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89"/>
      </w:tblGrid>
      <w:tr w:rsidR="009D1A7E" w:rsidRPr="004B28D0" w:rsidTr="00DC0B80">
        <w:tc>
          <w:tcPr>
            <w:tcW w:w="2447" w:type="pct"/>
            <w:vAlign w:val="center"/>
          </w:tcPr>
          <w:p w:rsidR="009D1A7E" w:rsidRPr="00FF130E" w:rsidRDefault="009D1A7E" w:rsidP="00DC0B80">
            <w:pPr>
              <w:pStyle w:val="ASFKTitul0"/>
              <w:rPr>
                <w:lang w:val="en-US"/>
              </w:rPr>
            </w:pPr>
          </w:p>
        </w:tc>
        <w:tc>
          <w:tcPr>
            <w:tcW w:w="123" w:type="pct"/>
            <w:vAlign w:val="center"/>
          </w:tcPr>
          <w:p w:rsidR="009D1A7E" w:rsidRPr="002D3C2B" w:rsidRDefault="009D1A7E" w:rsidP="00DC0B80">
            <w:pPr>
              <w:pStyle w:val="ASFKTitul0"/>
            </w:pPr>
          </w:p>
        </w:tc>
        <w:tc>
          <w:tcPr>
            <w:tcW w:w="2430" w:type="pct"/>
            <w:vAlign w:val="center"/>
          </w:tcPr>
          <w:p w:rsidR="009D1A7E" w:rsidRPr="004B28D0" w:rsidRDefault="009D1A7E" w:rsidP="00DC0B80">
            <w:pPr>
              <w:pStyle w:val="ASFKTitul0"/>
            </w:pPr>
            <w:r w:rsidRPr="004B28D0">
              <w:t>УТВЕРЖДАЮ</w:t>
            </w:r>
          </w:p>
        </w:tc>
      </w:tr>
      <w:tr w:rsidR="009D1A7E" w:rsidRPr="004B28D0" w:rsidTr="00DC0B80">
        <w:tc>
          <w:tcPr>
            <w:tcW w:w="2447" w:type="pct"/>
            <w:vAlign w:val="center"/>
          </w:tcPr>
          <w:p w:rsidR="009D1A7E" w:rsidRPr="004B28D0" w:rsidRDefault="009D1A7E" w:rsidP="00DC0B80">
            <w:pPr>
              <w:pStyle w:val="ASFKTitul0"/>
            </w:pPr>
          </w:p>
        </w:tc>
        <w:tc>
          <w:tcPr>
            <w:tcW w:w="123" w:type="pct"/>
            <w:vAlign w:val="center"/>
          </w:tcPr>
          <w:p w:rsidR="009D1A7E" w:rsidRPr="004B28D0" w:rsidRDefault="009D1A7E" w:rsidP="00DC0B80">
            <w:pPr>
              <w:pStyle w:val="ASFKTitul0"/>
            </w:pPr>
          </w:p>
        </w:tc>
        <w:tc>
          <w:tcPr>
            <w:tcW w:w="2430" w:type="pct"/>
            <w:vAlign w:val="center"/>
          </w:tcPr>
          <w:p w:rsidR="009D1A7E" w:rsidRPr="004B28D0" w:rsidRDefault="009D1A7E" w:rsidP="00DC0B80">
            <w:pPr>
              <w:pStyle w:val="ASFKTitul0"/>
            </w:pPr>
          </w:p>
        </w:tc>
      </w:tr>
      <w:tr w:rsidR="009D1A7E" w:rsidRPr="004B28D0" w:rsidTr="00DC0B80">
        <w:trPr>
          <w:trHeight w:val="2447"/>
        </w:trPr>
        <w:tc>
          <w:tcPr>
            <w:tcW w:w="2447" w:type="pct"/>
          </w:tcPr>
          <w:p w:rsidR="009D1A7E" w:rsidRPr="004B28D0" w:rsidRDefault="009D1A7E" w:rsidP="00DC0B80">
            <w:pPr>
              <w:pStyle w:val="ASFKTitul0"/>
            </w:pPr>
          </w:p>
        </w:tc>
        <w:tc>
          <w:tcPr>
            <w:tcW w:w="123" w:type="pct"/>
            <w:vAlign w:val="center"/>
          </w:tcPr>
          <w:p w:rsidR="009D1A7E" w:rsidRPr="004B28D0" w:rsidRDefault="009D1A7E" w:rsidP="00DC0B80">
            <w:pPr>
              <w:pStyle w:val="ASFKTitul0"/>
            </w:pPr>
          </w:p>
        </w:tc>
        <w:tc>
          <w:tcPr>
            <w:tcW w:w="2430" w:type="pct"/>
          </w:tcPr>
          <w:p w:rsidR="009D1A7E" w:rsidRPr="004B28D0" w:rsidRDefault="009D1A7E" w:rsidP="00DC0B80">
            <w:pPr>
              <w:pStyle w:val="ASFKTitul0"/>
            </w:pPr>
            <w:r w:rsidRPr="004B28D0">
              <w:t>От Федерального казначейства</w:t>
            </w:r>
          </w:p>
          <w:p w:rsidR="009D1A7E" w:rsidRPr="004B28D0" w:rsidRDefault="009D1A7E" w:rsidP="00DC0B80">
            <w:pPr>
              <w:pStyle w:val="ASFKTitul0"/>
            </w:pPr>
          </w:p>
          <w:p w:rsidR="009D1A7E" w:rsidRPr="004B28D0" w:rsidRDefault="009D1A7E" w:rsidP="00DC0B80">
            <w:pPr>
              <w:pStyle w:val="ASFKTitul0"/>
            </w:pPr>
          </w:p>
          <w:p w:rsidR="009D1A7E" w:rsidRPr="004B28D0" w:rsidRDefault="009D1A7E" w:rsidP="00DC0B80">
            <w:pPr>
              <w:pStyle w:val="ASFKTitul0"/>
            </w:pPr>
          </w:p>
          <w:p w:rsidR="009D1A7E" w:rsidRPr="004B28D0" w:rsidRDefault="009D1A7E" w:rsidP="00DC0B80">
            <w:pPr>
              <w:pStyle w:val="ASFKTitul0"/>
            </w:pPr>
            <w:r w:rsidRPr="004B28D0">
              <w:t>______________ /                             /</w:t>
            </w:r>
          </w:p>
          <w:p w:rsidR="009D1A7E" w:rsidRPr="004B28D0" w:rsidRDefault="009D1A7E" w:rsidP="00DC0B80">
            <w:pPr>
              <w:pStyle w:val="ASFKTitul0"/>
            </w:pPr>
          </w:p>
          <w:p w:rsidR="009D1A7E" w:rsidRPr="00F35FCA" w:rsidRDefault="009D1A7E" w:rsidP="00F35FCA">
            <w:pPr>
              <w:pStyle w:val="ASFKTitul0"/>
              <w:rPr>
                <w:lang w:val="en-US"/>
              </w:rPr>
            </w:pPr>
            <w:r w:rsidRPr="004B28D0">
              <w:t>«___» _____</w:t>
            </w:r>
            <w:r w:rsidRPr="004B28D0">
              <w:rPr>
                <w:lang w:val="en-US"/>
              </w:rPr>
              <w:t>____</w:t>
            </w:r>
            <w:r w:rsidRPr="004B28D0">
              <w:t>_______ 20__ г</w:t>
            </w:r>
            <w:r w:rsidR="00F35FCA">
              <w:rPr>
                <w:lang w:val="en-US"/>
              </w:rPr>
              <w:t>.</w:t>
            </w:r>
          </w:p>
        </w:tc>
      </w:tr>
      <w:tr w:rsidR="009D1A7E" w:rsidRPr="004B28D0" w:rsidTr="00DC0B80">
        <w:trPr>
          <w:trHeight w:val="388"/>
        </w:trPr>
        <w:tc>
          <w:tcPr>
            <w:tcW w:w="2447" w:type="pct"/>
          </w:tcPr>
          <w:p w:rsidR="009D1A7E" w:rsidRPr="004B28D0" w:rsidRDefault="009D1A7E" w:rsidP="00DC0B80">
            <w:pPr>
              <w:pStyle w:val="ASFKTitul0"/>
            </w:pPr>
          </w:p>
        </w:tc>
        <w:tc>
          <w:tcPr>
            <w:tcW w:w="123" w:type="pct"/>
            <w:vAlign w:val="center"/>
          </w:tcPr>
          <w:p w:rsidR="009D1A7E" w:rsidRPr="004B28D0" w:rsidRDefault="009D1A7E" w:rsidP="00DC0B80">
            <w:pPr>
              <w:pStyle w:val="ASFKTitul0"/>
            </w:pPr>
          </w:p>
        </w:tc>
        <w:tc>
          <w:tcPr>
            <w:tcW w:w="2430" w:type="pct"/>
          </w:tcPr>
          <w:p w:rsidR="009D1A7E" w:rsidRPr="004B28D0" w:rsidRDefault="009D1A7E" w:rsidP="00DC0B80">
            <w:pPr>
              <w:pStyle w:val="ASFKTitul0"/>
            </w:pPr>
          </w:p>
        </w:tc>
      </w:tr>
      <w:tr w:rsidR="009D1A7E" w:rsidRPr="004B28D0" w:rsidTr="00DC0B80">
        <w:trPr>
          <w:trHeight w:val="1238"/>
        </w:trPr>
        <w:tc>
          <w:tcPr>
            <w:tcW w:w="5000" w:type="pct"/>
            <w:gridSpan w:val="3"/>
            <w:shd w:val="clear" w:color="auto" w:fill="auto"/>
            <w:vAlign w:val="center"/>
          </w:tcPr>
          <w:p w:rsidR="009D1A7E" w:rsidRPr="004B28D0" w:rsidRDefault="006C1015" w:rsidP="00DC0B80">
            <w:pPr>
              <w:pStyle w:val="ASFKTitul1"/>
            </w:pPr>
            <w:fldSimple w:instr=" DOCPROPERTY  FullNameSystem  \* MERGEFORMAT ">
              <w:r w:rsidR="00B90051">
                <w:t>Автоматизированная система Федерального казначейства</w:t>
              </w:r>
            </w:fldSimple>
          </w:p>
        </w:tc>
      </w:tr>
      <w:tr w:rsidR="009D1A7E" w:rsidRPr="004B28D0" w:rsidTr="00DC0B80">
        <w:trPr>
          <w:trHeight w:val="1734"/>
        </w:trPr>
        <w:tc>
          <w:tcPr>
            <w:tcW w:w="5000" w:type="pct"/>
            <w:gridSpan w:val="3"/>
            <w:vAlign w:val="center"/>
          </w:tcPr>
          <w:p w:rsidR="009D1A7E" w:rsidRPr="004B28D0" w:rsidRDefault="006C1015" w:rsidP="00DC0B80">
            <w:pPr>
              <w:pStyle w:val="ASFKTitul2"/>
            </w:pPr>
            <w:fldSimple w:instr=" DOCPROPERTY  DocType  \* MERGEFORMAT ">
              <w:r w:rsidR="00B90051">
                <w:t>Обучающие материалы</w:t>
              </w:r>
            </w:fldSimple>
            <w:r w:rsidR="009D1A7E">
              <w:t xml:space="preserve"> «</w:t>
            </w:r>
            <w:fldSimple w:instr=" DOCPROPERTY  DocName  \* MERGEFORMAT ">
              <w:r w:rsidR="00B90051">
                <w:t>Руководство по работе с «АРМ ГРБС»</w:t>
              </w:r>
            </w:fldSimple>
          </w:p>
        </w:tc>
      </w:tr>
      <w:tr w:rsidR="009D1A7E" w:rsidRPr="004B28D0" w:rsidTr="00DC0B80">
        <w:trPr>
          <w:trHeight w:val="657"/>
        </w:trPr>
        <w:tc>
          <w:tcPr>
            <w:tcW w:w="5000" w:type="pct"/>
            <w:gridSpan w:val="3"/>
            <w:vAlign w:val="center"/>
          </w:tcPr>
          <w:p w:rsidR="009D1A7E" w:rsidRPr="009C2719" w:rsidRDefault="009D1A7E" w:rsidP="00DC0B80">
            <w:pPr>
              <w:pStyle w:val="ASFKTitulnamedoc"/>
            </w:pPr>
          </w:p>
        </w:tc>
      </w:tr>
      <w:tr w:rsidR="009D1A7E" w:rsidRPr="004B28D0" w:rsidTr="00DC0B80">
        <w:trPr>
          <w:trHeight w:val="647"/>
        </w:trPr>
        <w:tc>
          <w:tcPr>
            <w:tcW w:w="5000" w:type="pct"/>
            <w:gridSpan w:val="3"/>
            <w:vAlign w:val="center"/>
          </w:tcPr>
          <w:p w:rsidR="009D1A7E" w:rsidRPr="004B28D0" w:rsidRDefault="009D1A7E" w:rsidP="00DC0B80">
            <w:pPr>
              <w:pStyle w:val="ASFKTitul1"/>
            </w:pPr>
            <w:r w:rsidRPr="004B28D0">
              <w:t>Лист утверждения</w:t>
            </w:r>
          </w:p>
        </w:tc>
      </w:tr>
      <w:tr w:rsidR="009D1A7E" w:rsidRPr="004B28D0" w:rsidTr="00DC0B80">
        <w:tc>
          <w:tcPr>
            <w:tcW w:w="5000" w:type="pct"/>
            <w:gridSpan w:val="3"/>
            <w:vAlign w:val="center"/>
          </w:tcPr>
          <w:p w:rsidR="009D1A7E" w:rsidRPr="004B28D0" w:rsidRDefault="009D1A7E" w:rsidP="00DC0B80">
            <w:pPr>
              <w:pStyle w:val="ASFKTitul0"/>
            </w:pPr>
          </w:p>
        </w:tc>
      </w:tr>
      <w:tr w:rsidR="009D1A7E" w:rsidRPr="004B28D0" w:rsidTr="00DC0B80">
        <w:tc>
          <w:tcPr>
            <w:tcW w:w="5000" w:type="pct"/>
            <w:gridSpan w:val="3"/>
            <w:vAlign w:val="center"/>
          </w:tcPr>
          <w:p w:rsidR="009D1A7E" w:rsidRPr="004B28D0" w:rsidRDefault="009D1A7E" w:rsidP="00DC0B80">
            <w:pPr>
              <w:pStyle w:val="ASFKTitul0"/>
            </w:pPr>
            <w:r w:rsidRPr="004B28D0">
              <w:t xml:space="preserve">Код документа: </w:t>
            </w:r>
            <w:fldSimple w:instr=" DOCPROPERTY  DocCode  \* MERGEFORMAT ">
              <w:r w:rsidR="00B90051">
                <w:t>54819512.09.01,03.ОМ.002-15.01 1(2)</w:t>
              </w:r>
            </w:fldSimple>
            <w:r w:rsidRPr="004B28D0">
              <w:t>-ЛУ</w:t>
            </w:r>
          </w:p>
        </w:tc>
      </w:tr>
      <w:tr w:rsidR="009D1A7E" w:rsidRPr="004B28D0" w:rsidTr="00DC0B80">
        <w:tc>
          <w:tcPr>
            <w:tcW w:w="5000" w:type="pct"/>
            <w:gridSpan w:val="3"/>
            <w:vAlign w:val="center"/>
          </w:tcPr>
          <w:p w:rsidR="009D1A7E" w:rsidRPr="004B28D0" w:rsidRDefault="009D1A7E" w:rsidP="00DC0B80">
            <w:pPr>
              <w:pStyle w:val="ASFKTitul0"/>
            </w:pPr>
          </w:p>
        </w:tc>
      </w:tr>
      <w:tr w:rsidR="009D1A7E" w:rsidRPr="004B28D0" w:rsidTr="00DC0B80">
        <w:tc>
          <w:tcPr>
            <w:tcW w:w="5000" w:type="pct"/>
            <w:gridSpan w:val="3"/>
            <w:vAlign w:val="center"/>
          </w:tcPr>
          <w:p w:rsidR="009D1A7E" w:rsidRPr="004B28D0" w:rsidRDefault="009D1A7E" w:rsidP="00DC0B80">
            <w:pPr>
              <w:pStyle w:val="ASFKTitul0"/>
            </w:pPr>
            <w:r w:rsidRPr="004B28D0">
              <w:t>Государственный контракт № ФКУ0121/04/2021/РИС от 28.04.2021</w:t>
            </w:r>
          </w:p>
        </w:tc>
      </w:tr>
      <w:tr w:rsidR="009D1A7E" w:rsidRPr="004B28D0" w:rsidTr="00DC0B80">
        <w:trPr>
          <w:trHeight w:val="1613"/>
        </w:trPr>
        <w:tc>
          <w:tcPr>
            <w:tcW w:w="2447" w:type="pct"/>
            <w:vAlign w:val="center"/>
          </w:tcPr>
          <w:p w:rsidR="009D1A7E" w:rsidRPr="004B28D0" w:rsidRDefault="009D1A7E" w:rsidP="00DC0B80">
            <w:pPr>
              <w:pStyle w:val="ASFKTitul0"/>
            </w:pPr>
          </w:p>
        </w:tc>
        <w:tc>
          <w:tcPr>
            <w:tcW w:w="123" w:type="pct"/>
            <w:vAlign w:val="center"/>
          </w:tcPr>
          <w:p w:rsidR="009D1A7E" w:rsidRPr="004B28D0" w:rsidRDefault="009D1A7E" w:rsidP="00DC0B80">
            <w:pPr>
              <w:pStyle w:val="ASFKTitul0"/>
            </w:pPr>
          </w:p>
        </w:tc>
        <w:tc>
          <w:tcPr>
            <w:tcW w:w="2430" w:type="pct"/>
            <w:vAlign w:val="center"/>
          </w:tcPr>
          <w:p w:rsidR="009D1A7E" w:rsidRPr="004B28D0" w:rsidRDefault="009D1A7E" w:rsidP="00DC0B80">
            <w:pPr>
              <w:pStyle w:val="ASFKTitul0"/>
            </w:pPr>
          </w:p>
        </w:tc>
      </w:tr>
      <w:tr w:rsidR="009D1A7E" w:rsidRPr="004B28D0" w:rsidTr="00DC0B80">
        <w:tc>
          <w:tcPr>
            <w:tcW w:w="2447" w:type="pct"/>
            <w:vAlign w:val="center"/>
          </w:tcPr>
          <w:p w:rsidR="009D1A7E" w:rsidRPr="004B28D0" w:rsidRDefault="009D1A7E" w:rsidP="00DC0B80">
            <w:pPr>
              <w:pStyle w:val="ASFKTitul0"/>
            </w:pPr>
            <w:r w:rsidRPr="004B28D0">
              <w:t>СОГЛАСОВАНО</w:t>
            </w:r>
          </w:p>
        </w:tc>
        <w:tc>
          <w:tcPr>
            <w:tcW w:w="123" w:type="pct"/>
            <w:vAlign w:val="center"/>
          </w:tcPr>
          <w:p w:rsidR="009D1A7E" w:rsidRPr="004B28D0" w:rsidRDefault="009D1A7E" w:rsidP="00DC0B80">
            <w:pPr>
              <w:pStyle w:val="ASFKTitul0"/>
            </w:pPr>
          </w:p>
        </w:tc>
        <w:tc>
          <w:tcPr>
            <w:tcW w:w="2430" w:type="pct"/>
            <w:vAlign w:val="center"/>
          </w:tcPr>
          <w:p w:rsidR="009D1A7E" w:rsidRPr="004B28D0" w:rsidRDefault="009D1A7E" w:rsidP="00DC0B80">
            <w:pPr>
              <w:pStyle w:val="ASFKTitul0"/>
            </w:pPr>
            <w:r w:rsidRPr="004B28D0">
              <w:t>СОГЛАСОВАНО</w:t>
            </w:r>
          </w:p>
        </w:tc>
      </w:tr>
      <w:tr w:rsidR="009D1A7E" w:rsidRPr="004B28D0" w:rsidTr="00DC0B80">
        <w:trPr>
          <w:trHeight w:val="285"/>
        </w:trPr>
        <w:tc>
          <w:tcPr>
            <w:tcW w:w="2447" w:type="pct"/>
          </w:tcPr>
          <w:p w:rsidR="009D1A7E" w:rsidRPr="004B28D0" w:rsidRDefault="009D1A7E" w:rsidP="00DC0B80">
            <w:pPr>
              <w:pStyle w:val="ASFKTitul0"/>
            </w:pPr>
            <w:r w:rsidRPr="004B28D0">
              <w:t>От Федерального казначейства</w:t>
            </w:r>
          </w:p>
          <w:p w:rsidR="009D1A7E" w:rsidRPr="004B28D0" w:rsidRDefault="009D1A7E" w:rsidP="00DC0B80">
            <w:pPr>
              <w:pStyle w:val="ASFKTitul0"/>
            </w:pPr>
          </w:p>
        </w:tc>
        <w:tc>
          <w:tcPr>
            <w:tcW w:w="123" w:type="pct"/>
          </w:tcPr>
          <w:p w:rsidR="009D1A7E" w:rsidRPr="004B28D0" w:rsidRDefault="009D1A7E" w:rsidP="00DC0B80">
            <w:pPr>
              <w:pStyle w:val="ASFKTitul0"/>
            </w:pPr>
          </w:p>
        </w:tc>
        <w:tc>
          <w:tcPr>
            <w:tcW w:w="2430" w:type="pct"/>
          </w:tcPr>
          <w:p w:rsidR="009D1A7E" w:rsidRPr="004B28D0" w:rsidRDefault="009D1A7E" w:rsidP="00DC0B80">
            <w:pPr>
              <w:pStyle w:val="ASFKTitul0"/>
            </w:pPr>
            <w:r w:rsidRPr="004B28D0">
              <w:t>От OOO «ОТР</w:t>
            </w:r>
            <w:r w:rsidR="00F35FCA">
              <w:rPr>
                <w:lang w:val="en-US"/>
              </w:rPr>
              <w:t xml:space="preserve"> </w:t>
            </w:r>
            <w:r w:rsidRPr="004B28D0">
              <w:t>2000»</w:t>
            </w:r>
          </w:p>
        </w:tc>
      </w:tr>
      <w:tr w:rsidR="009D1A7E" w:rsidTr="00DC0B80">
        <w:trPr>
          <w:trHeight w:val="2335"/>
        </w:trPr>
        <w:tc>
          <w:tcPr>
            <w:tcW w:w="2447" w:type="pct"/>
          </w:tcPr>
          <w:p w:rsidR="009D1A7E" w:rsidRPr="004B28D0" w:rsidRDefault="009D1A7E" w:rsidP="00DC0B80">
            <w:pPr>
              <w:pStyle w:val="ASFKTitul0"/>
            </w:pPr>
          </w:p>
          <w:p w:rsidR="009D1A7E" w:rsidRPr="004B28D0" w:rsidRDefault="009D1A7E" w:rsidP="00DC0B80">
            <w:pPr>
              <w:pStyle w:val="ASFKTitul0"/>
            </w:pPr>
          </w:p>
          <w:p w:rsidR="009D1A7E" w:rsidRPr="004B28D0" w:rsidRDefault="009D1A7E" w:rsidP="00DC0B80">
            <w:pPr>
              <w:pStyle w:val="ASFKTitul0"/>
            </w:pPr>
          </w:p>
          <w:p w:rsidR="009D1A7E" w:rsidRPr="004B28D0" w:rsidRDefault="009D1A7E" w:rsidP="00DC0B80">
            <w:pPr>
              <w:pStyle w:val="ASFKTitul0"/>
            </w:pPr>
            <w:r w:rsidRPr="004B28D0">
              <w:t>______________ /                             /</w:t>
            </w:r>
          </w:p>
          <w:p w:rsidR="009D1A7E" w:rsidRPr="004B28D0" w:rsidRDefault="009D1A7E" w:rsidP="00DC0B80">
            <w:pPr>
              <w:pStyle w:val="ASFKTitul0"/>
            </w:pPr>
          </w:p>
          <w:p w:rsidR="009D1A7E" w:rsidRPr="00F35FCA" w:rsidRDefault="009D1A7E" w:rsidP="00F35FCA">
            <w:pPr>
              <w:pStyle w:val="ASFKTitul0"/>
              <w:rPr>
                <w:lang w:val="en-US"/>
              </w:rPr>
            </w:pPr>
            <w:r w:rsidRPr="004B28D0">
              <w:t>«___» _____</w:t>
            </w:r>
            <w:r w:rsidRPr="004B28D0">
              <w:rPr>
                <w:lang w:val="en-US"/>
              </w:rPr>
              <w:t>____</w:t>
            </w:r>
            <w:r w:rsidRPr="004B28D0">
              <w:t>_______ 20__ г</w:t>
            </w:r>
            <w:r w:rsidR="00F35FCA">
              <w:rPr>
                <w:lang w:val="en-US"/>
              </w:rPr>
              <w:t>.</w:t>
            </w:r>
          </w:p>
        </w:tc>
        <w:tc>
          <w:tcPr>
            <w:tcW w:w="123" w:type="pct"/>
            <w:vAlign w:val="center"/>
          </w:tcPr>
          <w:p w:rsidR="009D1A7E" w:rsidRPr="004B28D0" w:rsidRDefault="009D1A7E" w:rsidP="00DC0B80">
            <w:pPr>
              <w:pStyle w:val="ASFKTitul0"/>
            </w:pPr>
          </w:p>
        </w:tc>
        <w:tc>
          <w:tcPr>
            <w:tcW w:w="2430" w:type="pct"/>
          </w:tcPr>
          <w:p w:rsidR="009D1A7E" w:rsidRPr="004B28D0" w:rsidRDefault="009D1A7E" w:rsidP="00DC0B80">
            <w:pPr>
              <w:pStyle w:val="ASFKTitul0"/>
            </w:pPr>
            <w:r w:rsidRPr="004B28D0">
              <w:t>Генеральный директор</w:t>
            </w:r>
          </w:p>
          <w:p w:rsidR="009D1A7E" w:rsidRPr="004B28D0" w:rsidRDefault="009D1A7E" w:rsidP="00DC0B80">
            <w:pPr>
              <w:pStyle w:val="ASFKTitul0"/>
            </w:pPr>
          </w:p>
          <w:p w:rsidR="009D1A7E" w:rsidRPr="004B28D0" w:rsidRDefault="009D1A7E" w:rsidP="00DC0B80">
            <w:pPr>
              <w:pStyle w:val="ASFKTitul0"/>
            </w:pPr>
          </w:p>
          <w:p w:rsidR="009D1A7E" w:rsidRPr="004B28D0" w:rsidRDefault="009D1A7E" w:rsidP="00DC0B80">
            <w:pPr>
              <w:pStyle w:val="ASFKTitul0"/>
            </w:pPr>
            <w:r w:rsidRPr="004B28D0">
              <w:t>______________ /С. Ю. Манохин/</w:t>
            </w:r>
          </w:p>
          <w:p w:rsidR="009D1A7E" w:rsidRPr="004B28D0" w:rsidRDefault="009D1A7E" w:rsidP="00DC0B80">
            <w:pPr>
              <w:pStyle w:val="ASFKTitul0"/>
            </w:pPr>
          </w:p>
          <w:p w:rsidR="009D1A7E" w:rsidRPr="002D3C2B" w:rsidRDefault="009D1A7E" w:rsidP="00DC0B80">
            <w:pPr>
              <w:pStyle w:val="ASFKTitul0"/>
            </w:pPr>
            <w:r w:rsidRPr="004B28D0">
              <w:t>«___» ____________ 20___ г.</w:t>
            </w:r>
          </w:p>
        </w:tc>
      </w:tr>
    </w:tbl>
    <w:p w:rsidR="009D1A7E" w:rsidRPr="009C2719" w:rsidRDefault="009D1A7E" w:rsidP="009D1A7E">
      <w:pPr>
        <w:pStyle w:val="ASFKTitul0"/>
        <w:jc w:val="left"/>
      </w:pPr>
    </w:p>
    <w:tbl>
      <w:tblPr>
        <w:tblW w:w="4996" w:type="pct"/>
        <w:tblLook w:val="0000" w:firstRow="0" w:lastRow="0" w:firstColumn="0" w:lastColumn="0" w:noHBand="0" w:noVBand="0"/>
      </w:tblPr>
      <w:tblGrid>
        <w:gridCol w:w="5520"/>
        <w:gridCol w:w="4084"/>
        <w:gridCol w:w="242"/>
      </w:tblGrid>
      <w:tr w:rsidR="009D1A7E" w:rsidRPr="00CB04B0" w:rsidTr="00DC0B80">
        <w:trPr>
          <w:trHeight w:val="386"/>
        </w:trPr>
        <w:tc>
          <w:tcPr>
            <w:tcW w:w="4877" w:type="pct"/>
            <w:gridSpan w:val="2"/>
          </w:tcPr>
          <w:p w:rsidR="009D1A7E" w:rsidRPr="00CB04B0" w:rsidRDefault="009D1A7E" w:rsidP="00DC0B80">
            <w:pPr>
              <w:pStyle w:val="ASFKTitul0"/>
              <w:jc w:val="left"/>
            </w:pPr>
            <w:r w:rsidRPr="00CB04B0">
              <w:lastRenderedPageBreak/>
              <w:t>УТВЕРЖДЕН</w:t>
            </w:r>
          </w:p>
        </w:tc>
        <w:tc>
          <w:tcPr>
            <w:tcW w:w="123" w:type="pct"/>
          </w:tcPr>
          <w:p w:rsidR="009D1A7E" w:rsidRPr="00CB04B0" w:rsidRDefault="009D1A7E" w:rsidP="00DC0B80">
            <w:pPr>
              <w:pStyle w:val="ASFKTitul0"/>
            </w:pPr>
          </w:p>
        </w:tc>
      </w:tr>
      <w:tr w:rsidR="009D1A7E" w:rsidRPr="00CB04B0" w:rsidTr="00DC0B80">
        <w:trPr>
          <w:trHeight w:val="2712"/>
        </w:trPr>
        <w:tc>
          <w:tcPr>
            <w:tcW w:w="4877" w:type="pct"/>
            <w:gridSpan w:val="2"/>
          </w:tcPr>
          <w:p w:rsidR="009D1A7E" w:rsidRPr="00CB04B0" w:rsidRDefault="006C1015" w:rsidP="00DC0B80">
            <w:pPr>
              <w:pStyle w:val="ASFKTitul0"/>
              <w:jc w:val="left"/>
            </w:pPr>
            <w:fldSimple w:instr=" DOCPROPERTY  DocCode  \* MERGEFORMAT ">
              <w:r w:rsidR="00B90051">
                <w:t>54819512.09.01,03.ОМ.002-15.01 1(2)</w:t>
              </w:r>
            </w:fldSimple>
            <w:r w:rsidR="009D1A7E">
              <w:t>-ЛУ</w:t>
            </w:r>
          </w:p>
        </w:tc>
        <w:tc>
          <w:tcPr>
            <w:tcW w:w="123" w:type="pct"/>
          </w:tcPr>
          <w:p w:rsidR="009D1A7E" w:rsidRPr="00CB04B0" w:rsidRDefault="009D1A7E" w:rsidP="00DC0B80">
            <w:pPr>
              <w:pStyle w:val="ASFKTitul0"/>
            </w:pPr>
          </w:p>
        </w:tc>
      </w:tr>
      <w:tr w:rsidR="009D1A7E" w:rsidRPr="00CB04B0" w:rsidTr="00DC0B80">
        <w:trPr>
          <w:trHeight w:val="402"/>
        </w:trPr>
        <w:tc>
          <w:tcPr>
            <w:tcW w:w="4999" w:type="pct"/>
            <w:gridSpan w:val="3"/>
          </w:tcPr>
          <w:p w:rsidR="009D1A7E" w:rsidRPr="00CB04B0" w:rsidRDefault="009D1A7E" w:rsidP="00DC0B80">
            <w:pPr>
              <w:pStyle w:val="ASFKTitul0"/>
            </w:pPr>
          </w:p>
        </w:tc>
      </w:tr>
      <w:tr w:rsidR="009D1A7E" w:rsidRPr="00CB04B0" w:rsidTr="00DC0B80">
        <w:trPr>
          <w:trHeight w:val="1252"/>
        </w:trPr>
        <w:tc>
          <w:tcPr>
            <w:tcW w:w="4999" w:type="pct"/>
            <w:gridSpan w:val="3"/>
            <w:vAlign w:val="center"/>
          </w:tcPr>
          <w:p w:rsidR="009D1A7E" w:rsidRPr="00CB04B0" w:rsidRDefault="006C1015" w:rsidP="00DC0B80">
            <w:pPr>
              <w:pStyle w:val="ASFKTitul1"/>
            </w:pPr>
            <w:fldSimple w:instr=" DOCPROPERTY  FullNameSystem  \* MERGEFORMAT ">
              <w:r w:rsidR="00B90051">
                <w:t>Автоматизированная система Федерального казначейства</w:t>
              </w:r>
            </w:fldSimple>
          </w:p>
        </w:tc>
      </w:tr>
      <w:tr w:rsidR="009D1A7E" w:rsidRPr="00CB04B0" w:rsidTr="00DC0B80">
        <w:trPr>
          <w:trHeight w:val="1851"/>
        </w:trPr>
        <w:tc>
          <w:tcPr>
            <w:tcW w:w="4999" w:type="pct"/>
            <w:gridSpan w:val="3"/>
            <w:vAlign w:val="center"/>
          </w:tcPr>
          <w:p w:rsidR="009D1A7E" w:rsidRPr="00CB04B0" w:rsidRDefault="006C1015" w:rsidP="00DC0B80">
            <w:pPr>
              <w:pStyle w:val="ASFKTitul2"/>
            </w:pPr>
            <w:fldSimple w:instr=" DOCPROPERTY  DocType  \* MERGEFORMAT ">
              <w:r w:rsidR="00B90051">
                <w:t>Обучающие материалы</w:t>
              </w:r>
            </w:fldSimple>
            <w:r w:rsidR="009D1A7E">
              <w:t xml:space="preserve"> «</w:t>
            </w:r>
            <w:fldSimple w:instr=" DOCPROPERTY  DocName  \* MERGEFORMAT ">
              <w:r w:rsidR="00B90051">
                <w:t>Руководство по работе с «АРМ ГРБС»</w:t>
              </w:r>
            </w:fldSimple>
          </w:p>
        </w:tc>
      </w:tr>
      <w:tr w:rsidR="009D1A7E" w:rsidRPr="00CB04B0" w:rsidTr="00DC0B80">
        <w:tc>
          <w:tcPr>
            <w:tcW w:w="4999" w:type="pct"/>
            <w:gridSpan w:val="3"/>
            <w:vAlign w:val="center"/>
          </w:tcPr>
          <w:p w:rsidR="009D1A7E" w:rsidRPr="00CB04B0" w:rsidRDefault="009D1A7E" w:rsidP="00DC0B80">
            <w:pPr>
              <w:pStyle w:val="ASFKTitulnamedoc"/>
            </w:pPr>
          </w:p>
        </w:tc>
      </w:tr>
      <w:tr w:rsidR="009D1A7E" w:rsidRPr="00CB04B0" w:rsidTr="00DC0B80">
        <w:tc>
          <w:tcPr>
            <w:tcW w:w="4999" w:type="pct"/>
            <w:gridSpan w:val="3"/>
            <w:vAlign w:val="center"/>
          </w:tcPr>
          <w:p w:rsidR="009D1A7E" w:rsidRPr="00CB04B0" w:rsidRDefault="009D1A7E" w:rsidP="00DC0B80">
            <w:pPr>
              <w:pStyle w:val="ASFKTitul0"/>
            </w:pPr>
          </w:p>
        </w:tc>
      </w:tr>
      <w:tr w:rsidR="009D1A7E" w:rsidRPr="00CB04B0" w:rsidTr="00DC0B80">
        <w:trPr>
          <w:trHeight w:val="785"/>
        </w:trPr>
        <w:tc>
          <w:tcPr>
            <w:tcW w:w="4999" w:type="pct"/>
            <w:gridSpan w:val="3"/>
            <w:vAlign w:val="center"/>
          </w:tcPr>
          <w:p w:rsidR="009D1A7E" w:rsidRPr="00CB04B0" w:rsidRDefault="009D1A7E" w:rsidP="00DC0B80">
            <w:pPr>
              <w:pStyle w:val="ASFKTitul0"/>
            </w:pPr>
          </w:p>
        </w:tc>
      </w:tr>
      <w:tr w:rsidR="009D1A7E" w:rsidRPr="00CB04B0" w:rsidTr="00DC0B80">
        <w:trPr>
          <w:trHeight w:val="271"/>
        </w:trPr>
        <w:tc>
          <w:tcPr>
            <w:tcW w:w="4999" w:type="pct"/>
            <w:gridSpan w:val="3"/>
            <w:vAlign w:val="center"/>
          </w:tcPr>
          <w:p w:rsidR="009D1A7E" w:rsidRPr="00CB04B0" w:rsidRDefault="009D1A7E" w:rsidP="00DC0B80">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B90051">
              <w:t>54819512.09.01,03.ОМ.002-15.01 1(2)</w:t>
            </w:r>
            <w:r>
              <w:fldChar w:fldCharType="end"/>
            </w:r>
            <w:bookmarkEnd w:id="0"/>
          </w:p>
        </w:tc>
      </w:tr>
      <w:tr w:rsidR="009D1A7E" w:rsidRPr="00CB04B0" w:rsidTr="00DC0B80">
        <w:tc>
          <w:tcPr>
            <w:tcW w:w="4999" w:type="pct"/>
            <w:gridSpan w:val="3"/>
            <w:vAlign w:val="center"/>
          </w:tcPr>
          <w:p w:rsidR="009D1A7E" w:rsidRPr="00CB04B0" w:rsidRDefault="009D1A7E" w:rsidP="00DC0B80">
            <w:pPr>
              <w:pStyle w:val="ASFKTitul0"/>
            </w:pPr>
          </w:p>
        </w:tc>
      </w:tr>
      <w:tr w:rsidR="009D1A7E" w:rsidRPr="00CB04B0" w:rsidTr="00DC0B80">
        <w:tc>
          <w:tcPr>
            <w:tcW w:w="4999" w:type="pct"/>
            <w:gridSpan w:val="3"/>
            <w:vAlign w:val="center"/>
          </w:tcPr>
          <w:p w:rsidR="009D1A7E" w:rsidRPr="00CB04B0" w:rsidRDefault="009D1A7E" w:rsidP="00DC0B80">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92715F">
              <w:rPr>
                <w:rFonts w:ascii="Verdana" w:hAnsi="Verdana"/>
                <w:noProof/>
                <w:color w:val="333333"/>
                <w:sz w:val="20"/>
                <w:shd w:val="clear" w:color="auto" w:fill="F9F9F9"/>
              </w:rPr>
              <w:instrText>429</w:instrText>
            </w:r>
            <w:r w:rsidRPr="004B28D0">
              <w:rPr>
                <w:lang w:val="en-US"/>
              </w:rPr>
              <w:fldChar w:fldCharType="end"/>
            </w:r>
            <w:r w:rsidRPr="004B28D0">
              <w:rPr>
                <w:lang w:val="en-US"/>
              </w:rPr>
              <w:instrText xml:space="preserve"> - 1 </w:instrText>
            </w:r>
            <w:r w:rsidRPr="004B28D0">
              <w:fldChar w:fldCharType="separate"/>
            </w:r>
            <w:r w:rsidR="0092715F">
              <w:rPr>
                <w:noProof/>
              </w:rPr>
              <w:t>428</w:t>
            </w:r>
            <w:r w:rsidRPr="004B28D0">
              <w:fldChar w:fldCharType="end"/>
            </w:r>
            <w:r w:rsidRPr="00CB04B0">
              <w:fldChar w:fldCharType="begin"/>
            </w:r>
            <w:r w:rsidRPr="00CB04B0">
              <w:fldChar w:fldCharType="end"/>
            </w:r>
          </w:p>
        </w:tc>
      </w:tr>
      <w:tr w:rsidR="009D1A7E" w:rsidRPr="00CB04B0" w:rsidTr="00DC0B80">
        <w:trPr>
          <w:trHeight w:val="1613"/>
        </w:trPr>
        <w:tc>
          <w:tcPr>
            <w:tcW w:w="4999" w:type="pct"/>
            <w:gridSpan w:val="3"/>
            <w:vAlign w:val="center"/>
          </w:tcPr>
          <w:p w:rsidR="009D1A7E" w:rsidRPr="00CB04B0" w:rsidRDefault="009D1A7E" w:rsidP="00DC0B80">
            <w:pPr>
              <w:pStyle w:val="ASFKTitul0"/>
            </w:pPr>
            <w:bookmarkStart w:id="1" w:name="_GoBack"/>
            <w:bookmarkEnd w:id="1"/>
          </w:p>
        </w:tc>
      </w:tr>
      <w:tr w:rsidR="009D1A7E" w:rsidRPr="00CB04B0" w:rsidTr="00DC0B80">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r w:rsidR="009D1A7E" w:rsidRPr="00CB04B0" w:rsidTr="00DC0B80">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r w:rsidR="009D1A7E" w:rsidRPr="00CB04B0" w:rsidTr="00DC0B80">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r w:rsidR="009D1A7E" w:rsidRPr="00CB04B0" w:rsidTr="00DC0B80">
        <w:trPr>
          <w:trHeight w:val="106"/>
        </w:trPr>
        <w:tc>
          <w:tcPr>
            <w:tcW w:w="2803" w:type="pct"/>
          </w:tcPr>
          <w:p w:rsidR="009D1A7E" w:rsidRPr="00CB04B0" w:rsidRDefault="009D1A7E" w:rsidP="00DC0B80">
            <w:pPr>
              <w:pStyle w:val="ASFKTitul0"/>
            </w:pPr>
          </w:p>
        </w:tc>
        <w:tc>
          <w:tcPr>
            <w:tcW w:w="2197" w:type="pct"/>
            <w:gridSpan w:val="2"/>
          </w:tcPr>
          <w:p w:rsidR="009D1A7E" w:rsidRPr="00CB04B0" w:rsidRDefault="009D1A7E" w:rsidP="00DC0B80">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headerReference w:type="default" r:id="rId8"/>
          <w:footerReference w:type="default" r:id="rId9"/>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2" w:name="_Toc221011452"/>
      <w:r w:rsidRPr="00FB6AE2">
        <w:lastRenderedPageBreak/>
        <w:t>Аннотация</w:t>
      </w:r>
    </w:p>
    <w:p w:rsidR="005A2239" w:rsidRDefault="007B4A32" w:rsidP="00BB52A1">
      <w:pPr>
        <w:pStyle w:val="ASFKNormal"/>
      </w:pPr>
      <w:r>
        <w:t>Документ</w:t>
      </w:r>
      <w:r w:rsidR="00CD6948">
        <w:t xml:space="preserve"> </w:t>
      </w:r>
      <w:r w:rsidR="00CD6948" w:rsidRPr="00E12485">
        <w:t>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9D1A7E" w:rsidRDefault="009D1A7E" w:rsidP="009D1A7E">
      <w:pPr>
        <w:pStyle w:val="ASFKNormal"/>
      </w:pPr>
      <w:r w:rsidRPr="00A11170">
        <w:t>Документ актуализирован на основании Государственного контракта № ФКУ0121/04/2021/РИС от 28.04.2021.</w:t>
      </w:r>
    </w:p>
    <w:p w:rsidR="005A2239" w:rsidRDefault="00037369" w:rsidP="00BB52A1">
      <w:pPr>
        <w:pStyle w:val="ASFKNormal"/>
      </w:pPr>
      <w:r w:rsidRPr="00E12485">
        <w:t>Документ соответств</w:t>
      </w:r>
      <w:r w:rsidRPr="00037369">
        <w:t>у</w:t>
      </w:r>
      <w:r w:rsidRPr="00E12485">
        <w:t xml:space="preserve">ет </w:t>
      </w:r>
      <w:r w:rsidR="006E15D8" w:rsidRPr="006E15D8">
        <w:t xml:space="preserve">7 версии ядра </w:t>
      </w:r>
      <w:r w:rsidR="009C032E">
        <w:t>3</w:t>
      </w:r>
      <w:r w:rsidR="001458E1" w:rsidRPr="001458E1">
        <w:t>2</w:t>
      </w:r>
      <w:r w:rsidR="000A3DC0" w:rsidRPr="000A3DC0">
        <w:t>.</w:t>
      </w:r>
      <w:r w:rsidR="009D1A7E">
        <w:t>7</w:t>
      </w:r>
      <w:r w:rsidR="003E57BA">
        <w:t>.0</w:t>
      </w:r>
      <w:r w:rsidR="000A3DC0">
        <w:t xml:space="preserve"> </w:t>
      </w:r>
      <w:r w:rsidR="00637644">
        <w:t>версии программного обеспечения</w:t>
      </w:r>
      <w:r w:rsidRPr="00E12485">
        <w:t>.</w:t>
      </w:r>
    </w:p>
    <w:p w:rsidR="00207A76" w:rsidRDefault="00207A76" w:rsidP="00207A76">
      <w:pPr>
        <w:pStyle w:val="ASFKNormal"/>
      </w:pPr>
      <w:r w:rsidRPr="006E7F12">
        <w:t xml:space="preserve">Документ относится к подсистеме </w:t>
      </w:r>
      <w:r w:rsidR="006E7405">
        <w:t>«</w:t>
      </w:r>
      <w:r w:rsidRPr="006E7F12">
        <w:t>СУФД</w:t>
      </w:r>
      <w:r w:rsidR="006E7405">
        <w:t>»</w:t>
      </w:r>
      <w:r>
        <w:t xml:space="preserve"> (модуль «Система сопряжения»)</w:t>
      </w:r>
      <w:r w:rsidR="006E7405">
        <w:t xml:space="preserve"> </w:t>
      </w:r>
      <w:r w:rsidR="006E7405" w:rsidRPr="006E7405">
        <w:t>Автоматизированной системы Федерального казначейства</w:t>
      </w:r>
      <w:r w:rsidRPr="006E7F12">
        <w:t>.</w:t>
      </w:r>
      <w:r>
        <w:t xml:space="preserve"> </w:t>
      </w:r>
    </w:p>
    <w:p w:rsidR="009F337A" w:rsidRPr="00F018DF" w:rsidRDefault="00C4426D" w:rsidP="0095478C">
      <w:pPr>
        <w:pStyle w:val="ASFKSign"/>
        <w:outlineLvl w:val="4"/>
      </w:pPr>
      <w:bookmarkStart w:id="3" w:name="_Ref352250867"/>
      <w:bookmarkStart w:id="4" w:name="_Toc387858953"/>
      <w:bookmarkStart w:id="5" w:name="_Toc410283212"/>
      <w:bookmarkStart w:id="6" w:name="_Ref106791029"/>
      <w:bookmarkEnd w:id="2"/>
      <w:r w:rsidRPr="00CE6728">
        <w:br w:type="page"/>
      </w:r>
      <w:r w:rsidR="009F337A" w:rsidRPr="00F018DF">
        <w:lastRenderedPageBreak/>
        <w:t>Содержание</w:t>
      </w:r>
    </w:p>
    <w:p w:rsidR="00B90051" w:rsidRPr="006C1015" w:rsidRDefault="009F337A">
      <w:pPr>
        <w:pStyle w:val="13"/>
        <w:rPr>
          <w:rFonts w:ascii="Calibri" w:hAnsi="Calibri"/>
          <w:b w:val="0"/>
          <w:bCs w:val="0"/>
          <w:caps w:val="0"/>
          <w:sz w:val="22"/>
          <w:szCs w:val="22"/>
        </w:rPr>
      </w:pPr>
      <w:r w:rsidRPr="005F085E">
        <w:fldChar w:fldCharType="begin"/>
      </w:r>
      <w:r w:rsidRPr="009F337A">
        <w:instrText xml:space="preserve"> TOC \o "1-3" \h \z \u </w:instrText>
      </w:r>
      <w:r w:rsidRPr="005F085E">
        <w:fldChar w:fldCharType="separate"/>
      </w:r>
      <w:hyperlink w:anchor="_Toc79490124" w:history="1">
        <w:r w:rsidR="00B90051" w:rsidRPr="00583645">
          <w:rPr>
            <w:rStyle w:val="ad"/>
          </w:rPr>
          <w:t>Перечень таблиц</w:t>
        </w:r>
        <w:r w:rsidR="00B90051">
          <w:rPr>
            <w:webHidden/>
          </w:rPr>
          <w:tab/>
        </w:r>
        <w:r w:rsidR="00B90051">
          <w:rPr>
            <w:webHidden/>
          </w:rPr>
          <w:fldChar w:fldCharType="begin"/>
        </w:r>
        <w:r w:rsidR="00B90051">
          <w:rPr>
            <w:webHidden/>
          </w:rPr>
          <w:instrText xml:space="preserve"> PAGEREF _Toc79490124 \h </w:instrText>
        </w:r>
        <w:r w:rsidR="00B90051">
          <w:rPr>
            <w:webHidden/>
          </w:rPr>
        </w:r>
        <w:r w:rsidR="00B90051">
          <w:rPr>
            <w:webHidden/>
          </w:rPr>
          <w:fldChar w:fldCharType="separate"/>
        </w:r>
        <w:r w:rsidR="00B90051">
          <w:rPr>
            <w:webHidden/>
          </w:rPr>
          <w:t>6</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125" w:history="1">
        <w:r w:rsidR="00B90051" w:rsidRPr="00583645">
          <w:rPr>
            <w:rStyle w:val="ad"/>
          </w:rPr>
          <w:t>Перечень рисунков</w:t>
        </w:r>
        <w:r w:rsidR="00B90051">
          <w:rPr>
            <w:webHidden/>
          </w:rPr>
          <w:tab/>
        </w:r>
        <w:r w:rsidR="00B90051">
          <w:rPr>
            <w:webHidden/>
          </w:rPr>
          <w:fldChar w:fldCharType="begin"/>
        </w:r>
        <w:r w:rsidR="00B90051">
          <w:rPr>
            <w:webHidden/>
          </w:rPr>
          <w:instrText xml:space="preserve"> PAGEREF _Toc79490125 \h </w:instrText>
        </w:r>
        <w:r w:rsidR="00B90051">
          <w:rPr>
            <w:webHidden/>
          </w:rPr>
        </w:r>
        <w:r w:rsidR="00B90051">
          <w:rPr>
            <w:webHidden/>
          </w:rPr>
          <w:fldChar w:fldCharType="separate"/>
        </w:r>
        <w:r w:rsidR="00B90051">
          <w:rPr>
            <w:webHidden/>
          </w:rPr>
          <w:t>12</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126" w:history="1">
        <w:r w:rsidR="00B90051" w:rsidRPr="00583645">
          <w:rPr>
            <w:rStyle w:val="ad"/>
          </w:rPr>
          <w:t>1.</w:t>
        </w:r>
        <w:r w:rsidR="00B90051" w:rsidRPr="006C1015">
          <w:rPr>
            <w:rFonts w:ascii="Calibri" w:hAnsi="Calibri"/>
            <w:b w:val="0"/>
            <w:bCs w:val="0"/>
            <w:caps w:val="0"/>
            <w:sz w:val="22"/>
            <w:szCs w:val="22"/>
          </w:rPr>
          <w:tab/>
        </w:r>
        <w:r w:rsidR="00B90051" w:rsidRPr="00583645">
          <w:rPr>
            <w:rStyle w:val="ad"/>
          </w:rPr>
          <w:t>Введение</w:t>
        </w:r>
        <w:r w:rsidR="00B90051">
          <w:rPr>
            <w:webHidden/>
          </w:rPr>
          <w:tab/>
        </w:r>
        <w:r w:rsidR="00B90051">
          <w:rPr>
            <w:webHidden/>
          </w:rPr>
          <w:fldChar w:fldCharType="begin"/>
        </w:r>
        <w:r w:rsidR="00B90051">
          <w:rPr>
            <w:webHidden/>
          </w:rPr>
          <w:instrText xml:space="preserve"> PAGEREF _Toc79490126 \h </w:instrText>
        </w:r>
        <w:r w:rsidR="00B90051">
          <w:rPr>
            <w:webHidden/>
          </w:rPr>
        </w:r>
        <w:r w:rsidR="00B90051">
          <w:rPr>
            <w:webHidden/>
          </w:rPr>
          <w:fldChar w:fldCharType="separate"/>
        </w:r>
        <w:r w:rsidR="00B90051">
          <w:rPr>
            <w:webHidden/>
          </w:rPr>
          <w:t>21</w:t>
        </w:r>
        <w:r w:rsidR="00B90051">
          <w:rPr>
            <w:webHidden/>
          </w:rPr>
          <w:fldChar w:fldCharType="end"/>
        </w:r>
      </w:hyperlink>
    </w:p>
    <w:p w:rsidR="00B90051" w:rsidRPr="006C1015" w:rsidRDefault="00F25E39">
      <w:pPr>
        <w:pStyle w:val="24"/>
        <w:rPr>
          <w:rFonts w:ascii="Calibri" w:hAnsi="Calibri"/>
          <w:bCs w:val="0"/>
          <w:sz w:val="22"/>
          <w:szCs w:val="22"/>
        </w:rPr>
      </w:pPr>
      <w:hyperlink w:anchor="_Toc79490127" w:history="1">
        <w:r w:rsidR="00B90051" w:rsidRPr="00583645">
          <w:rPr>
            <w:rStyle w:val="ad"/>
          </w:rPr>
          <w:t>1.1.</w:t>
        </w:r>
        <w:r w:rsidR="00B90051" w:rsidRPr="006C1015">
          <w:rPr>
            <w:rFonts w:ascii="Calibri" w:hAnsi="Calibri"/>
            <w:bCs w:val="0"/>
            <w:sz w:val="22"/>
            <w:szCs w:val="22"/>
          </w:rPr>
          <w:tab/>
        </w:r>
        <w:r w:rsidR="00B90051" w:rsidRPr="00583645">
          <w:rPr>
            <w:rStyle w:val="ad"/>
          </w:rPr>
          <w:t>Область применения</w:t>
        </w:r>
        <w:r w:rsidR="00B90051">
          <w:rPr>
            <w:webHidden/>
          </w:rPr>
          <w:tab/>
        </w:r>
        <w:r w:rsidR="00B90051">
          <w:rPr>
            <w:webHidden/>
          </w:rPr>
          <w:fldChar w:fldCharType="begin"/>
        </w:r>
        <w:r w:rsidR="00B90051">
          <w:rPr>
            <w:webHidden/>
          </w:rPr>
          <w:instrText xml:space="preserve"> PAGEREF _Toc79490127 \h </w:instrText>
        </w:r>
        <w:r w:rsidR="00B90051">
          <w:rPr>
            <w:webHidden/>
          </w:rPr>
        </w:r>
        <w:r w:rsidR="00B90051">
          <w:rPr>
            <w:webHidden/>
          </w:rPr>
          <w:fldChar w:fldCharType="separate"/>
        </w:r>
        <w:r w:rsidR="00B90051">
          <w:rPr>
            <w:webHidden/>
          </w:rPr>
          <w:t>21</w:t>
        </w:r>
        <w:r w:rsidR="00B90051">
          <w:rPr>
            <w:webHidden/>
          </w:rPr>
          <w:fldChar w:fldCharType="end"/>
        </w:r>
      </w:hyperlink>
    </w:p>
    <w:p w:rsidR="00B90051" w:rsidRPr="006C1015" w:rsidRDefault="00F25E39">
      <w:pPr>
        <w:pStyle w:val="24"/>
        <w:rPr>
          <w:rFonts w:ascii="Calibri" w:hAnsi="Calibri"/>
          <w:bCs w:val="0"/>
          <w:sz w:val="22"/>
          <w:szCs w:val="22"/>
        </w:rPr>
      </w:pPr>
      <w:hyperlink w:anchor="_Toc79490128" w:history="1">
        <w:r w:rsidR="00B90051" w:rsidRPr="00583645">
          <w:rPr>
            <w:rStyle w:val="ad"/>
          </w:rPr>
          <w:t>1.2.</w:t>
        </w:r>
        <w:r w:rsidR="00B90051" w:rsidRPr="006C1015">
          <w:rPr>
            <w:rFonts w:ascii="Calibri" w:hAnsi="Calibri"/>
            <w:bCs w:val="0"/>
            <w:sz w:val="22"/>
            <w:szCs w:val="22"/>
          </w:rPr>
          <w:tab/>
        </w:r>
        <w:r w:rsidR="00B90051" w:rsidRPr="00583645">
          <w:rPr>
            <w:rStyle w:val="ad"/>
          </w:rPr>
          <w:t>Краткое описание возможностей</w:t>
        </w:r>
        <w:r w:rsidR="00B90051">
          <w:rPr>
            <w:webHidden/>
          </w:rPr>
          <w:tab/>
        </w:r>
        <w:r w:rsidR="00B90051">
          <w:rPr>
            <w:webHidden/>
          </w:rPr>
          <w:fldChar w:fldCharType="begin"/>
        </w:r>
        <w:r w:rsidR="00B90051">
          <w:rPr>
            <w:webHidden/>
          </w:rPr>
          <w:instrText xml:space="preserve"> PAGEREF _Toc79490128 \h </w:instrText>
        </w:r>
        <w:r w:rsidR="00B90051">
          <w:rPr>
            <w:webHidden/>
          </w:rPr>
        </w:r>
        <w:r w:rsidR="00B90051">
          <w:rPr>
            <w:webHidden/>
          </w:rPr>
          <w:fldChar w:fldCharType="separate"/>
        </w:r>
        <w:r w:rsidR="00B90051">
          <w:rPr>
            <w:webHidden/>
          </w:rPr>
          <w:t>21</w:t>
        </w:r>
        <w:r w:rsidR="00B90051">
          <w:rPr>
            <w:webHidden/>
          </w:rPr>
          <w:fldChar w:fldCharType="end"/>
        </w:r>
      </w:hyperlink>
    </w:p>
    <w:p w:rsidR="00B90051" w:rsidRPr="006C1015" w:rsidRDefault="00F25E39">
      <w:pPr>
        <w:pStyle w:val="24"/>
        <w:rPr>
          <w:rFonts w:ascii="Calibri" w:hAnsi="Calibri"/>
          <w:bCs w:val="0"/>
          <w:sz w:val="22"/>
          <w:szCs w:val="22"/>
        </w:rPr>
      </w:pPr>
      <w:hyperlink w:anchor="_Toc79490129" w:history="1">
        <w:r w:rsidR="00B90051" w:rsidRPr="00583645">
          <w:rPr>
            <w:rStyle w:val="ad"/>
          </w:rPr>
          <w:t>1.3.</w:t>
        </w:r>
        <w:r w:rsidR="00B90051" w:rsidRPr="006C1015">
          <w:rPr>
            <w:rFonts w:ascii="Calibri" w:hAnsi="Calibri"/>
            <w:bCs w:val="0"/>
            <w:sz w:val="22"/>
            <w:szCs w:val="22"/>
          </w:rPr>
          <w:tab/>
        </w:r>
        <w:r w:rsidR="00B90051" w:rsidRPr="00583645">
          <w:rPr>
            <w:rStyle w:val="ad"/>
          </w:rPr>
          <w:t>Уровень подготовки пользователя</w:t>
        </w:r>
        <w:r w:rsidR="00B90051">
          <w:rPr>
            <w:webHidden/>
          </w:rPr>
          <w:tab/>
        </w:r>
        <w:r w:rsidR="00B90051">
          <w:rPr>
            <w:webHidden/>
          </w:rPr>
          <w:fldChar w:fldCharType="begin"/>
        </w:r>
        <w:r w:rsidR="00B90051">
          <w:rPr>
            <w:webHidden/>
          </w:rPr>
          <w:instrText xml:space="preserve"> PAGEREF _Toc79490129 \h </w:instrText>
        </w:r>
        <w:r w:rsidR="00B90051">
          <w:rPr>
            <w:webHidden/>
          </w:rPr>
        </w:r>
        <w:r w:rsidR="00B90051">
          <w:rPr>
            <w:webHidden/>
          </w:rPr>
          <w:fldChar w:fldCharType="separate"/>
        </w:r>
        <w:r w:rsidR="00B90051">
          <w:rPr>
            <w:webHidden/>
          </w:rPr>
          <w:t>21</w:t>
        </w:r>
        <w:r w:rsidR="00B90051">
          <w:rPr>
            <w:webHidden/>
          </w:rPr>
          <w:fldChar w:fldCharType="end"/>
        </w:r>
      </w:hyperlink>
    </w:p>
    <w:p w:rsidR="00B90051" w:rsidRPr="006C1015" w:rsidRDefault="00F25E39">
      <w:pPr>
        <w:pStyle w:val="24"/>
        <w:rPr>
          <w:rFonts w:ascii="Calibri" w:hAnsi="Calibri"/>
          <w:bCs w:val="0"/>
          <w:sz w:val="22"/>
          <w:szCs w:val="22"/>
        </w:rPr>
      </w:pPr>
      <w:hyperlink w:anchor="_Toc79490130" w:history="1">
        <w:r w:rsidR="00B90051" w:rsidRPr="00583645">
          <w:rPr>
            <w:rStyle w:val="ad"/>
          </w:rPr>
          <w:t>1.4.</w:t>
        </w:r>
        <w:r w:rsidR="00B90051" w:rsidRPr="006C1015">
          <w:rPr>
            <w:rFonts w:ascii="Calibri" w:hAnsi="Calibri"/>
            <w:bCs w:val="0"/>
            <w:sz w:val="22"/>
            <w:szCs w:val="22"/>
          </w:rPr>
          <w:tab/>
        </w:r>
        <w:r w:rsidR="00B90051" w:rsidRPr="00583645">
          <w:rPr>
            <w:rStyle w:val="ad"/>
          </w:rPr>
          <w:t>Список принятых терминов и сокращений</w:t>
        </w:r>
        <w:r w:rsidR="00B90051">
          <w:rPr>
            <w:webHidden/>
          </w:rPr>
          <w:tab/>
        </w:r>
        <w:r w:rsidR="00B90051">
          <w:rPr>
            <w:webHidden/>
          </w:rPr>
          <w:fldChar w:fldCharType="begin"/>
        </w:r>
        <w:r w:rsidR="00B90051">
          <w:rPr>
            <w:webHidden/>
          </w:rPr>
          <w:instrText xml:space="preserve"> PAGEREF _Toc79490130 \h </w:instrText>
        </w:r>
        <w:r w:rsidR="00B90051">
          <w:rPr>
            <w:webHidden/>
          </w:rPr>
        </w:r>
        <w:r w:rsidR="00B90051">
          <w:rPr>
            <w:webHidden/>
          </w:rPr>
          <w:fldChar w:fldCharType="separate"/>
        </w:r>
        <w:r w:rsidR="00B90051">
          <w:rPr>
            <w:webHidden/>
          </w:rPr>
          <w:t>22</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131" w:history="1">
        <w:r w:rsidR="00B90051" w:rsidRPr="00583645">
          <w:rPr>
            <w:rStyle w:val="ad"/>
          </w:rPr>
          <w:t>2.</w:t>
        </w:r>
        <w:r w:rsidR="00B90051" w:rsidRPr="006C1015">
          <w:rPr>
            <w:rFonts w:ascii="Calibri" w:hAnsi="Calibri"/>
            <w:b w:val="0"/>
            <w:bCs w:val="0"/>
            <w:caps w:val="0"/>
            <w:sz w:val="22"/>
            <w:szCs w:val="22"/>
          </w:rPr>
          <w:tab/>
        </w:r>
        <w:r w:rsidR="00B90051" w:rsidRPr="00583645">
          <w:rPr>
            <w:rStyle w:val="ad"/>
          </w:rPr>
          <w:t>Назначение и условия применения</w:t>
        </w:r>
        <w:r w:rsidR="00B90051">
          <w:rPr>
            <w:webHidden/>
          </w:rPr>
          <w:tab/>
        </w:r>
        <w:r w:rsidR="00B90051">
          <w:rPr>
            <w:webHidden/>
          </w:rPr>
          <w:fldChar w:fldCharType="begin"/>
        </w:r>
        <w:r w:rsidR="00B90051">
          <w:rPr>
            <w:webHidden/>
          </w:rPr>
          <w:instrText xml:space="preserve"> PAGEREF _Toc79490131 \h </w:instrText>
        </w:r>
        <w:r w:rsidR="00B90051">
          <w:rPr>
            <w:webHidden/>
          </w:rPr>
        </w:r>
        <w:r w:rsidR="00B90051">
          <w:rPr>
            <w:webHidden/>
          </w:rPr>
          <w:fldChar w:fldCharType="separate"/>
        </w:r>
        <w:r w:rsidR="00B90051">
          <w:rPr>
            <w:webHidden/>
          </w:rPr>
          <w:t>33</w:t>
        </w:r>
        <w:r w:rsidR="00B90051">
          <w:rPr>
            <w:webHidden/>
          </w:rPr>
          <w:fldChar w:fldCharType="end"/>
        </w:r>
      </w:hyperlink>
    </w:p>
    <w:p w:rsidR="00B90051" w:rsidRPr="006C1015" w:rsidRDefault="00F25E39">
      <w:pPr>
        <w:pStyle w:val="24"/>
        <w:rPr>
          <w:rFonts w:ascii="Calibri" w:hAnsi="Calibri"/>
          <w:bCs w:val="0"/>
          <w:sz w:val="22"/>
          <w:szCs w:val="22"/>
        </w:rPr>
      </w:pPr>
      <w:hyperlink w:anchor="_Toc79490132" w:history="1">
        <w:r w:rsidR="00B90051" w:rsidRPr="00583645">
          <w:rPr>
            <w:rStyle w:val="ad"/>
          </w:rPr>
          <w:t>2.1.</w:t>
        </w:r>
        <w:r w:rsidR="00B90051" w:rsidRPr="006C1015">
          <w:rPr>
            <w:rFonts w:ascii="Calibri" w:hAnsi="Calibri"/>
            <w:bCs w:val="0"/>
            <w:sz w:val="22"/>
            <w:szCs w:val="22"/>
          </w:rPr>
          <w:tab/>
        </w:r>
        <w:r w:rsidR="00B90051" w:rsidRPr="00583645">
          <w:rPr>
            <w:rStyle w:val="ad"/>
          </w:rPr>
          <w:t>Виды деятельности, функции</w:t>
        </w:r>
        <w:r w:rsidR="00B90051">
          <w:rPr>
            <w:webHidden/>
          </w:rPr>
          <w:tab/>
        </w:r>
        <w:r w:rsidR="00B90051">
          <w:rPr>
            <w:webHidden/>
          </w:rPr>
          <w:fldChar w:fldCharType="begin"/>
        </w:r>
        <w:r w:rsidR="00B90051">
          <w:rPr>
            <w:webHidden/>
          </w:rPr>
          <w:instrText xml:space="preserve"> PAGEREF _Toc79490132 \h </w:instrText>
        </w:r>
        <w:r w:rsidR="00B90051">
          <w:rPr>
            <w:webHidden/>
          </w:rPr>
        </w:r>
        <w:r w:rsidR="00B90051">
          <w:rPr>
            <w:webHidden/>
          </w:rPr>
          <w:fldChar w:fldCharType="separate"/>
        </w:r>
        <w:r w:rsidR="00B90051">
          <w:rPr>
            <w:webHidden/>
          </w:rPr>
          <w:t>33</w:t>
        </w:r>
        <w:r w:rsidR="00B90051">
          <w:rPr>
            <w:webHidden/>
          </w:rPr>
          <w:fldChar w:fldCharType="end"/>
        </w:r>
      </w:hyperlink>
    </w:p>
    <w:p w:rsidR="00B90051" w:rsidRPr="006C1015" w:rsidRDefault="00F25E39">
      <w:pPr>
        <w:pStyle w:val="24"/>
        <w:rPr>
          <w:rFonts w:ascii="Calibri" w:hAnsi="Calibri"/>
          <w:bCs w:val="0"/>
          <w:sz w:val="22"/>
          <w:szCs w:val="22"/>
        </w:rPr>
      </w:pPr>
      <w:hyperlink w:anchor="_Toc79490133" w:history="1">
        <w:r w:rsidR="00B90051" w:rsidRPr="00583645">
          <w:rPr>
            <w:rStyle w:val="ad"/>
          </w:rPr>
          <w:t>2.2.</w:t>
        </w:r>
        <w:r w:rsidR="00B90051" w:rsidRPr="006C1015">
          <w:rPr>
            <w:rFonts w:ascii="Calibri" w:hAnsi="Calibri"/>
            <w:bCs w:val="0"/>
            <w:sz w:val="22"/>
            <w:szCs w:val="22"/>
          </w:rPr>
          <w:tab/>
        </w:r>
        <w:r w:rsidR="00B90051" w:rsidRPr="00583645">
          <w:rPr>
            <w:rStyle w:val="ad"/>
          </w:rPr>
          <w:t>Программные и аппаратные требования к системе</w:t>
        </w:r>
        <w:r w:rsidR="00B90051">
          <w:rPr>
            <w:webHidden/>
          </w:rPr>
          <w:tab/>
        </w:r>
        <w:r w:rsidR="00B90051">
          <w:rPr>
            <w:webHidden/>
          </w:rPr>
          <w:fldChar w:fldCharType="begin"/>
        </w:r>
        <w:r w:rsidR="00B90051">
          <w:rPr>
            <w:webHidden/>
          </w:rPr>
          <w:instrText xml:space="preserve"> PAGEREF _Toc79490133 \h </w:instrText>
        </w:r>
        <w:r w:rsidR="00B90051">
          <w:rPr>
            <w:webHidden/>
          </w:rPr>
        </w:r>
        <w:r w:rsidR="00B90051">
          <w:rPr>
            <w:webHidden/>
          </w:rPr>
          <w:fldChar w:fldCharType="separate"/>
        </w:r>
        <w:r w:rsidR="00B90051">
          <w:rPr>
            <w:webHidden/>
          </w:rPr>
          <w:t>33</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134" w:history="1">
        <w:r w:rsidR="00B90051" w:rsidRPr="00583645">
          <w:rPr>
            <w:rStyle w:val="ad"/>
          </w:rPr>
          <w:t>3.</w:t>
        </w:r>
        <w:r w:rsidR="00B90051" w:rsidRPr="006C1015">
          <w:rPr>
            <w:rFonts w:ascii="Calibri" w:hAnsi="Calibri"/>
            <w:b w:val="0"/>
            <w:bCs w:val="0"/>
            <w:caps w:val="0"/>
            <w:sz w:val="22"/>
            <w:szCs w:val="22"/>
          </w:rPr>
          <w:tab/>
        </w:r>
        <w:r w:rsidR="00B90051" w:rsidRPr="00583645">
          <w:rPr>
            <w:rStyle w:val="ad"/>
          </w:rPr>
          <w:t>Подготовка к работе</w:t>
        </w:r>
        <w:r w:rsidR="00B90051">
          <w:rPr>
            <w:webHidden/>
          </w:rPr>
          <w:tab/>
        </w:r>
        <w:r w:rsidR="00B90051">
          <w:rPr>
            <w:webHidden/>
          </w:rPr>
          <w:fldChar w:fldCharType="begin"/>
        </w:r>
        <w:r w:rsidR="00B90051">
          <w:rPr>
            <w:webHidden/>
          </w:rPr>
          <w:instrText xml:space="preserve"> PAGEREF _Toc79490134 \h </w:instrText>
        </w:r>
        <w:r w:rsidR="00B90051">
          <w:rPr>
            <w:webHidden/>
          </w:rPr>
        </w:r>
        <w:r w:rsidR="00B90051">
          <w:rPr>
            <w:webHidden/>
          </w:rPr>
          <w:fldChar w:fldCharType="separate"/>
        </w:r>
        <w:r w:rsidR="00B90051">
          <w:rPr>
            <w:webHidden/>
          </w:rPr>
          <w:t>34</w:t>
        </w:r>
        <w:r w:rsidR="00B90051">
          <w:rPr>
            <w:webHidden/>
          </w:rPr>
          <w:fldChar w:fldCharType="end"/>
        </w:r>
      </w:hyperlink>
    </w:p>
    <w:p w:rsidR="00B90051" w:rsidRPr="006C1015" w:rsidRDefault="00F25E39">
      <w:pPr>
        <w:pStyle w:val="24"/>
        <w:rPr>
          <w:rFonts w:ascii="Calibri" w:hAnsi="Calibri"/>
          <w:bCs w:val="0"/>
          <w:sz w:val="22"/>
          <w:szCs w:val="22"/>
        </w:rPr>
      </w:pPr>
      <w:hyperlink w:anchor="_Toc79490135" w:history="1">
        <w:r w:rsidR="00B90051" w:rsidRPr="00583645">
          <w:rPr>
            <w:rStyle w:val="ad"/>
          </w:rPr>
          <w:t>3.1.</w:t>
        </w:r>
        <w:r w:rsidR="00B90051" w:rsidRPr="006C1015">
          <w:rPr>
            <w:rFonts w:ascii="Calibri" w:hAnsi="Calibri"/>
            <w:bCs w:val="0"/>
            <w:sz w:val="22"/>
            <w:szCs w:val="22"/>
          </w:rPr>
          <w:tab/>
        </w:r>
        <w:r w:rsidR="00B90051" w:rsidRPr="00583645">
          <w:rPr>
            <w:rStyle w:val="ad"/>
          </w:rPr>
          <w:t>Порядок проверки работоспособности</w:t>
        </w:r>
        <w:r w:rsidR="00B90051">
          <w:rPr>
            <w:webHidden/>
          </w:rPr>
          <w:tab/>
        </w:r>
        <w:r w:rsidR="00B90051">
          <w:rPr>
            <w:webHidden/>
          </w:rPr>
          <w:fldChar w:fldCharType="begin"/>
        </w:r>
        <w:r w:rsidR="00B90051">
          <w:rPr>
            <w:webHidden/>
          </w:rPr>
          <w:instrText xml:space="preserve"> PAGEREF _Toc79490135 \h </w:instrText>
        </w:r>
        <w:r w:rsidR="00B90051">
          <w:rPr>
            <w:webHidden/>
          </w:rPr>
        </w:r>
        <w:r w:rsidR="00B90051">
          <w:rPr>
            <w:webHidden/>
          </w:rPr>
          <w:fldChar w:fldCharType="separate"/>
        </w:r>
        <w:r w:rsidR="00B90051">
          <w:rPr>
            <w:webHidden/>
          </w:rPr>
          <w:t>34</w:t>
        </w:r>
        <w:r w:rsidR="00B90051">
          <w:rPr>
            <w:webHidden/>
          </w:rPr>
          <w:fldChar w:fldCharType="end"/>
        </w:r>
      </w:hyperlink>
    </w:p>
    <w:p w:rsidR="00B90051" w:rsidRPr="006C1015" w:rsidRDefault="00F25E39">
      <w:pPr>
        <w:pStyle w:val="24"/>
        <w:rPr>
          <w:rFonts w:ascii="Calibri" w:hAnsi="Calibri"/>
          <w:bCs w:val="0"/>
          <w:sz w:val="22"/>
          <w:szCs w:val="22"/>
        </w:rPr>
      </w:pPr>
      <w:hyperlink w:anchor="_Toc79490136" w:history="1">
        <w:r w:rsidR="00B90051" w:rsidRPr="00583645">
          <w:rPr>
            <w:rStyle w:val="ad"/>
          </w:rPr>
          <w:t>3.2.</w:t>
        </w:r>
        <w:r w:rsidR="00B90051" w:rsidRPr="006C1015">
          <w:rPr>
            <w:rFonts w:ascii="Calibri" w:hAnsi="Calibri"/>
            <w:bCs w:val="0"/>
            <w:sz w:val="22"/>
            <w:szCs w:val="22"/>
          </w:rPr>
          <w:tab/>
        </w:r>
        <w:r w:rsidR="00B90051" w:rsidRPr="00583645">
          <w:rPr>
            <w:rStyle w:val="ad"/>
          </w:rPr>
          <w:t>Справочники системы</w:t>
        </w:r>
        <w:r w:rsidR="00B90051">
          <w:rPr>
            <w:webHidden/>
          </w:rPr>
          <w:tab/>
        </w:r>
        <w:r w:rsidR="00B90051">
          <w:rPr>
            <w:webHidden/>
          </w:rPr>
          <w:fldChar w:fldCharType="begin"/>
        </w:r>
        <w:r w:rsidR="00B90051">
          <w:rPr>
            <w:webHidden/>
          </w:rPr>
          <w:instrText xml:space="preserve"> PAGEREF _Toc79490136 \h </w:instrText>
        </w:r>
        <w:r w:rsidR="00B90051">
          <w:rPr>
            <w:webHidden/>
          </w:rPr>
        </w:r>
        <w:r w:rsidR="00B90051">
          <w:rPr>
            <w:webHidden/>
          </w:rPr>
          <w:fldChar w:fldCharType="separate"/>
        </w:r>
        <w:r w:rsidR="00B90051">
          <w:rPr>
            <w:webHidden/>
          </w:rPr>
          <w:t>34</w:t>
        </w:r>
        <w:r w:rsidR="00B90051">
          <w:rPr>
            <w:webHidden/>
          </w:rPr>
          <w:fldChar w:fldCharType="end"/>
        </w:r>
      </w:hyperlink>
    </w:p>
    <w:p w:rsidR="00B90051" w:rsidRPr="006C1015" w:rsidRDefault="00F25E39">
      <w:pPr>
        <w:pStyle w:val="24"/>
        <w:rPr>
          <w:rFonts w:ascii="Calibri" w:hAnsi="Calibri"/>
          <w:bCs w:val="0"/>
          <w:sz w:val="22"/>
          <w:szCs w:val="22"/>
        </w:rPr>
      </w:pPr>
      <w:hyperlink w:anchor="_Toc79490137" w:history="1">
        <w:r w:rsidR="00B90051" w:rsidRPr="00583645">
          <w:rPr>
            <w:rStyle w:val="ad"/>
          </w:rPr>
          <w:t>3.3.</w:t>
        </w:r>
        <w:r w:rsidR="00B90051" w:rsidRPr="006C1015">
          <w:rPr>
            <w:rFonts w:ascii="Calibri" w:hAnsi="Calibri"/>
            <w:bCs w:val="0"/>
            <w:sz w:val="22"/>
            <w:szCs w:val="22"/>
          </w:rPr>
          <w:tab/>
        </w:r>
        <w:r w:rsidR="00B90051" w:rsidRPr="00583645">
          <w:rPr>
            <w:rStyle w:val="ad"/>
          </w:rPr>
          <w:t>Функции системы</w:t>
        </w:r>
        <w:r w:rsidR="00B90051">
          <w:rPr>
            <w:webHidden/>
          </w:rPr>
          <w:tab/>
        </w:r>
        <w:r w:rsidR="00B90051">
          <w:rPr>
            <w:webHidden/>
          </w:rPr>
          <w:fldChar w:fldCharType="begin"/>
        </w:r>
        <w:r w:rsidR="00B90051">
          <w:rPr>
            <w:webHidden/>
          </w:rPr>
          <w:instrText xml:space="preserve"> PAGEREF _Toc79490137 \h </w:instrText>
        </w:r>
        <w:r w:rsidR="00B90051">
          <w:rPr>
            <w:webHidden/>
          </w:rPr>
        </w:r>
        <w:r w:rsidR="00B90051">
          <w:rPr>
            <w:webHidden/>
          </w:rPr>
          <w:fldChar w:fldCharType="separate"/>
        </w:r>
        <w:r w:rsidR="00B90051">
          <w:rPr>
            <w:webHidden/>
          </w:rPr>
          <w:t>34</w:t>
        </w:r>
        <w:r w:rsidR="00B90051">
          <w:rPr>
            <w:webHidden/>
          </w:rPr>
          <w:fldChar w:fldCharType="end"/>
        </w:r>
      </w:hyperlink>
    </w:p>
    <w:p w:rsidR="00B90051" w:rsidRPr="006C1015" w:rsidRDefault="00F25E39">
      <w:pPr>
        <w:pStyle w:val="24"/>
        <w:rPr>
          <w:rFonts w:ascii="Calibri" w:hAnsi="Calibri"/>
          <w:bCs w:val="0"/>
          <w:sz w:val="22"/>
          <w:szCs w:val="22"/>
        </w:rPr>
      </w:pPr>
      <w:hyperlink w:anchor="_Toc79490138" w:history="1">
        <w:r w:rsidR="00B90051" w:rsidRPr="00583645">
          <w:rPr>
            <w:rStyle w:val="ad"/>
          </w:rPr>
          <w:t>3.4.</w:t>
        </w:r>
        <w:r w:rsidR="00B90051" w:rsidRPr="006C1015">
          <w:rPr>
            <w:rFonts w:ascii="Calibri" w:hAnsi="Calibri"/>
            <w:bCs w:val="0"/>
            <w:sz w:val="22"/>
            <w:szCs w:val="22"/>
          </w:rPr>
          <w:tab/>
        </w:r>
        <w:r w:rsidR="00B90051" w:rsidRPr="00583645">
          <w:rPr>
            <w:rStyle w:val="ad"/>
          </w:rPr>
          <w:t>Дополнительные настройки системы</w:t>
        </w:r>
        <w:r w:rsidR="00B90051">
          <w:rPr>
            <w:webHidden/>
          </w:rPr>
          <w:tab/>
        </w:r>
        <w:r w:rsidR="00B90051">
          <w:rPr>
            <w:webHidden/>
          </w:rPr>
          <w:fldChar w:fldCharType="begin"/>
        </w:r>
        <w:r w:rsidR="00B90051">
          <w:rPr>
            <w:webHidden/>
          </w:rPr>
          <w:instrText xml:space="preserve"> PAGEREF _Toc79490138 \h </w:instrText>
        </w:r>
        <w:r w:rsidR="00B90051">
          <w:rPr>
            <w:webHidden/>
          </w:rPr>
        </w:r>
        <w:r w:rsidR="00B90051">
          <w:rPr>
            <w:webHidden/>
          </w:rPr>
          <w:fldChar w:fldCharType="separate"/>
        </w:r>
        <w:r w:rsidR="00B90051">
          <w:rPr>
            <w:webHidden/>
          </w:rPr>
          <w:t>35</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139" w:history="1">
        <w:r w:rsidR="00B90051" w:rsidRPr="00583645">
          <w:rPr>
            <w:rStyle w:val="ad"/>
          </w:rPr>
          <w:t>4.</w:t>
        </w:r>
        <w:r w:rsidR="00B90051" w:rsidRPr="006C1015">
          <w:rPr>
            <w:rFonts w:ascii="Calibri" w:hAnsi="Calibri"/>
            <w:b w:val="0"/>
            <w:bCs w:val="0"/>
            <w:caps w:val="0"/>
            <w:sz w:val="22"/>
            <w:szCs w:val="22"/>
          </w:rPr>
          <w:tab/>
        </w:r>
        <w:r w:rsidR="00B90051" w:rsidRPr="00583645">
          <w:rPr>
            <w:rStyle w:val="ad"/>
          </w:rPr>
          <w:t>Основные сведения об интерфейсе программы, типовых операциях и приемах работы</w:t>
        </w:r>
        <w:r w:rsidR="00B90051">
          <w:rPr>
            <w:webHidden/>
          </w:rPr>
          <w:tab/>
        </w:r>
        <w:r w:rsidR="00B90051">
          <w:rPr>
            <w:webHidden/>
          </w:rPr>
          <w:fldChar w:fldCharType="begin"/>
        </w:r>
        <w:r w:rsidR="00B90051">
          <w:rPr>
            <w:webHidden/>
          </w:rPr>
          <w:instrText xml:space="preserve"> PAGEREF _Toc79490139 \h </w:instrText>
        </w:r>
        <w:r w:rsidR="00B90051">
          <w:rPr>
            <w:webHidden/>
          </w:rPr>
        </w:r>
        <w:r w:rsidR="00B90051">
          <w:rPr>
            <w:webHidden/>
          </w:rPr>
          <w:fldChar w:fldCharType="separate"/>
        </w:r>
        <w:r w:rsidR="00B90051">
          <w:rPr>
            <w:webHidden/>
          </w:rPr>
          <w:t>36</w:t>
        </w:r>
        <w:r w:rsidR="00B90051">
          <w:rPr>
            <w:webHidden/>
          </w:rPr>
          <w:fldChar w:fldCharType="end"/>
        </w:r>
      </w:hyperlink>
    </w:p>
    <w:p w:rsidR="00B90051" w:rsidRPr="006C1015" w:rsidRDefault="00F25E39">
      <w:pPr>
        <w:pStyle w:val="24"/>
        <w:rPr>
          <w:rFonts w:ascii="Calibri" w:hAnsi="Calibri"/>
          <w:bCs w:val="0"/>
          <w:sz w:val="22"/>
          <w:szCs w:val="22"/>
        </w:rPr>
      </w:pPr>
      <w:hyperlink w:anchor="_Toc79490140" w:history="1">
        <w:r w:rsidR="00B90051" w:rsidRPr="00583645">
          <w:rPr>
            <w:rStyle w:val="ad"/>
          </w:rPr>
          <w:t>4.1.</w:t>
        </w:r>
        <w:r w:rsidR="00B90051" w:rsidRPr="006C1015">
          <w:rPr>
            <w:rFonts w:ascii="Calibri" w:hAnsi="Calibri"/>
            <w:bCs w:val="0"/>
            <w:sz w:val="22"/>
            <w:szCs w:val="22"/>
          </w:rPr>
          <w:tab/>
        </w:r>
        <w:r w:rsidR="00B90051" w:rsidRPr="00583645">
          <w:rPr>
            <w:rStyle w:val="ad"/>
          </w:rPr>
          <w:t>Основные элементы интерфейса</w:t>
        </w:r>
        <w:r w:rsidR="00B90051">
          <w:rPr>
            <w:webHidden/>
          </w:rPr>
          <w:tab/>
        </w:r>
        <w:r w:rsidR="00B90051">
          <w:rPr>
            <w:webHidden/>
          </w:rPr>
          <w:fldChar w:fldCharType="begin"/>
        </w:r>
        <w:r w:rsidR="00B90051">
          <w:rPr>
            <w:webHidden/>
          </w:rPr>
          <w:instrText xml:space="preserve"> PAGEREF _Toc79490140 \h </w:instrText>
        </w:r>
        <w:r w:rsidR="00B90051">
          <w:rPr>
            <w:webHidden/>
          </w:rPr>
        </w:r>
        <w:r w:rsidR="00B90051">
          <w:rPr>
            <w:webHidden/>
          </w:rPr>
          <w:fldChar w:fldCharType="separate"/>
        </w:r>
        <w:r w:rsidR="00B90051">
          <w:rPr>
            <w:webHidden/>
          </w:rPr>
          <w:t>36</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1" w:history="1">
        <w:r w:rsidR="00B90051" w:rsidRPr="00583645">
          <w:rPr>
            <w:rStyle w:val="ad"/>
          </w:rPr>
          <w:t>4.1.1.</w:t>
        </w:r>
        <w:r w:rsidR="00B90051" w:rsidRPr="006C1015">
          <w:rPr>
            <w:rFonts w:ascii="Calibri" w:hAnsi="Calibri"/>
            <w:bCs w:val="0"/>
            <w:iCs w:val="0"/>
            <w:sz w:val="22"/>
            <w:szCs w:val="22"/>
          </w:rPr>
          <w:tab/>
        </w:r>
        <w:r w:rsidR="00B90051" w:rsidRPr="00583645">
          <w:rPr>
            <w:rStyle w:val="ad"/>
          </w:rPr>
          <w:t>Заголовок рабочего окна программы</w:t>
        </w:r>
        <w:r w:rsidR="00B90051">
          <w:rPr>
            <w:webHidden/>
          </w:rPr>
          <w:tab/>
        </w:r>
        <w:r w:rsidR="00B90051">
          <w:rPr>
            <w:webHidden/>
          </w:rPr>
          <w:fldChar w:fldCharType="begin"/>
        </w:r>
        <w:r w:rsidR="00B90051">
          <w:rPr>
            <w:webHidden/>
          </w:rPr>
          <w:instrText xml:space="preserve"> PAGEREF _Toc79490141 \h </w:instrText>
        </w:r>
        <w:r w:rsidR="00B90051">
          <w:rPr>
            <w:webHidden/>
          </w:rPr>
        </w:r>
        <w:r w:rsidR="00B90051">
          <w:rPr>
            <w:webHidden/>
          </w:rPr>
          <w:fldChar w:fldCharType="separate"/>
        </w:r>
        <w:r w:rsidR="00B90051">
          <w:rPr>
            <w:webHidden/>
          </w:rPr>
          <w:t>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2" w:history="1">
        <w:r w:rsidR="00B90051" w:rsidRPr="00583645">
          <w:rPr>
            <w:rStyle w:val="ad"/>
          </w:rPr>
          <w:t>4.1.2.</w:t>
        </w:r>
        <w:r w:rsidR="00B90051" w:rsidRPr="006C1015">
          <w:rPr>
            <w:rFonts w:ascii="Calibri" w:hAnsi="Calibri"/>
            <w:bCs w:val="0"/>
            <w:iCs w:val="0"/>
            <w:sz w:val="22"/>
            <w:szCs w:val="22"/>
          </w:rPr>
          <w:tab/>
        </w:r>
        <w:r w:rsidR="00B90051" w:rsidRPr="00583645">
          <w:rPr>
            <w:rStyle w:val="ad"/>
          </w:rPr>
          <w:t>Строка навигации</w:t>
        </w:r>
        <w:r w:rsidR="00B90051">
          <w:rPr>
            <w:webHidden/>
          </w:rPr>
          <w:tab/>
        </w:r>
        <w:r w:rsidR="00B90051">
          <w:rPr>
            <w:webHidden/>
          </w:rPr>
          <w:fldChar w:fldCharType="begin"/>
        </w:r>
        <w:r w:rsidR="00B90051">
          <w:rPr>
            <w:webHidden/>
          </w:rPr>
          <w:instrText xml:space="preserve"> PAGEREF _Toc79490142 \h </w:instrText>
        </w:r>
        <w:r w:rsidR="00B90051">
          <w:rPr>
            <w:webHidden/>
          </w:rPr>
        </w:r>
        <w:r w:rsidR="00B90051">
          <w:rPr>
            <w:webHidden/>
          </w:rPr>
          <w:fldChar w:fldCharType="separate"/>
        </w:r>
        <w:r w:rsidR="00B90051">
          <w:rPr>
            <w:webHidden/>
          </w:rPr>
          <w:t>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3" w:history="1">
        <w:r w:rsidR="00B90051" w:rsidRPr="00583645">
          <w:rPr>
            <w:rStyle w:val="ad"/>
          </w:rPr>
          <w:t>4.1.3.</w:t>
        </w:r>
        <w:r w:rsidR="00B90051" w:rsidRPr="006C1015">
          <w:rPr>
            <w:rFonts w:ascii="Calibri" w:hAnsi="Calibri"/>
            <w:bCs w:val="0"/>
            <w:iCs w:val="0"/>
            <w:sz w:val="22"/>
            <w:szCs w:val="22"/>
          </w:rPr>
          <w:tab/>
        </w:r>
        <w:r w:rsidR="00B90051" w:rsidRPr="00583645">
          <w:rPr>
            <w:rStyle w:val="ad"/>
          </w:rPr>
          <w:t>Поле выбора организации</w:t>
        </w:r>
        <w:r w:rsidR="00B90051">
          <w:rPr>
            <w:webHidden/>
          </w:rPr>
          <w:tab/>
        </w:r>
        <w:r w:rsidR="00B90051">
          <w:rPr>
            <w:webHidden/>
          </w:rPr>
          <w:fldChar w:fldCharType="begin"/>
        </w:r>
        <w:r w:rsidR="00B90051">
          <w:rPr>
            <w:webHidden/>
          </w:rPr>
          <w:instrText xml:space="preserve"> PAGEREF _Toc79490143 \h </w:instrText>
        </w:r>
        <w:r w:rsidR="00B90051">
          <w:rPr>
            <w:webHidden/>
          </w:rPr>
        </w:r>
        <w:r w:rsidR="00B90051">
          <w:rPr>
            <w:webHidden/>
          </w:rPr>
          <w:fldChar w:fldCharType="separate"/>
        </w:r>
        <w:r w:rsidR="00B90051">
          <w:rPr>
            <w:webHidden/>
          </w:rPr>
          <w:t>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4" w:history="1">
        <w:r w:rsidR="00B90051" w:rsidRPr="00583645">
          <w:rPr>
            <w:rStyle w:val="ad"/>
          </w:rPr>
          <w:t>4.1.4.</w:t>
        </w:r>
        <w:r w:rsidR="00B90051" w:rsidRPr="006C1015">
          <w:rPr>
            <w:rFonts w:ascii="Calibri" w:hAnsi="Calibri"/>
            <w:bCs w:val="0"/>
            <w:iCs w:val="0"/>
            <w:sz w:val="22"/>
            <w:szCs w:val="22"/>
          </w:rPr>
          <w:tab/>
        </w:r>
        <w:r w:rsidR="00B90051" w:rsidRPr="00583645">
          <w:rPr>
            <w:rStyle w:val="ad"/>
          </w:rPr>
          <w:t>Переключатели содержимого панели навигации</w:t>
        </w:r>
        <w:r w:rsidR="00B90051">
          <w:rPr>
            <w:webHidden/>
          </w:rPr>
          <w:tab/>
        </w:r>
        <w:r w:rsidR="00B90051">
          <w:rPr>
            <w:webHidden/>
          </w:rPr>
          <w:fldChar w:fldCharType="begin"/>
        </w:r>
        <w:r w:rsidR="00B90051">
          <w:rPr>
            <w:webHidden/>
          </w:rPr>
          <w:instrText xml:space="preserve"> PAGEREF _Toc79490144 \h </w:instrText>
        </w:r>
        <w:r w:rsidR="00B90051">
          <w:rPr>
            <w:webHidden/>
          </w:rPr>
        </w:r>
        <w:r w:rsidR="00B90051">
          <w:rPr>
            <w:webHidden/>
          </w:rPr>
          <w:fldChar w:fldCharType="separate"/>
        </w:r>
        <w:r w:rsidR="00B90051">
          <w:rPr>
            <w:webHidden/>
          </w:rPr>
          <w:t>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5" w:history="1">
        <w:r w:rsidR="00B90051" w:rsidRPr="00583645">
          <w:rPr>
            <w:rStyle w:val="ad"/>
          </w:rPr>
          <w:t>4.1.5.</w:t>
        </w:r>
        <w:r w:rsidR="00B90051" w:rsidRPr="006C1015">
          <w:rPr>
            <w:rFonts w:ascii="Calibri" w:hAnsi="Calibri"/>
            <w:bCs w:val="0"/>
            <w:iCs w:val="0"/>
            <w:sz w:val="22"/>
            <w:szCs w:val="22"/>
          </w:rPr>
          <w:tab/>
        </w:r>
        <w:r w:rsidR="00B90051" w:rsidRPr="00583645">
          <w:rPr>
            <w:rStyle w:val="ad"/>
          </w:rPr>
          <w:t>Поле поиска</w:t>
        </w:r>
        <w:r w:rsidR="00B90051">
          <w:rPr>
            <w:webHidden/>
          </w:rPr>
          <w:tab/>
        </w:r>
        <w:r w:rsidR="00B90051">
          <w:rPr>
            <w:webHidden/>
          </w:rPr>
          <w:fldChar w:fldCharType="begin"/>
        </w:r>
        <w:r w:rsidR="00B90051">
          <w:rPr>
            <w:webHidden/>
          </w:rPr>
          <w:instrText xml:space="preserve"> PAGEREF _Toc79490145 \h </w:instrText>
        </w:r>
        <w:r w:rsidR="00B90051">
          <w:rPr>
            <w:webHidden/>
          </w:rPr>
        </w:r>
        <w:r w:rsidR="00B90051">
          <w:rPr>
            <w:webHidden/>
          </w:rPr>
          <w:fldChar w:fldCharType="separate"/>
        </w:r>
        <w:r w:rsidR="00B90051">
          <w:rPr>
            <w:webHidden/>
          </w:rPr>
          <w:t>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6" w:history="1">
        <w:r w:rsidR="00B90051" w:rsidRPr="00583645">
          <w:rPr>
            <w:rStyle w:val="ad"/>
          </w:rPr>
          <w:t>4.1.6.</w:t>
        </w:r>
        <w:r w:rsidR="00B90051" w:rsidRPr="006C1015">
          <w:rPr>
            <w:rFonts w:ascii="Calibri" w:hAnsi="Calibri"/>
            <w:bCs w:val="0"/>
            <w:iCs w:val="0"/>
            <w:sz w:val="22"/>
            <w:szCs w:val="22"/>
          </w:rPr>
          <w:tab/>
        </w:r>
        <w:r w:rsidR="00B90051" w:rsidRPr="00583645">
          <w:rPr>
            <w:rStyle w:val="ad"/>
          </w:rPr>
          <w:t>Панель навигации</w:t>
        </w:r>
        <w:r w:rsidR="00B90051">
          <w:rPr>
            <w:webHidden/>
          </w:rPr>
          <w:tab/>
        </w:r>
        <w:r w:rsidR="00B90051">
          <w:rPr>
            <w:webHidden/>
          </w:rPr>
          <w:fldChar w:fldCharType="begin"/>
        </w:r>
        <w:r w:rsidR="00B90051">
          <w:rPr>
            <w:webHidden/>
          </w:rPr>
          <w:instrText xml:space="preserve"> PAGEREF _Toc79490146 \h </w:instrText>
        </w:r>
        <w:r w:rsidR="00B90051">
          <w:rPr>
            <w:webHidden/>
          </w:rPr>
        </w:r>
        <w:r w:rsidR="00B90051">
          <w:rPr>
            <w:webHidden/>
          </w:rPr>
          <w:fldChar w:fldCharType="separate"/>
        </w:r>
        <w:r w:rsidR="00B90051">
          <w:rPr>
            <w:webHidden/>
          </w:rPr>
          <w:t>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7" w:history="1">
        <w:r w:rsidR="00B90051" w:rsidRPr="00583645">
          <w:rPr>
            <w:rStyle w:val="ad"/>
          </w:rPr>
          <w:t>4.1.7.</w:t>
        </w:r>
        <w:r w:rsidR="00B90051" w:rsidRPr="006C1015">
          <w:rPr>
            <w:rFonts w:ascii="Calibri" w:hAnsi="Calibri"/>
            <w:bCs w:val="0"/>
            <w:iCs w:val="0"/>
            <w:sz w:val="22"/>
            <w:szCs w:val="22"/>
          </w:rPr>
          <w:tab/>
        </w:r>
        <w:r w:rsidR="00B90051" w:rsidRPr="00583645">
          <w:rPr>
            <w:rStyle w:val="ad"/>
          </w:rPr>
          <w:t>Область пользовательских представлений</w:t>
        </w:r>
        <w:r w:rsidR="00B90051">
          <w:rPr>
            <w:webHidden/>
          </w:rPr>
          <w:tab/>
        </w:r>
        <w:r w:rsidR="00B90051">
          <w:rPr>
            <w:webHidden/>
          </w:rPr>
          <w:fldChar w:fldCharType="begin"/>
        </w:r>
        <w:r w:rsidR="00B90051">
          <w:rPr>
            <w:webHidden/>
          </w:rPr>
          <w:instrText xml:space="preserve"> PAGEREF _Toc79490147 \h </w:instrText>
        </w:r>
        <w:r w:rsidR="00B90051">
          <w:rPr>
            <w:webHidden/>
          </w:rPr>
        </w:r>
        <w:r w:rsidR="00B90051">
          <w:rPr>
            <w:webHidden/>
          </w:rPr>
          <w:fldChar w:fldCharType="separate"/>
        </w:r>
        <w:r w:rsidR="00B90051">
          <w:rPr>
            <w:webHidden/>
          </w:rPr>
          <w:t>38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8" w:history="1">
        <w:r w:rsidR="00B90051" w:rsidRPr="00583645">
          <w:rPr>
            <w:rStyle w:val="ad"/>
          </w:rPr>
          <w:t>4.1.8.</w:t>
        </w:r>
        <w:r w:rsidR="00B90051" w:rsidRPr="006C1015">
          <w:rPr>
            <w:rFonts w:ascii="Calibri" w:hAnsi="Calibri"/>
            <w:bCs w:val="0"/>
            <w:iCs w:val="0"/>
            <w:sz w:val="22"/>
            <w:szCs w:val="22"/>
          </w:rPr>
          <w:tab/>
        </w:r>
        <w:r w:rsidR="00B90051" w:rsidRPr="00583645">
          <w:rPr>
            <w:rStyle w:val="ad"/>
          </w:rPr>
          <w:t>Кнопка настроек параметров программы</w:t>
        </w:r>
        <w:r w:rsidR="00B90051">
          <w:rPr>
            <w:webHidden/>
          </w:rPr>
          <w:tab/>
        </w:r>
        <w:r w:rsidR="00B90051">
          <w:rPr>
            <w:webHidden/>
          </w:rPr>
          <w:fldChar w:fldCharType="begin"/>
        </w:r>
        <w:r w:rsidR="00B90051">
          <w:rPr>
            <w:webHidden/>
          </w:rPr>
          <w:instrText xml:space="preserve"> PAGEREF _Toc79490148 \h </w:instrText>
        </w:r>
        <w:r w:rsidR="00B90051">
          <w:rPr>
            <w:webHidden/>
          </w:rPr>
        </w:r>
        <w:r w:rsidR="00B90051">
          <w:rPr>
            <w:webHidden/>
          </w:rPr>
          <w:fldChar w:fldCharType="separate"/>
        </w:r>
        <w:r w:rsidR="00B90051">
          <w:rPr>
            <w:webHidden/>
          </w:rPr>
          <w:t>38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49" w:history="1">
        <w:r w:rsidR="00B90051" w:rsidRPr="00583645">
          <w:rPr>
            <w:rStyle w:val="ad"/>
          </w:rPr>
          <w:t>4.1.9.</w:t>
        </w:r>
        <w:r w:rsidR="00B90051" w:rsidRPr="006C1015">
          <w:rPr>
            <w:rFonts w:ascii="Calibri" w:hAnsi="Calibri"/>
            <w:bCs w:val="0"/>
            <w:iCs w:val="0"/>
            <w:sz w:val="22"/>
            <w:szCs w:val="22"/>
          </w:rPr>
          <w:tab/>
        </w:r>
        <w:r w:rsidR="00B90051" w:rsidRPr="00583645">
          <w:rPr>
            <w:rStyle w:val="ad"/>
          </w:rPr>
          <w:t>Кнопка настройки автоматического импорта/экспорта</w:t>
        </w:r>
        <w:r w:rsidR="00B90051">
          <w:rPr>
            <w:webHidden/>
          </w:rPr>
          <w:tab/>
        </w:r>
        <w:r w:rsidR="00B90051">
          <w:rPr>
            <w:webHidden/>
          </w:rPr>
          <w:fldChar w:fldCharType="begin"/>
        </w:r>
        <w:r w:rsidR="00B90051">
          <w:rPr>
            <w:webHidden/>
          </w:rPr>
          <w:instrText xml:space="preserve"> PAGEREF _Toc79490149 \h </w:instrText>
        </w:r>
        <w:r w:rsidR="00B90051">
          <w:rPr>
            <w:webHidden/>
          </w:rPr>
        </w:r>
        <w:r w:rsidR="00B90051">
          <w:rPr>
            <w:webHidden/>
          </w:rPr>
          <w:fldChar w:fldCharType="separate"/>
        </w:r>
        <w:r w:rsidR="00B90051">
          <w:rPr>
            <w:webHidden/>
          </w:rPr>
          <w:t>38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0" w:history="1">
        <w:r w:rsidR="00B90051" w:rsidRPr="00583645">
          <w:rPr>
            <w:rStyle w:val="ad"/>
          </w:rPr>
          <w:t>4.1.10.</w:t>
        </w:r>
        <w:r w:rsidR="00B90051" w:rsidRPr="006C1015">
          <w:rPr>
            <w:rFonts w:ascii="Calibri" w:hAnsi="Calibri"/>
            <w:bCs w:val="0"/>
            <w:iCs w:val="0"/>
            <w:sz w:val="22"/>
            <w:szCs w:val="22"/>
          </w:rPr>
          <w:tab/>
        </w:r>
        <w:r w:rsidR="00B90051" w:rsidRPr="00583645">
          <w:rPr>
            <w:rStyle w:val="ad"/>
          </w:rPr>
          <w:t>Кнопка вызова окна «Диспетчер задач»</w:t>
        </w:r>
        <w:r w:rsidR="00B90051">
          <w:rPr>
            <w:webHidden/>
          </w:rPr>
          <w:tab/>
        </w:r>
        <w:r w:rsidR="00B90051">
          <w:rPr>
            <w:webHidden/>
          </w:rPr>
          <w:fldChar w:fldCharType="begin"/>
        </w:r>
        <w:r w:rsidR="00B90051">
          <w:rPr>
            <w:webHidden/>
          </w:rPr>
          <w:instrText xml:space="preserve"> PAGEREF _Toc79490150 \h </w:instrText>
        </w:r>
        <w:r w:rsidR="00B90051">
          <w:rPr>
            <w:webHidden/>
          </w:rPr>
        </w:r>
        <w:r w:rsidR="00B90051">
          <w:rPr>
            <w:webHidden/>
          </w:rPr>
          <w:fldChar w:fldCharType="separate"/>
        </w:r>
        <w:r w:rsidR="00B90051">
          <w:rPr>
            <w:webHidden/>
          </w:rPr>
          <w:t>39</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1" w:history="1">
        <w:r w:rsidR="00B90051" w:rsidRPr="00583645">
          <w:rPr>
            <w:rStyle w:val="ad"/>
          </w:rPr>
          <w:t>4.1.11.</w:t>
        </w:r>
        <w:r w:rsidR="00B90051" w:rsidRPr="006C1015">
          <w:rPr>
            <w:rFonts w:ascii="Calibri" w:hAnsi="Calibri"/>
            <w:bCs w:val="0"/>
            <w:iCs w:val="0"/>
            <w:sz w:val="22"/>
            <w:szCs w:val="22"/>
          </w:rPr>
          <w:tab/>
        </w:r>
        <w:r w:rsidR="00B90051" w:rsidRPr="00583645">
          <w:rPr>
            <w:rStyle w:val="ad"/>
          </w:rPr>
          <w:t>Рабочая область</w:t>
        </w:r>
        <w:r w:rsidR="00B90051">
          <w:rPr>
            <w:webHidden/>
          </w:rPr>
          <w:tab/>
        </w:r>
        <w:r w:rsidR="00B90051">
          <w:rPr>
            <w:webHidden/>
          </w:rPr>
          <w:fldChar w:fldCharType="begin"/>
        </w:r>
        <w:r w:rsidR="00B90051">
          <w:rPr>
            <w:webHidden/>
          </w:rPr>
          <w:instrText xml:space="preserve"> PAGEREF _Toc79490151 \h </w:instrText>
        </w:r>
        <w:r w:rsidR="00B90051">
          <w:rPr>
            <w:webHidden/>
          </w:rPr>
        </w:r>
        <w:r w:rsidR="00B90051">
          <w:rPr>
            <w:webHidden/>
          </w:rPr>
          <w:fldChar w:fldCharType="separate"/>
        </w:r>
        <w:r w:rsidR="00B90051">
          <w:rPr>
            <w:webHidden/>
          </w:rPr>
          <w:t>40</w:t>
        </w:r>
        <w:r w:rsidR="00B90051">
          <w:rPr>
            <w:webHidden/>
          </w:rPr>
          <w:fldChar w:fldCharType="end"/>
        </w:r>
      </w:hyperlink>
    </w:p>
    <w:p w:rsidR="00B90051" w:rsidRPr="006C1015" w:rsidRDefault="00F25E39">
      <w:pPr>
        <w:pStyle w:val="24"/>
        <w:rPr>
          <w:rFonts w:ascii="Calibri" w:hAnsi="Calibri"/>
          <w:bCs w:val="0"/>
          <w:sz w:val="22"/>
          <w:szCs w:val="22"/>
        </w:rPr>
      </w:pPr>
      <w:hyperlink w:anchor="_Toc79490152" w:history="1">
        <w:r w:rsidR="00B90051" w:rsidRPr="00583645">
          <w:rPr>
            <w:rStyle w:val="ad"/>
          </w:rPr>
          <w:t>4.2.</w:t>
        </w:r>
        <w:r w:rsidR="00B90051" w:rsidRPr="006C1015">
          <w:rPr>
            <w:rFonts w:ascii="Calibri" w:hAnsi="Calibri"/>
            <w:bCs w:val="0"/>
            <w:sz w:val="22"/>
            <w:szCs w:val="22"/>
          </w:rPr>
          <w:tab/>
        </w:r>
        <w:r w:rsidR="00B90051" w:rsidRPr="00583645">
          <w:rPr>
            <w:rStyle w:val="ad"/>
          </w:rPr>
          <w:t>Описание типовых операций и приемов работы</w:t>
        </w:r>
        <w:r w:rsidR="00B90051">
          <w:rPr>
            <w:webHidden/>
          </w:rPr>
          <w:tab/>
        </w:r>
        <w:r w:rsidR="00B90051">
          <w:rPr>
            <w:webHidden/>
          </w:rPr>
          <w:fldChar w:fldCharType="begin"/>
        </w:r>
        <w:r w:rsidR="00B90051">
          <w:rPr>
            <w:webHidden/>
          </w:rPr>
          <w:instrText xml:space="preserve"> PAGEREF _Toc79490152 \h </w:instrText>
        </w:r>
        <w:r w:rsidR="00B90051">
          <w:rPr>
            <w:webHidden/>
          </w:rPr>
        </w:r>
        <w:r w:rsidR="00B90051">
          <w:rPr>
            <w:webHidden/>
          </w:rPr>
          <w:fldChar w:fldCharType="separate"/>
        </w:r>
        <w:r w:rsidR="00B90051">
          <w:rPr>
            <w:webHidden/>
          </w:rPr>
          <w:t>40</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3" w:history="1">
        <w:r w:rsidR="00B90051" w:rsidRPr="00583645">
          <w:rPr>
            <w:rStyle w:val="ad"/>
          </w:rPr>
          <w:t>4.2.1.</w:t>
        </w:r>
        <w:r w:rsidR="00B90051" w:rsidRPr="006C1015">
          <w:rPr>
            <w:rFonts w:ascii="Calibri" w:hAnsi="Calibri"/>
            <w:bCs w:val="0"/>
            <w:iCs w:val="0"/>
            <w:sz w:val="22"/>
            <w:szCs w:val="22"/>
          </w:rPr>
          <w:tab/>
        </w:r>
        <w:r w:rsidR="00B90051" w:rsidRPr="00583645">
          <w:rPr>
            <w:rStyle w:val="ad"/>
          </w:rPr>
          <w:t>Операции доступные на главной панели инструментов</w:t>
        </w:r>
        <w:r w:rsidR="00B90051">
          <w:rPr>
            <w:webHidden/>
          </w:rPr>
          <w:tab/>
        </w:r>
        <w:r w:rsidR="00B90051">
          <w:rPr>
            <w:webHidden/>
          </w:rPr>
          <w:fldChar w:fldCharType="begin"/>
        </w:r>
        <w:r w:rsidR="00B90051">
          <w:rPr>
            <w:webHidden/>
          </w:rPr>
          <w:instrText xml:space="preserve"> PAGEREF _Toc79490153 \h </w:instrText>
        </w:r>
        <w:r w:rsidR="00B90051">
          <w:rPr>
            <w:webHidden/>
          </w:rPr>
        </w:r>
        <w:r w:rsidR="00B90051">
          <w:rPr>
            <w:webHidden/>
          </w:rPr>
          <w:fldChar w:fldCharType="separate"/>
        </w:r>
        <w:r w:rsidR="00B90051">
          <w:rPr>
            <w:webHidden/>
          </w:rPr>
          <w:t>40</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4" w:history="1">
        <w:r w:rsidR="00B90051" w:rsidRPr="00583645">
          <w:rPr>
            <w:rStyle w:val="ad"/>
          </w:rPr>
          <w:t>4.2.2.</w:t>
        </w:r>
        <w:r w:rsidR="00B90051" w:rsidRPr="006C1015">
          <w:rPr>
            <w:rFonts w:ascii="Calibri" w:hAnsi="Calibri"/>
            <w:bCs w:val="0"/>
            <w:iCs w:val="0"/>
            <w:sz w:val="22"/>
            <w:szCs w:val="22"/>
          </w:rPr>
          <w:tab/>
        </w:r>
        <w:r w:rsidR="00B90051" w:rsidRPr="00583645">
          <w:rPr>
            <w:rStyle w:val="ad"/>
          </w:rPr>
          <w:t>Использование «горячих клавиш»</w:t>
        </w:r>
        <w:r w:rsidR="00B90051">
          <w:rPr>
            <w:webHidden/>
          </w:rPr>
          <w:tab/>
        </w:r>
        <w:r w:rsidR="00B90051">
          <w:rPr>
            <w:webHidden/>
          </w:rPr>
          <w:fldChar w:fldCharType="begin"/>
        </w:r>
        <w:r w:rsidR="00B90051">
          <w:rPr>
            <w:webHidden/>
          </w:rPr>
          <w:instrText xml:space="preserve"> PAGEREF _Toc79490154 \h </w:instrText>
        </w:r>
        <w:r w:rsidR="00B90051">
          <w:rPr>
            <w:webHidden/>
          </w:rPr>
        </w:r>
        <w:r w:rsidR="00B90051">
          <w:rPr>
            <w:webHidden/>
          </w:rPr>
          <w:fldChar w:fldCharType="separate"/>
        </w:r>
        <w:r w:rsidR="00B90051">
          <w:rPr>
            <w:webHidden/>
          </w:rPr>
          <w:t>42</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5" w:history="1">
        <w:r w:rsidR="00B90051" w:rsidRPr="00583645">
          <w:rPr>
            <w:rStyle w:val="ad"/>
          </w:rPr>
          <w:t>4.2.3.</w:t>
        </w:r>
        <w:r w:rsidR="00B90051" w:rsidRPr="006C1015">
          <w:rPr>
            <w:rFonts w:ascii="Calibri" w:hAnsi="Calibri"/>
            <w:bCs w:val="0"/>
            <w:iCs w:val="0"/>
            <w:sz w:val="22"/>
            <w:szCs w:val="22"/>
          </w:rPr>
          <w:tab/>
        </w:r>
        <w:r w:rsidR="00B90051" w:rsidRPr="00583645">
          <w:rPr>
            <w:rStyle w:val="ad"/>
          </w:rPr>
          <w:t>Операции доступные на панели инструментов экранной формы документа</w:t>
        </w:r>
        <w:r w:rsidR="00B90051">
          <w:rPr>
            <w:webHidden/>
          </w:rPr>
          <w:tab/>
        </w:r>
        <w:r w:rsidR="00B90051">
          <w:rPr>
            <w:webHidden/>
          </w:rPr>
          <w:fldChar w:fldCharType="begin"/>
        </w:r>
        <w:r w:rsidR="00B90051">
          <w:rPr>
            <w:webHidden/>
          </w:rPr>
          <w:instrText xml:space="preserve"> PAGEREF _Toc79490155 \h </w:instrText>
        </w:r>
        <w:r w:rsidR="00B90051">
          <w:rPr>
            <w:webHidden/>
          </w:rPr>
        </w:r>
        <w:r w:rsidR="00B90051">
          <w:rPr>
            <w:webHidden/>
          </w:rPr>
          <w:fldChar w:fldCharType="separate"/>
        </w:r>
        <w:r w:rsidR="00B90051">
          <w:rPr>
            <w:webHidden/>
          </w:rPr>
          <w:t>43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6" w:history="1">
        <w:r w:rsidR="00B90051" w:rsidRPr="00583645">
          <w:rPr>
            <w:rStyle w:val="ad"/>
          </w:rPr>
          <w:t>4.2.4.</w:t>
        </w:r>
        <w:r w:rsidR="00B90051" w:rsidRPr="006C1015">
          <w:rPr>
            <w:rFonts w:ascii="Calibri" w:hAnsi="Calibri"/>
            <w:bCs w:val="0"/>
            <w:iCs w:val="0"/>
            <w:sz w:val="22"/>
            <w:szCs w:val="22"/>
          </w:rPr>
          <w:tab/>
        </w:r>
        <w:r w:rsidR="00B90051" w:rsidRPr="00583645">
          <w:rPr>
            <w:rStyle w:val="ad"/>
          </w:rPr>
          <w:t>Работа с табличными записями.</w:t>
        </w:r>
        <w:r w:rsidR="00B90051">
          <w:rPr>
            <w:webHidden/>
          </w:rPr>
          <w:tab/>
        </w:r>
        <w:r w:rsidR="00B90051">
          <w:rPr>
            <w:webHidden/>
          </w:rPr>
          <w:fldChar w:fldCharType="begin"/>
        </w:r>
        <w:r w:rsidR="00B90051">
          <w:rPr>
            <w:webHidden/>
          </w:rPr>
          <w:instrText xml:space="preserve"> PAGEREF _Toc79490156 \h </w:instrText>
        </w:r>
        <w:r w:rsidR="00B90051">
          <w:rPr>
            <w:webHidden/>
          </w:rPr>
        </w:r>
        <w:r w:rsidR="00B90051">
          <w:rPr>
            <w:webHidden/>
          </w:rPr>
          <w:fldChar w:fldCharType="separate"/>
        </w:r>
        <w:r w:rsidR="00B90051">
          <w:rPr>
            <w:webHidden/>
          </w:rPr>
          <w:t>44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7" w:history="1">
        <w:r w:rsidR="00B90051" w:rsidRPr="00583645">
          <w:rPr>
            <w:rStyle w:val="ad"/>
          </w:rPr>
          <w:t>4.2.5.</w:t>
        </w:r>
        <w:r w:rsidR="00B90051" w:rsidRPr="006C1015">
          <w:rPr>
            <w:rFonts w:ascii="Calibri" w:hAnsi="Calibri"/>
            <w:bCs w:val="0"/>
            <w:iCs w:val="0"/>
            <w:sz w:val="22"/>
            <w:szCs w:val="22"/>
          </w:rPr>
          <w:tab/>
        </w:r>
        <w:r w:rsidR="00B90051" w:rsidRPr="00583645">
          <w:rPr>
            <w:rStyle w:val="ad"/>
          </w:rPr>
          <w:t>Контекстное меню</w:t>
        </w:r>
        <w:r w:rsidR="00B90051">
          <w:rPr>
            <w:webHidden/>
          </w:rPr>
          <w:tab/>
        </w:r>
        <w:r w:rsidR="00B90051">
          <w:rPr>
            <w:webHidden/>
          </w:rPr>
          <w:fldChar w:fldCharType="begin"/>
        </w:r>
        <w:r w:rsidR="00B90051">
          <w:rPr>
            <w:webHidden/>
          </w:rPr>
          <w:instrText xml:space="preserve"> PAGEREF _Toc79490157 \h </w:instrText>
        </w:r>
        <w:r w:rsidR="00B90051">
          <w:rPr>
            <w:webHidden/>
          </w:rPr>
        </w:r>
        <w:r w:rsidR="00B90051">
          <w:rPr>
            <w:webHidden/>
          </w:rPr>
          <w:fldChar w:fldCharType="separate"/>
        </w:r>
        <w:r w:rsidR="00B90051">
          <w:rPr>
            <w:webHidden/>
          </w:rPr>
          <w:t>45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8" w:history="1">
        <w:r w:rsidR="00B90051" w:rsidRPr="00583645">
          <w:rPr>
            <w:rStyle w:val="ad"/>
          </w:rPr>
          <w:t>4.2.6.</w:t>
        </w:r>
        <w:r w:rsidR="00B90051" w:rsidRPr="006C1015">
          <w:rPr>
            <w:rFonts w:ascii="Calibri" w:hAnsi="Calibri"/>
            <w:bCs w:val="0"/>
            <w:iCs w:val="0"/>
            <w:sz w:val="22"/>
            <w:szCs w:val="22"/>
          </w:rPr>
          <w:tab/>
        </w:r>
        <w:r w:rsidR="00B90051" w:rsidRPr="00583645">
          <w:rPr>
            <w:rStyle w:val="ad"/>
          </w:rPr>
          <w:t>Панели сортировки и фильтров</w:t>
        </w:r>
        <w:r w:rsidR="00B90051">
          <w:rPr>
            <w:webHidden/>
          </w:rPr>
          <w:tab/>
        </w:r>
        <w:r w:rsidR="00B90051">
          <w:rPr>
            <w:webHidden/>
          </w:rPr>
          <w:fldChar w:fldCharType="begin"/>
        </w:r>
        <w:r w:rsidR="00B90051">
          <w:rPr>
            <w:webHidden/>
          </w:rPr>
          <w:instrText xml:space="preserve"> PAGEREF _Toc79490158 \h </w:instrText>
        </w:r>
        <w:r w:rsidR="00B90051">
          <w:rPr>
            <w:webHidden/>
          </w:rPr>
        </w:r>
        <w:r w:rsidR="00B90051">
          <w:rPr>
            <w:webHidden/>
          </w:rPr>
          <w:fldChar w:fldCharType="separate"/>
        </w:r>
        <w:r w:rsidR="00B90051">
          <w:rPr>
            <w:webHidden/>
          </w:rPr>
          <w:t>45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59" w:history="1">
        <w:r w:rsidR="00B90051" w:rsidRPr="00583645">
          <w:rPr>
            <w:rStyle w:val="ad"/>
          </w:rPr>
          <w:t>4.2.7.</w:t>
        </w:r>
        <w:r w:rsidR="00B90051" w:rsidRPr="006C1015">
          <w:rPr>
            <w:rFonts w:ascii="Calibri" w:hAnsi="Calibri"/>
            <w:bCs w:val="0"/>
            <w:iCs w:val="0"/>
            <w:sz w:val="22"/>
            <w:szCs w:val="22"/>
          </w:rPr>
          <w:tab/>
        </w:r>
        <w:r w:rsidR="00B90051" w:rsidRPr="00583645">
          <w:rPr>
            <w:rStyle w:val="ad"/>
          </w:rPr>
          <w:t>Перемещение по списку документов</w:t>
        </w:r>
        <w:r w:rsidR="00B90051">
          <w:rPr>
            <w:webHidden/>
          </w:rPr>
          <w:tab/>
        </w:r>
        <w:r w:rsidR="00B90051">
          <w:rPr>
            <w:webHidden/>
          </w:rPr>
          <w:fldChar w:fldCharType="begin"/>
        </w:r>
        <w:r w:rsidR="00B90051">
          <w:rPr>
            <w:webHidden/>
          </w:rPr>
          <w:instrText xml:space="preserve"> PAGEREF _Toc79490159 \h </w:instrText>
        </w:r>
        <w:r w:rsidR="00B90051">
          <w:rPr>
            <w:webHidden/>
          </w:rPr>
        </w:r>
        <w:r w:rsidR="00B90051">
          <w:rPr>
            <w:webHidden/>
          </w:rPr>
          <w:fldChar w:fldCharType="separate"/>
        </w:r>
        <w:r w:rsidR="00B90051">
          <w:rPr>
            <w:webHidden/>
          </w:rPr>
          <w:t>46</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0" w:history="1">
        <w:r w:rsidR="00B90051" w:rsidRPr="00583645">
          <w:rPr>
            <w:rStyle w:val="ad"/>
          </w:rPr>
          <w:t>4.2.8.</w:t>
        </w:r>
        <w:r w:rsidR="00B90051" w:rsidRPr="006C1015">
          <w:rPr>
            <w:rFonts w:ascii="Calibri" w:hAnsi="Calibri"/>
            <w:bCs w:val="0"/>
            <w:iCs w:val="0"/>
            <w:sz w:val="22"/>
            <w:szCs w:val="22"/>
          </w:rPr>
          <w:tab/>
        </w:r>
        <w:r w:rsidR="00B90051" w:rsidRPr="00583645">
          <w:rPr>
            <w:rStyle w:val="ad"/>
          </w:rPr>
          <w:t>Выделение документов в списке</w:t>
        </w:r>
        <w:r w:rsidR="00B90051">
          <w:rPr>
            <w:webHidden/>
          </w:rPr>
          <w:tab/>
        </w:r>
        <w:r w:rsidR="00B90051">
          <w:rPr>
            <w:webHidden/>
          </w:rPr>
          <w:fldChar w:fldCharType="begin"/>
        </w:r>
        <w:r w:rsidR="00B90051">
          <w:rPr>
            <w:webHidden/>
          </w:rPr>
          <w:instrText xml:space="preserve"> PAGEREF _Toc79490160 \h </w:instrText>
        </w:r>
        <w:r w:rsidR="00B90051">
          <w:rPr>
            <w:webHidden/>
          </w:rPr>
        </w:r>
        <w:r w:rsidR="00B90051">
          <w:rPr>
            <w:webHidden/>
          </w:rPr>
          <w:fldChar w:fldCharType="separate"/>
        </w:r>
        <w:r w:rsidR="00B90051">
          <w:rPr>
            <w:webHidden/>
          </w:rPr>
          <w:t>47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1" w:history="1">
        <w:r w:rsidR="00B90051" w:rsidRPr="00583645">
          <w:rPr>
            <w:rStyle w:val="ad"/>
          </w:rPr>
          <w:t>4.2.9.</w:t>
        </w:r>
        <w:r w:rsidR="00B90051" w:rsidRPr="006C1015">
          <w:rPr>
            <w:rFonts w:ascii="Calibri" w:hAnsi="Calibri"/>
            <w:bCs w:val="0"/>
            <w:iCs w:val="0"/>
            <w:sz w:val="22"/>
            <w:szCs w:val="22"/>
          </w:rPr>
          <w:tab/>
        </w:r>
        <w:r w:rsidR="00B90051" w:rsidRPr="00583645">
          <w:rPr>
            <w:rStyle w:val="ad"/>
          </w:rPr>
          <w:t>Отображение статистических данных</w:t>
        </w:r>
        <w:r w:rsidR="00B90051">
          <w:rPr>
            <w:webHidden/>
          </w:rPr>
          <w:tab/>
        </w:r>
        <w:r w:rsidR="00B90051">
          <w:rPr>
            <w:webHidden/>
          </w:rPr>
          <w:fldChar w:fldCharType="begin"/>
        </w:r>
        <w:r w:rsidR="00B90051">
          <w:rPr>
            <w:webHidden/>
          </w:rPr>
          <w:instrText xml:space="preserve"> PAGEREF _Toc79490161 \h </w:instrText>
        </w:r>
        <w:r w:rsidR="00B90051">
          <w:rPr>
            <w:webHidden/>
          </w:rPr>
        </w:r>
        <w:r w:rsidR="00B90051">
          <w:rPr>
            <w:webHidden/>
          </w:rPr>
          <w:fldChar w:fldCharType="separate"/>
        </w:r>
        <w:r w:rsidR="00B90051">
          <w:rPr>
            <w:webHidden/>
          </w:rPr>
          <w:t>47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2" w:history="1">
        <w:r w:rsidR="00B90051" w:rsidRPr="00583645">
          <w:rPr>
            <w:rStyle w:val="ad"/>
          </w:rPr>
          <w:t>4.2.10.</w:t>
        </w:r>
        <w:r w:rsidR="00B90051" w:rsidRPr="006C1015">
          <w:rPr>
            <w:rFonts w:ascii="Calibri" w:hAnsi="Calibri"/>
            <w:bCs w:val="0"/>
            <w:iCs w:val="0"/>
            <w:sz w:val="22"/>
            <w:szCs w:val="22"/>
          </w:rPr>
          <w:tab/>
        </w:r>
        <w:r w:rsidR="00B90051" w:rsidRPr="00583645">
          <w:rPr>
            <w:rStyle w:val="ad"/>
          </w:rPr>
          <w:t>Информационная панель</w:t>
        </w:r>
        <w:r w:rsidR="00B90051">
          <w:rPr>
            <w:webHidden/>
          </w:rPr>
          <w:tab/>
        </w:r>
        <w:r w:rsidR="00B90051">
          <w:rPr>
            <w:webHidden/>
          </w:rPr>
          <w:fldChar w:fldCharType="begin"/>
        </w:r>
        <w:r w:rsidR="00B90051">
          <w:rPr>
            <w:webHidden/>
          </w:rPr>
          <w:instrText xml:space="preserve"> PAGEREF _Toc79490162 \h </w:instrText>
        </w:r>
        <w:r w:rsidR="00B90051">
          <w:rPr>
            <w:webHidden/>
          </w:rPr>
        </w:r>
        <w:r w:rsidR="00B90051">
          <w:rPr>
            <w:webHidden/>
          </w:rPr>
          <w:fldChar w:fldCharType="separate"/>
        </w:r>
        <w:r w:rsidR="00B90051">
          <w:rPr>
            <w:webHidden/>
          </w:rPr>
          <w:t>48</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163" w:history="1">
        <w:r w:rsidR="00B90051" w:rsidRPr="00583645">
          <w:rPr>
            <w:rStyle w:val="ad"/>
          </w:rPr>
          <w:t>5.</w:t>
        </w:r>
        <w:r w:rsidR="00B90051" w:rsidRPr="006C1015">
          <w:rPr>
            <w:rFonts w:ascii="Calibri" w:hAnsi="Calibri"/>
            <w:b w:val="0"/>
            <w:bCs w:val="0"/>
            <w:caps w:val="0"/>
            <w:sz w:val="22"/>
            <w:szCs w:val="22"/>
          </w:rPr>
          <w:tab/>
        </w:r>
        <w:r w:rsidR="00B90051" w:rsidRPr="00583645">
          <w:rPr>
            <w:rStyle w:val="ad"/>
          </w:rPr>
          <w:t>Описание операций и экранных форм</w:t>
        </w:r>
        <w:r w:rsidR="00B90051">
          <w:rPr>
            <w:webHidden/>
          </w:rPr>
          <w:tab/>
        </w:r>
        <w:r w:rsidR="00B90051">
          <w:rPr>
            <w:webHidden/>
          </w:rPr>
          <w:fldChar w:fldCharType="begin"/>
        </w:r>
        <w:r w:rsidR="00B90051">
          <w:rPr>
            <w:webHidden/>
          </w:rPr>
          <w:instrText xml:space="preserve"> PAGEREF _Toc79490163 \h </w:instrText>
        </w:r>
        <w:r w:rsidR="00B90051">
          <w:rPr>
            <w:webHidden/>
          </w:rPr>
        </w:r>
        <w:r w:rsidR="00B90051">
          <w:rPr>
            <w:webHidden/>
          </w:rPr>
          <w:fldChar w:fldCharType="separate"/>
        </w:r>
        <w:r w:rsidR="00B90051">
          <w:rPr>
            <w:webHidden/>
          </w:rPr>
          <w:t>49</w:t>
        </w:r>
        <w:r w:rsidR="00B90051">
          <w:rPr>
            <w:webHidden/>
          </w:rPr>
          <w:fldChar w:fldCharType="end"/>
        </w:r>
      </w:hyperlink>
    </w:p>
    <w:p w:rsidR="00B90051" w:rsidRPr="006C1015" w:rsidRDefault="00F25E39">
      <w:pPr>
        <w:pStyle w:val="24"/>
        <w:rPr>
          <w:rFonts w:ascii="Calibri" w:hAnsi="Calibri"/>
          <w:bCs w:val="0"/>
          <w:sz w:val="22"/>
          <w:szCs w:val="22"/>
        </w:rPr>
      </w:pPr>
      <w:hyperlink w:anchor="_Toc79490164" w:history="1">
        <w:r w:rsidR="00B90051" w:rsidRPr="00583645">
          <w:rPr>
            <w:rStyle w:val="ad"/>
          </w:rPr>
          <w:t>5.1.</w:t>
        </w:r>
        <w:r w:rsidR="00B90051" w:rsidRPr="006C1015">
          <w:rPr>
            <w:rFonts w:ascii="Calibri" w:hAnsi="Calibri"/>
            <w:bCs w:val="0"/>
            <w:sz w:val="22"/>
            <w:szCs w:val="22"/>
          </w:rPr>
          <w:tab/>
        </w:r>
        <w:r w:rsidR="00B90051" w:rsidRPr="00583645">
          <w:rPr>
            <w:rStyle w:val="ad"/>
          </w:rPr>
          <w:t>Группа документов «Регистрация и учет обязательств</w:t>
        </w:r>
        <w:r w:rsidR="00B90051">
          <w:rPr>
            <w:webHidden/>
          </w:rPr>
          <w:tab/>
        </w:r>
        <w:r w:rsidR="00B90051">
          <w:rPr>
            <w:webHidden/>
          </w:rPr>
          <w:fldChar w:fldCharType="begin"/>
        </w:r>
        <w:r w:rsidR="00B90051">
          <w:rPr>
            <w:webHidden/>
          </w:rPr>
          <w:instrText xml:space="preserve"> PAGEREF _Toc79490164 \h </w:instrText>
        </w:r>
        <w:r w:rsidR="00B90051">
          <w:rPr>
            <w:webHidden/>
          </w:rPr>
        </w:r>
        <w:r w:rsidR="00B90051">
          <w:rPr>
            <w:webHidden/>
          </w:rPr>
          <w:fldChar w:fldCharType="separate"/>
        </w:r>
        <w:r w:rsidR="00B90051">
          <w:rPr>
            <w:webHidden/>
          </w:rPr>
          <w:t>49</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5" w:history="1">
        <w:r w:rsidR="00B90051" w:rsidRPr="00583645">
          <w:rPr>
            <w:rStyle w:val="ad"/>
          </w:rPr>
          <w:t>5.1.1.</w:t>
        </w:r>
        <w:r w:rsidR="00B90051" w:rsidRPr="006C1015">
          <w:rPr>
            <w:rFonts w:ascii="Calibri" w:hAnsi="Calibri"/>
            <w:bCs w:val="0"/>
            <w:iCs w:val="0"/>
            <w:sz w:val="22"/>
            <w:szCs w:val="22"/>
          </w:rPr>
          <w:tab/>
        </w:r>
        <w:r w:rsidR="00B90051" w:rsidRPr="00583645">
          <w:rPr>
            <w:rStyle w:val="ad"/>
          </w:rPr>
          <w:t>Заявка на кассовый расход</w:t>
        </w:r>
        <w:r w:rsidR="00B90051">
          <w:rPr>
            <w:webHidden/>
          </w:rPr>
          <w:tab/>
        </w:r>
        <w:r w:rsidR="00B90051">
          <w:rPr>
            <w:webHidden/>
          </w:rPr>
          <w:fldChar w:fldCharType="begin"/>
        </w:r>
        <w:r w:rsidR="00B90051">
          <w:rPr>
            <w:webHidden/>
          </w:rPr>
          <w:instrText xml:space="preserve"> PAGEREF _Toc79490165 \h </w:instrText>
        </w:r>
        <w:r w:rsidR="00B90051">
          <w:rPr>
            <w:webHidden/>
          </w:rPr>
        </w:r>
        <w:r w:rsidR="00B90051">
          <w:rPr>
            <w:webHidden/>
          </w:rPr>
          <w:fldChar w:fldCharType="separate"/>
        </w:r>
        <w:r w:rsidR="00B90051">
          <w:rPr>
            <w:webHidden/>
          </w:rPr>
          <w:t>49</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6" w:history="1">
        <w:r w:rsidR="00B90051" w:rsidRPr="00583645">
          <w:rPr>
            <w:rStyle w:val="ad"/>
          </w:rPr>
          <w:t>5.1.2.</w:t>
        </w:r>
        <w:r w:rsidR="00B90051" w:rsidRPr="006C1015">
          <w:rPr>
            <w:rFonts w:ascii="Calibri" w:hAnsi="Calibri"/>
            <w:bCs w:val="0"/>
            <w:iCs w:val="0"/>
            <w:sz w:val="22"/>
            <w:szCs w:val="22"/>
          </w:rPr>
          <w:tab/>
        </w:r>
        <w:r w:rsidR="00B90051" w:rsidRPr="00583645">
          <w:rPr>
            <w:rStyle w:val="ad"/>
          </w:rPr>
          <w:t>Заявка на кассовый расход (сокращенная)</w:t>
        </w:r>
        <w:r w:rsidR="00B90051">
          <w:rPr>
            <w:webHidden/>
          </w:rPr>
          <w:tab/>
        </w:r>
        <w:r w:rsidR="00B90051">
          <w:rPr>
            <w:webHidden/>
          </w:rPr>
          <w:fldChar w:fldCharType="begin"/>
        </w:r>
        <w:r w:rsidR="00B90051">
          <w:rPr>
            <w:webHidden/>
          </w:rPr>
          <w:instrText xml:space="preserve"> PAGEREF _Toc79490166 \h </w:instrText>
        </w:r>
        <w:r w:rsidR="00B90051">
          <w:rPr>
            <w:webHidden/>
          </w:rPr>
        </w:r>
        <w:r w:rsidR="00B90051">
          <w:rPr>
            <w:webHidden/>
          </w:rPr>
          <w:fldChar w:fldCharType="separate"/>
        </w:r>
        <w:r w:rsidR="00B90051">
          <w:rPr>
            <w:webHidden/>
          </w:rPr>
          <w:t>63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7" w:history="1">
        <w:r w:rsidR="00B90051" w:rsidRPr="00583645">
          <w:rPr>
            <w:rStyle w:val="ad"/>
          </w:rPr>
          <w:t>5.1.3.</w:t>
        </w:r>
        <w:r w:rsidR="00B90051" w:rsidRPr="006C1015">
          <w:rPr>
            <w:rFonts w:ascii="Calibri" w:hAnsi="Calibri"/>
            <w:bCs w:val="0"/>
            <w:iCs w:val="0"/>
            <w:sz w:val="22"/>
            <w:szCs w:val="22"/>
          </w:rPr>
          <w:tab/>
        </w:r>
        <w:r w:rsidR="00B90051" w:rsidRPr="00583645">
          <w:rPr>
            <w:rStyle w:val="ad"/>
          </w:rPr>
          <w:t>Заявление на проведение операций с иностранной валютой</w:t>
        </w:r>
        <w:r w:rsidR="00B90051">
          <w:rPr>
            <w:webHidden/>
          </w:rPr>
          <w:tab/>
        </w:r>
        <w:r w:rsidR="00B90051">
          <w:rPr>
            <w:webHidden/>
          </w:rPr>
          <w:fldChar w:fldCharType="begin"/>
        </w:r>
        <w:r w:rsidR="00B90051">
          <w:rPr>
            <w:webHidden/>
          </w:rPr>
          <w:instrText xml:space="preserve"> PAGEREF _Toc79490167 \h </w:instrText>
        </w:r>
        <w:r w:rsidR="00B90051">
          <w:rPr>
            <w:webHidden/>
          </w:rPr>
        </w:r>
        <w:r w:rsidR="00B90051">
          <w:rPr>
            <w:webHidden/>
          </w:rPr>
          <w:fldChar w:fldCharType="separate"/>
        </w:r>
        <w:r w:rsidR="00B90051">
          <w:rPr>
            <w:webHidden/>
          </w:rPr>
          <w:t>73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8" w:history="1">
        <w:r w:rsidR="00B90051" w:rsidRPr="00583645">
          <w:rPr>
            <w:rStyle w:val="ad"/>
          </w:rPr>
          <w:t>5.1.4.</w:t>
        </w:r>
        <w:r w:rsidR="00B90051" w:rsidRPr="006C1015">
          <w:rPr>
            <w:rFonts w:ascii="Calibri" w:hAnsi="Calibri"/>
            <w:bCs w:val="0"/>
            <w:iCs w:val="0"/>
            <w:sz w:val="22"/>
            <w:szCs w:val="22"/>
          </w:rPr>
          <w:tab/>
        </w:r>
        <w:r w:rsidR="00B90051" w:rsidRPr="00583645">
          <w:rPr>
            <w:rStyle w:val="ad"/>
          </w:rPr>
          <w:t>Уведомление о передаче исполнения исполнительного документа (исходящее)</w:t>
        </w:r>
        <w:r w:rsidR="00B90051">
          <w:rPr>
            <w:webHidden/>
          </w:rPr>
          <w:tab/>
        </w:r>
        <w:r w:rsidR="00B90051">
          <w:rPr>
            <w:webHidden/>
          </w:rPr>
          <w:fldChar w:fldCharType="begin"/>
        </w:r>
        <w:r w:rsidR="00B90051">
          <w:rPr>
            <w:webHidden/>
          </w:rPr>
          <w:instrText xml:space="preserve"> PAGEREF _Toc79490168 \h </w:instrText>
        </w:r>
        <w:r w:rsidR="00B90051">
          <w:rPr>
            <w:webHidden/>
          </w:rPr>
        </w:r>
        <w:r w:rsidR="00B90051">
          <w:rPr>
            <w:webHidden/>
          </w:rPr>
          <w:fldChar w:fldCharType="separate"/>
        </w:r>
        <w:r w:rsidR="00B90051">
          <w:rPr>
            <w:webHidden/>
          </w:rPr>
          <w:t>85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69" w:history="1">
        <w:r w:rsidR="00B90051" w:rsidRPr="00583645">
          <w:rPr>
            <w:rStyle w:val="ad"/>
          </w:rPr>
          <w:t>5.1.5.</w:t>
        </w:r>
        <w:r w:rsidR="00B90051" w:rsidRPr="006C1015">
          <w:rPr>
            <w:rFonts w:ascii="Calibri" w:hAnsi="Calibri"/>
            <w:bCs w:val="0"/>
            <w:iCs w:val="0"/>
            <w:sz w:val="22"/>
            <w:szCs w:val="22"/>
          </w:rPr>
          <w:tab/>
        </w:r>
        <w:r w:rsidR="00B90051" w:rsidRPr="00583645">
          <w:rPr>
            <w:rStyle w:val="ad"/>
          </w:rPr>
          <w:t>Уведомление о нарушении сроков внесения размеров арендной платы</w:t>
        </w:r>
        <w:r w:rsidR="00B90051">
          <w:rPr>
            <w:webHidden/>
          </w:rPr>
          <w:tab/>
        </w:r>
        <w:r w:rsidR="00B90051">
          <w:rPr>
            <w:webHidden/>
          </w:rPr>
          <w:fldChar w:fldCharType="begin"/>
        </w:r>
        <w:r w:rsidR="00B90051">
          <w:rPr>
            <w:webHidden/>
          </w:rPr>
          <w:instrText xml:space="preserve"> PAGEREF _Toc79490169 \h </w:instrText>
        </w:r>
        <w:r w:rsidR="00B90051">
          <w:rPr>
            <w:webHidden/>
          </w:rPr>
        </w:r>
        <w:r w:rsidR="00B90051">
          <w:rPr>
            <w:webHidden/>
          </w:rPr>
          <w:fldChar w:fldCharType="separate"/>
        </w:r>
        <w:r w:rsidR="00B90051">
          <w:rPr>
            <w:webHidden/>
          </w:rPr>
          <w:t>93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0" w:history="1">
        <w:r w:rsidR="00B90051" w:rsidRPr="00583645">
          <w:rPr>
            <w:rStyle w:val="ad"/>
          </w:rPr>
          <w:t>5.1.6.</w:t>
        </w:r>
        <w:r w:rsidR="00B90051" w:rsidRPr="006C1015">
          <w:rPr>
            <w:rFonts w:ascii="Calibri" w:hAnsi="Calibri"/>
            <w:bCs w:val="0"/>
            <w:iCs w:val="0"/>
            <w:sz w:val="22"/>
            <w:szCs w:val="22"/>
          </w:rPr>
          <w:tab/>
        </w:r>
        <w:r w:rsidR="00B90051" w:rsidRPr="00583645">
          <w:rPr>
            <w:rStyle w:val="ad"/>
          </w:rPr>
          <w:t>Уведомление о нарушении установленных предельных размеров авансового платежа</w:t>
        </w:r>
        <w:r w:rsidR="00B90051">
          <w:rPr>
            <w:webHidden/>
          </w:rPr>
          <w:tab/>
        </w:r>
        <w:r w:rsidR="00B90051">
          <w:rPr>
            <w:webHidden/>
          </w:rPr>
          <w:fldChar w:fldCharType="begin"/>
        </w:r>
        <w:r w:rsidR="00B90051">
          <w:rPr>
            <w:webHidden/>
          </w:rPr>
          <w:instrText xml:space="preserve"> PAGEREF _Toc79490170 \h </w:instrText>
        </w:r>
        <w:r w:rsidR="00B90051">
          <w:rPr>
            <w:webHidden/>
          </w:rPr>
        </w:r>
        <w:r w:rsidR="00B90051">
          <w:rPr>
            <w:webHidden/>
          </w:rPr>
          <w:fldChar w:fldCharType="separate"/>
        </w:r>
        <w:r w:rsidR="00B90051">
          <w:rPr>
            <w:webHidden/>
          </w:rPr>
          <w:t>96</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1" w:history="1">
        <w:r w:rsidR="00B90051" w:rsidRPr="00583645">
          <w:rPr>
            <w:rStyle w:val="ad"/>
          </w:rPr>
          <w:t>5.1.7.</w:t>
        </w:r>
        <w:r w:rsidR="00B90051" w:rsidRPr="006C1015">
          <w:rPr>
            <w:rFonts w:ascii="Calibri" w:hAnsi="Calibri"/>
            <w:bCs w:val="0"/>
            <w:iCs w:val="0"/>
            <w:sz w:val="22"/>
            <w:szCs w:val="22"/>
          </w:rPr>
          <w:tab/>
        </w:r>
        <w:r w:rsidR="00B90051" w:rsidRPr="00583645">
          <w:rPr>
            <w:rStyle w:val="ad"/>
          </w:rPr>
          <w:t>Сведения о соглашении</w:t>
        </w:r>
        <w:r w:rsidR="00B90051">
          <w:rPr>
            <w:webHidden/>
          </w:rPr>
          <w:tab/>
        </w:r>
        <w:r w:rsidR="00B90051">
          <w:rPr>
            <w:webHidden/>
          </w:rPr>
          <w:fldChar w:fldCharType="begin"/>
        </w:r>
        <w:r w:rsidR="00B90051">
          <w:rPr>
            <w:webHidden/>
          </w:rPr>
          <w:instrText xml:space="preserve"> PAGEREF _Toc79490171 \h </w:instrText>
        </w:r>
        <w:r w:rsidR="00B90051">
          <w:rPr>
            <w:webHidden/>
          </w:rPr>
        </w:r>
        <w:r w:rsidR="00B90051">
          <w:rPr>
            <w:webHidden/>
          </w:rPr>
          <w:fldChar w:fldCharType="separate"/>
        </w:r>
        <w:r w:rsidR="00B90051">
          <w:rPr>
            <w:webHidden/>
          </w:rPr>
          <w:t>99</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2" w:history="1">
        <w:r w:rsidR="00B90051" w:rsidRPr="00583645">
          <w:rPr>
            <w:rStyle w:val="ad"/>
          </w:rPr>
          <w:t>5.1.8.</w:t>
        </w:r>
        <w:r w:rsidR="00B90051" w:rsidRPr="006C1015">
          <w:rPr>
            <w:rFonts w:ascii="Calibri" w:hAnsi="Calibri"/>
            <w:bCs w:val="0"/>
            <w:iCs w:val="0"/>
            <w:sz w:val="22"/>
            <w:szCs w:val="22"/>
          </w:rPr>
          <w:tab/>
        </w:r>
        <w:r w:rsidR="00B90051" w:rsidRPr="00583645">
          <w:rPr>
            <w:rStyle w:val="ad"/>
          </w:rPr>
          <w:t>Сведения об изменении соглашения</w:t>
        </w:r>
        <w:r w:rsidR="00B90051">
          <w:rPr>
            <w:webHidden/>
          </w:rPr>
          <w:tab/>
        </w:r>
        <w:r w:rsidR="00B90051">
          <w:rPr>
            <w:webHidden/>
          </w:rPr>
          <w:fldChar w:fldCharType="begin"/>
        </w:r>
        <w:r w:rsidR="00B90051">
          <w:rPr>
            <w:webHidden/>
          </w:rPr>
          <w:instrText xml:space="preserve"> PAGEREF _Toc79490172 \h </w:instrText>
        </w:r>
        <w:r w:rsidR="00B90051">
          <w:rPr>
            <w:webHidden/>
          </w:rPr>
        </w:r>
        <w:r w:rsidR="00B90051">
          <w:rPr>
            <w:webHidden/>
          </w:rPr>
          <w:fldChar w:fldCharType="separate"/>
        </w:r>
        <w:r w:rsidR="00B90051">
          <w:rPr>
            <w:webHidden/>
          </w:rPr>
          <w:t>118</w:t>
        </w:r>
        <w:r w:rsidR="00B90051">
          <w:rPr>
            <w:webHidden/>
          </w:rPr>
          <w:fldChar w:fldCharType="end"/>
        </w:r>
      </w:hyperlink>
    </w:p>
    <w:p w:rsidR="00B90051" w:rsidRPr="006C1015" w:rsidRDefault="00F25E39">
      <w:pPr>
        <w:pStyle w:val="24"/>
        <w:rPr>
          <w:rFonts w:ascii="Calibri" w:hAnsi="Calibri"/>
          <w:bCs w:val="0"/>
          <w:sz w:val="22"/>
          <w:szCs w:val="22"/>
        </w:rPr>
      </w:pPr>
      <w:hyperlink w:anchor="_Toc79490173" w:history="1">
        <w:r w:rsidR="00B90051" w:rsidRPr="00583645">
          <w:rPr>
            <w:rStyle w:val="ad"/>
          </w:rPr>
          <w:t>5.2.</w:t>
        </w:r>
        <w:r w:rsidR="00B90051" w:rsidRPr="006C1015">
          <w:rPr>
            <w:rFonts w:ascii="Calibri" w:hAnsi="Calibri"/>
            <w:bCs w:val="0"/>
            <w:sz w:val="22"/>
            <w:szCs w:val="22"/>
          </w:rPr>
          <w:tab/>
        </w:r>
        <w:r w:rsidR="00B90051" w:rsidRPr="00583645">
          <w:rPr>
            <w:rStyle w:val="ad"/>
          </w:rPr>
          <w:t>Группа документов «Ведение справочника «Реестр администрируемых доходов»</w:t>
        </w:r>
        <w:r w:rsidR="00B90051">
          <w:rPr>
            <w:webHidden/>
          </w:rPr>
          <w:tab/>
        </w:r>
        <w:r w:rsidR="00B90051">
          <w:rPr>
            <w:webHidden/>
          </w:rPr>
          <w:fldChar w:fldCharType="begin"/>
        </w:r>
        <w:r w:rsidR="00B90051">
          <w:rPr>
            <w:webHidden/>
          </w:rPr>
          <w:instrText xml:space="preserve"> PAGEREF _Toc79490173 \h </w:instrText>
        </w:r>
        <w:r w:rsidR="00B90051">
          <w:rPr>
            <w:webHidden/>
          </w:rPr>
        </w:r>
        <w:r w:rsidR="00B90051">
          <w:rPr>
            <w:webHidden/>
          </w:rPr>
          <w:fldChar w:fldCharType="separate"/>
        </w:r>
        <w:r w:rsidR="00B90051">
          <w:rPr>
            <w:webHidden/>
          </w:rPr>
          <w:t>137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4" w:history="1">
        <w:r w:rsidR="00B90051" w:rsidRPr="00583645">
          <w:rPr>
            <w:rStyle w:val="ad"/>
          </w:rPr>
          <w:t>5.2.1.</w:t>
        </w:r>
        <w:r w:rsidR="00B90051" w:rsidRPr="006C1015">
          <w:rPr>
            <w:rFonts w:ascii="Calibri" w:hAnsi="Calibri"/>
            <w:bCs w:val="0"/>
            <w:iCs w:val="0"/>
            <w:sz w:val="22"/>
            <w:szCs w:val="22"/>
          </w:rPr>
          <w:tab/>
        </w:r>
        <w:r w:rsidR="00B90051" w:rsidRPr="00583645">
          <w:rPr>
            <w:rStyle w:val="ad"/>
          </w:rPr>
          <w:t>Реестр администрируемых доходов</w:t>
        </w:r>
        <w:r w:rsidR="00B90051">
          <w:rPr>
            <w:webHidden/>
          </w:rPr>
          <w:tab/>
        </w:r>
        <w:r w:rsidR="00B90051">
          <w:rPr>
            <w:webHidden/>
          </w:rPr>
          <w:fldChar w:fldCharType="begin"/>
        </w:r>
        <w:r w:rsidR="00B90051">
          <w:rPr>
            <w:webHidden/>
          </w:rPr>
          <w:instrText xml:space="preserve"> PAGEREF _Toc79490174 \h </w:instrText>
        </w:r>
        <w:r w:rsidR="00B90051">
          <w:rPr>
            <w:webHidden/>
          </w:rPr>
        </w:r>
        <w:r w:rsidR="00B90051">
          <w:rPr>
            <w:webHidden/>
          </w:rPr>
          <w:fldChar w:fldCharType="separate"/>
        </w:r>
        <w:r w:rsidR="00B90051">
          <w:rPr>
            <w:webHidden/>
          </w:rPr>
          <w:t>137</w:t>
        </w:r>
        <w:r w:rsidR="00B90051">
          <w:rPr>
            <w:webHidden/>
          </w:rPr>
          <w:fldChar w:fldCharType="end"/>
        </w:r>
      </w:hyperlink>
    </w:p>
    <w:p w:rsidR="00B90051" w:rsidRPr="006C1015" w:rsidRDefault="00F25E39">
      <w:pPr>
        <w:pStyle w:val="24"/>
        <w:rPr>
          <w:rFonts w:ascii="Calibri" w:hAnsi="Calibri"/>
          <w:bCs w:val="0"/>
          <w:sz w:val="22"/>
          <w:szCs w:val="22"/>
        </w:rPr>
      </w:pPr>
      <w:hyperlink w:anchor="_Toc79490175" w:history="1">
        <w:r w:rsidR="00B90051" w:rsidRPr="00583645">
          <w:rPr>
            <w:rStyle w:val="ad"/>
          </w:rPr>
          <w:t>5.3.</w:t>
        </w:r>
        <w:r w:rsidR="00B90051" w:rsidRPr="006C1015">
          <w:rPr>
            <w:rFonts w:ascii="Calibri" w:hAnsi="Calibri"/>
            <w:bCs w:val="0"/>
            <w:sz w:val="22"/>
            <w:szCs w:val="22"/>
          </w:rPr>
          <w:tab/>
        </w:r>
        <w:r w:rsidR="00B90051" w:rsidRPr="00583645">
          <w:rPr>
            <w:rStyle w:val="ad"/>
          </w:rPr>
          <w:t>Группа документов «Ведение СРРПБС»</w:t>
        </w:r>
        <w:r w:rsidR="00B90051">
          <w:rPr>
            <w:webHidden/>
          </w:rPr>
          <w:tab/>
        </w:r>
        <w:r w:rsidR="00B90051">
          <w:rPr>
            <w:webHidden/>
          </w:rPr>
          <w:fldChar w:fldCharType="begin"/>
        </w:r>
        <w:r w:rsidR="00B90051">
          <w:rPr>
            <w:webHidden/>
          </w:rPr>
          <w:instrText xml:space="preserve"> PAGEREF _Toc79490175 \h </w:instrText>
        </w:r>
        <w:r w:rsidR="00B90051">
          <w:rPr>
            <w:webHidden/>
          </w:rPr>
        </w:r>
        <w:r w:rsidR="00B90051">
          <w:rPr>
            <w:webHidden/>
          </w:rPr>
          <w:fldChar w:fldCharType="separate"/>
        </w:r>
        <w:r w:rsidR="00B90051">
          <w:rPr>
            <w:webHidden/>
          </w:rPr>
          <w:t>144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6" w:history="1">
        <w:r w:rsidR="00B90051" w:rsidRPr="00583645">
          <w:rPr>
            <w:rStyle w:val="ad"/>
          </w:rPr>
          <w:t>5.3.1.</w:t>
        </w:r>
        <w:r w:rsidR="00B90051" w:rsidRPr="006C1015">
          <w:rPr>
            <w:rFonts w:ascii="Calibri" w:hAnsi="Calibri"/>
            <w:bCs w:val="0"/>
            <w:iCs w:val="0"/>
            <w:sz w:val="22"/>
            <w:szCs w:val="22"/>
          </w:rPr>
          <w:tab/>
        </w:r>
        <w:r w:rsidR="00B90051" w:rsidRPr="00583645">
          <w:rPr>
            <w:rStyle w:val="ad"/>
          </w:rPr>
          <w:t>Заявка на внесение/изменение реквизитов УБП в СРРПБС</w:t>
        </w:r>
        <w:r w:rsidR="00B90051">
          <w:rPr>
            <w:webHidden/>
          </w:rPr>
          <w:tab/>
        </w:r>
        <w:r w:rsidR="00B90051">
          <w:rPr>
            <w:webHidden/>
          </w:rPr>
          <w:fldChar w:fldCharType="begin"/>
        </w:r>
        <w:r w:rsidR="00B90051">
          <w:rPr>
            <w:webHidden/>
          </w:rPr>
          <w:instrText xml:space="preserve"> PAGEREF _Toc79490176 \h </w:instrText>
        </w:r>
        <w:r w:rsidR="00B90051">
          <w:rPr>
            <w:webHidden/>
          </w:rPr>
        </w:r>
        <w:r w:rsidR="00B90051">
          <w:rPr>
            <w:webHidden/>
          </w:rPr>
          <w:fldChar w:fldCharType="separate"/>
        </w:r>
        <w:r w:rsidR="00B90051">
          <w:rPr>
            <w:webHidden/>
          </w:rPr>
          <w:t>145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7" w:history="1">
        <w:r w:rsidR="00B90051" w:rsidRPr="00583645">
          <w:rPr>
            <w:rStyle w:val="ad"/>
          </w:rPr>
          <w:t>5.3.2.</w:t>
        </w:r>
        <w:r w:rsidR="00B90051" w:rsidRPr="006C1015">
          <w:rPr>
            <w:rFonts w:ascii="Calibri" w:hAnsi="Calibri"/>
            <w:bCs w:val="0"/>
            <w:iCs w:val="0"/>
            <w:sz w:val="22"/>
            <w:szCs w:val="22"/>
          </w:rPr>
          <w:tab/>
        </w:r>
        <w:r w:rsidR="00B90051" w:rsidRPr="00583645">
          <w:rPr>
            <w:rStyle w:val="ad"/>
          </w:rPr>
          <w:t>Заявка на исключение реквизитов УБП в СРРПБС</w:t>
        </w:r>
        <w:r w:rsidR="00B90051">
          <w:rPr>
            <w:webHidden/>
          </w:rPr>
          <w:tab/>
        </w:r>
        <w:r w:rsidR="00B90051">
          <w:rPr>
            <w:webHidden/>
          </w:rPr>
          <w:fldChar w:fldCharType="begin"/>
        </w:r>
        <w:r w:rsidR="00B90051">
          <w:rPr>
            <w:webHidden/>
          </w:rPr>
          <w:instrText xml:space="preserve"> PAGEREF _Toc79490177 \h </w:instrText>
        </w:r>
        <w:r w:rsidR="00B90051">
          <w:rPr>
            <w:webHidden/>
          </w:rPr>
        </w:r>
        <w:r w:rsidR="00B90051">
          <w:rPr>
            <w:webHidden/>
          </w:rPr>
          <w:fldChar w:fldCharType="separate"/>
        </w:r>
        <w:r w:rsidR="00B90051">
          <w:rPr>
            <w:webHidden/>
          </w:rPr>
          <w:t>149</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8" w:history="1">
        <w:r w:rsidR="00B90051" w:rsidRPr="00583645">
          <w:rPr>
            <w:rStyle w:val="ad"/>
          </w:rPr>
          <w:t>5.3.3.</w:t>
        </w:r>
        <w:r w:rsidR="00B90051" w:rsidRPr="006C1015">
          <w:rPr>
            <w:rFonts w:ascii="Calibri" w:hAnsi="Calibri"/>
            <w:bCs w:val="0"/>
            <w:iCs w:val="0"/>
            <w:sz w:val="22"/>
            <w:szCs w:val="22"/>
          </w:rPr>
          <w:tab/>
        </w:r>
        <w:r w:rsidR="00B90051" w:rsidRPr="00583645">
          <w:rPr>
            <w:rStyle w:val="ad"/>
          </w:rPr>
          <w:t>Уведомление о подтверждении, аннулировании заявки на изменение РУБП</w:t>
        </w:r>
        <w:r w:rsidR="00B90051">
          <w:rPr>
            <w:webHidden/>
          </w:rPr>
          <w:tab/>
        </w:r>
        <w:r w:rsidR="00B90051">
          <w:rPr>
            <w:webHidden/>
          </w:rPr>
          <w:fldChar w:fldCharType="begin"/>
        </w:r>
        <w:r w:rsidR="00B90051">
          <w:rPr>
            <w:webHidden/>
          </w:rPr>
          <w:instrText xml:space="preserve"> PAGEREF _Toc79490178 \h </w:instrText>
        </w:r>
        <w:r w:rsidR="00B90051">
          <w:rPr>
            <w:webHidden/>
          </w:rPr>
        </w:r>
        <w:r w:rsidR="00B90051">
          <w:rPr>
            <w:webHidden/>
          </w:rPr>
          <w:fldChar w:fldCharType="separate"/>
        </w:r>
        <w:r w:rsidR="00B90051">
          <w:rPr>
            <w:webHidden/>
          </w:rPr>
          <w:t>153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79" w:history="1">
        <w:r w:rsidR="00B90051" w:rsidRPr="00583645">
          <w:rPr>
            <w:rStyle w:val="ad"/>
          </w:rPr>
          <w:t>5.3.4.</w:t>
        </w:r>
        <w:r w:rsidR="00B90051" w:rsidRPr="006C1015">
          <w:rPr>
            <w:rFonts w:ascii="Calibri" w:hAnsi="Calibri"/>
            <w:bCs w:val="0"/>
            <w:iCs w:val="0"/>
            <w:sz w:val="22"/>
            <w:szCs w:val="22"/>
          </w:rPr>
          <w:tab/>
        </w:r>
        <w:r w:rsidR="00B90051" w:rsidRPr="00583645">
          <w:rPr>
            <w:rStyle w:val="ad"/>
          </w:rPr>
          <w:t>Список извещений об изменении РУБП</w:t>
        </w:r>
        <w:r w:rsidR="00B90051">
          <w:rPr>
            <w:webHidden/>
          </w:rPr>
          <w:tab/>
        </w:r>
        <w:r w:rsidR="00B90051">
          <w:rPr>
            <w:webHidden/>
          </w:rPr>
          <w:fldChar w:fldCharType="begin"/>
        </w:r>
        <w:r w:rsidR="00B90051">
          <w:rPr>
            <w:webHidden/>
          </w:rPr>
          <w:instrText xml:space="preserve"> PAGEREF _Toc79490179 \h </w:instrText>
        </w:r>
        <w:r w:rsidR="00B90051">
          <w:rPr>
            <w:webHidden/>
          </w:rPr>
        </w:r>
        <w:r w:rsidR="00B90051">
          <w:rPr>
            <w:webHidden/>
          </w:rPr>
          <w:fldChar w:fldCharType="separate"/>
        </w:r>
        <w:r w:rsidR="00B90051">
          <w:rPr>
            <w:webHidden/>
          </w:rPr>
          <w:t>159</w:t>
        </w:r>
        <w:r w:rsidR="00B90051">
          <w:rPr>
            <w:webHidden/>
          </w:rPr>
          <w:fldChar w:fldCharType="end"/>
        </w:r>
      </w:hyperlink>
    </w:p>
    <w:p w:rsidR="00B90051" w:rsidRPr="006C1015" w:rsidRDefault="00F25E39">
      <w:pPr>
        <w:pStyle w:val="24"/>
        <w:rPr>
          <w:rFonts w:ascii="Calibri" w:hAnsi="Calibri"/>
          <w:bCs w:val="0"/>
          <w:sz w:val="22"/>
          <w:szCs w:val="22"/>
        </w:rPr>
      </w:pPr>
      <w:hyperlink w:anchor="_Toc79490180" w:history="1">
        <w:r w:rsidR="00B90051" w:rsidRPr="00583645">
          <w:rPr>
            <w:rStyle w:val="ad"/>
          </w:rPr>
          <w:t>5.4.</w:t>
        </w:r>
        <w:r w:rsidR="00B90051" w:rsidRPr="006C1015">
          <w:rPr>
            <w:rFonts w:ascii="Calibri" w:hAnsi="Calibri"/>
            <w:bCs w:val="0"/>
            <w:sz w:val="22"/>
            <w:szCs w:val="22"/>
          </w:rPr>
          <w:tab/>
        </w:r>
        <w:r w:rsidR="00B90051" w:rsidRPr="00583645">
          <w:rPr>
            <w:rStyle w:val="ad"/>
          </w:rPr>
          <w:t>Группа документов «Реорганизация»</w:t>
        </w:r>
        <w:r w:rsidR="00B90051">
          <w:rPr>
            <w:webHidden/>
          </w:rPr>
          <w:tab/>
        </w:r>
        <w:r w:rsidR="00B90051">
          <w:rPr>
            <w:webHidden/>
          </w:rPr>
          <w:fldChar w:fldCharType="begin"/>
        </w:r>
        <w:r w:rsidR="00B90051">
          <w:rPr>
            <w:webHidden/>
          </w:rPr>
          <w:instrText xml:space="preserve"> PAGEREF _Toc79490180 \h </w:instrText>
        </w:r>
        <w:r w:rsidR="00B90051">
          <w:rPr>
            <w:webHidden/>
          </w:rPr>
        </w:r>
        <w:r w:rsidR="00B90051">
          <w:rPr>
            <w:webHidden/>
          </w:rPr>
          <w:fldChar w:fldCharType="separate"/>
        </w:r>
        <w:r w:rsidR="00B90051">
          <w:rPr>
            <w:webHidden/>
          </w:rPr>
          <w:t>160</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1" w:history="1">
        <w:r w:rsidR="00B90051" w:rsidRPr="00583645">
          <w:rPr>
            <w:rStyle w:val="ad"/>
          </w:rPr>
          <w:t>5.4.1.</w:t>
        </w:r>
        <w:r w:rsidR="00B90051" w:rsidRPr="006C1015">
          <w:rPr>
            <w:rFonts w:ascii="Calibri" w:hAnsi="Calibri"/>
            <w:bCs w:val="0"/>
            <w:iCs w:val="0"/>
            <w:sz w:val="22"/>
            <w:szCs w:val="22"/>
          </w:rPr>
          <w:tab/>
        </w:r>
        <w:r w:rsidR="00B90051" w:rsidRPr="00583645">
          <w:rPr>
            <w:rStyle w:val="ad"/>
          </w:rPr>
          <w:t>Акт приемки-передачи показателей лицевого счета ГРБС (РБС)</w:t>
        </w:r>
        <w:r w:rsidR="00B90051">
          <w:rPr>
            <w:webHidden/>
          </w:rPr>
          <w:tab/>
        </w:r>
        <w:r w:rsidR="00B90051">
          <w:rPr>
            <w:webHidden/>
          </w:rPr>
          <w:fldChar w:fldCharType="begin"/>
        </w:r>
        <w:r w:rsidR="00B90051">
          <w:rPr>
            <w:webHidden/>
          </w:rPr>
          <w:instrText xml:space="preserve"> PAGEREF _Toc79490181 \h </w:instrText>
        </w:r>
        <w:r w:rsidR="00B90051">
          <w:rPr>
            <w:webHidden/>
          </w:rPr>
        </w:r>
        <w:r w:rsidR="00B90051">
          <w:rPr>
            <w:webHidden/>
          </w:rPr>
          <w:fldChar w:fldCharType="separate"/>
        </w:r>
        <w:r w:rsidR="00B90051">
          <w:rPr>
            <w:webHidden/>
          </w:rPr>
          <w:t>160</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2" w:history="1">
        <w:r w:rsidR="00B90051" w:rsidRPr="00583645">
          <w:rPr>
            <w:rStyle w:val="ad"/>
          </w:rPr>
          <w:t>5.4.2.</w:t>
        </w:r>
        <w:r w:rsidR="00B90051" w:rsidRPr="006C1015">
          <w:rPr>
            <w:rFonts w:ascii="Calibri" w:hAnsi="Calibri"/>
            <w:bCs w:val="0"/>
            <w:iCs w:val="0"/>
            <w:sz w:val="22"/>
            <w:szCs w:val="22"/>
          </w:rPr>
          <w:tab/>
        </w:r>
        <w:r w:rsidR="00B90051" w:rsidRPr="00583645">
          <w:rPr>
            <w:rStyle w:val="ad"/>
          </w:rPr>
          <w:t>Акт приемки-передачи показателей лицевого счета ГРБС (РБС) (для отражения операций за ____ – ____ годы)</w:t>
        </w:r>
        <w:r w:rsidR="00B90051">
          <w:rPr>
            <w:webHidden/>
          </w:rPr>
          <w:tab/>
        </w:r>
        <w:r w:rsidR="00B90051">
          <w:rPr>
            <w:webHidden/>
          </w:rPr>
          <w:fldChar w:fldCharType="begin"/>
        </w:r>
        <w:r w:rsidR="00B90051">
          <w:rPr>
            <w:webHidden/>
          </w:rPr>
          <w:instrText xml:space="preserve"> PAGEREF _Toc79490182 \h </w:instrText>
        </w:r>
        <w:r w:rsidR="00B90051">
          <w:rPr>
            <w:webHidden/>
          </w:rPr>
        </w:r>
        <w:r w:rsidR="00B90051">
          <w:rPr>
            <w:webHidden/>
          </w:rPr>
          <w:fldChar w:fldCharType="separate"/>
        </w:r>
        <w:r w:rsidR="00B90051">
          <w:rPr>
            <w:webHidden/>
          </w:rPr>
          <w:t>168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3" w:history="1">
        <w:r w:rsidR="00B90051" w:rsidRPr="00583645">
          <w:rPr>
            <w:rStyle w:val="ad"/>
          </w:rPr>
          <w:t>5.4.3.</w:t>
        </w:r>
        <w:r w:rsidR="00B90051" w:rsidRPr="006C1015">
          <w:rPr>
            <w:rFonts w:ascii="Calibri" w:hAnsi="Calibri"/>
            <w:bCs w:val="0"/>
            <w:iCs w:val="0"/>
            <w:sz w:val="22"/>
            <w:szCs w:val="22"/>
          </w:rPr>
          <w:tab/>
        </w:r>
        <w:r w:rsidR="00B90051" w:rsidRPr="00583645">
          <w:rPr>
            <w:rStyle w:val="ad"/>
          </w:rPr>
          <w:t>Акт приемки-передачи показателей лицевого счета ГАИФ (АИФ с полномочиями ГАИФ)</w:t>
        </w:r>
        <w:r w:rsidR="00B90051">
          <w:rPr>
            <w:webHidden/>
          </w:rPr>
          <w:tab/>
        </w:r>
        <w:r w:rsidR="00B90051">
          <w:rPr>
            <w:webHidden/>
          </w:rPr>
          <w:fldChar w:fldCharType="begin"/>
        </w:r>
        <w:r w:rsidR="00B90051">
          <w:rPr>
            <w:webHidden/>
          </w:rPr>
          <w:instrText xml:space="preserve"> PAGEREF _Toc79490183 \h </w:instrText>
        </w:r>
        <w:r w:rsidR="00B90051">
          <w:rPr>
            <w:webHidden/>
          </w:rPr>
        </w:r>
        <w:r w:rsidR="00B90051">
          <w:rPr>
            <w:webHidden/>
          </w:rPr>
          <w:fldChar w:fldCharType="separate"/>
        </w:r>
        <w:r w:rsidR="00B90051">
          <w:rPr>
            <w:webHidden/>
          </w:rPr>
          <w:t>179</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4" w:history="1">
        <w:r w:rsidR="00B90051" w:rsidRPr="00583645">
          <w:rPr>
            <w:rStyle w:val="ad"/>
          </w:rPr>
          <w:t>5.4.4.</w:t>
        </w:r>
        <w:r w:rsidR="00B90051" w:rsidRPr="006C1015">
          <w:rPr>
            <w:rFonts w:ascii="Calibri" w:hAnsi="Calibri"/>
            <w:bCs w:val="0"/>
            <w:iCs w:val="0"/>
            <w:sz w:val="22"/>
            <w:szCs w:val="22"/>
          </w:rPr>
          <w:tab/>
        </w:r>
        <w:r w:rsidR="00B90051" w:rsidRPr="00583645">
          <w:rPr>
            <w:rStyle w:val="ad"/>
          </w:rPr>
          <w:t>Акт приемки-передачи показателей лицевого счета ГАИФ (АИФ с полномочиями ГАИФ) (для отражения операций за ____ – ____ годы)</w:t>
        </w:r>
        <w:r w:rsidR="00B90051">
          <w:rPr>
            <w:webHidden/>
          </w:rPr>
          <w:tab/>
        </w:r>
        <w:r w:rsidR="00B90051">
          <w:rPr>
            <w:webHidden/>
          </w:rPr>
          <w:fldChar w:fldCharType="begin"/>
        </w:r>
        <w:r w:rsidR="00B90051">
          <w:rPr>
            <w:webHidden/>
          </w:rPr>
          <w:instrText xml:space="preserve"> PAGEREF _Toc79490184 \h </w:instrText>
        </w:r>
        <w:r w:rsidR="00B90051">
          <w:rPr>
            <w:webHidden/>
          </w:rPr>
        </w:r>
        <w:r w:rsidR="00B90051">
          <w:rPr>
            <w:webHidden/>
          </w:rPr>
          <w:fldChar w:fldCharType="separate"/>
        </w:r>
        <w:r w:rsidR="00B90051">
          <w:rPr>
            <w:webHidden/>
          </w:rPr>
          <w:t>184</w:t>
        </w:r>
        <w:r w:rsidR="00B90051">
          <w:rPr>
            <w:webHidden/>
          </w:rPr>
          <w:fldChar w:fldCharType="end"/>
        </w:r>
      </w:hyperlink>
    </w:p>
    <w:p w:rsidR="00B90051" w:rsidRPr="006C1015" w:rsidRDefault="00F25E39">
      <w:pPr>
        <w:pStyle w:val="24"/>
        <w:rPr>
          <w:rFonts w:ascii="Calibri" w:hAnsi="Calibri"/>
          <w:bCs w:val="0"/>
          <w:sz w:val="22"/>
          <w:szCs w:val="22"/>
        </w:rPr>
      </w:pPr>
      <w:hyperlink w:anchor="_Toc79490185" w:history="1">
        <w:r w:rsidR="00B90051" w:rsidRPr="00583645">
          <w:rPr>
            <w:rStyle w:val="ad"/>
          </w:rPr>
          <w:t>5.5.</w:t>
        </w:r>
        <w:r w:rsidR="00B90051" w:rsidRPr="006C1015">
          <w:rPr>
            <w:rFonts w:ascii="Calibri" w:hAnsi="Calibri"/>
            <w:bCs w:val="0"/>
            <w:sz w:val="22"/>
            <w:szCs w:val="22"/>
          </w:rPr>
          <w:tab/>
        </w:r>
        <w:r w:rsidR="00B90051" w:rsidRPr="00583645">
          <w:rPr>
            <w:rStyle w:val="ad"/>
          </w:rPr>
          <w:t>Группа документов «Неисполненные»</w:t>
        </w:r>
        <w:r w:rsidR="00B90051">
          <w:rPr>
            <w:webHidden/>
          </w:rPr>
          <w:tab/>
        </w:r>
        <w:r w:rsidR="00B90051">
          <w:rPr>
            <w:webHidden/>
          </w:rPr>
          <w:fldChar w:fldCharType="begin"/>
        </w:r>
        <w:r w:rsidR="00B90051">
          <w:rPr>
            <w:webHidden/>
          </w:rPr>
          <w:instrText xml:space="preserve"> PAGEREF _Toc79490185 \h </w:instrText>
        </w:r>
        <w:r w:rsidR="00B90051">
          <w:rPr>
            <w:webHidden/>
          </w:rPr>
        </w:r>
        <w:r w:rsidR="00B90051">
          <w:rPr>
            <w:webHidden/>
          </w:rPr>
          <w:fldChar w:fldCharType="separate"/>
        </w:r>
        <w:r w:rsidR="00B90051">
          <w:rPr>
            <w:webHidden/>
          </w:rPr>
          <w:t>190</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6" w:history="1">
        <w:r w:rsidR="00B90051" w:rsidRPr="00583645">
          <w:rPr>
            <w:rStyle w:val="ad"/>
          </w:rPr>
          <w:t>5.5.1.</w:t>
        </w:r>
        <w:r w:rsidR="00B90051" w:rsidRPr="006C1015">
          <w:rPr>
            <w:rFonts w:ascii="Calibri" w:hAnsi="Calibri"/>
            <w:bCs w:val="0"/>
            <w:iCs w:val="0"/>
            <w:sz w:val="22"/>
            <w:szCs w:val="22"/>
          </w:rPr>
          <w:tab/>
        </w:r>
        <w:r w:rsidR="00B90051" w:rsidRPr="00583645">
          <w:rPr>
            <w:rStyle w:val="ad"/>
          </w:rPr>
          <w:t>Входящее уведомление (протокол)</w:t>
        </w:r>
        <w:r w:rsidR="00B90051">
          <w:rPr>
            <w:webHidden/>
          </w:rPr>
          <w:tab/>
        </w:r>
        <w:r w:rsidR="00B90051">
          <w:rPr>
            <w:webHidden/>
          </w:rPr>
          <w:fldChar w:fldCharType="begin"/>
        </w:r>
        <w:r w:rsidR="00B90051">
          <w:rPr>
            <w:webHidden/>
          </w:rPr>
          <w:instrText xml:space="preserve"> PAGEREF _Toc79490186 \h </w:instrText>
        </w:r>
        <w:r w:rsidR="00B90051">
          <w:rPr>
            <w:webHidden/>
          </w:rPr>
        </w:r>
        <w:r w:rsidR="00B90051">
          <w:rPr>
            <w:webHidden/>
          </w:rPr>
          <w:fldChar w:fldCharType="separate"/>
        </w:r>
        <w:r w:rsidR="00B90051">
          <w:rPr>
            <w:webHidden/>
          </w:rPr>
          <w:t>190</w:t>
        </w:r>
        <w:r w:rsidR="00B90051">
          <w:rPr>
            <w:webHidden/>
          </w:rPr>
          <w:fldChar w:fldCharType="end"/>
        </w:r>
      </w:hyperlink>
    </w:p>
    <w:p w:rsidR="00B90051" w:rsidRPr="006C1015" w:rsidRDefault="00F25E39">
      <w:pPr>
        <w:pStyle w:val="24"/>
        <w:rPr>
          <w:rFonts w:ascii="Calibri" w:hAnsi="Calibri"/>
          <w:bCs w:val="0"/>
          <w:sz w:val="22"/>
          <w:szCs w:val="22"/>
        </w:rPr>
      </w:pPr>
      <w:hyperlink w:anchor="_Toc79490187" w:history="1">
        <w:r w:rsidR="00B90051" w:rsidRPr="00583645">
          <w:rPr>
            <w:rStyle w:val="ad"/>
          </w:rPr>
          <w:t>5.6.</w:t>
        </w:r>
        <w:r w:rsidR="00B90051" w:rsidRPr="006C1015">
          <w:rPr>
            <w:rFonts w:ascii="Calibri" w:hAnsi="Calibri"/>
            <w:bCs w:val="0"/>
            <w:sz w:val="22"/>
            <w:szCs w:val="22"/>
          </w:rPr>
          <w:tab/>
        </w:r>
        <w:r w:rsidR="00B90051" w:rsidRPr="00583645">
          <w:rPr>
            <w:rStyle w:val="ad"/>
          </w:rPr>
          <w:t>Группа документов «Регистрация и доведение бюджета»</w:t>
        </w:r>
        <w:r w:rsidR="00B90051">
          <w:rPr>
            <w:webHidden/>
          </w:rPr>
          <w:tab/>
        </w:r>
        <w:r w:rsidR="00B90051">
          <w:rPr>
            <w:webHidden/>
          </w:rPr>
          <w:fldChar w:fldCharType="begin"/>
        </w:r>
        <w:r w:rsidR="00B90051">
          <w:rPr>
            <w:webHidden/>
          </w:rPr>
          <w:instrText xml:space="preserve"> PAGEREF _Toc79490187 \h </w:instrText>
        </w:r>
        <w:r w:rsidR="00B90051">
          <w:rPr>
            <w:webHidden/>
          </w:rPr>
        </w:r>
        <w:r w:rsidR="00B90051">
          <w:rPr>
            <w:webHidden/>
          </w:rPr>
          <w:fldChar w:fldCharType="separate"/>
        </w:r>
        <w:r w:rsidR="00B90051">
          <w:rPr>
            <w:webHidden/>
          </w:rPr>
          <w:t>194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8" w:history="1">
        <w:r w:rsidR="00B90051" w:rsidRPr="00583645">
          <w:rPr>
            <w:rStyle w:val="ad"/>
          </w:rPr>
          <w:t>5.6.1.</w:t>
        </w:r>
        <w:r w:rsidR="00B90051" w:rsidRPr="006C1015">
          <w:rPr>
            <w:rFonts w:ascii="Calibri" w:hAnsi="Calibri"/>
            <w:bCs w:val="0"/>
            <w:iCs w:val="0"/>
            <w:sz w:val="22"/>
            <w:szCs w:val="22"/>
          </w:rPr>
          <w:tab/>
        </w:r>
        <w:r w:rsidR="00B90051" w:rsidRPr="00583645">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sidR="00B90051">
          <w:rPr>
            <w:webHidden/>
          </w:rPr>
          <w:tab/>
        </w:r>
        <w:r w:rsidR="00B90051">
          <w:rPr>
            <w:webHidden/>
          </w:rPr>
          <w:fldChar w:fldCharType="begin"/>
        </w:r>
        <w:r w:rsidR="00B90051">
          <w:rPr>
            <w:webHidden/>
          </w:rPr>
          <w:instrText xml:space="preserve"> PAGEREF _Toc79490188 \h </w:instrText>
        </w:r>
        <w:r w:rsidR="00B90051">
          <w:rPr>
            <w:webHidden/>
          </w:rPr>
        </w:r>
        <w:r w:rsidR="00B90051">
          <w:rPr>
            <w:webHidden/>
          </w:rPr>
          <w:fldChar w:fldCharType="separate"/>
        </w:r>
        <w:r w:rsidR="00B90051">
          <w:rPr>
            <w:webHidden/>
          </w:rPr>
          <w:t>194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89" w:history="1">
        <w:r w:rsidR="00B90051" w:rsidRPr="00583645">
          <w:rPr>
            <w:rStyle w:val="ad"/>
          </w:rPr>
          <w:t>5.6.2.</w:t>
        </w:r>
        <w:r w:rsidR="00B90051" w:rsidRPr="006C1015">
          <w:rPr>
            <w:rFonts w:ascii="Calibri" w:hAnsi="Calibri"/>
            <w:bCs w:val="0"/>
            <w:iCs w:val="0"/>
            <w:sz w:val="22"/>
            <w:szCs w:val="22"/>
          </w:rPr>
          <w:tab/>
        </w:r>
        <w:r w:rsidR="00B90051" w:rsidRPr="00583645">
          <w:rPr>
            <w:rStyle w:val="ad"/>
          </w:rPr>
          <w:t>Дополнение к Генеральному разрешению на осуществление приносящей доход деятельности</w:t>
        </w:r>
        <w:r w:rsidR="00B90051">
          <w:rPr>
            <w:webHidden/>
          </w:rPr>
          <w:tab/>
        </w:r>
        <w:r w:rsidR="00B90051">
          <w:rPr>
            <w:webHidden/>
          </w:rPr>
          <w:fldChar w:fldCharType="begin"/>
        </w:r>
        <w:r w:rsidR="00B90051">
          <w:rPr>
            <w:webHidden/>
          </w:rPr>
          <w:instrText xml:space="preserve"> PAGEREF _Toc79490189 \h </w:instrText>
        </w:r>
        <w:r w:rsidR="00B90051">
          <w:rPr>
            <w:webHidden/>
          </w:rPr>
        </w:r>
        <w:r w:rsidR="00B90051">
          <w:rPr>
            <w:webHidden/>
          </w:rPr>
          <w:fldChar w:fldCharType="separate"/>
        </w:r>
        <w:r w:rsidR="00B90051">
          <w:rPr>
            <w:webHidden/>
          </w:rPr>
          <w:t>194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0" w:history="1">
        <w:r w:rsidR="00B90051" w:rsidRPr="00583645">
          <w:rPr>
            <w:rStyle w:val="ad"/>
          </w:rPr>
          <w:t>5.6.3.</w:t>
        </w:r>
        <w:r w:rsidR="00B90051" w:rsidRPr="006C1015">
          <w:rPr>
            <w:rFonts w:ascii="Calibri" w:hAnsi="Calibri"/>
            <w:bCs w:val="0"/>
            <w:iCs w:val="0"/>
            <w:sz w:val="22"/>
            <w:szCs w:val="22"/>
          </w:rPr>
          <w:tab/>
        </w:r>
        <w:r w:rsidR="00B90051" w:rsidRPr="00583645">
          <w:rPr>
            <w:rStyle w:val="ad"/>
          </w:rPr>
          <w:t>Расходное расписание</w:t>
        </w:r>
        <w:r w:rsidR="00B90051">
          <w:rPr>
            <w:webHidden/>
          </w:rPr>
          <w:tab/>
        </w:r>
        <w:r w:rsidR="00B90051">
          <w:rPr>
            <w:webHidden/>
          </w:rPr>
          <w:fldChar w:fldCharType="begin"/>
        </w:r>
        <w:r w:rsidR="00B90051">
          <w:rPr>
            <w:webHidden/>
          </w:rPr>
          <w:instrText xml:space="preserve"> PAGEREF _Toc79490190 \h </w:instrText>
        </w:r>
        <w:r w:rsidR="00B90051">
          <w:rPr>
            <w:webHidden/>
          </w:rPr>
        </w:r>
        <w:r w:rsidR="00B90051">
          <w:rPr>
            <w:webHidden/>
          </w:rPr>
          <w:fldChar w:fldCharType="separate"/>
        </w:r>
        <w:r w:rsidR="00B90051">
          <w:rPr>
            <w:webHidden/>
          </w:rPr>
          <w:t>195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1" w:history="1">
        <w:r w:rsidR="00B90051" w:rsidRPr="00583645">
          <w:rPr>
            <w:rStyle w:val="ad"/>
          </w:rPr>
          <w:t>5.6.4.</w:t>
        </w:r>
        <w:r w:rsidR="00B90051" w:rsidRPr="006C1015">
          <w:rPr>
            <w:rFonts w:ascii="Calibri" w:hAnsi="Calibri"/>
            <w:bCs w:val="0"/>
            <w:iCs w:val="0"/>
            <w:sz w:val="22"/>
            <w:szCs w:val="22"/>
          </w:rPr>
          <w:tab/>
        </w:r>
        <w:r w:rsidR="00B90051" w:rsidRPr="00583645">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B90051">
          <w:rPr>
            <w:webHidden/>
          </w:rPr>
          <w:tab/>
        </w:r>
        <w:r w:rsidR="00B90051">
          <w:rPr>
            <w:webHidden/>
          </w:rPr>
          <w:fldChar w:fldCharType="begin"/>
        </w:r>
        <w:r w:rsidR="00B90051">
          <w:rPr>
            <w:webHidden/>
          </w:rPr>
          <w:instrText xml:space="preserve"> PAGEREF _Toc79490191 \h </w:instrText>
        </w:r>
        <w:r w:rsidR="00B90051">
          <w:rPr>
            <w:webHidden/>
          </w:rPr>
        </w:r>
        <w:r w:rsidR="00B90051">
          <w:rPr>
            <w:webHidden/>
          </w:rPr>
          <w:fldChar w:fldCharType="separate"/>
        </w:r>
        <w:r w:rsidR="00B90051">
          <w:rPr>
            <w:webHidden/>
          </w:rPr>
          <w:t>208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2" w:history="1">
        <w:r w:rsidR="00B90051" w:rsidRPr="00583645">
          <w:rPr>
            <w:rStyle w:val="ad"/>
          </w:rPr>
          <w:t>5.6.5.</w:t>
        </w:r>
        <w:r w:rsidR="00B90051" w:rsidRPr="006C1015">
          <w:rPr>
            <w:rFonts w:ascii="Calibri" w:hAnsi="Calibri"/>
            <w:bCs w:val="0"/>
            <w:iCs w:val="0"/>
            <w:sz w:val="22"/>
            <w:szCs w:val="22"/>
          </w:rPr>
          <w:tab/>
        </w:r>
        <w:r w:rsidR="00B90051" w:rsidRPr="00583645">
          <w:rPr>
            <w:rStyle w:val="ad"/>
          </w:rPr>
          <w:t>Реестр расходных расписаний</w:t>
        </w:r>
        <w:r w:rsidR="00B90051">
          <w:rPr>
            <w:webHidden/>
          </w:rPr>
          <w:tab/>
        </w:r>
        <w:r w:rsidR="00B90051">
          <w:rPr>
            <w:webHidden/>
          </w:rPr>
          <w:fldChar w:fldCharType="begin"/>
        </w:r>
        <w:r w:rsidR="00B90051">
          <w:rPr>
            <w:webHidden/>
          </w:rPr>
          <w:instrText xml:space="preserve"> PAGEREF _Toc79490192 \h </w:instrText>
        </w:r>
        <w:r w:rsidR="00B90051">
          <w:rPr>
            <w:webHidden/>
          </w:rPr>
        </w:r>
        <w:r w:rsidR="00B90051">
          <w:rPr>
            <w:webHidden/>
          </w:rPr>
          <w:fldChar w:fldCharType="separate"/>
        </w:r>
        <w:r w:rsidR="00B90051">
          <w:rPr>
            <w:webHidden/>
          </w:rPr>
          <w:t>212</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3" w:history="1">
        <w:r w:rsidR="00B90051" w:rsidRPr="00583645">
          <w:rPr>
            <w:rStyle w:val="ad"/>
          </w:rPr>
          <w:t>5.6.6.</w:t>
        </w:r>
        <w:r w:rsidR="00B90051" w:rsidRPr="006C1015">
          <w:rPr>
            <w:rFonts w:ascii="Calibri" w:hAnsi="Calibri"/>
            <w:bCs w:val="0"/>
            <w:iCs w:val="0"/>
            <w:sz w:val="22"/>
            <w:szCs w:val="22"/>
          </w:rPr>
          <w:tab/>
        </w:r>
        <w:r w:rsidR="00B90051" w:rsidRPr="00583645">
          <w:rPr>
            <w:rStyle w:val="ad"/>
          </w:rPr>
          <w:t>Казначейское уведомление</w:t>
        </w:r>
        <w:r w:rsidR="00B90051">
          <w:rPr>
            <w:webHidden/>
          </w:rPr>
          <w:tab/>
        </w:r>
        <w:r w:rsidR="00B90051">
          <w:rPr>
            <w:webHidden/>
          </w:rPr>
          <w:fldChar w:fldCharType="begin"/>
        </w:r>
        <w:r w:rsidR="00B90051">
          <w:rPr>
            <w:webHidden/>
          </w:rPr>
          <w:instrText xml:space="preserve"> PAGEREF _Toc79490193 \h </w:instrText>
        </w:r>
        <w:r w:rsidR="00B90051">
          <w:rPr>
            <w:webHidden/>
          </w:rPr>
        </w:r>
        <w:r w:rsidR="00B90051">
          <w:rPr>
            <w:webHidden/>
          </w:rPr>
          <w:fldChar w:fldCharType="separate"/>
        </w:r>
        <w:r w:rsidR="00B90051">
          <w:rPr>
            <w:webHidden/>
          </w:rPr>
          <w:t>228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4" w:history="1">
        <w:r w:rsidR="00B90051" w:rsidRPr="00583645">
          <w:rPr>
            <w:rStyle w:val="ad"/>
          </w:rPr>
          <w:t>5.6.7.</w:t>
        </w:r>
        <w:r w:rsidR="00B90051" w:rsidRPr="006C1015">
          <w:rPr>
            <w:rFonts w:ascii="Calibri" w:hAnsi="Calibri"/>
            <w:bCs w:val="0"/>
            <w:iCs w:val="0"/>
            <w:sz w:val="22"/>
            <w:szCs w:val="22"/>
          </w:rPr>
          <w:tab/>
        </w:r>
        <w:r w:rsidR="00B90051" w:rsidRPr="00583645">
          <w:rPr>
            <w:rStyle w:val="ad"/>
          </w:rPr>
          <w:t>Справка об изменении сводной бюджетной росписи</w:t>
        </w:r>
        <w:r w:rsidR="00B90051">
          <w:rPr>
            <w:webHidden/>
          </w:rPr>
          <w:tab/>
        </w:r>
        <w:r w:rsidR="00B90051">
          <w:rPr>
            <w:webHidden/>
          </w:rPr>
          <w:fldChar w:fldCharType="begin"/>
        </w:r>
        <w:r w:rsidR="00B90051">
          <w:rPr>
            <w:webHidden/>
          </w:rPr>
          <w:instrText xml:space="preserve"> PAGEREF _Toc79490194 \h </w:instrText>
        </w:r>
        <w:r w:rsidR="00B90051">
          <w:rPr>
            <w:webHidden/>
          </w:rPr>
        </w:r>
        <w:r w:rsidR="00B90051">
          <w:rPr>
            <w:webHidden/>
          </w:rPr>
          <w:fldChar w:fldCharType="separate"/>
        </w:r>
        <w:r w:rsidR="00B90051">
          <w:rPr>
            <w:webHidden/>
          </w:rPr>
          <w:t>234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5" w:history="1">
        <w:r w:rsidR="00B90051" w:rsidRPr="00583645">
          <w:rPr>
            <w:rStyle w:val="ad"/>
          </w:rPr>
          <w:t>5.6.8.</w:t>
        </w:r>
        <w:r w:rsidR="00B90051" w:rsidRPr="006C1015">
          <w:rPr>
            <w:rFonts w:ascii="Calibri" w:hAnsi="Calibri"/>
            <w:bCs w:val="0"/>
            <w:iCs w:val="0"/>
            <w:sz w:val="22"/>
            <w:szCs w:val="22"/>
          </w:rPr>
          <w:tab/>
        </w:r>
        <w:r w:rsidR="00B90051" w:rsidRPr="00583645">
          <w:rPr>
            <w:rStyle w:val="ad"/>
          </w:rPr>
          <w:t>Распределение бюджетных данных по подведомственным учреждениям</w:t>
        </w:r>
        <w:r w:rsidR="00B90051">
          <w:rPr>
            <w:webHidden/>
          </w:rPr>
          <w:tab/>
        </w:r>
        <w:r w:rsidR="00B90051">
          <w:rPr>
            <w:webHidden/>
          </w:rPr>
          <w:fldChar w:fldCharType="begin"/>
        </w:r>
        <w:r w:rsidR="00B90051">
          <w:rPr>
            <w:webHidden/>
          </w:rPr>
          <w:instrText xml:space="preserve"> PAGEREF _Toc79490195 \h </w:instrText>
        </w:r>
        <w:r w:rsidR="00B90051">
          <w:rPr>
            <w:webHidden/>
          </w:rPr>
        </w:r>
        <w:r w:rsidR="00B90051">
          <w:rPr>
            <w:webHidden/>
          </w:rPr>
          <w:fldChar w:fldCharType="separate"/>
        </w:r>
        <w:r w:rsidR="00B90051">
          <w:rPr>
            <w:webHidden/>
          </w:rPr>
          <w:t>245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6" w:history="1">
        <w:r w:rsidR="00B90051" w:rsidRPr="00583645">
          <w:rPr>
            <w:rStyle w:val="ad"/>
          </w:rPr>
          <w:t>5.6.9.</w:t>
        </w:r>
        <w:r w:rsidR="00B90051" w:rsidRPr="006C1015">
          <w:rPr>
            <w:rFonts w:ascii="Calibri" w:hAnsi="Calibri"/>
            <w:bCs w:val="0"/>
            <w:iCs w:val="0"/>
            <w:sz w:val="22"/>
            <w:szCs w:val="22"/>
          </w:rPr>
          <w:tab/>
        </w:r>
        <w:r w:rsidR="00B90051" w:rsidRPr="00583645">
          <w:rPr>
            <w:rStyle w:val="ad"/>
          </w:rPr>
          <w:t>Уведомление о блокировке бюджетных ассигнований и лимитов бюджетных обязательств</w:t>
        </w:r>
        <w:r w:rsidR="00B90051">
          <w:rPr>
            <w:webHidden/>
          </w:rPr>
          <w:tab/>
        </w:r>
        <w:r w:rsidR="00B90051">
          <w:rPr>
            <w:webHidden/>
          </w:rPr>
          <w:fldChar w:fldCharType="begin"/>
        </w:r>
        <w:r w:rsidR="00B90051">
          <w:rPr>
            <w:webHidden/>
          </w:rPr>
          <w:instrText xml:space="preserve"> PAGEREF _Toc79490196 \h </w:instrText>
        </w:r>
        <w:r w:rsidR="00B90051">
          <w:rPr>
            <w:webHidden/>
          </w:rPr>
        </w:r>
        <w:r w:rsidR="00B90051">
          <w:rPr>
            <w:webHidden/>
          </w:rPr>
          <w:fldChar w:fldCharType="separate"/>
        </w:r>
        <w:r w:rsidR="00B90051">
          <w:rPr>
            <w:webHidden/>
          </w:rPr>
          <w:t>257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7" w:history="1">
        <w:r w:rsidR="00B90051" w:rsidRPr="00583645">
          <w:rPr>
            <w:rStyle w:val="ad"/>
          </w:rPr>
          <w:t>5.6.10.</w:t>
        </w:r>
        <w:r w:rsidR="00B90051" w:rsidRPr="006C1015">
          <w:rPr>
            <w:rFonts w:ascii="Calibri" w:hAnsi="Calibri"/>
            <w:bCs w:val="0"/>
            <w:iCs w:val="0"/>
            <w:sz w:val="22"/>
            <w:szCs w:val="22"/>
          </w:rPr>
          <w:tab/>
        </w:r>
        <w:r w:rsidR="00B90051" w:rsidRPr="00583645">
          <w:rPr>
            <w:rStyle w:val="ad"/>
          </w:rPr>
          <w:t>Перечень целевых субсидий</w:t>
        </w:r>
        <w:r w:rsidR="00B90051">
          <w:rPr>
            <w:webHidden/>
          </w:rPr>
          <w:tab/>
        </w:r>
        <w:r w:rsidR="00B90051">
          <w:rPr>
            <w:webHidden/>
          </w:rPr>
          <w:fldChar w:fldCharType="begin"/>
        </w:r>
        <w:r w:rsidR="00B90051">
          <w:rPr>
            <w:webHidden/>
          </w:rPr>
          <w:instrText xml:space="preserve"> PAGEREF _Toc79490197 \h </w:instrText>
        </w:r>
        <w:r w:rsidR="00B90051">
          <w:rPr>
            <w:webHidden/>
          </w:rPr>
        </w:r>
        <w:r w:rsidR="00B90051">
          <w:rPr>
            <w:webHidden/>
          </w:rPr>
          <w:fldChar w:fldCharType="separate"/>
        </w:r>
        <w:r w:rsidR="00B90051">
          <w:rPr>
            <w:webHidden/>
          </w:rPr>
          <w:t>266</w:t>
        </w:r>
        <w:r w:rsidR="00B90051">
          <w:rPr>
            <w:webHidden/>
          </w:rPr>
          <w:fldChar w:fldCharType="end"/>
        </w:r>
      </w:hyperlink>
    </w:p>
    <w:p w:rsidR="00B90051" w:rsidRPr="006C1015" w:rsidRDefault="00F25E39">
      <w:pPr>
        <w:pStyle w:val="24"/>
        <w:rPr>
          <w:rFonts w:ascii="Calibri" w:hAnsi="Calibri"/>
          <w:bCs w:val="0"/>
          <w:sz w:val="22"/>
          <w:szCs w:val="22"/>
        </w:rPr>
      </w:pPr>
      <w:hyperlink w:anchor="_Toc79490198" w:history="1">
        <w:r w:rsidR="00B90051" w:rsidRPr="00583645">
          <w:rPr>
            <w:rStyle w:val="ad"/>
          </w:rPr>
          <w:t>5.7.</w:t>
        </w:r>
        <w:r w:rsidR="00B90051" w:rsidRPr="006C1015">
          <w:rPr>
            <w:rFonts w:ascii="Calibri" w:hAnsi="Calibri"/>
            <w:bCs w:val="0"/>
            <w:sz w:val="22"/>
            <w:szCs w:val="22"/>
          </w:rPr>
          <w:tab/>
        </w:r>
        <w:r w:rsidR="00B90051" w:rsidRPr="00583645">
          <w:rPr>
            <w:rStyle w:val="ad"/>
          </w:rPr>
          <w:t>Группа документов «Периодическая отчетность»</w:t>
        </w:r>
        <w:r w:rsidR="00B90051">
          <w:rPr>
            <w:webHidden/>
          </w:rPr>
          <w:tab/>
        </w:r>
        <w:r w:rsidR="00B90051">
          <w:rPr>
            <w:webHidden/>
          </w:rPr>
          <w:fldChar w:fldCharType="begin"/>
        </w:r>
        <w:r w:rsidR="00B90051">
          <w:rPr>
            <w:webHidden/>
          </w:rPr>
          <w:instrText xml:space="preserve"> PAGEREF _Toc79490198 \h </w:instrText>
        </w:r>
        <w:r w:rsidR="00B90051">
          <w:rPr>
            <w:webHidden/>
          </w:rPr>
        </w:r>
        <w:r w:rsidR="00B90051">
          <w:rPr>
            <w:webHidden/>
          </w:rPr>
          <w:fldChar w:fldCharType="separate"/>
        </w:r>
        <w:r w:rsidR="00B90051">
          <w:rPr>
            <w:webHidden/>
          </w:rPr>
          <w:t>271</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199" w:history="1">
        <w:r w:rsidR="00B90051" w:rsidRPr="00583645">
          <w:rPr>
            <w:rStyle w:val="ad"/>
          </w:rPr>
          <w:t>5.7.1.</w:t>
        </w:r>
        <w:r w:rsidR="00B90051" w:rsidRPr="006C1015">
          <w:rPr>
            <w:rFonts w:ascii="Calibri" w:hAnsi="Calibri"/>
            <w:bCs w:val="0"/>
            <w:iCs w:val="0"/>
            <w:sz w:val="22"/>
            <w:szCs w:val="22"/>
          </w:rPr>
          <w:tab/>
        </w:r>
        <w:r w:rsidR="00B90051" w:rsidRPr="00583645">
          <w:rPr>
            <w:rStyle w:val="ad"/>
          </w:rPr>
          <w:t>Бюджетная отчетность ГРБС, ФО, ГВБФ. Сводные отчеты</w:t>
        </w:r>
        <w:r w:rsidR="00B90051">
          <w:rPr>
            <w:webHidden/>
          </w:rPr>
          <w:tab/>
        </w:r>
        <w:r w:rsidR="00B90051">
          <w:rPr>
            <w:webHidden/>
          </w:rPr>
          <w:fldChar w:fldCharType="begin"/>
        </w:r>
        <w:r w:rsidR="00B90051">
          <w:rPr>
            <w:webHidden/>
          </w:rPr>
          <w:instrText xml:space="preserve"> PAGEREF _Toc79490199 \h </w:instrText>
        </w:r>
        <w:r w:rsidR="00B90051">
          <w:rPr>
            <w:webHidden/>
          </w:rPr>
        </w:r>
        <w:r w:rsidR="00B90051">
          <w:rPr>
            <w:webHidden/>
          </w:rPr>
          <w:fldChar w:fldCharType="separate"/>
        </w:r>
        <w:r w:rsidR="00B90051">
          <w:rPr>
            <w:webHidden/>
          </w:rPr>
          <w:t>271</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0" w:history="1">
        <w:r w:rsidR="00B90051" w:rsidRPr="00583645">
          <w:rPr>
            <w:rStyle w:val="ad"/>
          </w:rPr>
          <w:t>5.7.2.</w:t>
        </w:r>
        <w:r w:rsidR="00B90051" w:rsidRPr="006C1015">
          <w:rPr>
            <w:rFonts w:ascii="Calibri" w:hAnsi="Calibri"/>
            <w:bCs w:val="0"/>
            <w:iCs w:val="0"/>
            <w:sz w:val="22"/>
            <w:szCs w:val="22"/>
          </w:rPr>
          <w:tab/>
        </w:r>
        <w:r w:rsidR="00B90051" w:rsidRPr="00583645">
          <w:rPr>
            <w:rStyle w:val="ad"/>
          </w:rPr>
          <w:t>Бюджетная отчетность ГРБС, ФО, ГВБФ. Протоколы для отчетов</w:t>
        </w:r>
        <w:r w:rsidR="00B90051">
          <w:rPr>
            <w:webHidden/>
          </w:rPr>
          <w:tab/>
        </w:r>
        <w:r w:rsidR="00B90051">
          <w:rPr>
            <w:webHidden/>
          </w:rPr>
          <w:fldChar w:fldCharType="begin"/>
        </w:r>
        <w:r w:rsidR="00B90051">
          <w:rPr>
            <w:webHidden/>
          </w:rPr>
          <w:instrText xml:space="preserve"> PAGEREF _Toc79490200 \h </w:instrText>
        </w:r>
        <w:r w:rsidR="00B90051">
          <w:rPr>
            <w:webHidden/>
          </w:rPr>
        </w:r>
        <w:r w:rsidR="00B90051">
          <w:rPr>
            <w:webHidden/>
          </w:rPr>
          <w:fldChar w:fldCharType="separate"/>
        </w:r>
        <w:r w:rsidR="00B90051">
          <w:rPr>
            <w:webHidden/>
          </w:rPr>
          <w:t>274</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1" w:history="1">
        <w:r w:rsidR="00B90051" w:rsidRPr="00583645">
          <w:rPr>
            <w:rStyle w:val="ad"/>
          </w:rPr>
          <w:t>5.7.3.</w:t>
        </w:r>
        <w:r w:rsidR="00B90051" w:rsidRPr="006C1015">
          <w:rPr>
            <w:rFonts w:ascii="Calibri" w:hAnsi="Calibri"/>
            <w:bCs w:val="0"/>
            <w:iCs w:val="0"/>
            <w:sz w:val="22"/>
            <w:szCs w:val="22"/>
          </w:rPr>
          <w:tab/>
        </w:r>
        <w:r w:rsidR="00B90051" w:rsidRPr="00583645">
          <w:rPr>
            <w:rStyle w:val="ad"/>
          </w:rPr>
          <w:t>Периодические отчеты</w:t>
        </w:r>
        <w:r w:rsidR="00B90051">
          <w:rPr>
            <w:webHidden/>
          </w:rPr>
          <w:tab/>
        </w:r>
        <w:r w:rsidR="00B90051">
          <w:rPr>
            <w:webHidden/>
          </w:rPr>
          <w:fldChar w:fldCharType="begin"/>
        </w:r>
        <w:r w:rsidR="00B90051">
          <w:rPr>
            <w:webHidden/>
          </w:rPr>
          <w:instrText xml:space="preserve"> PAGEREF _Toc79490201 \h </w:instrText>
        </w:r>
        <w:r w:rsidR="00B90051">
          <w:rPr>
            <w:webHidden/>
          </w:rPr>
        </w:r>
        <w:r w:rsidR="00B90051">
          <w:rPr>
            <w:webHidden/>
          </w:rPr>
          <w:fldChar w:fldCharType="separate"/>
        </w:r>
        <w:r w:rsidR="00B90051">
          <w:rPr>
            <w:webHidden/>
          </w:rPr>
          <w:t>277</w:t>
        </w:r>
        <w:r w:rsidR="00B90051">
          <w:rPr>
            <w:webHidden/>
          </w:rPr>
          <w:fldChar w:fldCharType="end"/>
        </w:r>
      </w:hyperlink>
    </w:p>
    <w:p w:rsidR="00B90051" w:rsidRPr="006C1015" w:rsidRDefault="00F25E39">
      <w:pPr>
        <w:pStyle w:val="24"/>
        <w:rPr>
          <w:rFonts w:ascii="Calibri" w:hAnsi="Calibri"/>
          <w:bCs w:val="0"/>
          <w:sz w:val="22"/>
          <w:szCs w:val="22"/>
        </w:rPr>
      </w:pPr>
      <w:hyperlink w:anchor="_Toc79490202" w:history="1">
        <w:r w:rsidR="00B90051" w:rsidRPr="00583645">
          <w:rPr>
            <w:rStyle w:val="ad"/>
          </w:rPr>
          <w:t>5.8.</w:t>
        </w:r>
        <w:r w:rsidR="00B90051" w:rsidRPr="006C1015">
          <w:rPr>
            <w:rFonts w:ascii="Calibri" w:hAnsi="Calibri"/>
            <w:bCs w:val="0"/>
            <w:sz w:val="22"/>
            <w:szCs w:val="22"/>
          </w:rPr>
          <w:tab/>
        </w:r>
        <w:r w:rsidR="00B90051" w:rsidRPr="00583645">
          <w:rPr>
            <w:rStyle w:val="ad"/>
          </w:rPr>
          <w:t>Группа документов «Служебные»</w:t>
        </w:r>
        <w:r w:rsidR="00B90051">
          <w:rPr>
            <w:webHidden/>
          </w:rPr>
          <w:tab/>
        </w:r>
        <w:r w:rsidR="00B90051">
          <w:rPr>
            <w:webHidden/>
          </w:rPr>
          <w:fldChar w:fldCharType="begin"/>
        </w:r>
        <w:r w:rsidR="00B90051">
          <w:rPr>
            <w:webHidden/>
          </w:rPr>
          <w:instrText xml:space="preserve"> PAGEREF _Toc79490202 \h </w:instrText>
        </w:r>
        <w:r w:rsidR="00B90051">
          <w:rPr>
            <w:webHidden/>
          </w:rPr>
        </w:r>
        <w:r w:rsidR="00B90051">
          <w:rPr>
            <w:webHidden/>
          </w:rPr>
          <w:fldChar w:fldCharType="separate"/>
        </w:r>
        <w:r w:rsidR="00B90051">
          <w:rPr>
            <w:webHidden/>
          </w:rPr>
          <w:t>282</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3" w:history="1">
        <w:r w:rsidR="00B90051" w:rsidRPr="00583645">
          <w:rPr>
            <w:rStyle w:val="ad"/>
          </w:rPr>
          <w:t>5.8.1.</w:t>
        </w:r>
        <w:r w:rsidR="00B90051" w:rsidRPr="006C1015">
          <w:rPr>
            <w:rFonts w:ascii="Calibri" w:hAnsi="Calibri"/>
            <w:bCs w:val="0"/>
            <w:iCs w:val="0"/>
            <w:sz w:val="22"/>
            <w:szCs w:val="22"/>
          </w:rPr>
          <w:tab/>
        </w:r>
        <w:r w:rsidR="00B90051" w:rsidRPr="00583645">
          <w:rPr>
            <w:rStyle w:val="ad"/>
          </w:rPr>
          <w:t>Анкета</w:t>
        </w:r>
        <w:r w:rsidR="00B90051">
          <w:rPr>
            <w:webHidden/>
          </w:rPr>
          <w:tab/>
        </w:r>
        <w:r w:rsidR="00B90051">
          <w:rPr>
            <w:webHidden/>
          </w:rPr>
          <w:fldChar w:fldCharType="begin"/>
        </w:r>
        <w:r w:rsidR="00B90051">
          <w:rPr>
            <w:webHidden/>
          </w:rPr>
          <w:instrText xml:space="preserve"> PAGEREF _Toc79490203 \h </w:instrText>
        </w:r>
        <w:r w:rsidR="00B90051">
          <w:rPr>
            <w:webHidden/>
          </w:rPr>
        </w:r>
        <w:r w:rsidR="00B90051">
          <w:rPr>
            <w:webHidden/>
          </w:rPr>
          <w:fldChar w:fldCharType="separate"/>
        </w:r>
        <w:r w:rsidR="00B90051">
          <w:rPr>
            <w:webHidden/>
          </w:rPr>
          <w:t>282</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4" w:history="1">
        <w:r w:rsidR="00B90051" w:rsidRPr="00583645">
          <w:rPr>
            <w:rStyle w:val="ad"/>
          </w:rPr>
          <w:t>5.8.2.</w:t>
        </w:r>
        <w:r w:rsidR="00B90051" w:rsidRPr="006C1015">
          <w:rPr>
            <w:rFonts w:ascii="Calibri" w:hAnsi="Calibri"/>
            <w:bCs w:val="0"/>
            <w:iCs w:val="0"/>
            <w:sz w:val="22"/>
            <w:szCs w:val="22"/>
          </w:rPr>
          <w:tab/>
        </w:r>
        <w:r w:rsidR="00B90051" w:rsidRPr="00583645">
          <w:rPr>
            <w:rStyle w:val="ad"/>
          </w:rPr>
          <w:t>Способы автоматического импорта файлов</w:t>
        </w:r>
        <w:r w:rsidR="00B90051">
          <w:rPr>
            <w:webHidden/>
          </w:rPr>
          <w:tab/>
        </w:r>
        <w:r w:rsidR="00B90051">
          <w:rPr>
            <w:webHidden/>
          </w:rPr>
          <w:fldChar w:fldCharType="begin"/>
        </w:r>
        <w:r w:rsidR="00B90051">
          <w:rPr>
            <w:webHidden/>
          </w:rPr>
          <w:instrText xml:space="preserve"> PAGEREF _Toc79490204 \h </w:instrText>
        </w:r>
        <w:r w:rsidR="00B90051">
          <w:rPr>
            <w:webHidden/>
          </w:rPr>
        </w:r>
        <w:r w:rsidR="00B90051">
          <w:rPr>
            <w:webHidden/>
          </w:rPr>
          <w:fldChar w:fldCharType="separate"/>
        </w:r>
        <w:r w:rsidR="00B90051">
          <w:rPr>
            <w:webHidden/>
          </w:rPr>
          <w:t>283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5" w:history="1">
        <w:r w:rsidR="00B90051" w:rsidRPr="00583645">
          <w:rPr>
            <w:rStyle w:val="ad"/>
          </w:rPr>
          <w:t>5.8.3.</w:t>
        </w:r>
        <w:r w:rsidR="00B90051" w:rsidRPr="006C1015">
          <w:rPr>
            <w:rFonts w:ascii="Calibri" w:hAnsi="Calibri"/>
            <w:bCs w:val="0"/>
            <w:iCs w:val="0"/>
            <w:sz w:val="22"/>
            <w:szCs w:val="22"/>
          </w:rPr>
          <w:tab/>
        </w:r>
        <w:r w:rsidR="00B90051" w:rsidRPr="00583645">
          <w:rPr>
            <w:rStyle w:val="ad"/>
          </w:rPr>
          <w:t>Способы автоматического экспорта документов</w:t>
        </w:r>
        <w:r w:rsidR="00B90051">
          <w:rPr>
            <w:webHidden/>
          </w:rPr>
          <w:tab/>
        </w:r>
        <w:r w:rsidR="00B90051">
          <w:rPr>
            <w:webHidden/>
          </w:rPr>
          <w:fldChar w:fldCharType="begin"/>
        </w:r>
        <w:r w:rsidR="00B90051">
          <w:rPr>
            <w:webHidden/>
          </w:rPr>
          <w:instrText xml:space="preserve"> PAGEREF _Toc79490205 \h </w:instrText>
        </w:r>
        <w:r w:rsidR="00B90051">
          <w:rPr>
            <w:webHidden/>
          </w:rPr>
        </w:r>
        <w:r w:rsidR="00B90051">
          <w:rPr>
            <w:webHidden/>
          </w:rPr>
          <w:fldChar w:fldCharType="separate"/>
        </w:r>
        <w:r w:rsidR="00B90051">
          <w:rPr>
            <w:webHidden/>
          </w:rPr>
          <w:t>289</w:t>
        </w:r>
        <w:r w:rsidR="00B90051">
          <w:rPr>
            <w:webHidden/>
          </w:rPr>
          <w:fldChar w:fldCharType="end"/>
        </w:r>
      </w:hyperlink>
    </w:p>
    <w:p w:rsidR="00B90051" w:rsidRPr="006C1015" w:rsidRDefault="00F25E39">
      <w:pPr>
        <w:pStyle w:val="24"/>
        <w:rPr>
          <w:rFonts w:ascii="Calibri" w:hAnsi="Calibri"/>
          <w:bCs w:val="0"/>
          <w:sz w:val="22"/>
          <w:szCs w:val="22"/>
        </w:rPr>
      </w:pPr>
      <w:hyperlink w:anchor="_Toc79490206" w:history="1">
        <w:r w:rsidR="00B90051" w:rsidRPr="00583645">
          <w:rPr>
            <w:rStyle w:val="ad"/>
          </w:rPr>
          <w:t>5.9.</w:t>
        </w:r>
        <w:r w:rsidR="00B90051" w:rsidRPr="006C1015">
          <w:rPr>
            <w:rFonts w:ascii="Calibri" w:hAnsi="Calibri"/>
            <w:bCs w:val="0"/>
            <w:sz w:val="22"/>
            <w:szCs w:val="22"/>
          </w:rPr>
          <w:tab/>
        </w:r>
        <w:r w:rsidR="00B90051" w:rsidRPr="00583645">
          <w:rPr>
            <w:rStyle w:val="ad"/>
          </w:rPr>
          <w:t>Группа документов «Оперативная отчетность»</w:t>
        </w:r>
        <w:r w:rsidR="00B90051">
          <w:rPr>
            <w:webHidden/>
          </w:rPr>
          <w:tab/>
        </w:r>
        <w:r w:rsidR="00B90051">
          <w:rPr>
            <w:webHidden/>
          </w:rPr>
          <w:fldChar w:fldCharType="begin"/>
        </w:r>
        <w:r w:rsidR="00B90051">
          <w:rPr>
            <w:webHidden/>
          </w:rPr>
          <w:instrText xml:space="preserve"> PAGEREF _Toc79490206 \h </w:instrText>
        </w:r>
        <w:r w:rsidR="00B90051">
          <w:rPr>
            <w:webHidden/>
          </w:rPr>
        </w:r>
        <w:r w:rsidR="00B90051">
          <w:rPr>
            <w:webHidden/>
          </w:rPr>
          <w:fldChar w:fldCharType="separate"/>
        </w:r>
        <w:r w:rsidR="00B90051">
          <w:rPr>
            <w:webHidden/>
          </w:rPr>
          <w:t>295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7" w:history="1">
        <w:r w:rsidR="00B90051" w:rsidRPr="00583645">
          <w:rPr>
            <w:rStyle w:val="ad"/>
          </w:rPr>
          <w:t>5.9.1.</w:t>
        </w:r>
        <w:r w:rsidR="00B90051" w:rsidRPr="006C1015">
          <w:rPr>
            <w:rFonts w:ascii="Calibri" w:hAnsi="Calibri"/>
            <w:bCs w:val="0"/>
            <w:iCs w:val="0"/>
            <w:sz w:val="22"/>
            <w:szCs w:val="22"/>
          </w:rPr>
          <w:tab/>
        </w:r>
        <w:r w:rsidR="00B90051" w:rsidRPr="00583645">
          <w:rPr>
            <w:rStyle w:val="ad"/>
          </w:rPr>
          <w:t>Запрос РПБС/АП/ТОАИФ</w:t>
        </w:r>
        <w:r w:rsidR="00B90051">
          <w:rPr>
            <w:webHidden/>
          </w:rPr>
          <w:tab/>
        </w:r>
        <w:r w:rsidR="00B90051">
          <w:rPr>
            <w:webHidden/>
          </w:rPr>
          <w:fldChar w:fldCharType="begin"/>
        </w:r>
        <w:r w:rsidR="00B90051">
          <w:rPr>
            <w:webHidden/>
          </w:rPr>
          <w:instrText xml:space="preserve"> PAGEREF _Toc79490207 \h </w:instrText>
        </w:r>
        <w:r w:rsidR="00B90051">
          <w:rPr>
            <w:webHidden/>
          </w:rPr>
        </w:r>
        <w:r w:rsidR="00B90051">
          <w:rPr>
            <w:webHidden/>
          </w:rPr>
          <w:fldChar w:fldCharType="separate"/>
        </w:r>
        <w:r w:rsidR="00B90051">
          <w:rPr>
            <w:webHidden/>
          </w:rPr>
          <w:t>295</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8" w:history="1">
        <w:r w:rsidR="00B90051" w:rsidRPr="00583645">
          <w:rPr>
            <w:rStyle w:val="ad"/>
          </w:rPr>
          <w:t>5.9.2.</w:t>
        </w:r>
        <w:r w:rsidR="00B90051" w:rsidRPr="006C1015">
          <w:rPr>
            <w:rFonts w:ascii="Calibri" w:hAnsi="Calibri"/>
            <w:bCs w:val="0"/>
            <w:iCs w:val="0"/>
            <w:sz w:val="22"/>
            <w:szCs w:val="22"/>
          </w:rPr>
          <w:tab/>
        </w:r>
        <w:r w:rsidR="00B90051" w:rsidRPr="00583645">
          <w:rPr>
            <w:rStyle w:val="ad"/>
          </w:rPr>
          <w:t>Отчеты</w:t>
        </w:r>
        <w:r w:rsidR="00B90051">
          <w:rPr>
            <w:webHidden/>
          </w:rPr>
          <w:tab/>
        </w:r>
        <w:r w:rsidR="00B90051">
          <w:rPr>
            <w:webHidden/>
          </w:rPr>
          <w:fldChar w:fldCharType="begin"/>
        </w:r>
        <w:r w:rsidR="00B90051">
          <w:rPr>
            <w:webHidden/>
          </w:rPr>
          <w:instrText xml:space="preserve"> PAGEREF _Toc79490208 \h </w:instrText>
        </w:r>
        <w:r w:rsidR="00B90051">
          <w:rPr>
            <w:webHidden/>
          </w:rPr>
        </w:r>
        <w:r w:rsidR="00B90051">
          <w:rPr>
            <w:webHidden/>
          </w:rPr>
          <w:fldChar w:fldCharType="separate"/>
        </w:r>
        <w:r w:rsidR="00B90051">
          <w:rPr>
            <w:webHidden/>
          </w:rPr>
          <w:t>297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09" w:history="1">
        <w:r w:rsidR="00B90051" w:rsidRPr="00583645">
          <w:rPr>
            <w:rStyle w:val="ad"/>
          </w:rPr>
          <w:t>5.9.3.</w:t>
        </w:r>
        <w:r w:rsidR="00B90051" w:rsidRPr="006C1015">
          <w:rPr>
            <w:rFonts w:ascii="Calibri" w:hAnsi="Calibri"/>
            <w:bCs w:val="0"/>
            <w:iCs w:val="0"/>
            <w:sz w:val="22"/>
            <w:szCs w:val="22"/>
          </w:rPr>
          <w:tab/>
        </w:r>
        <w:r w:rsidR="00B90051" w:rsidRPr="00583645">
          <w:rPr>
            <w:rStyle w:val="ad"/>
          </w:rPr>
          <w:t>Информация из РД</w:t>
        </w:r>
        <w:r w:rsidR="00B90051">
          <w:rPr>
            <w:webHidden/>
          </w:rPr>
          <w:tab/>
        </w:r>
        <w:r w:rsidR="00B90051">
          <w:rPr>
            <w:webHidden/>
          </w:rPr>
          <w:fldChar w:fldCharType="begin"/>
        </w:r>
        <w:r w:rsidR="00B90051">
          <w:rPr>
            <w:webHidden/>
          </w:rPr>
          <w:instrText xml:space="preserve"> PAGEREF _Toc79490209 \h </w:instrText>
        </w:r>
        <w:r w:rsidR="00B90051">
          <w:rPr>
            <w:webHidden/>
          </w:rPr>
        </w:r>
        <w:r w:rsidR="00B90051">
          <w:rPr>
            <w:webHidden/>
          </w:rPr>
          <w:fldChar w:fldCharType="separate"/>
        </w:r>
        <w:r w:rsidR="00B90051">
          <w:rPr>
            <w:webHidden/>
          </w:rPr>
          <w:t>303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0" w:history="1">
        <w:r w:rsidR="00B90051" w:rsidRPr="00583645">
          <w:rPr>
            <w:rStyle w:val="ad"/>
          </w:rPr>
          <w:t>5.9.4.</w:t>
        </w:r>
        <w:r w:rsidR="00B90051" w:rsidRPr="006C1015">
          <w:rPr>
            <w:rFonts w:ascii="Calibri" w:hAnsi="Calibri"/>
            <w:bCs w:val="0"/>
            <w:iCs w:val="0"/>
            <w:sz w:val="22"/>
            <w:szCs w:val="22"/>
          </w:rPr>
          <w:tab/>
        </w:r>
        <w:r w:rsidR="00B90051" w:rsidRPr="00583645">
          <w:rPr>
            <w:rStyle w:val="ad"/>
          </w:rPr>
          <w:t>Запрос на предоставление отчета клиента</w:t>
        </w:r>
        <w:r w:rsidR="00B90051">
          <w:rPr>
            <w:webHidden/>
          </w:rPr>
          <w:tab/>
        </w:r>
        <w:r w:rsidR="00B90051">
          <w:rPr>
            <w:webHidden/>
          </w:rPr>
          <w:fldChar w:fldCharType="begin"/>
        </w:r>
        <w:r w:rsidR="00B90051">
          <w:rPr>
            <w:webHidden/>
          </w:rPr>
          <w:instrText xml:space="preserve"> PAGEREF _Toc79490210 \h </w:instrText>
        </w:r>
        <w:r w:rsidR="00B90051">
          <w:rPr>
            <w:webHidden/>
          </w:rPr>
        </w:r>
        <w:r w:rsidR="00B90051">
          <w:rPr>
            <w:webHidden/>
          </w:rPr>
          <w:fldChar w:fldCharType="separate"/>
        </w:r>
        <w:r w:rsidR="00B90051">
          <w:rPr>
            <w:webHidden/>
          </w:rPr>
          <w:t>311</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1" w:history="1">
        <w:r w:rsidR="00B90051" w:rsidRPr="00583645">
          <w:rPr>
            <w:rStyle w:val="ad"/>
          </w:rPr>
          <w:t>5.9.5.</w:t>
        </w:r>
        <w:r w:rsidR="00B90051" w:rsidRPr="006C1015">
          <w:rPr>
            <w:rFonts w:ascii="Calibri" w:hAnsi="Calibri"/>
            <w:bCs w:val="0"/>
            <w:iCs w:val="0"/>
            <w:sz w:val="22"/>
            <w:szCs w:val="22"/>
          </w:rPr>
          <w:tab/>
        </w:r>
        <w:r w:rsidR="00B90051" w:rsidRPr="00583645">
          <w:rPr>
            <w:rStyle w:val="ad"/>
          </w:rPr>
          <w:t>Информация о кассовых операциях на лицевых счетах учреждений</w:t>
        </w:r>
        <w:r w:rsidR="00B90051">
          <w:rPr>
            <w:webHidden/>
          </w:rPr>
          <w:tab/>
        </w:r>
        <w:r w:rsidR="00B90051">
          <w:rPr>
            <w:webHidden/>
          </w:rPr>
          <w:fldChar w:fldCharType="begin"/>
        </w:r>
        <w:r w:rsidR="00B90051">
          <w:rPr>
            <w:webHidden/>
          </w:rPr>
          <w:instrText xml:space="preserve"> PAGEREF _Toc79490211 \h </w:instrText>
        </w:r>
        <w:r w:rsidR="00B90051">
          <w:rPr>
            <w:webHidden/>
          </w:rPr>
        </w:r>
        <w:r w:rsidR="00B90051">
          <w:rPr>
            <w:webHidden/>
          </w:rPr>
          <w:fldChar w:fldCharType="separate"/>
        </w:r>
        <w:r w:rsidR="00B90051">
          <w:rPr>
            <w:webHidden/>
          </w:rPr>
          <w:t>317</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2" w:history="1">
        <w:r w:rsidR="00B90051" w:rsidRPr="00583645">
          <w:rPr>
            <w:rStyle w:val="ad"/>
          </w:rPr>
          <w:t>5.9.6.</w:t>
        </w:r>
        <w:r w:rsidR="00B90051" w:rsidRPr="006C1015">
          <w:rPr>
            <w:rFonts w:ascii="Calibri" w:hAnsi="Calibri"/>
            <w:bCs w:val="0"/>
            <w:iCs w:val="0"/>
            <w:sz w:val="22"/>
            <w:szCs w:val="22"/>
          </w:rPr>
          <w:tab/>
        </w:r>
        <w:r w:rsidR="00B90051" w:rsidRPr="00583645">
          <w:rPr>
            <w:rStyle w:val="ad"/>
          </w:rPr>
          <w:t>Отчетность ПУР</w:t>
        </w:r>
        <w:r w:rsidR="00B90051">
          <w:rPr>
            <w:webHidden/>
          </w:rPr>
          <w:tab/>
        </w:r>
        <w:r w:rsidR="00B90051">
          <w:rPr>
            <w:webHidden/>
          </w:rPr>
          <w:fldChar w:fldCharType="begin"/>
        </w:r>
        <w:r w:rsidR="00B90051">
          <w:rPr>
            <w:webHidden/>
          </w:rPr>
          <w:instrText xml:space="preserve"> PAGEREF _Toc79490212 \h </w:instrText>
        </w:r>
        <w:r w:rsidR="00B90051">
          <w:rPr>
            <w:webHidden/>
          </w:rPr>
        </w:r>
        <w:r w:rsidR="00B90051">
          <w:rPr>
            <w:webHidden/>
          </w:rPr>
          <w:fldChar w:fldCharType="separate"/>
        </w:r>
        <w:r w:rsidR="00B90051">
          <w:rPr>
            <w:webHidden/>
          </w:rPr>
          <w:t>346</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3" w:history="1">
        <w:r w:rsidR="00B90051" w:rsidRPr="00583645">
          <w:rPr>
            <w:rStyle w:val="ad"/>
          </w:rPr>
          <w:t>5.9.7.</w:t>
        </w:r>
        <w:r w:rsidR="00B90051" w:rsidRPr="006C1015">
          <w:rPr>
            <w:rFonts w:ascii="Calibri" w:hAnsi="Calibri"/>
            <w:bCs w:val="0"/>
            <w:iCs w:val="0"/>
            <w:sz w:val="22"/>
            <w:szCs w:val="22"/>
          </w:rPr>
          <w:tab/>
        </w:r>
        <w:r w:rsidR="00B90051" w:rsidRPr="00583645">
          <w:rPr>
            <w:rStyle w:val="ad"/>
          </w:rPr>
          <w:t>Сервисный документ доставки шаблона отчета</w:t>
        </w:r>
        <w:r w:rsidR="00B90051">
          <w:rPr>
            <w:webHidden/>
          </w:rPr>
          <w:tab/>
        </w:r>
        <w:r w:rsidR="00B90051">
          <w:rPr>
            <w:webHidden/>
          </w:rPr>
          <w:fldChar w:fldCharType="begin"/>
        </w:r>
        <w:r w:rsidR="00B90051">
          <w:rPr>
            <w:webHidden/>
          </w:rPr>
          <w:instrText xml:space="preserve"> PAGEREF _Toc79490213 \h </w:instrText>
        </w:r>
        <w:r w:rsidR="00B90051">
          <w:rPr>
            <w:webHidden/>
          </w:rPr>
        </w:r>
        <w:r w:rsidR="00B90051">
          <w:rPr>
            <w:webHidden/>
          </w:rPr>
          <w:fldChar w:fldCharType="separate"/>
        </w:r>
        <w:r w:rsidR="00B90051">
          <w:rPr>
            <w:webHidden/>
          </w:rPr>
          <w:t>348</w:t>
        </w:r>
        <w:r w:rsidR="00B90051">
          <w:rPr>
            <w:webHidden/>
          </w:rPr>
          <w:fldChar w:fldCharType="end"/>
        </w:r>
      </w:hyperlink>
    </w:p>
    <w:p w:rsidR="00B90051" w:rsidRPr="006C1015" w:rsidRDefault="00F25E39">
      <w:pPr>
        <w:pStyle w:val="24"/>
        <w:rPr>
          <w:rFonts w:ascii="Calibri" w:hAnsi="Calibri"/>
          <w:bCs w:val="0"/>
          <w:sz w:val="22"/>
          <w:szCs w:val="22"/>
        </w:rPr>
      </w:pPr>
      <w:hyperlink w:anchor="_Toc79490214" w:history="1">
        <w:r w:rsidR="00B90051" w:rsidRPr="00583645">
          <w:rPr>
            <w:rStyle w:val="ad"/>
          </w:rPr>
          <w:t>5.10.</w:t>
        </w:r>
        <w:r w:rsidR="00B90051" w:rsidRPr="006C1015">
          <w:rPr>
            <w:rFonts w:ascii="Calibri" w:hAnsi="Calibri"/>
            <w:bCs w:val="0"/>
            <w:sz w:val="22"/>
            <w:szCs w:val="22"/>
          </w:rPr>
          <w:tab/>
        </w:r>
        <w:r w:rsidR="00B90051" w:rsidRPr="00583645">
          <w:rPr>
            <w:rStyle w:val="ad"/>
          </w:rPr>
          <w:t>Группа документов «Ведение справочника участников бюджетного процесса»</w:t>
        </w:r>
        <w:r w:rsidR="00B90051">
          <w:rPr>
            <w:webHidden/>
          </w:rPr>
          <w:tab/>
        </w:r>
        <w:r w:rsidR="00B90051">
          <w:rPr>
            <w:webHidden/>
          </w:rPr>
          <w:fldChar w:fldCharType="begin"/>
        </w:r>
        <w:r w:rsidR="00B90051">
          <w:rPr>
            <w:webHidden/>
          </w:rPr>
          <w:instrText xml:space="preserve"> PAGEREF _Toc79490214 \h </w:instrText>
        </w:r>
        <w:r w:rsidR="00B90051">
          <w:rPr>
            <w:webHidden/>
          </w:rPr>
        </w:r>
        <w:r w:rsidR="00B90051">
          <w:rPr>
            <w:webHidden/>
          </w:rPr>
          <w:fldChar w:fldCharType="separate"/>
        </w:r>
        <w:r w:rsidR="00B90051">
          <w:rPr>
            <w:webHidden/>
          </w:rPr>
          <w:t>351</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5" w:history="1">
        <w:r w:rsidR="00B90051" w:rsidRPr="00583645">
          <w:rPr>
            <w:rStyle w:val="ad"/>
          </w:rPr>
          <w:t>5.10.1.</w:t>
        </w:r>
        <w:r w:rsidR="00B90051" w:rsidRPr="006C1015">
          <w:rPr>
            <w:rFonts w:ascii="Calibri" w:hAnsi="Calibri"/>
            <w:bCs w:val="0"/>
            <w:iCs w:val="0"/>
            <w:sz w:val="22"/>
            <w:szCs w:val="22"/>
          </w:rPr>
          <w:tab/>
        </w:r>
        <w:r w:rsidR="00B90051" w:rsidRPr="00583645">
          <w:rPr>
            <w:rStyle w:val="ad"/>
          </w:rPr>
          <w:t>Перечень участников бюджетного процесса</w:t>
        </w:r>
        <w:r w:rsidR="00B90051">
          <w:rPr>
            <w:webHidden/>
          </w:rPr>
          <w:tab/>
        </w:r>
        <w:r w:rsidR="00B90051">
          <w:rPr>
            <w:webHidden/>
          </w:rPr>
          <w:fldChar w:fldCharType="begin"/>
        </w:r>
        <w:r w:rsidR="00B90051">
          <w:rPr>
            <w:webHidden/>
          </w:rPr>
          <w:instrText xml:space="preserve"> PAGEREF _Toc79490215 \h </w:instrText>
        </w:r>
        <w:r w:rsidR="00B90051">
          <w:rPr>
            <w:webHidden/>
          </w:rPr>
        </w:r>
        <w:r w:rsidR="00B90051">
          <w:rPr>
            <w:webHidden/>
          </w:rPr>
          <w:fldChar w:fldCharType="separate"/>
        </w:r>
        <w:r w:rsidR="00B90051">
          <w:rPr>
            <w:webHidden/>
          </w:rPr>
          <w:t>351</w:t>
        </w:r>
        <w:r w:rsidR="00B90051">
          <w:rPr>
            <w:webHidden/>
          </w:rPr>
          <w:fldChar w:fldCharType="end"/>
        </w:r>
      </w:hyperlink>
    </w:p>
    <w:p w:rsidR="00B90051" w:rsidRPr="006C1015" w:rsidRDefault="00F25E39">
      <w:pPr>
        <w:pStyle w:val="24"/>
        <w:rPr>
          <w:rFonts w:ascii="Calibri" w:hAnsi="Calibri"/>
          <w:bCs w:val="0"/>
          <w:sz w:val="22"/>
          <w:szCs w:val="22"/>
        </w:rPr>
      </w:pPr>
      <w:hyperlink w:anchor="_Toc79490216" w:history="1">
        <w:r w:rsidR="00B90051" w:rsidRPr="00583645">
          <w:rPr>
            <w:rStyle w:val="ad"/>
          </w:rPr>
          <w:t>5.11.</w:t>
        </w:r>
        <w:r w:rsidR="00B90051" w:rsidRPr="006C1015">
          <w:rPr>
            <w:rFonts w:ascii="Calibri" w:hAnsi="Calibri"/>
            <w:bCs w:val="0"/>
            <w:sz w:val="22"/>
            <w:szCs w:val="22"/>
          </w:rPr>
          <w:tab/>
        </w:r>
        <w:r w:rsidR="00B90051" w:rsidRPr="00583645">
          <w:rPr>
            <w:rStyle w:val="ad"/>
          </w:rPr>
          <w:t>Группа документов «Произвольные»</w:t>
        </w:r>
        <w:r w:rsidR="00B90051">
          <w:rPr>
            <w:webHidden/>
          </w:rPr>
          <w:tab/>
        </w:r>
        <w:r w:rsidR="00B90051">
          <w:rPr>
            <w:webHidden/>
          </w:rPr>
          <w:fldChar w:fldCharType="begin"/>
        </w:r>
        <w:r w:rsidR="00B90051">
          <w:rPr>
            <w:webHidden/>
          </w:rPr>
          <w:instrText xml:space="preserve"> PAGEREF _Toc79490216 \h </w:instrText>
        </w:r>
        <w:r w:rsidR="00B90051">
          <w:rPr>
            <w:webHidden/>
          </w:rPr>
        </w:r>
        <w:r w:rsidR="00B90051">
          <w:rPr>
            <w:webHidden/>
          </w:rPr>
          <w:fldChar w:fldCharType="separate"/>
        </w:r>
        <w:r w:rsidR="00B90051">
          <w:rPr>
            <w:webHidden/>
          </w:rPr>
          <w:t>356</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7" w:history="1">
        <w:r w:rsidR="00B90051" w:rsidRPr="00583645">
          <w:rPr>
            <w:rStyle w:val="ad"/>
          </w:rPr>
          <w:t>5.11.1.</w:t>
        </w:r>
        <w:r w:rsidR="00B90051" w:rsidRPr="006C1015">
          <w:rPr>
            <w:rFonts w:ascii="Calibri" w:hAnsi="Calibri"/>
            <w:bCs w:val="0"/>
            <w:iCs w:val="0"/>
            <w:sz w:val="22"/>
            <w:szCs w:val="22"/>
          </w:rPr>
          <w:tab/>
        </w:r>
        <w:r w:rsidR="00B90051" w:rsidRPr="00583645">
          <w:rPr>
            <w:rStyle w:val="ad"/>
          </w:rPr>
          <w:t>Информационное сообщение</w:t>
        </w:r>
        <w:r w:rsidR="00B90051">
          <w:rPr>
            <w:webHidden/>
          </w:rPr>
          <w:tab/>
        </w:r>
        <w:r w:rsidR="00B90051">
          <w:rPr>
            <w:webHidden/>
          </w:rPr>
          <w:fldChar w:fldCharType="begin"/>
        </w:r>
        <w:r w:rsidR="00B90051">
          <w:rPr>
            <w:webHidden/>
          </w:rPr>
          <w:instrText xml:space="preserve"> PAGEREF _Toc79490217 \h </w:instrText>
        </w:r>
        <w:r w:rsidR="00B90051">
          <w:rPr>
            <w:webHidden/>
          </w:rPr>
        </w:r>
        <w:r w:rsidR="00B90051">
          <w:rPr>
            <w:webHidden/>
          </w:rPr>
          <w:fldChar w:fldCharType="separate"/>
        </w:r>
        <w:r w:rsidR="00B90051">
          <w:rPr>
            <w:webHidden/>
          </w:rPr>
          <w:t>356</w:t>
        </w:r>
        <w:r w:rsidR="00B90051">
          <w:rPr>
            <w:webHidden/>
          </w:rPr>
          <w:fldChar w:fldCharType="end"/>
        </w:r>
      </w:hyperlink>
    </w:p>
    <w:p w:rsidR="00B90051" w:rsidRPr="006C1015" w:rsidRDefault="00F25E39">
      <w:pPr>
        <w:pStyle w:val="24"/>
        <w:rPr>
          <w:rFonts w:ascii="Calibri" w:hAnsi="Calibri"/>
          <w:bCs w:val="0"/>
          <w:sz w:val="22"/>
          <w:szCs w:val="22"/>
        </w:rPr>
      </w:pPr>
      <w:hyperlink w:anchor="_Toc79490218" w:history="1">
        <w:r w:rsidR="00B90051" w:rsidRPr="00583645">
          <w:rPr>
            <w:rStyle w:val="ad"/>
          </w:rPr>
          <w:t>5.12.</w:t>
        </w:r>
        <w:r w:rsidR="00B90051" w:rsidRPr="006C1015">
          <w:rPr>
            <w:rFonts w:ascii="Calibri" w:hAnsi="Calibri"/>
            <w:bCs w:val="0"/>
            <w:sz w:val="22"/>
            <w:szCs w:val="22"/>
          </w:rPr>
          <w:tab/>
        </w:r>
        <w:r w:rsidR="00B90051" w:rsidRPr="00583645">
          <w:rPr>
            <w:rStyle w:val="ad"/>
          </w:rPr>
          <w:t>Группа документов «Регистрация пользователей на официальном сайте РФ»</w:t>
        </w:r>
        <w:r w:rsidR="00B90051">
          <w:rPr>
            <w:webHidden/>
          </w:rPr>
          <w:tab/>
        </w:r>
        <w:r w:rsidR="00B90051">
          <w:rPr>
            <w:webHidden/>
          </w:rPr>
          <w:fldChar w:fldCharType="begin"/>
        </w:r>
        <w:r w:rsidR="00B90051">
          <w:rPr>
            <w:webHidden/>
          </w:rPr>
          <w:instrText xml:space="preserve"> PAGEREF _Toc79490218 \h </w:instrText>
        </w:r>
        <w:r w:rsidR="00B90051">
          <w:rPr>
            <w:webHidden/>
          </w:rPr>
        </w:r>
        <w:r w:rsidR="00B90051">
          <w:rPr>
            <w:webHidden/>
          </w:rPr>
          <w:fldChar w:fldCharType="separate"/>
        </w:r>
        <w:r w:rsidR="00B90051">
          <w:rPr>
            <w:webHidden/>
          </w:rPr>
          <w:t>363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19" w:history="1">
        <w:r w:rsidR="00B90051" w:rsidRPr="00583645">
          <w:rPr>
            <w:rStyle w:val="ad"/>
          </w:rPr>
          <w:t>5.12.1.</w:t>
        </w:r>
        <w:r w:rsidR="00B90051" w:rsidRPr="006C1015">
          <w:rPr>
            <w:rFonts w:ascii="Calibri" w:hAnsi="Calibri"/>
            <w:bCs w:val="0"/>
            <w:iCs w:val="0"/>
            <w:sz w:val="22"/>
            <w:szCs w:val="22"/>
          </w:rPr>
          <w:tab/>
        </w:r>
        <w:r w:rsidR="00B90051" w:rsidRPr="00583645">
          <w:rPr>
            <w:rStyle w:val="ad"/>
          </w:rPr>
          <w:t>Заявка на внесение изменений в перечень ГМУ (основные реквизиты)</w:t>
        </w:r>
        <w:r w:rsidR="00B90051">
          <w:rPr>
            <w:webHidden/>
          </w:rPr>
          <w:tab/>
        </w:r>
        <w:r w:rsidR="00B90051">
          <w:rPr>
            <w:webHidden/>
          </w:rPr>
          <w:fldChar w:fldCharType="begin"/>
        </w:r>
        <w:r w:rsidR="00B90051">
          <w:rPr>
            <w:webHidden/>
          </w:rPr>
          <w:instrText xml:space="preserve"> PAGEREF _Toc79490219 \h </w:instrText>
        </w:r>
        <w:r w:rsidR="00B90051">
          <w:rPr>
            <w:webHidden/>
          </w:rPr>
        </w:r>
        <w:r w:rsidR="00B90051">
          <w:rPr>
            <w:webHidden/>
          </w:rPr>
          <w:fldChar w:fldCharType="separate"/>
        </w:r>
        <w:r w:rsidR="00B90051">
          <w:rPr>
            <w:webHidden/>
          </w:rPr>
          <w:t>363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20" w:history="1">
        <w:r w:rsidR="00B90051" w:rsidRPr="00583645">
          <w:rPr>
            <w:rStyle w:val="ad"/>
          </w:rPr>
          <w:t>5.12.2.</w:t>
        </w:r>
        <w:r w:rsidR="00B90051" w:rsidRPr="006C1015">
          <w:rPr>
            <w:rFonts w:ascii="Calibri" w:hAnsi="Calibri"/>
            <w:bCs w:val="0"/>
            <w:iCs w:val="0"/>
            <w:sz w:val="22"/>
            <w:szCs w:val="22"/>
          </w:rPr>
          <w:tab/>
        </w:r>
        <w:r w:rsidR="00B90051" w:rsidRPr="00583645">
          <w:rPr>
            <w:rStyle w:val="ad"/>
          </w:rPr>
          <w:t>Заявка на внесение изменений в перечень ГМУ (дополнительные реквизиты)</w:t>
        </w:r>
        <w:r w:rsidR="00B90051">
          <w:rPr>
            <w:webHidden/>
          </w:rPr>
          <w:tab/>
        </w:r>
        <w:r w:rsidR="00B90051">
          <w:rPr>
            <w:webHidden/>
          </w:rPr>
          <w:fldChar w:fldCharType="begin"/>
        </w:r>
        <w:r w:rsidR="00B90051">
          <w:rPr>
            <w:webHidden/>
          </w:rPr>
          <w:instrText xml:space="preserve"> PAGEREF _Toc79490220 \h </w:instrText>
        </w:r>
        <w:r w:rsidR="00B90051">
          <w:rPr>
            <w:webHidden/>
          </w:rPr>
        </w:r>
        <w:r w:rsidR="00B90051">
          <w:rPr>
            <w:webHidden/>
          </w:rPr>
          <w:fldChar w:fldCharType="separate"/>
        </w:r>
        <w:r w:rsidR="00B90051">
          <w:rPr>
            <w:webHidden/>
          </w:rPr>
          <w:t>378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21" w:history="1">
        <w:r w:rsidR="00B90051" w:rsidRPr="00583645">
          <w:rPr>
            <w:rStyle w:val="ad"/>
          </w:rPr>
          <w:t>5.12.3.</w:t>
        </w:r>
        <w:r w:rsidR="00B90051" w:rsidRPr="006C1015">
          <w:rPr>
            <w:rFonts w:ascii="Calibri" w:hAnsi="Calibri"/>
            <w:bCs w:val="0"/>
            <w:iCs w:val="0"/>
            <w:sz w:val="22"/>
            <w:szCs w:val="22"/>
          </w:rPr>
          <w:tab/>
        </w:r>
        <w:r w:rsidR="00B90051" w:rsidRPr="00583645">
          <w:rPr>
            <w:rStyle w:val="ad"/>
          </w:rPr>
          <w:t>Сведения об организации</w:t>
        </w:r>
        <w:r w:rsidR="00B90051">
          <w:rPr>
            <w:webHidden/>
          </w:rPr>
          <w:tab/>
        </w:r>
        <w:r w:rsidR="00B90051">
          <w:rPr>
            <w:webHidden/>
          </w:rPr>
          <w:fldChar w:fldCharType="begin"/>
        </w:r>
        <w:r w:rsidR="00B90051">
          <w:rPr>
            <w:webHidden/>
          </w:rPr>
          <w:instrText xml:space="preserve"> PAGEREF _Toc79490221 \h </w:instrText>
        </w:r>
        <w:r w:rsidR="00B90051">
          <w:rPr>
            <w:webHidden/>
          </w:rPr>
        </w:r>
        <w:r w:rsidR="00B90051">
          <w:rPr>
            <w:webHidden/>
          </w:rPr>
          <w:fldChar w:fldCharType="separate"/>
        </w:r>
        <w:r w:rsidR="00B90051">
          <w:rPr>
            <w:webHidden/>
          </w:rPr>
          <w:t>378</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22" w:history="1">
        <w:r w:rsidR="00B90051" w:rsidRPr="00583645">
          <w:rPr>
            <w:rStyle w:val="ad"/>
          </w:rPr>
          <w:t>5.12.4.</w:t>
        </w:r>
        <w:r w:rsidR="00B90051" w:rsidRPr="006C1015">
          <w:rPr>
            <w:rFonts w:ascii="Calibri" w:hAnsi="Calibri"/>
            <w:bCs w:val="0"/>
            <w:iCs w:val="0"/>
            <w:sz w:val="22"/>
            <w:szCs w:val="22"/>
          </w:rPr>
          <w:tab/>
        </w:r>
        <w:r w:rsidR="00B90051" w:rsidRPr="00583645">
          <w:rPr>
            <w:rStyle w:val="ad"/>
          </w:rPr>
          <w:t>Уведомление о подтверждении (аннулировании)</w:t>
        </w:r>
        <w:r w:rsidR="00B90051">
          <w:rPr>
            <w:webHidden/>
          </w:rPr>
          <w:tab/>
        </w:r>
        <w:r w:rsidR="00B90051">
          <w:rPr>
            <w:webHidden/>
          </w:rPr>
          <w:fldChar w:fldCharType="begin"/>
        </w:r>
        <w:r w:rsidR="00B90051">
          <w:rPr>
            <w:webHidden/>
          </w:rPr>
          <w:instrText xml:space="preserve"> PAGEREF _Toc79490222 \h </w:instrText>
        </w:r>
        <w:r w:rsidR="00B90051">
          <w:rPr>
            <w:webHidden/>
          </w:rPr>
        </w:r>
        <w:r w:rsidR="00B90051">
          <w:rPr>
            <w:webHidden/>
          </w:rPr>
          <w:fldChar w:fldCharType="separate"/>
        </w:r>
        <w:r w:rsidR="00B90051">
          <w:rPr>
            <w:webHidden/>
          </w:rPr>
          <w:t>396</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23" w:history="1">
        <w:r w:rsidR="00B90051" w:rsidRPr="00583645">
          <w:rPr>
            <w:rStyle w:val="ad"/>
          </w:rPr>
          <w:t>5.12.5.</w:t>
        </w:r>
        <w:r w:rsidR="00B90051" w:rsidRPr="006C1015">
          <w:rPr>
            <w:rFonts w:ascii="Calibri" w:hAnsi="Calibri"/>
            <w:bCs w:val="0"/>
            <w:iCs w:val="0"/>
            <w:sz w:val="22"/>
            <w:szCs w:val="22"/>
          </w:rPr>
          <w:tab/>
        </w:r>
        <w:r w:rsidR="00B90051" w:rsidRPr="00583645">
          <w:rPr>
            <w:rStyle w:val="ad"/>
          </w:rPr>
          <w:t>Информация из реестра</w:t>
        </w:r>
        <w:r w:rsidR="00B90051">
          <w:rPr>
            <w:webHidden/>
          </w:rPr>
          <w:tab/>
        </w:r>
        <w:r w:rsidR="00B90051">
          <w:rPr>
            <w:webHidden/>
          </w:rPr>
          <w:fldChar w:fldCharType="begin"/>
        </w:r>
        <w:r w:rsidR="00B90051">
          <w:rPr>
            <w:webHidden/>
          </w:rPr>
          <w:instrText xml:space="preserve"> PAGEREF _Toc79490223 \h </w:instrText>
        </w:r>
        <w:r w:rsidR="00B90051">
          <w:rPr>
            <w:webHidden/>
          </w:rPr>
        </w:r>
        <w:r w:rsidR="00B90051">
          <w:rPr>
            <w:webHidden/>
          </w:rPr>
          <w:fldChar w:fldCharType="separate"/>
        </w:r>
        <w:r w:rsidR="00B90051">
          <w:rPr>
            <w:webHidden/>
          </w:rPr>
          <w:t>401</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24" w:history="1">
        <w:r w:rsidR="00B90051" w:rsidRPr="00583645">
          <w:rPr>
            <w:rStyle w:val="ad"/>
          </w:rPr>
          <w:t>5.12.6.</w:t>
        </w:r>
        <w:r w:rsidR="00B90051" w:rsidRPr="006C1015">
          <w:rPr>
            <w:rFonts w:ascii="Calibri" w:hAnsi="Calibri"/>
            <w:bCs w:val="0"/>
            <w:iCs w:val="0"/>
            <w:sz w:val="22"/>
            <w:szCs w:val="22"/>
          </w:rPr>
          <w:tab/>
        </w:r>
        <w:r w:rsidR="00B90051" w:rsidRPr="00583645">
          <w:rPr>
            <w:rStyle w:val="ad"/>
          </w:rPr>
          <w:t>Запрос на подтверждение сведений об организации</w:t>
        </w:r>
        <w:r w:rsidR="00B90051">
          <w:rPr>
            <w:webHidden/>
          </w:rPr>
          <w:tab/>
        </w:r>
        <w:r w:rsidR="00B90051">
          <w:rPr>
            <w:webHidden/>
          </w:rPr>
          <w:fldChar w:fldCharType="begin"/>
        </w:r>
        <w:r w:rsidR="00B90051">
          <w:rPr>
            <w:webHidden/>
          </w:rPr>
          <w:instrText xml:space="preserve"> PAGEREF _Toc79490224 \h </w:instrText>
        </w:r>
        <w:r w:rsidR="00B90051">
          <w:rPr>
            <w:webHidden/>
          </w:rPr>
        </w:r>
        <w:r w:rsidR="00B90051">
          <w:rPr>
            <w:webHidden/>
          </w:rPr>
          <w:fldChar w:fldCharType="separate"/>
        </w:r>
        <w:r w:rsidR="00B90051">
          <w:rPr>
            <w:webHidden/>
          </w:rPr>
          <w:t>406</w:t>
        </w:r>
        <w:r w:rsidR="00B90051">
          <w:rPr>
            <w:webHidden/>
          </w:rPr>
          <w:fldChar w:fldCharType="end"/>
        </w:r>
      </w:hyperlink>
    </w:p>
    <w:p w:rsidR="00B90051" w:rsidRPr="006C1015" w:rsidRDefault="00F25E39">
      <w:pPr>
        <w:pStyle w:val="24"/>
        <w:rPr>
          <w:rFonts w:ascii="Calibri" w:hAnsi="Calibri"/>
          <w:bCs w:val="0"/>
          <w:sz w:val="22"/>
          <w:szCs w:val="22"/>
        </w:rPr>
      </w:pPr>
      <w:hyperlink w:anchor="_Toc79490225" w:history="1">
        <w:r w:rsidR="00B90051" w:rsidRPr="00583645">
          <w:rPr>
            <w:rStyle w:val="ad"/>
          </w:rPr>
          <w:t>5.13.</w:t>
        </w:r>
        <w:r w:rsidR="00B90051" w:rsidRPr="006C1015">
          <w:rPr>
            <w:rFonts w:ascii="Calibri" w:hAnsi="Calibri"/>
            <w:bCs w:val="0"/>
            <w:sz w:val="22"/>
            <w:szCs w:val="22"/>
          </w:rPr>
          <w:tab/>
        </w:r>
        <w:r w:rsidR="00B90051" w:rsidRPr="00583645">
          <w:rPr>
            <w:rStyle w:val="ad"/>
          </w:rPr>
          <w:t>Группа документов «Служебные документы»</w:t>
        </w:r>
        <w:r w:rsidR="00B90051">
          <w:rPr>
            <w:webHidden/>
          </w:rPr>
          <w:tab/>
        </w:r>
        <w:r w:rsidR="00B90051">
          <w:rPr>
            <w:webHidden/>
          </w:rPr>
          <w:fldChar w:fldCharType="begin"/>
        </w:r>
        <w:r w:rsidR="00B90051">
          <w:rPr>
            <w:webHidden/>
          </w:rPr>
          <w:instrText xml:space="preserve"> PAGEREF _Toc79490225 \h </w:instrText>
        </w:r>
        <w:r w:rsidR="00B90051">
          <w:rPr>
            <w:webHidden/>
          </w:rPr>
        </w:r>
        <w:r w:rsidR="00B90051">
          <w:rPr>
            <w:webHidden/>
          </w:rPr>
          <w:fldChar w:fldCharType="separate"/>
        </w:r>
        <w:r w:rsidR="00B90051">
          <w:rPr>
            <w:webHidden/>
          </w:rPr>
          <w:t>413</w:t>
        </w:r>
        <w:r w:rsidR="00B90051">
          <w:rPr>
            <w:webHidden/>
          </w:rPr>
          <w:fldChar w:fldCharType="end"/>
        </w:r>
      </w:hyperlink>
    </w:p>
    <w:p w:rsidR="00B90051" w:rsidRPr="006C1015" w:rsidRDefault="00F25E39">
      <w:pPr>
        <w:pStyle w:val="34"/>
        <w:rPr>
          <w:rFonts w:ascii="Calibri" w:hAnsi="Calibri"/>
          <w:bCs w:val="0"/>
          <w:iCs w:val="0"/>
          <w:sz w:val="22"/>
          <w:szCs w:val="22"/>
        </w:rPr>
      </w:pPr>
      <w:hyperlink w:anchor="_Toc79490226" w:history="1">
        <w:r w:rsidR="00B90051" w:rsidRPr="00583645">
          <w:rPr>
            <w:rStyle w:val="ad"/>
          </w:rPr>
          <w:t>5.13.1.</w:t>
        </w:r>
        <w:r w:rsidR="00B90051" w:rsidRPr="006C1015">
          <w:rPr>
            <w:rFonts w:ascii="Calibri" w:hAnsi="Calibri"/>
            <w:bCs w:val="0"/>
            <w:iCs w:val="0"/>
            <w:sz w:val="22"/>
            <w:szCs w:val="22"/>
          </w:rPr>
          <w:tab/>
        </w:r>
        <w:r w:rsidR="00B90051" w:rsidRPr="00583645">
          <w:rPr>
            <w:rStyle w:val="ad"/>
          </w:rPr>
          <w:t>Протокол операций импорта</w:t>
        </w:r>
        <w:r w:rsidR="00B90051">
          <w:rPr>
            <w:webHidden/>
          </w:rPr>
          <w:tab/>
        </w:r>
        <w:r w:rsidR="00B90051">
          <w:rPr>
            <w:webHidden/>
          </w:rPr>
          <w:fldChar w:fldCharType="begin"/>
        </w:r>
        <w:r w:rsidR="00B90051">
          <w:rPr>
            <w:webHidden/>
          </w:rPr>
          <w:instrText xml:space="preserve"> PAGEREF _Toc79490226 \h </w:instrText>
        </w:r>
        <w:r w:rsidR="00B90051">
          <w:rPr>
            <w:webHidden/>
          </w:rPr>
        </w:r>
        <w:r w:rsidR="00B90051">
          <w:rPr>
            <w:webHidden/>
          </w:rPr>
          <w:fldChar w:fldCharType="separate"/>
        </w:r>
        <w:r w:rsidR="00B90051">
          <w:rPr>
            <w:webHidden/>
          </w:rPr>
          <w:t>413</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227" w:history="1">
        <w:r w:rsidR="00B90051" w:rsidRPr="00583645">
          <w:rPr>
            <w:rStyle w:val="ad"/>
          </w:rPr>
          <w:t>СОСТАВИЛИ</w:t>
        </w:r>
        <w:r w:rsidR="00B90051">
          <w:rPr>
            <w:webHidden/>
          </w:rPr>
          <w:tab/>
        </w:r>
        <w:r w:rsidR="00B90051">
          <w:rPr>
            <w:webHidden/>
          </w:rPr>
          <w:fldChar w:fldCharType="begin"/>
        </w:r>
        <w:r w:rsidR="00B90051">
          <w:rPr>
            <w:webHidden/>
          </w:rPr>
          <w:instrText xml:space="preserve"> PAGEREF _Toc79490227 \h </w:instrText>
        </w:r>
        <w:r w:rsidR="00B90051">
          <w:rPr>
            <w:webHidden/>
          </w:rPr>
        </w:r>
        <w:r w:rsidR="00B90051">
          <w:rPr>
            <w:webHidden/>
          </w:rPr>
          <w:fldChar w:fldCharType="separate"/>
        </w:r>
        <w:r w:rsidR="00B90051">
          <w:rPr>
            <w:webHidden/>
          </w:rPr>
          <w:t>418</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228" w:history="1">
        <w:r w:rsidR="00B90051" w:rsidRPr="00583645">
          <w:rPr>
            <w:rStyle w:val="ad"/>
          </w:rPr>
          <w:t>СОГЛАСОВАНО</w:t>
        </w:r>
        <w:r w:rsidR="00B90051">
          <w:rPr>
            <w:webHidden/>
          </w:rPr>
          <w:tab/>
        </w:r>
        <w:r w:rsidR="00B90051">
          <w:rPr>
            <w:webHidden/>
          </w:rPr>
          <w:fldChar w:fldCharType="begin"/>
        </w:r>
        <w:r w:rsidR="00B90051">
          <w:rPr>
            <w:webHidden/>
          </w:rPr>
          <w:instrText xml:space="preserve"> PAGEREF _Toc79490228 \h </w:instrText>
        </w:r>
        <w:r w:rsidR="00B90051">
          <w:rPr>
            <w:webHidden/>
          </w:rPr>
        </w:r>
        <w:r w:rsidR="00B90051">
          <w:rPr>
            <w:webHidden/>
          </w:rPr>
          <w:fldChar w:fldCharType="separate"/>
        </w:r>
        <w:r w:rsidR="00B90051">
          <w:rPr>
            <w:webHidden/>
          </w:rPr>
          <w:t>419</w:t>
        </w:r>
        <w:r w:rsidR="00B90051">
          <w:rPr>
            <w:webHidden/>
          </w:rPr>
          <w:fldChar w:fldCharType="end"/>
        </w:r>
      </w:hyperlink>
    </w:p>
    <w:p w:rsidR="00B90051" w:rsidRPr="006C1015" w:rsidRDefault="00F25E39">
      <w:pPr>
        <w:pStyle w:val="13"/>
        <w:rPr>
          <w:rFonts w:ascii="Calibri" w:hAnsi="Calibri"/>
          <w:b w:val="0"/>
          <w:bCs w:val="0"/>
          <w:caps w:val="0"/>
          <w:sz w:val="22"/>
          <w:szCs w:val="22"/>
        </w:rPr>
      </w:pPr>
      <w:hyperlink w:anchor="_Toc79490229" w:history="1">
        <w:r w:rsidR="00B90051" w:rsidRPr="00583645">
          <w:rPr>
            <w:rStyle w:val="ad"/>
          </w:rPr>
          <w:t>ЛИСТ РЕГИСТРАЦИИ ИЗМЕНЕНИЙ</w:t>
        </w:r>
        <w:r w:rsidR="00B90051">
          <w:rPr>
            <w:webHidden/>
          </w:rPr>
          <w:tab/>
        </w:r>
        <w:r w:rsidR="00B90051">
          <w:rPr>
            <w:webHidden/>
          </w:rPr>
          <w:fldChar w:fldCharType="begin"/>
        </w:r>
        <w:r w:rsidR="00B90051">
          <w:rPr>
            <w:webHidden/>
          </w:rPr>
          <w:instrText xml:space="preserve"> PAGEREF _Toc79490229 \h </w:instrText>
        </w:r>
        <w:r w:rsidR="00B90051">
          <w:rPr>
            <w:webHidden/>
          </w:rPr>
        </w:r>
        <w:r w:rsidR="00B90051">
          <w:rPr>
            <w:webHidden/>
          </w:rPr>
          <w:fldChar w:fldCharType="separate"/>
        </w:r>
        <w:r w:rsidR="00B90051">
          <w:rPr>
            <w:webHidden/>
          </w:rPr>
          <w:t>420</w:t>
        </w:r>
        <w:r w:rsidR="00B90051">
          <w:rPr>
            <w:webHidden/>
          </w:rPr>
          <w:fldChar w:fldCharType="end"/>
        </w:r>
      </w:hyperlink>
    </w:p>
    <w:p w:rsidR="00207A76" w:rsidRDefault="009F337A" w:rsidP="00207A76">
      <w:pPr>
        <w:pStyle w:val="ASFKReg"/>
      </w:pPr>
      <w:r w:rsidRPr="005F085E">
        <w:lastRenderedPageBreak/>
        <w:fldChar w:fldCharType="end"/>
      </w:r>
      <w:bookmarkStart w:id="7" w:name="_Toc79490124"/>
      <w:r w:rsidR="00207A76">
        <w:t>Перечень таблиц</w:t>
      </w:r>
      <w:bookmarkEnd w:id="7"/>
    </w:p>
    <w:p w:rsidR="00B90051" w:rsidRPr="006C1015" w:rsidRDefault="00207A76">
      <w:pPr>
        <w:pStyle w:val="afffff"/>
        <w:rPr>
          <w:rFonts w:ascii="Calibri" w:hAnsi="Calibri"/>
          <w:sz w:val="22"/>
          <w:szCs w:val="22"/>
        </w:rPr>
      </w:pPr>
      <w:r>
        <w:fldChar w:fldCharType="begin"/>
      </w:r>
      <w:r>
        <w:instrText xml:space="preserve"> TOC \f F \h \z \t "_ASFK_Name_Table" \c "Таблица" </w:instrText>
      </w:r>
      <w:r>
        <w:fldChar w:fldCharType="separate"/>
      </w:r>
      <w:hyperlink w:anchor="_Toc79490230" w:history="1">
        <w:r w:rsidR="00B90051" w:rsidRPr="00B76DC6">
          <w:rPr>
            <w:rStyle w:val="ad"/>
          </w:rPr>
          <w:t>Таблица </w:t>
        </w:r>
        <w:r w:rsidR="00B90051" w:rsidRPr="006C1015">
          <w:rPr>
            <w:rFonts w:ascii="Calibri" w:hAnsi="Calibri"/>
            <w:sz w:val="22"/>
            <w:szCs w:val="22"/>
          </w:rPr>
          <w:tab/>
        </w:r>
        <w:r w:rsidR="00B90051" w:rsidRPr="00B76DC6">
          <w:rPr>
            <w:rStyle w:val="ad"/>
          </w:rPr>
          <w:t>1. Условные обозначения и сокращения</w:t>
        </w:r>
        <w:r w:rsidR="00B90051">
          <w:rPr>
            <w:webHidden/>
          </w:rPr>
          <w:tab/>
        </w:r>
        <w:r w:rsidR="00B90051">
          <w:rPr>
            <w:webHidden/>
          </w:rPr>
          <w:fldChar w:fldCharType="begin"/>
        </w:r>
        <w:r w:rsidR="00B90051">
          <w:rPr>
            <w:webHidden/>
          </w:rPr>
          <w:instrText xml:space="preserve"> PAGEREF _Toc79490230 \h </w:instrText>
        </w:r>
        <w:r w:rsidR="00B90051">
          <w:rPr>
            <w:webHidden/>
          </w:rPr>
        </w:r>
        <w:r w:rsidR="00B90051">
          <w:rPr>
            <w:webHidden/>
          </w:rPr>
          <w:fldChar w:fldCharType="separate"/>
        </w:r>
        <w:r w:rsidR="00B90051">
          <w:rPr>
            <w:webHidden/>
          </w:rPr>
          <w:t>22</w:t>
        </w:r>
        <w:r w:rsidR="00B90051">
          <w:rPr>
            <w:webHidden/>
          </w:rPr>
          <w:fldChar w:fldCharType="end"/>
        </w:r>
      </w:hyperlink>
    </w:p>
    <w:p w:rsidR="00B90051" w:rsidRPr="006C1015" w:rsidRDefault="00F25E39">
      <w:pPr>
        <w:pStyle w:val="afffff"/>
        <w:rPr>
          <w:rFonts w:ascii="Calibri" w:hAnsi="Calibri"/>
          <w:sz w:val="22"/>
          <w:szCs w:val="22"/>
        </w:rPr>
      </w:pPr>
      <w:hyperlink w:anchor="_Toc79490231" w:history="1">
        <w:r w:rsidR="00B90051" w:rsidRPr="00B76DC6">
          <w:rPr>
            <w:rStyle w:val="ad"/>
          </w:rPr>
          <w:t>Таблица </w:t>
        </w:r>
        <w:r w:rsidR="00B90051" w:rsidRPr="006C1015">
          <w:rPr>
            <w:rFonts w:ascii="Calibri" w:hAnsi="Calibri"/>
            <w:sz w:val="22"/>
            <w:szCs w:val="22"/>
          </w:rPr>
          <w:tab/>
        </w:r>
        <w:r w:rsidR="00B90051" w:rsidRPr="00B76DC6">
          <w:rPr>
            <w:rStyle w:val="ad"/>
          </w:rPr>
          <w:t>2. Типовые операции над документами</w:t>
        </w:r>
        <w:r w:rsidR="00B90051">
          <w:rPr>
            <w:webHidden/>
          </w:rPr>
          <w:tab/>
        </w:r>
        <w:r w:rsidR="00B90051">
          <w:rPr>
            <w:webHidden/>
          </w:rPr>
          <w:fldChar w:fldCharType="begin"/>
        </w:r>
        <w:r w:rsidR="00B90051">
          <w:rPr>
            <w:webHidden/>
          </w:rPr>
          <w:instrText xml:space="preserve"> PAGEREF _Toc79490231 \h </w:instrText>
        </w:r>
        <w:r w:rsidR="00B90051">
          <w:rPr>
            <w:webHidden/>
          </w:rPr>
        </w:r>
        <w:r w:rsidR="00B90051">
          <w:rPr>
            <w:webHidden/>
          </w:rPr>
          <w:fldChar w:fldCharType="separate"/>
        </w:r>
        <w:r w:rsidR="00B90051">
          <w:rPr>
            <w:webHidden/>
          </w:rPr>
          <w:t>40</w:t>
        </w:r>
        <w:r w:rsidR="00B90051">
          <w:rPr>
            <w:webHidden/>
          </w:rPr>
          <w:fldChar w:fldCharType="end"/>
        </w:r>
      </w:hyperlink>
    </w:p>
    <w:p w:rsidR="00B90051" w:rsidRPr="006C1015" w:rsidRDefault="00F25E39">
      <w:pPr>
        <w:pStyle w:val="afffff"/>
        <w:rPr>
          <w:rFonts w:ascii="Calibri" w:hAnsi="Calibri"/>
          <w:sz w:val="22"/>
          <w:szCs w:val="22"/>
        </w:rPr>
      </w:pPr>
      <w:hyperlink w:anchor="_Toc79490232" w:history="1">
        <w:r w:rsidR="00B90051" w:rsidRPr="00B76DC6">
          <w:rPr>
            <w:rStyle w:val="ad"/>
          </w:rPr>
          <w:t>Таблица </w:t>
        </w:r>
        <w:r w:rsidR="00B90051" w:rsidRPr="006C1015">
          <w:rPr>
            <w:rFonts w:ascii="Calibri" w:hAnsi="Calibri"/>
            <w:sz w:val="22"/>
            <w:szCs w:val="22"/>
          </w:rPr>
          <w:tab/>
        </w:r>
        <w:r w:rsidR="00B90051" w:rsidRPr="00B76DC6">
          <w:rPr>
            <w:rStyle w:val="ad"/>
          </w:rPr>
          <w:t>3. Описание кнопок панели инструментов в экранной форме документа</w:t>
        </w:r>
        <w:r w:rsidR="00B90051">
          <w:rPr>
            <w:webHidden/>
          </w:rPr>
          <w:tab/>
        </w:r>
        <w:r w:rsidR="00B90051">
          <w:rPr>
            <w:webHidden/>
          </w:rPr>
          <w:fldChar w:fldCharType="begin"/>
        </w:r>
        <w:r w:rsidR="00B90051">
          <w:rPr>
            <w:webHidden/>
          </w:rPr>
          <w:instrText xml:space="preserve"> PAGEREF _Toc79490232 \h </w:instrText>
        </w:r>
        <w:r w:rsidR="00B90051">
          <w:rPr>
            <w:webHidden/>
          </w:rPr>
        </w:r>
        <w:r w:rsidR="00B90051">
          <w:rPr>
            <w:webHidden/>
          </w:rPr>
          <w:fldChar w:fldCharType="separate"/>
        </w:r>
        <w:r w:rsidR="00B90051">
          <w:rPr>
            <w:webHidden/>
          </w:rPr>
          <w:t>43</w:t>
        </w:r>
        <w:r w:rsidR="00B90051">
          <w:rPr>
            <w:webHidden/>
          </w:rPr>
          <w:fldChar w:fldCharType="end"/>
        </w:r>
      </w:hyperlink>
    </w:p>
    <w:p w:rsidR="00B90051" w:rsidRPr="006C1015" w:rsidRDefault="00F25E39">
      <w:pPr>
        <w:pStyle w:val="afffff"/>
        <w:rPr>
          <w:rFonts w:ascii="Calibri" w:hAnsi="Calibri"/>
          <w:sz w:val="22"/>
          <w:szCs w:val="22"/>
        </w:rPr>
      </w:pPr>
      <w:hyperlink w:anchor="_Toc79490233" w:history="1">
        <w:r w:rsidR="00B90051" w:rsidRPr="00B76DC6">
          <w:rPr>
            <w:rStyle w:val="ad"/>
          </w:rPr>
          <w:t>Таблица </w:t>
        </w:r>
        <w:r w:rsidR="00B90051" w:rsidRPr="006C1015">
          <w:rPr>
            <w:rFonts w:ascii="Calibri" w:hAnsi="Calibri"/>
            <w:sz w:val="22"/>
            <w:szCs w:val="22"/>
          </w:rPr>
          <w:tab/>
        </w:r>
        <w:r w:rsidR="00B90051" w:rsidRPr="00B76DC6">
          <w:rPr>
            <w:rStyle w:val="ad"/>
          </w:rPr>
          <w:t>4. Описание кнопок панели инструментов табличного блока</w:t>
        </w:r>
        <w:r w:rsidR="00B90051">
          <w:rPr>
            <w:webHidden/>
          </w:rPr>
          <w:tab/>
        </w:r>
        <w:r w:rsidR="00B90051">
          <w:rPr>
            <w:webHidden/>
          </w:rPr>
          <w:fldChar w:fldCharType="begin"/>
        </w:r>
        <w:r w:rsidR="00B90051">
          <w:rPr>
            <w:webHidden/>
          </w:rPr>
          <w:instrText xml:space="preserve"> PAGEREF _Toc79490233 \h </w:instrText>
        </w:r>
        <w:r w:rsidR="00B90051">
          <w:rPr>
            <w:webHidden/>
          </w:rPr>
        </w:r>
        <w:r w:rsidR="00B90051">
          <w:rPr>
            <w:webHidden/>
          </w:rPr>
          <w:fldChar w:fldCharType="separate"/>
        </w:r>
        <w:r w:rsidR="00B90051">
          <w:rPr>
            <w:webHidden/>
          </w:rPr>
          <w:t>44</w:t>
        </w:r>
        <w:r w:rsidR="00B90051">
          <w:rPr>
            <w:webHidden/>
          </w:rPr>
          <w:fldChar w:fldCharType="end"/>
        </w:r>
      </w:hyperlink>
    </w:p>
    <w:p w:rsidR="00B90051" w:rsidRPr="006C1015" w:rsidRDefault="00F25E39">
      <w:pPr>
        <w:pStyle w:val="afffff"/>
        <w:rPr>
          <w:rFonts w:ascii="Calibri" w:hAnsi="Calibri"/>
          <w:sz w:val="22"/>
          <w:szCs w:val="22"/>
        </w:rPr>
      </w:pPr>
      <w:hyperlink w:anchor="_Toc79490234" w:history="1">
        <w:r w:rsidR="00B90051" w:rsidRPr="00B76DC6">
          <w:rPr>
            <w:rStyle w:val="ad"/>
          </w:rPr>
          <w:t>Таблица </w:t>
        </w:r>
        <w:r w:rsidR="00B90051" w:rsidRPr="006C1015">
          <w:rPr>
            <w:rFonts w:ascii="Calibri" w:hAnsi="Calibri"/>
            <w:sz w:val="22"/>
            <w:szCs w:val="22"/>
          </w:rPr>
          <w:tab/>
        </w:r>
        <w:r w:rsidR="00B90051" w:rsidRPr="00B76DC6">
          <w:rPr>
            <w:rStyle w:val="ad"/>
          </w:rPr>
          <w:t>5. Описание полей документа «Заявка на кассовый расход», закладки «Заголовок, Раздел 1, 2 (1)»</w:t>
        </w:r>
        <w:r w:rsidR="00B90051">
          <w:rPr>
            <w:webHidden/>
          </w:rPr>
          <w:tab/>
        </w:r>
        <w:r w:rsidR="00B90051">
          <w:rPr>
            <w:webHidden/>
          </w:rPr>
          <w:fldChar w:fldCharType="begin"/>
        </w:r>
        <w:r w:rsidR="00B90051">
          <w:rPr>
            <w:webHidden/>
          </w:rPr>
          <w:instrText xml:space="preserve"> PAGEREF _Toc79490234 \h </w:instrText>
        </w:r>
        <w:r w:rsidR="00B90051">
          <w:rPr>
            <w:webHidden/>
          </w:rPr>
        </w:r>
        <w:r w:rsidR="00B90051">
          <w:rPr>
            <w:webHidden/>
          </w:rPr>
          <w:fldChar w:fldCharType="separate"/>
        </w:r>
        <w:r w:rsidR="00B90051">
          <w:rPr>
            <w:webHidden/>
          </w:rPr>
          <w:t>52</w:t>
        </w:r>
        <w:r w:rsidR="00B90051">
          <w:rPr>
            <w:webHidden/>
          </w:rPr>
          <w:fldChar w:fldCharType="end"/>
        </w:r>
      </w:hyperlink>
    </w:p>
    <w:p w:rsidR="00B90051" w:rsidRPr="006C1015" w:rsidRDefault="00F25E39">
      <w:pPr>
        <w:pStyle w:val="afffff"/>
        <w:rPr>
          <w:rFonts w:ascii="Calibri" w:hAnsi="Calibri"/>
          <w:sz w:val="22"/>
          <w:szCs w:val="22"/>
        </w:rPr>
      </w:pPr>
      <w:hyperlink w:anchor="_Toc79490235" w:history="1">
        <w:r w:rsidR="00B90051" w:rsidRPr="00B76DC6">
          <w:rPr>
            <w:rStyle w:val="ad"/>
          </w:rPr>
          <w:t>Таблица </w:t>
        </w:r>
        <w:r w:rsidR="00B90051" w:rsidRPr="006C1015">
          <w:rPr>
            <w:rFonts w:ascii="Calibri" w:hAnsi="Calibri"/>
            <w:sz w:val="22"/>
            <w:szCs w:val="22"/>
          </w:rPr>
          <w:tab/>
        </w:r>
        <w:r w:rsidR="00B90051" w:rsidRPr="00B76DC6">
          <w:rPr>
            <w:rStyle w:val="ad"/>
          </w:rPr>
          <w:t>6. Описание полей документа «Заявка на кассовый расход», закладки «Раздел 3, 4, 5 (2)»</w:t>
        </w:r>
        <w:r w:rsidR="00B90051">
          <w:rPr>
            <w:webHidden/>
          </w:rPr>
          <w:tab/>
        </w:r>
        <w:r w:rsidR="00B90051">
          <w:rPr>
            <w:webHidden/>
          </w:rPr>
          <w:fldChar w:fldCharType="begin"/>
        </w:r>
        <w:r w:rsidR="00B90051">
          <w:rPr>
            <w:webHidden/>
          </w:rPr>
          <w:instrText xml:space="preserve"> PAGEREF _Toc79490235 \h </w:instrText>
        </w:r>
        <w:r w:rsidR="00B90051">
          <w:rPr>
            <w:webHidden/>
          </w:rPr>
        </w:r>
        <w:r w:rsidR="00B90051">
          <w:rPr>
            <w:webHidden/>
          </w:rPr>
          <w:fldChar w:fldCharType="separate"/>
        </w:r>
        <w:r w:rsidR="00B90051">
          <w:rPr>
            <w:webHidden/>
          </w:rPr>
          <w:t>57</w:t>
        </w:r>
        <w:r w:rsidR="00B90051">
          <w:rPr>
            <w:webHidden/>
          </w:rPr>
          <w:fldChar w:fldCharType="end"/>
        </w:r>
      </w:hyperlink>
    </w:p>
    <w:p w:rsidR="00B90051" w:rsidRPr="006C1015" w:rsidRDefault="00F25E39">
      <w:pPr>
        <w:pStyle w:val="afffff"/>
        <w:rPr>
          <w:rFonts w:ascii="Calibri" w:hAnsi="Calibri"/>
          <w:sz w:val="22"/>
          <w:szCs w:val="22"/>
        </w:rPr>
      </w:pPr>
      <w:hyperlink w:anchor="_Toc79490236" w:history="1">
        <w:r w:rsidR="00B90051" w:rsidRPr="00B76DC6">
          <w:rPr>
            <w:rStyle w:val="ad"/>
          </w:rPr>
          <w:t>Таблица </w:t>
        </w:r>
        <w:r w:rsidR="00B90051" w:rsidRPr="006C1015">
          <w:rPr>
            <w:rFonts w:ascii="Calibri" w:hAnsi="Calibri"/>
            <w:sz w:val="22"/>
            <w:szCs w:val="22"/>
          </w:rPr>
          <w:tab/>
        </w:r>
        <w:r w:rsidR="00B90051" w:rsidRPr="00B76DC6">
          <w:rPr>
            <w:rStyle w:val="ad"/>
          </w:rPr>
          <w:t>7. Описание полей документа «Заявка на кассовый расход», закладки «Подписи (3)»</w:t>
        </w:r>
        <w:r w:rsidR="00B90051">
          <w:rPr>
            <w:webHidden/>
          </w:rPr>
          <w:tab/>
        </w:r>
        <w:r w:rsidR="00B90051">
          <w:rPr>
            <w:webHidden/>
          </w:rPr>
          <w:fldChar w:fldCharType="begin"/>
        </w:r>
        <w:r w:rsidR="00B90051">
          <w:rPr>
            <w:webHidden/>
          </w:rPr>
          <w:instrText xml:space="preserve"> PAGEREF _Toc79490236 \h </w:instrText>
        </w:r>
        <w:r w:rsidR="00B90051">
          <w:rPr>
            <w:webHidden/>
          </w:rPr>
        </w:r>
        <w:r w:rsidR="00B90051">
          <w:rPr>
            <w:webHidden/>
          </w:rPr>
          <w:fldChar w:fldCharType="separate"/>
        </w:r>
        <w:r w:rsidR="00B90051">
          <w:rPr>
            <w:webHidden/>
          </w:rPr>
          <w:t>63</w:t>
        </w:r>
        <w:r w:rsidR="00B90051">
          <w:rPr>
            <w:webHidden/>
          </w:rPr>
          <w:fldChar w:fldCharType="end"/>
        </w:r>
      </w:hyperlink>
    </w:p>
    <w:p w:rsidR="00B90051" w:rsidRPr="006C1015" w:rsidRDefault="00F25E39">
      <w:pPr>
        <w:pStyle w:val="afffff"/>
        <w:rPr>
          <w:rFonts w:ascii="Calibri" w:hAnsi="Calibri"/>
          <w:sz w:val="22"/>
          <w:szCs w:val="22"/>
        </w:rPr>
      </w:pPr>
      <w:hyperlink w:anchor="_Toc79490237" w:history="1">
        <w:r w:rsidR="00B90051" w:rsidRPr="00B76DC6">
          <w:rPr>
            <w:rStyle w:val="ad"/>
          </w:rPr>
          <w:t>Таблица </w:t>
        </w:r>
        <w:r w:rsidR="00B90051" w:rsidRPr="006C1015">
          <w:rPr>
            <w:rFonts w:ascii="Calibri" w:hAnsi="Calibri"/>
            <w:sz w:val="22"/>
            <w:szCs w:val="22"/>
          </w:rPr>
          <w:tab/>
        </w:r>
        <w:r w:rsidR="00B90051" w:rsidRPr="00B76DC6">
          <w:rPr>
            <w:rStyle w:val="ad"/>
          </w:rPr>
          <w:t>8. Описание полей документа «Заявка на кассовый расход (сокращенная)», закладки «Заголовок, Раздел 1, (1)»</w:t>
        </w:r>
        <w:r w:rsidR="00B90051">
          <w:rPr>
            <w:webHidden/>
          </w:rPr>
          <w:tab/>
        </w:r>
        <w:r w:rsidR="00B90051">
          <w:rPr>
            <w:webHidden/>
          </w:rPr>
          <w:fldChar w:fldCharType="begin"/>
        </w:r>
        <w:r w:rsidR="00B90051">
          <w:rPr>
            <w:webHidden/>
          </w:rPr>
          <w:instrText xml:space="preserve"> PAGEREF _Toc79490237 \h </w:instrText>
        </w:r>
        <w:r w:rsidR="00B90051">
          <w:rPr>
            <w:webHidden/>
          </w:rPr>
        </w:r>
        <w:r w:rsidR="00B90051">
          <w:rPr>
            <w:webHidden/>
          </w:rPr>
          <w:fldChar w:fldCharType="separate"/>
        </w:r>
        <w:r w:rsidR="00B90051">
          <w:rPr>
            <w:webHidden/>
          </w:rPr>
          <w:t>66</w:t>
        </w:r>
        <w:r w:rsidR="00B90051">
          <w:rPr>
            <w:webHidden/>
          </w:rPr>
          <w:fldChar w:fldCharType="end"/>
        </w:r>
      </w:hyperlink>
    </w:p>
    <w:p w:rsidR="00B90051" w:rsidRPr="006C1015" w:rsidRDefault="00F25E39">
      <w:pPr>
        <w:pStyle w:val="afffff"/>
        <w:rPr>
          <w:rFonts w:ascii="Calibri" w:hAnsi="Calibri"/>
          <w:sz w:val="22"/>
          <w:szCs w:val="22"/>
        </w:rPr>
      </w:pPr>
      <w:hyperlink w:anchor="_Toc79490238" w:history="1">
        <w:r w:rsidR="00B90051" w:rsidRPr="00B76DC6">
          <w:rPr>
            <w:rStyle w:val="ad"/>
          </w:rPr>
          <w:t>Таблица </w:t>
        </w:r>
        <w:r w:rsidR="00B90051" w:rsidRPr="006C1015">
          <w:rPr>
            <w:rFonts w:ascii="Calibri" w:hAnsi="Calibri"/>
            <w:sz w:val="22"/>
            <w:szCs w:val="22"/>
          </w:rPr>
          <w:tab/>
        </w:r>
        <w:r w:rsidR="00B90051" w:rsidRPr="00B76DC6">
          <w:rPr>
            <w:rStyle w:val="ad"/>
          </w:rPr>
          <w:t>9. Описание полей документа «Заявка на кассовый расход (сокращенная)», закладки «Раздел 2, 3 (2)»</w:t>
        </w:r>
        <w:r w:rsidR="00B90051">
          <w:rPr>
            <w:webHidden/>
          </w:rPr>
          <w:tab/>
        </w:r>
        <w:r w:rsidR="00B90051">
          <w:rPr>
            <w:webHidden/>
          </w:rPr>
          <w:fldChar w:fldCharType="begin"/>
        </w:r>
        <w:r w:rsidR="00B90051">
          <w:rPr>
            <w:webHidden/>
          </w:rPr>
          <w:instrText xml:space="preserve"> PAGEREF _Toc79490238 \h </w:instrText>
        </w:r>
        <w:r w:rsidR="00B90051">
          <w:rPr>
            <w:webHidden/>
          </w:rPr>
        </w:r>
        <w:r w:rsidR="00B90051">
          <w:rPr>
            <w:webHidden/>
          </w:rPr>
          <w:fldChar w:fldCharType="separate"/>
        </w:r>
        <w:r w:rsidR="00B90051">
          <w:rPr>
            <w:webHidden/>
          </w:rPr>
          <w:t>70</w:t>
        </w:r>
        <w:r w:rsidR="00B90051">
          <w:rPr>
            <w:webHidden/>
          </w:rPr>
          <w:fldChar w:fldCharType="end"/>
        </w:r>
      </w:hyperlink>
    </w:p>
    <w:p w:rsidR="00B90051" w:rsidRPr="006C1015" w:rsidRDefault="00F25E39">
      <w:pPr>
        <w:pStyle w:val="afffff"/>
        <w:rPr>
          <w:rFonts w:ascii="Calibri" w:hAnsi="Calibri"/>
          <w:sz w:val="22"/>
          <w:szCs w:val="22"/>
        </w:rPr>
      </w:pPr>
      <w:hyperlink w:anchor="_Toc79490239" w:history="1">
        <w:r w:rsidR="00B90051" w:rsidRPr="00B76DC6">
          <w:rPr>
            <w:rStyle w:val="ad"/>
          </w:rPr>
          <w:t>Таблица </w:t>
        </w:r>
        <w:r w:rsidR="00B90051" w:rsidRPr="006C1015">
          <w:rPr>
            <w:rFonts w:ascii="Calibri" w:hAnsi="Calibri"/>
            <w:sz w:val="22"/>
            <w:szCs w:val="22"/>
          </w:rPr>
          <w:tab/>
        </w:r>
        <w:r w:rsidR="00B90051" w:rsidRPr="00B76DC6">
          <w:rPr>
            <w:rStyle w:val="ad"/>
          </w:rPr>
          <w:t>10. Описание полей документа «Заявка на кассовый расход (сокращенная)», закладки «Подписи (3)»</w:t>
        </w:r>
        <w:r w:rsidR="00B90051">
          <w:rPr>
            <w:webHidden/>
          </w:rPr>
          <w:tab/>
        </w:r>
        <w:r w:rsidR="00B90051">
          <w:rPr>
            <w:webHidden/>
          </w:rPr>
          <w:fldChar w:fldCharType="begin"/>
        </w:r>
        <w:r w:rsidR="00B90051">
          <w:rPr>
            <w:webHidden/>
          </w:rPr>
          <w:instrText xml:space="preserve"> PAGEREF _Toc79490239 \h </w:instrText>
        </w:r>
        <w:r w:rsidR="00B90051">
          <w:rPr>
            <w:webHidden/>
          </w:rPr>
        </w:r>
        <w:r w:rsidR="00B90051">
          <w:rPr>
            <w:webHidden/>
          </w:rPr>
          <w:fldChar w:fldCharType="separate"/>
        </w:r>
        <w:r w:rsidR="00B90051">
          <w:rPr>
            <w:webHidden/>
          </w:rPr>
          <w:t>72</w:t>
        </w:r>
        <w:r w:rsidR="00B90051">
          <w:rPr>
            <w:webHidden/>
          </w:rPr>
          <w:fldChar w:fldCharType="end"/>
        </w:r>
      </w:hyperlink>
    </w:p>
    <w:p w:rsidR="00B90051" w:rsidRPr="006C1015" w:rsidRDefault="00F25E39">
      <w:pPr>
        <w:pStyle w:val="afffff"/>
        <w:rPr>
          <w:rFonts w:ascii="Calibri" w:hAnsi="Calibri"/>
          <w:sz w:val="22"/>
          <w:szCs w:val="22"/>
        </w:rPr>
      </w:pPr>
      <w:hyperlink w:anchor="_Toc79490240" w:history="1">
        <w:r w:rsidR="00B90051" w:rsidRPr="00B76DC6">
          <w:rPr>
            <w:rStyle w:val="ad"/>
          </w:rPr>
          <w:t>Таблица </w:t>
        </w:r>
        <w:r w:rsidR="00B90051" w:rsidRPr="006C1015">
          <w:rPr>
            <w:rFonts w:ascii="Calibri" w:hAnsi="Calibri"/>
            <w:sz w:val="22"/>
            <w:szCs w:val="22"/>
          </w:rPr>
          <w:tab/>
        </w:r>
        <w:r w:rsidR="00B90051" w:rsidRPr="00B76DC6">
          <w:rPr>
            <w:rStyle w:val="ad"/>
          </w:rPr>
          <w:t>11. Описание полей документа «Заявление на проведение операций с иностранной валютой», закладки «Покупка-продажа(1)»</w:t>
        </w:r>
        <w:r w:rsidR="00B90051">
          <w:rPr>
            <w:webHidden/>
          </w:rPr>
          <w:tab/>
        </w:r>
        <w:r w:rsidR="00B90051">
          <w:rPr>
            <w:webHidden/>
          </w:rPr>
          <w:fldChar w:fldCharType="begin"/>
        </w:r>
        <w:r w:rsidR="00B90051">
          <w:rPr>
            <w:webHidden/>
          </w:rPr>
          <w:instrText xml:space="preserve"> PAGEREF _Toc79490240 \h </w:instrText>
        </w:r>
        <w:r w:rsidR="00B90051">
          <w:rPr>
            <w:webHidden/>
          </w:rPr>
        </w:r>
        <w:r w:rsidR="00B90051">
          <w:rPr>
            <w:webHidden/>
          </w:rPr>
          <w:fldChar w:fldCharType="separate"/>
        </w:r>
        <w:r w:rsidR="00B90051">
          <w:rPr>
            <w:webHidden/>
          </w:rPr>
          <w:t>76</w:t>
        </w:r>
        <w:r w:rsidR="00B90051">
          <w:rPr>
            <w:webHidden/>
          </w:rPr>
          <w:fldChar w:fldCharType="end"/>
        </w:r>
      </w:hyperlink>
    </w:p>
    <w:p w:rsidR="00B90051" w:rsidRPr="006C1015" w:rsidRDefault="00F25E39">
      <w:pPr>
        <w:pStyle w:val="afffff"/>
        <w:rPr>
          <w:rFonts w:ascii="Calibri" w:hAnsi="Calibri"/>
          <w:sz w:val="22"/>
          <w:szCs w:val="22"/>
        </w:rPr>
      </w:pPr>
      <w:hyperlink w:anchor="_Toc79490241" w:history="1">
        <w:r w:rsidR="00B90051" w:rsidRPr="00B76DC6">
          <w:rPr>
            <w:rStyle w:val="ad"/>
          </w:rPr>
          <w:t>Таблица </w:t>
        </w:r>
        <w:r w:rsidR="00B90051" w:rsidRPr="006C1015">
          <w:rPr>
            <w:rFonts w:ascii="Calibri" w:hAnsi="Calibri"/>
            <w:sz w:val="22"/>
            <w:szCs w:val="22"/>
          </w:rPr>
          <w:tab/>
        </w:r>
        <w:r w:rsidR="00B90051" w:rsidRPr="00B76DC6">
          <w:rPr>
            <w:rStyle w:val="ad"/>
          </w:rPr>
          <w:t>12. Описание полей документа «Заявление на проведение операций с иностранной валютой», закладки «Перевод(2)»</w:t>
        </w:r>
        <w:r w:rsidR="00B90051">
          <w:rPr>
            <w:webHidden/>
          </w:rPr>
          <w:tab/>
        </w:r>
        <w:r w:rsidR="00B90051">
          <w:rPr>
            <w:webHidden/>
          </w:rPr>
          <w:fldChar w:fldCharType="begin"/>
        </w:r>
        <w:r w:rsidR="00B90051">
          <w:rPr>
            <w:webHidden/>
          </w:rPr>
          <w:instrText xml:space="preserve"> PAGEREF _Toc79490241 \h </w:instrText>
        </w:r>
        <w:r w:rsidR="00B90051">
          <w:rPr>
            <w:webHidden/>
          </w:rPr>
        </w:r>
        <w:r w:rsidR="00B90051">
          <w:rPr>
            <w:webHidden/>
          </w:rPr>
          <w:fldChar w:fldCharType="separate"/>
        </w:r>
        <w:r w:rsidR="00B90051">
          <w:rPr>
            <w:webHidden/>
          </w:rPr>
          <w:t>80</w:t>
        </w:r>
        <w:r w:rsidR="00B90051">
          <w:rPr>
            <w:webHidden/>
          </w:rPr>
          <w:fldChar w:fldCharType="end"/>
        </w:r>
      </w:hyperlink>
    </w:p>
    <w:p w:rsidR="00B90051" w:rsidRPr="006C1015" w:rsidRDefault="00F25E39">
      <w:pPr>
        <w:pStyle w:val="afffff"/>
        <w:rPr>
          <w:rFonts w:ascii="Calibri" w:hAnsi="Calibri"/>
          <w:sz w:val="22"/>
          <w:szCs w:val="22"/>
        </w:rPr>
      </w:pPr>
      <w:hyperlink w:anchor="_Toc79490242" w:history="1">
        <w:r w:rsidR="00B90051" w:rsidRPr="00B76DC6">
          <w:rPr>
            <w:rStyle w:val="ad"/>
          </w:rPr>
          <w:t>Таблица </w:t>
        </w:r>
        <w:r w:rsidR="00B90051" w:rsidRPr="006C1015">
          <w:rPr>
            <w:rFonts w:ascii="Calibri" w:hAnsi="Calibri"/>
            <w:sz w:val="22"/>
            <w:szCs w:val="22"/>
          </w:rPr>
          <w:tab/>
        </w:r>
        <w:r w:rsidR="00B90051" w:rsidRPr="00B76DC6">
          <w:rPr>
            <w:rStyle w:val="ad"/>
          </w:rPr>
          <w:t>13. Описание полей документа «Заявление на проведение операций с иностранной валютой», закладки «Назначение платежа (КБК)(3)»</w:t>
        </w:r>
        <w:r w:rsidR="00B90051">
          <w:rPr>
            <w:webHidden/>
          </w:rPr>
          <w:tab/>
        </w:r>
        <w:r w:rsidR="00B90051">
          <w:rPr>
            <w:webHidden/>
          </w:rPr>
          <w:fldChar w:fldCharType="begin"/>
        </w:r>
        <w:r w:rsidR="00B90051">
          <w:rPr>
            <w:webHidden/>
          </w:rPr>
          <w:instrText xml:space="preserve"> PAGEREF _Toc79490242 \h </w:instrText>
        </w:r>
        <w:r w:rsidR="00B90051">
          <w:rPr>
            <w:webHidden/>
          </w:rPr>
        </w:r>
        <w:r w:rsidR="00B90051">
          <w:rPr>
            <w:webHidden/>
          </w:rPr>
          <w:fldChar w:fldCharType="separate"/>
        </w:r>
        <w:r w:rsidR="00B90051">
          <w:rPr>
            <w:webHidden/>
          </w:rPr>
          <w:t>82</w:t>
        </w:r>
        <w:r w:rsidR="00B90051">
          <w:rPr>
            <w:webHidden/>
          </w:rPr>
          <w:fldChar w:fldCharType="end"/>
        </w:r>
      </w:hyperlink>
    </w:p>
    <w:p w:rsidR="00B90051" w:rsidRPr="006C1015" w:rsidRDefault="00F25E39">
      <w:pPr>
        <w:pStyle w:val="afffff"/>
        <w:rPr>
          <w:rFonts w:ascii="Calibri" w:hAnsi="Calibri"/>
          <w:sz w:val="22"/>
          <w:szCs w:val="22"/>
        </w:rPr>
      </w:pPr>
      <w:hyperlink w:anchor="_Toc79490243" w:history="1">
        <w:r w:rsidR="00B90051" w:rsidRPr="00B76DC6">
          <w:rPr>
            <w:rStyle w:val="ad"/>
          </w:rPr>
          <w:t>Таблица </w:t>
        </w:r>
        <w:r w:rsidR="00B90051" w:rsidRPr="006C1015">
          <w:rPr>
            <w:rFonts w:ascii="Calibri" w:hAnsi="Calibri"/>
            <w:sz w:val="22"/>
            <w:szCs w:val="22"/>
          </w:rPr>
          <w:tab/>
        </w:r>
        <w:r w:rsidR="00B90051" w:rsidRPr="00B76DC6">
          <w:rPr>
            <w:rStyle w:val="ad"/>
          </w:rPr>
          <w:t>14. Описание полей документа «Заявление на проведение операций с иностранной валютой», закладки «Банки (4)»</w:t>
        </w:r>
        <w:r w:rsidR="00B90051">
          <w:rPr>
            <w:webHidden/>
          </w:rPr>
          <w:tab/>
        </w:r>
        <w:r w:rsidR="00B90051">
          <w:rPr>
            <w:webHidden/>
          </w:rPr>
          <w:fldChar w:fldCharType="begin"/>
        </w:r>
        <w:r w:rsidR="00B90051">
          <w:rPr>
            <w:webHidden/>
          </w:rPr>
          <w:instrText xml:space="preserve"> PAGEREF _Toc79490243 \h </w:instrText>
        </w:r>
        <w:r w:rsidR="00B90051">
          <w:rPr>
            <w:webHidden/>
          </w:rPr>
        </w:r>
        <w:r w:rsidR="00B90051">
          <w:rPr>
            <w:webHidden/>
          </w:rPr>
          <w:fldChar w:fldCharType="separate"/>
        </w:r>
        <w:r w:rsidR="00B90051">
          <w:rPr>
            <w:webHidden/>
          </w:rPr>
          <w:t>83</w:t>
        </w:r>
        <w:r w:rsidR="00B90051">
          <w:rPr>
            <w:webHidden/>
          </w:rPr>
          <w:fldChar w:fldCharType="end"/>
        </w:r>
      </w:hyperlink>
    </w:p>
    <w:p w:rsidR="00B90051" w:rsidRPr="006C1015" w:rsidRDefault="00F25E39">
      <w:pPr>
        <w:pStyle w:val="afffff"/>
        <w:rPr>
          <w:rFonts w:ascii="Calibri" w:hAnsi="Calibri"/>
          <w:sz w:val="22"/>
          <w:szCs w:val="22"/>
        </w:rPr>
      </w:pPr>
      <w:hyperlink w:anchor="_Toc79490244" w:history="1">
        <w:r w:rsidR="00B90051" w:rsidRPr="00B76DC6">
          <w:rPr>
            <w:rStyle w:val="ad"/>
          </w:rPr>
          <w:t>Таблица </w:t>
        </w:r>
        <w:r w:rsidR="00B90051" w:rsidRPr="006C1015">
          <w:rPr>
            <w:rFonts w:ascii="Calibri" w:hAnsi="Calibri"/>
            <w:sz w:val="22"/>
            <w:szCs w:val="22"/>
          </w:rPr>
          <w:tab/>
        </w:r>
        <w:r w:rsidR="00B90051" w:rsidRPr="00B76DC6">
          <w:rPr>
            <w:rStyle w:val="ad"/>
          </w:rPr>
          <w:t>15. Описание полей документа «Уведомление о передаче исполнения исполнительного документа (исходящее)», закладки «Заголовок, раздел 1,2 (1)»</w:t>
        </w:r>
        <w:r w:rsidR="00B90051">
          <w:rPr>
            <w:webHidden/>
          </w:rPr>
          <w:tab/>
        </w:r>
        <w:r w:rsidR="00B90051">
          <w:rPr>
            <w:webHidden/>
          </w:rPr>
          <w:fldChar w:fldCharType="begin"/>
        </w:r>
        <w:r w:rsidR="00B90051">
          <w:rPr>
            <w:webHidden/>
          </w:rPr>
          <w:instrText xml:space="preserve"> PAGEREF _Toc79490244 \h </w:instrText>
        </w:r>
        <w:r w:rsidR="00B90051">
          <w:rPr>
            <w:webHidden/>
          </w:rPr>
        </w:r>
        <w:r w:rsidR="00B90051">
          <w:rPr>
            <w:webHidden/>
          </w:rPr>
          <w:fldChar w:fldCharType="separate"/>
        </w:r>
        <w:r w:rsidR="00B90051">
          <w:rPr>
            <w:webHidden/>
          </w:rPr>
          <w:t>87</w:t>
        </w:r>
        <w:r w:rsidR="00B90051">
          <w:rPr>
            <w:webHidden/>
          </w:rPr>
          <w:fldChar w:fldCharType="end"/>
        </w:r>
      </w:hyperlink>
    </w:p>
    <w:p w:rsidR="00B90051" w:rsidRPr="006C1015" w:rsidRDefault="00F25E39">
      <w:pPr>
        <w:pStyle w:val="afffff"/>
        <w:rPr>
          <w:rFonts w:ascii="Calibri" w:hAnsi="Calibri"/>
          <w:sz w:val="22"/>
          <w:szCs w:val="22"/>
        </w:rPr>
      </w:pPr>
      <w:hyperlink w:anchor="_Toc79490245" w:history="1">
        <w:r w:rsidR="00B90051" w:rsidRPr="00B76DC6">
          <w:rPr>
            <w:rStyle w:val="ad"/>
          </w:rPr>
          <w:t>Таблица </w:t>
        </w:r>
        <w:r w:rsidR="00B90051" w:rsidRPr="006C1015">
          <w:rPr>
            <w:rFonts w:ascii="Calibri" w:hAnsi="Calibri"/>
            <w:sz w:val="22"/>
            <w:szCs w:val="22"/>
          </w:rPr>
          <w:tab/>
        </w:r>
        <w:r w:rsidR="00B90051" w:rsidRPr="00B76DC6">
          <w:rPr>
            <w:rStyle w:val="ad"/>
          </w:rPr>
          <w:t>16. Описание полей документа «Уведомление о передаче исполнения исполнительного документа (исходящее)», закладки «Раздел 3,4 (2)»</w:t>
        </w:r>
        <w:r w:rsidR="00B90051">
          <w:rPr>
            <w:webHidden/>
          </w:rPr>
          <w:tab/>
        </w:r>
        <w:r w:rsidR="00B90051">
          <w:rPr>
            <w:webHidden/>
          </w:rPr>
          <w:fldChar w:fldCharType="begin"/>
        </w:r>
        <w:r w:rsidR="00B90051">
          <w:rPr>
            <w:webHidden/>
          </w:rPr>
          <w:instrText xml:space="preserve"> PAGEREF _Toc79490245 \h </w:instrText>
        </w:r>
        <w:r w:rsidR="00B90051">
          <w:rPr>
            <w:webHidden/>
          </w:rPr>
        </w:r>
        <w:r w:rsidR="00B90051">
          <w:rPr>
            <w:webHidden/>
          </w:rPr>
          <w:fldChar w:fldCharType="separate"/>
        </w:r>
        <w:r w:rsidR="00B90051">
          <w:rPr>
            <w:webHidden/>
          </w:rPr>
          <w:t>89</w:t>
        </w:r>
        <w:r w:rsidR="00B90051">
          <w:rPr>
            <w:webHidden/>
          </w:rPr>
          <w:fldChar w:fldCharType="end"/>
        </w:r>
      </w:hyperlink>
    </w:p>
    <w:p w:rsidR="00B90051" w:rsidRPr="006C1015" w:rsidRDefault="00F25E39">
      <w:pPr>
        <w:pStyle w:val="afffff"/>
        <w:rPr>
          <w:rFonts w:ascii="Calibri" w:hAnsi="Calibri"/>
          <w:sz w:val="22"/>
          <w:szCs w:val="22"/>
        </w:rPr>
      </w:pPr>
      <w:hyperlink w:anchor="_Toc79490246" w:history="1">
        <w:r w:rsidR="00B90051" w:rsidRPr="00B76DC6">
          <w:rPr>
            <w:rStyle w:val="ad"/>
          </w:rPr>
          <w:t>Таблица </w:t>
        </w:r>
        <w:r w:rsidR="00B90051" w:rsidRPr="006C1015">
          <w:rPr>
            <w:rFonts w:ascii="Calibri" w:hAnsi="Calibri"/>
            <w:sz w:val="22"/>
            <w:szCs w:val="22"/>
          </w:rPr>
          <w:tab/>
        </w:r>
        <w:r w:rsidR="00B90051" w:rsidRPr="00B76DC6">
          <w:rPr>
            <w:rStyle w:val="ad"/>
          </w:rPr>
          <w:t>17. Описание полей документа «Уведомление о передаче исполнения исполнительного документа (исходящее)», закладки «Раздел 5, подписи (3)»</w:t>
        </w:r>
        <w:r w:rsidR="00B90051">
          <w:rPr>
            <w:webHidden/>
          </w:rPr>
          <w:tab/>
        </w:r>
        <w:r w:rsidR="00B90051">
          <w:rPr>
            <w:webHidden/>
          </w:rPr>
          <w:fldChar w:fldCharType="begin"/>
        </w:r>
        <w:r w:rsidR="00B90051">
          <w:rPr>
            <w:webHidden/>
          </w:rPr>
          <w:instrText xml:space="preserve"> PAGEREF _Toc79490246 \h </w:instrText>
        </w:r>
        <w:r w:rsidR="00B90051">
          <w:rPr>
            <w:webHidden/>
          </w:rPr>
        </w:r>
        <w:r w:rsidR="00B90051">
          <w:rPr>
            <w:webHidden/>
          </w:rPr>
          <w:fldChar w:fldCharType="separate"/>
        </w:r>
        <w:r w:rsidR="00B90051">
          <w:rPr>
            <w:webHidden/>
          </w:rPr>
          <w:t>90</w:t>
        </w:r>
        <w:r w:rsidR="00B90051">
          <w:rPr>
            <w:webHidden/>
          </w:rPr>
          <w:fldChar w:fldCharType="end"/>
        </w:r>
      </w:hyperlink>
    </w:p>
    <w:p w:rsidR="00B90051" w:rsidRPr="006C1015" w:rsidRDefault="00F25E39">
      <w:pPr>
        <w:pStyle w:val="afffff"/>
        <w:rPr>
          <w:rFonts w:ascii="Calibri" w:hAnsi="Calibri"/>
          <w:sz w:val="22"/>
          <w:szCs w:val="22"/>
        </w:rPr>
      </w:pPr>
      <w:hyperlink w:anchor="_Toc79490247" w:history="1">
        <w:r w:rsidR="00B90051" w:rsidRPr="00B76DC6">
          <w:rPr>
            <w:rStyle w:val="ad"/>
          </w:rPr>
          <w:t>Таблица </w:t>
        </w:r>
        <w:r w:rsidR="00B90051" w:rsidRPr="006C1015">
          <w:rPr>
            <w:rFonts w:ascii="Calibri" w:hAnsi="Calibri"/>
            <w:sz w:val="22"/>
            <w:szCs w:val="22"/>
          </w:rPr>
          <w:tab/>
        </w:r>
        <w:r w:rsidR="00B90051" w:rsidRPr="00B76DC6">
          <w:rPr>
            <w:rStyle w:val="ad"/>
          </w:rPr>
          <w:t>18. Описание полей документа «Уведомление о нарушении сроков внесения и размеров арендной платы», закладки «Основные атрибуты»</w:t>
        </w:r>
        <w:r w:rsidR="00B90051">
          <w:rPr>
            <w:webHidden/>
          </w:rPr>
          <w:tab/>
        </w:r>
        <w:r w:rsidR="00B90051">
          <w:rPr>
            <w:webHidden/>
          </w:rPr>
          <w:fldChar w:fldCharType="begin"/>
        </w:r>
        <w:r w:rsidR="00B90051">
          <w:rPr>
            <w:webHidden/>
          </w:rPr>
          <w:instrText xml:space="preserve"> PAGEREF _Toc79490247 \h </w:instrText>
        </w:r>
        <w:r w:rsidR="00B90051">
          <w:rPr>
            <w:webHidden/>
          </w:rPr>
        </w:r>
        <w:r w:rsidR="00B90051">
          <w:rPr>
            <w:webHidden/>
          </w:rPr>
          <w:fldChar w:fldCharType="separate"/>
        </w:r>
        <w:r w:rsidR="00B90051">
          <w:rPr>
            <w:webHidden/>
          </w:rPr>
          <w:t>95</w:t>
        </w:r>
        <w:r w:rsidR="00B90051">
          <w:rPr>
            <w:webHidden/>
          </w:rPr>
          <w:fldChar w:fldCharType="end"/>
        </w:r>
      </w:hyperlink>
    </w:p>
    <w:p w:rsidR="00B90051" w:rsidRPr="006C1015" w:rsidRDefault="00F25E39">
      <w:pPr>
        <w:pStyle w:val="afffff"/>
        <w:rPr>
          <w:rFonts w:ascii="Calibri" w:hAnsi="Calibri"/>
          <w:sz w:val="22"/>
          <w:szCs w:val="22"/>
        </w:rPr>
      </w:pPr>
      <w:hyperlink w:anchor="_Toc79490248" w:history="1">
        <w:r w:rsidR="00B90051" w:rsidRPr="00B76DC6">
          <w:rPr>
            <w:rStyle w:val="ad"/>
          </w:rPr>
          <w:t>Таблица </w:t>
        </w:r>
        <w:r w:rsidR="00B90051" w:rsidRPr="006C1015">
          <w:rPr>
            <w:rFonts w:ascii="Calibri" w:hAnsi="Calibri"/>
            <w:sz w:val="22"/>
            <w:szCs w:val="22"/>
          </w:rPr>
          <w:tab/>
        </w:r>
        <w:r w:rsidR="00B90051" w:rsidRPr="00B76DC6">
          <w:rPr>
            <w:rStyle w:val="ad"/>
          </w:rPr>
          <w:t>19. Описание полей документа «Уведомление о нарушении сроков внесения и размеров арендной платы», закладки «Подписи»</w:t>
        </w:r>
        <w:r w:rsidR="00B90051">
          <w:rPr>
            <w:webHidden/>
          </w:rPr>
          <w:tab/>
        </w:r>
        <w:r w:rsidR="00B90051">
          <w:rPr>
            <w:webHidden/>
          </w:rPr>
          <w:fldChar w:fldCharType="begin"/>
        </w:r>
        <w:r w:rsidR="00B90051">
          <w:rPr>
            <w:webHidden/>
          </w:rPr>
          <w:instrText xml:space="preserve"> PAGEREF _Toc79490248 \h </w:instrText>
        </w:r>
        <w:r w:rsidR="00B90051">
          <w:rPr>
            <w:webHidden/>
          </w:rPr>
        </w:r>
        <w:r w:rsidR="00B90051">
          <w:rPr>
            <w:webHidden/>
          </w:rPr>
          <w:fldChar w:fldCharType="separate"/>
        </w:r>
        <w:r w:rsidR="00B90051">
          <w:rPr>
            <w:webHidden/>
          </w:rPr>
          <w:t>96</w:t>
        </w:r>
        <w:r w:rsidR="00B90051">
          <w:rPr>
            <w:webHidden/>
          </w:rPr>
          <w:fldChar w:fldCharType="end"/>
        </w:r>
      </w:hyperlink>
    </w:p>
    <w:p w:rsidR="00B90051" w:rsidRPr="006C1015" w:rsidRDefault="00F25E39">
      <w:pPr>
        <w:pStyle w:val="afffff"/>
        <w:rPr>
          <w:rFonts w:ascii="Calibri" w:hAnsi="Calibri"/>
          <w:sz w:val="22"/>
          <w:szCs w:val="22"/>
        </w:rPr>
      </w:pPr>
      <w:hyperlink w:anchor="_Toc79490249" w:history="1">
        <w:r w:rsidR="00B90051" w:rsidRPr="00B76DC6">
          <w:rPr>
            <w:rStyle w:val="ad"/>
          </w:rPr>
          <w:t>Таблица </w:t>
        </w:r>
        <w:r w:rsidR="00B90051" w:rsidRPr="006C1015">
          <w:rPr>
            <w:rFonts w:ascii="Calibri" w:hAnsi="Calibri"/>
            <w:sz w:val="22"/>
            <w:szCs w:val="22"/>
          </w:rPr>
          <w:tab/>
        </w:r>
        <w:r w:rsidR="00B90051" w:rsidRPr="00B76DC6">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sidR="00B90051">
          <w:rPr>
            <w:webHidden/>
          </w:rPr>
          <w:tab/>
        </w:r>
        <w:r w:rsidR="00B90051">
          <w:rPr>
            <w:webHidden/>
          </w:rPr>
          <w:fldChar w:fldCharType="begin"/>
        </w:r>
        <w:r w:rsidR="00B90051">
          <w:rPr>
            <w:webHidden/>
          </w:rPr>
          <w:instrText xml:space="preserve"> PAGEREF _Toc79490249 \h </w:instrText>
        </w:r>
        <w:r w:rsidR="00B90051">
          <w:rPr>
            <w:webHidden/>
          </w:rPr>
        </w:r>
        <w:r w:rsidR="00B90051">
          <w:rPr>
            <w:webHidden/>
          </w:rPr>
          <w:fldChar w:fldCharType="separate"/>
        </w:r>
        <w:r w:rsidR="00B90051">
          <w:rPr>
            <w:webHidden/>
          </w:rPr>
          <w:t>98</w:t>
        </w:r>
        <w:r w:rsidR="00B90051">
          <w:rPr>
            <w:webHidden/>
          </w:rPr>
          <w:fldChar w:fldCharType="end"/>
        </w:r>
      </w:hyperlink>
    </w:p>
    <w:p w:rsidR="00B90051" w:rsidRPr="006C1015" w:rsidRDefault="00F25E39">
      <w:pPr>
        <w:pStyle w:val="afffff"/>
        <w:rPr>
          <w:rFonts w:ascii="Calibri" w:hAnsi="Calibri"/>
          <w:sz w:val="22"/>
          <w:szCs w:val="22"/>
        </w:rPr>
      </w:pPr>
      <w:hyperlink w:anchor="_Toc79490250" w:history="1">
        <w:r w:rsidR="00B90051" w:rsidRPr="00B76DC6">
          <w:rPr>
            <w:rStyle w:val="ad"/>
          </w:rPr>
          <w:t>Таблица </w:t>
        </w:r>
        <w:r w:rsidR="00B90051" w:rsidRPr="006C1015">
          <w:rPr>
            <w:rFonts w:ascii="Calibri" w:hAnsi="Calibri"/>
            <w:sz w:val="22"/>
            <w:szCs w:val="22"/>
          </w:rPr>
          <w:tab/>
        </w:r>
        <w:r w:rsidR="00B90051" w:rsidRPr="00B76DC6">
          <w:rPr>
            <w:rStyle w:val="ad"/>
          </w:rPr>
          <w:t>21. Описание полей документа «Уведомление о нарушении установленных предельных размеров авансового платежа», закладки «Подписи (2)»</w:t>
        </w:r>
        <w:r w:rsidR="00B90051">
          <w:rPr>
            <w:webHidden/>
          </w:rPr>
          <w:tab/>
        </w:r>
        <w:r w:rsidR="00B90051">
          <w:rPr>
            <w:webHidden/>
          </w:rPr>
          <w:fldChar w:fldCharType="begin"/>
        </w:r>
        <w:r w:rsidR="00B90051">
          <w:rPr>
            <w:webHidden/>
          </w:rPr>
          <w:instrText xml:space="preserve"> PAGEREF _Toc79490250 \h </w:instrText>
        </w:r>
        <w:r w:rsidR="00B90051">
          <w:rPr>
            <w:webHidden/>
          </w:rPr>
        </w:r>
        <w:r w:rsidR="00B90051">
          <w:rPr>
            <w:webHidden/>
          </w:rPr>
          <w:fldChar w:fldCharType="separate"/>
        </w:r>
        <w:r w:rsidR="00B90051">
          <w:rPr>
            <w:webHidden/>
          </w:rPr>
          <w:t>99</w:t>
        </w:r>
        <w:r w:rsidR="00B90051">
          <w:rPr>
            <w:webHidden/>
          </w:rPr>
          <w:fldChar w:fldCharType="end"/>
        </w:r>
      </w:hyperlink>
    </w:p>
    <w:p w:rsidR="00B90051" w:rsidRPr="006C1015" w:rsidRDefault="00F25E39">
      <w:pPr>
        <w:pStyle w:val="afffff"/>
        <w:rPr>
          <w:rFonts w:ascii="Calibri" w:hAnsi="Calibri"/>
          <w:sz w:val="22"/>
          <w:szCs w:val="22"/>
        </w:rPr>
      </w:pPr>
      <w:hyperlink w:anchor="_Toc79490251" w:history="1">
        <w:r w:rsidR="00B90051" w:rsidRPr="00B76DC6">
          <w:rPr>
            <w:rStyle w:val="ad"/>
          </w:rPr>
          <w:t>Таблица </w:t>
        </w:r>
        <w:r w:rsidR="00B90051" w:rsidRPr="006C1015">
          <w:rPr>
            <w:rFonts w:ascii="Calibri" w:hAnsi="Calibri"/>
            <w:sz w:val="22"/>
            <w:szCs w:val="22"/>
          </w:rPr>
          <w:tab/>
        </w:r>
        <w:r w:rsidR="00B90051" w:rsidRPr="00B76DC6">
          <w:rPr>
            <w:rStyle w:val="ad"/>
          </w:rPr>
          <w:t>22. Описание полей документа «Сведения о соглашении», закладки «Основные атрибуты», вкладки «Реквизиты ГРБС/ подведомственного ГРБС ПБС»</w:t>
        </w:r>
        <w:r w:rsidR="00B90051">
          <w:rPr>
            <w:webHidden/>
          </w:rPr>
          <w:tab/>
        </w:r>
        <w:r w:rsidR="00B90051">
          <w:rPr>
            <w:webHidden/>
          </w:rPr>
          <w:fldChar w:fldCharType="begin"/>
        </w:r>
        <w:r w:rsidR="00B90051">
          <w:rPr>
            <w:webHidden/>
          </w:rPr>
          <w:instrText xml:space="preserve"> PAGEREF _Toc79490251 \h </w:instrText>
        </w:r>
        <w:r w:rsidR="00B90051">
          <w:rPr>
            <w:webHidden/>
          </w:rPr>
        </w:r>
        <w:r w:rsidR="00B90051">
          <w:rPr>
            <w:webHidden/>
          </w:rPr>
          <w:fldChar w:fldCharType="separate"/>
        </w:r>
        <w:r w:rsidR="00B90051">
          <w:rPr>
            <w:webHidden/>
          </w:rPr>
          <w:t>101</w:t>
        </w:r>
        <w:r w:rsidR="00B90051">
          <w:rPr>
            <w:webHidden/>
          </w:rPr>
          <w:fldChar w:fldCharType="end"/>
        </w:r>
      </w:hyperlink>
    </w:p>
    <w:p w:rsidR="00B90051" w:rsidRPr="006C1015" w:rsidRDefault="00F25E39">
      <w:pPr>
        <w:pStyle w:val="afffff"/>
        <w:rPr>
          <w:rFonts w:ascii="Calibri" w:hAnsi="Calibri"/>
          <w:sz w:val="22"/>
          <w:szCs w:val="22"/>
        </w:rPr>
      </w:pPr>
      <w:hyperlink w:anchor="_Toc79490252" w:history="1">
        <w:r w:rsidR="00B90051" w:rsidRPr="00B76DC6">
          <w:rPr>
            <w:rStyle w:val="ad"/>
          </w:rPr>
          <w:t>Таблица </w:t>
        </w:r>
        <w:r w:rsidR="00B90051" w:rsidRPr="006C1015">
          <w:rPr>
            <w:rFonts w:ascii="Calibri" w:hAnsi="Calibri"/>
            <w:sz w:val="22"/>
            <w:szCs w:val="22"/>
          </w:rPr>
          <w:tab/>
        </w:r>
        <w:r w:rsidR="00B90051" w:rsidRPr="00B76DC6">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sidR="00B90051">
          <w:rPr>
            <w:webHidden/>
          </w:rPr>
          <w:tab/>
        </w:r>
        <w:r w:rsidR="00B90051">
          <w:rPr>
            <w:webHidden/>
          </w:rPr>
          <w:fldChar w:fldCharType="begin"/>
        </w:r>
        <w:r w:rsidR="00B90051">
          <w:rPr>
            <w:webHidden/>
          </w:rPr>
          <w:instrText xml:space="preserve"> PAGEREF _Toc79490252 \h </w:instrText>
        </w:r>
        <w:r w:rsidR="00B90051">
          <w:rPr>
            <w:webHidden/>
          </w:rPr>
        </w:r>
        <w:r w:rsidR="00B90051">
          <w:rPr>
            <w:webHidden/>
          </w:rPr>
          <w:fldChar w:fldCharType="separate"/>
        </w:r>
        <w:r w:rsidR="00B90051">
          <w:rPr>
            <w:webHidden/>
          </w:rPr>
          <w:t>105</w:t>
        </w:r>
        <w:r w:rsidR="00B90051">
          <w:rPr>
            <w:webHidden/>
          </w:rPr>
          <w:fldChar w:fldCharType="end"/>
        </w:r>
      </w:hyperlink>
    </w:p>
    <w:p w:rsidR="00B90051" w:rsidRPr="006C1015" w:rsidRDefault="00F25E39">
      <w:pPr>
        <w:pStyle w:val="afffff"/>
        <w:rPr>
          <w:rFonts w:ascii="Calibri" w:hAnsi="Calibri"/>
          <w:sz w:val="22"/>
          <w:szCs w:val="22"/>
        </w:rPr>
      </w:pPr>
      <w:hyperlink w:anchor="_Toc79490253" w:history="1">
        <w:r w:rsidR="00B90051" w:rsidRPr="00B76DC6">
          <w:rPr>
            <w:rStyle w:val="ad"/>
          </w:rPr>
          <w:t>Таблица </w:t>
        </w:r>
        <w:r w:rsidR="00B90051" w:rsidRPr="006C1015">
          <w:rPr>
            <w:rFonts w:ascii="Calibri" w:hAnsi="Calibri"/>
            <w:sz w:val="22"/>
            <w:szCs w:val="22"/>
          </w:rPr>
          <w:tab/>
        </w:r>
        <w:r w:rsidR="00B90051" w:rsidRPr="00B76DC6">
          <w:rPr>
            <w:rStyle w:val="ad"/>
          </w:rPr>
          <w:t>24. Описание полей документа «Сведения о соглашении», закладки «Основные атрибуты», вкладки «Реквизиты соглашения (договора)»</w:t>
        </w:r>
        <w:r w:rsidR="00B90051">
          <w:rPr>
            <w:webHidden/>
          </w:rPr>
          <w:tab/>
        </w:r>
        <w:r w:rsidR="00B90051">
          <w:rPr>
            <w:webHidden/>
          </w:rPr>
          <w:fldChar w:fldCharType="begin"/>
        </w:r>
        <w:r w:rsidR="00B90051">
          <w:rPr>
            <w:webHidden/>
          </w:rPr>
          <w:instrText xml:space="preserve"> PAGEREF _Toc79490253 \h </w:instrText>
        </w:r>
        <w:r w:rsidR="00B90051">
          <w:rPr>
            <w:webHidden/>
          </w:rPr>
        </w:r>
        <w:r w:rsidR="00B90051">
          <w:rPr>
            <w:webHidden/>
          </w:rPr>
          <w:fldChar w:fldCharType="separate"/>
        </w:r>
        <w:r w:rsidR="00B90051">
          <w:rPr>
            <w:webHidden/>
          </w:rPr>
          <w:t>105</w:t>
        </w:r>
        <w:r w:rsidR="00B90051">
          <w:rPr>
            <w:webHidden/>
          </w:rPr>
          <w:fldChar w:fldCharType="end"/>
        </w:r>
      </w:hyperlink>
    </w:p>
    <w:p w:rsidR="00B90051" w:rsidRPr="006C1015" w:rsidRDefault="00F25E39">
      <w:pPr>
        <w:pStyle w:val="afffff"/>
        <w:rPr>
          <w:rFonts w:ascii="Calibri" w:hAnsi="Calibri"/>
          <w:sz w:val="22"/>
          <w:szCs w:val="22"/>
        </w:rPr>
      </w:pPr>
      <w:hyperlink w:anchor="_Toc79490254" w:history="1">
        <w:r w:rsidR="00B90051" w:rsidRPr="00B76DC6">
          <w:rPr>
            <w:rStyle w:val="ad"/>
          </w:rPr>
          <w:t>Таблица </w:t>
        </w:r>
        <w:r w:rsidR="00B90051" w:rsidRPr="006C1015">
          <w:rPr>
            <w:rFonts w:ascii="Calibri" w:hAnsi="Calibri"/>
            <w:sz w:val="22"/>
            <w:szCs w:val="22"/>
          </w:rPr>
          <w:tab/>
        </w:r>
        <w:r w:rsidR="00B90051" w:rsidRPr="00B76DC6">
          <w:rPr>
            <w:rStyle w:val="ad"/>
          </w:rPr>
          <w:t>25. Описание полей документа «Сведения о соглашении», закладки «Основные атрибуты», вкладки «Реквизиты получателя субсидии (4)»</w:t>
        </w:r>
        <w:r w:rsidR="00B90051">
          <w:rPr>
            <w:webHidden/>
          </w:rPr>
          <w:tab/>
        </w:r>
        <w:r w:rsidR="00B90051">
          <w:rPr>
            <w:webHidden/>
          </w:rPr>
          <w:fldChar w:fldCharType="begin"/>
        </w:r>
        <w:r w:rsidR="00B90051">
          <w:rPr>
            <w:webHidden/>
          </w:rPr>
          <w:instrText xml:space="preserve"> PAGEREF _Toc79490254 \h </w:instrText>
        </w:r>
        <w:r w:rsidR="00B90051">
          <w:rPr>
            <w:webHidden/>
          </w:rPr>
        </w:r>
        <w:r w:rsidR="00B90051">
          <w:rPr>
            <w:webHidden/>
          </w:rPr>
          <w:fldChar w:fldCharType="separate"/>
        </w:r>
        <w:r w:rsidR="00B90051">
          <w:rPr>
            <w:webHidden/>
          </w:rPr>
          <w:t>107</w:t>
        </w:r>
        <w:r w:rsidR="00B90051">
          <w:rPr>
            <w:webHidden/>
          </w:rPr>
          <w:fldChar w:fldCharType="end"/>
        </w:r>
      </w:hyperlink>
    </w:p>
    <w:p w:rsidR="00B90051" w:rsidRPr="006C1015" w:rsidRDefault="00F25E39">
      <w:pPr>
        <w:pStyle w:val="afffff"/>
        <w:rPr>
          <w:rFonts w:ascii="Calibri" w:hAnsi="Calibri"/>
          <w:sz w:val="22"/>
          <w:szCs w:val="22"/>
        </w:rPr>
      </w:pPr>
      <w:hyperlink w:anchor="_Toc79490255" w:history="1">
        <w:r w:rsidR="00B90051" w:rsidRPr="00B76DC6">
          <w:rPr>
            <w:rStyle w:val="ad"/>
          </w:rPr>
          <w:t>Таблица </w:t>
        </w:r>
        <w:r w:rsidR="00B90051" w:rsidRPr="006C1015">
          <w:rPr>
            <w:rFonts w:ascii="Calibri" w:hAnsi="Calibri"/>
            <w:sz w:val="22"/>
            <w:szCs w:val="22"/>
          </w:rPr>
          <w:tab/>
        </w:r>
        <w:r w:rsidR="00B90051" w:rsidRPr="00B76DC6">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B90051">
          <w:rPr>
            <w:webHidden/>
          </w:rPr>
          <w:tab/>
        </w:r>
        <w:r w:rsidR="00B90051">
          <w:rPr>
            <w:webHidden/>
          </w:rPr>
          <w:fldChar w:fldCharType="begin"/>
        </w:r>
        <w:r w:rsidR="00B90051">
          <w:rPr>
            <w:webHidden/>
          </w:rPr>
          <w:instrText xml:space="preserve"> PAGEREF _Toc79490255 \h </w:instrText>
        </w:r>
        <w:r w:rsidR="00B90051">
          <w:rPr>
            <w:webHidden/>
          </w:rPr>
        </w:r>
        <w:r w:rsidR="00B90051">
          <w:rPr>
            <w:webHidden/>
          </w:rPr>
          <w:fldChar w:fldCharType="separate"/>
        </w:r>
        <w:r w:rsidR="00B90051">
          <w:rPr>
            <w:webHidden/>
          </w:rPr>
          <w:t>110</w:t>
        </w:r>
        <w:r w:rsidR="00B90051">
          <w:rPr>
            <w:webHidden/>
          </w:rPr>
          <w:fldChar w:fldCharType="end"/>
        </w:r>
      </w:hyperlink>
    </w:p>
    <w:p w:rsidR="00B90051" w:rsidRPr="006C1015" w:rsidRDefault="00F25E39">
      <w:pPr>
        <w:pStyle w:val="afffff"/>
        <w:rPr>
          <w:rFonts w:ascii="Calibri" w:hAnsi="Calibri"/>
          <w:sz w:val="22"/>
          <w:szCs w:val="22"/>
        </w:rPr>
      </w:pPr>
      <w:hyperlink w:anchor="_Toc79490256" w:history="1">
        <w:r w:rsidR="00B90051" w:rsidRPr="00B76DC6">
          <w:rPr>
            <w:rStyle w:val="ad"/>
          </w:rPr>
          <w:t>Таблица </w:t>
        </w:r>
        <w:r w:rsidR="00B90051" w:rsidRPr="006C1015">
          <w:rPr>
            <w:rFonts w:ascii="Calibri" w:hAnsi="Calibri"/>
            <w:sz w:val="22"/>
            <w:szCs w:val="22"/>
          </w:rPr>
          <w:tab/>
        </w:r>
        <w:r w:rsidR="00B90051" w:rsidRPr="00B76DC6">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90051">
          <w:rPr>
            <w:webHidden/>
          </w:rPr>
          <w:tab/>
        </w:r>
        <w:r w:rsidR="00B90051">
          <w:rPr>
            <w:webHidden/>
          </w:rPr>
          <w:fldChar w:fldCharType="begin"/>
        </w:r>
        <w:r w:rsidR="00B90051">
          <w:rPr>
            <w:webHidden/>
          </w:rPr>
          <w:instrText xml:space="preserve"> PAGEREF _Toc79490256 \h </w:instrText>
        </w:r>
        <w:r w:rsidR="00B90051">
          <w:rPr>
            <w:webHidden/>
          </w:rPr>
        </w:r>
        <w:r w:rsidR="00B90051">
          <w:rPr>
            <w:webHidden/>
          </w:rPr>
          <w:fldChar w:fldCharType="separate"/>
        </w:r>
        <w:r w:rsidR="00B90051">
          <w:rPr>
            <w:webHidden/>
          </w:rPr>
          <w:t>111</w:t>
        </w:r>
        <w:r w:rsidR="00B90051">
          <w:rPr>
            <w:webHidden/>
          </w:rPr>
          <w:fldChar w:fldCharType="end"/>
        </w:r>
      </w:hyperlink>
    </w:p>
    <w:p w:rsidR="00B90051" w:rsidRPr="006C1015" w:rsidRDefault="00F25E39">
      <w:pPr>
        <w:pStyle w:val="afffff"/>
        <w:rPr>
          <w:rFonts w:ascii="Calibri" w:hAnsi="Calibri"/>
          <w:sz w:val="22"/>
          <w:szCs w:val="22"/>
        </w:rPr>
      </w:pPr>
      <w:hyperlink w:anchor="_Toc79490257" w:history="1">
        <w:r w:rsidR="00B90051" w:rsidRPr="00B76DC6">
          <w:rPr>
            <w:rStyle w:val="ad"/>
          </w:rPr>
          <w:t>Таблица </w:t>
        </w:r>
        <w:r w:rsidR="00B90051" w:rsidRPr="006C1015">
          <w:rPr>
            <w:rFonts w:ascii="Calibri" w:hAnsi="Calibri"/>
            <w:sz w:val="22"/>
            <w:szCs w:val="22"/>
          </w:rPr>
          <w:tab/>
        </w:r>
        <w:r w:rsidR="00B90051" w:rsidRPr="00B76DC6">
          <w:rPr>
            <w:rStyle w:val="ad"/>
          </w:rPr>
          <w:t>28. Описание полей документа «Сведения о соглашении», закладки «График платежей»</w:t>
        </w:r>
        <w:r w:rsidR="00B90051">
          <w:rPr>
            <w:webHidden/>
          </w:rPr>
          <w:tab/>
        </w:r>
        <w:r w:rsidR="00B90051">
          <w:rPr>
            <w:webHidden/>
          </w:rPr>
          <w:fldChar w:fldCharType="begin"/>
        </w:r>
        <w:r w:rsidR="00B90051">
          <w:rPr>
            <w:webHidden/>
          </w:rPr>
          <w:instrText xml:space="preserve"> PAGEREF _Toc79490257 \h </w:instrText>
        </w:r>
        <w:r w:rsidR="00B90051">
          <w:rPr>
            <w:webHidden/>
          </w:rPr>
        </w:r>
        <w:r w:rsidR="00B90051">
          <w:rPr>
            <w:webHidden/>
          </w:rPr>
          <w:fldChar w:fldCharType="separate"/>
        </w:r>
        <w:r w:rsidR="00B90051">
          <w:rPr>
            <w:webHidden/>
          </w:rPr>
          <w:t>112</w:t>
        </w:r>
        <w:r w:rsidR="00B90051">
          <w:rPr>
            <w:webHidden/>
          </w:rPr>
          <w:fldChar w:fldCharType="end"/>
        </w:r>
      </w:hyperlink>
    </w:p>
    <w:p w:rsidR="00B90051" w:rsidRPr="006C1015" w:rsidRDefault="00F25E39">
      <w:pPr>
        <w:pStyle w:val="afffff"/>
        <w:rPr>
          <w:rFonts w:ascii="Calibri" w:hAnsi="Calibri"/>
          <w:sz w:val="22"/>
          <w:szCs w:val="22"/>
        </w:rPr>
      </w:pPr>
      <w:hyperlink w:anchor="_Toc79490258" w:history="1">
        <w:r w:rsidR="00B90051" w:rsidRPr="00B76DC6">
          <w:rPr>
            <w:rStyle w:val="ad"/>
          </w:rPr>
          <w:t>Таблица </w:t>
        </w:r>
        <w:r w:rsidR="00B90051" w:rsidRPr="006C1015">
          <w:rPr>
            <w:rFonts w:ascii="Calibri" w:hAnsi="Calibri"/>
            <w:sz w:val="22"/>
            <w:szCs w:val="22"/>
          </w:rPr>
          <w:tab/>
        </w:r>
        <w:r w:rsidR="00B90051" w:rsidRPr="00B76DC6">
          <w:rPr>
            <w:rStyle w:val="ad"/>
          </w:rPr>
          <w:t>29. Описание полей документа «Сведения о соглашении», закладки «Подписи»</w:t>
        </w:r>
        <w:r w:rsidR="00B90051">
          <w:rPr>
            <w:webHidden/>
          </w:rPr>
          <w:tab/>
        </w:r>
        <w:r w:rsidR="00B90051">
          <w:rPr>
            <w:webHidden/>
          </w:rPr>
          <w:fldChar w:fldCharType="begin"/>
        </w:r>
        <w:r w:rsidR="00B90051">
          <w:rPr>
            <w:webHidden/>
          </w:rPr>
          <w:instrText xml:space="preserve"> PAGEREF _Toc79490258 \h </w:instrText>
        </w:r>
        <w:r w:rsidR="00B90051">
          <w:rPr>
            <w:webHidden/>
          </w:rPr>
        </w:r>
        <w:r w:rsidR="00B90051">
          <w:rPr>
            <w:webHidden/>
          </w:rPr>
          <w:fldChar w:fldCharType="separate"/>
        </w:r>
        <w:r w:rsidR="00B90051">
          <w:rPr>
            <w:webHidden/>
          </w:rPr>
          <w:t>117</w:t>
        </w:r>
        <w:r w:rsidR="00B90051">
          <w:rPr>
            <w:webHidden/>
          </w:rPr>
          <w:fldChar w:fldCharType="end"/>
        </w:r>
      </w:hyperlink>
    </w:p>
    <w:p w:rsidR="00B90051" w:rsidRPr="006C1015" w:rsidRDefault="00F25E39">
      <w:pPr>
        <w:pStyle w:val="afffff"/>
        <w:rPr>
          <w:rFonts w:ascii="Calibri" w:hAnsi="Calibri"/>
          <w:sz w:val="22"/>
          <w:szCs w:val="22"/>
        </w:rPr>
      </w:pPr>
      <w:hyperlink w:anchor="_Toc79490259" w:history="1">
        <w:r w:rsidR="00B90051" w:rsidRPr="00B76DC6">
          <w:rPr>
            <w:rStyle w:val="ad"/>
          </w:rPr>
          <w:t>Таблица </w:t>
        </w:r>
        <w:r w:rsidR="00B90051" w:rsidRPr="006C1015">
          <w:rPr>
            <w:rFonts w:ascii="Calibri" w:hAnsi="Calibri"/>
            <w:sz w:val="22"/>
            <w:szCs w:val="22"/>
          </w:rPr>
          <w:tab/>
        </w:r>
        <w:r w:rsidR="00B90051" w:rsidRPr="00B76DC6">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sidR="00B90051">
          <w:rPr>
            <w:webHidden/>
          </w:rPr>
          <w:tab/>
        </w:r>
        <w:r w:rsidR="00B90051">
          <w:rPr>
            <w:webHidden/>
          </w:rPr>
          <w:fldChar w:fldCharType="begin"/>
        </w:r>
        <w:r w:rsidR="00B90051">
          <w:rPr>
            <w:webHidden/>
          </w:rPr>
          <w:instrText xml:space="preserve"> PAGEREF _Toc79490259 \h </w:instrText>
        </w:r>
        <w:r w:rsidR="00B90051">
          <w:rPr>
            <w:webHidden/>
          </w:rPr>
        </w:r>
        <w:r w:rsidR="00B90051">
          <w:rPr>
            <w:webHidden/>
          </w:rPr>
          <w:fldChar w:fldCharType="separate"/>
        </w:r>
        <w:r w:rsidR="00B90051">
          <w:rPr>
            <w:webHidden/>
          </w:rPr>
          <w:t>120</w:t>
        </w:r>
        <w:r w:rsidR="00B90051">
          <w:rPr>
            <w:webHidden/>
          </w:rPr>
          <w:fldChar w:fldCharType="end"/>
        </w:r>
      </w:hyperlink>
    </w:p>
    <w:p w:rsidR="00B90051" w:rsidRPr="006C1015" w:rsidRDefault="00F25E39">
      <w:pPr>
        <w:pStyle w:val="afffff"/>
        <w:rPr>
          <w:rFonts w:ascii="Calibri" w:hAnsi="Calibri"/>
          <w:sz w:val="22"/>
          <w:szCs w:val="22"/>
        </w:rPr>
      </w:pPr>
      <w:hyperlink w:anchor="_Toc79490260" w:history="1">
        <w:r w:rsidR="00B90051" w:rsidRPr="00B76DC6">
          <w:rPr>
            <w:rStyle w:val="ad"/>
          </w:rPr>
          <w:t>Таблица </w:t>
        </w:r>
        <w:r w:rsidR="00B90051" w:rsidRPr="006C1015">
          <w:rPr>
            <w:rFonts w:ascii="Calibri" w:hAnsi="Calibri"/>
            <w:sz w:val="22"/>
            <w:szCs w:val="22"/>
          </w:rPr>
          <w:tab/>
        </w:r>
        <w:r w:rsidR="00B90051" w:rsidRPr="00B76DC6">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B90051">
          <w:rPr>
            <w:webHidden/>
          </w:rPr>
          <w:tab/>
        </w:r>
        <w:r w:rsidR="00B90051">
          <w:rPr>
            <w:webHidden/>
          </w:rPr>
          <w:fldChar w:fldCharType="begin"/>
        </w:r>
        <w:r w:rsidR="00B90051">
          <w:rPr>
            <w:webHidden/>
          </w:rPr>
          <w:instrText xml:space="preserve"> PAGEREF _Toc79490260 \h </w:instrText>
        </w:r>
        <w:r w:rsidR="00B90051">
          <w:rPr>
            <w:webHidden/>
          </w:rPr>
        </w:r>
        <w:r w:rsidR="00B90051">
          <w:rPr>
            <w:webHidden/>
          </w:rPr>
          <w:fldChar w:fldCharType="separate"/>
        </w:r>
        <w:r w:rsidR="00B90051">
          <w:rPr>
            <w:webHidden/>
          </w:rPr>
          <w:t>124</w:t>
        </w:r>
        <w:r w:rsidR="00B90051">
          <w:rPr>
            <w:webHidden/>
          </w:rPr>
          <w:fldChar w:fldCharType="end"/>
        </w:r>
      </w:hyperlink>
    </w:p>
    <w:p w:rsidR="00B90051" w:rsidRPr="006C1015" w:rsidRDefault="00F25E39">
      <w:pPr>
        <w:pStyle w:val="afffff"/>
        <w:rPr>
          <w:rFonts w:ascii="Calibri" w:hAnsi="Calibri"/>
          <w:sz w:val="22"/>
          <w:szCs w:val="22"/>
        </w:rPr>
      </w:pPr>
      <w:hyperlink w:anchor="_Toc79490261" w:history="1">
        <w:r w:rsidR="00B90051" w:rsidRPr="00B76DC6">
          <w:rPr>
            <w:rStyle w:val="ad"/>
          </w:rPr>
          <w:t>Таблица </w:t>
        </w:r>
        <w:r w:rsidR="00B90051" w:rsidRPr="006C1015">
          <w:rPr>
            <w:rFonts w:ascii="Calibri" w:hAnsi="Calibri"/>
            <w:sz w:val="22"/>
            <w:szCs w:val="22"/>
          </w:rPr>
          <w:tab/>
        </w:r>
        <w:r w:rsidR="00B90051" w:rsidRPr="00B76DC6">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sidR="00B90051">
          <w:rPr>
            <w:webHidden/>
          </w:rPr>
          <w:tab/>
        </w:r>
        <w:r w:rsidR="00B90051">
          <w:rPr>
            <w:webHidden/>
          </w:rPr>
          <w:fldChar w:fldCharType="begin"/>
        </w:r>
        <w:r w:rsidR="00B90051">
          <w:rPr>
            <w:webHidden/>
          </w:rPr>
          <w:instrText xml:space="preserve"> PAGEREF _Toc79490261 \h </w:instrText>
        </w:r>
        <w:r w:rsidR="00B90051">
          <w:rPr>
            <w:webHidden/>
          </w:rPr>
        </w:r>
        <w:r w:rsidR="00B90051">
          <w:rPr>
            <w:webHidden/>
          </w:rPr>
          <w:fldChar w:fldCharType="separate"/>
        </w:r>
        <w:r w:rsidR="00B90051">
          <w:rPr>
            <w:webHidden/>
          </w:rPr>
          <w:t>125</w:t>
        </w:r>
        <w:r w:rsidR="00B90051">
          <w:rPr>
            <w:webHidden/>
          </w:rPr>
          <w:fldChar w:fldCharType="end"/>
        </w:r>
      </w:hyperlink>
    </w:p>
    <w:p w:rsidR="00B90051" w:rsidRPr="006C1015" w:rsidRDefault="00F25E39">
      <w:pPr>
        <w:pStyle w:val="afffff"/>
        <w:rPr>
          <w:rFonts w:ascii="Calibri" w:hAnsi="Calibri"/>
          <w:sz w:val="22"/>
          <w:szCs w:val="22"/>
        </w:rPr>
      </w:pPr>
      <w:hyperlink w:anchor="_Toc79490262" w:history="1">
        <w:r w:rsidR="00B90051" w:rsidRPr="00B76DC6">
          <w:rPr>
            <w:rStyle w:val="ad"/>
          </w:rPr>
          <w:t>Таблица </w:t>
        </w:r>
        <w:r w:rsidR="00B90051" w:rsidRPr="006C1015">
          <w:rPr>
            <w:rFonts w:ascii="Calibri" w:hAnsi="Calibri"/>
            <w:sz w:val="22"/>
            <w:szCs w:val="22"/>
          </w:rPr>
          <w:tab/>
        </w:r>
        <w:r w:rsidR="00B90051" w:rsidRPr="00B76DC6">
          <w:rPr>
            <w:rStyle w:val="ad"/>
          </w:rPr>
          <w:t>33. Описание полей документа «Сведения об изменении соглашения», закладки «Основные атрибуты», вкладки «Реквизиты получателя субсидии (4)»</w:t>
        </w:r>
        <w:r w:rsidR="00B90051">
          <w:rPr>
            <w:webHidden/>
          </w:rPr>
          <w:tab/>
        </w:r>
        <w:r w:rsidR="00B90051">
          <w:rPr>
            <w:webHidden/>
          </w:rPr>
          <w:fldChar w:fldCharType="begin"/>
        </w:r>
        <w:r w:rsidR="00B90051">
          <w:rPr>
            <w:webHidden/>
          </w:rPr>
          <w:instrText xml:space="preserve"> PAGEREF _Toc79490262 \h </w:instrText>
        </w:r>
        <w:r w:rsidR="00B90051">
          <w:rPr>
            <w:webHidden/>
          </w:rPr>
        </w:r>
        <w:r w:rsidR="00B90051">
          <w:rPr>
            <w:webHidden/>
          </w:rPr>
          <w:fldChar w:fldCharType="separate"/>
        </w:r>
        <w:r w:rsidR="00B90051">
          <w:rPr>
            <w:webHidden/>
          </w:rPr>
          <w:t>127</w:t>
        </w:r>
        <w:r w:rsidR="00B90051">
          <w:rPr>
            <w:webHidden/>
          </w:rPr>
          <w:fldChar w:fldCharType="end"/>
        </w:r>
      </w:hyperlink>
    </w:p>
    <w:p w:rsidR="00B90051" w:rsidRPr="006C1015" w:rsidRDefault="00F25E39">
      <w:pPr>
        <w:pStyle w:val="afffff"/>
        <w:rPr>
          <w:rFonts w:ascii="Calibri" w:hAnsi="Calibri"/>
          <w:sz w:val="22"/>
          <w:szCs w:val="22"/>
        </w:rPr>
      </w:pPr>
      <w:hyperlink w:anchor="_Toc79490263" w:history="1">
        <w:r w:rsidR="00B90051" w:rsidRPr="00B76DC6">
          <w:rPr>
            <w:rStyle w:val="ad"/>
          </w:rPr>
          <w:t>Таблица </w:t>
        </w:r>
        <w:r w:rsidR="00B90051" w:rsidRPr="006C1015">
          <w:rPr>
            <w:rFonts w:ascii="Calibri" w:hAnsi="Calibri"/>
            <w:sz w:val="22"/>
            <w:szCs w:val="22"/>
          </w:rPr>
          <w:tab/>
        </w:r>
        <w:r w:rsidR="00B90051" w:rsidRPr="00B76DC6">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B90051">
          <w:rPr>
            <w:webHidden/>
          </w:rPr>
          <w:tab/>
        </w:r>
        <w:r w:rsidR="00B90051">
          <w:rPr>
            <w:webHidden/>
          </w:rPr>
          <w:fldChar w:fldCharType="begin"/>
        </w:r>
        <w:r w:rsidR="00B90051">
          <w:rPr>
            <w:webHidden/>
          </w:rPr>
          <w:instrText xml:space="preserve"> PAGEREF _Toc79490263 \h </w:instrText>
        </w:r>
        <w:r w:rsidR="00B90051">
          <w:rPr>
            <w:webHidden/>
          </w:rPr>
        </w:r>
        <w:r w:rsidR="00B90051">
          <w:rPr>
            <w:webHidden/>
          </w:rPr>
          <w:fldChar w:fldCharType="separate"/>
        </w:r>
        <w:r w:rsidR="00B90051">
          <w:rPr>
            <w:webHidden/>
          </w:rPr>
          <w:t>130</w:t>
        </w:r>
        <w:r w:rsidR="00B90051">
          <w:rPr>
            <w:webHidden/>
          </w:rPr>
          <w:fldChar w:fldCharType="end"/>
        </w:r>
      </w:hyperlink>
    </w:p>
    <w:p w:rsidR="00B90051" w:rsidRPr="006C1015" w:rsidRDefault="00F25E39">
      <w:pPr>
        <w:pStyle w:val="afffff"/>
        <w:rPr>
          <w:rFonts w:ascii="Calibri" w:hAnsi="Calibri"/>
          <w:sz w:val="22"/>
          <w:szCs w:val="22"/>
        </w:rPr>
      </w:pPr>
      <w:hyperlink w:anchor="_Toc79490264" w:history="1">
        <w:r w:rsidR="00B90051" w:rsidRPr="00B76DC6">
          <w:rPr>
            <w:rStyle w:val="ad"/>
          </w:rPr>
          <w:t>Таблица </w:t>
        </w:r>
        <w:r w:rsidR="00B90051" w:rsidRPr="006C1015">
          <w:rPr>
            <w:rFonts w:ascii="Calibri" w:hAnsi="Calibri"/>
            <w:sz w:val="22"/>
            <w:szCs w:val="22"/>
          </w:rPr>
          <w:tab/>
        </w:r>
        <w:r w:rsidR="00B90051" w:rsidRPr="00B76DC6">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90051">
          <w:rPr>
            <w:webHidden/>
          </w:rPr>
          <w:tab/>
        </w:r>
        <w:r w:rsidR="00B90051">
          <w:rPr>
            <w:webHidden/>
          </w:rPr>
          <w:fldChar w:fldCharType="begin"/>
        </w:r>
        <w:r w:rsidR="00B90051">
          <w:rPr>
            <w:webHidden/>
          </w:rPr>
          <w:instrText xml:space="preserve"> PAGEREF _Toc79490264 \h </w:instrText>
        </w:r>
        <w:r w:rsidR="00B90051">
          <w:rPr>
            <w:webHidden/>
          </w:rPr>
        </w:r>
        <w:r w:rsidR="00B90051">
          <w:rPr>
            <w:webHidden/>
          </w:rPr>
          <w:fldChar w:fldCharType="separate"/>
        </w:r>
        <w:r w:rsidR="00B90051">
          <w:rPr>
            <w:webHidden/>
          </w:rPr>
          <w:t>131</w:t>
        </w:r>
        <w:r w:rsidR="00B90051">
          <w:rPr>
            <w:webHidden/>
          </w:rPr>
          <w:fldChar w:fldCharType="end"/>
        </w:r>
      </w:hyperlink>
    </w:p>
    <w:p w:rsidR="00B90051" w:rsidRPr="006C1015" w:rsidRDefault="00F25E39">
      <w:pPr>
        <w:pStyle w:val="afffff"/>
        <w:rPr>
          <w:rFonts w:ascii="Calibri" w:hAnsi="Calibri"/>
          <w:sz w:val="22"/>
          <w:szCs w:val="22"/>
        </w:rPr>
      </w:pPr>
      <w:hyperlink w:anchor="_Toc79490265" w:history="1">
        <w:r w:rsidR="00B90051" w:rsidRPr="00B76DC6">
          <w:rPr>
            <w:rStyle w:val="ad"/>
          </w:rPr>
          <w:t>Таблица </w:t>
        </w:r>
        <w:r w:rsidR="00B90051" w:rsidRPr="006C1015">
          <w:rPr>
            <w:rFonts w:ascii="Calibri" w:hAnsi="Calibri"/>
            <w:sz w:val="22"/>
            <w:szCs w:val="22"/>
          </w:rPr>
          <w:tab/>
        </w:r>
        <w:r w:rsidR="00B90051" w:rsidRPr="00B76DC6">
          <w:rPr>
            <w:rStyle w:val="ad"/>
          </w:rPr>
          <w:t>36. Описание полей документа «Сведения об изменении соглашения», закладки «График платежей»</w:t>
        </w:r>
        <w:r w:rsidR="00B90051">
          <w:rPr>
            <w:webHidden/>
          </w:rPr>
          <w:tab/>
        </w:r>
        <w:r w:rsidR="00B90051">
          <w:rPr>
            <w:webHidden/>
          </w:rPr>
          <w:fldChar w:fldCharType="begin"/>
        </w:r>
        <w:r w:rsidR="00B90051">
          <w:rPr>
            <w:webHidden/>
          </w:rPr>
          <w:instrText xml:space="preserve"> PAGEREF _Toc79490265 \h </w:instrText>
        </w:r>
        <w:r w:rsidR="00B90051">
          <w:rPr>
            <w:webHidden/>
          </w:rPr>
        </w:r>
        <w:r w:rsidR="00B90051">
          <w:rPr>
            <w:webHidden/>
          </w:rPr>
          <w:fldChar w:fldCharType="separate"/>
        </w:r>
        <w:r w:rsidR="00B90051">
          <w:rPr>
            <w:webHidden/>
          </w:rPr>
          <w:t>132</w:t>
        </w:r>
        <w:r w:rsidR="00B90051">
          <w:rPr>
            <w:webHidden/>
          </w:rPr>
          <w:fldChar w:fldCharType="end"/>
        </w:r>
      </w:hyperlink>
    </w:p>
    <w:p w:rsidR="00B90051" w:rsidRPr="006C1015" w:rsidRDefault="00F25E39">
      <w:pPr>
        <w:pStyle w:val="afffff"/>
        <w:rPr>
          <w:rFonts w:ascii="Calibri" w:hAnsi="Calibri"/>
          <w:sz w:val="22"/>
          <w:szCs w:val="22"/>
        </w:rPr>
      </w:pPr>
      <w:hyperlink w:anchor="_Toc79490266" w:history="1">
        <w:r w:rsidR="00B90051" w:rsidRPr="00B76DC6">
          <w:rPr>
            <w:rStyle w:val="ad"/>
          </w:rPr>
          <w:t>Таблица </w:t>
        </w:r>
        <w:r w:rsidR="00B90051" w:rsidRPr="006C1015">
          <w:rPr>
            <w:rFonts w:ascii="Calibri" w:hAnsi="Calibri"/>
            <w:sz w:val="22"/>
            <w:szCs w:val="22"/>
          </w:rPr>
          <w:tab/>
        </w:r>
        <w:r w:rsidR="00B90051" w:rsidRPr="00B76DC6">
          <w:rPr>
            <w:rStyle w:val="ad"/>
          </w:rPr>
          <w:t>37. Описание полей документа «Сведения об изменении соглашения», закладки «Подписи»</w:t>
        </w:r>
        <w:r w:rsidR="00B90051">
          <w:rPr>
            <w:webHidden/>
          </w:rPr>
          <w:tab/>
        </w:r>
        <w:r w:rsidR="00B90051">
          <w:rPr>
            <w:webHidden/>
          </w:rPr>
          <w:fldChar w:fldCharType="begin"/>
        </w:r>
        <w:r w:rsidR="00B90051">
          <w:rPr>
            <w:webHidden/>
          </w:rPr>
          <w:instrText xml:space="preserve"> PAGEREF _Toc79490266 \h </w:instrText>
        </w:r>
        <w:r w:rsidR="00B90051">
          <w:rPr>
            <w:webHidden/>
          </w:rPr>
        </w:r>
        <w:r w:rsidR="00B90051">
          <w:rPr>
            <w:webHidden/>
          </w:rPr>
          <w:fldChar w:fldCharType="separate"/>
        </w:r>
        <w:r w:rsidR="00B90051">
          <w:rPr>
            <w:webHidden/>
          </w:rPr>
          <w:t>137</w:t>
        </w:r>
        <w:r w:rsidR="00B90051">
          <w:rPr>
            <w:webHidden/>
          </w:rPr>
          <w:fldChar w:fldCharType="end"/>
        </w:r>
      </w:hyperlink>
    </w:p>
    <w:p w:rsidR="00B90051" w:rsidRPr="006C1015" w:rsidRDefault="00F25E39">
      <w:pPr>
        <w:pStyle w:val="afffff"/>
        <w:rPr>
          <w:rFonts w:ascii="Calibri" w:hAnsi="Calibri"/>
          <w:sz w:val="22"/>
          <w:szCs w:val="22"/>
        </w:rPr>
      </w:pPr>
      <w:hyperlink w:anchor="_Toc79490267" w:history="1">
        <w:r w:rsidR="00B90051" w:rsidRPr="00B76DC6">
          <w:rPr>
            <w:rStyle w:val="ad"/>
          </w:rPr>
          <w:t>Таблица </w:t>
        </w:r>
        <w:r w:rsidR="00B90051" w:rsidRPr="006C1015">
          <w:rPr>
            <w:rFonts w:ascii="Calibri" w:hAnsi="Calibri"/>
            <w:sz w:val="22"/>
            <w:szCs w:val="22"/>
          </w:rPr>
          <w:tab/>
        </w:r>
        <w:r w:rsidR="00B90051" w:rsidRPr="00B76DC6">
          <w:rPr>
            <w:rStyle w:val="ad"/>
          </w:rPr>
          <w:t>38. Описание полей документа «Реестр администрируемых доходов», закладки «Общая информация»</w:t>
        </w:r>
        <w:r w:rsidR="00B90051">
          <w:rPr>
            <w:webHidden/>
          </w:rPr>
          <w:tab/>
        </w:r>
        <w:r w:rsidR="00B90051">
          <w:rPr>
            <w:webHidden/>
          </w:rPr>
          <w:fldChar w:fldCharType="begin"/>
        </w:r>
        <w:r w:rsidR="00B90051">
          <w:rPr>
            <w:webHidden/>
          </w:rPr>
          <w:instrText xml:space="preserve"> PAGEREF _Toc79490267 \h </w:instrText>
        </w:r>
        <w:r w:rsidR="00B90051">
          <w:rPr>
            <w:webHidden/>
          </w:rPr>
        </w:r>
        <w:r w:rsidR="00B90051">
          <w:rPr>
            <w:webHidden/>
          </w:rPr>
          <w:fldChar w:fldCharType="separate"/>
        </w:r>
        <w:r w:rsidR="00B90051">
          <w:rPr>
            <w:webHidden/>
          </w:rPr>
          <w:t>139</w:t>
        </w:r>
        <w:r w:rsidR="00B90051">
          <w:rPr>
            <w:webHidden/>
          </w:rPr>
          <w:fldChar w:fldCharType="end"/>
        </w:r>
      </w:hyperlink>
    </w:p>
    <w:p w:rsidR="00B90051" w:rsidRPr="006C1015" w:rsidRDefault="00F25E39">
      <w:pPr>
        <w:pStyle w:val="afffff"/>
        <w:rPr>
          <w:rFonts w:ascii="Calibri" w:hAnsi="Calibri"/>
          <w:sz w:val="22"/>
          <w:szCs w:val="22"/>
        </w:rPr>
      </w:pPr>
      <w:hyperlink w:anchor="_Toc79490268" w:history="1">
        <w:r w:rsidR="00B90051" w:rsidRPr="00B76DC6">
          <w:rPr>
            <w:rStyle w:val="ad"/>
          </w:rPr>
          <w:t>Таблица </w:t>
        </w:r>
        <w:r w:rsidR="00B90051" w:rsidRPr="006C1015">
          <w:rPr>
            <w:rFonts w:ascii="Calibri" w:hAnsi="Calibri"/>
            <w:sz w:val="22"/>
            <w:szCs w:val="22"/>
          </w:rPr>
          <w:tab/>
        </w:r>
        <w:r w:rsidR="00B90051" w:rsidRPr="00B76DC6">
          <w:rPr>
            <w:rStyle w:val="ad"/>
          </w:rPr>
          <w:t>39. Описание полей документа «Реестр администрируемых доходов», закладки «Реквизиты подписей»</w:t>
        </w:r>
        <w:r w:rsidR="00B90051">
          <w:rPr>
            <w:webHidden/>
          </w:rPr>
          <w:tab/>
        </w:r>
        <w:r w:rsidR="00B90051">
          <w:rPr>
            <w:webHidden/>
          </w:rPr>
          <w:fldChar w:fldCharType="begin"/>
        </w:r>
        <w:r w:rsidR="00B90051">
          <w:rPr>
            <w:webHidden/>
          </w:rPr>
          <w:instrText xml:space="preserve"> PAGEREF _Toc79490268 \h </w:instrText>
        </w:r>
        <w:r w:rsidR="00B90051">
          <w:rPr>
            <w:webHidden/>
          </w:rPr>
        </w:r>
        <w:r w:rsidR="00B90051">
          <w:rPr>
            <w:webHidden/>
          </w:rPr>
          <w:fldChar w:fldCharType="separate"/>
        </w:r>
        <w:r w:rsidR="00B90051">
          <w:rPr>
            <w:webHidden/>
          </w:rPr>
          <w:t>143</w:t>
        </w:r>
        <w:r w:rsidR="00B90051">
          <w:rPr>
            <w:webHidden/>
          </w:rPr>
          <w:fldChar w:fldCharType="end"/>
        </w:r>
      </w:hyperlink>
    </w:p>
    <w:p w:rsidR="00B90051" w:rsidRPr="006C1015" w:rsidRDefault="00F25E39">
      <w:pPr>
        <w:pStyle w:val="afffff"/>
        <w:rPr>
          <w:rFonts w:ascii="Calibri" w:hAnsi="Calibri"/>
          <w:sz w:val="22"/>
          <w:szCs w:val="22"/>
        </w:rPr>
      </w:pPr>
      <w:hyperlink w:anchor="_Toc79490269" w:history="1">
        <w:r w:rsidR="00B90051" w:rsidRPr="00B76DC6">
          <w:rPr>
            <w:rStyle w:val="ad"/>
          </w:rPr>
          <w:t>Таблица </w:t>
        </w:r>
        <w:r w:rsidR="00B90051" w:rsidRPr="006C1015">
          <w:rPr>
            <w:rFonts w:ascii="Calibri" w:hAnsi="Calibri"/>
            <w:sz w:val="22"/>
            <w:szCs w:val="22"/>
          </w:rPr>
          <w:tab/>
        </w:r>
        <w:r w:rsidR="00B90051" w:rsidRPr="00B76DC6">
          <w:rPr>
            <w:rStyle w:val="ad"/>
          </w:rPr>
          <w:t>40. Описание полей документа «Реестр администрируемых доходов», закладки «Реквизиты подписей (отметка ОрФК)»</w:t>
        </w:r>
        <w:r w:rsidR="00B90051">
          <w:rPr>
            <w:webHidden/>
          </w:rPr>
          <w:tab/>
        </w:r>
        <w:r w:rsidR="00B90051">
          <w:rPr>
            <w:webHidden/>
          </w:rPr>
          <w:fldChar w:fldCharType="begin"/>
        </w:r>
        <w:r w:rsidR="00B90051">
          <w:rPr>
            <w:webHidden/>
          </w:rPr>
          <w:instrText xml:space="preserve"> PAGEREF _Toc79490269 \h </w:instrText>
        </w:r>
        <w:r w:rsidR="00B90051">
          <w:rPr>
            <w:webHidden/>
          </w:rPr>
        </w:r>
        <w:r w:rsidR="00B90051">
          <w:rPr>
            <w:webHidden/>
          </w:rPr>
          <w:fldChar w:fldCharType="separate"/>
        </w:r>
        <w:r w:rsidR="00B90051">
          <w:rPr>
            <w:webHidden/>
          </w:rPr>
          <w:t>144</w:t>
        </w:r>
        <w:r w:rsidR="00B90051">
          <w:rPr>
            <w:webHidden/>
          </w:rPr>
          <w:fldChar w:fldCharType="end"/>
        </w:r>
      </w:hyperlink>
    </w:p>
    <w:p w:rsidR="00B90051" w:rsidRPr="006C1015" w:rsidRDefault="00F25E39">
      <w:pPr>
        <w:pStyle w:val="afffff"/>
        <w:rPr>
          <w:rFonts w:ascii="Calibri" w:hAnsi="Calibri"/>
          <w:sz w:val="22"/>
          <w:szCs w:val="22"/>
        </w:rPr>
      </w:pPr>
      <w:hyperlink w:anchor="_Toc79490270" w:history="1">
        <w:r w:rsidR="00B90051" w:rsidRPr="00B76DC6">
          <w:rPr>
            <w:rStyle w:val="ad"/>
          </w:rPr>
          <w:t>Таблица </w:t>
        </w:r>
        <w:r w:rsidR="00B90051" w:rsidRPr="006C1015">
          <w:rPr>
            <w:rFonts w:ascii="Calibri" w:hAnsi="Calibri"/>
            <w:sz w:val="22"/>
            <w:szCs w:val="22"/>
          </w:rPr>
          <w:tab/>
        </w:r>
        <w:r w:rsidR="00B90051" w:rsidRPr="00B76DC6">
          <w:rPr>
            <w:rStyle w:val="ad"/>
          </w:rPr>
          <w:t>41. Описание полей документа «Заявка на внесение/изменение реквизитов УБП в СРРПБС»</w:t>
        </w:r>
        <w:r w:rsidR="00B90051">
          <w:rPr>
            <w:webHidden/>
          </w:rPr>
          <w:tab/>
        </w:r>
        <w:r w:rsidR="00B90051">
          <w:rPr>
            <w:webHidden/>
          </w:rPr>
          <w:fldChar w:fldCharType="begin"/>
        </w:r>
        <w:r w:rsidR="00B90051">
          <w:rPr>
            <w:webHidden/>
          </w:rPr>
          <w:instrText xml:space="preserve"> PAGEREF _Toc79490270 \h </w:instrText>
        </w:r>
        <w:r w:rsidR="00B90051">
          <w:rPr>
            <w:webHidden/>
          </w:rPr>
        </w:r>
        <w:r w:rsidR="00B90051">
          <w:rPr>
            <w:webHidden/>
          </w:rPr>
          <w:fldChar w:fldCharType="separate"/>
        </w:r>
        <w:r w:rsidR="00B90051">
          <w:rPr>
            <w:webHidden/>
          </w:rPr>
          <w:t>147</w:t>
        </w:r>
        <w:r w:rsidR="00B90051">
          <w:rPr>
            <w:webHidden/>
          </w:rPr>
          <w:fldChar w:fldCharType="end"/>
        </w:r>
      </w:hyperlink>
    </w:p>
    <w:p w:rsidR="00B90051" w:rsidRPr="006C1015" w:rsidRDefault="00F25E39">
      <w:pPr>
        <w:pStyle w:val="afffff"/>
        <w:rPr>
          <w:rFonts w:ascii="Calibri" w:hAnsi="Calibri"/>
          <w:sz w:val="22"/>
          <w:szCs w:val="22"/>
        </w:rPr>
      </w:pPr>
      <w:hyperlink w:anchor="_Toc79490271" w:history="1">
        <w:r w:rsidR="00B90051" w:rsidRPr="00B76DC6">
          <w:rPr>
            <w:rStyle w:val="ad"/>
          </w:rPr>
          <w:t>Таблица </w:t>
        </w:r>
        <w:r w:rsidR="00B90051" w:rsidRPr="006C1015">
          <w:rPr>
            <w:rFonts w:ascii="Calibri" w:hAnsi="Calibri"/>
            <w:sz w:val="22"/>
            <w:szCs w:val="22"/>
          </w:rPr>
          <w:tab/>
        </w:r>
        <w:r w:rsidR="00B90051" w:rsidRPr="00B76DC6">
          <w:rPr>
            <w:rStyle w:val="ad"/>
          </w:rPr>
          <w:t>42. Описание полей документа «Заявка на исключение реквизитов УБП в СРРПБС»</w:t>
        </w:r>
        <w:r w:rsidR="00B90051">
          <w:rPr>
            <w:webHidden/>
          </w:rPr>
          <w:tab/>
        </w:r>
        <w:r w:rsidR="00B90051">
          <w:rPr>
            <w:webHidden/>
          </w:rPr>
          <w:fldChar w:fldCharType="begin"/>
        </w:r>
        <w:r w:rsidR="00B90051">
          <w:rPr>
            <w:webHidden/>
          </w:rPr>
          <w:instrText xml:space="preserve"> PAGEREF _Toc79490271 \h </w:instrText>
        </w:r>
        <w:r w:rsidR="00B90051">
          <w:rPr>
            <w:webHidden/>
          </w:rPr>
        </w:r>
        <w:r w:rsidR="00B90051">
          <w:rPr>
            <w:webHidden/>
          </w:rPr>
          <w:fldChar w:fldCharType="separate"/>
        </w:r>
        <w:r w:rsidR="00B90051">
          <w:rPr>
            <w:webHidden/>
          </w:rPr>
          <w:t>151</w:t>
        </w:r>
        <w:r w:rsidR="00B90051">
          <w:rPr>
            <w:webHidden/>
          </w:rPr>
          <w:fldChar w:fldCharType="end"/>
        </w:r>
      </w:hyperlink>
    </w:p>
    <w:p w:rsidR="00B90051" w:rsidRPr="006C1015" w:rsidRDefault="00F25E39">
      <w:pPr>
        <w:pStyle w:val="afffff"/>
        <w:rPr>
          <w:rFonts w:ascii="Calibri" w:hAnsi="Calibri"/>
          <w:sz w:val="22"/>
          <w:szCs w:val="22"/>
        </w:rPr>
      </w:pPr>
      <w:hyperlink w:anchor="_Toc79490272" w:history="1">
        <w:r w:rsidR="00B90051" w:rsidRPr="00B76DC6">
          <w:rPr>
            <w:rStyle w:val="ad"/>
          </w:rPr>
          <w:t>Таблица </w:t>
        </w:r>
        <w:r w:rsidR="00B90051" w:rsidRPr="006C1015">
          <w:rPr>
            <w:rFonts w:ascii="Calibri" w:hAnsi="Calibri"/>
            <w:sz w:val="22"/>
            <w:szCs w:val="22"/>
          </w:rPr>
          <w:tab/>
        </w:r>
        <w:r w:rsidR="00B90051" w:rsidRPr="00B76DC6">
          <w:rPr>
            <w:rStyle w:val="ad"/>
          </w:rPr>
          <w:t>43. Описание полей документа «Уведомление о подтверждении, аннулировании заявки на изменение РУБП»</w:t>
        </w:r>
        <w:r w:rsidR="00B90051">
          <w:rPr>
            <w:webHidden/>
          </w:rPr>
          <w:tab/>
        </w:r>
        <w:r w:rsidR="00B90051">
          <w:rPr>
            <w:webHidden/>
          </w:rPr>
          <w:fldChar w:fldCharType="begin"/>
        </w:r>
        <w:r w:rsidR="00B90051">
          <w:rPr>
            <w:webHidden/>
          </w:rPr>
          <w:instrText xml:space="preserve"> PAGEREF _Toc79490272 \h </w:instrText>
        </w:r>
        <w:r w:rsidR="00B90051">
          <w:rPr>
            <w:webHidden/>
          </w:rPr>
        </w:r>
        <w:r w:rsidR="00B90051">
          <w:rPr>
            <w:webHidden/>
          </w:rPr>
          <w:fldChar w:fldCharType="separate"/>
        </w:r>
        <w:r w:rsidR="00B90051">
          <w:rPr>
            <w:webHidden/>
          </w:rPr>
          <w:t>156</w:t>
        </w:r>
        <w:r w:rsidR="00B90051">
          <w:rPr>
            <w:webHidden/>
          </w:rPr>
          <w:fldChar w:fldCharType="end"/>
        </w:r>
      </w:hyperlink>
    </w:p>
    <w:p w:rsidR="00B90051" w:rsidRPr="006C1015" w:rsidRDefault="00F25E39">
      <w:pPr>
        <w:pStyle w:val="afffff"/>
        <w:rPr>
          <w:rFonts w:ascii="Calibri" w:hAnsi="Calibri"/>
          <w:sz w:val="22"/>
          <w:szCs w:val="22"/>
        </w:rPr>
      </w:pPr>
      <w:hyperlink w:anchor="_Toc79490273" w:history="1">
        <w:r w:rsidR="00B90051" w:rsidRPr="00B76DC6">
          <w:rPr>
            <w:rStyle w:val="ad"/>
          </w:rPr>
          <w:t>Таблица </w:t>
        </w:r>
        <w:r w:rsidR="00B90051" w:rsidRPr="006C1015">
          <w:rPr>
            <w:rFonts w:ascii="Calibri" w:hAnsi="Calibri"/>
            <w:sz w:val="22"/>
            <w:szCs w:val="22"/>
          </w:rPr>
          <w:tab/>
        </w:r>
        <w:r w:rsidR="00B90051" w:rsidRPr="00B76DC6">
          <w:rPr>
            <w:rStyle w:val="ad"/>
          </w:rPr>
          <w:t>44. Описание полей документа «Акт приемки-передачи показателей лицевого счета ГРБС (РБС)», закладки «Документ»</w:t>
        </w:r>
        <w:r w:rsidR="00B90051">
          <w:rPr>
            <w:webHidden/>
          </w:rPr>
          <w:tab/>
        </w:r>
        <w:r w:rsidR="00B90051">
          <w:rPr>
            <w:webHidden/>
          </w:rPr>
          <w:fldChar w:fldCharType="begin"/>
        </w:r>
        <w:r w:rsidR="00B90051">
          <w:rPr>
            <w:webHidden/>
          </w:rPr>
          <w:instrText xml:space="preserve"> PAGEREF _Toc79490273 \h </w:instrText>
        </w:r>
        <w:r w:rsidR="00B90051">
          <w:rPr>
            <w:webHidden/>
          </w:rPr>
        </w:r>
        <w:r w:rsidR="00B90051">
          <w:rPr>
            <w:webHidden/>
          </w:rPr>
          <w:fldChar w:fldCharType="separate"/>
        </w:r>
        <w:r w:rsidR="00B90051">
          <w:rPr>
            <w:webHidden/>
          </w:rPr>
          <w:t>162</w:t>
        </w:r>
        <w:r w:rsidR="00B90051">
          <w:rPr>
            <w:webHidden/>
          </w:rPr>
          <w:fldChar w:fldCharType="end"/>
        </w:r>
      </w:hyperlink>
    </w:p>
    <w:p w:rsidR="00B90051" w:rsidRPr="006C1015" w:rsidRDefault="00F25E39">
      <w:pPr>
        <w:pStyle w:val="afffff"/>
        <w:rPr>
          <w:rFonts w:ascii="Calibri" w:hAnsi="Calibri"/>
          <w:sz w:val="22"/>
          <w:szCs w:val="22"/>
        </w:rPr>
      </w:pPr>
      <w:hyperlink w:anchor="_Toc79490274" w:history="1">
        <w:r w:rsidR="00B90051" w:rsidRPr="00B76DC6">
          <w:rPr>
            <w:rStyle w:val="ad"/>
          </w:rPr>
          <w:t>Таблица </w:t>
        </w:r>
        <w:r w:rsidR="00B90051" w:rsidRPr="006C1015">
          <w:rPr>
            <w:rFonts w:ascii="Calibri" w:hAnsi="Calibri"/>
            <w:sz w:val="22"/>
            <w:szCs w:val="22"/>
          </w:rPr>
          <w:tab/>
        </w:r>
        <w:r w:rsidR="00B90051" w:rsidRPr="00B76DC6">
          <w:rPr>
            <w:rStyle w:val="ad"/>
          </w:rPr>
          <w:t>45. Описание полей документа «Акт приемки-передачи показателей лицевого счета ГРБС (РБС)», закладки «Дополнительные атрибуты (2)»</w:t>
        </w:r>
        <w:r w:rsidR="00B90051">
          <w:rPr>
            <w:webHidden/>
          </w:rPr>
          <w:tab/>
        </w:r>
        <w:r w:rsidR="00B90051">
          <w:rPr>
            <w:webHidden/>
          </w:rPr>
          <w:fldChar w:fldCharType="begin"/>
        </w:r>
        <w:r w:rsidR="00B90051">
          <w:rPr>
            <w:webHidden/>
          </w:rPr>
          <w:instrText xml:space="preserve"> PAGEREF _Toc79490274 \h </w:instrText>
        </w:r>
        <w:r w:rsidR="00B90051">
          <w:rPr>
            <w:webHidden/>
          </w:rPr>
        </w:r>
        <w:r w:rsidR="00B90051">
          <w:rPr>
            <w:webHidden/>
          </w:rPr>
          <w:fldChar w:fldCharType="separate"/>
        </w:r>
        <w:r w:rsidR="00B90051">
          <w:rPr>
            <w:webHidden/>
          </w:rPr>
          <w:t>167</w:t>
        </w:r>
        <w:r w:rsidR="00B90051">
          <w:rPr>
            <w:webHidden/>
          </w:rPr>
          <w:fldChar w:fldCharType="end"/>
        </w:r>
      </w:hyperlink>
    </w:p>
    <w:p w:rsidR="00B90051" w:rsidRPr="006C1015" w:rsidRDefault="00F25E39">
      <w:pPr>
        <w:pStyle w:val="afffff"/>
        <w:rPr>
          <w:rFonts w:ascii="Calibri" w:hAnsi="Calibri"/>
          <w:sz w:val="22"/>
          <w:szCs w:val="22"/>
        </w:rPr>
      </w:pPr>
      <w:hyperlink w:anchor="_Toc79490275" w:history="1">
        <w:r w:rsidR="00B90051" w:rsidRPr="00B76DC6">
          <w:rPr>
            <w:rStyle w:val="ad"/>
          </w:rPr>
          <w:t>Таблица </w:t>
        </w:r>
        <w:r w:rsidR="00B90051" w:rsidRPr="006C1015">
          <w:rPr>
            <w:rFonts w:ascii="Calibri" w:hAnsi="Calibri"/>
            <w:sz w:val="22"/>
            <w:szCs w:val="22"/>
          </w:rPr>
          <w:tab/>
        </w:r>
        <w:r w:rsidR="00B90051" w:rsidRPr="00B76DC6">
          <w:rPr>
            <w:rStyle w:val="ad"/>
          </w:rPr>
          <w:t>46. Перечень полей документа «Акт приемки-передачи показателей лицевого ГРБС (РБС) за период», закладки «Документ»</w:t>
        </w:r>
        <w:r w:rsidR="00B90051">
          <w:rPr>
            <w:webHidden/>
          </w:rPr>
          <w:tab/>
        </w:r>
        <w:r w:rsidR="00B90051">
          <w:rPr>
            <w:webHidden/>
          </w:rPr>
          <w:fldChar w:fldCharType="begin"/>
        </w:r>
        <w:r w:rsidR="00B90051">
          <w:rPr>
            <w:webHidden/>
          </w:rPr>
          <w:instrText xml:space="preserve"> PAGEREF _Toc79490275 \h </w:instrText>
        </w:r>
        <w:r w:rsidR="00B90051">
          <w:rPr>
            <w:webHidden/>
          </w:rPr>
        </w:r>
        <w:r w:rsidR="00B90051">
          <w:rPr>
            <w:webHidden/>
          </w:rPr>
          <w:fldChar w:fldCharType="separate"/>
        </w:r>
        <w:r w:rsidR="00B90051">
          <w:rPr>
            <w:webHidden/>
          </w:rPr>
          <w:t>170</w:t>
        </w:r>
        <w:r w:rsidR="00B90051">
          <w:rPr>
            <w:webHidden/>
          </w:rPr>
          <w:fldChar w:fldCharType="end"/>
        </w:r>
      </w:hyperlink>
    </w:p>
    <w:p w:rsidR="00B90051" w:rsidRPr="006C1015" w:rsidRDefault="00F25E39">
      <w:pPr>
        <w:pStyle w:val="afffff"/>
        <w:rPr>
          <w:rFonts w:ascii="Calibri" w:hAnsi="Calibri"/>
          <w:sz w:val="22"/>
          <w:szCs w:val="22"/>
        </w:rPr>
      </w:pPr>
      <w:hyperlink w:anchor="_Toc79490276" w:history="1">
        <w:r w:rsidR="00B90051" w:rsidRPr="00B76DC6">
          <w:rPr>
            <w:rStyle w:val="ad"/>
          </w:rPr>
          <w:t>Таблица </w:t>
        </w:r>
        <w:r w:rsidR="00B90051" w:rsidRPr="006C1015">
          <w:rPr>
            <w:rFonts w:ascii="Calibri" w:hAnsi="Calibri"/>
            <w:sz w:val="22"/>
            <w:szCs w:val="22"/>
          </w:rPr>
          <w:tab/>
        </w:r>
        <w:r w:rsidR="00B90051" w:rsidRPr="00B76DC6">
          <w:rPr>
            <w:rStyle w:val="ad"/>
          </w:rPr>
          <w:t>47. Перечень полей документа «Акт приемки-передачи показателей лицевого ГРБС (РБС) за период», закладки «Дополнительные атрибуты (2)»</w:t>
        </w:r>
        <w:r w:rsidR="00B90051">
          <w:rPr>
            <w:webHidden/>
          </w:rPr>
          <w:tab/>
        </w:r>
        <w:r w:rsidR="00B90051">
          <w:rPr>
            <w:webHidden/>
          </w:rPr>
          <w:fldChar w:fldCharType="begin"/>
        </w:r>
        <w:r w:rsidR="00B90051">
          <w:rPr>
            <w:webHidden/>
          </w:rPr>
          <w:instrText xml:space="preserve"> PAGEREF _Toc79490276 \h </w:instrText>
        </w:r>
        <w:r w:rsidR="00B90051">
          <w:rPr>
            <w:webHidden/>
          </w:rPr>
        </w:r>
        <w:r w:rsidR="00B90051">
          <w:rPr>
            <w:webHidden/>
          </w:rPr>
          <w:fldChar w:fldCharType="separate"/>
        </w:r>
        <w:r w:rsidR="00B90051">
          <w:rPr>
            <w:webHidden/>
          </w:rPr>
          <w:t>177</w:t>
        </w:r>
        <w:r w:rsidR="00B90051">
          <w:rPr>
            <w:webHidden/>
          </w:rPr>
          <w:fldChar w:fldCharType="end"/>
        </w:r>
      </w:hyperlink>
    </w:p>
    <w:p w:rsidR="00B90051" w:rsidRPr="006C1015" w:rsidRDefault="00F25E39">
      <w:pPr>
        <w:pStyle w:val="afffff"/>
        <w:rPr>
          <w:rFonts w:ascii="Calibri" w:hAnsi="Calibri"/>
          <w:sz w:val="22"/>
          <w:szCs w:val="22"/>
        </w:rPr>
      </w:pPr>
      <w:hyperlink w:anchor="_Toc79490277" w:history="1">
        <w:r w:rsidR="00B90051" w:rsidRPr="00B76DC6">
          <w:rPr>
            <w:rStyle w:val="ad"/>
          </w:rPr>
          <w:t>Таблица </w:t>
        </w:r>
        <w:r w:rsidR="00B90051" w:rsidRPr="006C1015">
          <w:rPr>
            <w:rFonts w:ascii="Calibri" w:hAnsi="Calibri"/>
            <w:sz w:val="22"/>
            <w:szCs w:val="22"/>
          </w:rPr>
          <w:tab/>
        </w:r>
        <w:r w:rsidR="00B90051" w:rsidRPr="00B76DC6">
          <w:rPr>
            <w:rStyle w:val="ad"/>
          </w:rPr>
          <w:t>48. Описание полей документа «Акт приемки-передачи показателей лицевого счета ГАИФ (АИФ с полномочиями ГАИФ)»</w:t>
        </w:r>
        <w:r w:rsidR="00B90051">
          <w:rPr>
            <w:webHidden/>
          </w:rPr>
          <w:tab/>
        </w:r>
        <w:r w:rsidR="00B90051">
          <w:rPr>
            <w:webHidden/>
          </w:rPr>
          <w:fldChar w:fldCharType="begin"/>
        </w:r>
        <w:r w:rsidR="00B90051">
          <w:rPr>
            <w:webHidden/>
          </w:rPr>
          <w:instrText xml:space="preserve"> PAGEREF _Toc79490277 \h </w:instrText>
        </w:r>
        <w:r w:rsidR="00B90051">
          <w:rPr>
            <w:webHidden/>
          </w:rPr>
        </w:r>
        <w:r w:rsidR="00B90051">
          <w:rPr>
            <w:webHidden/>
          </w:rPr>
          <w:fldChar w:fldCharType="separate"/>
        </w:r>
        <w:r w:rsidR="00B90051">
          <w:rPr>
            <w:webHidden/>
          </w:rPr>
          <w:t>181</w:t>
        </w:r>
        <w:r w:rsidR="00B90051">
          <w:rPr>
            <w:webHidden/>
          </w:rPr>
          <w:fldChar w:fldCharType="end"/>
        </w:r>
      </w:hyperlink>
    </w:p>
    <w:p w:rsidR="00B90051" w:rsidRPr="006C1015" w:rsidRDefault="00F25E39">
      <w:pPr>
        <w:pStyle w:val="afffff"/>
        <w:rPr>
          <w:rFonts w:ascii="Calibri" w:hAnsi="Calibri"/>
          <w:sz w:val="22"/>
          <w:szCs w:val="22"/>
        </w:rPr>
      </w:pPr>
      <w:hyperlink w:anchor="_Toc79490278" w:history="1">
        <w:r w:rsidR="00B90051" w:rsidRPr="00B76DC6">
          <w:rPr>
            <w:rStyle w:val="ad"/>
          </w:rPr>
          <w:t>Таблица </w:t>
        </w:r>
        <w:r w:rsidR="00B90051" w:rsidRPr="006C1015">
          <w:rPr>
            <w:rFonts w:ascii="Calibri" w:hAnsi="Calibri"/>
            <w:sz w:val="22"/>
            <w:szCs w:val="22"/>
          </w:rPr>
          <w:tab/>
        </w:r>
        <w:r w:rsidR="00B90051" w:rsidRPr="00B76DC6">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sidR="00B90051">
          <w:rPr>
            <w:webHidden/>
          </w:rPr>
          <w:tab/>
        </w:r>
        <w:r w:rsidR="00B90051">
          <w:rPr>
            <w:webHidden/>
          </w:rPr>
          <w:fldChar w:fldCharType="begin"/>
        </w:r>
        <w:r w:rsidR="00B90051">
          <w:rPr>
            <w:webHidden/>
          </w:rPr>
          <w:instrText xml:space="preserve"> PAGEREF _Toc79490278 \h </w:instrText>
        </w:r>
        <w:r w:rsidR="00B90051">
          <w:rPr>
            <w:webHidden/>
          </w:rPr>
        </w:r>
        <w:r w:rsidR="00B90051">
          <w:rPr>
            <w:webHidden/>
          </w:rPr>
          <w:fldChar w:fldCharType="separate"/>
        </w:r>
        <w:r w:rsidR="00B90051">
          <w:rPr>
            <w:webHidden/>
          </w:rPr>
          <w:t>182</w:t>
        </w:r>
        <w:r w:rsidR="00B90051">
          <w:rPr>
            <w:webHidden/>
          </w:rPr>
          <w:fldChar w:fldCharType="end"/>
        </w:r>
      </w:hyperlink>
    </w:p>
    <w:p w:rsidR="00B90051" w:rsidRPr="006C1015" w:rsidRDefault="00F25E39">
      <w:pPr>
        <w:pStyle w:val="afffff"/>
        <w:rPr>
          <w:rFonts w:ascii="Calibri" w:hAnsi="Calibri"/>
          <w:sz w:val="22"/>
          <w:szCs w:val="22"/>
        </w:rPr>
      </w:pPr>
      <w:hyperlink w:anchor="_Toc79490279" w:history="1">
        <w:r w:rsidR="00B90051" w:rsidRPr="00B76DC6">
          <w:rPr>
            <w:rStyle w:val="ad"/>
          </w:rPr>
          <w:t>Таблица </w:t>
        </w:r>
        <w:r w:rsidR="00B90051" w:rsidRPr="006C1015">
          <w:rPr>
            <w:rFonts w:ascii="Calibri" w:hAnsi="Calibri"/>
            <w:sz w:val="22"/>
            <w:szCs w:val="22"/>
          </w:rPr>
          <w:tab/>
        </w:r>
        <w:r w:rsidR="00B90051" w:rsidRPr="00B76DC6">
          <w:rPr>
            <w:rStyle w:val="ad"/>
          </w:rPr>
          <w:t>50. Описание полей документа «Акт приемки-передачи показателей ЛС ГАИФ дефицита бюджета за период», закладки «Документ»</w:t>
        </w:r>
        <w:r w:rsidR="00B90051">
          <w:rPr>
            <w:webHidden/>
          </w:rPr>
          <w:tab/>
        </w:r>
        <w:r w:rsidR="00B90051">
          <w:rPr>
            <w:webHidden/>
          </w:rPr>
          <w:fldChar w:fldCharType="begin"/>
        </w:r>
        <w:r w:rsidR="00B90051">
          <w:rPr>
            <w:webHidden/>
          </w:rPr>
          <w:instrText xml:space="preserve"> PAGEREF _Toc79490279 \h </w:instrText>
        </w:r>
        <w:r w:rsidR="00B90051">
          <w:rPr>
            <w:webHidden/>
          </w:rPr>
        </w:r>
        <w:r w:rsidR="00B90051">
          <w:rPr>
            <w:webHidden/>
          </w:rPr>
          <w:fldChar w:fldCharType="separate"/>
        </w:r>
        <w:r w:rsidR="00B90051">
          <w:rPr>
            <w:webHidden/>
          </w:rPr>
          <w:t>186</w:t>
        </w:r>
        <w:r w:rsidR="00B90051">
          <w:rPr>
            <w:webHidden/>
          </w:rPr>
          <w:fldChar w:fldCharType="end"/>
        </w:r>
      </w:hyperlink>
    </w:p>
    <w:p w:rsidR="00B90051" w:rsidRPr="006C1015" w:rsidRDefault="00F25E39">
      <w:pPr>
        <w:pStyle w:val="afffff"/>
        <w:rPr>
          <w:rFonts w:ascii="Calibri" w:hAnsi="Calibri"/>
          <w:sz w:val="22"/>
          <w:szCs w:val="22"/>
        </w:rPr>
      </w:pPr>
      <w:hyperlink w:anchor="_Toc79490280" w:history="1">
        <w:r w:rsidR="00B90051" w:rsidRPr="00B76DC6">
          <w:rPr>
            <w:rStyle w:val="ad"/>
          </w:rPr>
          <w:t>Таблица </w:t>
        </w:r>
        <w:r w:rsidR="00B90051" w:rsidRPr="006C1015">
          <w:rPr>
            <w:rFonts w:ascii="Calibri" w:hAnsi="Calibri"/>
            <w:sz w:val="22"/>
            <w:szCs w:val="22"/>
          </w:rPr>
          <w:tab/>
        </w:r>
        <w:r w:rsidR="00B90051" w:rsidRPr="00B76DC6">
          <w:rPr>
            <w:rStyle w:val="ad"/>
          </w:rPr>
          <w:t>51. Описание полей документа «Акт приемки-передачи показателей ЛС ГАИФ дефицита бюджета за период», закладки «Дополнительные документы»</w:t>
        </w:r>
        <w:r w:rsidR="00B90051">
          <w:rPr>
            <w:webHidden/>
          </w:rPr>
          <w:tab/>
        </w:r>
        <w:r w:rsidR="00B90051">
          <w:rPr>
            <w:webHidden/>
          </w:rPr>
          <w:fldChar w:fldCharType="begin"/>
        </w:r>
        <w:r w:rsidR="00B90051">
          <w:rPr>
            <w:webHidden/>
          </w:rPr>
          <w:instrText xml:space="preserve"> PAGEREF _Toc79490280 \h </w:instrText>
        </w:r>
        <w:r w:rsidR="00B90051">
          <w:rPr>
            <w:webHidden/>
          </w:rPr>
        </w:r>
        <w:r w:rsidR="00B90051">
          <w:rPr>
            <w:webHidden/>
          </w:rPr>
          <w:fldChar w:fldCharType="separate"/>
        </w:r>
        <w:r w:rsidR="00B90051">
          <w:rPr>
            <w:webHidden/>
          </w:rPr>
          <w:t>187</w:t>
        </w:r>
        <w:r w:rsidR="00B90051">
          <w:rPr>
            <w:webHidden/>
          </w:rPr>
          <w:fldChar w:fldCharType="end"/>
        </w:r>
      </w:hyperlink>
    </w:p>
    <w:p w:rsidR="00B90051" w:rsidRPr="006C1015" w:rsidRDefault="00F25E39">
      <w:pPr>
        <w:pStyle w:val="afffff"/>
        <w:rPr>
          <w:rFonts w:ascii="Calibri" w:hAnsi="Calibri"/>
          <w:sz w:val="22"/>
          <w:szCs w:val="22"/>
        </w:rPr>
      </w:pPr>
      <w:hyperlink w:anchor="_Toc79490281" w:history="1">
        <w:r w:rsidR="00B90051" w:rsidRPr="00B76DC6">
          <w:rPr>
            <w:rStyle w:val="ad"/>
          </w:rPr>
          <w:t>Таблица </w:t>
        </w:r>
        <w:r w:rsidR="00B90051" w:rsidRPr="006C1015">
          <w:rPr>
            <w:rFonts w:ascii="Calibri" w:hAnsi="Calibri"/>
            <w:sz w:val="22"/>
            <w:szCs w:val="22"/>
          </w:rPr>
          <w:tab/>
        </w:r>
        <w:r w:rsidR="00B90051" w:rsidRPr="00B76DC6">
          <w:rPr>
            <w:rStyle w:val="ad"/>
          </w:rPr>
          <w:t>52. Описание полей документа «Уведомление (протокол)», закладки «Основные»</w:t>
        </w:r>
        <w:r w:rsidR="00B90051">
          <w:rPr>
            <w:webHidden/>
          </w:rPr>
          <w:tab/>
        </w:r>
        <w:r w:rsidR="00B90051">
          <w:rPr>
            <w:webHidden/>
          </w:rPr>
          <w:fldChar w:fldCharType="begin"/>
        </w:r>
        <w:r w:rsidR="00B90051">
          <w:rPr>
            <w:webHidden/>
          </w:rPr>
          <w:instrText xml:space="preserve"> PAGEREF _Toc79490281 \h </w:instrText>
        </w:r>
        <w:r w:rsidR="00B90051">
          <w:rPr>
            <w:webHidden/>
          </w:rPr>
        </w:r>
        <w:r w:rsidR="00B90051">
          <w:rPr>
            <w:webHidden/>
          </w:rPr>
          <w:fldChar w:fldCharType="separate"/>
        </w:r>
        <w:r w:rsidR="00B90051">
          <w:rPr>
            <w:webHidden/>
          </w:rPr>
          <w:t>192</w:t>
        </w:r>
        <w:r w:rsidR="00B90051">
          <w:rPr>
            <w:webHidden/>
          </w:rPr>
          <w:fldChar w:fldCharType="end"/>
        </w:r>
      </w:hyperlink>
    </w:p>
    <w:p w:rsidR="00B90051" w:rsidRPr="006C1015" w:rsidRDefault="00F25E39">
      <w:pPr>
        <w:pStyle w:val="afffff"/>
        <w:rPr>
          <w:rFonts w:ascii="Calibri" w:hAnsi="Calibri"/>
          <w:sz w:val="22"/>
          <w:szCs w:val="22"/>
        </w:rPr>
      </w:pPr>
      <w:hyperlink w:anchor="_Toc79490282" w:history="1">
        <w:r w:rsidR="00B90051" w:rsidRPr="00B76DC6">
          <w:rPr>
            <w:rStyle w:val="ad"/>
          </w:rPr>
          <w:t>Таблица </w:t>
        </w:r>
        <w:r w:rsidR="00B90051" w:rsidRPr="006C1015">
          <w:rPr>
            <w:rFonts w:ascii="Calibri" w:hAnsi="Calibri"/>
            <w:sz w:val="22"/>
            <w:szCs w:val="22"/>
          </w:rPr>
          <w:tab/>
        </w:r>
        <w:r w:rsidR="00B90051" w:rsidRPr="00B76DC6">
          <w:rPr>
            <w:rStyle w:val="ad"/>
          </w:rPr>
          <w:t>53. Описание полей документа «Расходное расписание», закладки «Документ (1)», вкладки «Раздел I: БА»</w:t>
        </w:r>
        <w:r w:rsidR="00B90051">
          <w:rPr>
            <w:webHidden/>
          </w:rPr>
          <w:tab/>
        </w:r>
        <w:r w:rsidR="00B90051">
          <w:rPr>
            <w:webHidden/>
          </w:rPr>
          <w:fldChar w:fldCharType="begin"/>
        </w:r>
        <w:r w:rsidR="00B90051">
          <w:rPr>
            <w:webHidden/>
          </w:rPr>
          <w:instrText xml:space="preserve"> PAGEREF _Toc79490282 \h </w:instrText>
        </w:r>
        <w:r w:rsidR="00B90051">
          <w:rPr>
            <w:webHidden/>
          </w:rPr>
        </w:r>
        <w:r w:rsidR="00B90051">
          <w:rPr>
            <w:webHidden/>
          </w:rPr>
          <w:fldChar w:fldCharType="separate"/>
        </w:r>
        <w:r w:rsidR="00B90051">
          <w:rPr>
            <w:webHidden/>
          </w:rPr>
          <w:t>197</w:t>
        </w:r>
        <w:r w:rsidR="00B90051">
          <w:rPr>
            <w:webHidden/>
          </w:rPr>
          <w:fldChar w:fldCharType="end"/>
        </w:r>
      </w:hyperlink>
    </w:p>
    <w:p w:rsidR="00B90051" w:rsidRPr="006C1015" w:rsidRDefault="00F25E39">
      <w:pPr>
        <w:pStyle w:val="afffff"/>
        <w:rPr>
          <w:rFonts w:ascii="Calibri" w:hAnsi="Calibri"/>
          <w:sz w:val="22"/>
          <w:szCs w:val="22"/>
        </w:rPr>
      </w:pPr>
      <w:hyperlink w:anchor="_Toc79490283" w:history="1">
        <w:r w:rsidR="00B90051" w:rsidRPr="00B76DC6">
          <w:rPr>
            <w:rStyle w:val="ad"/>
          </w:rPr>
          <w:t>Таблица </w:t>
        </w:r>
        <w:r w:rsidR="00B90051" w:rsidRPr="006C1015">
          <w:rPr>
            <w:rFonts w:ascii="Calibri" w:hAnsi="Calibri"/>
            <w:sz w:val="22"/>
            <w:szCs w:val="22"/>
          </w:rPr>
          <w:tab/>
        </w:r>
        <w:r w:rsidR="00B90051" w:rsidRPr="00B76DC6">
          <w:rPr>
            <w:rStyle w:val="ad"/>
          </w:rPr>
          <w:t>54. Описание полей документа «Расходное расписание», закладки «Документ (1)», вкладки «Раздел II: ЛБО»</w:t>
        </w:r>
        <w:r w:rsidR="00B90051">
          <w:rPr>
            <w:webHidden/>
          </w:rPr>
          <w:tab/>
        </w:r>
        <w:r w:rsidR="00B90051">
          <w:rPr>
            <w:webHidden/>
          </w:rPr>
          <w:fldChar w:fldCharType="begin"/>
        </w:r>
        <w:r w:rsidR="00B90051">
          <w:rPr>
            <w:webHidden/>
          </w:rPr>
          <w:instrText xml:space="preserve"> PAGEREF _Toc79490283 \h </w:instrText>
        </w:r>
        <w:r w:rsidR="00B90051">
          <w:rPr>
            <w:webHidden/>
          </w:rPr>
        </w:r>
        <w:r w:rsidR="00B90051">
          <w:rPr>
            <w:webHidden/>
          </w:rPr>
          <w:fldChar w:fldCharType="separate"/>
        </w:r>
        <w:r w:rsidR="00B90051">
          <w:rPr>
            <w:webHidden/>
          </w:rPr>
          <w:t>204</w:t>
        </w:r>
        <w:r w:rsidR="00B90051">
          <w:rPr>
            <w:webHidden/>
          </w:rPr>
          <w:fldChar w:fldCharType="end"/>
        </w:r>
      </w:hyperlink>
    </w:p>
    <w:p w:rsidR="00B90051" w:rsidRPr="006C1015" w:rsidRDefault="00F25E39">
      <w:pPr>
        <w:pStyle w:val="afffff"/>
        <w:rPr>
          <w:rFonts w:ascii="Calibri" w:hAnsi="Calibri"/>
          <w:sz w:val="22"/>
          <w:szCs w:val="22"/>
        </w:rPr>
      </w:pPr>
      <w:hyperlink w:anchor="_Toc79490284" w:history="1">
        <w:r w:rsidR="00B90051" w:rsidRPr="00B76DC6">
          <w:rPr>
            <w:rStyle w:val="ad"/>
          </w:rPr>
          <w:t>Таблица </w:t>
        </w:r>
        <w:r w:rsidR="00B90051" w:rsidRPr="006C1015">
          <w:rPr>
            <w:rFonts w:ascii="Calibri" w:hAnsi="Calibri"/>
            <w:sz w:val="22"/>
            <w:szCs w:val="22"/>
          </w:rPr>
          <w:tab/>
        </w:r>
        <w:r w:rsidR="00B90051" w:rsidRPr="00B76DC6">
          <w:rPr>
            <w:rStyle w:val="ad"/>
          </w:rPr>
          <w:t>55. Описание полей документа «Расходное расписание», закладки «Документ (1)», вкладки «Раздел III: ПОФР»</w:t>
        </w:r>
        <w:r w:rsidR="00B90051">
          <w:rPr>
            <w:webHidden/>
          </w:rPr>
          <w:tab/>
        </w:r>
        <w:r w:rsidR="00B90051">
          <w:rPr>
            <w:webHidden/>
          </w:rPr>
          <w:fldChar w:fldCharType="begin"/>
        </w:r>
        <w:r w:rsidR="00B90051">
          <w:rPr>
            <w:webHidden/>
          </w:rPr>
          <w:instrText xml:space="preserve"> PAGEREF _Toc79490284 \h </w:instrText>
        </w:r>
        <w:r w:rsidR="00B90051">
          <w:rPr>
            <w:webHidden/>
          </w:rPr>
        </w:r>
        <w:r w:rsidR="00B90051">
          <w:rPr>
            <w:webHidden/>
          </w:rPr>
          <w:fldChar w:fldCharType="separate"/>
        </w:r>
        <w:r w:rsidR="00B90051">
          <w:rPr>
            <w:webHidden/>
          </w:rPr>
          <w:t>206</w:t>
        </w:r>
        <w:r w:rsidR="00B90051">
          <w:rPr>
            <w:webHidden/>
          </w:rPr>
          <w:fldChar w:fldCharType="end"/>
        </w:r>
      </w:hyperlink>
    </w:p>
    <w:p w:rsidR="00B90051" w:rsidRPr="006C1015" w:rsidRDefault="00F25E39">
      <w:pPr>
        <w:pStyle w:val="afffff"/>
        <w:rPr>
          <w:rFonts w:ascii="Calibri" w:hAnsi="Calibri"/>
          <w:sz w:val="22"/>
          <w:szCs w:val="22"/>
        </w:rPr>
      </w:pPr>
      <w:hyperlink w:anchor="_Toc79490285" w:history="1">
        <w:r w:rsidR="00B90051" w:rsidRPr="00B76DC6">
          <w:rPr>
            <w:rStyle w:val="ad"/>
          </w:rPr>
          <w:t>Таблица </w:t>
        </w:r>
        <w:r w:rsidR="00B90051" w:rsidRPr="006C1015">
          <w:rPr>
            <w:rFonts w:ascii="Calibri" w:hAnsi="Calibri"/>
            <w:sz w:val="22"/>
            <w:szCs w:val="22"/>
          </w:rPr>
          <w:tab/>
        </w:r>
        <w:r w:rsidR="00B90051" w:rsidRPr="00B76DC6">
          <w:rPr>
            <w:rStyle w:val="ad"/>
          </w:rPr>
          <w:t>56. Описание полей документа «Расходное расписание», закладки «Дополнительные атрибуты (2)»</w:t>
        </w:r>
        <w:r w:rsidR="00B90051">
          <w:rPr>
            <w:webHidden/>
          </w:rPr>
          <w:tab/>
        </w:r>
        <w:r w:rsidR="00B90051">
          <w:rPr>
            <w:webHidden/>
          </w:rPr>
          <w:fldChar w:fldCharType="begin"/>
        </w:r>
        <w:r w:rsidR="00B90051">
          <w:rPr>
            <w:webHidden/>
          </w:rPr>
          <w:instrText xml:space="preserve"> PAGEREF _Toc79490285 \h </w:instrText>
        </w:r>
        <w:r w:rsidR="00B90051">
          <w:rPr>
            <w:webHidden/>
          </w:rPr>
        </w:r>
        <w:r w:rsidR="00B90051">
          <w:rPr>
            <w:webHidden/>
          </w:rPr>
          <w:fldChar w:fldCharType="separate"/>
        </w:r>
        <w:r w:rsidR="00B90051">
          <w:rPr>
            <w:webHidden/>
          </w:rPr>
          <w:t>206</w:t>
        </w:r>
        <w:r w:rsidR="00B90051">
          <w:rPr>
            <w:webHidden/>
          </w:rPr>
          <w:fldChar w:fldCharType="end"/>
        </w:r>
      </w:hyperlink>
    </w:p>
    <w:p w:rsidR="00B90051" w:rsidRPr="006C1015" w:rsidRDefault="00F25E39">
      <w:pPr>
        <w:pStyle w:val="afffff"/>
        <w:rPr>
          <w:rFonts w:ascii="Calibri" w:hAnsi="Calibri"/>
          <w:sz w:val="22"/>
          <w:szCs w:val="22"/>
        </w:rPr>
      </w:pPr>
      <w:hyperlink w:anchor="_Toc79490286" w:history="1">
        <w:r w:rsidR="00B90051" w:rsidRPr="00B76DC6">
          <w:rPr>
            <w:rStyle w:val="ad"/>
          </w:rPr>
          <w:t>Таблица </w:t>
        </w:r>
        <w:r w:rsidR="00B90051" w:rsidRPr="006C1015">
          <w:rPr>
            <w:rFonts w:ascii="Calibri" w:hAnsi="Calibri"/>
            <w:sz w:val="22"/>
            <w:szCs w:val="22"/>
          </w:rPr>
          <w:tab/>
        </w:r>
        <w:r w:rsidR="00B90051" w:rsidRPr="00B76DC6">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B90051">
          <w:rPr>
            <w:webHidden/>
          </w:rPr>
          <w:tab/>
        </w:r>
        <w:r w:rsidR="00B90051">
          <w:rPr>
            <w:webHidden/>
          </w:rPr>
          <w:fldChar w:fldCharType="begin"/>
        </w:r>
        <w:r w:rsidR="00B90051">
          <w:rPr>
            <w:webHidden/>
          </w:rPr>
          <w:instrText xml:space="preserve"> PAGEREF _Toc79490286 \h </w:instrText>
        </w:r>
        <w:r w:rsidR="00B90051">
          <w:rPr>
            <w:webHidden/>
          </w:rPr>
        </w:r>
        <w:r w:rsidR="00B90051">
          <w:rPr>
            <w:webHidden/>
          </w:rPr>
          <w:fldChar w:fldCharType="separate"/>
        </w:r>
        <w:r w:rsidR="00B90051">
          <w:rPr>
            <w:webHidden/>
          </w:rPr>
          <w:t>210</w:t>
        </w:r>
        <w:r w:rsidR="00B90051">
          <w:rPr>
            <w:webHidden/>
          </w:rPr>
          <w:fldChar w:fldCharType="end"/>
        </w:r>
      </w:hyperlink>
    </w:p>
    <w:p w:rsidR="00B90051" w:rsidRPr="006C1015" w:rsidRDefault="00F25E39">
      <w:pPr>
        <w:pStyle w:val="afffff"/>
        <w:rPr>
          <w:rFonts w:ascii="Calibri" w:hAnsi="Calibri"/>
          <w:sz w:val="22"/>
          <w:szCs w:val="22"/>
        </w:rPr>
      </w:pPr>
      <w:hyperlink w:anchor="_Toc79490287" w:history="1">
        <w:r w:rsidR="00B90051" w:rsidRPr="00B76DC6">
          <w:rPr>
            <w:rStyle w:val="ad"/>
          </w:rPr>
          <w:t>Таблица </w:t>
        </w:r>
        <w:r w:rsidR="00B90051" w:rsidRPr="006C1015">
          <w:rPr>
            <w:rFonts w:ascii="Calibri" w:hAnsi="Calibri"/>
            <w:sz w:val="22"/>
            <w:szCs w:val="22"/>
          </w:rPr>
          <w:tab/>
        </w:r>
        <w:r w:rsidR="00B90051" w:rsidRPr="00B76DC6">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B90051">
          <w:rPr>
            <w:webHidden/>
          </w:rPr>
          <w:tab/>
        </w:r>
        <w:r w:rsidR="00B90051">
          <w:rPr>
            <w:webHidden/>
          </w:rPr>
          <w:fldChar w:fldCharType="begin"/>
        </w:r>
        <w:r w:rsidR="00B90051">
          <w:rPr>
            <w:webHidden/>
          </w:rPr>
          <w:instrText xml:space="preserve"> PAGEREF _Toc79490287 \h </w:instrText>
        </w:r>
        <w:r w:rsidR="00B90051">
          <w:rPr>
            <w:webHidden/>
          </w:rPr>
        </w:r>
        <w:r w:rsidR="00B90051">
          <w:rPr>
            <w:webHidden/>
          </w:rPr>
          <w:fldChar w:fldCharType="separate"/>
        </w:r>
        <w:r w:rsidR="00B90051">
          <w:rPr>
            <w:webHidden/>
          </w:rPr>
          <w:t>212</w:t>
        </w:r>
        <w:r w:rsidR="00B90051">
          <w:rPr>
            <w:webHidden/>
          </w:rPr>
          <w:fldChar w:fldCharType="end"/>
        </w:r>
      </w:hyperlink>
    </w:p>
    <w:p w:rsidR="00B90051" w:rsidRPr="006C1015" w:rsidRDefault="00F25E39">
      <w:pPr>
        <w:pStyle w:val="afffff"/>
        <w:rPr>
          <w:rFonts w:ascii="Calibri" w:hAnsi="Calibri"/>
          <w:sz w:val="22"/>
          <w:szCs w:val="22"/>
        </w:rPr>
      </w:pPr>
      <w:hyperlink w:anchor="_Toc79490288" w:history="1">
        <w:r w:rsidR="00B90051" w:rsidRPr="00B76DC6">
          <w:rPr>
            <w:rStyle w:val="ad"/>
          </w:rPr>
          <w:t>Таблица </w:t>
        </w:r>
        <w:r w:rsidR="00B90051" w:rsidRPr="006C1015">
          <w:rPr>
            <w:rFonts w:ascii="Calibri" w:hAnsi="Calibri"/>
            <w:sz w:val="22"/>
            <w:szCs w:val="22"/>
          </w:rPr>
          <w:tab/>
        </w:r>
        <w:r w:rsidR="00B90051" w:rsidRPr="00B76DC6">
          <w:rPr>
            <w:rStyle w:val="ad"/>
          </w:rPr>
          <w:t>59. Описание полей документа «Реестр расходных расписаний», закладки «Документ (1)»</w:t>
        </w:r>
        <w:r w:rsidR="00B90051">
          <w:rPr>
            <w:webHidden/>
          </w:rPr>
          <w:tab/>
        </w:r>
        <w:r w:rsidR="00B90051">
          <w:rPr>
            <w:webHidden/>
          </w:rPr>
          <w:fldChar w:fldCharType="begin"/>
        </w:r>
        <w:r w:rsidR="00B90051">
          <w:rPr>
            <w:webHidden/>
          </w:rPr>
          <w:instrText xml:space="preserve"> PAGEREF _Toc79490288 \h </w:instrText>
        </w:r>
        <w:r w:rsidR="00B90051">
          <w:rPr>
            <w:webHidden/>
          </w:rPr>
        </w:r>
        <w:r w:rsidR="00B90051">
          <w:rPr>
            <w:webHidden/>
          </w:rPr>
          <w:fldChar w:fldCharType="separate"/>
        </w:r>
        <w:r w:rsidR="00B90051">
          <w:rPr>
            <w:webHidden/>
          </w:rPr>
          <w:t>215</w:t>
        </w:r>
        <w:r w:rsidR="00B90051">
          <w:rPr>
            <w:webHidden/>
          </w:rPr>
          <w:fldChar w:fldCharType="end"/>
        </w:r>
      </w:hyperlink>
    </w:p>
    <w:p w:rsidR="00B90051" w:rsidRPr="006C1015" w:rsidRDefault="00F25E39">
      <w:pPr>
        <w:pStyle w:val="afffff"/>
        <w:rPr>
          <w:rFonts w:ascii="Calibri" w:hAnsi="Calibri"/>
          <w:sz w:val="22"/>
          <w:szCs w:val="22"/>
        </w:rPr>
      </w:pPr>
      <w:hyperlink w:anchor="_Toc79490289" w:history="1">
        <w:r w:rsidR="00B90051" w:rsidRPr="00B76DC6">
          <w:rPr>
            <w:rStyle w:val="ad"/>
          </w:rPr>
          <w:t>Таблица </w:t>
        </w:r>
        <w:r w:rsidR="00B90051" w:rsidRPr="006C1015">
          <w:rPr>
            <w:rFonts w:ascii="Calibri" w:hAnsi="Calibri"/>
            <w:sz w:val="22"/>
            <w:szCs w:val="22"/>
          </w:rPr>
          <w:tab/>
        </w:r>
        <w:r w:rsidR="00B90051" w:rsidRPr="00B76DC6">
          <w:rPr>
            <w:rStyle w:val="ad"/>
          </w:rPr>
          <w:t>60. Описание полей документа «Реестр расходных расписаний», закладки «Документ (1)», закладки «Раздел I: БА (4)»</w:t>
        </w:r>
        <w:r w:rsidR="00B90051">
          <w:rPr>
            <w:webHidden/>
          </w:rPr>
          <w:tab/>
        </w:r>
        <w:r w:rsidR="00B90051">
          <w:rPr>
            <w:webHidden/>
          </w:rPr>
          <w:fldChar w:fldCharType="begin"/>
        </w:r>
        <w:r w:rsidR="00B90051">
          <w:rPr>
            <w:webHidden/>
          </w:rPr>
          <w:instrText xml:space="preserve"> PAGEREF _Toc79490289 \h </w:instrText>
        </w:r>
        <w:r w:rsidR="00B90051">
          <w:rPr>
            <w:webHidden/>
          </w:rPr>
        </w:r>
        <w:r w:rsidR="00B90051">
          <w:rPr>
            <w:webHidden/>
          </w:rPr>
          <w:fldChar w:fldCharType="separate"/>
        </w:r>
        <w:r w:rsidR="00B90051">
          <w:rPr>
            <w:webHidden/>
          </w:rPr>
          <w:t>220</w:t>
        </w:r>
        <w:r w:rsidR="00B90051">
          <w:rPr>
            <w:webHidden/>
          </w:rPr>
          <w:fldChar w:fldCharType="end"/>
        </w:r>
      </w:hyperlink>
    </w:p>
    <w:p w:rsidR="00B90051" w:rsidRPr="006C1015" w:rsidRDefault="00F25E39">
      <w:pPr>
        <w:pStyle w:val="afffff"/>
        <w:rPr>
          <w:rFonts w:ascii="Calibri" w:hAnsi="Calibri"/>
          <w:sz w:val="22"/>
          <w:szCs w:val="22"/>
        </w:rPr>
      </w:pPr>
      <w:hyperlink w:anchor="_Toc79490290" w:history="1">
        <w:r w:rsidR="00B90051" w:rsidRPr="00B76DC6">
          <w:rPr>
            <w:rStyle w:val="ad"/>
          </w:rPr>
          <w:t>Таблица </w:t>
        </w:r>
        <w:r w:rsidR="00B90051" w:rsidRPr="006C1015">
          <w:rPr>
            <w:rFonts w:ascii="Calibri" w:hAnsi="Calibri"/>
            <w:sz w:val="22"/>
            <w:szCs w:val="22"/>
          </w:rPr>
          <w:tab/>
        </w:r>
        <w:r w:rsidR="00B90051" w:rsidRPr="00B76DC6">
          <w:rPr>
            <w:rStyle w:val="ad"/>
          </w:rPr>
          <w:t>61. Описание полей документа «Реестр расходных расписаний», закладки «Документ (1)», вкладки «Раздел II: ЛБО (5)»</w:t>
        </w:r>
        <w:r w:rsidR="00B90051">
          <w:rPr>
            <w:webHidden/>
          </w:rPr>
          <w:tab/>
        </w:r>
        <w:r w:rsidR="00B90051">
          <w:rPr>
            <w:webHidden/>
          </w:rPr>
          <w:fldChar w:fldCharType="begin"/>
        </w:r>
        <w:r w:rsidR="00B90051">
          <w:rPr>
            <w:webHidden/>
          </w:rPr>
          <w:instrText xml:space="preserve"> PAGEREF _Toc79490290 \h </w:instrText>
        </w:r>
        <w:r w:rsidR="00B90051">
          <w:rPr>
            <w:webHidden/>
          </w:rPr>
        </w:r>
        <w:r w:rsidR="00B90051">
          <w:rPr>
            <w:webHidden/>
          </w:rPr>
          <w:fldChar w:fldCharType="separate"/>
        </w:r>
        <w:r w:rsidR="00B90051">
          <w:rPr>
            <w:webHidden/>
          </w:rPr>
          <w:t>223</w:t>
        </w:r>
        <w:r w:rsidR="00B90051">
          <w:rPr>
            <w:webHidden/>
          </w:rPr>
          <w:fldChar w:fldCharType="end"/>
        </w:r>
      </w:hyperlink>
    </w:p>
    <w:p w:rsidR="00B90051" w:rsidRPr="006C1015" w:rsidRDefault="00F25E39">
      <w:pPr>
        <w:pStyle w:val="afffff"/>
        <w:rPr>
          <w:rFonts w:ascii="Calibri" w:hAnsi="Calibri"/>
          <w:sz w:val="22"/>
          <w:szCs w:val="22"/>
        </w:rPr>
      </w:pPr>
      <w:hyperlink w:anchor="_Toc79490291" w:history="1">
        <w:r w:rsidR="00B90051" w:rsidRPr="00B76DC6">
          <w:rPr>
            <w:rStyle w:val="ad"/>
          </w:rPr>
          <w:t>Таблица </w:t>
        </w:r>
        <w:r w:rsidR="00B90051" w:rsidRPr="006C1015">
          <w:rPr>
            <w:rFonts w:ascii="Calibri" w:hAnsi="Calibri"/>
            <w:sz w:val="22"/>
            <w:szCs w:val="22"/>
          </w:rPr>
          <w:tab/>
        </w:r>
        <w:r w:rsidR="00B90051" w:rsidRPr="00B76DC6">
          <w:rPr>
            <w:rStyle w:val="ad"/>
          </w:rPr>
          <w:t>62. Описание полей документа «Реестр расходных расписаний», закладки «Документ (1)», вкладки «Раздел III: ПОФР (6)»</w:t>
        </w:r>
        <w:r w:rsidR="00B90051">
          <w:rPr>
            <w:webHidden/>
          </w:rPr>
          <w:tab/>
        </w:r>
        <w:r w:rsidR="00B90051">
          <w:rPr>
            <w:webHidden/>
          </w:rPr>
          <w:fldChar w:fldCharType="begin"/>
        </w:r>
        <w:r w:rsidR="00B90051">
          <w:rPr>
            <w:webHidden/>
          </w:rPr>
          <w:instrText xml:space="preserve"> PAGEREF _Toc79490291 \h </w:instrText>
        </w:r>
        <w:r w:rsidR="00B90051">
          <w:rPr>
            <w:webHidden/>
          </w:rPr>
        </w:r>
        <w:r w:rsidR="00B90051">
          <w:rPr>
            <w:webHidden/>
          </w:rPr>
          <w:fldChar w:fldCharType="separate"/>
        </w:r>
        <w:r w:rsidR="00B90051">
          <w:rPr>
            <w:webHidden/>
          </w:rPr>
          <w:t>225</w:t>
        </w:r>
        <w:r w:rsidR="00B90051">
          <w:rPr>
            <w:webHidden/>
          </w:rPr>
          <w:fldChar w:fldCharType="end"/>
        </w:r>
      </w:hyperlink>
    </w:p>
    <w:p w:rsidR="00B90051" w:rsidRPr="006C1015" w:rsidRDefault="00F25E39">
      <w:pPr>
        <w:pStyle w:val="afffff"/>
        <w:rPr>
          <w:rFonts w:ascii="Calibri" w:hAnsi="Calibri"/>
          <w:sz w:val="22"/>
          <w:szCs w:val="22"/>
        </w:rPr>
      </w:pPr>
      <w:hyperlink w:anchor="_Toc79490292" w:history="1">
        <w:r w:rsidR="00B90051" w:rsidRPr="00B76DC6">
          <w:rPr>
            <w:rStyle w:val="ad"/>
          </w:rPr>
          <w:t>Таблица </w:t>
        </w:r>
        <w:r w:rsidR="00B90051" w:rsidRPr="006C1015">
          <w:rPr>
            <w:rFonts w:ascii="Calibri" w:hAnsi="Calibri"/>
            <w:sz w:val="22"/>
            <w:szCs w:val="22"/>
          </w:rPr>
          <w:tab/>
        </w:r>
        <w:r w:rsidR="00B90051" w:rsidRPr="00B76DC6">
          <w:rPr>
            <w:rStyle w:val="ad"/>
          </w:rPr>
          <w:t>63. Описание полей документа «Реестр расходных расписаний», закладки «Дополнительные атрибуты (2)»</w:t>
        </w:r>
        <w:r w:rsidR="00B90051">
          <w:rPr>
            <w:webHidden/>
          </w:rPr>
          <w:tab/>
        </w:r>
        <w:r w:rsidR="00B90051">
          <w:rPr>
            <w:webHidden/>
          </w:rPr>
          <w:fldChar w:fldCharType="begin"/>
        </w:r>
        <w:r w:rsidR="00B90051">
          <w:rPr>
            <w:webHidden/>
          </w:rPr>
          <w:instrText xml:space="preserve"> PAGEREF _Toc79490292 \h </w:instrText>
        </w:r>
        <w:r w:rsidR="00B90051">
          <w:rPr>
            <w:webHidden/>
          </w:rPr>
        </w:r>
        <w:r w:rsidR="00B90051">
          <w:rPr>
            <w:webHidden/>
          </w:rPr>
          <w:fldChar w:fldCharType="separate"/>
        </w:r>
        <w:r w:rsidR="00B90051">
          <w:rPr>
            <w:webHidden/>
          </w:rPr>
          <w:t>227</w:t>
        </w:r>
        <w:r w:rsidR="00B90051">
          <w:rPr>
            <w:webHidden/>
          </w:rPr>
          <w:fldChar w:fldCharType="end"/>
        </w:r>
      </w:hyperlink>
    </w:p>
    <w:p w:rsidR="00B90051" w:rsidRPr="006C1015" w:rsidRDefault="00F25E39">
      <w:pPr>
        <w:pStyle w:val="afffff"/>
        <w:rPr>
          <w:rFonts w:ascii="Calibri" w:hAnsi="Calibri"/>
          <w:sz w:val="22"/>
          <w:szCs w:val="22"/>
        </w:rPr>
      </w:pPr>
      <w:hyperlink w:anchor="_Toc79490293" w:history="1">
        <w:r w:rsidR="00B90051" w:rsidRPr="00B76DC6">
          <w:rPr>
            <w:rStyle w:val="ad"/>
          </w:rPr>
          <w:t>Таблица </w:t>
        </w:r>
        <w:r w:rsidR="00B90051" w:rsidRPr="006C1015">
          <w:rPr>
            <w:rFonts w:ascii="Calibri" w:hAnsi="Calibri"/>
            <w:sz w:val="22"/>
            <w:szCs w:val="22"/>
          </w:rPr>
          <w:tab/>
        </w:r>
        <w:r w:rsidR="00B90051" w:rsidRPr="00B76DC6">
          <w:rPr>
            <w:rStyle w:val="ad"/>
          </w:rPr>
          <w:t>64. Описание полей документа «Казначейское уведомление», закладки «Документ», вкладки «Раздел I: БА»</w:t>
        </w:r>
        <w:r w:rsidR="00B90051">
          <w:rPr>
            <w:webHidden/>
          </w:rPr>
          <w:tab/>
        </w:r>
        <w:r w:rsidR="00B90051">
          <w:rPr>
            <w:webHidden/>
          </w:rPr>
          <w:fldChar w:fldCharType="begin"/>
        </w:r>
        <w:r w:rsidR="00B90051">
          <w:rPr>
            <w:webHidden/>
          </w:rPr>
          <w:instrText xml:space="preserve"> PAGEREF _Toc79490293 \h </w:instrText>
        </w:r>
        <w:r w:rsidR="00B90051">
          <w:rPr>
            <w:webHidden/>
          </w:rPr>
        </w:r>
        <w:r w:rsidR="00B90051">
          <w:rPr>
            <w:webHidden/>
          </w:rPr>
          <w:fldChar w:fldCharType="separate"/>
        </w:r>
        <w:r w:rsidR="00B90051">
          <w:rPr>
            <w:webHidden/>
          </w:rPr>
          <w:t>230</w:t>
        </w:r>
        <w:r w:rsidR="00B90051">
          <w:rPr>
            <w:webHidden/>
          </w:rPr>
          <w:fldChar w:fldCharType="end"/>
        </w:r>
      </w:hyperlink>
    </w:p>
    <w:p w:rsidR="00B90051" w:rsidRPr="006C1015" w:rsidRDefault="00F25E39">
      <w:pPr>
        <w:pStyle w:val="afffff"/>
        <w:rPr>
          <w:rFonts w:ascii="Calibri" w:hAnsi="Calibri"/>
          <w:sz w:val="22"/>
          <w:szCs w:val="22"/>
        </w:rPr>
      </w:pPr>
      <w:hyperlink w:anchor="_Toc79490294" w:history="1">
        <w:r w:rsidR="00B90051" w:rsidRPr="00B76DC6">
          <w:rPr>
            <w:rStyle w:val="ad"/>
          </w:rPr>
          <w:t>Таблица </w:t>
        </w:r>
        <w:r w:rsidR="00B90051" w:rsidRPr="006C1015">
          <w:rPr>
            <w:rFonts w:ascii="Calibri" w:hAnsi="Calibri"/>
            <w:sz w:val="22"/>
            <w:szCs w:val="22"/>
          </w:rPr>
          <w:tab/>
        </w:r>
        <w:r w:rsidR="00B90051" w:rsidRPr="00B76DC6">
          <w:rPr>
            <w:rStyle w:val="ad"/>
          </w:rPr>
          <w:t>65. Описание полей документа «Казначейское уведомление», закладки «Документ», вкладки «Раздел II: ЛБО»</w:t>
        </w:r>
        <w:r w:rsidR="00B90051">
          <w:rPr>
            <w:webHidden/>
          </w:rPr>
          <w:tab/>
        </w:r>
        <w:r w:rsidR="00B90051">
          <w:rPr>
            <w:webHidden/>
          </w:rPr>
          <w:fldChar w:fldCharType="begin"/>
        </w:r>
        <w:r w:rsidR="00B90051">
          <w:rPr>
            <w:webHidden/>
          </w:rPr>
          <w:instrText xml:space="preserve"> PAGEREF _Toc79490294 \h </w:instrText>
        </w:r>
        <w:r w:rsidR="00B90051">
          <w:rPr>
            <w:webHidden/>
          </w:rPr>
        </w:r>
        <w:r w:rsidR="00B90051">
          <w:rPr>
            <w:webHidden/>
          </w:rPr>
          <w:fldChar w:fldCharType="separate"/>
        </w:r>
        <w:r w:rsidR="00B90051">
          <w:rPr>
            <w:webHidden/>
          </w:rPr>
          <w:t>232</w:t>
        </w:r>
        <w:r w:rsidR="00B90051">
          <w:rPr>
            <w:webHidden/>
          </w:rPr>
          <w:fldChar w:fldCharType="end"/>
        </w:r>
      </w:hyperlink>
    </w:p>
    <w:p w:rsidR="00B90051" w:rsidRPr="006C1015" w:rsidRDefault="00F25E39">
      <w:pPr>
        <w:pStyle w:val="afffff"/>
        <w:rPr>
          <w:rFonts w:ascii="Calibri" w:hAnsi="Calibri"/>
          <w:sz w:val="22"/>
          <w:szCs w:val="22"/>
        </w:rPr>
      </w:pPr>
      <w:hyperlink w:anchor="_Toc79490295" w:history="1">
        <w:r w:rsidR="00B90051" w:rsidRPr="00B76DC6">
          <w:rPr>
            <w:rStyle w:val="ad"/>
          </w:rPr>
          <w:t>Таблица </w:t>
        </w:r>
        <w:r w:rsidR="00B90051" w:rsidRPr="006C1015">
          <w:rPr>
            <w:rFonts w:ascii="Calibri" w:hAnsi="Calibri"/>
            <w:sz w:val="22"/>
            <w:szCs w:val="22"/>
          </w:rPr>
          <w:tab/>
        </w:r>
        <w:r w:rsidR="00B90051" w:rsidRPr="00B76DC6">
          <w:rPr>
            <w:rStyle w:val="ad"/>
          </w:rPr>
          <w:t>66. Описание полей документа «Казначейское уведомление», закладки «Документ», вкладки «Раздел III: ПОФР</w:t>
        </w:r>
        <w:r w:rsidR="00B90051">
          <w:rPr>
            <w:webHidden/>
          </w:rPr>
          <w:tab/>
        </w:r>
        <w:r w:rsidR="00B90051">
          <w:rPr>
            <w:webHidden/>
          </w:rPr>
          <w:fldChar w:fldCharType="begin"/>
        </w:r>
        <w:r w:rsidR="00B90051">
          <w:rPr>
            <w:webHidden/>
          </w:rPr>
          <w:instrText xml:space="preserve"> PAGEREF _Toc79490295 \h </w:instrText>
        </w:r>
        <w:r w:rsidR="00B90051">
          <w:rPr>
            <w:webHidden/>
          </w:rPr>
        </w:r>
        <w:r w:rsidR="00B90051">
          <w:rPr>
            <w:webHidden/>
          </w:rPr>
          <w:fldChar w:fldCharType="separate"/>
        </w:r>
        <w:r w:rsidR="00B90051">
          <w:rPr>
            <w:webHidden/>
          </w:rPr>
          <w:t>233</w:t>
        </w:r>
        <w:r w:rsidR="00B90051">
          <w:rPr>
            <w:webHidden/>
          </w:rPr>
          <w:fldChar w:fldCharType="end"/>
        </w:r>
      </w:hyperlink>
    </w:p>
    <w:p w:rsidR="00B90051" w:rsidRPr="006C1015" w:rsidRDefault="00F25E39">
      <w:pPr>
        <w:pStyle w:val="afffff"/>
        <w:rPr>
          <w:rFonts w:ascii="Calibri" w:hAnsi="Calibri"/>
          <w:sz w:val="22"/>
          <w:szCs w:val="22"/>
        </w:rPr>
      </w:pPr>
      <w:hyperlink w:anchor="_Toc79490296" w:history="1">
        <w:r w:rsidR="00B90051" w:rsidRPr="00B76DC6">
          <w:rPr>
            <w:rStyle w:val="ad"/>
          </w:rPr>
          <w:t>Таблица </w:t>
        </w:r>
        <w:r w:rsidR="00B90051" w:rsidRPr="006C1015">
          <w:rPr>
            <w:rFonts w:ascii="Calibri" w:hAnsi="Calibri"/>
            <w:sz w:val="22"/>
            <w:szCs w:val="22"/>
          </w:rPr>
          <w:tab/>
        </w:r>
        <w:r w:rsidR="00B90051" w:rsidRPr="00B76DC6">
          <w:rPr>
            <w:rStyle w:val="ad"/>
          </w:rPr>
          <w:t>67. Описание полей документа «Казначейское уведомление», закладки «Документ», вкладки «Раздел II: ЛБО»</w:t>
        </w:r>
        <w:r w:rsidR="00B90051">
          <w:rPr>
            <w:webHidden/>
          </w:rPr>
          <w:tab/>
        </w:r>
        <w:r w:rsidR="00B90051">
          <w:rPr>
            <w:webHidden/>
          </w:rPr>
          <w:fldChar w:fldCharType="begin"/>
        </w:r>
        <w:r w:rsidR="00B90051">
          <w:rPr>
            <w:webHidden/>
          </w:rPr>
          <w:instrText xml:space="preserve"> PAGEREF _Toc79490296 \h </w:instrText>
        </w:r>
        <w:r w:rsidR="00B90051">
          <w:rPr>
            <w:webHidden/>
          </w:rPr>
        </w:r>
        <w:r w:rsidR="00B90051">
          <w:rPr>
            <w:webHidden/>
          </w:rPr>
          <w:fldChar w:fldCharType="separate"/>
        </w:r>
        <w:r w:rsidR="00B90051">
          <w:rPr>
            <w:webHidden/>
          </w:rPr>
          <w:t>233</w:t>
        </w:r>
        <w:r w:rsidR="00B90051">
          <w:rPr>
            <w:webHidden/>
          </w:rPr>
          <w:fldChar w:fldCharType="end"/>
        </w:r>
      </w:hyperlink>
    </w:p>
    <w:p w:rsidR="00B90051" w:rsidRPr="006C1015" w:rsidRDefault="00F25E39">
      <w:pPr>
        <w:pStyle w:val="afffff"/>
        <w:rPr>
          <w:rFonts w:ascii="Calibri" w:hAnsi="Calibri"/>
          <w:sz w:val="22"/>
          <w:szCs w:val="22"/>
        </w:rPr>
      </w:pPr>
      <w:hyperlink w:anchor="_Toc79490297" w:history="1">
        <w:r w:rsidR="00B90051" w:rsidRPr="00B76DC6">
          <w:rPr>
            <w:rStyle w:val="ad"/>
          </w:rPr>
          <w:t>Таблица </w:t>
        </w:r>
        <w:r w:rsidR="00B90051" w:rsidRPr="006C1015">
          <w:rPr>
            <w:rFonts w:ascii="Calibri" w:hAnsi="Calibri"/>
            <w:sz w:val="22"/>
            <w:szCs w:val="22"/>
          </w:rPr>
          <w:tab/>
        </w:r>
        <w:r w:rsidR="00B90051" w:rsidRPr="00B76DC6">
          <w:rPr>
            <w:rStyle w:val="ad"/>
          </w:rPr>
          <w:t>68. Описание полей документа «Справка об изменении СБР», закладки «Документ», вкладки «Раздел I: БА по расходам»</w:t>
        </w:r>
        <w:r w:rsidR="00B90051">
          <w:rPr>
            <w:webHidden/>
          </w:rPr>
          <w:tab/>
        </w:r>
        <w:r w:rsidR="00B90051">
          <w:rPr>
            <w:webHidden/>
          </w:rPr>
          <w:fldChar w:fldCharType="begin"/>
        </w:r>
        <w:r w:rsidR="00B90051">
          <w:rPr>
            <w:webHidden/>
          </w:rPr>
          <w:instrText xml:space="preserve"> PAGEREF _Toc79490297 \h </w:instrText>
        </w:r>
        <w:r w:rsidR="00B90051">
          <w:rPr>
            <w:webHidden/>
          </w:rPr>
        </w:r>
        <w:r w:rsidR="00B90051">
          <w:rPr>
            <w:webHidden/>
          </w:rPr>
          <w:fldChar w:fldCharType="separate"/>
        </w:r>
        <w:r w:rsidR="00B90051">
          <w:rPr>
            <w:webHidden/>
          </w:rPr>
          <w:t>236</w:t>
        </w:r>
        <w:r w:rsidR="00B90051">
          <w:rPr>
            <w:webHidden/>
          </w:rPr>
          <w:fldChar w:fldCharType="end"/>
        </w:r>
      </w:hyperlink>
    </w:p>
    <w:p w:rsidR="00B90051" w:rsidRPr="006C1015" w:rsidRDefault="00F25E39">
      <w:pPr>
        <w:pStyle w:val="afffff"/>
        <w:rPr>
          <w:rFonts w:ascii="Calibri" w:hAnsi="Calibri"/>
          <w:sz w:val="22"/>
          <w:szCs w:val="22"/>
        </w:rPr>
      </w:pPr>
      <w:hyperlink w:anchor="_Toc79490298" w:history="1">
        <w:r w:rsidR="00B90051" w:rsidRPr="00B76DC6">
          <w:rPr>
            <w:rStyle w:val="ad"/>
          </w:rPr>
          <w:t>Таблица </w:t>
        </w:r>
        <w:r w:rsidR="00B90051" w:rsidRPr="006C1015">
          <w:rPr>
            <w:rFonts w:ascii="Calibri" w:hAnsi="Calibri"/>
            <w:sz w:val="22"/>
            <w:szCs w:val="22"/>
          </w:rPr>
          <w:tab/>
        </w:r>
        <w:r w:rsidR="00B90051" w:rsidRPr="00B76DC6">
          <w:rPr>
            <w:rStyle w:val="ad"/>
          </w:rPr>
          <w:t>69. Описание полей документа «Справка об изменении СБР», закладки «Документ», вкладки «Раздел II: ЛБО»</w:t>
        </w:r>
        <w:r w:rsidR="00B90051">
          <w:rPr>
            <w:webHidden/>
          </w:rPr>
          <w:tab/>
        </w:r>
        <w:r w:rsidR="00B90051">
          <w:rPr>
            <w:webHidden/>
          </w:rPr>
          <w:fldChar w:fldCharType="begin"/>
        </w:r>
        <w:r w:rsidR="00B90051">
          <w:rPr>
            <w:webHidden/>
          </w:rPr>
          <w:instrText xml:space="preserve"> PAGEREF _Toc79490298 \h </w:instrText>
        </w:r>
        <w:r w:rsidR="00B90051">
          <w:rPr>
            <w:webHidden/>
          </w:rPr>
        </w:r>
        <w:r w:rsidR="00B90051">
          <w:rPr>
            <w:webHidden/>
          </w:rPr>
          <w:fldChar w:fldCharType="separate"/>
        </w:r>
        <w:r w:rsidR="00B90051">
          <w:rPr>
            <w:webHidden/>
          </w:rPr>
          <w:t>240</w:t>
        </w:r>
        <w:r w:rsidR="00B90051">
          <w:rPr>
            <w:webHidden/>
          </w:rPr>
          <w:fldChar w:fldCharType="end"/>
        </w:r>
      </w:hyperlink>
    </w:p>
    <w:p w:rsidR="00B90051" w:rsidRPr="006C1015" w:rsidRDefault="00F25E39">
      <w:pPr>
        <w:pStyle w:val="afffff"/>
        <w:rPr>
          <w:rFonts w:ascii="Calibri" w:hAnsi="Calibri"/>
          <w:sz w:val="22"/>
          <w:szCs w:val="22"/>
        </w:rPr>
      </w:pPr>
      <w:hyperlink w:anchor="_Toc79490299" w:history="1">
        <w:r w:rsidR="00B90051" w:rsidRPr="00B76DC6">
          <w:rPr>
            <w:rStyle w:val="ad"/>
          </w:rPr>
          <w:t>Таблица </w:t>
        </w:r>
        <w:r w:rsidR="00B90051" w:rsidRPr="006C1015">
          <w:rPr>
            <w:rFonts w:ascii="Calibri" w:hAnsi="Calibri"/>
            <w:sz w:val="22"/>
            <w:szCs w:val="22"/>
          </w:rPr>
          <w:tab/>
        </w:r>
        <w:r w:rsidR="00B90051" w:rsidRPr="00B76DC6">
          <w:rPr>
            <w:rStyle w:val="ad"/>
          </w:rPr>
          <w:t>70. Описание полей документа «Справка об изменении СБР», закладки «Документ», вкладки «Раздел III: БА по источникам»</w:t>
        </w:r>
        <w:r w:rsidR="00B90051">
          <w:rPr>
            <w:webHidden/>
          </w:rPr>
          <w:tab/>
        </w:r>
        <w:r w:rsidR="00B90051">
          <w:rPr>
            <w:webHidden/>
          </w:rPr>
          <w:fldChar w:fldCharType="begin"/>
        </w:r>
        <w:r w:rsidR="00B90051">
          <w:rPr>
            <w:webHidden/>
          </w:rPr>
          <w:instrText xml:space="preserve"> PAGEREF _Toc79490299 \h </w:instrText>
        </w:r>
        <w:r w:rsidR="00B90051">
          <w:rPr>
            <w:webHidden/>
          </w:rPr>
        </w:r>
        <w:r w:rsidR="00B90051">
          <w:rPr>
            <w:webHidden/>
          </w:rPr>
          <w:fldChar w:fldCharType="separate"/>
        </w:r>
        <w:r w:rsidR="00B90051">
          <w:rPr>
            <w:webHidden/>
          </w:rPr>
          <w:t>242</w:t>
        </w:r>
        <w:r w:rsidR="00B90051">
          <w:rPr>
            <w:webHidden/>
          </w:rPr>
          <w:fldChar w:fldCharType="end"/>
        </w:r>
      </w:hyperlink>
    </w:p>
    <w:p w:rsidR="00B90051" w:rsidRPr="006C1015" w:rsidRDefault="00F25E39">
      <w:pPr>
        <w:pStyle w:val="afffff"/>
        <w:rPr>
          <w:rFonts w:ascii="Calibri" w:hAnsi="Calibri"/>
          <w:sz w:val="22"/>
          <w:szCs w:val="22"/>
        </w:rPr>
      </w:pPr>
      <w:hyperlink w:anchor="_Toc79490300" w:history="1">
        <w:r w:rsidR="00B90051" w:rsidRPr="00B76DC6">
          <w:rPr>
            <w:rStyle w:val="ad"/>
          </w:rPr>
          <w:t>Таблица </w:t>
        </w:r>
        <w:r w:rsidR="00B90051" w:rsidRPr="006C1015">
          <w:rPr>
            <w:rFonts w:ascii="Calibri" w:hAnsi="Calibri"/>
            <w:sz w:val="22"/>
            <w:szCs w:val="22"/>
          </w:rPr>
          <w:tab/>
        </w:r>
        <w:r w:rsidR="00B90051" w:rsidRPr="00B76DC6">
          <w:rPr>
            <w:rStyle w:val="ad"/>
          </w:rPr>
          <w:t>71. Описание полей документа «Справка об изменении СБР», закладки «Дополнительные атрибуты»</w:t>
        </w:r>
        <w:r w:rsidR="00B90051">
          <w:rPr>
            <w:webHidden/>
          </w:rPr>
          <w:tab/>
        </w:r>
        <w:r w:rsidR="00B90051">
          <w:rPr>
            <w:webHidden/>
          </w:rPr>
          <w:fldChar w:fldCharType="begin"/>
        </w:r>
        <w:r w:rsidR="00B90051">
          <w:rPr>
            <w:webHidden/>
          </w:rPr>
          <w:instrText xml:space="preserve"> PAGEREF _Toc79490300 \h </w:instrText>
        </w:r>
        <w:r w:rsidR="00B90051">
          <w:rPr>
            <w:webHidden/>
          </w:rPr>
        </w:r>
        <w:r w:rsidR="00B90051">
          <w:rPr>
            <w:webHidden/>
          </w:rPr>
          <w:fldChar w:fldCharType="separate"/>
        </w:r>
        <w:r w:rsidR="00B90051">
          <w:rPr>
            <w:webHidden/>
          </w:rPr>
          <w:t>244</w:t>
        </w:r>
        <w:r w:rsidR="00B90051">
          <w:rPr>
            <w:webHidden/>
          </w:rPr>
          <w:fldChar w:fldCharType="end"/>
        </w:r>
      </w:hyperlink>
    </w:p>
    <w:p w:rsidR="00B90051" w:rsidRPr="006C1015" w:rsidRDefault="00F25E39">
      <w:pPr>
        <w:pStyle w:val="afffff"/>
        <w:rPr>
          <w:rFonts w:ascii="Calibri" w:hAnsi="Calibri"/>
          <w:sz w:val="22"/>
          <w:szCs w:val="22"/>
        </w:rPr>
      </w:pPr>
      <w:hyperlink w:anchor="_Toc79490301" w:history="1">
        <w:r w:rsidR="00B90051" w:rsidRPr="00B76DC6">
          <w:rPr>
            <w:rStyle w:val="ad"/>
          </w:rPr>
          <w:t>Таблица </w:t>
        </w:r>
        <w:r w:rsidR="00B90051" w:rsidRPr="006C1015">
          <w:rPr>
            <w:rFonts w:ascii="Calibri" w:hAnsi="Calibri"/>
            <w:sz w:val="22"/>
            <w:szCs w:val="22"/>
          </w:rPr>
          <w:tab/>
        </w:r>
        <w:r w:rsidR="00B90051" w:rsidRPr="00B76DC6">
          <w:rPr>
            <w:rStyle w:val="ad"/>
          </w:rPr>
          <w:t>72. Описание полей документа «Распределение бюджетных данных по подведомственным учреждениям», закладки «Получатели»</w:t>
        </w:r>
        <w:r w:rsidR="00B90051">
          <w:rPr>
            <w:webHidden/>
          </w:rPr>
          <w:tab/>
        </w:r>
        <w:r w:rsidR="00B90051">
          <w:rPr>
            <w:webHidden/>
          </w:rPr>
          <w:fldChar w:fldCharType="begin"/>
        </w:r>
        <w:r w:rsidR="00B90051">
          <w:rPr>
            <w:webHidden/>
          </w:rPr>
          <w:instrText xml:space="preserve"> PAGEREF _Toc79490301 \h </w:instrText>
        </w:r>
        <w:r w:rsidR="00B90051">
          <w:rPr>
            <w:webHidden/>
          </w:rPr>
        </w:r>
        <w:r w:rsidR="00B90051">
          <w:rPr>
            <w:webHidden/>
          </w:rPr>
          <w:fldChar w:fldCharType="separate"/>
        </w:r>
        <w:r w:rsidR="00B90051">
          <w:rPr>
            <w:webHidden/>
          </w:rPr>
          <w:t>247</w:t>
        </w:r>
        <w:r w:rsidR="00B90051">
          <w:rPr>
            <w:webHidden/>
          </w:rPr>
          <w:fldChar w:fldCharType="end"/>
        </w:r>
      </w:hyperlink>
    </w:p>
    <w:p w:rsidR="00B90051" w:rsidRPr="006C1015" w:rsidRDefault="00F25E39">
      <w:pPr>
        <w:pStyle w:val="afffff"/>
        <w:rPr>
          <w:rFonts w:ascii="Calibri" w:hAnsi="Calibri"/>
          <w:sz w:val="22"/>
          <w:szCs w:val="22"/>
        </w:rPr>
      </w:pPr>
      <w:hyperlink w:anchor="_Toc79490302" w:history="1">
        <w:r w:rsidR="00B90051" w:rsidRPr="00B76DC6">
          <w:rPr>
            <w:rStyle w:val="ad"/>
          </w:rPr>
          <w:t>Таблица </w:t>
        </w:r>
        <w:r w:rsidR="00B90051" w:rsidRPr="006C1015">
          <w:rPr>
            <w:rFonts w:ascii="Calibri" w:hAnsi="Calibri"/>
            <w:sz w:val="22"/>
            <w:szCs w:val="22"/>
          </w:rPr>
          <w:tab/>
        </w:r>
        <w:r w:rsidR="00B90051" w:rsidRPr="00B76DC6">
          <w:rPr>
            <w:rStyle w:val="ad"/>
          </w:rPr>
          <w:t>73. Описание полей документа «Распределение бюджетных данных по подведомственным учреждениям», закладки «Раздел I: БА»</w:t>
        </w:r>
        <w:r w:rsidR="00B90051">
          <w:rPr>
            <w:webHidden/>
          </w:rPr>
          <w:tab/>
        </w:r>
        <w:r w:rsidR="00B90051">
          <w:rPr>
            <w:webHidden/>
          </w:rPr>
          <w:fldChar w:fldCharType="begin"/>
        </w:r>
        <w:r w:rsidR="00B90051">
          <w:rPr>
            <w:webHidden/>
          </w:rPr>
          <w:instrText xml:space="preserve"> PAGEREF _Toc79490302 \h </w:instrText>
        </w:r>
        <w:r w:rsidR="00B90051">
          <w:rPr>
            <w:webHidden/>
          </w:rPr>
        </w:r>
        <w:r w:rsidR="00B90051">
          <w:rPr>
            <w:webHidden/>
          </w:rPr>
          <w:fldChar w:fldCharType="separate"/>
        </w:r>
        <w:r w:rsidR="00B90051">
          <w:rPr>
            <w:webHidden/>
          </w:rPr>
          <w:t>253</w:t>
        </w:r>
        <w:r w:rsidR="00B90051">
          <w:rPr>
            <w:webHidden/>
          </w:rPr>
          <w:fldChar w:fldCharType="end"/>
        </w:r>
      </w:hyperlink>
    </w:p>
    <w:p w:rsidR="00B90051" w:rsidRPr="006C1015" w:rsidRDefault="00F25E39">
      <w:pPr>
        <w:pStyle w:val="afffff"/>
        <w:rPr>
          <w:rFonts w:ascii="Calibri" w:hAnsi="Calibri"/>
          <w:sz w:val="22"/>
          <w:szCs w:val="22"/>
        </w:rPr>
      </w:pPr>
      <w:hyperlink w:anchor="_Toc79490303" w:history="1">
        <w:r w:rsidR="00B90051" w:rsidRPr="00B76DC6">
          <w:rPr>
            <w:rStyle w:val="ad"/>
          </w:rPr>
          <w:t>Таблица </w:t>
        </w:r>
        <w:r w:rsidR="00B90051" w:rsidRPr="006C1015">
          <w:rPr>
            <w:rFonts w:ascii="Calibri" w:hAnsi="Calibri"/>
            <w:sz w:val="22"/>
            <w:szCs w:val="22"/>
          </w:rPr>
          <w:tab/>
        </w:r>
        <w:r w:rsidR="00B90051" w:rsidRPr="00B76DC6">
          <w:rPr>
            <w:rStyle w:val="ad"/>
          </w:rPr>
          <w:t>74. Описание полей документа «Распределение бюджетных данных по подведомственным учреждениям», закладки «Раздел II: ЛБО»</w:t>
        </w:r>
        <w:r w:rsidR="00B90051">
          <w:rPr>
            <w:webHidden/>
          </w:rPr>
          <w:tab/>
        </w:r>
        <w:r w:rsidR="00B90051">
          <w:rPr>
            <w:webHidden/>
          </w:rPr>
          <w:fldChar w:fldCharType="begin"/>
        </w:r>
        <w:r w:rsidR="00B90051">
          <w:rPr>
            <w:webHidden/>
          </w:rPr>
          <w:instrText xml:space="preserve"> PAGEREF _Toc79490303 \h </w:instrText>
        </w:r>
        <w:r w:rsidR="00B90051">
          <w:rPr>
            <w:webHidden/>
          </w:rPr>
        </w:r>
        <w:r w:rsidR="00B90051">
          <w:rPr>
            <w:webHidden/>
          </w:rPr>
          <w:fldChar w:fldCharType="separate"/>
        </w:r>
        <w:r w:rsidR="00B90051">
          <w:rPr>
            <w:webHidden/>
          </w:rPr>
          <w:t>254</w:t>
        </w:r>
        <w:r w:rsidR="00B90051">
          <w:rPr>
            <w:webHidden/>
          </w:rPr>
          <w:fldChar w:fldCharType="end"/>
        </w:r>
      </w:hyperlink>
    </w:p>
    <w:p w:rsidR="00B90051" w:rsidRPr="006C1015" w:rsidRDefault="00F25E39">
      <w:pPr>
        <w:pStyle w:val="afffff"/>
        <w:rPr>
          <w:rFonts w:ascii="Calibri" w:hAnsi="Calibri"/>
          <w:sz w:val="22"/>
          <w:szCs w:val="22"/>
        </w:rPr>
      </w:pPr>
      <w:hyperlink w:anchor="_Toc79490304" w:history="1">
        <w:r w:rsidR="00B90051" w:rsidRPr="00B76DC6">
          <w:rPr>
            <w:rStyle w:val="ad"/>
          </w:rPr>
          <w:t>Таблица </w:t>
        </w:r>
        <w:r w:rsidR="00B90051" w:rsidRPr="006C1015">
          <w:rPr>
            <w:rFonts w:ascii="Calibri" w:hAnsi="Calibri"/>
            <w:sz w:val="22"/>
            <w:szCs w:val="22"/>
          </w:rPr>
          <w:tab/>
        </w:r>
        <w:r w:rsidR="00B90051" w:rsidRPr="00B76DC6">
          <w:rPr>
            <w:rStyle w:val="ad"/>
          </w:rPr>
          <w:t>75. Описание полей документа «Распределение бюджетных данных по подведомственным учреждениям», закладки «Раздел III: ПОФР»</w:t>
        </w:r>
        <w:r w:rsidR="00B90051">
          <w:rPr>
            <w:webHidden/>
          </w:rPr>
          <w:tab/>
        </w:r>
        <w:r w:rsidR="00B90051">
          <w:rPr>
            <w:webHidden/>
          </w:rPr>
          <w:fldChar w:fldCharType="begin"/>
        </w:r>
        <w:r w:rsidR="00B90051">
          <w:rPr>
            <w:webHidden/>
          </w:rPr>
          <w:instrText xml:space="preserve"> PAGEREF _Toc79490304 \h </w:instrText>
        </w:r>
        <w:r w:rsidR="00B90051">
          <w:rPr>
            <w:webHidden/>
          </w:rPr>
        </w:r>
        <w:r w:rsidR="00B90051">
          <w:rPr>
            <w:webHidden/>
          </w:rPr>
          <w:fldChar w:fldCharType="separate"/>
        </w:r>
        <w:r w:rsidR="00B90051">
          <w:rPr>
            <w:webHidden/>
          </w:rPr>
          <w:t>255</w:t>
        </w:r>
        <w:r w:rsidR="00B90051">
          <w:rPr>
            <w:webHidden/>
          </w:rPr>
          <w:fldChar w:fldCharType="end"/>
        </w:r>
      </w:hyperlink>
    </w:p>
    <w:p w:rsidR="00B90051" w:rsidRPr="006C1015" w:rsidRDefault="00F25E39">
      <w:pPr>
        <w:pStyle w:val="afffff"/>
        <w:rPr>
          <w:rFonts w:ascii="Calibri" w:hAnsi="Calibri"/>
          <w:sz w:val="22"/>
          <w:szCs w:val="22"/>
        </w:rPr>
      </w:pPr>
      <w:hyperlink w:anchor="_Toc79490305" w:history="1">
        <w:r w:rsidR="00B90051" w:rsidRPr="00B76DC6">
          <w:rPr>
            <w:rStyle w:val="ad"/>
          </w:rPr>
          <w:t>Таблица </w:t>
        </w:r>
        <w:r w:rsidR="00B90051" w:rsidRPr="006C1015">
          <w:rPr>
            <w:rFonts w:ascii="Calibri" w:hAnsi="Calibri"/>
            <w:sz w:val="22"/>
            <w:szCs w:val="22"/>
          </w:rPr>
          <w:tab/>
        </w:r>
        <w:r w:rsidR="00B90051" w:rsidRPr="00B76DC6">
          <w:rPr>
            <w:rStyle w:val="ad"/>
          </w:rPr>
          <w:t>76. Блок полей переключателей «Рассчитать»</w:t>
        </w:r>
        <w:r w:rsidR="00B90051">
          <w:rPr>
            <w:webHidden/>
          </w:rPr>
          <w:tab/>
        </w:r>
        <w:r w:rsidR="00B90051">
          <w:rPr>
            <w:webHidden/>
          </w:rPr>
          <w:fldChar w:fldCharType="begin"/>
        </w:r>
        <w:r w:rsidR="00B90051">
          <w:rPr>
            <w:webHidden/>
          </w:rPr>
          <w:instrText xml:space="preserve"> PAGEREF _Toc79490305 \h </w:instrText>
        </w:r>
        <w:r w:rsidR="00B90051">
          <w:rPr>
            <w:webHidden/>
          </w:rPr>
        </w:r>
        <w:r w:rsidR="00B90051">
          <w:rPr>
            <w:webHidden/>
          </w:rPr>
          <w:fldChar w:fldCharType="separate"/>
        </w:r>
        <w:r w:rsidR="00B90051">
          <w:rPr>
            <w:webHidden/>
          </w:rPr>
          <w:t>256</w:t>
        </w:r>
        <w:r w:rsidR="00B90051">
          <w:rPr>
            <w:webHidden/>
          </w:rPr>
          <w:fldChar w:fldCharType="end"/>
        </w:r>
      </w:hyperlink>
    </w:p>
    <w:p w:rsidR="00B90051" w:rsidRPr="006C1015" w:rsidRDefault="00F25E39">
      <w:pPr>
        <w:pStyle w:val="afffff"/>
        <w:rPr>
          <w:rFonts w:ascii="Calibri" w:hAnsi="Calibri"/>
          <w:sz w:val="22"/>
          <w:szCs w:val="22"/>
        </w:rPr>
      </w:pPr>
      <w:hyperlink w:anchor="_Toc79490306" w:history="1">
        <w:r w:rsidR="00B90051" w:rsidRPr="00B76DC6">
          <w:rPr>
            <w:rStyle w:val="ad"/>
          </w:rPr>
          <w:t>Таблица </w:t>
        </w:r>
        <w:r w:rsidR="00B90051" w:rsidRPr="006C1015">
          <w:rPr>
            <w:rFonts w:ascii="Calibri" w:hAnsi="Calibri"/>
            <w:sz w:val="22"/>
            <w:szCs w:val="22"/>
          </w:rPr>
          <w:tab/>
        </w:r>
        <w:r w:rsidR="00B90051" w:rsidRPr="00B76DC6">
          <w:rPr>
            <w:rStyle w:val="ad"/>
          </w:rPr>
          <w:t>77. Описание полей документа «Уведомление о блокировке БА и ЛБО», закладки «Документ», закладки «Раздел I: БА по расходам»</w:t>
        </w:r>
        <w:r w:rsidR="00B90051">
          <w:rPr>
            <w:webHidden/>
          </w:rPr>
          <w:tab/>
        </w:r>
        <w:r w:rsidR="00B90051">
          <w:rPr>
            <w:webHidden/>
          </w:rPr>
          <w:fldChar w:fldCharType="begin"/>
        </w:r>
        <w:r w:rsidR="00B90051">
          <w:rPr>
            <w:webHidden/>
          </w:rPr>
          <w:instrText xml:space="preserve"> PAGEREF _Toc79490306 \h </w:instrText>
        </w:r>
        <w:r w:rsidR="00B90051">
          <w:rPr>
            <w:webHidden/>
          </w:rPr>
        </w:r>
        <w:r w:rsidR="00B90051">
          <w:rPr>
            <w:webHidden/>
          </w:rPr>
          <w:fldChar w:fldCharType="separate"/>
        </w:r>
        <w:r w:rsidR="00B90051">
          <w:rPr>
            <w:webHidden/>
          </w:rPr>
          <w:t>259</w:t>
        </w:r>
        <w:r w:rsidR="00B90051">
          <w:rPr>
            <w:webHidden/>
          </w:rPr>
          <w:fldChar w:fldCharType="end"/>
        </w:r>
      </w:hyperlink>
    </w:p>
    <w:p w:rsidR="00B90051" w:rsidRPr="006C1015" w:rsidRDefault="00F25E39">
      <w:pPr>
        <w:pStyle w:val="afffff"/>
        <w:rPr>
          <w:rFonts w:ascii="Calibri" w:hAnsi="Calibri"/>
          <w:sz w:val="22"/>
          <w:szCs w:val="22"/>
        </w:rPr>
      </w:pPr>
      <w:hyperlink w:anchor="_Toc79490307" w:history="1">
        <w:r w:rsidR="00B90051" w:rsidRPr="00B76DC6">
          <w:rPr>
            <w:rStyle w:val="ad"/>
          </w:rPr>
          <w:t>Таблица </w:t>
        </w:r>
        <w:r w:rsidR="00B90051" w:rsidRPr="006C1015">
          <w:rPr>
            <w:rFonts w:ascii="Calibri" w:hAnsi="Calibri"/>
            <w:sz w:val="22"/>
            <w:szCs w:val="22"/>
          </w:rPr>
          <w:tab/>
        </w:r>
        <w:r w:rsidR="00B90051" w:rsidRPr="00B76DC6">
          <w:rPr>
            <w:rStyle w:val="ad"/>
          </w:rPr>
          <w:t>78. Описание полей документа «Уведомление о блокировке БА и ЛБО», закладки «Документ», вкладки «Раздел II: ЛБО»</w:t>
        </w:r>
        <w:r w:rsidR="00B90051">
          <w:rPr>
            <w:webHidden/>
          </w:rPr>
          <w:tab/>
        </w:r>
        <w:r w:rsidR="00B90051">
          <w:rPr>
            <w:webHidden/>
          </w:rPr>
          <w:fldChar w:fldCharType="begin"/>
        </w:r>
        <w:r w:rsidR="00B90051">
          <w:rPr>
            <w:webHidden/>
          </w:rPr>
          <w:instrText xml:space="preserve"> PAGEREF _Toc79490307 \h </w:instrText>
        </w:r>
        <w:r w:rsidR="00B90051">
          <w:rPr>
            <w:webHidden/>
          </w:rPr>
        </w:r>
        <w:r w:rsidR="00B90051">
          <w:rPr>
            <w:webHidden/>
          </w:rPr>
          <w:fldChar w:fldCharType="separate"/>
        </w:r>
        <w:r w:rsidR="00B90051">
          <w:rPr>
            <w:webHidden/>
          </w:rPr>
          <w:t>263</w:t>
        </w:r>
        <w:r w:rsidR="00B90051">
          <w:rPr>
            <w:webHidden/>
          </w:rPr>
          <w:fldChar w:fldCharType="end"/>
        </w:r>
      </w:hyperlink>
    </w:p>
    <w:p w:rsidR="00B90051" w:rsidRPr="006C1015" w:rsidRDefault="00F25E39">
      <w:pPr>
        <w:pStyle w:val="afffff"/>
        <w:rPr>
          <w:rFonts w:ascii="Calibri" w:hAnsi="Calibri"/>
          <w:sz w:val="22"/>
          <w:szCs w:val="22"/>
        </w:rPr>
      </w:pPr>
      <w:hyperlink w:anchor="_Toc79490308" w:history="1">
        <w:r w:rsidR="00B90051" w:rsidRPr="00B76DC6">
          <w:rPr>
            <w:rStyle w:val="ad"/>
          </w:rPr>
          <w:t>Таблица </w:t>
        </w:r>
        <w:r w:rsidR="00B90051" w:rsidRPr="006C1015">
          <w:rPr>
            <w:rFonts w:ascii="Calibri" w:hAnsi="Calibri"/>
            <w:sz w:val="22"/>
            <w:szCs w:val="22"/>
          </w:rPr>
          <w:tab/>
        </w:r>
        <w:r w:rsidR="00B90051" w:rsidRPr="00B76DC6">
          <w:rPr>
            <w:rStyle w:val="ad"/>
          </w:rPr>
          <w:t>79. Описание полей документа «Уведомление о блокировке БА и ЛБО», закладки «Дополнительные атрибуты»</w:t>
        </w:r>
        <w:r w:rsidR="00B90051">
          <w:rPr>
            <w:webHidden/>
          </w:rPr>
          <w:tab/>
        </w:r>
        <w:r w:rsidR="00B90051">
          <w:rPr>
            <w:webHidden/>
          </w:rPr>
          <w:fldChar w:fldCharType="begin"/>
        </w:r>
        <w:r w:rsidR="00B90051">
          <w:rPr>
            <w:webHidden/>
          </w:rPr>
          <w:instrText xml:space="preserve"> PAGEREF _Toc79490308 \h </w:instrText>
        </w:r>
        <w:r w:rsidR="00B90051">
          <w:rPr>
            <w:webHidden/>
          </w:rPr>
        </w:r>
        <w:r w:rsidR="00B90051">
          <w:rPr>
            <w:webHidden/>
          </w:rPr>
          <w:fldChar w:fldCharType="separate"/>
        </w:r>
        <w:r w:rsidR="00B90051">
          <w:rPr>
            <w:webHidden/>
          </w:rPr>
          <w:t>265</w:t>
        </w:r>
        <w:r w:rsidR="00B90051">
          <w:rPr>
            <w:webHidden/>
          </w:rPr>
          <w:fldChar w:fldCharType="end"/>
        </w:r>
      </w:hyperlink>
    </w:p>
    <w:p w:rsidR="00B90051" w:rsidRPr="006C1015" w:rsidRDefault="00F25E39">
      <w:pPr>
        <w:pStyle w:val="afffff"/>
        <w:rPr>
          <w:rFonts w:ascii="Calibri" w:hAnsi="Calibri"/>
          <w:sz w:val="22"/>
          <w:szCs w:val="22"/>
        </w:rPr>
      </w:pPr>
      <w:hyperlink w:anchor="_Toc79490309" w:history="1">
        <w:r w:rsidR="00B90051" w:rsidRPr="00B76DC6">
          <w:rPr>
            <w:rStyle w:val="ad"/>
          </w:rPr>
          <w:t>Таблица </w:t>
        </w:r>
        <w:r w:rsidR="00B90051" w:rsidRPr="006C1015">
          <w:rPr>
            <w:rFonts w:ascii="Calibri" w:hAnsi="Calibri"/>
            <w:sz w:val="22"/>
            <w:szCs w:val="22"/>
          </w:rPr>
          <w:tab/>
        </w:r>
        <w:r w:rsidR="00B90051" w:rsidRPr="00B76DC6">
          <w:rPr>
            <w:rStyle w:val="ad"/>
          </w:rPr>
          <w:t>80. Перечень полей документа «Перечень целевых субсидий», закладки «Документ»</w:t>
        </w:r>
        <w:r w:rsidR="00B90051">
          <w:rPr>
            <w:webHidden/>
          </w:rPr>
          <w:tab/>
        </w:r>
        <w:r w:rsidR="00B90051">
          <w:rPr>
            <w:webHidden/>
          </w:rPr>
          <w:fldChar w:fldCharType="begin"/>
        </w:r>
        <w:r w:rsidR="00B90051">
          <w:rPr>
            <w:webHidden/>
          </w:rPr>
          <w:instrText xml:space="preserve"> PAGEREF _Toc79490309 \h </w:instrText>
        </w:r>
        <w:r w:rsidR="00B90051">
          <w:rPr>
            <w:webHidden/>
          </w:rPr>
        </w:r>
        <w:r w:rsidR="00B90051">
          <w:rPr>
            <w:webHidden/>
          </w:rPr>
          <w:fldChar w:fldCharType="separate"/>
        </w:r>
        <w:r w:rsidR="00B90051">
          <w:rPr>
            <w:webHidden/>
          </w:rPr>
          <w:t>267</w:t>
        </w:r>
        <w:r w:rsidR="00B90051">
          <w:rPr>
            <w:webHidden/>
          </w:rPr>
          <w:fldChar w:fldCharType="end"/>
        </w:r>
      </w:hyperlink>
    </w:p>
    <w:p w:rsidR="00B90051" w:rsidRPr="006C1015" w:rsidRDefault="00F25E39">
      <w:pPr>
        <w:pStyle w:val="afffff"/>
        <w:rPr>
          <w:rFonts w:ascii="Calibri" w:hAnsi="Calibri"/>
          <w:sz w:val="22"/>
          <w:szCs w:val="22"/>
        </w:rPr>
      </w:pPr>
      <w:hyperlink w:anchor="_Toc79490310" w:history="1">
        <w:r w:rsidR="00B90051" w:rsidRPr="00B76DC6">
          <w:rPr>
            <w:rStyle w:val="ad"/>
          </w:rPr>
          <w:t>Таблица </w:t>
        </w:r>
        <w:r w:rsidR="00B90051" w:rsidRPr="006C1015">
          <w:rPr>
            <w:rFonts w:ascii="Calibri" w:hAnsi="Calibri"/>
            <w:sz w:val="22"/>
            <w:szCs w:val="22"/>
          </w:rPr>
          <w:tab/>
        </w:r>
        <w:r w:rsidR="00B90051" w:rsidRPr="00B76DC6">
          <w:rPr>
            <w:rStyle w:val="ad"/>
          </w:rPr>
          <w:t>81. Перечень полей документа «Перечень целевых субсидий», закладки «Дополнительные атрибуты»</w:t>
        </w:r>
        <w:r w:rsidR="00B90051">
          <w:rPr>
            <w:webHidden/>
          </w:rPr>
          <w:tab/>
        </w:r>
        <w:r w:rsidR="00B90051">
          <w:rPr>
            <w:webHidden/>
          </w:rPr>
          <w:fldChar w:fldCharType="begin"/>
        </w:r>
        <w:r w:rsidR="00B90051">
          <w:rPr>
            <w:webHidden/>
          </w:rPr>
          <w:instrText xml:space="preserve"> PAGEREF _Toc79490310 \h </w:instrText>
        </w:r>
        <w:r w:rsidR="00B90051">
          <w:rPr>
            <w:webHidden/>
          </w:rPr>
        </w:r>
        <w:r w:rsidR="00B90051">
          <w:rPr>
            <w:webHidden/>
          </w:rPr>
          <w:fldChar w:fldCharType="separate"/>
        </w:r>
        <w:r w:rsidR="00B90051">
          <w:rPr>
            <w:webHidden/>
          </w:rPr>
          <w:t>270</w:t>
        </w:r>
        <w:r w:rsidR="00B90051">
          <w:rPr>
            <w:webHidden/>
          </w:rPr>
          <w:fldChar w:fldCharType="end"/>
        </w:r>
      </w:hyperlink>
    </w:p>
    <w:p w:rsidR="00B90051" w:rsidRPr="006C1015" w:rsidRDefault="00F25E39">
      <w:pPr>
        <w:pStyle w:val="afffff"/>
        <w:rPr>
          <w:rFonts w:ascii="Calibri" w:hAnsi="Calibri"/>
          <w:sz w:val="22"/>
          <w:szCs w:val="22"/>
        </w:rPr>
      </w:pPr>
      <w:hyperlink w:anchor="_Toc79490311" w:history="1">
        <w:r w:rsidR="00B90051" w:rsidRPr="00B76DC6">
          <w:rPr>
            <w:rStyle w:val="ad"/>
          </w:rPr>
          <w:t>Таблица </w:t>
        </w:r>
        <w:r w:rsidR="00B90051" w:rsidRPr="006C1015">
          <w:rPr>
            <w:rFonts w:ascii="Calibri" w:hAnsi="Calibri"/>
            <w:sz w:val="22"/>
            <w:szCs w:val="22"/>
          </w:rPr>
          <w:tab/>
        </w:r>
        <w:r w:rsidR="00B90051" w:rsidRPr="00B76DC6">
          <w:rPr>
            <w:rStyle w:val="ad"/>
          </w:rPr>
          <w:t>82. Описание полей документа «Сводные отчеты»</w:t>
        </w:r>
        <w:r w:rsidR="00B90051">
          <w:rPr>
            <w:webHidden/>
          </w:rPr>
          <w:tab/>
        </w:r>
        <w:r w:rsidR="00B90051">
          <w:rPr>
            <w:webHidden/>
          </w:rPr>
          <w:fldChar w:fldCharType="begin"/>
        </w:r>
        <w:r w:rsidR="00B90051">
          <w:rPr>
            <w:webHidden/>
          </w:rPr>
          <w:instrText xml:space="preserve"> PAGEREF _Toc79490311 \h </w:instrText>
        </w:r>
        <w:r w:rsidR="00B90051">
          <w:rPr>
            <w:webHidden/>
          </w:rPr>
        </w:r>
        <w:r w:rsidR="00B90051">
          <w:rPr>
            <w:webHidden/>
          </w:rPr>
          <w:fldChar w:fldCharType="separate"/>
        </w:r>
        <w:r w:rsidR="00B90051">
          <w:rPr>
            <w:webHidden/>
          </w:rPr>
          <w:t>273</w:t>
        </w:r>
        <w:r w:rsidR="00B90051">
          <w:rPr>
            <w:webHidden/>
          </w:rPr>
          <w:fldChar w:fldCharType="end"/>
        </w:r>
      </w:hyperlink>
    </w:p>
    <w:p w:rsidR="00B90051" w:rsidRPr="006C1015" w:rsidRDefault="00F25E39">
      <w:pPr>
        <w:pStyle w:val="afffff"/>
        <w:rPr>
          <w:rFonts w:ascii="Calibri" w:hAnsi="Calibri"/>
          <w:sz w:val="22"/>
          <w:szCs w:val="22"/>
        </w:rPr>
      </w:pPr>
      <w:hyperlink w:anchor="_Toc79490312" w:history="1">
        <w:r w:rsidR="00B90051" w:rsidRPr="00B76DC6">
          <w:rPr>
            <w:rStyle w:val="ad"/>
          </w:rPr>
          <w:t>Таблица </w:t>
        </w:r>
        <w:r w:rsidR="00B90051" w:rsidRPr="006C1015">
          <w:rPr>
            <w:rFonts w:ascii="Calibri" w:hAnsi="Calibri"/>
            <w:sz w:val="22"/>
            <w:szCs w:val="22"/>
          </w:rPr>
          <w:tab/>
        </w:r>
        <w:r w:rsidR="00B90051" w:rsidRPr="00B76DC6">
          <w:rPr>
            <w:rStyle w:val="ad"/>
          </w:rPr>
          <w:t>83. Описание полей документа «Протоколы для отчетов»</w:t>
        </w:r>
        <w:r w:rsidR="00B90051">
          <w:rPr>
            <w:webHidden/>
          </w:rPr>
          <w:tab/>
        </w:r>
        <w:r w:rsidR="00B90051">
          <w:rPr>
            <w:webHidden/>
          </w:rPr>
          <w:fldChar w:fldCharType="begin"/>
        </w:r>
        <w:r w:rsidR="00B90051">
          <w:rPr>
            <w:webHidden/>
          </w:rPr>
          <w:instrText xml:space="preserve"> PAGEREF _Toc79490312 \h </w:instrText>
        </w:r>
        <w:r w:rsidR="00B90051">
          <w:rPr>
            <w:webHidden/>
          </w:rPr>
        </w:r>
        <w:r w:rsidR="00B90051">
          <w:rPr>
            <w:webHidden/>
          </w:rPr>
          <w:fldChar w:fldCharType="separate"/>
        </w:r>
        <w:r w:rsidR="00B90051">
          <w:rPr>
            <w:webHidden/>
          </w:rPr>
          <w:t>276</w:t>
        </w:r>
        <w:r w:rsidR="00B90051">
          <w:rPr>
            <w:webHidden/>
          </w:rPr>
          <w:fldChar w:fldCharType="end"/>
        </w:r>
      </w:hyperlink>
    </w:p>
    <w:p w:rsidR="00B90051" w:rsidRPr="006C1015" w:rsidRDefault="00F25E39">
      <w:pPr>
        <w:pStyle w:val="afffff"/>
        <w:rPr>
          <w:rFonts w:ascii="Calibri" w:hAnsi="Calibri"/>
          <w:sz w:val="22"/>
          <w:szCs w:val="22"/>
        </w:rPr>
      </w:pPr>
      <w:hyperlink w:anchor="_Toc79490313" w:history="1">
        <w:r w:rsidR="00B90051" w:rsidRPr="00B76DC6">
          <w:rPr>
            <w:rStyle w:val="ad"/>
          </w:rPr>
          <w:t>Таблица </w:t>
        </w:r>
        <w:r w:rsidR="00B90051" w:rsidRPr="006C1015">
          <w:rPr>
            <w:rFonts w:ascii="Calibri" w:hAnsi="Calibri"/>
            <w:sz w:val="22"/>
            <w:szCs w:val="22"/>
          </w:rPr>
          <w:tab/>
        </w:r>
        <w:r w:rsidR="00B90051" w:rsidRPr="00B76DC6">
          <w:rPr>
            <w:rStyle w:val="ad"/>
          </w:rPr>
          <w:t>84. Описание полей документа «Периодические отчеты», закладки «Основные атрибуты»</w:t>
        </w:r>
        <w:r w:rsidR="00B90051">
          <w:rPr>
            <w:webHidden/>
          </w:rPr>
          <w:tab/>
        </w:r>
        <w:r w:rsidR="00B90051">
          <w:rPr>
            <w:webHidden/>
          </w:rPr>
          <w:fldChar w:fldCharType="begin"/>
        </w:r>
        <w:r w:rsidR="00B90051">
          <w:rPr>
            <w:webHidden/>
          </w:rPr>
          <w:instrText xml:space="preserve"> PAGEREF _Toc79490313 \h </w:instrText>
        </w:r>
        <w:r w:rsidR="00B90051">
          <w:rPr>
            <w:webHidden/>
          </w:rPr>
        </w:r>
        <w:r w:rsidR="00B90051">
          <w:rPr>
            <w:webHidden/>
          </w:rPr>
          <w:fldChar w:fldCharType="separate"/>
        </w:r>
        <w:r w:rsidR="00B90051">
          <w:rPr>
            <w:webHidden/>
          </w:rPr>
          <w:t>279</w:t>
        </w:r>
        <w:r w:rsidR="00B90051">
          <w:rPr>
            <w:webHidden/>
          </w:rPr>
          <w:fldChar w:fldCharType="end"/>
        </w:r>
      </w:hyperlink>
    </w:p>
    <w:p w:rsidR="00B90051" w:rsidRPr="006C1015" w:rsidRDefault="00F25E39">
      <w:pPr>
        <w:pStyle w:val="afffff"/>
        <w:rPr>
          <w:rFonts w:ascii="Calibri" w:hAnsi="Calibri"/>
          <w:sz w:val="22"/>
          <w:szCs w:val="22"/>
        </w:rPr>
      </w:pPr>
      <w:hyperlink w:anchor="_Toc79490314" w:history="1">
        <w:r w:rsidR="00B90051" w:rsidRPr="00B76DC6">
          <w:rPr>
            <w:rStyle w:val="ad"/>
          </w:rPr>
          <w:t>Таблица </w:t>
        </w:r>
        <w:r w:rsidR="00B90051" w:rsidRPr="006C1015">
          <w:rPr>
            <w:rFonts w:ascii="Calibri" w:hAnsi="Calibri"/>
            <w:sz w:val="22"/>
            <w:szCs w:val="22"/>
          </w:rPr>
          <w:tab/>
        </w:r>
        <w:r w:rsidR="00B90051" w:rsidRPr="00B76DC6">
          <w:rPr>
            <w:rStyle w:val="ad"/>
          </w:rPr>
          <w:t>85. Описание полей документа «Периодические отчеты», закладки «Системные атрибуты»</w:t>
        </w:r>
        <w:r w:rsidR="00B90051">
          <w:rPr>
            <w:webHidden/>
          </w:rPr>
          <w:tab/>
        </w:r>
        <w:r w:rsidR="00B90051">
          <w:rPr>
            <w:webHidden/>
          </w:rPr>
          <w:fldChar w:fldCharType="begin"/>
        </w:r>
        <w:r w:rsidR="00B90051">
          <w:rPr>
            <w:webHidden/>
          </w:rPr>
          <w:instrText xml:space="preserve"> PAGEREF _Toc79490314 \h </w:instrText>
        </w:r>
        <w:r w:rsidR="00B90051">
          <w:rPr>
            <w:webHidden/>
          </w:rPr>
        </w:r>
        <w:r w:rsidR="00B90051">
          <w:rPr>
            <w:webHidden/>
          </w:rPr>
          <w:fldChar w:fldCharType="separate"/>
        </w:r>
        <w:r w:rsidR="00B90051">
          <w:rPr>
            <w:webHidden/>
          </w:rPr>
          <w:t>280</w:t>
        </w:r>
        <w:r w:rsidR="00B90051">
          <w:rPr>
            <w:webHidden/>
          </w:rPr>
          <w:fldChar w:fldCharType="end"/>
        </w:r>
      </w:hyperlink>
    </w:p>
    <w:p w:rsidR="00B90051" w:rsidRPr="006C1015" w:rsidRDefault="00F25E39">
      <w:pPr>
        <w:pStyle w:val="afffff"/>
        <w:rPr>
          <w:rFonts w:ascii="Calibri" w:hAnsi="Calibri"/>
          <w:sz w:val="22"/>
          <w:szCs w:val="22"/>
        </w:rPr>
      </w:pPr>
      <w:hyperlink w:anchor="_Toc79490315" w:history="1">
        <w:r w:rsidR="00B90051" w:rsidRPr="00B76DC6">
          <w:rPr>
            <w:rStyle w:val="ad"/>
          </w:rPr>
          <w:t>Таблица </w:t>
        </w:r>
        <w:r w:rsidR="00B90051" w:rsidRPr="006C1015">
          <w:rPr>
            <w:rFonts w:ascii="Calibri" w:hAnsi="Calibri"/>
            <w:sz w:val="22"/>
            <w:szCs w:val="22"/>
          </w:rPr>
          <w:tab/>
        </w:r>
        <w:r w:rsidR="00B90051" w:rsidRPr="00B76DC6">
          <w:rPr>
            <w:rStyle w:val="ad"/>
          </w:rPr>
          <w:t>86. Описание полей документа «Периодические отчеты», закладки «Системные атрибуты»</w:t>
        </w:r>
        <w:r w:rsidR="00B90051">
          <w:rPr>
            <w:webHidden/>
          </w:rPr>
          <w:tab/>
        </w:r>
        <w:r w:rsidR="00B90051">
          <w:rPr>
            <w:webHidden/>
          </w:rPr>
          <w:fldChar w:fldCharType="begin"/>
        </w:r>
        <w:r w:rsidR="00B90051">
          <w:rPr>
            <w:webHidden/>
          </w:rPr>
          <w:instrText xml:space="preserve"> PAGEREF _Toc79490315 \h </w:instrText>
        </w:r>
        <w:r w:rsidR="00B90051">
          <w:rPr>
            <w:webHidden/>
          </w:rPr>
        </w:r>
        <w:r w:rsidR="00B90051">
          <w:rPr>
            <w:webHidden/>
          </w:rPr>
          <w:fldChar w:fldCharType="separate"/>
        </w:r>
        <w:r w:rsidR="00B90051">
          <w:rPr>
            <w:webHidden/>
          </w:rPr>
          <w:t>281</w:t>
        </w:r>
        <w:r w:rsidR="00B90051">
          <w:rPr>
            <w:webHidden/>
          </w:rPr>
          <w:fldChar w:fldCharType="end"/>
        </w:r>
      </w:hyperlink>
    </w:p>
    <w:p w:rsidR="00B90051" w:rsidRPr="006C1015" w:rsidRDefault="00F25E39">
      <w:pPr>
        <w:pStyle w:val="afffff"/>
        <w:rPr>
          <w:rFonts w:ascii="Calibri" w:hAnsi="Calibri"/>
          <w:sz w:val="22"/>
          <w:szCs w:val="22"/>
        </w:rPr>
      </w:pPr>
      <w:hyperlink w:anchor="_Toc79490316" w:history="1">
        <w:r w:rsidR="00B90051" w:rsidRPr="00B76DC6">
          <w:rPr>
            <w:rStyle w:val="ad"/>
          </w:rPr>
          <w:t>Таблица </w:t>
        </w:r>
        <w:r w:rsidR="00B90051" w:rsidRPr="006C1015">
          <w:rPr>
            <w:rFonts w:ascii="Calibri" w:hAnsi="Calibri"/>
            <w:sz w:val="22"/>
            <w:szCs w:val="22"/>
          </w:rPr>
          <w:tab/>
        </w:r>
        <w:r w:rsidR="00B90051" w:rsidRPr="00B76DC6">
          <w:rPr>
            <w:rStyle w:val="ad"/>
          </w:rPr>
          <w:t>87. Перечень полей документа «Способы автоматического импорта файлов», закладки «Отправитель и получатель документа»</w:t>
        </w:r>
        <w:r w:rsidR="00B90051">
          <w:rPr>
            <w:webHidden/>
          </w:rPr>
          <w:tab/>
        </w:r>
        <w:r w:rsidR="00B90051">
          <w:rPr>
            <w:webHidden/>
          </w:rPr>
          <w:fldChar w:fldCharType="begin"/>
        </w:r>
        <w:r w:rsidR="00B90051">
          <w:rPr>
            <w:webHidden/>
          </w:rPr>
          <w:instrText xml:space="preserve"> PAGEREF _Toc79490316 \h </w:instrText>
        </w:r>
        <w:r w:rsidR="00B90051">
          <w:rPr>
            <w:webHidden/>
          </w:rPr>
        </w:r>
        <w:r w:rsidR="00B90051">
          <w:rPr>
            <w:webHidden/>
          </w:rPr>
          <w:fldChar w:fldCharType="separate"/>
        </w:r>
        <w:r w:rsidR="00B90051">
          <w:rPr>
            <w:webHidden/>
          </w:rPr>
          <w:t>286</w:t>
        </w:r>
        <w:r w:rsidR="00B90051">
          <w:rPr>
            <w:webHidden/>
          </w:rPr>
          <w:fldChar w:fldCharType="end"/>
        </w:r>
      </w:hyperlink>
    </w:p>
    <w:p w:rsidR="00B90051" w:rsidRPr="006C1015" w:rsidRDefault="00F25E39">
      <w:pPr>
        <w:pStyle w:val="afffff"/>
        <w:rPr>
          <w:rFonts w:ascii="Calibri" w:hAnsi="Calibri"/>
          <w:sz w:val="22"/>
          <w:szCs w:val="22"/>
        </w:rPr>
      </w:pPr>
      <w:hyperlink w:anchor="_Toc79490317" w:history="1">
        <w:r w:rsidR="00B90051" w:rsidRPr="00B76DC6">
          <w:rPr>
            <w:rStyle w:val="ad"/>
          </w:rPr>
          <w:t>Таблица </w:t>
        </w:r>
        <w:r w:rsidR="00B90051" w:rsidRPr="006C1015">
          <w:rPr>
            <w:rFonts w:ascii="Calibri" w:hAnsi="Calibri"/>
            <w:sz w:val="22"/>
            <w:szCs w:val="22"/>
          </w:rPr>
          <w:tab/>
        </w:r>
        <w:r w:rsidR="00B90051" w:rsidRPr="00B76DC6">
          <w:rPr>
            <w:rStyle w:val="ad"/>
          </w:rPr>
          <w:t>88. Перечень полей документа «Способы автоматического импорта файлов», закладки «Параметры документа Информационное сообщение»</w:t>
        </w:r>
        <w:r w:rsidR="00B90051">
          <w:rPr>
            <w:webHidden/>
          </w:rPr>
          <w:tab/>
        </w:r>
        <w:r w:rsidR="00B90051">
          <w:rPr>
            <w:webHidden/>
          </w:rPr>
          <w:fldChar w:fldCharType="begin"/>
        </w:r>
        <w:r w:rsidR="00B90051">
          <w:rPr>
            <w:webHidden/>
          </w:rPr>
          <w:instrText xml:space="preserve"> PAGEREF _Toc79490317 \h </w:instrText>
        </w:r>
        <w:r w:rsidR="00B90051">
          <w:rPr>
            <w:webHidden/>
          </w:rPr>
        </w:r>
        <w:r w:rsidR="00B90051">
          <w:rPr>
            <w:webHidden/>
          </w:rPr>
          <w:fldChar w:fldCharType="separate"/>
        </w:r>
        <w:r w:rsidR="00B90051">
          <w:rPr>
            <w:webHidden/>
          </w:rPr>
          <w:t>288</w:t>
        </w:r>
        <w:r w:rsidR="00B90051">
          <w:rPr>
            <w:webHidden/>
          </w:rPr>
          <w:fldChar w:fldCharType="end"/>
        </w:r>
      </w:hyperlink>
    </w:p>
    <w:p w:rsidR="00B90051" w:rsidRPr="006C1015" w:rsidRDefault="00F25E39">
      <w:pPr>
        <w:pStyle w:val="afffff"/>
        <w:rPr>
          <w:rFonts w:ascii="Calibri" w:hAnsi="Calibri"/>
          <w:sz w:val="22"/>
          <w:szCs w:val="22"/>
        </w:rPr>
      </w:pPr>
      <w:hyperlink w:anchor="_Toc79490318" w:history="1">
        <w:r w:rsidR="00B90051" w:rsidRPr="00B76DC6">
          <w:rPr>
            <w:rStyle w:val="ad"/>
          </w:rPr>
          <w:t>Таблица </w:t>
        </w:r>
        <w:r w:rsidR="00B90051" w:rsidRPr="006C1015">
          <w:rPr>
            <w:rFonts w:ascii="Calibri" w:hAnsi="Calibri"/>
            <w:sz w:val="22"/>
            <w:szCs w:val="22"/>
          </w:rPr>
          <w:tab/>
        </w:r>
        <w:r w:rsidR="00B90051" w:rsidRPr="00B76DC6">
          <w:rPr>
            <w:rStyle w:val="ad"/>
          </w:rPr>
          <w:t>89. Перечень полей документа «Способы автоматического импорта файлов», закладки «Дополнительные операции»</w:t>
        </w:r>
        <w:r w:rsidR="00B90051">
          <w:rPr>
            <w:webHidden/>
          </w:rPr>
          <w:tab/>
        </w:r>
        <w:r w:rsidR="00B90051">
          <w:rPr>
            <w:webHidden/>
          </w:rPr>
          <w:fldChar w:fldCharType="begin"/>
        </w:r>
        <w:r w:rsidR="00B90051">
          <w:rPr>
            <w:webHidden/>
          </w:rPr>
          <w:instrText xml:space="preserve"> PAGEREF _Toc79490318 \h </w:instrText>
        </w:r>
        <w:r w:rsidR="00B90051">
          <w:rPr>
            <w:webHidden/>
          </w:rPr>
        </w:r>
        <w:r w:rsidR="00B90051">
          <w:rPr>
            <w:webHidden/>
          </w:rPr>
          <w:fldChar w:fldCharType="separate"/>
        </w:r>
        <w:r w:rsidR="00B90051">
          <w:rPr>
            <w:webHidden/>
          </w:rPr>
          <w:t>289</w:t>
        </w:r>
        <w:r w:rsidR="00B90051">
          <w:rPr>
            <w:webHidden/>
          </w:rPr>
          <w:fldChar w:fldCharType="end"/>
        </w:r>
      </w:hyperlink>
    </w:p>
    <w:p w:rsidR="00B90051" w:rsidRPr="006C1015" w:rsidRDefault="00F25E39">
      <w:pPr>
        <w:pStyle w:val="afffff"/>
        <w:rPr>
          <w:rFonts w:ascii="Calibri" w:hAnsi="Calibri"/>
          <w:sz w:val="22"/>
          <w:szCs w:val="22"/>
        </w:rPr>
      </w:pPr>
      <w:hyperlink w:anchor="_Toc79490319" w:history="1">
        <w:r w:rsidR="00B90051" w:rsidRPr="00B76DC6">
          <w:rPr>
            <w:rStyle w:val="ad"/>
          </w:rPr>
          <w:t>Таблица </w:t>
        </w:r>
        <w:r w:rsidR="00B90051" w:rsidRPr="006C1015">
          <w:rPr>
            <w:rFonts w:ascii="Calibri" w:hAnsi="Calibri"/>
            <w:sz w:val="22"/>
            <w:szCs w:val="22"/>
          </w:rPr>
          <w:tab/>
        </w:r>
        <w:r w:rsidR="00B90051" w:rsidRPr="00B76DC6">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sidR="00B90051">
          <w:rPr>
            <w:webHidden/>
          </w:rPr>
          <w:tab/>
        </w:r>
        <w:r w:rsidR="00B90051">
          <w:rPr>
            <w:webHidden/>
          </w:rPr>
          <w:fldChar w:fldCharType="begin"/>
        </w:r>
        <w:r w:rsidR="00B90051">
          <w:rPr>
            <w:webHidden/>
          </w:rPr>
          <w:instrText xml:space="preserve"> PAGEREF _Toc79490319 \h </w:instrText>
        </w:r>
        <w:r w:rsidR="00B90051">
          <w:rPr>
            <w:webHidden/>
          </w:rPr>
        </w:r>
        <w:r w:rsidR="00B90051">
          <w:rPr>
            <w:webHidden/>
          </w:rPr>
          <w:fldChar w:fldCharType="separate"/>
        </w:r>
        <w:r w:rsidR="00B90051">
          <w:rPr>
            <w:webHidden/>
          </w:rPr>
          <w:t>293</w:t>
        </w:r>
        <w:r w:rsidR="00B90051">
          <w:rPr>
            <w:webHidden/>
          </w:rPr>
          <w:fldChar w:fldCharType="end"/>
        </w:r>
      </w:hyperlink>
    </w:p>
    <w:p w:rsidR="00B90051" w:rsidRPr="006C1015" w:rsidRDefault="00F25E39">
      <w:pPr>
        <w:pStyle w:val="afffff"/>
        <w:rPr>
          <w:rFonts w:ascii="Calibri" w:hAnsi="Calibri"/>
          <w:sz w:val="22"/>
          <w:szCs w:val="22"/>
        </w:rPr>
      </w:pPr>
      <w:hyperlink w:anchor="_Toc79490320" w:history="1">
        <w:r w:rsidR="00B90051" w:rsidRPr="00B76DC6">
          <w:rPr>
            <w:rStyle w:val="ad"/>
          </w:rPr>
          <w:t>Таблица </w:t>
        </w:r>
        <w:r w:rsidR="00B90051" w:rsidRPr="006C1015">
          <w:rPr>
            <w:rFonts w:ascii="Calibri" w:hAnsi="Calibri"/>
            <w:sz w:val="22"/>
            <w:szCs w:val="22"/>
          </w:rPr>
          <w:tab/>
        </w:r>
        <w:r w:rsidR="00B90051" w:rsidRPr="00B76DC6">
          <w:rPr>
            <w:rStyle w:val="ad"/>
          </w:rPr>
          <w:t>91. Описание полей документа «Запрос РПБС/АП/ТОАИФ»</w:t>
        </w:r>
        <w:r w:rsidR="00B90051">
          <w:rPr>
            <w:webHidden/>
          </w:rPr>
          <w:tab/>
        </w:r>
        <w:r w:rsidR="00B90051">
          <w:rPr>
            <w:webHidden/>
          </w:rPr>
          <w:fldChar w:fldCharType="begin"/>
        </w:r>
        <w:r w:rsidR="00B90051">
          <w:rPr>
            <w:webHidden/>
          </w:rPr>
          <w:instrText xml:space="preserve"> PAGEREF _Toc79490320 \h </w:instrText>
        </w:r>
        <w:r w:rsidR="00B90051">
          <w:rPr>
            <w:webHidden/>
          </w:rPr>
        </w:r>
        <w:r w:rsidR="00B90051">
          <w:rPr>
            <w:webHidden/>
          </w:rPr>
          <w:fldChar w:fldCharType="separate"/>
        </w:r>
        <w:r w:rsidR="00B90051">
          <w:rPr>
            <w:webHidden/>
          </w:rPr>
          <w:t>297</w:t>
        </w:r>
        <w:r w:rsidR="00B90051">
          <w:rPr>
            <w:webHidden/>
          </w:rPr>
          <w:fldChar w:fldCharType="end"/>
        </w:r>
      </w:hyperlink>
    </w:p>
    <w:p w:rsidR="00B90051" w:rsidRPr="006C1015" w:rsidRDefault="00F25E39">
      <w:pPr>
        <w:pStyle w:val="afffff"/>
        <w:rPr>
          <w:rFonts w:ascii="Calibri" w:hAnsi="Calibri"/>
          <w:sz w:val="22"/>
          <w:szCs w:val="22"/>
        </w:rPr>
      </w:pPr>
      <w:hyperlink w:anchor="_Toc79490321" w:history="1">
        <w:r w:rsidR="00B90051" w:rsidRPr="00B76DC6">
          <w:rPr>
            <w:rStyle w:val="ad"/>
          </w:rPr>
          <w:t>Таблица </w:t>
        </w:r>
        <w:r w:rsidR="00B90051" w:rsidRPr="006C1015">
          <w:rPr>
            <w:rFonts w:ascii="Calibri" w:hAnsi="Calibri"/>
            <w:sz w:val="22"/>
            <w:szCs w:val="22"/>
          </w:rPr>
          <w:tab/>
        </w:r>
        <w:r w:rsidR="00B90051" w:rsidRPr="00B76DC6">
          <w:rPr>
            <w:rStyle w:val="ad"/>
          </w:rPr>
          <w:t>92. Описание полей документа «Отчеты», закладки «Основные атрибуты»</w:t>
        </w:r>
        <w:r w:rsidR="00B90051">
          <w:rPr>
            <w:webHidden/>
          </w:rPr>
          <w:tab/>
        </w:r>
        <w:r w:rsidR="00B90051">
          <w:rPr>
            <w:webHidden/>
          </w:rPr>
          <w:fldChar w:fldCharType="begin"/>
        </w:r>
        <w:r w:rsidR="00B90051">
          <w:rPr>
            <w:webHidden/>
          </w:rPr>
          <w:instrText xml:space="preserve"> PAGEREF _Toc79490321 \h </w:instrText>
        </w:r>
        <w:r w:rsidR="00B90051">
          <w:rPr>
            <w:webHidden/>
          </w:rPr>
        </w:r>
        <w:r w:rsidR="00B90051">
          <w:rPr>
            <w:webHidden/>
          </w:rPr>
          <w:fldChar w:fldCharType="separate"/>
        </w:r>
        <w:r w:rsidR="00B90051">
          <w:rPr>
            <w:webHidden/>
          </w:rPr>
          <w:t>300</w:t>
        </w:r>
        <w:r w:rsidR="00B90051">
          <w:rPr>
            <w:webHidden/>
          </w:rPr>
          <w:fldChar w:fldCharType="end"/>
        </w:r>
      </w:hyperlink>
    </w:p>
    <w:p w:rsidR="00B90051" w:rsidRPr="006C1015" w:rsidRDefault="00F25E39">
      <w:pPr>
        <w:pStyle w:val="afffff"/>
        <w:rPr>
          <w:rFonts w:ascii="Calibri" w:hAnsi="Calibri"/>
          <w:sz w:val="22"/>
          <w:szCs w:val="22"/>
        </w:rPr>
      </w:pPr>
      <w:hyperlink w:anchor="_Toc79490322" w:history="1">
        <w:r w:rsidR="00B90051" w:rsidRPr="00B76DC6">
          <w:rPr>
            <w:rStyle w:val="ad"/>
          </w:rPr>
          <w:t>Таблица </w:t>
        </w:r>
        <w:r w:rsidR="00B90051" w:rsidRPr="006C1015">
          <w:rPr>
            <w:rFonts w:ascii="Calibri" w:hAnsi="Calibri"/>
            <w:sz w:val="22"/>
            <w:szCs w:val="22"/>
          </w:rPr>
          <w:tab/>
        </w:r>
        <w:r w:rsidR="00B90051" w:rsidRPr="00B76DC6">
          <w:rPr>
            <w:rStyle w:val="ad"/>
          </w:rPr>
          <w:t>93. Описание полей документа «Отчеты», закладки «Вложения»</w:t>
        </w:r>
        <w:r w:rsidR="00B90051">
          <w:rPr>
            <w:webHidden/>
          </w:rPr>
          <w:tab/>
        </w:r>
        <w:r w:rsidR="00B90051">
          <w:rPr>
            <w:webHidden/>
          </w:rPr>
          <w:fldChar w:fldCharType="begin"/>
        </w:r>
        <w:r w:rsidR="00B90051">
          <w:rPr>
            <w:webHidden/>
          </w:rPr>
          <w:instrText xml:space="preserve"> PAGEREF _Toc79490322 \h </w:instrText>
        </w:r>
        <w:r w:rsidR="00B90051">
          <w:rPr>
            <w:webHidden/>
          </w:rPr>
        </w:r>
        <w:r w:rsidR="00B90051">
          <w:rPr>
            <w:webHidden/>
          </w:rPr>
          <w:fldChar w:fldCharType="separate"/>
        </w:r>
        <w:r w:rsidR="00B90051">
          <w:rPr>
            <w:webHidden/>
          </w:rPr>
          <w:t>301</w:t>
        </w:r>
        <w:r w:rsidR="00B90051">
          <w:rPr>
            <w:webHidden/>
          </w:rPr>
          <w:fldChar w:fldCharType="end"/>
        </w:r>
      </w:hyperlink>
    </w:p>
    <w:p w:rsidR="00B90051" w:rsidRPr="006C1015" w:rsidRDefault="00F25E39">
      <w:pPr>
        <w:pStyle w:val="afffff"/>
        <w:rPr>
          <w:rFonts w:ascii="Calibri" w:hAnsi="Calibri"/>
          <w:sz w:val="22"/>
          <w:szCs w:val="22"/>
        </w:rPr>
      </w:pPr>
      <w:hyperlink w:anchor="_Toc79490323" w:history="1">
        <w:r w:rsidR="00B90051" w:rsidRPr="00B76DC6">
          <w:rPr>
            <w:rStyle w:val="ad"/>
          </w:rPr>
          <w:t>Таблица </w:t>
        </w:r>
        <w:r w:rsidR="00B90051" w:rsidRPr="006C1015">
          <w:rPr>
            <w:rFonts w:ascii="Calibri" w:hAnsi="Calibri"/>
            <w:sz w:val="22"/>
            <w:szCs w:val="22"/>
          </w:rPr>
          <w:tab/>
        </w:r>
        <w:r w:rsidR="00B90051" w:rsidRPr="00B76DC6">
          <w:rPr>
            <w:rStyle w:val="ad"/>
          </w:rPr>
          <w:t>94. Описание полей документа «Отчеты», закладки «Реестр вложений первичных документов»</w:t>
        </w:r>
        <w:r w:rsidR="00B90051">
          <w:rPr>
            <w:webHidden/>
          </w:rPr>
          <w:tab/>
        </w:r>
        <w:r w:rsidR="00B90051">
          <w:rPr>
            <w:webHidden/>
          </w:rPr>
          <w:fldChar w:fldCharType="begin"/>
        </w:r>
        <w:r w:rsidR="00B90051">
          <w:rPr>
            <w:webHidden/>
          </w:rPr>
          <w:instrText xml:space="preserve"> PAGEREF _Toc79490323 \h </w:instrText>
        </w:r>
        <w:r w:rsidR="00B90051">
          <w:rPr>
            <w:webHidden/>
          </w:rPr>
        </w:r>
        <w:r w:rsidR="00B90051">
          <w:rPr>
            <w:webHidden/>
          </w:rPr>
          <w:fldChar w:fldCharType="separate"/>
        </w:r>
        <w:r w:rsidR="00B90051">
          <w:rPr>
            <w:webHidden/>
          </w:rPr>
          <w:t>302</w:t>
        </w:r>
        <w:r w:rsidR="00B90051">
          <w:rPr>
            <w:webHidden/>
          </w:rPr>
          <w:fldChar w:fldCharType="end"/>
        </w:r>
      </w:hyperlink>
    </w:p>
    <w:p w:rsidR="00B90051" w:rsidRPr="006C1015" w:rsidRDefault="00F25E39">
      <w:pPr>
        <w:pStyle w:val="afffff"/>
        <w:rPr>
          <w:rFonts w:ascii="Calibri" w:hAnsi="Calibri"/>
          <w:sz w:val="22"/>
          <w:szCs w:val="22"/>
        </w:rPr>
      </w:pPr>
      <w:hyperlink w:anchor="_Toc79490324" w:history="1">
        <w:r w:rsidR="00B90051" w:rsidRPr="00B76DC6">
          <w:rPr>
            <w:rStyle w:val="ad"/>
          </w:rPr>
          <w:t>Таблица </w:t>
        </w:r>
        <w:r w:rsidR="00B90051" w:rsidRPr="006C1015">
          <w:rPr>
            <w:rFonts w:ascii="Calibri" w:hAnsi="Calibri"/>
            <w:sz w:val="22"/>
            <w:szCs w:val="22"/>
          </w:rPr>
          <w:tab/>
        </w:r>
        <w:r w:rsidR="00B90051" w:rsidRPr="00B76DC6">
          <w:rPr>
            <w:rStyle w:val="ad"/>
          </w:rPr>
          <w:t>95. Описание полей документа «Информация из расчетных документов»</w:t>
        </w:r>
        <w:r w:rsidR="00B90051">
          <w:rPr>
            <w:webHidden/>
          </w:rPr>
          <w:tab/>
        </w:r>
        <w:r w:rsidR="00B90051">
          <w:rPr>
            <w:webHidden/>
          </w:rPr>
          <w:fldChar w:fldCharType="begin"/>
        </w:r>
        <w:r w:rsidR="00B90051">
          <w:rPr>
            <w:webHidden/>
          </w:rPr>
          <w:instrText xml:space="preserve"> PAGEREF _Toc79490324 \h </w:instrText>
        </w:r>
        <w:r w:rsidR="00B90051">
          <w:rPr>
            <w:webHidden/>
          </w:rPr>
        </w:r>
        <w:r w:rsidR="00B90051">
          <w:rPr>
            <w:webHidden/>
          </w:rPr>
          <w:fldChar w:fldCharType="separate"/>
        </w:r>
        <w:r w:rsidR="00B90051">
          <w:rPr>
            <w:webHidden/>
          </w:rPr>
          <w:t>304</w:t>
        </w:r>
        <w:r w:rsidR="00B90051">
          <w:rPr>
            <w:webHidden/>
          </w:rPr>
          <w:fldChar w:fldCharType="end"/>
        </w:r>
      </w:hyperlink>
    </w:p>
    <w:p w:rsidR="00B90051" w:rsidRPr="006C1015" w:rsidRDefault="00F25E39">
      <w:pPr>
        <w:pStyle w:val="afffff"/>
        <w:rPr>
          <w:rFonts w:ascii="Calibri" w:hAnsi="Calibri"/>
          <w:sz w:val="22"/>
          <w:szCs w:val="22"/>
        </w:rPr>
      </w:pPr>
      <w:hyperlink w:anchor="_Toc79490325" w:history="1">
        <w:r w:rsidR="00B90051" w:rsidRPr="00B76DC6">
          <w:rPr>
            <w:rStyle w:val="ad"/>
          </w:rPr>
          <w:t>Таблица </w:t>
        </w:r>
        <w:r w:rsidR="00B90051" w:rsidRPr="006C1015">
          <w:rPr>
            <w:rFonts w:ascii="Calibri" w:hAnsi="Calibri"/>
            <w:sz w:val="22"/>
            <w:szCs w:val="22"/>
          </w:rPr>
          <w:tab/>
        </w:r>
        <w:r w:rsidR="00B90051" w:rsidRPr="00B76DC6">
          <w:rPr>
            <w:rStyle w:val="ad"/>
          </w:rPr>
          <w:t>96. Описание полей документа «Информация из РД», закладки «Распоряжения о совершении казначейского платежа»</w:t>
        </w:r>
        <w:r w:rsidR="00B90051">
          <w:rPr>
            <w:webHidden/>
          </w:rPr>
          <w:tab/>
        </w:r>
        <w:r w:rsidR="00B90051">
          <w:rPr>
            <w:webHidden/>
          </w:rPr>
          <w:fldChar w:fldCharType="begin"/>
        </w:r>
        <w:r w:rsidR="00B90051">
          <w:rPr>
            <w:webHidden/>
          </w:rPr>
          <w:instrText xml:space="preserve"> PAGEREF _Toc79490325 \h </w:instrText>
        </w:r>
        <w:r w:rsidR="00B90051">
          <w:rPr>
            <w:webHidden/>
          </w:rPr>
        </w:r>
        <w:r w:rsidR="00B90051">
          <w:rPr>
            <w:webHidden/>
          </w:rPr>
          <w:fldChar w:fldCharType="separate"/>
        </w:r>
        <w:r w:rsidR="00B90051">
          <w:rPr>
            <w:webHidden/>
          </w:rPr>
          <w:t>308</w:t>
        </w:r>
        <w:r w:rsidR="00B90051">
          <w:rPr>
            <w:webHidden/>
          </w:rPr>
          <w:fldChar w:fldCharType="end"/>
        </w:r>
      </w:hyperlink>
    </w:p>
    <w:p w:rsidR="00B90051" w:rsidRPr="006C1015" w:rsidRDefault="00F25E39">
      <w:pPr>
        <w:pStyle w:val="afffff"/>
        <w:rPr>
          <w:rFonts w:ascii="Calibri" w:hAnsi="Calibri"/>
          <w:sz w:val="22"/>
          <w:szCs w:val="22"/>
        </w:rPr>
      </w:pPr>
      <w:hyperlink w:anchor="_Toc79490326" w:history="1">
        <w:r w:rsidR="00B90051" w:rsidRPr="00B76DC6">
          <w:rPr>
            <w:rStyle w:val="ad"/>
          </w:rPr>
          <w:t>Таблица </w:t>
        </w:r>
        <w:r w:rsidR="00B90051" w:rsidRPr="006C1015">
          <w:rPr>
            <w:rFonts w:ascii="Calibri" w:hAnsi="Calibri"/>
            <w:sz w:val="22"/>
            <w:szCs w:val="22"/>
          </w:rPr>
          <w:tab/>
        </w:r>
        <w:r w:rsidR="00B90051" w:rsidRPr="00B76DC6">
          <w:rPr>
            <w:rStyle w:val="ad"/>
          </w:rPr>
          <w:t>97. Описание полей документа «Запрос на предоставление отчета клиента», закладки «Основные атрибуты»</w:t>
        </w:r>
        <w:r w:rsidR="00B90051">
          <w:rPr>
            <w:webHidden/>
          </w:rPr>
          <w:tab/>
        </w:r>
        <w:r w:rsidR="00B90051">
          <w:rPr>
            <w:webHidden/>
          </w:rPr>
          <w:fldChar w:fldCharType="begin"/>
        </w:r>
        <w:r w:rsidR="00B90051">
          <w:rPr>
            <w:webHidden/>
          </w:rPr>
          <w:instrText xml:space="preserve"> PAGEREF _Toc79490326 \h </w:instrText>
        </w:r>
        <w:r w:rsidR="00B90051">
          <w:rPr>
            <w:webHidden/>
          </w:rPr>
        </w:r>
        <w:r w:rsidR="00B90051">
          <w:rPr>
            <w:webHidden/>
          </w:rPr>
          <w:fldChar w:fldCharType="separate"/>
        </w:r>
        <w:r w:rsidR="00B90051">
          <w:rPr>
            <w:webHidden/>
          </w:rPr>
          <w:t>313</w:t>
        </w:r>
        <w:r w:rsidR="00B90051">
          <w:rPr>
            <w:webHidden/>
          </w:rPr>
          <w:fldChar w:fldCharType="end"/>
        </w:r>
      </w:hyperlink>
    </w:p>
    <w:p w:rsidR="00B90051" w:rsidRPr="006C1015" w:rsidRDefault="00F25E39">
      <w:pPr>
        <w:pStyle w:val="afffff"/>
        <w:rPr>
          <w:rFonts w:ascii="Calibri" w:hAnsi="Calibri"/>
          <w:sz w:val="22"/>
          <w:szCs w:val="22"/>
        </w:rPr>
      </w:pPr>
      <w:hyperlink w:anchor="_Toc79490327" w:history="1">
        <w:r w:rsidR="00B90051" w:rsidRPr="00B76DC6">
          <w:rPr>
            <w:rStyle w:val="ad"/>
          </w:rPr>
          <w:t>Таблица </w:t>
        </w:r>
        <w:r w:rsidR="00B90051" w:rsidRPr="006C1015">
          <w:rPr>
            <w:rFonts w:ascii="Calibri" w:hAnsi="Calibri"/>
            <w:sz w:val="22"/>
            <w:szCs w:val="22"/>
          </w:rPr>
          <w:tab/>
        </w:r>
        <w:r w:rsidR="00B90051" w:rsidRPr="00B76DC6">
          <w:rPr>
            <w:rStyle w:val="ad"/>
          </w:rPr>
          <w:t>98. Соответствие типа л/с наименованию и коду формы отчета/выписки/приложения к выписке</w:t>
        </w:r>
        <w:r w:rsidR="00B90051">
          <w:rPr>
            <w:webHidden/>
          </w:rPr>
          <w:tab/>
        </w:r>
        <w:r w:rsidR="00B90051">
          <w:rPr>
            <w:webHidden/>
          </w:rPr>
          <w:fldChar w:fldCharType="begin"/>
        </w:r>
        <w:r w:rsidR="00B90051">
          <w:rPr>
            <w:webHidden/>
          </w:rPr>
          <w:instrText xml:space="preserve"> PAGEREF _Toc79490327 \h </w:instrText>
        </w:r>
        <w:r w:rsidR="00B90051">
          <w:rPr>
            <w:webHidden/>
          </w:rPr>
        </w:r>
        <w:r w:rsidR="00B90051">
          <w:rPr>
            <w:webHidden/>
          </w:rPr>
          <w:fldChar w:fldCharType="separate"/>
        </w:r>
        <w:r w:rsidR="00B90051">
          <w:rPr>
            <w:webHidden/>
          </w:rPr>
          <w:t>315</w:t>
        </w:r>
        <w:r w:rsidR="00B90051">
          <w:rPr>
            <w:webHidden/>
          </w:rPr>
          <w:fldChar w:fldCharType="end"/>
        </w:r>
      </w:hyperlink>
    </w:p>
    <w:p w:rsidR="00B90051" w:rsidRPr="006C1015" w:rsidRDefault="00F25E39">
      <w:pPr>
        <w:pStyle w:val="afffff"/>
        <w:rPr>
          <w:rFonts w:ascii="Calibri" w:hAnsi="Calibri"/>
          <w:sz w:val="22"/>
          <w:szCs w:val="22"/>
        </w:rPr>
      </w:pPr>
      <w:hyperlink w:anchor="_Toc79490328" w:history="1">
        <w:r w:rsidR="00B90051" w:rsidRPr="00B76DC6">
          <w:rPr>
            <w:rStyle w:val="ad"/>
          </w:rPr>
          <w:t>Таблица </w:t>
        </w:r>
        <w:r w:rsidR="00B90051" w:rsidRPr="006C1015">
          <w:rPr>
            <w:rFonts w:ascii="Calibri" w:hAnsi="Calibri"/>
            <w:sz w:val="22"/>
            <w:szCs w:val="22"/>
          </w:rPr>
          <w:tab/>
        </w:r>
        <w:r w:rsidR="00B90051" w:rsidRPr="00B76DC6">
          <w:rPr>
            <w:rStyle w:val="ad"/>
          </w:rPr>
          <w:t>99. Описание полей документа «Запрос на предоставление отчета клиента», закладки «Подписи/Дополнительные атрибуты»</w:t>
        </w:r>
        <w:r w:rsidR="00B90051">
          <w:rPr>
            <w:webHidden/>
          </w:rPr>
          <w:tab/>
        </w:r>
        <w:r w:rsidR="00B90051">
          <w:rPr>
            <w:webHidden/>
          </w:rPr>
          <w:fldChar w:fldCharType="begin"/>
        </w:r>
        <w:r w:rsidR="00B90051">
          <w:rPr>
            <w:webHidden/>
          </w:rPr>
          <w:instrText xml:space="preserve"> PAGEREF _Toc79490328 \h </w:instrText>
        </w:r>
        <w:r w:rsidR="00B90051">
          <w:rPr>
            <w:webHidden/>
          </w:rPr>
        </w:r>
        <w:r w:rsidR="00B90051">
          <w:rPr>
            <w:webHidden/>
          </w:rPr>
          <w:fldChar w:fldCharType="separate"/>
        </w:r>
        <w:r w:rsidR="00B90051">
          <w:rPr>
            <w:webHidden/>
          </w:rPr>
          <w:t>317</w:t>
        </w:r>
        <w:r w:rsidR="00B90051">
          <w:rPr>
            <w:webHidden/>
          </w:rPr>
          <w:fldChar w:fldCharType="end"/>
        </w:r>
      </w:hyperlink>
    </w:p>
    <w:p w:rsidR="00B90051" w:rsidRPr="006C1015" w:rsidRDefault="00F25E39">
      <w:pPr>
        <w:pStyle w:val="afffff"/>
        <w:rPr>
          <w:rFonts w:ascii="Calibri" w:hAnsi="Calibri"/>
          <w:sz w:val="22"/>
          <w:szCs w:val="22"/>
        </w:rPr>
      </w:pPr>
      <w:hyperlink w:anchor="_Toc79490329" w:history="1">
        <w:r w:rsidR="00B90051" w:rsidRPr="00B76DC6">
          <w:rPr>
            <w:rStyle w:val="ad"/>
          </w:rPr>
          <w:t>Таблица </w:t>
        </w:r>
        <w:r w:rsidR="00B90051" w:rsidRPr="006C1015">
          <w:rPr>
            <w:rFonts w:ascii="Calibri" w:hAnsi="Calibri"/>
            <w:sz w:val="22"/>
            <w:szCs w:val="22"/>
          </w:rPr>
          <w:tab/>
        </w:r>
        <w:r w:rsidR="00B90051" w:rsidRPr="00B76DC6">
          <w:rPr>
            <w:rStyle w:val="ad"/>
          </w:rPr>
          <w:t>100. Описание полей документа «Информация о кассовых операциях на лицевых счетах учреждений», табличного поля «Основные атрибуты»</w:t>
        </w:r>
        <w:r w:rsidR="00B90051">
          <w:rPr>
            <w:webHidden/>
          </w:rPr>
          <w:tab/>
        </w:r>
        <w:r w:rsidR="00B90051">
          <w:rPr>
            <w:webHidden/>
          </w:rPr>
          <w:fldChar w:fldCharType="begin"/>
        </w:r>
        <w:r w:rsidR="00B90051">
          <w:rPr>
            <w:webHidden/>
          </w:rPr>
          <w:instrText xml:space="preserve"> PAGEREF _Toc79490329 \h </w:instrText>
        </w:r>
        <w:r w:rsidR="00B90051">
          <w:rPr>
            <w:webHidden/>
          </w:rPr>
        </w:r>
        <w:r w:rsidR="00B90051">
          <w:rPr>
            <w:webHidden/>
          </w:rPr>
          <w:fldChar w:fldCharType="separate"/>
        </w:r>
        <w:r w:rsidR="00B90051">
          <w:rPr>
            <w:webHidden/>
          </w:rPr>
          <w:t>319</w:t>
        </w:r>
        <w:r w:rsidR="00B90051">
          <w:rPr>
            <w:webHidden/>
          </w:rPr>
          <w:fldChar w:fldCharType="end"/>
        </w:r>
      </w:hyperlink>
    </w:p>
    <w:p w:rsidR="00B90051" w:rsidRPr="006C1015" w:rsidRDefault="00F25E39">
      <w:pPr>
        <w:pStyle w:val="afffff"/>
        <w:rPr>
          <w:rFonts w:ascii="Calibri" w:hAnsi="Calibri"/>
          <w:sz w:val="22"/>
          <w:szCs w:val="22"/>
        </w:rPr>
      </w:pPr>
      <w:hyperlink w:anchor="_Toc79490330" w:history="1">
        <w:r w:rsidR="00B90051" w:rsidRPr="00B76DC6">
          <w:rPr>
            <w:rStyle w:val="ad"/>
          </w:rPr>
          <w:t>Таблица </w:t>
        </w:r>
        <w:r w:rsidR="00B90051" w:rsidRPr="006C1015">
          <w:rPr>
            <w:rFonts w:ascii="Calibri" w:hAnsi="Calibri"/>
            <w:sz w:val="22"/>
            <w:szCs w:val="22"/>
          </w:rPr>
          <w:tab/>
        </w:r>
        <w:r w:rsidR="00B90051" w:rsidRPr="00B76DC6">
          <w:rPr>
            <w:rStyle w:val="ad"/>
          </w:rPr>
          <w:t>101. Описание полей документа «Информация о кассовых операциях на лицевых счетах учреждений», закладки «Заявка на кассовый расход»</w:t>
        </w:r>
        <w:r w:rsidR="00B90051">
          <w:rPr>
            <w:webHidden/>
          </w:rPr>
          <w:tab/>
        </w:r>
        <w:r w:rsidR="00B90051">
          <w:rPr>
            <w:webHidden/>
          </w:rPr>
          <w:fldChar w:fldCharType="begin"/>
        </w:r>
        <w:r w:rsidR="00B90051">
          <w:rPr>
            <w:webHidden/>
          </w:rPr>
          <w:instrText xml:space="preserve"> PAGEREF _Toc79490330 \h </w:instrText>
        </w:r>
        <w:r w:rsidR="00B90051">
          <w:rPr>
            <w:webHidden/>
          </w:rPr>
        </w:r>
        <w:r w:rsidR="00B90051">
          <w:rPr>
            <w:webHidden/>
          </w:rPr>
          <w:fldChar w:fldCharType="separate"/>
        </w:r>
        <w:r w:rsidR="00B90051">
          <w:rPr>
            <w:webHidden/>
          </w:rPr>
          <w:t>320</w:t>
        </w:r>
        <w:r w:rsidR="00B90051">
          <w:rPr>
            <w:webHidden/>
          </w:rPr>
          <w:fldChar w:fldCharType="end"/>
        </w:r>
      </w:hyperlink>
    </w:p>
    <w:p w:rsidR="00B90051" w:rsidRPr="006C1015" w:rsidRDefault="00F25E39">
      <w:pPr>
        <w:pStyle w:val="afffff"/>
        <w:rPr>
          <w:rFonts w:ascii="Calibri" w:hAnsi="Calibri"/>
          <w:sz w:val="22"/>
          <w:szCs w:val="22"/>
        </w:rPr>
      </w:pPr>
      <w:hyperlink w:anchor="_Toc79490331" w:history="1">
        <w:r w:rsidR="00B90051" w:rsidRPr="00B76DC6">
          <w:rPr>
            <w:rStyle w:val="ad"/>
          </w:rPr>
          <w:t>Таблица </w:t>
        </w:r>
        <w:r w:rsidR="00B90051" w:rsidRPr="006C1015">
          <w:rPr>
            <w:rFonts w:ascii="Calibri" w:hAnsi="Calibri"/>
            <w:sz w:val="22"/>
            <w:szCs w:val="22"/>
          </w:rPr>
          <w:tab/>
        </w:r>
        <w:r w:rsidR="00B90051" w:rsidRPr="00B76DC6">
          <w:rPr>
            <w:rStyle w:val="ad"/>
          </w:rPr>
          <w:t>102. Описание полей документа «Информация о кассовых операциях на лицевых счетах учреждений», закладки «Заявка на кассовый расход (сокращенная)»</w:t>
        </w:r>
        <w:r w:rsidR="00B90051">
          <w:rPr>
            <w:webHidden/>
          </w:rPr>
          <w:tab/>
        </w:r>
        <w:r w:rsidR="00B90051">
          <w:rPr>
            <w:webHidden/>
          </w:rPr>
          <w:fldChar w:fldCharType="begin"/>
        </w:r>
        <w:r w:rsidR="00B90051">
          <w:rPr>
            <w:webHidden/>
          </w:rPr>
          <w:instrText xml:space="preserve"> PAGEREF _Toc79490331 \h </w:instrText>
        </w:r>
        <w:r w:rsidR="00B90051">
          <w:rPr>
            <w:webHidden/>
          </w:rPr>
        </w:r>
        <w:r w:rsidR="00B90051">
          <w:rPr>
            <w:webHidden/>
          </w:rPr>
          <w:fldChar w:fldCharType="separate"/>
        </w:r>
        <w:r w:rsidR="00B90051">
          <w:rPr>
            <w:webHidden/>
          </w:rPr>
          <w:t>323</w:t>
        </w:r>
        <w:r w:rsidR="00B90051">
          <w:rPr>
            <w:webHidden/>
          </w:rPr>
          <w:fldChar w:fldCharType="end"/>
        </w:r>
      </w:hyperlink>
    </w:p>
    <w:p w:rsidR="00B90051" w:rsidRPr="006C1015" w:rsidRDefault="00F25E39">
      <w:pPr>
        <w:pStyle w:val="afffff"/>
        <w:rPr>
          <w:rFonts w:ascii="Calibri" w:hAnsi="Calibri"/>
          <w:sz w:val="22"/>
          <w:szCs w:val="22"/>
        </w:rPr>
      </w:pPr>
      <w:hyperlink w:anchor="_Toc79490332" w:history="1">
        <w:r w:rsidR="00B90051" w:rsidRPr="00B76DC6">
          <w:rPr>
            <w:rStyle w:val="ad"/>
          </w:rPr>
          <w:t>Таблица </w:t>
        </w:r>
        <w:r w:rsidR="00B90051" w:rsidRPr="006C1015">
          <w:rPr>
            <w:rFonts w:ascii="Calibri" w:hAnsi="Calibri"/>
            <w:sz w:val="22"/>
            <w:szCs w:val="22"/>
          </w:rPr>
          <w:tab/>
        </w:r>
        <w:r w:rsidR="00B90051" w:rsidRPr="00B76DC6">
          <w:rPr>
            <w:rStyle w:val="ad"/>
          </w:rPr>
          <w:t>103. Описание полей документа «Информация о кассовых операциях на лицевых счетах учреждений», закладки «Заявка на получение наличных денег»</w:t>
        </w:r>
        <w:r w:rsidR="00B90051">
          <w:rPr>
            <w:webHidden/>
          </w:rPr>
          <w:tab/>
        </w:r>
        <w:r w:rsidR="00B90051">
          <w:rPr>
            <w:webHidden/>
          </w:rPr>
          <w:fldChar w:fldCharType="begin"/>
        </w:r>
        <w:r w:rsidR="00B90051">
          <w:rPr>
            <w:webHidden/>
          </w:rPr>
          <w:instrText xml:space="preserve"> PAGEREF _Toc79490332 \h </w:instrText>
        </w:r>
        <w:r w:rsidR="00B90051">
          <w:rPr>
            <w:webHidden/>
          </w:rPr>
        </w:r>
        <w:r w:rsidR="00B90051">
          <w:rPr>
            <w:webHidden/>
          </w:rPr>
          <w:fldChar w:fldCharType="separate"/>
        </w:r>
        <w:r w:rsidR="00B90051">
          <w:rPr>
            <w:webHidden/>
          </w:rPr>
          <w:t>324</w:t>
        </w:r>
        <w:r w:rsidR="00B90051">
          <w:rPr>
            <w:webHidden/>
          </w:rPr>
          <w:fldChar w:fldCharType="end"/>
        </w:r>
      </w:hyperlink>
    </w:p>
    <w:p w:rsidR="00B90051" w:rsidRPr="006C1015" w:rsidRDefault="00F25E39">
      <w:pPr>
        <w:pStyle w:val="afffff"/>
        <w:rPr>
          <w:rFonts w:ascii="Calibri" w:hAnsi="Calibri"/>
          <w:sz w:val="22"/>
          <w:szCs w:val="22"/>
        </w:rPr>
      </w:pPr>
      <w:hyperlink w:anchor="_Toc79490333" w:history="1">
        <w:r w:rsidR="00B90051" w:rsidRPr="00B76DC6">
          <w:rPr>
            <w:rStyle w:val="ad"/>
          </w:rPr>
          <w:t>Таблица </w:t>
        </w:r>
        <w:r w:rsidR="00B90051" w:rsidRPr="006C1015">
          <w:rPr>
            <w:rFonts w:ascii="Calibri" w:hAnsi="Calibri"/>
            <w:sz w:val="22"/>
            <w:szCs w:val="22"/>
          </w:rPr>
          <w:tab/>
        </w:r>
        <w:r w:rsidR="00B90051" w:rsidRPr="00B76DC6">
          <w:rPr>
            <w:rStyle w:val="ad"/>
          </w:rPr>
          <w:t>104.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B90051">
          <w:rPr>
            <w:webHidden/>
          </w:rPr>
          <w:tab/>
        </w:r>
        <w:r w:rsidR="00B90051">
          <w:rPr>
            <w:webHidden/>
          </w:rPr>
          <w:fldChar w:fldCharType="begin"/>
        </w:r>
        <w:r w:rsidR="00B90051">
          <w:rPr>
            <w:webHidden/>
          </w:rPr>
          <w:instrText xml:space="preserve"> PAGEREF _Toc79490333 \h </w:instrText>
        </w:r>
        <w:r w:rsidR="00B90051">
          <w:rPr>
            <w:webHidden/>
          </w:rPr>
        </w:r>
        <w:r w:rsidR="00B90051">
          <w:rPr>
            <w:webHidden/>
          </w:rPr>
          <w:fldChar w:fldCharType="separate"/>
        </w:r>
        <w:r w:rsidR="00B90051">
          <w:rPr>
            <w:webHidden/>
          </w:rPr>
          <w:t>326</w:t>
        </w:r>
        <w:r w:rsidR="00B90051">
          <w:rPr>
            <w:webHidden/>
          </w:rPr>
          <w:fldChar w:fldCharType="end"/>
        </w:r>
      </w:hyperlink>
    </w:p>
    <w:p w:rsidR="00B90051" w:rsidRPr="006C1015" w:rsidRDefault="00F25E39">
      <w:pPr>
        <w:pStyle w:val="afffff"/>
        <w:rPr>
          <w:rFonts w:ascii="Calibri" w:hAnsi="Calibri"/>
          <w:sz w:val="22"/>
          <w:szCs w:val="22"/>
        </w:rPr>
      </w:pPr>
      <w:hyperlink w:anchor="_Toc79490334" w:history="1">
        <w:r w:rsidR="00B90051" w:rsidRPr="00B76DC6">
          <w:rPr>
            <w:rStyle w:val="ad"/>
          </w:rPr>
          <w:t>Таблица </w:t>
        </w:r>
        <w:r w:rsidR="00B90051" w:rsidRPr="006C1015">
          <w:rPr>
            <w:rFonts w:ascii="Calibri" w:hAnsi="Calibri"/>
            <w:sz w:val="22"/>
            <w:szCs w:val="22"/>
          </w:rPr>
          <w:tab/>
        </w:r>
        <w:r w:rsidR="00B90051" w:rsidRPr="00B76DC6">
          <w:rPr>
            <w:rStyle w:val="ad"/>
          </w:rPr>
          <w:t>105. Описание полей документа «Информация о кассовых операциях на лицевых счетах учреждений», закладки «Заявка на возврат»</w:t>
        </w:r>
        <w:r w:rsidR="00B90051">
          <w:rPr>
            <w:webHidden/>
          </w:rPr>
          <w:tab/>
        </w:r>
        <w:r w:rsidR="00B90051">
          <w:rPr>
            <w:webHidden/>
          </w:rPr>
          <w:fldChar w:fldCharType="begin"/>
        </w:r>
        <w:r w:rsidR="00B90051">
          <w:rPr>
            <w:webHidden/>
          </w:rPr>
          <w:instrText xml:space="preserve"> PAGEREF _Toc79490334 \h </w:instrText>
        </w:r>
        <w:r w:rsidR="00B90051">
          <w:rPr>
            <w:webHidden/>
          </w:rPr>
        </w:r>
        <w:r w:rsidR="00B90051">
          <w:rPr>
            <w:webHidden/>
          </w:rPr>
          <w:fldChar w:fldCharType="separate"/>
        </w:r>
        <w:r w:rsidR="00B90051">
          <w:rPr>
            <w:webHidden/>
          </w:rPr>
          <w:t>328</w:t>
        </w:r>
        <w:r w:rsidR="00B90051">
          <w:rPr>
            <w:webHidden/>
          </w:rPr>
          <w:fldChar w:fldCharType="end"/>
        </w:r>
      </w:hyperlink>
    </w:p>
    <w:p w:rsidR="00B90051" w:rsidRPr="006C1015" w:rsidRDefault="00F25E39">
      <w:pPr>
        <w:pStyle w:val="afffff"/>
        <w:rPr>
          <w:rFonts w:ascii="Calibri" w:hAnsi="Calibri"/>
          <w:sz w:val="22"/>
          <w:szCs w:val="22"/>
        </w:rPr>
      </w:pPr>
      <w:hyperlink w:anchor="_Toc79490335" w:history="1">
        <w:r w:rsidR="00B90051" w:rsidRPr="00B76DC6">
          <w:rPr>
            <w:rStyle w:val="ad"/>
          </w:rPr>
          <w:t>Таблица </w:t>
        </w:r>
        <w:r w:rsidR="00B90051" w:rsidRPr="006C1015">
          <w:rPr>
            <w:rFonts w:ascii="Calibri" w:hAnsi="Calibri"/>
            <w:sz w:val="22"/>
            <w:szCs w:val="22"/>
          </w:rPr>
          <w:tab/>
        </w:r>
        <w:r w:rsidR="00B90051" w:rsidRPr="00B76DC6">
          <w:rPr>
            <w:rStyle w:val="ad"/>
          </w:rPr>
          <w:t>106. Описание полей документа «Информация о кассовых операциях на лицевых счетах учреждений», закладки «Бухгалтерская справка ф. 0504833»</w:t>
        </w:r>
        <w:r w:rsidR="00B90051">
          <w:rPr>
            <w:webHidden/>
          </w:rPr>
          <w:tab/>
        </w:r>
        <w:r w:rsidR="00B90051">
          <w:rPr>
            <w:webHidden/>
          </w:rPr>
          <w:fldChar w:fldCharType="begin"/>
        </w:r>
        <w:r w:rsidR="00B90051">
          <w:rPr>
            <w:webHidden/>
          </w:rPr>
          <w:instrText xml:space="preserve"> PAGEREF _Toc79490335 \h </w:instrText>
        </w:r>
        <w:r w:rsidR="00B90051">
          <w:rPr>
            <w:webHidden/>
          </w:rPr>
        </w:r>
        <w:r w:rsidR="00B90051">
          <w:rPr>
            <w:webHidden/>
          </w:rPr>
          <w:fldChar w:fldCharType="separate"/>
        </w:r>
        <w:r w:rsidR="00B90051">
          <w:rPr>
            <w:webHidden/>
          </w:rPr>
          <w:t>330</w:t>
        </w:r>
        <w:r w:rsidR="00B90051">
          <w:rPr>
            <w:webHidden/>
          </w:rPr>
          <w:fldChar w:fldCharType="end"/>
        </w:r>
      </w:hyperlink>
    </w:p>
    <w:p w:rsidR="00B90051" w:rsidRPr="006C1015" w:rsidRDefault="00F25E39">
      <w:pPr>
        <w:pStyle w:val="afffff"/>
        <w:rPr>
          <w:rFonts w:ascii="Calibri" w:hAnsi="Calibri"/>
          <w:sz w:val="22"/>
          <w:szCs w:val="22"/>
        </w:rPr>
      </w:pPr>
      <w:hyperlink w:anchor="_Toc79490336" w:history="1">
        <w:r w:rsidR="00B90051" w:rsidRPr="00B76DC6">
          <w:rPr>
            <w:rStyle w:val="ad"/>
          </w:rPr>
          <w:t>Таблица </w:t>
        </w:r>
        <w:r w:rsidR="00B90051" w:rsidRPr="006C1015">
          <w:rPr>
            <w:rFonts w:ascii="Calibri" w:hAnsi="Calibri"/>
            <w:sz w:val="22"/>
            <w:szCs w:val="22"/>
          </w:rPr>
          <w:tab/>
        </w:r>
        <w:r w:rsidR="00B90051" w:rsidRPr="00B76DC6">
          <w:rPr>
            <w:rStyle w:val="ad"/>
          </w:rPr>
          <w:t>107. Описание полей документа «Информация о кассовых операциях на лицевых счетах учреждений», закладки «Уведомление об уточнении операций клиента»</w:t>
        </w:r>
        <w:r w:rsidR="00B90051">
          <w:rPr>
            <w:webHidden/>
          </w:rPr>
          <w:tab/>
        </w:r>
        <w:r w:rsidR="00B90051">
          <w:rPr>
            <w:webHidden/>
          </w:rPr>
          <w:fldChar w:fldCharType="begin"/>
        </w:r>
        <w:r w:rsidR="00B90051">
          <w:rPr>
            <w:webHidden/>
          </w:rPr>
          <w:instrText xml:space="preserve"> PAGEREF _Toc79490336 \h </w:instrText>
        </w:r>
        <w:r w:rsidR="00B90051">
          <w:rPr>
            <w:webHidden/>
          </w:rPr>
        </w:r>
        <w:r w:rsidR="00B90051">
          <w:rPr>
            <w:webHidden/>
          </w:rPr>
          <w:fldChar w:fldCharType="separate"/>
        </w:r>
        <w:r w:rsidR="00B90051">
          <w:rPr>
            <w:webHidden/>
          </w:rPr>
          <w:t>331</w:t>
        </w:r>
        <w:r w:rsidR="00B90051">
          <w:rPr>
            <w:webHidden/>
          </w:rPr>
          <w:fldChar w:fldCharType="end"/>
        </w:r>
      </w:hyperlink>
    </w:p>
    <w:p w:rsidR="00B90051" w:rsidRPr="006C1015" w:rsidRDefault="00F25E39">
      <w:pPr>
        <w:pStyle w:val="afffff"/>
        <w:rPr>
          <w:rFonts w:ascii="Calibri" w:hAnsi="Calibri"/>
          <w:sz w:val="22"/>
          <w:szCs w:val="22"/>
        </w:rPr>
      </w:pPr>
      <w:hyperlink w:anchor="_Toc79490337" w:history="1">
        <w:r w:rsidR="00B90051" w:rsidRPr="00B76DC6">
          <w:rPr>
            <w:rStyle w:val="ad"/>
          </w:rPr>
          <w:t>Таблица </w:t>
        </w:r>
        <w:r w:rsidR="00B90051" w:rsidRPr="006C1015">
          <w:rPr>
            <w:rFonts w:ascii="Calibri" w:hAnsi="Calibri"/>
            <w:sz w:val="22"/>
            <w:szCs w:val="22"/>
          </w:rPr>
          <w:tab/>
        </w:r>
        <w:r w:rsidR="00B90051" w:rsidRPr="00B76DC6">
          <w:rPr>
            <w:rStyle w:val="ad"/>
          </w:rPr>
          <w:t>108.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B90051">
          <w:rPr>
            <w:webHidden/>
          </w:rPr>
          <w:tab/>
        </w:r>
        <w:r w:rsidR="00B90051">
          <w:rPr>
            <w:webHidden/>
          </w:rPr>
          <w:fldChar w:fldCharType="begin"/>
        </w:r>
        <w:r w:rsidR="00B90051">
          <w:rPr>
            <w:webHidden/>
          </w:rPr>
          <w:instrText xml:space="preserve"> PAGEREF _Toc79490337 \h </w:instrText>
        </w:r>
        <w:r w:rsidR="00B90051">
          <w:rPr>
            <w:webHidden/>
          </w:rPr>
        </w:r>
        <w:r w:rsidR="00B90051">
          <w:rPr>
            <w:webHidden/>
          </w:rPr>
          <w:fldChar w:fldCharType="separate"/>
        </w:r>
        <w:r w:rsidR="00B90051">
          <w:rPr>
            <w:webHidden/>
          </w:rPr>
          <w:t>334</w:t>
        </w:r>
        <w:r w:rsidR="00B90051">
          <w:rPr>
            <w:webHidden/>
          </w:rPr>
          <w:fldChar w:fldCharType="end"/>
        </w:r>
      </w:hyperlink>
    </w:p>
    <w:p w:rsidR="00B90051" w:rsidRPr="006C1015" w:rsidRDefault="00F25E39">
      <w:pPr>
        <w:pStyle w:val="afffff"/>
        <w:rPr>
          <w:rFonts w:ascii="Calibri" w:hAnsi="Calibri"/>
          <w:sz w:val="22"/>
          <w:szCs w:val="22"/>
        </w:rPr>
      </w:pPr>
      <w:hyperlink w:anchor="_Toc79490338" w:history="1">
        <w:r w:rsidR="00B90051" w:rsidRPr="00B76DC6">
          <w:rPr>
            <w:rStyle w:val="ad"/>
          </w:rPr>
          <w:t>Таблица </w:t>
        </w:r>
        <w:r w:rsidR="00B90051" w:rsidRPr="006C1015">
          <w:rPr>
            <w:rFonts w:ascii="Calibri" w:hAnsi="Calibri"/>
            <w:sz w:val="22"/>
            <w:szCs w:val="22"/>
          </w:rPr>
          <w:tab/>
        </w:r>
        <w:r w:rsidR="00B90051" w:rsidRPr="00B76DC6">
          <w:rPr>
            <w:rStyle w:val="ad"/>
          </w:rPr>
          <w:t>109. Описание полей документа «Информация о кассовых операциях на лицевых счетах учреждений», закладки «Платежное поручение»</w:t>
        </w:r>
        <w:r w:rsidR="00B90051">
          <w:rPr>
            <w:webHidden/>
          </w:rPr>
          <w:tab/>
        </w:r>
        <w:r w:rsidR="00B90051">
          <w:rPr>
            <w:webHidden/>
          </w:rPr>
          <w:fldChar w:fldCharType="begin"/>
        </w:r>
        <w:r w:rsidR="00B90051">
          <w:rPr>
            <w:webHidden/>
          </w:rPr>
          <w:instrText xml:space="preserve"> PAGEREF _Toc79490338 \h </w:instrText>
        </w:r>
        <w:r w:rsidR="00B90051">
          <w:rPr>
            <w:webHidden/>
          </w:rPr>
        </w:r>
        <w:r w:rsidR="00B90051">
          <w:rPr>
            <w:webHidden/>
          </w:rPr>
          <w:fldChar w:fldCharType="separate"/>
        </w:r>
        <w:r w:rsidR="00B90051">
          <w:rPr>
            <w:webHidden/>
          </w:rPr>
          <w:t>336</w:t>
        </w:r>
        <w:r w:rsidR="00B90051">
          <w:rPr>
            <w:webHidden/>
          </w:rPr>
          <w:fldChar w:fldCharType="end"/>
        </w:r>
      </w:hyperlink>
    </w:p>
    <w:p w:rsidR="00B90051" w:rsidRPr="006C1015" w:rsidRDefault="00F25E39">
      <w:pPr>
        <w:pStyle w:val="afffff"/>
        <w:rPr>
          <w:rFonts w:ascii="Calibri" w:hAnsi="Calibri"/>
          <w:sz w:val="22"/>
          <w:szCs w:val="22"/>
        </w:rPr>
      </w:pPr>
      <w:hyperlink w:anchor="_Toc79490339" w:history="1">
        <w:r w:rsidR="00B90051" w:rsidRPr="00B76DC6">
          <w:rPr>
            <w:rStyle w:val="ad"/>
          </w:rPr>
          <w:t>Таблица </w:t>
        </w:r>
        <w:r w:rsidR="00B90051" w:rsidRPr="006C1015">
          <w:rPr>
            <w:rFonts w:ascii="Calibri" w:hAnsi="Calibri"/>
            <w:sz w:val="22"/>
            <w:szCs w:val="22"/>
          </w:rPr>
          <w:tab/>
        </w:r>
        <w:r w:rsidR="00B90051" w:rsidRPr="00B76DC6">
          <w:rPr>
            <w:rStyle w:val="ad"/>
          </w:rPr>
          <w:t>110. Описание полей документа «Информация о кассовых операциях на лицевых счетах учреждений», закладки «Сводная заявка на кассовый расход»</w:t>
        </w:r>
        <w:r w:rsidR="00B90051">
          <w:rPr>
            <w:webHidden/>
          </w:rPr>
          <w:tab/>
        </w:r>
        <w:r w:rsidR="00B90051">
          <w:rPr>
            <w:webHidden/>
          </w:rPr>
          <w:fldChar w:fldCharType="begin"/>
        </w:r>
        <w:r w:rsidR="00B90051">
          <w:rPr>
            <w:webHidden/>
          </w:rPr>
          <w:instrText xml:space="preserve"> PAGEREF _Toc79490339 \h </w:instrText>
        </w:r>
        <w:r w:rsidR="00B90051">
          <w:rPr>
            <w:webHidden/>
          </w:rPr>
        </w:r>
        <w:r w:rsidR="00B90051">
          <w:rPr>
            <w:webHidden/>
          </w:rPr>
          <w:fldChar w:fldCharType="separate"/>
        </w:r>
        <w:r w:rsidR="00B90051">
          <w:rPr>
            <w:webHidden/>
          </w:rPr>
          <w:t>339</w:t>
        </w:r>
        <w:r w:rsidR="00B90051">
          <w:rPr>
            <w:webHidden/>
          </w:rPr>
          <w:fldChar w:fldCharType="end"/>
        </w:r>
      </w:hyperlink>
    </w:p>
    <w:p w:rsidR="00B90051" w:rsidRPr="006C1015" w:rsidRDefault="00F25E39">
      <w:pPr>
        <w:pStyle w:val="afffff"/>
        <w:rPr>
          <w:rFonts w:ascii="Calibri" w:hAnsi="Calibri"/>
          <w:sz w:val="22"/>
          <w:szCs w:val="22"/>
        </w:rPr>
      </w:pPr>
      <w:hyperlink w:anchor="_Toc79490340" w:history="1">
        <w:r w:rsidR="00B90051" w:rsidRPr="00B76DC6">
          <w:rPr>
            <w:rStyle w:val="ad"/>
          </w:rPr>
          <w:t>Таблица </w:t>
        </w:r>
        <w:r w:rsidR="00B90051" w:rsidRPr="006C1015">
          <w:rPr>
            <w:rFonts w:ascii="Calibri" w:hAnsi="Calibri"/>
            <w:sz w:val="22"/>
            <w:szCs w:val="22"/>
          </w:rPr>
          <w:tab/>
        </w:r>
        <w:r w:rsidR="00B90051" w:rsidRPr="00B76DC6">
          <w:rPr>
            <w:rStyle w:val="ad"/>
          </w:rPr>
          <w:t>111.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B90051">
          <w:rPr>
            <w:webHidden/>
          </w:rPr>
          <w:tab/>
        </w:r>
        <w:r w:rsidR="00B90051">
          <w:rPr>
            <w:webHidden/>
          </w:rPr>
          <w:fldChar w:fldCharType="begin"/>
        </w:r>
        <w:r w:rsidR="00B90051">
          <w:rPr>
            <w:webHidden/>
          </w:rPr>
          <w:instrText xml:space="preserve"> PAGEREF _Toc79490340 \h </w:instrText>
        </w:r>
        <w:r w:rsidR="00B90051">
          <w:rPr>
            <w:webHidden/>
          </w:rPr>
        </w:r>
        <w:r w:rsidR="00B90051">
          <w:rPr>
            <w:webHidden/>
          </w:rPr>
          <w:fldChar w:fldCharType="separate"/>
        </w:r>
        <w:r w:rsidR="00B90051">
          <w:rPr>
            <w:webHidden/>
          </w:rPr>
          <w:t>341</w:t>
        </w:r>
        <w:r w:rsidR="00B90051">
          <w:rPr>
            <w:webHidden/>
          </w:rPr>
          <w:fldChar w:fldCharType="end"/>
        </w:r>
      </w:hyperlink>
    </w:p>
    <w:p w:rsidR="00B90051" w:rsidRPr="006C1015" w:rsidRDefault="00F25E39">
      <w:pPr>
        <w:pStyle w:val="afffff"/>
        <w:rPr>
          <w:rFonts w:ascii="Calibri" w:hAnsi="Calibri"/>
          <w:sz w:val="22"/>
          <w:szCs w:val="22"/>
        </w:rPr>
      </w:pPr>
      <w:hyperlink w:anchor="_Toc79490341" w:history="1">
        <w:r w:rsidR="00B90051" w:rsidRPr="00B76DC6">
          <w:rPr>
            <w:rStyle w:val="ad"/>
          </w:rPr>
          <w:t>Таблица </w:t>
        </w:r>
        <w:r w:rsidR="00B90051" w:rsidRPr="006C1015">
          <w:rPr>
            <w:rFonts w:ascii="Calibri" w:hAnsi="Calibri"/>
            <w:sz w:val="22"/>
            <w:szCs w:val="22"/>
          </w:rPr>
          <w:tab/>
        </w:r>
        <w:r w:rsidR="00B90051" w:rsidRPr="00B76DC6">
          <w:rPr>
            <w:rStyle w:val="ad"/>
          </w:rPr>
          <w:t>112.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B90051">
          <w:rPr>
            <w:webHidden/>
          </w:rPr>
          <w:tab/>
        </w:r>
        <w:r w:rsidR="00B90051">
          <w:rPr>
            <w:webHidden/>
          </w:rPr>
          <w:fldChar w:fldCharType="begin"/>
        </w:r>
        <w:r w:rsidR="00B90051">
          <w:rPr>
            <w:webHidden/>
          </w:rPr>
          <w:instrText xml:space="preserve"> PAGEREF _Toc79490341 \h </w:instrText>
        </w:r>
        <w:r w:rsidR="00B90051">
          <w:rPr>
            <w:webHidden/>
          </w:rPr>
        </w:r>
        <w:r w:rsidR="00B90051">
          <w:rPr>
            <w:webHidden/>
          </w:rPr>
          <w:fldChar w:fldCharType="separate"/>
        </w:r>
        <w:r w:rsidR="00B90051">
          <w:rPr>
            <w:webHidden/>
          </w:rPr>
          <w:t>342</w:t>
        </w:r>
        <w:r w:rsidR="00B90051">
          <w:rPr>
            <w:webHidden/>
          </w:rPr>
          <w:fldChar w:fldCharType="end"/>
        </w:r>
      </w:hyperlink>
    </w:p>
    <w:p w:rsidR="00B90051" w:rsidRPr="006C1015" w:rsidRDefault="00F25E39">
      <w:pPr>
        <w:pStyle w:val="afffff"/>
        <w:rPr>
          <w:rFonts w:ascii="Calibri" w:hAnsi="Calibri"/>
          <w:sz w:val="22"/>
          <w:szCs w:val="22"/>
        </w:rPr>
      </w:pPr>
      <w:hyperlink w:anchor="_Toc79490342" w:history="1">
        <w:r w:rsidR="00B90051" w:rsidRPr="00B76DC6">
          <w:rPr>
            <w:rStyle w:val="ad"/>
          </w:rPr>
          <w:t>Таблица </w:t>
        </w:r>
        <w:r w:rsidR="00B90051" w:rsidRPr="006C1015">
          <w:rPr>
            <w:rFonts w:ascii="Calibri" w:hAnsi="Calibri"/>
            <w:sz w:val="22"/>
            <w:szCs w:val="22"/>
          </w:rPr>
          <w:tab/>
        </w:r>
        <w:r w:rsidR="00B90051" w:rsidRPr="00B76DC6">
          <w:rPr>
            <w:rStyle w:val="ad"/>
          </w:rPr>
          <w:t>113.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B90051">
          <w:rPr>
            <w:webHidden/>
          </w:rPr>
          <w:tab/>
        </w:r>
        <w:r w:rsidR="00B90051">
          <w:rPr>
            <w:webHidden/>
          </w:rPr>
          <w:fldChar w:fldCharType="begin"/>
        </w:r>
        <w:r w:rsidR="00B90051">
          <w:rPr>
            <w:webHidden/>
          </w:rPr>
          <w:instrText xml:space="preserve"> PAGEREF _Toc79490342 \h </w:instrText>
        </w:r>
        <w:r w:rsidR="00B90051">
          <w:rPr>
            <w:webHidden/>
          </w:rPr>
        </w:r>
        <w:r w:rsidR="00B90051">
          <w:rPr>
            <w:webHidden/>
          </w:rPr>
          <w:fldChar w:fldCharType="separate"/>
        </w:r>
        <w:r w:rsidR="00B90051">
          <w:rPr>
            <w:webHidden/>
          </w:rPr>
          <w:t>344</w:t>
        </w:r>
        <w:r w:rsidR="00B90051">
          <w:rPr>
            <w:webHidden/>
          </w:rPr>
          <w:fldChar w:fldCharType="end"/>
        </w:r>
      </w:hyperlink>
    </w:p>
    <w:p w:rsidR="00B90051" w:rsidRPr="006C1015" w:rsidRDefault="00F25E39">
      <w:pPr>
        <w:pStyle w:val="afffff"/>
        <w:rPr>
          <w:rFonts w:ascii="Calibri" w:hAnsi="Calibri"/>
          <w:sz w:val="22"/>
          <w:szCs w:val="22"/>
        </w:rPr>
      </w:pPr>
      <w:hyperlink w:anchor="_Toc79490343" w:history="1">
        <w:r w:rsidR="00B90051" w:rsidRPr="00B76DC6">
          <w:rPr>
            <w:rStyle w:val="ad"/>
          </w:rPr>
          <w:t>Таблица </w:t>
        </w:r>
        <w:r w:rsidR="00B90051" w:rsidRPr="006C1015">
          <w:rPr>
            <w:rFonts w:ascii="Calibri" w:hAnsi="Calibri"/>
            <w:sz w:val="22"/>
            <w:szCs w:val="22"/>
          </w:rPr>
          <w:tab/>
        </w:r>
        <w:r w:rsidR="00B90051" w:rsidRPr="00B76DC6">
          <w:rPr>
            <w:rStyle w:val="ad"/>
          </w:rPr>
          <w:t>114. Описание полей документа «Отчетность ПУР»</w:t>
        </w:r>
        <w:r w:rsidR="00B90051">
          <w:rPr>
            <w:webHidden/>
          </w:rPr>
          <w:tab/>
        </w:r>
        <w:r w:rsidR="00B90051">
          <w:rPr>
            <w:webHidden/>
          </w:rPr>
          <w:fldChar w:fldCharType="begin"/>
        </w:r>
        <w:r w:rsidR="00B90051">
          <w:rPr>
            <w:webHidden/>
          </w:rPr>
          <w:instrText xml:space="preserve"> PAGEREF _Toc79490343 \h </w:instrText>
        </w:r>
        <w:r w:rsidR="00B90051">
          <w:rPr>
            <w:webHidden/>
          </w:rPr>
        </w:r>
        <w:r w:rsidR="00B90051">
          <w:rPr>
            <w:webHidden/>
          </w:rPr>
          <w:fldChar w:fldCharType="separate"/>
        </w:r>
        <w:r w:rsidR="00B90051">
          <w:rPr>
            <w:webHidden/>
          </w:rPr>
          <w:t>347</w:t>
        </w:r>
        <w:r w:rsidR="00B90051">
          <w:rPr>
            <w:webHidden/>
          </w:rPr>
          <w:fldChar w:fldCharType="end"/>
        </w:r>
      </w:hyperlink>
    </w:p>
    <w:p w:rsidR="00B90051" w:rsidRPr="006C1015" w:rsidRDefault="00F25E39">
      <w:pPr>
        <w:pStyle w:val="afffff"/>
        <w:rPr>
          <w:rFonts w:ascii="Calibri" w:hAnsi="Calibri"/>
          <w:sz w:val="22"/>
          <w:szCs w:val="22"/>
        </w:rPr>
      </w:pPr>
      <w:hyperlink w:anchor="_Toc79490344" w:history="1">
        <w:r w:rsidR="00B90051" w:rsidRPr="00B76DC6">
          <w:rPr>
            <w:rStyle w:val="ad"/>
          </w:rPr>
          <w:t>Таблица </w:t>
        </w:r>
        <w:r w:rsidR="00B90051" w:rsidRPr="006C1015">
          <w:rPr>
            <w:rFonts w:ascii="Calibri" w:hAnsi="Calibri"/>
            <w:sz w:val="22"/>
            <w:szCs w:val="22"/>
          </w:rPr>
          <w:tab/>
        </w:r>
        <w:r w:rsidR="00B90051" w:rsidRPr="00B76DC6">
          <w:rPr>
            <w:rStyle w:val="ad"/>
          </w:rPr>
          <w:t>115. Описание полей документа «Сервисный документ доставки шаблона отчета»</w:t>
        </w:r>
        <w:r w:rsidR="00B90051">
          <w:rPr>
            <w:webHidden/>
          </w:rPr>
          <w:tab/>
        </w:r>
        <w:r w:rsidR="00B90051">
          <w:rPr>
            <w:webHidden/>
          </w:rPr>
          <w:fldChar w:fldCharType="begin"/>
        </w:r>
        <w:r w:rsidR="00B90051">
          <w:rPr>
            <w:webHidden/>
          </w:rPr>
          <w:instrText xml:space="preserve"> PAGEREF _Toc79490344 \h </w:instrText>
        </w:r>
        <w:r w:rsidR="00B90051">
          <w:rPr>
            <w:webHidden/>
          </w:rPr>
        </w:r>
        <w:r w:rsidR="00B90051">
          <w:rPr>
            <w:webHidden/>
          </w:rPr>
          <w:fldChar w:fldCharType="separate"/>
        </w:r>
        <w:r w:rsidR="00B90051">
          <w:rPr>
            <w:webHidden/>
          </w:rPr>
          <w:t>350</w:t>
        </w:r>
        <w:r w:rsidR="00B90051">
          <w:rPr>
            <w:webHidden/>
          </w:rPr>
          <w:fldChar w:fldCharType="end"/>
        </w:r>
      </w:hyperlink>
    </w:p>
    <w:p w:rsidR="00B90051" w:rsidRPr="006C1015" w:rsidRDefault="00F25E39">
      <w:pPr>
        <w:pStyle w:val="afffff"/>
        <w:rPr>
          <w:rFonts w:ascii="Calibri" w:hAnsi="Calibri"/>
          <w:sz w:val="22"/>
          <w:szCs w:val="22"/>
        </w:rPr>
      </w:pPr>
      <w:hyperlink w:anchor="_Toc79490345" w:history="1">
        <w:r w:rsidR="00B90051" w:rsidRPr="00B76DC6">
          <w:rPr>
            <w:rStyle w:val="ad"/>
          </w:rPr>
          <w:t>Таблица </w:t>
        </w:r>
        <w:r w:rsidR="00B90051" w:rsidRPr="006C1015">
          <w:rPr>
            <w:rFonts w:ascii="Calibri" w:hAnsi="Calibri"/>
            <w:sz w:val="22"/>
            <w:szCs w:val="22"/>
          </w:rPr>
          <w:tab/>
        </w:r>
        <w:r w:rsidR="00B90051" w:rsidRPr="00B76DC6">
          <w:rPr>
            <w:rStyle w:val="ad"/>
          </w:rPr>
          <w:t>116. Описание полей документа «Перечень участников бюджетного процесса», закладки «Основные атрибуты»</w:t>
        </w:r>
        <w:r w:rsidR="00B90051">
          <w:rPr>
            <w:webHidden/>
          </w:rPr>
          <w:tab/>
        </w:r>
        <w:r w:rsidR="00B90051">
          <w:rPr>
            <w:webHidden/>
          </w:rPr>
          <w:fldChar w:fldCharType="begin"/>
        </w:r>
        <w:r w:rsidR="00B90051">
          <w:rPr>
            <w:webHidden/>
          </w:rPr>
          <w:instrText xml:space="preserve"> PAGEREF _Toc79490345 \h </w:instrText>
        </w:r>
        <w:r w:rsidR="00B90051">
          <w:rPr>
            <w:webHidden/>
          </w:rPr>
        </w:r>
        <w:r w:rsidR="00B90051">
          <w:rPr>
            <w:webHidden/>
          </w:rPr>
          <w:fldChar w:fldCharType="separate"/>
        </w:r>
        <w:r w:rsidR="00B90051">
          <w:rPr>
            <w:webHidden/>
          </w:rPr>
          <w:t>353</w:t>
        </w:r>
        <w:r w:rsidR="00B90051">
          <w:rPr>
            <w:webHidden/>
          </w:rPr>
          <w:fldChar w:fldCharType="end"/>
        </w:r>
      </w:hyperlink>
    </w:p>
    <w:p w:rsidR="00B90051" w:rsidRPr="006C1015" w:rsidRDefault="00F25E39">
      <w:pPr>
        <w:pStyle w:val="afffff"/>
        <w:rPr>
          <w:rFonts w:ascii="Calibri" w:hAnsi="Calibri"/>
          <w:sz w:val="22"/>
          <w:szCs w:val="22"/>
        </w:rPr>
      </w:pPr>
      <w:hyperlink w:anchor="_Toc79490346" w:history="1">
        <w:r w:rsidR="00B90051" w:rsidRPr="00B76DC6">
          <w:rPr>
            <w:rStyle w:val="ad"/>
          </w:rPr>
          <w:t>Таблица </w:t>
        </w:r>
        <w:r w:rsidR="00B90051" w:rsidRPr="006C1015">
          <w:rPr>
            <w:rFonts w:ascii="Calibri" w:hAnsi="Calibri"/>
            <w:sz w:val="22"/>
            <w:szCs w:val="22"/>
          </w:rPr>
          <w:tab/>
        </w:r>
        <w:r w:rsidR="00B90051" w:rsidRPr="00B76DC6">
          <w:rPr>
            <w:rStyle w:val="ad"/>
          </w:rPr>
          <w:t>117. Описание полей документа «Перечень участников бюджетного процесса», закладки «Примечание»</w:t>
        </w:r>
        <w:r w:rsidR="00B90051">
          <w:rPr>
            <w:webHidden/>
          </w:rPr>
          <w:tab/>
        </w:r>
        <w:r w:rsidR="00B90051">
          <w:rPr>
            <w:webHidden/>
          </w:rPr>
          <w:fldChar w:fldCharType="begin"/>
        </w:r>
        <w:r w:rsidR="00B90051">
          <w:rPr>
            <w:webHidden/>
          </w:rPr>
          <w:instrText xml:space="preserve"> PAGEREF _Toc79490346 \h </w:instrText>
        </w:r>
        <w:r w:rsidR="00B90051">
          <w:rPr>
            <w:webHidden/>
          </w:rPr>
        </w:r>
        <w:r w:rsidR="00B90051">
          <w:rPr>
            <w:webHidden/>
          </w:rPr>
          <w:fldChar w:fldCharType="separate"/>
        </w:r>
        <w:r w:rsidR="00B90051">
          <w:rPr>
            <w:webHidden/>
          </w:rPr>
          <w:t>356</w:t>
        </w:r>
        <w:r w:rsidR="00B90051">
          <w:rPr>
            <w:webHidden/>
          </w:rPr>
          <w:fldChar w:fldCharType="end"/>
        </w:r>
      </w:hyperlink>
    </w:p>
    <w:p w:rsidR="00B90051" w:rsidRPr="006C1015" w:rsidRDefault="00F25E39">
      <w:pPr>
        <w:pStyle w:val="afffff"/>
        <w:rPr>
          <w:rFonts w:ascii="Calibri" w:hAnsi="Calibri"/>
          <w:sz w:val="22"/>
          <w:szCs w:val="22"/>
        </w:rPr>
      </w:pPr>
      <w:hyperlink w:anchor="_Toc79490347" w:history="1">
        <w:r w:rsidR="00B90051" w:rsidRPr="00B76DC6">
          <w:rPr>
            <w:rStyle w:val="ad"/>
          </w:rPr>
          <w:t>Таблица </w:t>
        </w:r>
        <w:r w:rsidR="00B90051" w:rsidRPr="006C1015">
          <w:rPr>
            <w:rFonts w:ascii="Calibri" w:hAnsi="Calibri"/>
            <w:sz w:val="22"/>
            <w:szCs w:val="22"/>
          </w:rPr>
          <w:tab/>
        </w:r>
        <w:r w:rsidR="00B90051" w:rsidRPr="00B76DC6">
          <w:rPr>
            <w:rStyle w:val="ad"/>
          </w:rPr>
          <w:t>118. Описание полей документа «Информационное сообщение», закладки «Документ»</w:t>
        </w:r>
        <w:r w:rsidR="00B90051">
          <w:rPr>
            <w:webHidden/>
          </w:rPr>
          <w:tab/>
        </w:r>
        <w:r w:rsidR="00B90051">
          <w:rPr>
            <w:webHidden/>
          </w:rPr>
          <w:fldChar w:fldCharType="begin"/>
        </w:r>
        <w:r w:rsidR="00B90051">
          <w:rPr>
            <w:webHidden/>
          </w:rPr>
          <w:instrText xml:space="preserve"> PAGEREF _Toc79490347 \h </w:instrText>
        </w:r>
        <w:r w:rsidR="00B90051">
          <w:rPr>
            <w:webHidden/>
          </w:rPr>
        </w:r>
        <w:r w:rsidR="00B90051">
          <w:rPr>
            <w:webHidden/>
          </w:rPr>
          <w:fldChar w:fldCharType="separate"/>
        </w:r>
        <w:r w:rsidR="00B90051">
          <w:rPr>
            <w:webHidden/>
          </w:rPr>
          <w:t>359</w:t>
        </w:r>
        <w:r w:rsidR="00B90051">
          <w:rPr>
            <w:webHidden/>
          </w:rPr>
          <w:fldChar w:fldCharType="end"/>
        </w:r>
      </w:hyperlink>
    </w:p>
    <w:p w:rsidR="00B90051" w:rsidRPr="006C1015" w:rsidRDefault="00F25E39">
      <w:pPr>
        <w:pStyle w:val="afffff"/>
        <w:rPr>
          <w:rFonts w:ascii="Calibri" w:hAnsi="Calibri"/>
          <w:sz w:val="22"/>
          <w:szCs w:val="22"/>
        </w:rPr>
      </w:pPr>
      <w:hyperlink w:anchor="_Toc79490348" w:history="1">
        <w:r w:rsidR="00B90051" w:rsidRPr="00B76DC6">
          <w:rPr>
            <w:rStyle w:val="ad"/>
          </w:rPr>
          <w:t>Таблица </w:t>
        </w:r>
        <w:r w:rsidR="00B90051" w:rsidRPr="006C1015">
          <w:rPr>
            <w:rFonts w:ascii="Calibri" w:hAnsi="Calibri"/>
            <w:sz w:val="22"/>
            <w:szCs w:val="22"/>
          </w:rPr>
          <w:tab/>
        </w:r>
        <w:r w:rsidR="00B90051" w:rsidRPr="00B76DC6">
          <w:rPr>
            <w:rStyle w:val="ad"/>
          </w:rPr>
          <w:t>119.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B90051">
          <w:rPr>
            <w:webHidden/>
          </w:rPr>
          <w:tab/>
        </w:r>
        <w:r w:rsidR="00B90051">
          <w:rPr>
            <w:webHidden/>
          </w:rPr>
          <w:fldChar w:fldCharType="begin"/>
        </w:r>
        <w:r w:rsidR="00B90051">
          <w:rPr>
            <w:webHidden/>
          </w:rPr>
          <w:instrText xml:space="preserve"> PAGEREF _Toc79490348 \h </w:instrText>
        </w:r>
        <w:r w:rsidR="00B90051">
          <w:rPr>
            <w:webHidden/>
          </w:rPr>
        </w:r>
        <w:r w:rsidR="00B90051">
          <w:rPr>
            <w:webHidden/>
          </w:rPr>
          <w:fldChar w:fldCharType="separate"/>
        </w:r>
        <w:r w:rsidR="00B90051">
          <w:rPr>
            <w:webHidden/>
          </w:rPr>
          <w:t>365</w:t>
        </w:r>
        <w:r w:rsidR="00B90051">
          <w:rPr>
            <w:webHidden/>
          </w:rPr>
          <w:fldChar w:fldCharType="end"/>
        </w:r>
      </w:hyperlink>
    </w:p>
    <w:p w:rsidR="00B90051" w:rsidRPr="006C1015" w:rsidRDefault="00F25E39">
      <w:pPr>
        <w:pStyle w:val="afffff"/>
        <w:rPr>
          <w:rFonts w:ascii="Calibri" w:hAnsi="Calibri"/>
          <w:sz w:val="22"/>
          <w:szCs w:val="22"/>
        </w:rPr>
      </w:pPr>
      <w:hyperlink w:anchor="_Toc79490349" w:history="1">
        <w:r w:rsidR="00B90051" w:rsidRPr="00B76DC6">
          <w:rPr>
            <w:rStyle w:val="ad"/>
          </w:rPr>
          <w:t>Таблица </w:t>
        </w:r>
        <w:r w:rsidR="00B90051" w:rsidRPr="006C1015">
          <w:rPr>
            <w:rFonts w:ascii="Calibri" w:hAnsi="Calibri"/>
            <w:sz w:val="22"/>
            <w:szCs w:val="22"/>
          </w:rPr>
          <w:tab/>
        </w:r>
        <w:r w:rsidR="00B90051" w:rsidRPr="00B76DC6">
          <w:rPr>
            <w:rStyle w:val="ad"/>
          </w:rPr>
          <w:t>120. Описание полей документа «Заявка на внесение изменений в перечень ГМУ (основные реквизиты)», вкладки «Адресные данные»</w:t>
        </w:r>
        <w:r w:rsidR="00B90051">
          <w:rPr>
            <w:webHidden/>
          </w:rPr>
          <w:tab/>
        </w:r>
        <w:r w:rsidR="00B90051">
          <w:rPr>
            <w:webHidden/>
          </w:rPr>
          <w:fldChar w:fldCharType="begin"/>
        </w:r>
        <w:r w:rsidR="00B90051">
          <w:rPr>
            <w:webHidden/>
          </w:rPr>
          <w:instrText xml:space="preserve"> PAGEREF _Toc79490349 \h </w:instrText>
        </w:r>
        <w:r w:rsidR="00B90051">
          <w:rPr>
            <w:webHidden/>
          </w:rPr>
        </w:r>
        <w:r w:rsidR="00B90051">
          <w:rPr>
            <w:webHidden/>
          </w:rPr>
          <w:fldChar w:fldCharType="separate"/>
        </w:r>
        <w:r w:rsidR="00B90051">
          <w:rPr>
            <w:webHidden/>
          </w:rPr>
          <w:t>371</w:t>
        </w:r>
        <w:r w:rsidR="00B90051">
          <w:rPr>
            <w:webHidden/>
          </w:rPr>
          <w:fldChar w:fldCharType="end"/>
        </w:r>
      </w:hyperlink>
    </w:p>
    <w:p w:rsidR="00B90051" w:rsidRPr="006C1015" w:rsidRDefault="00F25E39">
      <w:pPr>
        <w:pStyle w:val="afffff"/>
        <w:rPr>
          <w:rFonts w:ascii="Calibri" w:hAnsi="Calibri"/>
          <w:sz w:val="22"/>
          <w:szCs w:val="22"/>
        </w:rPr>
      </w:pPr>
      <w:hyperlink w:anchor="_Toc79490350" w:history="1">
        <w:r w:rsidR="00B90051" w:rsidRPr="00B76DC6">
          <w:rPr>
            <w:rStyle w:val="ad"/>
          </w:rPr>
          <w:t>Таблица </w:t>
        </w:r>
        <w:r w:rsidR="00B90051" w:rsidRPr="006C1015">
          <w:rPr>
            <w:rFonts w:ascii="Calibri" w:hAnsi="Calibri"/>
            <w:sz w:val="22"/>
            <w:szCs w:val="22"/>
          </w:rPr>
          <w:tab/>
        </w:r>
        <w:r w:rsidR="00B90051" w:rsidRPr="00B76DC6">
          <w:rPr>
            <w:rStyle w:val="ad"/>
          </w:rPr>
          <w:t>121. Описание полей документа «Заявка на внесение изменений в перечень ГМУ (основные реквизиты)», вкладки «Административная принадлежность»</w:t>
        </w:r>
        <w:r w:rsidR="00B90051">
          <w:rPr>
            <w:webHidden/>
          </w:rPr>
          <w:tab/>
        </w:r>
        <w:r w:rsidR="00B90051">
          <w:rPr>
            <w:webHidden/>
          </w:rPr>
          <w:fldChar w:fldCharType="begin"/>
        </w:r>
        <w:r w:rsidR="00B90051">
          <w:rPr>
            <w:webHidden/>
          </w:rPr>
          <w:instrText xml:space="preserve"> PAGEREF _Toc79490350 \h </w:instrText>
        </w:r>
        <w:r w:rsidR="00B90051">
          <w:rPr>
            <w:webHidden/>
          </w:rPr>
        </w:r>
        <w:r w:rsidR="00B90051">
          <w:rPr>
            <w:webHidden/>
          </w:rPr>
          <w:fldChar w:fldCharType="separate"/>
        </w:r>
        <w:r w:rsidR="00B90051">
          <w:rPr>
            <w:webHidden/>
          </w:rPr>
          <w:t>373</w:t>
        </w:r>
        <w:r w:rsidR="00B90051">
          <w:rPr>
            <w:webHidden/>
          </w:rPr>
          <w:fldChar w:fldCharType="end"/>
        </w:r>
      </w:hyperlink>
    </w:p>
    <w:p w:rsidR="00B90051" w:rsidRPr="006C1015" w:rsidRDefault="00F25E39">
      <w:pPr>
        <w:pStyle w:val="afffff"/>
        <w:rPr>
          <w:rFonts w:ascii="Calibri" w:hAnsi="Calibri"/>
          <w:sz w:val="22"/>
          <w:szCs w:val="22"/>
        </w:rPr>
      </w:pPr>
      <w:hyperlink w:anchor="_Toc79490351" w:history="1">
        <w:r w:rsidR="00B90051" w:rsidRPr="00B76DC6">
          <w:rPr>
            <w:rStyle w:val="ad"/>
          </w:rPr>
          <w:t>Таблица </w:t>
        </w:r>
        <w:r w:rsidR="00B90051" w:rsidRPr="006C1015">
          <w:rPr>
            <w:rFonts w:ascii="Calibri" w:hAnsi="Calibri"/>
            <w:sz w:val="22"/>
            <w:szCs w:val="22"/>
          </w:rPr>
          <w:tab/>
        </w:r>
        <w:r w:rsidR="00B90051" w:rsidRPr="00B76DC6">
          <w:rPr>
            <w:rStyle w:val="ad"/>
          </w:rPr>
          <w:t>122. Описание полей документа «Заявка на внесение изменений в перечень ГМУ (основные реквизиты)», вкладки «Остальные реквизиты учреждения»</w:t>
        </w:r>
        <w:r w:rsidR="00B90051">
          <w:rPr>
            <w:webHidden/>
          </w:rPr>
          <w:tab/>
        </w:r>
        <w:r w:rsidR="00B90051">
          <w:rPr>
            <w:webHidden/>
          </w:rPr>
          <w:fldChar w:fldCharType="begin"/>
        </w:r>
        <w:r w:rsidR="00B90051">
          <w:rPr>
            <w:webHidden/>
          </w:rPr>
          <w:instrText xml:space="preserve"> PAGEREF _Toc79490351 \h </w:instrText>
        </w:r>
        <w:r w:rsidR="00B90051">
          <w:rPr>
            <w:webHidden/>
          </w:rPr>
        </w:r>
        <w:r w:rsidR="00B90051">
          <w:rPr>
            <w:webHidden/>
          </w:rPr>
          <w:fldChar w:fldCharType="separate"/>
        </w:r>
        <w:r w:rsidR="00B90051">
          <w:rPr>
            <w:webHidden/>
          </w:rPr>
          <w:t>374</w:t>
        </w:r>
        <w:r w:rsidR="00B90051">
          <w:rPr>
            <w:webHidden/>
          </w:rPr>
          <w:fldChar w:fldCharType="end"/>
        </w:r>
      </w:hyperlink>
    </w:p>
    <w:p w:rsidR="00B90051" w:rsidRPr="006C1015" w:rsidRDefault="00F25E39">
      <w:pPr>
        <w:pStyle w:val="afffff"/>
        <w:rPr>
          <w:rFonts w:ascii="Calibri" w:hAnsi="Calibri"/>
          <w:sz w:val="22"/>
          <w:szCs w:val="22"/>
        </w:rPr>
      </w:pPr>
      <w:hyperlink w:anchor="_Toc79490352" w:history="1">
        <w:r w:rsidR="00B90051" w:rsidRPr="00B76DC6">
          <w:rPr>
            <w:rStyle w:val="ad"/>
          </w:rPr>
          <w:t>Таблица </w:t>
        </w:r>
        <w:r w:rsidR="00B90051" w:rsidRPr="006C1015">
          <w:rPr>
            <w:rFonts w:ascii="Calibri" w:hAnsi="Calibri"/>
            <w:sz w:val="22"/>
            <w:szCs w:val="22"/>
          </w:rPr>
          <w:tab/>
        </w:r>
        <w:r w:rsidR="00B90051" w:rsidRPr="00B76DC6">
          <w:rPr>
            <w:rStyle w:val="ad"/>
          </w:rPr>
          <w:t>123. Описание полей документа «Заявка на внесение изменений в перечень ГМУ (основные реквизиты)», вкладки «Бюджеты»</w:t>
        </w:r>
        <w:r w:rsidR="00B90051">
          <w:rPr>
            <w:webHidden/>
          </w:rPr>
          <w:tab/>
        </w:r>
        <w:r w:rsidR="00B90051">
          <w:rPr>
            <w:webHidden/>
          </w:rPr>
          <w:fldChar w:fldCharType="begin"/>
        </w:r>
        <w:r w:rsidR="00B90051">
          <w:rPr>
            <w:webHidden/>
          </w:rPr>
          <w:instrText xml:space="preserve"> PAGEREF _Toc79490352 \h </w:instrText>
        </w:r>
        <w:r w:rsidR="00B90051">
          <w:rPr>
            <w:webHidden/>
          </w:rPr>
        </w:r>
        <w:r w:rsidR="00B90051">
          <w:rPr>
            <w:webHidden/>
          </w:rPr>
          <w:fldChar w:fldCharType="separate"/>
        </w:r>
        <w:r w:rsidR="00B90051">
          <w:rPr>
            <w:webHidden/>
          </w:rPr>
          <w:t>376</w:t>
        </w:r>
        <w:r w:rsidR="00B90051">
          <w:rPr>
            <w:webHidden/>
          </w:rPr>
          <w:fldChar w:fldCharType="end"/>
        </w:r>
      </w:hyperlink>
    </w:p>
    <w:p w:rsidR="00B90051" w:rsidRPr="006C1015" w:rsidRDefault="00F25E39">
      <w:pPr>
        <w:pStyle w:val="afffff"/>
        <w:rPr>
          <w:rFonts w:ascii="Calibri" w:hAnsi="Calibri"/>
          <w:sz w:val="22"/>
          <w:szCs w:val="22"/>
        </w:rPr>
      </w:pPr>
      <w:hyperlink w:anchor="_Toc79490353" w:history="1">
        <w:r w:rsidR="00B90051" w:rsidRPr="00B76DC6">
          <w:rPr>
            <w:rStyle w:val="ad"/>
          </w:rPr>
          <w:t>Таблица </w:t>
        </w:r>
        <w:r w:rsidR="00B90051" w:rsidRPr="006C1015">
          <w:rPr>
            <w:rFonts w:ascii="Calibri" w:hAnsi="Calibri"/>
            <w:sz w:val="22"/>
            <w:szCs w:val="22"/>
          </w:rPr>
          <w:tab/>
        </w:r>
        <w:r w:rsidR="00B90051" w:rsidRPr="00B76DC6">
          <w:rPr>
            <w:rStyle w:val="ad"/>
          </w:rPr>
          <w:t>124. Описание полей документа «Заявка на внесение изменений в перечень ГМУ (основные реквизиты)», вкладки «Подтверждающие документы»</w:t>
        </w:r>
        <w:r w:rsidR="00B90051">
          <w:rPr>
            <w:webHidden/>
          </w:rPr>
          <w:tab/>
        </w:r>
        <w:r w:rsidR="00B90051">
          <w:rPr>
            <w:webHidden/>
          </w:rPr>
          <w:fldChar w:fldCharType="begin"/>
        </w:r>
        <w:r w:rsidR="00B90051">
          <w:rPr>
            <w:webHidden/>
          </w:rPr>
          <w:instrText xml:space="preserve"> PAGEREF _Toc79490353 \h </w:instrText>
        </w:r>
        <w:r w:rsidR="00B90051">
          <w:rPr>
            <w:webHidden/>
          </w:rPr>
        </w:r>
        <w:r w:rsidR="00B90051">
          <w:rPr>
            <w:webHidden/>
          </w:rPr>
          <w:fldChar w:fldCharType="separate"/>
        </w:r>
        <w:r w:rsidR="00B90051">
          <w:rPr>
            <w:webHidden/>
          </w:rPr>
          <w:t>377</w:t>
        </w:r>
        <w:r w:rsidR="00B90051">
          <w:rPr>
            <w:webHidden/>
          </w:rPr>
          <w:fldChar w:fldCharType="end"/>
        </w:r>
      </w:hyperlink>
    </w:p>
    <w:p w:rsidR="00B90051" w:rsidRPr="006C1015" w:rsidRDefault="00F25E39">
      <w:pPr>
        <w:pStyle w:val="afffff"/>
        <w:rPr>
          <w:rFonts w:ascii="Calibri" w:hAnsi="Calibri"/>
          <w:sz w:val="22"/>
          <w:szCs w:val="22"/>
        </w:rPr>
      </w:pPr>
      <w:hyperlink w:anchor="_Toc79490354" w:history="1">
        <w:r w:rsidR="00B90051" w:rsidRPr="00B76DC6">
          <w:rPr>
            <w:rStyle w:val="ad"/>
          </w:rPr>
          <w:t>Таблица </w:t>
        </w:r>
        <w:r w:rsidR="00B90051" w:rsidRPr="006C1015">
          <w:rPr>
            <w:rFonts w:ascii="Calibri" w:hAnsi="Calibri"/>
            <w:sz w:val="22"/>
            <w:szCs w:val="22"/>
          </w:rPr>
          <w:tab/>
        </w:r>
        <w:r w:rsidR="00B90051" w:rsidRPr="00B76DC6">
          <w:rPr>
            <w:rStyle w:val="ad"/>
          </w:rPr>
          <w:t>125. Описание полей документа «Заявка на внесение изменений в перечень ГМУ (основные реквизиты)», закладки «Подписи»</w:t>
        </w:r>
        <w:r w:rsidR="00B90051">
          <w:rPr>
            <w:webHidden/>
          </w:rPr>
          <w:tab/>
        </w:r>
        <w:r w:rsidR="00B90051">
          <w:rPr>
            <w:webHidden/>
          </w:rPr>
          <w:fldChar w:fldCharType="begin"/>
        </w:r>
        <w:r w:rsidR="00B90051">
          <w:rPr>
            <w:webHidden/>
          </w:rPr>
          <w:instrText xml:space="preserve"> PAGEREF _Toc79490354 \h </w:instrText>
        </w:r>
        <w:r w:rsidR="00B90051">
          <w:rPr>
            <w:webHidden/>
          </w:rPr>
        </w:r>
        <w:r w:rsidR="00B90051">
          <w:rPr>
            <w:webHidden/>
          </w:rPr>
          <w:fldChar w:fldCharType="separate"/>
        </w:r>
        <w:r w:rsidR="00B90051">
          <w:rPr>
            <w:webHidden/>
          </w:rPr>
          <w:t>377</w:t>
        </w:r>
        <w:r w:rsidR="00B90051">
          <w:rPr>
            <w:webHidden/>
          </w:rPr>
          <w:fldChar w:fldCharType="end"/>
        </w:r>
      </w:hyperlink>
    </w:p>
    <w:p w:rsidR="00B90051" w:rsidRPr="006C1015" w:rsidRDefault="00F25E39">
      <w:pPr>
        <w:pStyle w:val="afffff"/>
        <w:rPr>
          <w:rFonts w:ascii="Calibri" w:hAnsi="Calibri"/>
          <w:sz w:val="22"/>
          <w:szCs w:val="22"/>
        </w:rPr>
      </w:pPr>
      <w:hyperlink w:anchor="_Toc79490355" w:history="1">
        <w:r w:rsidR="00B90051" w:rsidRPr="00B76DC6">
          <w:rPr>
            <w:rStyle w:val="ad"/>
          </w:rPr>
          <w:t>Таблица </w:t>
        </w:r>
        <w:r w:rsidR="00B90051" w:rsidRPr="006C1015">
          <w:rPr>
            <w:rFonts w:ascii="Calibri" w:hAnsi="Calibri"/>
            <w:sz w:val="22"/>
            <w:szCs w:val="22"/>
          </w:rPr>
          <w:tab/>
        </w:r>
        <w:r w:rsidR="00B90051" w:rsidRPr="00B76DC6">
          <w:rPr>
            <w:rStyle w:val="ad"/>
          </w:rPr>
          <w:t>126. Описание полей документа «Сведения об организации», закладки «Основные атрибуты (1)»</w:t>
        </w:r>
        <w:r w:rsidR="00B90051">
          <w:rPr>
            <w:webHidden/>
          </w:rPr>
          <w:tab/>
        </w:r>
        <w:r w:rsidR="00B90051">
          <w:rPr>
            <w:webHidden/>
          </w:rPr>
          <w:fldChar w:fldCharType="begin"/>
        </w:r>
        <w:r w:rsidR="00B90051">
          <w:rPr>
            <w:webHidden/>
          </w:rPr>
          <w:instrText xml:space="preserve"> PAGEREF _Toc79490355 \h </w:instrText>
        </w:r>
        <w:r w:rsidR="00B90051">
          <w:rPr>
            <w:webHidden/>
          </w:rPr>
        </w:r>
        <w:r w:rsidR="00B90051">
          <w:rPr>
            <w:webHidden/>
          </w:rPr>
          <w:fldChar w:fldCharType="separate"/>
        </w:r>
        <w:r w:rsidR="00B90051">
          <w:rPr>
            <w:webHidden/>
          </w:rPr>
          <w:t>380</w:t>
        </w:r>
        <w:r w:rsidR="00B90051">
          <w:rPr>
            <w:webHidden/>
          </w:rPr>
          <w:fldChar w:fldCharType="end"/>
        </w:r>
      </w:hyperlink>
    </w:p>
    <w:p w:rsidR="00B90051" w:rsidRPr="006C1015" w:rsidRDefault="00F25E39">
      <w:pPr>
        <w:pStyle w:val="afffff"/>
        <w:rPr>
          <w:rFonts w:ascii="Calibri" w:hAnsi="Calibri"/>
          <w:sz w:val="22"/>
          <w:szCs w:val="22"/>
        </w:rPr>
      </w:pPr>
      <w:hyperlink w:anchor="_Toc79490356" w:history="1">
        <w:r w:rsidR="00B90051" w:rsidRPr="00B76DC6">
          <w:rPr>
            <w:rStyle w:val="ad"/>
          </w:rPr>
          <w:t>Таблица </w:t>
        </w:r>
        <w:r w:rsidR="00B90051" w:rsidRPr="006C1015">
          <w:rPr>
            <w:rFonts w:ascii="Calibri" w:hAnsi="Calibri"/>
            <w:sz w:val="22"/>
            <w:szCs w:val="22"/>
          </w:rPr>
          <w:tab/>
        </w:r>
        <w:r w:rsidR="00B90051" w:rsidRPr="00B76DC6">
          <w:rPr>
            <w:rStyle w:val="ad"/>
          </w:rPr>
          <w:t>127. Описание полей документа «Сведения об организации», закладки «Полномочия и бюджеты (2)»</w:t>
        </w:r>
        <w:r w:rsidR="00B90051">
          <w:rPr>
            <w:webHidden/>
          </w:rPr>
          <w:tab/>
        </w:r>
        <w:r w:rsidR="00B90051">
          <w:rPr>
            <w:webHidden/>
          </w:rPr>
          <w:fldChar w:fldCharType="begin"/>
        </w:r>
        <w:r w:rsidR="00B90051">
          <w:rPr>
            <w:webHidden/>
          </w:rPr>
          <w:instrText xml:space="preserve"> PAGEREF _Toc79490356 \h </w:instrText>
        </w:r>
        <w:r w:rsidR="00B90051">
          <w:rPr>
            <w:webHidden/>
          </w:rPr>
        </w:r>
        <w:r w:rsidR="00B90051">
          <w:rPr>
            <w:webHidden/>
          </w:rPr>
          <w:fldChar w:fldCharType="separate"/>
        </w:r>
        <w:r w:rsidR="00B90051">
          <w:rPr>
            <w:webHidden/>
          </w:rPr>
          <w:t>388</w:t>
        </w:r>
        <w:r w:rsidR="00B90051">
          <w:rPr>
            <w:webHidden/>
          </w:rPr>
          <w:fldChar w:fldCharType="end"/>
        </w:r>
      </w:hyperlink>
    </w:p>
    <w:p w:rsidR="00B90051" w:rsidRPr="006C1015" w:rsidRDefault="00F25E39">
      <w:pPr>
        <w:pStyle w:val="afffff"/>
        <w:rPr>
          <w:rFonts w:ascii="Calibri" w:hAnsi="Calibri"/>
          <w:sz w:val="22"/>
          <w:szCs w:val="22"/>
        </w:rPr>
      </w:pPr>
      <w:hyperlink w:anchor="_Toc79490357" w:history="1">
        <w:r w:rsidR="00B90051" w:rsidRPr="00B76DC6">
          <w:rPr>
            <w:rStyle w:val="ad"/>
          </w:rPr>
          <w:t>Таблица </w:t>
        </w:r>
        <w:r w:rsidR="00B90051" w:rsidRPr="006C1015">
          <w:rPr>
            <w:rFonts w:ascii="Calibri" w:hAnsi="Calibri"/>
            <w:sz w:val="22"/>
            <w:szCs w:val="22"/>
          </w:rPr>
          <w:tab/>
        </w:r>
        <w:r w:rsidR="00B90051" w:rsidRPr="00B76DC6">
          <w:rPr>
            <w:rStyle w:val="ad"/>
          </w:rPr>
          <w:t>128. Описание полей документа «Сведения об организации», закладки «Сведения о счетах (3)»</w:t>
        </w:r>
        <w:r w:rsidR="00B90051">
          <w:rPr>
            <w:webHidden/>
          </w:rPr>
          <w:tab/>
        </w:r>
        <w:r w:rsidR="00B90051">
          <w:rPr>
            <w:webHidden/>
          </w:rPr>
          <w:fldChar w:fldCharType="begin"/>
        </w:r>
        <w:r w:rsidR="00B90051">
          <w:rPr>
            <w:webHidden/>
          </w:rPr>
          <w:instrText xml:space="preserve"> PAGEREF _Toc79490357 \h </w:instrText>
        </w:r>
        <w:r w:rsidR="00B90051">
          <w:rPr>
            <w:webHidden/>
          </w:rPr>
        </w:r>
        <w:r w:rsidR="00B90051">
          <w:rPr>
            <w:webHidden/>
          </w:rPr>
          <w:fldChar w:fldCharType="separate"/>
        </w:r>
        <w:r w:rsidR="00B90051">
          <w:rPr>
            <w:webHidden/>
          </w:rPr>
          <w:t>393</w:t>
        </w:r>
        <w:r w:rsidR="00B90051">
          <w:rPr>
            <w:webHidden/>
          </w:rPr>
          <w:fldChar w:fldCharType="end"/>
        </w:r>
      </w:hyperlink>
    </w:p>
    <w:p w:rsidR="00B90051" w:rsidRPr="006C1015" w:rsidRDefault="00F25E39">
      <w:pPr>
        <w:pStyle w:val="afffff"/>
        <w:rPr>
          <w:rFonts w:ascii="Calibri" w:hAnsi="Calibri"/>
          <w:sz w:val="22"/>
          <w:szCs w:val="22"/>
        </w:rPr>
      </w:pPr>
      <w:hyperlink w:anchor="_Toc79490358" w:history="1">
        <w:r w:rsidR="00B90051" w:rsidRPr="00B76DC6">
          <w:rPr>
            <w:rStyle w:val="ad"/>
          </w:rPr>
          <w:t>Таблица </w:t>
        </w:r>
        <w:r w:rsidR="00B90051" w:rsidRPr="006C1015">
          <w:rPr>
            <w:rFonts w:ascii="Calibri" w:hAnsi="Calibri"/>
            <w:sz w:val="22"/>
            <w:szCs w:val="22"/>
          </w:rPr>
          <w:tab/>
        </w:r>
        <w:r w:rsidR="00B90051" w:rsidRPr="00B76DC6">
          <w:rPr>
            <w:rStyle w:val="ad"/>
          </w:rPr>
          <w:t>129. Описание полей документа «Сведения об организации», закладки «Подписи документа (4)»</w:t>
        </w:r>
        <w:r w:rsidR="00B90051">
          <w:rPr>
            <w:webHidden/>
          </w:rPr>
          <w:tab/>
        </w:r>
        <w:r w:rsidR="00B90051">
          <w:rPr>
            <w:webHidden/>
          </w:rPr>
          <w:fldChar w:fldCharType="begin"/>
        </w:r>
        <w:r w:rsidR="00B90051">
          <w:rPr>
            <w:webHidden/>
          </w:rPr>
          <w:instrText xml:space="preserve"> PAGEREF _Toc79490358 \h </w:instrText>
        </w:r>
        <w:r w:rsidR="00B90051">
          <w:rPr>
            <w:webHidden/>
          </w:rPr>
        </w:r>
        <w:r w:rsidR="00B90051">
          <w:rPr>
            <w:webHidden/>
          </w:rPr>
          <w:fldChar w:fldCharType="separate"/>
        </w:r>
        <w:r w:rsidR="00B90051">
          <w:rPr>
            <w:webHidden/>
          </w:rPr>
          <w:t>394</w:t>
        </w:r>
        <w:r w:rsidR="00B90051">
          <w:rPr>
            <w:webHidden/>
          </w:rPr>
          <w:fldChar w:fldCharType="end"/>
        </w:r>
      </w:hyperlink>
    </w:p>
    <w:p w:rsidR="00B90051" w:rsidRPr="006C1015" w:rsidRDefault="00F25E39">
      <w:pPr>
        <w:pStyle w:val="afffff"/>
        <w:rPr>
          <w:rFonts w:ascii="Calibri" w:hAnsi="Calibri"/>
          <w:sz w:val="22"/>
          <w:szCs w:val="22"/>
        </w:rPr>
      </w:pPr>
      <w:hyperlink w:anchor="_Toc79490359" w:history="1">
        <w:r w:rsidR="00B90051" w:rsidRPr="00B76DC6">
          <w:rPr>
            <w:rStyle w:val="ad"/>
          </w:rPr>
          <w:t>Таблица </w:t>
        </w:r>
        <w:r w:rsidR="00B90051" w:rsidRPr="006C1015">
          <w:rPr>
            <w:rFonts w:ascii="Calibri" w:hAnsi="Calibri"/>
            <w:sz w:val="22"/>
            <w:szCs w:val="22"/>
          </w:rPr>
          <w:tab/>
        </w:r>
        <w:r w:rsidR="00B90051" w:rsidRPr="00B76DC6">
          <w:rPr>
            <w:rStyle w:val="ad"/>
          </w:rPr>
          <w:t>130. Описание полей документа «Сведения об организации», закладки «Примечание (5)»</w:t>
        </w:r>
        <w:r w:rsidR="00B90051">
          <w:rPr>
            <w:webHidden/>
          </w:rPr>
          <w:tab/>
        </w:r>
        <w:r w:rsidR="00B90051">
          <w:rPr>
            <w:webHidden/>
          </w:rPr>
          <w:fldChar w:fldCharType="begin"/>
        </w:r>
        <w:r w:rsidR="00B90051">
          <w:rPr>
            <w:webHidden/>
          </w:rPr>
          <w:instrText xml:space="preserve"> PAGEREF _Toc79490359 \h </w:instrText>
        </w:r>
        <w:r w:rsidR="00B90051">
          <w:rPr>
            <w:webHidden/>
          </w:rPr>
        </w:r>
        <w:r w:rsidR="00B90051">
          <w:rPr>
            <w:webHidden/>
          </w:rPr>
          <w:fldChar w:fldCharType="separate"/>
        </w:r>
        <w:r w:rsidR="00B90051">
          <w:rPr>
            <w:webHidden/>
          </w:rPr>
          <w:t>394</w:t>
        </w:r>
        <w:r w:rsidR="00B90051">
          <w:rPr>
            <w:webHidden/>
          </w:rPr>
          <w:fldChar w:fldCharType="end"/>
        </w:r>
      </w:hyperlink>
    </w:p>
    <w:p w:rsidR="00B90051" w:rsidRPr="006C1015" w:rsidRDefault="00F25E39">
      <w:pPr>
        <w:pStyle w:val="afffff"/>
        <w:rPr>
          <w:rFonts w:ascii="Calibri" w:hAnsi="Calibri"/>
          <w:sz w:val="22"/>
          <w:szCs w:val="22"/>
        </w:rPr>
      </w:pPr>
      <w:hyperlink w:anchor="_Toc79490360" w:history="1">
        <w:r w:rsidR="00B90051" w:rsidRPr="00B76DC6">
          <w:rPr>
            <w:rStyle w:val="ad"/>
          </w:rPr>
          <w:t>Таблица </w:t>
        </w:r>
        <w:r w:rsidR="00B90051" w:rsidRPr="006C1015">
          <w:rPr>
            <w:rFonts w:ascii="Calibri" w:hAnsi="Calibri"/>
            <w:sz w:val="22"/>
            <w:szCs w:val="22"/>
          </w:rPr>
          <w:tab/>
        </w:r>
        <w:r w:rsidR="00B90051" w:rsidRPr="00B76DC6">
          <w:rPr>
            <w:rStyle w:val="ad"/>
          </w:rPr>
          <w:t>131. Описание полей документа «Сведения об организации», закладки «Полномочия организации до 01.01.2016»</w:t>
        </w:r>
        <w:r w:rsidR="00B90051">
          <w:rPr>
            <w:webHidden/>
          </w:rPr>
          <w:tab/>
        </w:r>
        <w:r w:rsidR="00B90051">
          <w:rPr>
            <w:webHidden/>
          </w:rPr>
          <w:fldChar w:fldCharType="begin"/>
        </w:r>
        <w:r w:rsidR="00B90051">
          <w:rPr>
            <w:webHidden/>
          </w:rPr>
          <w:instrText xml:space="preserve"> PAGEREF _Toc79490360 \h </w:instrText>
        </w:r>
        <w:r w:rsidR="00B90051">
          <w:rPr>
            <w:webHidden/>
          </w:rPr>
        </w:r>
        <w:r w:rsidR="00B90051">
          <w:rPr>
            <w:webHidden/>
          </w:rPr>
          <w:fldChar w:fldCharType="separate"/>
        </w:r>
        <w:r w:rsidR="00B90051">
          <w:rPr>
            <w:webHidden/>
          </w:rPr>
          <w:t>395</w:t>
        </w:r>
        <w:r w:rsidR="00B90051">
          <w:rPr>
            <w:webHidden/>
          </w:rPr>
          <w:fldChar w:fldCharType="end"/>
        </w:r>
      </w:hyperlink>
    </w:p>
    <w:p w:rsidR="00B90051" w:rsidRPr="006C1015" w:rsidRDefault="00F25E39">
      <w:pPr>
        <w:pStyle w:val="afffff"/>
        <w:rPr>
          <w:rFonts w:ascii="Calibri" w:hAnsi="Calibri"/>
          <w:sz w:val="22"/>
          <w:szCs w:val="22"/>
        </w:rPr>
      </w:pPr>
      <w:hyperlink w:anchor="_Toc79490361" w:history="1">
        <w:r w:rsidR="00B90051" w:rsidRPr="00B76DC6">
          <w:rPr>
            <w:rStyle w:val="ad"/>
          </w:rPr>
          <w:t>Таблица </w:t>
        </w:r>
        <w:r w:rsidR="00B90051" w:rsidRPr="006C1015">
          <w:rPr>
            <w:rFonts w:ascii="Calibri" w:hAnsi="Calibri"/>
            <w:sz w:val="22"/>
            <w:szCs w:val="22"/>
          </w:rPr>
          <w:tab/>
        </w:r>
        <w:r w:rsidR="00B90051" w:rsidRPr="00B76DC6">
          <w:rPr>
            <w:rStyle w:val="ad"/>
          </w:rPr>
          <w:t>132. Описание полей документа «Уведомление о подтверждении (аннулировании)», закладки «Реквизиты запроса (1)»</w:t>
        </w:r>
        <w:r w:rsidR="00B90051">
          <w:rPr>
            <w:webHidden/>
          </w:rPr>
          <w:tab/>
        </w:r>
        <w:r w:rsidR="00B90051">
          <w:rPr>
            <w:webHidden/>
          </w:rPr>
          <w:fldChar w:fldCharType="begin"/>
        </w:r>
        <w:r w:rsidR="00B90051">
          <w:rPr>
            <w:webHidden/>
          </w:rPr>
          <w:instrText xml:space="preserve"> PAGEREF _Toc79490361 \h </w:instrText>
        </w:r>
        <w:r w:rsidR="00B90051">
          <w:rPr>
            <w:webHidden/>
          </w:rPr>
        </w:r>
        <w:r w:rsidR="00B90051">
          <w:rPr>
            <w:webHidden/>
          </w:rPr>
          <w:fldChar w:fldCharType="separate"/>
        </w:r>
        <w:r w:rsidR="00B90051">
          <w:rPr>
            <w:webHidden/>
          </w:rPr>
          <w:t>398</w:t>
        </w:r>
        <w:r w:rsidR="00B90051">
          <w:rPr>
            <w:webHidden/>
          </w:rPr>
          <w:fldChar w:fldCharType="end"/>
        </w:r>
      </w:hyperlink>
    </w:p>
    <w:p w:rsidR="00B90051" w:rsidRPr="006C1015" w:rsidRDefault="00F25E39">
      <w:pPr>
        <w:pStyle w:val="afffff"/>
        <w:rPr>
          <w:rFonts w:ascii="Calibri" w:hAnsi="Calibri"/>
          <w:sz w:val="22"/>
          <w:szCs w:val="22"/>
        </w:rPr>
      </w:pPr>
      <w:hyperlink w:anchor="_Toc79490362" w:history="1">
        <w:r w:rsidR="00B90051" w:rsidRPr="00B76DC6">
          <w:rPr>
            <w:rStyle w:val="ad"/>
          </w:rPr>
          <w:t>Таблица </w:t>
        </w:r>
        <w:r w:rsidR="00B90051" w:rsidRPr="006C1015">
          <w:rPr>
            <w:rFonts w:ascii="Calibri" w:hAnsi="Calibri"/>
            <w:sz w:val="22"/>
            <w:szCs w:val="22"/>
          </w:rPr>
          <w:tab/>
        </w:r>
        <w:r w:rsidR="00B90051" w:rsidRPr="00B76DC6">
          <w:rPr>
            <w:rStyle w:val="ad"/>
          </w:rPr>
          <w:t>133. Описание полей документа «Уведомление о подтверждении (аннулировании)», закладки «Подписи (2)»</w:t>
        </w:r>
        <w:r w:rsidR="00B90051">
          <w:rPr>
            <w:webHidden/>
          </w:rPr>
          <w:tab/>
        </w:r>
        <w:r w:rsidR="00B90051">
          <w:rPr>
            <w:webHidden/>
          </w:rPr>
          <w:fldChar w:fldCharType="begin"/>
        </w:r>
        <w:r w:rsidR="00B90051">
          <w:rPr>
            <w:webHidden/>
          </w:rPr>
          <w:instrText xml:space="preserve"> PAGEREF _Toc79490362 \h </w:instrText>
        </w:r>
        <w:r w:rsidR="00B90051">
          <w:rPr>
            <w:webHidden/>
          </w:rPr>
        </w:r>
        <w:r w:rsidR="00B90051">
          <w:rPr>
            <w:webHidden/>
          </w:rPr>
          <w:fldChar w:fldCharType="separate"/>
        </w:r>
        <w:r w:rsidR="00B90051">
          <w:rPr>
            <w:webHidden/>
          </w:rPr>
          <w:t>400</w:t>
        </w:r>
        <w:r w:rsidR="00B90051">
          <w:rPr>
            <w:webHidden/>
          </w:rPr>
          <w:fldChar w:fldCharType="end"/>
        </w:r>
      </w:hyperlink>
    </w:p>
    <w:p w:rsidR="00B90051" w:rsidRPr="006C1015" w:rsidRDefault="00F25E39">
      <w:pPr>
        <w:pStyle w:val="afffff"/>
        <w:rPr>
          <w:rFonts w:ascii="Calibri" w:hAnsi="Calibri"/>
          <w:sz w:val="22"/>
          <w:szCs w:val="22"/>
        </w:rPr>
      </w:pPr>
      <w:hyperlink w:anchor="_Toc79490363" w:history="1">
        <w:r w:rsidR="00B90051" w:rsidRPr="00B76DC6">
          <w:rPr>
            <w:rStyle w:val="ad"/>
          </w:rPr>
          <w:t>Таблица </w:t>
        </w:r>
        <w:r w:rsidR="00B90051" w:rsidRPr="006C1015">
          <w:rPr>
            <w:rFonts w:ascii="Calibri" w:hAnsi="Calibri"/>
            <w:sz w:val="22"/>
            <w:szCs w:val="22"/>
          </w:rPr>
          <w:tab/>
        </w:r>
        <w:r w:rsidR="00B90051" w:rsidRPr="00B76DC6">
          <w:rPr>
            <w:rStyle w:val="ad"/>
          </w:rPr>
          <w:t>134. Описание полей документа «Информация из реестра», закладки «Основные реквизиты (1)»</w:t>
        </w:r>
        <w:r w:rsidR="00B90051">
          <w:rPr>
            <w:webHidden/>
          </w:rPr>
          <w:tab/>
        </w:r>
        <w:r w:rsidR="00B90051">
          <w:rPr>
            <w:webHidden/>
          </w:rPr>
          <w:fldChar w:fldCharType="begin"/>
        </w:r>
        <w:r w:rsidR="00B90051">
          <w:rPr>
            <w:webHidden/>
          </w:rPr>
          <w:instrText xml:space="preserve"> PAGEREF _Toc79490363 \h </w:instrText>
        </w:r>
        <w:r w:rsidR="00B90051">
          <w:rPr>
            <w:webHidden/>
          </w:rPr>
        </w:r>
        <w:r w:rsidR="00B90051">
          <w:rPr>
            <w:webHidden/>
          </w:rPr>
          <w:fldChar w:fldCharType="separate"/>
        </w:r>
        <w:r w:rsidR="00B90051">
          <w:rPr>
            <w:webHidden/>
          </w:rPr>
          <w:t>402</w:t>
        </w:r>
        <w:r w:rsidR="00B90051">
          <w:rPr>
            <w:webHidden/>
          </w:rPr>
          <w:fldChar w:fldCharType="end"/>
        </w:r>
      </w:hyperlink>
    </w:p>
    <w:p w:rsidR="00B90051" w:rsidRPr="006C1015" w:rsidRDefault="00F25E39">
      <w:pPr>
        <w:pStyle w:val="afffff"/>
        <w:rPr>
          <w:rFonts w:ascii="Calibri" w:hAnsi="Calibri"/>
          <w:sz w:val="22"/>
          <w:szCs w:val="22"/>
        </w:rPr>
      </w:pPr>
      <w:hyperlink w:anchor="_Toc79490364" w:history="1">
        <w:r w:rsidR="00B90051" w:rsidRPr="00B76DC6">
          <w:rPr>
            <w:rStyle w:val="ad"/>
          </w:rPr>
          <w:t>Таблица </w:t>
        </w:r>
        <w:r w:rsidR="00B90051" w:rsidRPr="006C1015">
          <w:rPr>
            <w:rFonts w:ascii="Calibri" w:hAnsi="Calibri"/>
            <w:sz w:val="22"/>
            <w:szCs w:val="22"/>
          </w:rPr>
          <w:tab/>
        </w:r>
        <w:r w:rsidR="00B90051" w:rsidRPr="00B76DC6">
          <w:rPr>
            <w:rStyle w:val="ad"/>
          </w:rPr>
          <w:t>135. Описание полей документа «Информация из реестра», закладки «Реквизиты организаций (2)»</w:t>
        </w:r>
        <w:r w:rsidR="00B90051">
          <w:rPr>
            <w:webHidden/>
          </w:rPr>
          <w:tab/>
        </w:r>
        <w:r w:rsidR="00B90051">
          <w:rPr>
            <w:webHidden/>
          </w:rPr>
          <w:fldChar w:fldCharType="begin"/>
        </w:r>
        <w:r w:rsidR="00B90051">
          <w:rPr>
            <w:webHidden/>
          </w:rPr>
          <w:instrText xml:space="preserve"> PAGEREF _Toc79490364 \h </w:instrText>
        </w:r>
        <w:r w:rsidR="00B90051">
          <w:rPr>
            <w:webHidden/>
          </w:rPr>
        </w:r>
        <w:r w:rsidR="00B90051">
          <w:rPr>
            <w:webHidden/>
          </w:rPr>
          <w:fldChar w:fldCharType="separate"/>
        </w:r>
        <w:r w:rsidR="00B90051">
          <w:rPr>
            <w:webHidden/>
          </w:rPr>
          <w:t>404</w:t>
        </w:r>
        <w:r w:rsidR="00B90051">
          <w:rPr>
            <w:webHidden/>
          </w:rPr>
          <w:fldChar w:fldCharType="end"/>
        </w:r>
      </w:hyperlink>
    </w:p>
    <w:p w:rsidR="00B90051" w:rsidRPr="006C1015" w:rsidRDefault="00F25E39">
      <w:pPr>
        <w:pStyle w:val="afffff"/>
        <w:rPr>
          <w:rFonts w:ascii="Calibri" w:hAnsi="Calibri"/>
          <w:sz w:val="22"/>
          <w:szCs w:val="22"/>
        </w:rPr>
      </w:pPr>
      <w:hyperlink w:anchor="_Toc79490365" w:history="1">
        <w:r w:rsidR="00B90051" w:rsidRPr="00B76DC6">
          <w:rPr>
            <w:rStyle w:val="ad"/>
          </w:rPr>
          <w:t>Таблица </w:t>
        </w:r>
        <w:r w:rsidR="00B90051" w:rsidRPr="006C1015">
          <w:rPr>
            <w:rFonts w:ascii="Calibri" w:hAnsi="Calibri"/>
            <w:sz w:val="22"/>
            <w:szCs w:val="22"/>
          </w:rPr>
          <w:tab/>
        </w:r>
        <w:r w:rsidR="00B90051" w:rsidRPr="00B76DC6">
          <w:rPr>
            <w:rStyle w:val="ad"/>
          </w:rPr>
          <w:t>136. Описание полей документа «Информация из реестра», закладки «Подписи (3)»</w:t>
        </w:r>
        <w:r w:rsidR="00B90051">
          <w:rPr>
            <w:webHidden/>
          </w:rPr>
          <w:tab/>
        </w:r>
        <w:r w:rsidR="00B90051">
          <w:rPr>
            <w:webHidden/>
          </w:rPr>
          <w:fldChar w:fldCharType="begin"/>
        </w:r>
        <w:r w:rsidR="00B90051">
          <w:rPr>
            <w:webHidden/>
          </w:rPr>
          <w:instrText xml:space="preserve"> PAGEREF _Toc79490365 \h </w:instrText>
        </w:r>
        <w:r w:rsidR="00B90051">
          <w:rPr>
            <w:webHidden/>
          </w:rPr>
        </w:r>
        <w:r w:rsidR="00B90051">
          <w:rPr>
            <w:webHidden/>
          </w:rPr>
          <w:fldChar w:fldCharType="separate"/>
        </w:r>
        <w:r w:rsidR="00B90051">
          <w:rPr>
            <w:webHidden/>
          </w:rPr>
          <w:t>405</w:t>
        </w:r>
        <w:r w:rsidR="00B90051">
          <w:rPr>
            <w:webHidden/>
          </w:rPr>
          <w:fldChar w:fldCharType="end"/>
        </w:r>
      </w:hyperlink>
    </w:p>
    <w:p w:rsidR="00B90051" w:rsidRPr="006C1015" w:rsidRDefault="00F25E39">
      <w:pPr>
        <w:pStyle w:val="afffff"/>
        <w:rPr>
          <w:rFonts w:ascii="Calibri" w:hAnsi="Calibri"/>
          <w:sz w:val="22"/>
          <w:szCs w:val="22"/>
        </w:rPr>
      </w:pPr>
      <w:hyperlink w:anchor="_Toc79490366" w:history="1">
        <w:r w:rsidR="00B90051" w:rsidRPr="00B76DC6">
          <w:rPr>
            <w:rStyle w:val="ad"/>
          </w:rPr>
          <w:t>Таблица </w:t>
        </w:r>
        <w:r w:rsidR="00B90051" w:rsidRPr="006C1015">
          <w:rPr>
            <w:rFonts w:ascii="Calibri" w:hAnsi="Calibri"/>
            <w:sz w:val="22"/>
            <w:szCs w:val="22"/>
          </w:rPr>
          <w:tab/>
        </w:r>
        <w:r w:rsidR="00B90051" w:rsidRPr="00B76DC6">
          <w:rPr>
            <w:rStyle w:val="ad"/>
            <w:lang w:val="en-US"/>
          </w:rPr>
          <w:t>137</w:t>
        </w:r>
        <w:r w:rsidR="00B90051" w:rsidRPr="00B76DC6">
          <w:rPr>
            <w:rStyle w:val="ad"/>
          </w:rPr>
          <w:t>. Описание полей документа «Запрос на подтверждение сведений об организации», закладки «Основные атрибуты (1)»</w:t>
        </w:r>
        <w:r w:rsidR="00B90051">
          <w:rPr>
            <w:webHidden/>
          </w:rPr>
          <w:tab/>
        </w:r>
        <w:r w:rsidR="00B90051">
          <w:rPr>
            <w:webHidden/>
          </w:rPr>
          <w:fldChar w:fldCharType="begin"/>
        </w:r>
        <w:r w:rsidR="00B90051">
          <w:rPr>
            <w:webHidden/>
          </w:rPr>
          <w:instrText xml:space="preserve"> PAGEREF _Toc79490366 \h </w:instrText>
        </w:r>
        <w:r w:rsidR="00B90051">
          <w:rPr>
            <w:webHidden/>
          </w:rPr>
        </w:r>
        <w:r w:rsidR="00B90051">
          <w:rPr>
            <w:webHidden/>
          </w:rPr>
          <w:fldChar w:fldCharType="separate"/>
        </w:r>
        <w:r w:rsidR="00B90051">
          <w:rPr>
            <w:webHidden/>
          </w:rPr>
          <w:t>408</w:t>
        </w:r>
        <w:r w:rsidR="00B90051">
          <w:rPr>
            <w:webHidden/>
          </w:rPr>
          <w:fldChar w:fldCharType="end"/>
        </w:r>
      </w:hyperlink>
    </w:p>
    <w:p w:rsidR="00B90051" w:rsidRPr="006C1015" w:rsidRDefault="00F25E39">
      <w:pPr>
        <w:pStyle w:val="afffff"/>
        <w:rPr>
          <w:rFonts w:ascii="Calibri" w:hAnsi="Calibri"/>
          <w:sz w:val="22"/>
          <w:szCs w:val="22"/>
        </w:rPr>
      </w:pPr>
      <w:hyperlink w:anchor="_Toc79490367" w:history="1">
        <w:r w:rsidR="00B90051" w:rsidRPr="00B76DC6">
          <w:rPr>
            <w:rStyle w:val="ad"/>
          </w:rPr>
          <w:t>Таблица </w:t>
        </w:r>
        <w:r w:rsidR="00B90051" w:rsidRPr="006C1015">
          <w:rPr>
            <w:rFonts w:ascii="Calibri" w:hAnsi="Calibri"/>
            <w:sz w:val="22"/>
            <w:szCs w:val="22"/>
          </w:rPr>
          <w:tab/>
        </w:r>
        <w:r w:rsidR="00B90051" w:rsidRPr="00B76DC6">
          <w:rPr>
            <w:rStyle w:val="ad"/>
          </w:rPr>
          <w:t>138. Описание полей документа «Запрос на подтверждение сведений об организации», закладки «Полномочия (2)»</w:t>
        </w:r>
        <w:r w:rsidR="00B90051">
          <w:rPr>
            <w:webHidden/>
          </w:rPr>
          <w:tab/>
        </w:r>
        <w:r w:rsidR="00B90051">
          <w:rPr>
            <w:webHidden/>
          </w:rPr>
          <w:fldChar w:fldCharType="begin"/>
        </w:r>
        <w:r w:rsidR="00B90051">
          <w:rPr>
            <w:webHidden/>
          </w:rPr>
          <w:instrText xml:space="preserve"> PAGEREF _Toc79490367 \h </w:instrText>
        </w:r>
        <w:r w:rsidR="00B90051">
          <w:rPr>
            <w:webHidden/>
          </w:rPr>
        </w:r>
        <w:r w:rsidR="00B90051">
          <w:rPr>
            <w:webHidden/>
          </w:rPr>
          <w:fldChar w:fldCharType="separate"/>
        </w:r>
        <w:r w:rsidR="00B90051">
          <w:rPr>
            <w:webHidden/>
          </w:rPr>
          <w:t>411</w:t>
        </w:r>
        <w:r w:rsidR="00B90051">
          <w:rPr>
            <w:webHidden/>
          </w:rPr>
          <w:fldChar w:fldCharType="end"/>
        </w:r>
      </w:hyperlink>
    </w:p>
    <w:p w:rsidR="00B90051" w:rsidRPr="006C1015" w:rsidRDefault="00F25E39">
      <w:pPr>
        <w:pStyle w:val="afffff"/>
        <w:rPr>
          <w:rFonts w:ascii="Calibri" w:hAnsi="Calibri"/>
          <w:sz w:val="22"/>
          <w:szCs w:val="22"/>
        </w:rPr>
      </w:pPr>
      <w:hyperlink w:anchor="_Toc79490368" w:history="1">
        <w:r w:rsidR="00B90051" w:rsidRPr="00B76DC6">
          <w:rPr>
            <w:rStyle w:val="ad"/>
          </w:rPr>
          <w:t>Таблица </w:t>
        </w:r>
        <w:r w:rsidR="00B90051" w:rsidRPr="006C1015">
          <w:rPr>
            <w:rFonts w:ascii="Calibri" w:hAnsi="Calibri"/>
            <w:sz w:val="22"/>
            <w:szCs w:val="22"/>
          </w:rPr>
          <w:tab/>
        </w:r>
        <w:r w:rsidR="00B90051" w:rsidRPr="00B76DC6">
          <w:rPr>
            <w:rStyle w:val="ad"/>
          </w:rPr>
          <w:t>139. Описание полей документа «Запрос на подтверждение сведений об организации», закладки «Подписи (3)»</w:t>
        </w:r>
        <w:r w:rsidR="00B90051">
          <w:rPr>
            <w:webHidden/>
          </w:rPr>
          <w:tab/>
        </w:r>
        <w:r w:rsidR="00B90051">
          <w:rPr>
            <w:webHidden/>
          </w:rPr>
          <w:fldChar w:fldCharType="begin"/>
        </w:r>
        <w:r w:rsidR="00B90051">
          <w:rPr>
            <w:webHidden/>
          </w:rPr>
          <w:instrText xml:space="preserve"> PAGEREF _Toc79490368 \h </w:instrText>
        </w:r>
        <w:r w:rsidR="00B90051">
          <w:rPr>
            <w:webHidden/>
          </w:rPr>
        </w:r>
        <w:r w:rsidR="00B90051">
          <w:rPr>
            <w:webHidden/>
          </w:rPr>
          <w:fldChar w:fldCharType="separate"/>
        </w:r>
        <w:r w:rsidR="00B90051">
          <w:rPr>
            <w:webHidden/>
          </w:rPr>
          <w:t>413</w:t>
        </w:r>
        <w:r w:rsidR="00B90051">
          <w:rPr>
            <w:webHidden/>
          </w:rPr>
          <w:fldChar w:fldCharType="end"/>
        </w:r>
      </w:hyperlink>
    </w:p>
    <w:p w:rsidR="00B90051" w:rsidRPr="006C1015" w:rsidRDefault="00F25E39">
      <w:pPr>
        <w:pStyle w:val="afffff"/>
        <w:rPr>
          <w:rFonts w:ascii="Calibri" w:hAnsi="Calibri"/>
          <w:sz w:val="22"/>
          <w:szCs w:val="22"/>
        </w:rPr>
      </w:pPr>
      <w:hyperlink w:anchor="_Toc79490369" w:history="1">
        <w:r w:rsidR="00B90051" w:rsidRPr="00B76DC6">
          <w:rPr>
            <w:rStyle w:val="ad"/>
          </w:rPr>
          <w:t>Таблица </w:t>
        </w:r>
        <w:r w:rsidR="00B90051" w:rsidRPr="006C1015">
          <w:rPr>
            <w:rFonts w:ascii="Calibri" w:hAnsi="Calibri"/>
            <w:sz w:val="22"/>
            <w:szCs w:val="22"/>
          </w:rPr>
          <w:tab/>
        </w:r>
        <w:r w:rsidR="00B90051" w:rsidRPr="00B76DC6">
          <w:rPr>
            <w:rStyle w:val="ad"/>
          </w:rPr>
          <w:t>140. Описание полей документа «Протокол операций импорта»</w:t>
        </w:r>
        <w:r w:rsidR="00B90051">
          <w:rPr>
            <w:webHidden/>
          </w:rPr>
          <w:tab/>
        </w:r>
        <w:r w:rsidR="00B90051">
          <w:rPr>
            <w:webHidden/>
          </w:rPr>
          <w:fldChar w:fldCharType="begin"/>
        </w:r>
        <w:r w:rsidR="00B90051">
          <w:rPr>
            <w:webHidden/>
          </w:rPr>
          <w:instrText xml:space="preserve"> PAGEREF _Toc79490369 \h </w:instrText>
        </w:r>
        <w:r w:rsidR="00B90051">
          <w:rPr>
            <w:webHidden/>
          </w:rPr>
        </w:r>
        <w:r w:rsidR="00B90051">
          <w:rPr>
            <w:webHidden/>
          </w:rPr>
          <w:fldChar w:fldCharType="separate"/>
        </w:r>
        <w:r w:rsidR="00B90051">
          <w:rPr>
            <w:webHidden/>
          </w:rPr>
          <w:t>416</w:t>
        </w:r>
        <w:r w:rsidR="00B90051">
          <w:rPr>
            <w:webHidden/>
          </w:rPr>
          <w:fldChar w:fldCharType="end"/>
        </w:r>
      </w:hyperlink>
    </w:p>
    <w:p w:rsidR="00207A76" w:rsidRDefault="00207A76" w:rsidP="00207A76">
      <w:r>
        <w:fldChar w:fldCharType="end"/>
      </w:r>
    </w:p>
    <w:p w:rsidR="00207A76" w:rsidRDefault="00207A76" w:rsidP="00207A76">
      <w:pPr>
        <w:pStyle w:val="ASFKReg"/>
      </w:pPr>
      <w:bookmarkStart w:id="8" w:name="_Toc79490125"/>
      <w:r>
        <w:lastRenderedPageBreak/>
        <w:t>Перечень рисунков</w:t>
      </w:r>
      <w:bookmarkEnd w:id="8"/>
    </w:p>
    <w:p w:rsidR="00B90051" w:rsidRPr="006C1015" w:rsidRDefault="00207A76">
      <w:pPr>
        <w:pStyle w:val="afffff"/>
        <w:rPr>
          <w:rFonts w:ascii="Calibri" w:hAnsi="Calibri"/>
          <w:sz w:val="22"/>
          <w:szCs w:val="22"/>
        </w:rPr>
      </w:pPr>
      <w:r>
        <w:fldChar w:fldCharType="begin"/>
      </w:r>
      <w:r>
        <w:instrText xml:space="preserve"> TOC \f F \h \z \t "_ASFK_Fig_Name" \c "Рисунок" </w:instrText>
      </w:r>
      <w:r>
        <w:fldChar w:fldCharType="separate"/>
      </w:r>
      <w:hyperlink w:anchor="_Toc79490370" w:history="1">
        <w:r w:rsidR="00B90051" w:rsidRPr="00D90A75">
          <w:rPr>
            <w:rStyle w:val="ad"/>
          </w:rPr>
          <w:t>Рисунок </w:t>
        </w:r>
        <w:r w:rsidR="00B90051" w:rsidRPr="006C1015">
          <w:rPr>
            <w:rFonts w:ascii="Calibri" w:hAnsi="Calibri"/>
            <w:sz w:val="22"/>
            <w:szCs w:val="22"/>
          </w:rPr>
          <w:tab/>
        </w:r>
        <w:r w:rsidR="00B90051" w:rsidRPr="00D90A75">
          <w:rPr>
            <w:rStyle w:val="ad"/>
          </w:rPr>
          <w:t>1. Основное окно программы</w:t>
        </w:r>
        <w:r w:rsidR="00B90051">
          <w:rPr>
            <w:webHidden/>
          </w:rPr>
          <w:tab/>
        </w:r>
        <w:r w:rsidR="00B90051">
          <w:rPr>
            <w:webHidden/>
          </w:rPr>
          <w:fldChar w:fldCharType="begin"/>
        </w:r>
        <w:r w:rsidR="00B90051">
          <w:rPr>
            <w:webHidden/>
          </w:rPr>
          <w:instrText xml:space="preserve"> PAGEREF _Toc79490370 \h </w:instrText>
        </w:r>
        <w:r w:rsidR="00B90051">
          <w:rPr>
            <w:webHidden/>
          </w:rPr>
        </w:r>
        <w:r w:rsidR="00B90051">
          <w:rPr>
            <w:webHidden/>
          </w:rPr>
          <w:fldChar w:fldCharType="separate"/>
        </w:r>
        <w:r w:rsidR="00B90051">
          <w:rPr>
            <w:webHidden/>
          </w:rPr>
          <w:t>36</w:t>
        </w:r>
        <w:r w:rsidR="00B90051">
          <w:rPr>
            <w:webHidden/>
          </w:rPr>
          <w:fldChar w:fldCharType="end"/>
        </w:r>
      </w:hyperlink>
    </w:p>
    <w:p w:rsidR="00B90051" w:rsidRPr="006C1015" w:rsidRDefault="00F25E39">
      <w:pPr>
        <w:pStyle w:val="afffff"/>
        <w:rPr>
          <w:rFonts w:ascii="Calibri" w:hAnsi="Calibri"/>
          <w:sz w:val="22"/>
          <w:szCs w:val="22"/>
        </w:rPr>
      </w:pPr>
      <w:hyperlink w:anchor="_Toc79490371" w:history="1">
        <w:r w:rsidR="00B90051" w:rsidRPr="00D90A75">
          <w:rPr>
            <w:rStyle w:val="ad"/>
          </w:rPr>
          <w:t>Рисунок </w:t>
        </w:r>
        <w:r w:rsidR="00B90051" w:rsidRPr="006C1015">
          <w:rPr>
            <w:rFonts w:ascii="Calibri" w:hAnsi="Calibri"/>
            <w:sz w:val="22"/>
            <w:szCs w:val="22"/>
          </w:rPr>
          <w:tab/>
        </w:r>
        <w:r w:rsidR="00B90051" w:rsidRPr="00D90A75">
          <w:rPr>
            <w:rStyle w:val="ad"/>
          </w:rPr>
          <w:t>2. Окно настройки автоматического импорта/экспорта документов</w:t>
        </w:r>
        <w:r w:rsidR="00B90051">
          <w:rPr>
            <w:webHidden/>
          </w:rPr>
          <w:tab/>
        </w:r>
        <w:r w:rsidR="00B90051">
          <w:rPr>
            <w:webHidden/>
          </w:rPr>
          <w:fldChar w:fldCharType="begin"/>
        </w:r>
        <w:r w:rsidR="00B90051">
          <w:rPr>
            <w:webHidden/>
          </w:rPr>
          <w:instrText xml:space="preserve"> PAGEREF _Toc79490371 \h </w:instrText>
        </w:r>
        <w:r w:rsidR="00B90051">
          <w:rPr>
            <w:webHidden/>
          </w:rPr>
        </w:r>
        <w:r w:rsidR="00B90051">
          <w:rPr>
            <w:webHidden/>
          </w:rPr>
          <w:fldChar w:fldCharType="separate"/>
        </w:r>
        <w:r w:rsidR="00B90051">
          <w:rPr>
            <w:webHidden/>
          </w:rPr>
          <w:t>39</w:t>
        </w:r>
        <w:r w:rsidR="00B90051">
          <w:rPr>
            <w:webHidden/>
          </w:rPr>
          <w:fldChar w:fldCharType="end"/>
        </w:r>
      </w:hyperlink>
    </w:p>
    <w:p w:rsidR="00B90051" w:rsidRPr="006C1015" w:rsidRDefault="00F25E39">
      <w:pPr>
        <w:pStyle w:val="afffff"/>
        <w:rPr>
          <w:rFonts w:ascii="Calibri" w:hAnsi="Calibri"/>
          <w:sz w:val="22"/>
          <w:szCs w:val="22"/>
        </w:rPr>
      </w:pPr>
      <w:hyperlink w:anchor="_Toc79490372" w:history="1">
        <w:r w:rsidR="00B90051" w:rsidRPr="00D90A75">
          <w:rPr>
            <w:rStyle w:val="ad"/>
          </w:rPr>
          <w:t>Рисунок </w:t>
        </w:r>
        <w:r w:rsidR="00B90051" w:rsidRPr="006C1015">
          <w:rPr>
            <w:rFonts w:ascii="Calibri" w:hAnsi="Calibri"/>
            <w:sz w:val="22"/>
            <w:szCs w:val="22"/>
          </w:rPr>
          <w:tab/>
        </w:r>
        <w:r w:rsidR="00B90051" w:rsidRPr="00D90A75">
          <w:rPr>
            <w:rStyle w:val="ad"/>
          </w:rPr>
          <w:t>3. Пример окна диспетчера задач</w:t>
        </w:r>
        <w:r w:rsidR="00B90051">
          <w:rPr>
            <w:webHidden/>
          </w:rPr>
          <w:tab/>
        </w:r>
        <w:r w:rsidR="00B90051">
          <w:rPr>
            <w:webHidden/>
          </w:rPr>
          <w:fldChar w:fldCharType="begin"/>
        </w:r>
        <w:r w:rsidR="00B90051">
          <w:rPr>
            <w:webHidden/>
          </w:rPr>
          <w:instrText xml:space="preserve"> PAGEREF _Toc79490372 \h </w:instrText>
        </w:r>
        <w:r w:rsidR="00B90051">
          <w:rPr>
            <w:webHidden/>
          </w:rPr>
        </w:r>
        <w:r w:rsidR="00B90051">
          <w:rPr>
            <w:webHidden/>
          </w:rPr>
          <w:fldChar w:fldCharType="separate"/>
        </w:r>
        <w:r w:rsidR="00B90051">
          <w:rPr>
            <w:webHidden/>
          </w:rPr>
          <w:t>40</w:t>
        </w:r>
        <w:r w:rsidR="00B90051">
          <w:rPr>
            <w:webHidden/>
          </w:rPr>
          <w:fldChar w:fldCharType="end"/>
        </w:r>
      </w:hyperlink>
    </w:p>
    <w:p w:rsidR="00B90051" w:rsidRPr="006C1015" w:rsidRDefault="00F25E39">
      <w:pPr>
        <w:pStyle w:val="afffff"/>
        <w:rPr>
          <w:rFonts w:ascii="Calibri" w:hAnsi="Calibri"/>
          <w:sz w:val="22"/>
          <w:szCs w:val="22"/>
        </w:rPr>
      </w:pPr>
      <w:hyperlink w:anchor="_Toc79490373" w:history="1">
        <w:r w:rsidR="00B90051" w:rsidRPr="00D90A75">
          <w:rPr>
            <w:rStyle w:val="ad"/>
          </w:rPr>
          <w:t>Рисунок </w:t>
        </w:r>
        <w:r w:rsidR="00B90051" w:rsidRPr="006C1015">
          <w:rPr>
            <w:rFonts w:ascii="Calibri" w:hAnsi="Calibri"/>
            <w:sz w:val="22"/>
            <w:szCs w:val="22"/>
          </w:rPr>
          <w:tab/>
        </w:r>
        <w:r w:rsidR="00B90051" w:rsidRPr="00D90A75">
          <w:rPr>
            <w:rStyle w:val="ad"/>
          </w:rPr>
          <w:t>4. Пример панели инструментов экранной формы документа</w:t>
        </w:r>
        <w:r w:rsidR="00B90051">
          <w:rPr>
            <w:webHidden/>
          </w:rPr>
          <w:tab/>
        </w:r>
        <w:r w:rsidR="00B90051">
          <w:rPr>
            <w:webHidden/>
          </w:rPr>
          <w:fldChar w:fldCharType="begin"/>
        </w:r>
        <w:r w:rsidR="00B90051">
          <w:rPr>
            <w:webHidden/>
          </w:rPr>
          <w:instrText xml:space="preserve"> PAGEREF _Toc79490373 \h </w:instrText>
        </w:r>
        <w:r w:rsidR="00B90051">
          <w:rPr>
            <w:webHidden/>
          </w:rPr>
        </w:r>
        <w:r w:rsidR="00B90051">
          <w:rPr>
            <w:webHidden/>
          </w:rPr>
          <w:fldChar w:fldCharType="separate"/>
        </w:r>
        <w:r w:rsidR="00B90051">
          <w:rPr>
            <w:webHidden/>
          </w:rPr>
          <w:t>43</w:t>
        </w:r>
        <w:r w:rsidR="00B90051">
          <w:rPr>
            <w:webHidden/>
          </w:rPr>
          <w:fldChar w:fldCharType="end"/>
        </w:r>
      </w:hyperlink>
    </w:p>
    <w:p w:rsidR="00B90051" w:rsidRPr="006C1015" w:rsidRDefault="00F25E39">
      <w:pPr>
        <w:pStyle w:val="afffff"/>
        <w:rPr>
          <w:rFonts w:ascii="Calibri" w:hAnsi="Calibri"/>
          <w:sz w:val="22"/>
          <w:szCs w:val="22"/>
        </w:rPr>
      </w:pPr>
      <w:hyperlink w:anchor="_Toc79490374" w:history="1">
        <w:r w:rsidR="00B90051" w:rsidRPr="00D90A75">
          <w:rPr>
            <w:rStyle w:val="ad"/>
          </w:rPr>
          <w:t>Рисунок </w:t>
        </w:r>
        <w:r w:rsidR="00B90051" w:rsidRPr="006C1015">
          <w:rPr>
            <w:rFonts w:ascii="Calibri" w:hAnsi="Calibri"/>
            <w:sz w:val="22"/>
            <w:szCs w:val="22"/>
          </w:rPr>
          <w:tab/>
        </w:r>
        <w:r w:rsidR="00B90051" w:rsidRPr="00D90A75">
          <w:rPr>
            <w:rStyle w:val="ad"/>
          </w:rPr>
          <w:t>5. Пример экранной формы, содержащей встроенную таблицу</w:t>
        </w:r>
        <w:r w:rsidR="00B90051">
          <w:rPr>
            <w:webHidden/>
          </w:rPr>
          <w:tab/>
        </w:r>
        <w:r w:rsidR="00B90051">
          <w:rPr>
            <w:webHidden/>
          </w:rPr>
          <w:fldChar w:fldCharType="begin"/>
        </w:r>
        <w:r w:rsidR="00B90051">
          <w:rPr>
            <w:webHidden/>
          </w:rPr>
          <w:instrText xml:space="preserve"> PAGEREF _Toc79490374 \h </w:instrText>
        </w:r>
        <w:r w:rsidR="00B90051">
          <w:rPr>
            <w:webHidden/>
          </w:rPr>
        </w:r>
        <w:r w:rsidR="00B90051">
          <w:rPr>
            <w:webHidden/>
          </w:rPr>
          <w:fldChar w:fldCharType="separate"/>
        </w:r>
        <w:r w:rsidR="00B90051">
          <w:rPr>
            <w:webHidden/>
          </w:rPr>
          <w:t>44</w:t>
        </w:r>
        <w:r w:rsidR="00B90051">
          <w:rPr>
            <w:webHidden/>
          </w:rPr>
          <w:fldChar w:fldCharType="end"/>
        </w:r>
      </w:hyperlink>
    </w:p>
    <w:p w:rsidR="00B90051" w:rsidRPr="006C1015" w:rsidRDefault="00F25E39">
      <w:pPr>
        <w:pStyle w:val="afffff"/>
        <w:rPr>
          <w:rFonts w:ascii="Calibri" w:hAnsi="Calibri"/>
          <w:sz w:val="22"/>
          <w:szCs w:val="22"/>
        </w:rPr>
      </w:pPr>
      <w:hyperlink w:anchor="_Toc79490375" w:history="1">
        <w:r w:rsidR="00B90051" w:rsidRPr="00D90A75">
          <w:rPr>
            <w:rStyle w:val="ad"/>
          </w:rPr>
          <w:t>Рисунок </w:t>
        </w:r>
        <w:r w:rsidR="00B90051" w:rsidRPr="006C1015">
          <w:rPr>
            <w:rFonts w:ascii="Calibri" w:hAnsi="Calibri"/>
            <w:sz w:val="22"/>
            <w:szCs w:val="22"/>
          </w:rPr>
          <w:tab/>
        </w:r>
        <w:r w:rsidR="00B90051" w:rsidRPr="00D90A75">
          <w:rPr>
            <w:rStyle w:val="ad"/>
          </w:rPr>
          <w:t>6. Панели сортировки и фильтров</w:t>
        </w:r>
        <w:r w:rsidR="00B90051">
          <w:rPr>
            <w:webHidden/>
          </w:rPr>
          <w:tab/>
        </w:r>
        <w:r w:rsidR="00B90051">
          <w:rPr>
            <w:webHidden/>
          </w:rPr>
          <w:fldChar w:fldCharType="begin"/>
        </w:r>
        <w:r w:rsidR="00B90051">
          <w:rPr>
            <w:webHidden/>
          </w:rPr>
          <w:instrText xml:space="preserve"> PAGEREF _Toc79490375 \h </w:instrText>
        </w:r>
        <w:r w:rsidR="00B90051">
          <w:rPr>
            <w:webHidden/>
          </w:rPr>
        </w:r>
        <w:r w:rsidR="00B90051">
          <w:rPr>
            <w:webHidden/>
          </w:rPr>
          <w:fldChar w:fldCharType="separate"/>
        </w:r>
        <w:r w:rsidR="00B90051">
          <w:rPr>
            <w:webHidden/>
          </w:rPr>
          <w:t>46</w:t>
        </w:r>
        <w:r w:rsidR="00B90051">
          <w:rPr>
            <w:webHidden/>
          </w:rPr>
          <w:fldChar w:fldCharType="end"/>
        </w:r>
      </w:hyperlink>
    </w:p>
    <w:p w:rsidR="00B90051" w:rsidRPr="006C1015" w:rsidRDefault="00F25E39">
      <w:pPr>
        <w:pStyle w:val="afffff"/>
        <w:rPr>
          <w:rFonts w:ascii="Calibri" w:hAnsi="Calibri"/>
          <w:sz w:val="22"/>
          <w:szCs w:val="22"/>
        </w:rPr>
      </w:pPr>
      <w:hyperlink w:anchor="_Toc79490376" w:history="1">
        <w:r w:rsidR="00B90051" w:rsidRPr="00D90A75">
          <w:rPr>
            <w:rStyle w:val="ad"/>
          </w:rPr>
          <w:t>Рисунок </w:t>
        </w:r>
        <w:r w:rsidR="00B90051" w:rsidRPr="006C1015">
          <w:rPr>
            <w:rFonts w:ascii="Calibri" w:hAnsi="Calibri"/>
            <w:sz w:val="22"/>
            <w:szCs w:val="22"/>
          </w:rPr>
          <w:tab/>
        </w:r>
        <w:r w:rsidR="00B90051" w:rsidRPr="00D90A75">
          <w:rPr>
            <w:rStyle w:val="ad"/>
          </w:rPr>
          <w:t>7. Панель сортировки</w:t>
        </w:r>
        <w:r w:rsidR="00B90051">
          <w:rPr>
            <w:webHidden/>
          </w:rPr>
          <w:tab/>
        </w:r>
        <w:r w:rsidR="00B90051">
          <w:rPr>
            <w:webHidden/>
          </w:rPr>
          <w:fldChar w:fldCharType="begin"/>
        </w:r>
        <w:r w:rsidR="00B90051">
          <w:rPr>
            <w:webHidden/>
          </w:rPr>
          <w:instrText xml:space="preserve"> PAGEREF _Toc79490376 \h </w:instrText>
        </w:r>
        <w:r w:rsidR="00B90051">
          <w:rPr>
            <w:webHidden/>
          </w:rPr>
        </w:r>
        <w:r w:rsidR="00B90051">
          <w:rPr>
            <w:webHidden/>
          </w:rPr>
          <w:fldChar w:fldCharType="separate"/>
        </w:r>
        <w:r w:rsidR="00B90051">
          <w:rPr>
            <w:webHidden/>
          </w:rPr>
          <w:t>46</w:t>
        </w:r>
        <w:r w:rsidR="00B90051">
          <w:rPr>
            <w:webHidden/>
          </w:rPr>
          <w:fldChar w:fldCharType="end"/>
        </w:r>
      </w:hyperlink>
    </w:p>
    <w:p w:rsidR="00B90051" w:rsidRPr="006C1015" w:rsidRDefault="00F25E39">
      <w:pPr>
        <w:pStyle w:val="afffff"/>
        <w:rPr>
          <w:rFonts w:ascii="Calibri" w:hAnsi="Calibri"/>
          <w:sz w:val="22"/>
          <w:szCs w:val="22"/>
        </w:rPr>
      </w:pPr>
      <w:hyperlink w:anchor="_Toc79490377" w:history="1">
        <w:r w:rsidR="00B90051" w:rsidRPr="00D90A75">
          <w:rPr>
            <w:rStyle w:val="ad"/>
          </w:rPr>
          <w:t>Рисунок </w:t>
        </w:r>
        <w:r w:rsidR="00B90051" w:rsidRPr="006C1015">
          <w:rPr>
            <w:rFonts w:ascii="Calibri" w:hAnsi="Calibri"/>
            <w:sz w:val="22"/>
            <w:szCs w:val="22"/>
          </w:rPr>
          <w:tab/>
        </w:r>
        <w:r w:rsidR="00B90051" w:rsidRPr="00D90A75">
          <w:rPr>
            <w:rStyle w:val="ad"/>
          </w:rPr>
          <w:t>8. Панель фильтров</w:t>
        </w:r>
        <w:r w:rsidR="00B90051">
          <w:rPr>
            <w:webHidden/>
          </w:rPr>
          <w:tab/>
        </w:r>
        <w:r w:rsidR="00B90051">
          <w:rPr>
            <w:webHidden/>
          </w:rPr>
          <w:fldChar w:fldCharType="begin"/>
        </w:r>
        <w:r w:rsidR="00B90051">
          <w:rPr>
            <w:webHidden/>
          </w:rPr>
          <w:instrText xml:space="preserve"> PAGEREF _Toc79490377 \h </w:instrText>
        </w:r>
        <w:r w:rsidR="00B90051">
          <w:rPr>
            <w:webHidden/>
          </w:rPr>
        </w:r>
        <w:r w:rsidR="00B90051">
          <w:rPr>
            <w:webHidden/>
          </w:rPr>
          <w:fldChar w:fldCharType="separate"/>
        </w:r>
        <w:r w:rsidR="00B90051">
          <w:rPr>
            <w:webHidden/>
          </w:rPr>
          <w:t>46</w:t>
        </w:r>
        <w:r w:rsidR="00B90051">
          <w:rPr>
            <w:webHidden/>
          </w:rPr>
          <w:fldChar w:fldCharType="end"/>
        </w:r>
      </w:hyperlink>
    </w:p>
    <w:p w:rsidR="00B90051" w:rsidRPr="006C1015" w:rsidRDefault="00F25E39">
      <w:pPr>
        <w:pStyle w:val="afffff"/>
        <w:rPr>
          <w:rFonts w:ascii="Calibri" w:hAnsi="Calibri"/>
          <w:sz w:val="22"/>
          <w:szCs w:val="22"/>
        </w:rPr>
      </w:pPr>
      <w:hyperlink w:anchor="_Toc79490378" w:history="1">
        <w:r w:rsidR="00B90051" w:rsidRPr="00D90A75">
          <w:rPr>
            <w:rStyle w:val="ad"/>
          </w:rPr>
          <w:t>Рисунок </w:t>
        </w:r>
        <w:r w:rsidR="00B90051" w:rsidRPr="006C1015">
          <w:rPr>
            <w:rFonts w:ascii="Calibri" w:hAnsi="Calibri"/>
            <w:sz w:val="22"/>
            <w:szCs w:val="22"/>
          </w:rPr>
          <w:tab/>
        </w:r>
        <w:r w:rsidR="00B90051" w:rsidRPr="00D90A75">
          <w:rPr>
            <w:rStyle w:val="ad"/>
          </w:rPr>
          <w:t>9. Панель перемещения по списку документов. Отображается первая из пяти страниц журнала документов</w:t>
        </w:r>
        <w:r w:rsidR="00B90051">
          <w:rPr>
            <w:webHidden/>
          </w:rPr>
          <w:tab/>
        </w:r>
        <w:r w:rsidR="00B90051">
          <w:rPr>
            <w:webHidden/>
          </w:rPr>
          <w:fldChar w:fldCharType="begin"/>
        </w:r>
        <w:r w:rsidR="00B90051">
          <w:rPr>
            <w:webHidden/>
          </w:rPr>
          <w:instrText xml:space="preserve"> PAGEREF _Toc79490378 \h </w:instrText>
        </w:r>
        <w:r w:rsidR="00B90051">
          <w:rPr>
            <w:webHidden/>
          </w:rPr>
        </w:r>
        <w:r w:rsidR="00B90051">
          <w:rPr>
            <w:webHidden/>
          </w:rPr>
          <w:fldChar w:fldCharType="separate"/>
        </w:r>
        <w:r w:rsidR="00B90051">
          <w:rPr>
            <w:webHidden/>
          </w:rPr>
          <w:t>47</w:t>
        </w:r>
        <w:r w:rsidR="00B90051">
          <w:rPr>
            <w:webHidden/>
          </w:rPr>
          <w:fldChar w:fldCharType="end"/>
        </w:r>
      </w:hyperlink>
    </w:p>
    <w:p w:rsidR="00B90051" w:rsidRPr="006C1015" w:rsidRDefault="00F25E39">
      <w:pPr>
        <w:pStyle w:val="afffff"/>
        <w:rPr>
          <w:rFonts w:ascii="Calibri" w:hAnsi="Calibri"/>
          <w:sz w:val="22"/>
          <w:szCs w:val="22"/>
        </w:rPr>
      </w:pPr>
      <w:hyperlink w:anchor="_Toc79490379" w:history="1">
        <w:r w:rsidR="00B90051" w:rsidRPr="00D90A75">
          <w:rPr>
            <w:rStyle w:val="ad"/>
          </w:rPr>
          <w:t>Рисунок </w:t>
        </w:r>
        <w:r w:rsidR="00B90051" w:rsidRPr="006C1015">
          <w:rPr>
            <w:rFonts w:ascii="Calibri" w:hAnsi="Calibri"/>
            <w:sz w:val="22"/>
            <w:szCs w:val="22"/>
          </w:rPr>
          <w:tab/>
        </w:r>
        <w:r w:rsidR="00B90051" w:rsidRPr="00D90A75">
          <w:rPr>
            <w:rStyle w:val="ad"/>
          </w:rPr>
          <w:t>10. Информационная панель</w:t>
        </w:r>
        <w:r w:rsidR="00B90051">
          <w:rPr>
            <w:webHidden/>
          </w:rPr>
          <w:tab/>
        </w:r>
        <w:r w:rsidR="00B90051">
          <w:rPr>
            <w:webHidden/>
          </w:rPr>
          <w:fldChar w:fldCharType="begin"/>
        </w:r>
        <w:r w:rsidR="00B90051">
          <w:rPr>
            <w:webHidden/>
          </w:rPr>
          <w:instrText xml:space="preserve"> PAGEREF _Toc79490379 \h </w:instrText>
        </w:r>
        <w:r w:rsidR="00B90051">
          <w:rPr>
            <w:webHidden/>
          </w:rPr>
        </w:r>
        <w:r w:rsidR="00B90051">
          <w:rPr>
            <w:webHidden/>
          </w:rPr>
          <w:fldChar w:fldCharType="separate"/>
        </w:r>
        <w:r w:rsidR="00B90051">
          <w:rPr>
            <w:webHidden/>
          </w:rPr>
          <w:t>48</w:t>
        </w:r>
        <w:r w:rsidR="00B90051">
          <w:rPr>
            <w:webHidden/>
          </w:rPr>
          <w:fldChar w:fldCharType="end"/>
        </w:r>
      </w:hyperlink>
    </w:p>
    <w:p w:rsidR="00B90051" w:rsidRPr="006C1015" w:rsidRDefault="00F25E39">
      <w:pPr>
        <w:pStyle w:val="afffff"/>
        <w:rPr>
          <w:rFonts w:ascii="Calibri" w:hAnsi="Calibri"/>
          <w:sz w:val="22"/>
          <w:szCs w:val="22"/>
        </w:rPr>
      </w:pPr>
      <w:hyperlink w:anchor="_Toc79490380" w:history="1">
        <w:r w:rsidR="00B90051" w:rsidRPr="00D90A75">
          <w:rPr>
            <w:rStyle w:val="ad"/>
          </w:rPr>
          <w:t>Рисунок </w:t>
        </w:r>
        <w:r w:rsidR="00B90051" w:rsidRPr="006C1015">
          <w:rPr>
            <w:rFonts w:ascii="Calibri" w:hAnsi="Calibri"/>
            <w:sz w:val="22"/>
            <w:szCs w:val="22"/>
          </w:rPr>
          <w:tab/>
        </w:r>
        <w:r w:rsidR="00B90051" w:rsidRPr="00D90A75">
          <w:rPr>
            <w:rStyle w:val="ad"/>
          </w:rPr>
          <w:t>11. ЭФ списка документов «Заявка на кассовый расход»</w:t>
        </w:r>
        <w:r w:rsidR="00B90051">
          <w:rPr>
            <w:webHidden/>
          </w:rPr>
          <w:tab/>
        </w:r>
        <w:r w:rsidR="00B90051">
          <w:rPr>
            <w:webHidden/>
          </w:rPr>
          <w:fldChar w:fldCharType="begin"/>
        </w:r>
        <w:r w:rsidR="00B90051">
          <w:rPr>
            <w:webHidden/>
          </w:rPr>
          <w:instrText xml:space="preserve"> PAGEREF _Toc79490380 \h </w:instrText>
        </w:r>
        <w:r w:rsidR="00B90051">
          <w:rPr>
            <w:webHidden/>
          </w:rPr>
        </w:r>
        <w:r w:rsidR="00B90051">
          <w:rPr>
            <w:webHidden/>
          </w:rPr>
          <w:fldChar w:fldCharType="separate"/>
        </w:r>
        <w:r w:rsidR="00B90051">
          <w:rPr>
            <w:webHidden/>
          </w:rPr>
          <w:t>50</w:t>
        </w:r>
        <w:r w:rsidR="00B90051">
          <w:rPr>
            <w:webHidden/>
          </w:rPr>
          <w:fldChar w:fldCharType="end"/>
        </w:r>
      </w:hyperlink>
    </w:p>
    <w:p w:rsidR="00B90051" w:rsidRPr="006C1015" w:rsidRDefault="00F25E39">
      <w:pPr>
        <w:pStyle w:val="afffff"/>
        <w:rPr>
          <w:rFonts w:ascii="Calibri" w:hAnsi="Calibri"/>
          <w:sz w:val="22"/>
          <w:szCs w:val="22"/>
        </w:rPr>
      </w:pPr>
      <w:hyperlink w:anchor="_Toc79490381" w:history="1">
        <w:r w:rsidR="00B90051" w:rsidRPr="00D90A75">
          <w:rPr>
            <w:rStyle w:val="ad"/>
          </w:rPr>
          <w:t>Рисунок </w:t>
        </w:r>
        <w:r w:rsidR="00B90051" w:rsidRPr="006C1015">
          <w:rPr>
            <w:rFonts w:ascii="Calibri" w:hAnsi="Calibri"/>
            <w:sz w:val="22"/>
            <w:szCs w:val="22"/>
          </w:rPr>
          <w:tab/>
        </w:r>
        <w:r w:rsidR="00B90051" w:rsidRPr="00D90A75">
          <w:rPr>
            <w:rStyle w:val="ad"/>
          </w:rPr>
          <w:t>12. Окно «Поиск…»</w:t>
        </w:r>
        <w:r w:rsidR="00B90051">
          <w:rPr>
            <w:webHidden/>
          </w:rPr>
          <w:tab/>
        </w:r>
        <w:r w:rsidR="00B90051">
          <w:rPr>
            <w:webHidden/>
          </w:rPr>
          <w:fldChar w:fldCharType="begin"/>
        </w:r>
        <w:r w:rsidR="00B90051">
          <w:rPr>
            <w:webHidden/>
          </w:rPr>
          <w:instrText xml:space="preserve"> PAGEREF _Toc79490381 \h </w:instrText>
        </w:r>
        <w:r w:rsidR="00B90051">
          <w:rPr>
            <w:webHidden/>
          </w:rPr>
        </w:r>
        <w:r w:rsidR="00B90051">
          <w:rPr>
            <w:webHidden/>
          </w:rPr>
          <w:fldChar w:fldCharType="separate"/>
        </w:r>
        <w:r w:rsidR="00B90051">
          <w:rPr>
            <w:webHidden/>
          </w:rPr>
          <w:t>51</w:t>
        </w:r>
        <w:r w:rsidR="00B90051">
          <w:rPr>
            <w:webHidden/>
          </w:rPr>
          <w:fldChar w:fldCharType="end"/>
        </w:r>
      </w:hyperlink>
    </w:p>
    <w:p w:rsidR="00B90051" w:rsidRPr="006C1015" w:rsidRDefault="00F25E39">
      <w:pPr>
        <w:pStyle w:val="afffff"/>
        <w:rPr>
          <w:rFonts w:ascii="Calibri" w:hAnsi="Calibri"/>
          <w:sz w:val="22"/>
          <w:szCs w:val="22"/>
        </w:rPr>
      </w:pPr>
      <w:hyperlink w:anchor="_Toc79490382" w:history="1">
        <w:r w:rsidR="00B90051" w:rsidRPr="00D90A75">
          <w:rPr>
            <w:rStyle w:val="ad"/>
          </w:rPr>
          <w:t>Рисунок </w:t>
        </w:r>
        <w:r w:rsidR="00B90051" w:rsidRPr="006C1015">
          <w:rPr>
            <w:rFonts w:ascii="Calibri" w:hAnsi="Calibri"/>
            <w:sz w:val="22"/>
            <w:szCs w:val="22"/>
          </w:rPr>
          <w:tab/>
        </w:r>
        <w:r w:rsidR="00B90051" w:rsidRPr="00D90A75">
          <w:rPr>
            <w:rStyle w:val="ad"/>
          </w:rPr>
          <w:t>13. Окно «Выбор родительского документа» для документов типа «Сведения о соглашении»</w:t>
        </w:r>
        <w:r w:rsidR="00B90051">
          <w:rPr>
            <w:webHidden/>
          </w:rPr>
          <w:tab/>
        </w:r>
        <w:r w:rsidR="00B90051">
          <w:rPr>
            <w:webHidden/>
          </w:rPr>
          <w:fldChar w:fldCharType="begin"/>
        </w:r>
        <w:r w:rsidR="00B90051">
          <w:rPr>
            <w:webHidden/>
          </w:rPr>
          <w:instrText xml:space="preserve"> PAGEREF _Toc79490382 \h </w:instrText>
        </w:r>
        <w:r w:rsidR="00B90051">
          <w:rPr>
            <w:webHidden/>
          </w:rPr>
        </w:r>
        <w:r w:rsidR="00B90051">
          <w:rPr>
            <w:webHidden/>
          </w:rPr>
          <w:fldChar w:fldCharType="separate"/>
        </w:r>
        <w:r w:rsidR="00B90051">
          <w:rPr>
            <w:webHidden/>
          </w:rPr>
          <w:t>51</w:t>
        </w:r>
        <w:r w:rsidR="00B90051">
          <w:rPr>
            <w:webHidden/>
          </w:rPr>
          <w:fldChar w:fldCharType="end"/>
        </w:r>
      </w:hyperlink>
    </w:p>
    <w:p w:rsidR="00B90051" w:rsidRPr="006C1015" w:rsidRDefault="00F25E39">
      <w:pPr>
        <w:pStyle w:val="afffff"/>
        <w:rPr>
          <w:rFonts w:ascii="Calibri" w:hAnsi="Calibri"/>
          <w:sz w:val="22"/>
          <w:szCs w:val="22"/>
        </w:rPr>
      </w:pPr>
      <w:hyperlink w:anchor="_Toc79490383" w:history="1">
        <w:r w:rsidR="00B90051" w:rsidRPr="00D90A75">
          <w:rPr>
            <w:rStyle w:val="ad"/>
          </w:rPr>
          <w:t>Рисунок </w:t>
        </w:r>
        <w:r w:rsidR="00B90051" w:rsidRPr="006C1015">
          <w:rPr>
            <w:rFonts w:ascii="Calibri" w:hAnsi="Calibri"/>
            <w:sz w:val="22"/>
            <w:szCs w:val="22"/>
          </w:rPr>
          <w:tab/>
        </w:r>
        <w:r w:rsidR="00B90051" w:rsidRPr="00D90A75">
          <w:rPr>
            <w:rStyle w:val="ad"/>
          </w:rPr>
          <w:t>14. ЭФ документа «Заявка на кассовый расход», закладки «Заголовок, Раздел 1, 2 (1)»</w:t>
        </w:r>
        <w:r w:rsidR="00B90051">
          <w:rPr>
            <w:webHidden/>
          </w:rPr>
          <w:tab/>
        </w:r>
        <w:r w:rsidR="00B90051">
          <w:rPr>
            <w:webHidden/>
          </w:rPr>
          <w:fldChar w:fldCharType="begin"/>
        </w:r>
        <w:r w:rsidR="00B90051">
          <w:rPr>
            <w:webHidden/>
          </w:rPr>
          <w:instrText xml:space="preserve"> PAGEREF _Toc79490383 \h </w:instrText>
        </w:r>
        <w:r w:rsidR="00B90051">
          <w:rPr>
            <w:webHidden/>
          </w:rPr>
        </w:r>
        <w:r w:rsidR="00B90051">
          <w:rPr>
            <w:webHidden/>
          </w:rPr>
          <w:fldChar w:fldCharType="separate"/>
        </w:r>
        <w:r w:rsidR="00B90051">
          <w:rPr>
            <w:webHidden/>
          </w:rPr>
          <w:t>52</w:t>
        </w:r>
        <w:r w:rsidR="00B90051">
          <w:rPr>
            <w:webHidden/>
          </w:rPr>
          <w:fldChar w:fldCharType="end"/>
        </w:r>
      </w:hyperlink>
    </w:p>
    <w:p w:rsidR="00B90051" w:rsidRPr="006C1015" w:rsidRDefault="00F25E39">
      <w:pPr>
        <w:pStyle w:val="afffff"/>
        <w:rPr>
          <w:rFonts w:ascii="Calibri" w:hAnsi="Calibri"/>
          <w:sz w:val="22"/>
          <w:szCs w:val="22"/>
        </w:rPr>
      </w:pPr>
      <w:hyperlink w:anchor="_Toc79490384" w:history="1">
        <w:r w:rsidR="00B90051" w:rsidRPr="00D90A75">
          <w:rPr>
            <w:rStyle w:val="ad"/>
          </w:rPr>
          <w:t>Рисунок </w:t>
        </w:r>
        <w:r w:rsidR="00B90051" w:rsidRPr="006C1015">
          <w:rPr>
            <w:rFonts w:ascii="Calibri" w:hAnsi="Calibri"/>
            <w:sz w:val="22"/>
            <w:szCs w:val="22"/>
          </w:rPr>
          <w:tab/>
        </w:r>
        <w:r w:rsidR="00B90051" w:rsidRPr="00D90A75">
          <w:rPr>
            <w:rStyle w:val="ad"/>
          </w:rPr>
          <w:t>15. Форма «Добавление записи»</w:t>
        </w:r>
        <w:r w:rsidR="00B90051">
          <w:rPr>
            <w:webHidden/>
          </w:rPr>
          <w:tab/>
        </w:r>
        <w:r w:rsidR="00B90051">
          <w:rPr>
            <w:webHidden/>
          </w:rPr>
          <w:fldChar w:fldCharType="begin"/>
        </w:r>
        <w:r w:rsidR="00B90051">
          <w:rPr>
            <w:webHidden/>
          </w:rPr>
          <w:instrText xml:space="preserve"> PAGEREF _Toc79490384 \h </w:instrText>
        </w:r>
        <w:r w:rsidR="00B90051">
          <w:rPr>
            <w:webHidden/>
          </w:rPr>
        </w:r>
        <w:r w:rsidR="00B90051">
          <w:rPr>
            <w:webHidden/>
          </w:rPr>
          <w:fldChar w:fldCharType="separate"/>
        </w:r>
        <w:r w:rsidR="00B90051">
          <w:rPr>
            <w:webHidden/>
          </w:rPr>
          <w:t>56</w:t>
        </w:r>
        <w:r w:rsidR="00B90051">
          <w:rPr>
            <w:webHidden/>
          </w:rPr>
          <w:fldChar w:fldCharType="end"/>
        </w:r>
      </w:hyperlink>
    </w:p>
    <w:p w:rsidR="00B90051" w:rsidRPr="006C1015" w:rsidRDefault="00F25E39">
      <w:pPr>
        <w:pStyle w:val="afffff"/>
        <w:rPr>
          <w:rFonts w:ascii="Calibri" w:hAnsi="Calibri"/>
          <w:sz w:val="22"/>
          <w:szCs w:val="22"/>
        </w:rPr>
      </w:pPr>
      <w:hyperlink w:anchor="_Toc79490385" w:history="1">
        <w:r w:rsidR="00B90051" w:rsidRPr="00D90A75">
          <w:rPr>
            <w:rStyle w:val="ad"/>
          </w:rPr>
          <w:t>Рисунок </w:t>
        </w:r>
        <w:r w:rsidR="00B90051" w:rsidRPr="006C1015">
          <w:rPr>
            <w:rFonts w:ascii="Calibri" w:hAnsi="Calibri"/>
            <w:sz w:val="22"/>
            <w:szCs w:val="22"/>
          </w:rPr>
          <w:tab/>
        </w:r>
        <w:r w:rsidR="00B90051" w:rsidRPr="00D90A75">
          <w:rPr>
            <w:rStyle w:val="ad"/>
          </w:rPr>
          <w:t>16. ЭФ документа «Заявка на кассовый расход», закладки «Раздел 3, 4, 5 (2)»</w:t>
        </w:r>
        <w:r w:rsidR="00B90051">
          <w:rPr>
            <w:webHidden/>
          </w:rPr>
          <w:tab/>
        </w:r>
        <w:r w:rsidR="00B90051">
          <w:rPr>
            <w:webHidden/>
          </w:rPr>
          <w:fldChar w:fldCharType="begin"/>
        </w:r>
        <w:r w:rsidR="00B90051">
          <w:rPr>
            <w:webHidden/>
          </w:rPr>
          <w:instrText xml:space="preserve"> PAGEREF _Toc79490385 \h </w:instrText>
        </w:r>
        <w:r w:rsidR="00B90051">
          <w:rPr>
            <w:webHidden/>
          </w:rPr>
        </w:r>
        <w:r w:rsidR="00B90051">
          <w:rPr>
            <w:webHidden/>
          </w:rPr>
          <w:fldChar w:fldCharType="separate"/>
        </w:r>
        <w:r w:rsidR="00B90051">
          <w:rPr>
            <w:webHidden/>
          </w:rPr>
          <w:t>57</w:t>
        </w:r>
        <w:r w:rsidR="00B90051">
          <w:rPr>
            <w:webHidden/>
          </w:rPr>
          <w:fldChar w:fldCharType="end"/>
        </w:r>
      </w:hyperlink>
    </w:p>
    <w:p w:rsidR="00B90051" w:rsidRPr="006C1015" w:rsidRDefault="00F25E39">
      <w:pPr>
        <w:pStyle w:val="afffff"/>
        <w:rPr>
          <w:rFonts w:ascii="Calibri" w:hAnsi="Calibri"/>
          <w:sz w:val="22"/>
          <w:szCs w:val="22"/>
        </w:rPr>
      </w:pPr>
      <w:hyperlink w:anchor="_Toc79490386" w:history="1">
        <w:r w:rsidR="00B90051" w:rsidRPr="00D90A75">
          <w:rPr>
            <w:rStyle w:val="ad"/>
          </w:rPr>
          <w:t>Рисунок </w:t>
        </w:r>
        <w:r w:rsidR="00B90051" w:rsidRPr="006C1015">
          <w:rPr>
            <w:rFonts w:ascii="Calibri" w:hAnsi="Calibri"/>
            <w:sz w:val="22"/>
            <w:szCs w:val="22"/>
          </w:rPr>
          <w:tab/>
        </w:r>
        <w:r w:rsidR="00B90051" w:rsidRPr="00D90A75">
          <w:rPr>
            <w:rStyle w:val="ad"/>
          </w:rPr>
          <w:t>17. Форма «Добавление записи»</w:t>
        </w:r>
        <w:r w:rsidR="00B90051">
          <w:rPr>
            <w:webHidden/>
          </w:rPr>
          <w:tab/>
        </w:r>
        <w:r w:rsidR="00B90051">
          <w:rPr>
            <w:webHidden/>
          </w:rPr>
          <w:fldChar w:fldCharType="begin"/>
        </w:r>
        <w:r w:rsidR="00B90051">
          <w:rPr>
            <w:webHidden/>
          </w:rPr>
          <w:instrText xml:space="preserve"> PAGEREF _Toc79490386 \h </w:instrText>
        </w:r>
        <w:r w:rsidR="00B90051">
          <w:rPr>
            <w:webHidden/>
          </w:rPr>
        </w:r>
        <w:r w:rsidR="00B90051">
          <w:rPr>
            <w:webHidden/>
          </w:rPr>
          <w:fldChar w:fldCharType="separate"/>
        </w:r>
        <w:r w:rsidR="00B90051">
          <w:rPr>
            <w:webHidden/>
          </w:rPr>
          <w:t>62</w:t>
        </w:r>
        <w:r w:rsidR="00B90051">
          <w:rPr>
            <w:webHidden/>
          </w:rPr>
          <w:fldChar w:fldCharType="end"/>
        </w:r>
      </w:hyperlink>
    </w:p>
    <w:p w:rsidR="00B90051" w:rsidRPr="006C1015" w:rsidRDefault="00F25E39">
      <w:pPr>
        <w:pStyle w:val="afffff"/>
        <w:rPr>
          <w:rFonts w:ascii="Calibri" w:hAnsi="Calibri"/>
          <w:sz w:val="22"/>
          <w:szCs w:val="22"/>
        </w:rPr>
      </w:pPr>
      <w:hyperlink w:anchor="_Toc79490387" w:history="1">
        <w:r w:rsidR="00B90051" w:rsidRPr="00D90A75">
          <w:rPr>
            <w:rStyle w:val="ad"/>
          </w:rPr>
          <w:t>Рисунок </w:t>
        </w:r>
        <w:r w:rsidR="00B90051" w:rsidRPr="006C1015">
          <w:rPr>
            <w:rFonts w:ascii="Calibri" w:hAnsi="Calibri"/>
            <w:sz w:val="22"/>
            <w:szCs w:val="22"/>
          </w:rPr>
          <w:tab/>
        </w:r>
        <w:r w:rsidR="00B90051" w:rsidRPr="00D90A75">
          <w:rPr>
            <w:rStyle w:val="ad"/>
          </w:rPr>
          <w:t>18. ЭФ документа «Заявка на кассовый расход», закладки «Подписи (3)»</w:t>
        </w:r>
        <w:r w:rsidR="00B90051">
          <w:rPr>
            <w:webHidden/>
          </w:rPr>
          <w:tab/>
        </w:r>
        <w:r w:rsidR="00B90051">
          <w:rPr>
            <w:webHidden/>
          </w:rPr>
          <w:fldChar w:fldCharType="begin"/>
        </w:r>
        <w:r w:rsidR="00B90051">
          <w:rPr>
            <w:webHidden/>
          </w:rPr>
          <w:instrText xml:space="preserve"> PAGEREF _Toc79490387 \h </w:instrText>
        </w:r>
        <w:r w:rsidR="00B90051">
          <w:rPr>
            <w:webHidden/>
          </w:rPr>
        </w:r>
        <w:r w:rsidR="00B90051">
          <w:rPr>
            <w:webHidden/>
          </w:rPr>
          <w:fldChar w:fldCharType="separate"/>
        </w:r>
        <w:r w:rsidR="00B90051">
          <w:rPr>
            <w:webHidden/>
          </w:rPr>
          <w:t>62</w:t>
        </w:r>
        <w:r w:rsidR="00B90051">
          <w:rPr>
            <w:webHidden/>
          </w:rPr>
          <w:fldChar w:fldCharType="end"/>
        </w:r>
      </w:hyperlink>
    </w:p>
    <w:p w:rsidR="00B90051" w:rsidRPr="006C1015" w:rsidRDefault="00F25E39">
      <w:pPr>
        <w:pStyle w:val="afffff"/>
        <w:rPr>
          <w:rFonts w:ascii="Calibri" w:hAnsi="Calibri"/>
          <w:sz w:val="22"/>
          <w:szCs w:val="22"/>
        </w:rPr>
      </w:pPr>
      <w:hyperlink w:anchor="_Toc79490388" w:history="1">
        <w:r w:rsidR="00B90051" w:rsidRPr="00D90A75">
          <w:rPr>
            <w:rStyle w:val="ad"/>
          </w:rPr>
          <w:t>Рисунок </w:t>
        </w:r>
        <w:r w:rsidR="00B90051" w:rsidRPr="006C1015">
          <w:rPr>
            <w:rFonts w:ascii="Calibri" w:hAnsi="Calibri"/>
            <w:sz w:val="22"/>
            <w:szCs w:val="22"/>
          </w:rPr>
          <w:tab/>
        </w:r>
        <w:r w:rsidR="00B90051" w:rsidRPr="00D90A75">
          <w:rPr>
            <w:rStyle w:val="ad"/>
          </w:rPr>
          <w:t>19. ЭФ списка документов «Заявка на кассовый расход (сокращенная)»</w:t>
        </w:r>
        <w:r w:rsidR="00B90051">
          <w:rPr>
            <w:webHidden/>
          </w:rPr>
          <w:tab/>
        </w:r>
        <w:r w:rsidR="00B90051">
          <w:rPr>
            <w:webHidden/>
          </w:rPr>
          <w:fldChar w:fldCharType="begin"/>
        </w:r>
        <w:r w:rsidR="00B90051">
          <w:rPr>
            <w:webHidden/>
          </w:rPr>
          <w:instrText xml:space="preserve"> PAGEREF _Toc79490388 \h </w:instrText>
        </w:r>
        <w:r w:rsidR="00B90051">
          <w:rPr>
            <w:webHidden/>
          </w:rPr>
        </w:r>
        <w:r w:rsidR="00B90051">
          <w:rPr>
            <w:webHidden/>
          </w:rPr>
          <w:fldChar w:fldCharType="separate"/>
        </w:r>
        <w:r w:rsidR="00B90051">
          <w:rPr>
            <w:webHidden/>
          </w:rPr>
          <w:t>64</w:t>
        </w:r>
        <w:r w:rsidR="00B90051">
          <w:rPr>
            <w:webHidden/>
          </w:rPr>
          <w:fldChar w:fldCharType="end"/>
        </w:r>
      </w:hyperlink>
    </w:p>
    <w:p w:rsidR="00B90051" w:rsidRPr="006C1015" w:rsidRDefault="00F25E39">
      <w:pPr>
        <w:pStyle w:val="afffff"/>
        <w:rPr>
          <w:rFonts w:ascii="Calibri" w:hAnsi="Calibri"/>
          <w:sz w:val="22"/>
          <w:szCs w:val="22"/>
        </w:rPr>
      </w:pPr>
      <w:hyperlink w:anchor="_Toc79490389" w:history="1">
        <w:r w:rsidR="00B90051" w:rsidRPr="00D90A75">
          <w:rPr>
            <w:rStyle w:val="ad"/>
          </w:rPr>
          <w:t>Рисунок </w:t>
        </w:r>
        <w:r w:rsidR="00B90051" w:rsidRPr="006C1015">
          <w:rPr>
            <w:rFonts w:ascii="Calibri" w:hAnsi="Calibri"/>
            <w:sz w:val="22"/>
            <w:szCs w:val="22"/>
          </w:rPr>
          <w:tab/>
        </w:r>
        <w:r w:rsidR="00B90051" w:rsidRPr="00D90A75">
          <w:rPr>
            <w:rStyle w:val="ad"/>
          </w:rPr>
          <w:t>20. ЭФ документа «Заявка на кассовый расход (сокращенная)», закладки «Заголовок, Раздел 1, (1)»</w:t>
        </w:r>
        <w:r w:rsidR="00B90051">
          <w:rPr>
            <w:webHidden/>
          </w:rPr>
          <w:tab/>
        </w:r>
        <w:r w:rsidR="00B90051">
          <w:rPr>
            <w:webHidden/>
          </w:rPr>
          <w:fldChar w:fldCharType="begin"/>
        </w:r>
        <w:r w:rsidR="00B90051">
          <w:rPr>
            <w:webHidden/>
          </w:rPr>
          <w:instrText xml:space="preserve"> PAGEREF _Toc79490389 \h </w:instrText>
        </w:r>
        <w:r w:rsidR="00B90051">
          <w:rPr>
            <w:webHidden/>
          </w:rPr>
        </w:r>
        <w:r w:rsidR="00B90051">
          <w:rPr>
            <w:webHidden/>
          </w:rPr>
          <w:fldChar w:fldCharType="separate"/>
        </w:r>
        <w:r w:rsidR="00B90051">
          <w:rPr>
            <w:webHidden/>
          </w:rPr>
          <w:t>65</w:t>
        </w:r>
        <w:r w:rsidR="00B90051">
          <w:rPr>
            <w:webHidden/>
          </w:rPr>
          <w:fldChar w:fldCharType="end"/>
        </w:r>
      </w:hyperlink>
    </w:p>
    <w:p w:rsidR="00B90051" w:rsidRPr="006C1015" w:rsidRDefault="00F25E39">
      <w:pPr>
        <w:pStyle w:val="afffff"/>
        <w:rPr>
          <w:rFonts w:ascii="Calibri" w:hAnsi="Calibri"/>
          <w:sz w:val="22"/>
          <w:szCs w:val="22"/>
        </w:rPr>
      </w:pPr>
      <w:hyperlink w:anchor="_Toc79490390" w:history="1">
        <w:r w:rsidR="00B90051" w:rsidRPr="00D90A75">
          <w:rPr>
            <w:rStyle w:val="ad"/>
          </w:rPr>
          <w:t>Рисунок </w:t>
        </w:r>
        <w:r w:rsidR="00B90051" w:rsidRPr="006C1015">
          <w:rPr>
            <w:rFonts w:ascii="Calibri" w:hAnsi="Calibri"/>
            <w:sz w:val="22"/>
            <w:szCs w:val="22"/>
          </w:rPr>
          <w:tab/>
        </w:r>
        <w:r w:rsidR="00B90051" w:rsidRPr="00D90A75">
          <w:rPr>
            <w:rStyle w:val="ad"/>
          </w:rPr>
          <w:t>21. ЭФ документа «Заявка на кассовый расход (сокращенная)», закладки «Раздел 2, 3 (2)»</w:t>
        </w:r>
        <w:r w:rsidR="00B90051">
          <w:rPr>
            <w:webHidden/>
          </w:rPr>
          <w:tab/>
        </w:r>
        <w:r w:rsidR="00B90051">
          <w:rPr>
            <w:webHidden/>
          </w:rPr>
          <w:fldChar w:fldCharType="begin"/>
        </w:r>
        <w:r w:rsidR="00B90051">
          <w:rPr>
            <w:webHidden/>
          </w:rPr>
          <w:instrText xml:space="preserve"> PAGEREF _Toc79490390 \h </w:instrText>
        </w:r>
        <w:r w:rsidR="00B90051">
          <w:rPr>
            <w:webHidden/>
          </w:rPr>
        </w:r>
        <w:r w:rsidR="00B90051">
          <w:rPr>
            <w:webHidden/>
          </w:rPr>
          <w:fldChar w:fldCharType="separate"/>
        </w:r>
        <w:r w:rsidR="00B90051">
          <w:rPr>
            <w:webHidden/>
          </w:rPr>
          <w:t>69</w:t>
        </w:r>
        <w:r w:rsidR="00B90051">
          <w:rPr>
            <w:webHidden/>
          </w:rPr>
          <w:fldChar w:fldCharType="end"/>
        </w:r>
      </w:hyperlink>
    </w:p>
    <w:p w:rsidR="00B90051" w:rsidRPr="006C1015" w:rsidRDefault="00F25E39">
      <w:pPr>
        <w:pStyle w:val="afffff"/>
        <w:rPr>
          <w:rFonts w:ascii="Calibri" w:hAnsi="Calibri"/>
          <w:sz w:val="22"/>
          <w:szCs w:val="22"/>
        </w:rPr>
      </w:pPr>
      <w:hyperlink w:anchor="_Toc79490391" w:history="1">
        <w:r w:rsidR="00B90051" w:rsidRPr="00D90A75">
          <w:rPr>
            <w:rStyle w:val="ad"/>
          </w:rPr>
          <w:t>Рисунок </w:t>
        </w:r>
        <w:r w:rsidR="00B90051" w:rsidRPr="006C1015">
          <w:rPr>
            <w:rFonts w:ascii="Calibri" w:hAnsi="Calibri"/>
            <w:sz w:val="22"/>
            <w:szCs w:val="22"/>
          </w:rPr>
          <w:tab/>
        </w:r>
        <w:r w:rsidR="00B90051" w:rsidRPr="00D90A75">
          <w:rPr>
            <w:rStyle w:val="ad"/>
          </w:rPr>
          <w:t>22. ЭФ документа «Заявка на кассовый расход (сокращенная)», закладки «Подписи (3)»</w:t>
        </w:r>
        <w:r w:rsidR="00B90051">
          <w:rPr>
            <w:webHidden/>
          </w:rPr>
          <w:tab/>
        </w:r>
        <w:r w:rsidR="00B90051">
          <w:rPr>
            <w:webHidden/>
          </w:rPr>
          <w:fldChar w:fldCharType="begin"/>
        </w:r>
        <w:r w:rsidR="00B90051">
          <w:rPr>
            <w:webHidden/>
          </w:rPr>
          <w:instrText xml:space="preserve"> PAGEREF _Toc79490391 \h </w:instrText>
        </w:r>
        <w:r w:rsidR="00B90051">
          <w:rPr>
            <w:webHidden/>
          </w:rPr>
        </w:r>
        <w:r w:rsidR="00B90051">
          <w:rPr>
            <w:webHidden/>
          </w:rPr>
          <w:fldChar w:fldCharType="separate"/>
        </w:r>
        <w:r w:rsidR="00B90051">
          <w:rPr>
            <w:webHidden/>
          </w:rPr>
          <w:t>72</w:t>
        </w:r>
        <w:r w:rsidR="00B90051">
          <w:rPr>
            <w:webHidden/>
          </w:rPr>
          <w:fldChar w:fldCharType="end"/>
        </w:r>
      </w:hyperlink>
    </w:p>
    <w:p w:rsidR="00B90051" w:rsidRPr="006C1015" w:rsidRDefault="00F25E39">
      <w:pPr>
        <w:pStyle w:val="afffff"/>
        <w:rPr>
          <w:rFonts w:ascii="Calibri" w:hAnsi="Calibri"/>
          <w:sz w:val="22"/>
          <w:szCs w:val="22"/>
        </w:rPr>
      </w:pPr>
      <w:hyperlink w:anchor="_Toc79490392" w:history="1">
        <w:r w:rsidR="00B90051" w:rsidRPr="00D90A75">
          <w:rPr>
            <w:rStyle w:val="ad"/>
          </w:rPr>
          <w:t>Рисунок </w:t>
        </w:r>
        <w:r w:rsidR="00B90051" w:rsidRPr="006C1015">
          <w:rPr>
            <w:rFonts w:ascii="Calibri" w:hAnsi="Calibri"/>
            <w:sz w:val="22"/>
            <w:szCs w:val="22"/>
          </w:rPr>
          <w:tab/>
        </w:r>
        <w:r w:rsidR="00B90051" w:rsidRPr="00D90A75">
          <w:rPr>
            <w:rStyle w:val="ad"/>
          </w:rPr>
          <w:t>23. ЭФ списка «Заявление на проведение операций с иностранной валютой»</w:t>
        </w:r>
        <w:r w:rsidR="00B90051">
          <w:rPr>
            <w:webHidden/>
          </w:rPr>
          <w:tab/>
        </w:r>
        <w:r w:rsidR="00B90051">
          <w:rPr>
            <w:webHidden/>
          </w:rPr>
          <w:fldChar w:fldCharType="begin"/>
        </w:r>
        <w:r w:rsidR="00B90051">
          <w:rPr>
            <w:webHidden/>
          </w:rPr>
          <w:instrText xml:space="preserve"> PAGEREF _Toc79490392 \h </w:instrText>
        </w:r>
        <w:r w:rsidR="00B90051">
          <w:rPr>
            <w:webHidden/>
          </w:rPr>
        </w:r>
        <w:r w:rsidR="00B90051">
          <w:rPr>
            <w:webHidden/>
          </w:rPr>
          <w:fldChar w:fldCharType="separate"/>
        </w:r>
        <w:r w:rsidR="00B90051">
          <w:rPr>
            <w:webHidden/>
          </w:rPr>
          <w:t>73</w:t>
        </w:r>
        <w:r w:rsidR="00B90051">
          <w:rPr>
            <w:webHidden/>
          </w:rPr>
          <w:fldChar w:fldCharType="end"/>
        </w:r>
      </w:hyperlink>
    </w:p>
    <w:p w:rsidR="00B90051" w:rsidRPr="006C1015" w:rsidRDefault="00F25E39">
      <w:pPr>
        <w:pStyle w:val="afffff"/>
        <w:rPr>
          <w:rFonts w:ascii="Calibri" w:hAnsi="Calibri"/>
          <w:sz w:val="22"/>
          <w:szCs w:val="22"/>
        </w:rPr>
      </w:pPr>
      <w:hyperlink w:anchor="_Toc79490393" w:history="1">
        <w:r w:rsidR="00B90051" w:rsidRPr="00D90A75">
          <w:rPr>
            <w:rStyle w:val="ad"/>
          </w:rPr>
          <w:t>Рисунок </w:t>
        </w:r>
        <w:r w:rsidR="00B90051" w:rsidRPr="006C1015">
          <w:rPr>
            <w:rFonts w:ascii="Calibri" w:hAnsi="Calibri"/>
            <w:sz w:val="22"/>
            <w:szCs w:val="22"/>
          </w:rPr>
          <w:tab/>
        </w:r>
        <w:r w:rsidR="00B90051" w:rsidRPr="00D90A75">
          <w:rPr>
            <w:rStyle w:val="ad"/>
          </w:rPr>
          <w:t>24. Окно «Поиск…»</w:t>
        </w:r>
        <w:r w:rsidR="00B90051">
          <w:rPr>
            <w:webHidden/>
          </w:rPr>
          <w:tab/>
        </w:r>
        <w:r w:rsidR="00B90051">
          <w:rPr>
            <w:webHidden/>
          </w:rPr>
          <w:fldChar w:fldCharType="begin"/>
        </w:r>
        <w:r w:rsidR="00B90051">
          <w:rPr>
            <w:webHidden/>
          </w:rPr>
          <w:instrText xml:space="preserve"> PAGEREF _Toc79490393 \h </w:instrText>
        </w:r>
        <w:r w:rsidR="00B90051">
          <w:rPr>
            <w:webHidden/>
          </w:rPr>
        </w:r>
        <w:r w:rsidR="00B90051">
          <w:rPr>
            <w:webHidden/>
          </w:rPr>
          <w:fldChar w:fldCharType="separate"/>
        </w:r>
        <w:r w:rsidR="00B90051">
          <w:rPr>
            <w:webHidden/>
          </w:rPr>
          <w:t>74</w:t>
        </w:r>
        <w:r w:rsidR="00B90051">
          <w:rPr>
            <w:webHidden/>
          </w:rPr>
          <w:fldChar w:fldCharType="end"/>
        </w:r>
      </w:hyperlink>
    </w:p>
    <w:p w:rsidR="00B90051" w:rsidRPr="006C1015" w:rsidRDefault="00F25E39">
      <w:pPr>
        <w:pStyle w:val="afffff"/>
        <w:rPr>
          <w:rFonts w:ascii="Calibri" w:hAnsi="Calibri"/>
          <w:sz w:val="22"/>
          <w:szCs w:val="22"/>
        </w:rPr>
      </w:pPr>
      <w:hyperlink w:anchor="_Toc79490394" w:history="1">
        <w:r w:rsidR="00B90051" w:rsidRPr="00D90A75">
          <w:rPr>
            <w:rStyle w:val="ad"/>
          </w:rPr>
          <w:t>Рисунок </w:t>
        </w:r>
        <w:r w:rsidR="00B90051" w:rsidRPr="006C1015">
          <w:rPr>
            <w:rFonts w:ascii="Calibri" w:hAnsi="Calibri"/>
            <w:sz w:val="22"/>
            <w:szCs w:val="22"/>
          </w:rPr>
          <w:tab/>
        </w:r>
        <w:r w:rsidR="00B90051" w:rsidRPr="00D90A75">
          <w:rPr>
            <w:rStyle w:val="ad"/>
          </w:rPr>
          <w:t>25. Окно «Выбор родительского документа» для документов типа «Заявка на возврат»</w:t>
        </w:r>
        <w:r w:rsidR="00B90051">
          <w:rPr>
            <w:webHidden/>
          </w:rPr>
          <w:tab/>
        </w:r>
        <w:r w:rsidR="00B90051">
          <w:rPr>
            <w:webHidden/>
          </w:rPr>
          <w:fldChar w:fldCharType="begin"/>
        </w:r>
        <w:r w:rsidR="00B90051">
          <w:rPr>
            <w:webHidden/>
          </w:rPr>
          <w:instrText xml:space="preserve"> PAGEREF _Toc79490394 \h </w:instrText>
        </w:r>
        <w:r w:rsidR="00B90051">
          <w:rPr>
            <w:webHidden/>
          </w:rPr>
        </w:r>
        <w:r w:rsidR="00B90051">
          <w:rPr>
            <w:webHidden/>
          </w:rPr>
          <w:fldChar w:fldCharType="separate"/>
        </w:r>
        <w:r w:rsidR="00B90051">
          <w:rPr>
            <w:webHidden/>
          </w:rPr>
          <w:t>75</w:t>
        </w:r>
        <w:r w:rsidR="00B90051">
          <w:rPr>
            <w:webHidden/>
          </w:rPr>
          <w:fldChar w:fldCharType="end"/>
        </w:r>
      </w:hyperlink>
    </w:p>
    <w:p w:rsidR="00B90051" w:rsidRPr="006C1015" w:rsidRDefault="00F25E39">
      <w:pPr>
        <w:pStyle w:val="afffff"/>
        <w:rPr>
          <w:rFonts w:ascii="Calibri" w:hAnsi="Calibri"/>
          <w:sz w:val="22"/>
          <w:szCs w:val="22"/>
        </w:rPr>
      </w:pPr>
      <w:hyperlink w:anchor="_Toc79490395" w:history="1">
        <w:r w:rsidR="00B90051" w:rsidRPr="00D90A75">
          <w:rPr>
            <w:rStyle w:val="ad"/>
          </w:rPr>
          <w:t>Рисунок </w:t>
        </w:r>
        <w:r w:rsidR="00B90051" w:rsidRPr="006C1015">
          <w:rPr>
            <w:rFonts w:ascii="Calibri" w:hAnsi="Calibri"/>
            <w:sz w:val="22"/>
            <w:szCs w:val="22"/>
          </w:rPr>
          <w:tab/>
        </w:r>
        <w:r w:rsidR="00B90051" w:rsidRPr="00D90A75">
          <w:rPr>
            <w:rStyle w:val="ad"/>
          </w:rPr>
          <w:t>26. ЭФ документа «Заявление на проведение операций с иностранной валютой», закладки «Покупка-продажа(1)»</w:t>
        </w:r>
        <w:r w:rsidR="00B90051">
          <w:rPr>
            <w:webHidden/>
          </w:rPr>
          <w:tab/>
        </w:r>
        <w:r w:rsidR="00B90051">
          <w:rPr>
            <w:webHidden/>
          </w:rPr>
          <w:fldChar w:fldCharType="begin"/>
        </w:r>
        <w:r w:rsidR="00B90051">
          <w:rPr>
            <w:webHidden/>
          </w:rPr>
          <w:instrText xml:space="preserve"> PAGEREF _Toc79490395 \h </w:instrText>
        </w:r>
        <w:r w:rsidR="00B90051">
          <w:rPr>
            <w:webHidden/>
          </w:rPr>
        </w:r>
        <w:r w:rsidR="00B90051">
          <w:rPr>
            <w:webHidden/>
          </w:rPr>
          <w:fldChar w:fldCharType="separate"/>
        </w:r>
        <w:r w:rsidR="00B90051">
          <w:rPr>
            <w:webHidden/>
          </w:rPr>
          <w:t>76</w:t>
        </w:r>
        <w:r w:rsidR="00B90051">
          <w:rPr>
            <w:webHidden/>
          </w:rPr>
          <w:fldChar w:fldCharType="end"/>
        </w:r>
      </w:hyperlink>
    </w:p>
    <w:p w:rsidR="00B90051" w:rsidRPr="006C1015" w:rsidRDefault="00F25E39">
      <w:pPr>
        <w:pStyle w:val="afffff"/>
        <w:rPr>
          <w:rFonts w:ascii="Calibri" w:hAnsi="Calibri"/>
          <w:sz w:val="22"/>
          <w:szCs w:val="22"/>
        </w:rPr>
      </w:pPr>
      <w:hyperlink w:anchor="_Toc79490396" w:history="1">
        <w:r w:rsidR="00B90051" w:rsidRPr="00D90A75">
          <w:rPr>
            <w:rStyle w:val="ad"/>
          </w:rPr>
          <w:t>Рисунок </w:t>
        </w:r>
        <w:r w:rsidR="00B90051" w:rsidRPr="006C1015">
          <w:rPr>
            <w:rFonts w:ascii="Calibri" w:hAnsi="Calibri"/>
            <w:sz w:val="22"/>
            <w:szCs w:val="22"/>
          </w:rPr>
          <w:tab/>
        </w:r>
        <w:r w:rsidR="00B90051" w:rsidRPr="00D90A75">
          <w:rPr>
            <w:rStyle w:val="ad"/>
          </w:rPr>
          <w:t>27. ЭФ документа «Заявление на проведение операций с иностранной валютой», закладки «Перевод(2)»</w:t>
        </w:r>
        <w:r w:rsidR="00B90051">
          <w:rPr>
            <w:webHidden/>
          </w:rPr>
          <w:tab/>
        </w:r>
        <w:r w:rsidR="00B90051">
          <w:rPr>
            <w:webHidden/>
          </w:rPr>
          <w:fldChar w:fldCharType="begin"/>
        </w:r>
        <w:r w:rsidR="00B90051">
          <w:rPr>
            <w:webHidden/>
          </w:rPr>
          <w:instrText xml:space="preserve"> PAGEREF _Toc79490396 \h </w:instrText>
        </w:r>
        <w:r w:rsidR="00B90051">
          <w:rPr>
            <w:webHidden/>
          </w:rPr>
        </w:r>
        <w:r w:rsidR="00B90051">
          <w:rPr>
            <w:webHidden/>
          </w:rPr>
          <w:fldChar w:fldCharType="separate"/>
        </w:r>
        <w:r w:rsidR="00B90051">
          <w:rPr>
            <w:webHidden/>
          </w:rPr>
          <w:t>80</w:t>
        </w:r>
        <w:r w:rsidR="00B90051">
          <w:rPr>
            <w:webHidden/>
          </w:rPr>
          <w:fldChar w:fldCharType="end"/>
        </w:r>
      </w:hyperlink>
    </w:p>
    <w:p w:rsidR="00B90051" w:rsidRPr="006C1015" w:rsidRDefault="00F25E39">
      <w:pPr>
        <w:pStyle w:val="afffff"/>
        <w:rPr>
          <w:rFonts w:ascii="Calibri" w:hAnsi="Calibri"/>
          <w:sz w:val="22"/>
          <w:szCs w:val="22"/>
        </w:rPr>
      </w:pPr>
      <w:hyperlink w:anchor="_Toc79490397" w:history="1">
        <w:r w:rsidR="00B90051" w:rsidRPr="00D90A75">
          <w:rPr>
            <w:rStyle w:val="ad"/>
          </w:rPr>
          <w:t>Рисунок </w:t>
        </w:r>
        <w:r w:rsidR="00B90051" w:rsidRPr="006C1015">
          <w:rPr>
            <w:rFonts w:ascii="Calibri" w:hAnsi="Calibri"/>
            <w:sz w:val="22"/>
            <w:szCs w:val="22"/>
          </w:rPr>
          <w:tab/>
        </w:r>
        <w:r w:rsidR="00B90051" w:rsidRPr="00D90A75">
          <w:rPr>
            <w:rStyle w:val="ad"/>
          </w:rPr>
          <w:t>28. ЭФ документа «Заявление на проведение операций с иностранной валютой», закладки «Назначение платежа (КБК)(3)»</w:t>
        </w:r>
        <w:r w:rsidR="00B90051">
          <w:rPr>
            <w:webHidden/>
          </w:rPr>
          <w:tab/>
        </w:r>
        <w:r w:rsidR="00B90051">
          <w:rPr>
            <w:webHidden/>
          </w:rPr>
          <w:fldChar w:fldCharType="begin"/>
        </w:r>
        <w:r w:rsidR="00B90051">
          <w:rPr>
            <w:webHidden/>
          </w:rPr>
          <w:instrText xml:space="preserve"> PAGEREF _Toc79490397 \h </w:instrText>
        </w:r>
        <w:r w:rsidR="00B90051">
          <w:rPr>
            <w:webHidden/>
          </w:rPr>
        </w:r>
        <w:r w:rsidR="00B90051">
          <w:rPr>
            <w:webHidden/>
          </w:rPr>
          <w:fldChar w:fldCharType="separate"/>
        </w:r>
        <w:r w:rsidR="00B90051">
          <w:rPr>
            <w:webHidden/>
          </w:rPr>
          <w:t>82</w:t>
        </w:r>
        <w:r w:rsidR="00B90051">
          <w:rPr>
            <w:webHidden/>
          </w:rPr>
          <w:fldChar w:fldCharType="end"/>
        </w:r>
      </w:hyperlink>
    </w:p>
    <w:p w:rsidR="00B90051" w:rsidRPr="006C1015" w:rsidRDefault="00F25E39">
      <w:pPr>
        <w:pStyle w:val="afffff"/>
        <w:rPr>
          <w:rFonts w:ascii="Calibri" w:hAnsi="Calibri"/>
          <w:sz w:val="22"/>
          <w:szCs w:val="22"/>
        </w:rPr>
      </w:pPr>
      <w:hyperlink w:anchor="_Toc79490398" w:history="1">
        <w:r w:rsidR="00B90051" w:rsidRPr="00D90A75">
          <w:rPr>
            <w:rStyle w:val="ad"/>
          </w:rPr>
          <w:t>Рисунок </w:t>
        </w:r>
        <w:r w:rsidR="00B90051" w:rsidRPr="006C1015">
          <w:rPr>
            <w:rFonts w:ascii="Calibri" w:hAnsi="Calibri"/>
            <w:sz w:val="22"/>
            <w:szCs w:val="22"/>
          </w:rPr>
          <w:tab/>
        </w:r>
        <w:r w:rsidR="00B90051" w:rsidRPr="00D90A75">
          <w:rPr>
            <w:rStyle w:val="ad"/>
          </w:rPr>
          <w:t>29. Форма «Добавление записи»</w:t>
        </w:r>
        <w:r w:rsidR="00B90051">
          <w:rPr>
            <w:webHidden/>
          </w:rPr>
          <w:tab/>
        </w:r>
        <w:r w:rsidR="00B90051">
          <w:rPr>
            <w:webHidden/>
          </w:rPr>
          <w:fldChar w:fldCharType="begin"/>
        </w:r>
        <w:r w:rsidR="00B90051">
          <w:rPr>
            <w:webHidden/>
          </w:rPr>
          <w:instrText xml:space="preserve"> PAGEREF _Toc79490398 \h </w:instrText>
        </w:r>
        <w:r w:rsidR="00B90051">
          <w:rPr>
            <w:webHidden/>
          </w:rPr>
        </w:r>
        <w:r w:rsidR="00B90051">
          <w:rPr>
            <w:webHidden/>
          </w:rPr>
          <w:fldChar w:fldCharType="separate"/>
        </w:r>
        <w:r w:rsidR="00B90051">
          <w:rPr>
            <w:webHidden/>
          </w:rPr>
          <w:t>82</w:t>
        </w:r>
        <w:r w:rsidR="00B90051">
          <w:rPr>
            <w:webHidden/>
          </w:rPr>
          <w:fldChar w:fldCharType="end"/>
        </w:r>
      </w:hyperlink>
    </w:p>
    <w:p w:rsidR="00B90051" w:rsidRPr="006C1015" w:rsidRDefault="00F25E39">
      <w:pPr>
        <w:pStyle w:val="afffff"/>
        <w:rPr>
          <w:rFonts w:ascii="Calibri" w:hAnsi="Calibri"/>
          <w:sz w:val="22"/>
          <w:szCs w:val="22"/>
        </w:rPr>
      </w:pPr>
      <w:hyperlink w:anchor="_Toc79490399" w:history="1">
        <w:r w:rsidR="00B90051" w:rsidRPr="00D90A75">
          <w:rPr>
            <w:rStyle w:val="ad"/>
          </w:rPr>
          <w:t>Рисунок </w:t>
        </w:r>
        <w:r w:rsidR="00B90051" w:rsidRPr="006C1015">
          <w:rPr>
            <w:rFonts w:ascii="Calibri" w:hAnsi="Calibri"/>
            <w:sz w:val="22"/>
            <w:szCs w:val="22"/>
          </w:rPr>
          <w:tab/>
        </w:r>
        <w:r w:rsidR="00B90051" w:rsidRPr="00D90A75">
          <w:rPr>
            <w:rStyle w:val="ad"/>
          </w:rPr>
          <w:t>30. ЭФ документа «Заявление на проведение операций с иностранной валютой», закладки «Банки (4)»</w:t>
        </w:r>
        <w:r w:rsidR="00B90051">
          <w:rPr>
            <w:webHidden/>
          </w:rPr>
          <w:tab/>
        </w:r>
        <w:r w:rsidR="00B90051">
          <w:rPr>
            <w:webHidden/>
          </w:rPr>
          <w:fldChar w:fldCharType="begin"/>
        </w:r>
        <w:r w:rsidR="00B90051">
          <w:rPr>
            <w:webHidden/>
          </w:rPr>
          <w:instrText xml:space="preserve"> PAGEREF _Toc79490399 \h </w:instrText>
        </w:r>
        <w:r w:rsidR="00B90051">
          <w:rPr>
            <w:webHidden/>
          </w:rPr>
        </w:r>
        <w:r w:rsidR="00B90051">
          <w:rPr>
            <w:webHidden/>
          </w:rPr>
          <w:fldChar w:fldCharType="separate"/>
        </w:r>
        <w:r w:rsidR="00B90051">
          <w:rPr>
            <w:webHidden/>
          </w:rPr>
          <w:t>83</w:t>
        </w:r>
        <w:r w:rsidR="00B90051">
          <w:rPr>
            <w:webHidden/>
          </w:rPr>
          <w:fldChar w:fldCharType="end"/>
        </w:r>
      </w:hyperlink>
    </w:p>
    <w:p w:rsidR="00B90051" w:rsidRPr="006C1015" w:rsidRDefault="00F25E39">
      <w:pPr>
        <w:pStyle w:val="afffff"/>
        <w:rPr>
          <w:rFonts w:ascii="Calibri" w:hAnsi="Calibri"/>
          <w:sz w:val="22"/>
          <w:szCs w:val="22"/>
        </w:rPr>
      </w:pPr>
      <w:hyperlink w:anchor="_Toc79490400" w:history="1">
        <w:r w:rsidR="00B90051" w:rsidRPr="00D90A75">
          <w:rPr>
            <w:rStyle w:val="ad"/>
          </w:rPr>
          <w:t>Рисунок </w:t>
        </w:r>
        <w:r w:rsidR="00B90051" w:rsidRPr="006C1015">
          <w:rPr>
            <w:rFonts w:ascii="Calibri" w:hAnsi="Calibri"/>
            <w:sz w:val="22"/>
            <w:szCs w:val="22"/>
          </w:rPr>
          <w:tab/>
        </w:r>
        <w:r w:rsidR="00B90051" w:rsidRPr="00D90A75">
          <w:rPr>
            <w:rStyle w:val="ad"/>
          </w:rPr>
          <w:t>31. ЭФ списка «Уведомление о передаче исполнения исполнительного документа (исходящее)»</w:t>
        </w:r>
        <w:r w:rsidR="00B90051">
          <w:rPr>
            <w:webHidden/>
          </w:rPr>
          <w:tab/>
        </w:r>
        <w:r w:rsidR="00B90051">
          <w:rPr>
            <w:webHidden/>
          </w:rPr>
          <w:fldChar w:fldCharType="begin"/>
        </w:r>
        <w:r w:rsidR="00B90051">
          <w:rPr>
            <w:webHidden/>
          </w:rPr>
          <w:instrText xml:space="preserve"> PAGEREF _Toc79490400 \h </w:instrText>
        </w:r>
        <w:r w:rsidR="00B90051">
          <w:rPr>
            <w:webHidden/>
          </w:rPr>
        </w:r>
        <w:r w:rsidR="00B90051">
          <w:rPr>
            <w:webHidden/>
          </w:rPr>
          <w:fldChar w:fldCharType="separate"/>
        </w:r>
        <w:r w:rsidR="00B90051">
          <w:rPr>
            <w:webHidden/>
          </w:rPr>
          <w:t>85</w:t>
        </w:r>
        <w:r w:rsidR="00B90051">
          <w:rPr>
            <w:webHidden/>
          </w:rPr>
          <w:fldChar w:fldCharType="end"/>
        </w:r>
      </w:hyperlink>
    </w:p>
    <w:p w:rsidR="00B90051" w:rsidRPr="006C1015" w:rsidRDefault="00F25E39">
      <w:pPr>
        <w:pStyle w:val="afffff"/>
        <w:rPr>
          <w:rFonts w:ascii="Calibri" w:hAnsi="Calibri"/>
          <w:sz w:val="22"/>
          <w:szCs w:val="22"/>
        </w:rPr>
      </w:pPr>
      <w:hyperlink w:anchor="_Toc79490401" w:history="1">
        <w:r w:rsidR="00B90051" w:rsidRPr="00D90A75">
          <w:rPr>
            <w:rStyle w:val="ad"/>
          </w:rPr>
          <w:t>Рисунок </w:t>
        </w:r>
        <w:r w:rsidR="00B90051" w:rsidRPr="006C1015">
          <w:rPr>
            <w:rFonts w:ascii="Calibri" w:hAnsi="Calibri"/>
            <w:sz w:val="22"/>
            <w:szCs w:val="22"/>
          </w:rPr>
          <w:tab/>
        </w:r>
        <w:r w:rsidR="00B90051" w:rsidRPr="00D90A75">
          <w:rPr>
            <w:rStyle w:val="ad"/>
          </w:rPr>
          <w:t>32. ЭФ документа «Уведомление о передаче исполнения исполнительного документа (исходящее)», закладки «Заголовок, раздел 1,2 (1)»</w:t>
        </w:r>
        <w:r w:rsidR="00B90051">
          <w:rPr>
            <w:webHidden/>
          </w:rPr>
          <w:tab/>
        </w:r>
        <w:r w:rsidR="00B90051">
          <w:rPr>
            <w:webHidden/>
          </w:rPr>
          <w:fldChar w:fldCharType="begin"/>
        </w:r>
        <w:r w:rsidR="00B90051">
          <w:rPr>
            <w:webHidden/>
          </w:rPr>
          <w:instrText xml:space="preserve"> PAGEREF _Toc79490401 \h </w:instrText>
        </w:r>
        <w:r w:rsidR="00B90051">
          <w:rPr>
            <w:webHidden/>
          </w:rPr>
        </w:r>
        <w:r w:rsidR="00B90051">
          <w:rPr>
            <w:webHidden/>
          </w:rPr>
          <w:fldChar w:fldCharType="separate"/>
        </w:r>
        <w:r w:rsidR="00B90051">
          <w:rPr>
            <w:webHidden/>
          </w:rPr>
          <w:t>86</w:t>
        </w:r>
        <w:r w:rsidR="00B90051">
          <w:rPr>
            <w:webHidden/>
          </w:rPr>
          <w:fldChar w:fldCharType="end"/>
        </w:r>
      </w:hyperlink>
    </w:p>
    <w:p w:rsidR="00B90051" w:rsidRPr="006C1015" w:rsidRDefault="00F25E39">
      <w:pPr>
        <w:pStyle w:val="afffff"/>
        <w:rPr>
          <w:rFonts w:ascii="Calibri" w:hAnsi="Calibri"/>
          <w:sz w:val="22"/>
          <w:szCs w:val="22"/>
        </w:rPr>
      </w:pPr>
      <w:hyperlink w:anchor="_Toc79490402" w:history="1">
        <w:r w:rsidR="00B90051" w:rsidRPr="00D90A75">
          <w:rPr>
            <w:rStyle w:val="ad"/>
          </w:rPr>
          <w:t>Рисунок </w:t>
        </w:r>
        <w:r w:rsidR="00B90051" w:rsidRPr="006C1015">
          <w:rPr>
            <w:rFonts w:ascii="Calibri" w:hAnsi="Calibri"/>
            <w:sz w:val="22"/>
            <w:szCs w:val="22"/>
          </w:rPr>
          <w:tab/>
        </w:r>
        <w:r w:rsidR="00B90051" w:rsidRPr="00D90A75">
          <w:rPr>
            <w:rStyle w:val="ad"/>
          </w:rPr>
          <w:t>33. ЭФ документа «Уведомление о передаче исполнения исполнительного документа (исходящее)», закладки «Раздел 3,4 (2)»</w:t>
        </w:r>
        <w:r w:rsidR="00B90051">
          <w:rPr>
            <w:webHidden/>
          </w:rPr>
          <w:tab/>
        </w:r>
        <w:r w:rsidR="00B90051">
          <w:rPr>
            <w:webHidden/>
          </w:rPr>
          <w:fldChar w:fldCharType="begin"/>
        </w:r>
        <w:r w:rsidR="00B90051">
          <w:rPr>
            <w:webHidden/>
          </w:rPr>
          <w:instrText xml:space="preserve"> PAGEREF _Toc79490402 \h </w:instrText>
        </w:r>
        <w:r w:rsidR="00B90051">
          <w:rPr>
            <w:webHidden/>
          </w:rPr>
        </w:r>
        <w:r w:rsidR="00B90051">
          <w:rPr>
            <w:webHidden/>
          </w:rPr>
          <w:fldChar w:fldCharType="separate"/>
        </w:r>
        <w:r w:rsidR="00B90051">
          <w:rPr>
            <w:webHidden/>
          </w:rPr>
          <w:t>89</w:t>
        </w:r>
        <w:r w:rsidR="00B90051">
          <w:rPr>
            <w:webHidden/>
          </w:rPr>
          <w:fldChar w:fldCharType="end"/>
        </w:r>
      </w:hyperlink>
    </w:p>
    <w:p w:rsidR="00B90051" w:rsidRPr="006C1015" w:rsidRDefault="00F25E39">
      <w:pPr>
        <w:pStyle w:val="afffff"/>
        <w:rPr>
          <w:rFonts w:ascii="Calibri" w:hAnsi="Calibri"/>
          <w:sz w:val="22"/>
          <w:szCs w:val="22"/>
        </w:rPr>
      </w:pPr>
      <w:hyperlink w:anchor="_Toc79490403" w:history="1">
        <w:r w:rsidR="00B90051" w:rsidRPr="00D90A75">
          <w:rPr>
            <w:rStyle w:val="ad"/>
          </w:rPr>
          <w:t>Рисунок </w:t>
        </w:r>
        <w:r w:rsidR="00B90051" w:rsidRPr="006C1015">
          <w:rPr>
            <w:rFonts w:ascii="Calibri" w:hAnsi="Calibri"/>
            <w:sz w:val="22"/>
            <w:szCs w:val="22"/>
          </w:rPr>
          <w:tab/>
        </w:r>
        <w:r w:rsidR="00B90051" w:rsidRPr="00D90A75">
          <w:rPr>
            <w:rStyle w:val="ad"/>
          </w:rPr>
          <w:t>34. ЭФ документа «Уведомление о передаче исполнения исполнительного документа (исходящее)», закладки «Раздел 5, подписи (3)»</w:t>
        </w:r>
        <w:r w:rsidR="00B90051">
          <w:rPr>
            <w:webHidden/>
          </w:rPr>
          <w:tab/>
        </w:r>
        <w:r w:rsidR="00B90051">
          <w:rPr>
            <w:webHidden/>
          </w:rPr>
          <w:fldChar w:fldCharType="begin"/>
        </w:r>
        <w:r w:rsidR="00B90051">
          <w:rPr>
            <w:webHidden/>
          </w:rPr>
          <w:instrText xml:space="preserve"> PAGEREF _Toc79490403 \h </w:instrText>
        </w:r>
        <w:r w:rsidR="00B90051">
          <w:rPr>
            <w:webHidden/>
          </w:rPr>
        </w:r>
        <w:r w:rsidR="00B90051">
          <w:rPr>
            <w:webHidden/>
          </w:rPr>
          <w:fldChar w:fldCharType="separate"/>
        </w:r>
        <w:r w:rsidR="00B90051">
          <w:rPr>
            <w:webHidden/>
          </w:rPr>
          <w:t>90</w:t>
        </w:r>
        <w:r w:rsidR="00B90051">
          <w:rPr>
            <w:webHidden/>
          </w:rPr>
          <w:fldChar w:fldCharType="end"/>
        </w:r>
      </w:hyperlink>
    </w:p>
    <w:p w:rsidR="00B90051" w:rsidRPr="006C1015" w:rsidRDefault="00F25E39">
      <w:pPr>
        <w:pStyle w:val="afffff"/>
        <w:rPr>
          <w:rFonts w:ascii="Calibri" w:hAnsi="Calibri"/>
          <w:sz w:val="22"/>
          <w:szCs w:val="22"/>
        </w:rPr>
      </w:pPr>
      <w:hyperlink w:anchor="_Toc79490404" w:history="1">
        <w:r w:rsidR="00B90051" w:rsidRPr="00D90A75">
          <w:rPr>
            <w:rStyle w:val="ad"/>
          </w:rPr>
          <w:t>Рисунок </w:t>
        </w:r>
        <w:r w:rsidR="00B90051" w:rsidRPr="006C1015">
          <w:rPr>
            <w:rFonts w:ascii="Calibri" w:hAnsi="Calibri"/>
            <w:sz w:val="22"/>
            <w:szCs w:val="22"/>
          </w:rPr>
          <w:tab/>
        </w:r>
        <w:r w:rsidR="00B90051" w:rsidRPr="00D90A75">
          <w:rPr>
            <w:rStyle w:val="ad"/>
          </w:rPr>
          <w:t>35. Форма «Добавление записи», закладка «Основная»</w:t>
        </w:r>
        <w:r w:rsidR="00B90051">
          <w:rPr>
            <w:webHidden/>
          </w:rPr>
          <w:tab/>
        </w:r>
        <w:r w:rsidR="00B90051">
          <w:rPr>
            <w:webHidden/>
          </w:rPr>
          <w:fldChar w:fldCharType="begin"/>
        </w:r>
        <w:r w:rsidR="00B90051">
          <w:rPr>
            <w:webHidden/>
          </w:rPr>
          <w:instrText xml:space="preserve"> PAGEREF _Toc79490404 \h </w:instrText>
        </w:r>
        <w:r w:rsidR="00B90051">
          <w:rPr>
            <w:webHidden/>
          </w:rPr>
        </w:r>
        <w:r w:rsidR="00B90051">
          <w:rPr>
            <w:webHidden/>
          </w:rPr>
          <w:fldChar w:fldCharType="separate"/>
        </w:r>
        <w:r w:rsidR="00B90051">
          <w:rPr>
            <w:webHidden/>
          </w:rPr>
          <w:t>92</w:t>
        </w:r>
        <w:r w:rsidR="00B90051">
          <w:rPr>
            <w:webHidden/>
          </w:rPr>
          <w:fldChar w:fldCharType="end"/>
        </w:r>
      </w:hyperlink>
    </w:p>
    <w:p w:rsidR="00B90051" w:rsidRPr="006C1015" w:rsidRDefault="00F25E39">
      <w:pPr>
        <w:pStyle w:val="afffff"/>
        <w:rPr>
          <w:rFonts w:ascii="Calibri" w:hAnsi="Calibri"/>
          <w:sz w:val="22"/>
          <w:szCs w:val="22"/>
        </w:rPr>
      </w:pPr>
      <w:hyperlink w:anchor="_Toc79490405" w:history="1">
        <w:r w:rsidR="00B90051" w:rsidRPr="00D90A75">
          <w:rPr>
            <w:rStyle w:val="ad"/>
          </w:rPr>
          <w:t>Рисунок </w:t>
        </w:r>
        <w:r w:rsidR="00B90051" w:rsidRPr="006C1015">
          <w:rPr>
            <w:rFonts w:ascii="Calibri" w:hAnsi="Calibri"/>
            <w:sz w:val="22"/>
            <w:szCs w:val="22"/>
          </w:rPr>
          <w:tab/>
        </w:r>
        <w:r w:rsidR="00B90051" w:rsidRPr="00D90A75">
          <w:rPr>
            <w:rStyle w:val="ad"/>
          </w:rPr>
          <w:t>36. Форма «Добавление записи», закладка «График оплаты»</w:t>
        </w:r>
        <w:r w:rsidR="00B90051">
          <w:rPr>
            <w:webHidden/>
          </w:rPr>
          <w:tab/>
        </w:r>
        <w:r w:rsidR="00B90051">
          <w:rPr>
            <w:webHidden/>
          </w:rPr>
          <w:fldChar w:fldCharType="begin"/>
        </w:r>
        <w:r w:rsidR="00B90051">
          <w:rPr>
            <w:webHidden/>
          </w:rPr>
          <w:instrText xml:space="preserve"> PAGEREF _Toc79490405 \h </w:instrText>
        </w:r>
        <w:r w:rsidR="00B90051">
          <w:rPr>
            <w:webHidden/>
          </w:rPr>
        </w:r>
        <w:r w:rsidR="00B90051">
          <w:rPr>
            <w:webHidden/>
          </w:rPr>
          <w:fldChar w:fldCharType="separate"/>
        </w:r>
        <w:r w:rsidR="00B90051">
          <w:rPr>
            <w:webHidden/>
          </w:rPr>
          <w:t>93</w:t>
        </w:r>
        <w:r w:rsidR="00B90051">
          <w:rPr>
            <w:webHidden/>
          </w:rPr>
          <w:fldChar w:fldCharType="end"/>
        </w:r>
      </w:hyperlink>
    </w:p>
    <w:p w:rsidR="00B90051" w:rsidRPr="006C1015" w:rsidRDefault="00F25E39">
      <w:pPr>
        <w:pStyle w:val="afffff"/>
        <w:rPr>
          <w:rFonts w:ascii="Calibri" w:hAnsi="Calibri"/>
          <w:sz w:val="22"/>
          <w:szCs w:val="22"/>
        </w:rPr>
      </w:pPr>
      <w:hyperlink w:anchor="_Toc79490406" w:history="1">
        <w:r w:rsidR="00B90051" w:rsidRPr="00D90A75">
          <w:rPr>
            <w:rStyle w:val="ad"/>
          </w:rPr>
          <w:t>Рисунок </w:t>
        </w:r>
        <w:r w:rsidR="00B90051" w:rsidRPr="006C1015">
          <w:rPr>
            <w:rFonts w:ascii="Calibri" w:hAnsi="Calibri"/>
            <w:sz w:val="22"/>
            <w:szCs w:val="22"/>
          </w:rPr>
          <w:tab/>
        </w:r>
        <w:r w:rsidR="00B90051" w:rsidRPr="00D90A75">
          <w:rPr>
            <w:rStyle w:val="ad"/>
          </w:rPr>
          <w:t>37. ЭФ списка документов «Уведомление о нарушении сроков внесения и размеров арендной платы»</w:t>
        </w:r>
        <w:r w:rsidR="00B90051">
          <w:rPr>
            <w:webHidden/>
          </w:rPr>
          <w:tab/>
        </w:r>
        <w:r w:rsidR="00B90051">
          <w:rPr>
            <w:webHidden/>
          </w:rPr>
          <w:fldChar w:fldCharType="begin"/>
        </w:r>
        <w:r w:rsidR="00B90051">
          <w:rPr>
            <w:webHidden/>
          </w:rPr>
          <w:instrText xml:space="preserve"> PAGEREF _Toc79490406 \h </w:instrText>
        </w:r>
        <w:r w:rsidR="00B90051">
          <w:rPr>
            <w:webHidden/>
          </w:rPr>
        </w:r>
        <w:r w:rsidR="00B90051">
          <w:rPr>
            <w:webHidden/>
          </w:rPr>
          <w:fldChar w:fldCharType="separate"/>
        </w:r>
        <w:r w:rsidR="00B90051">
          <w:rPr>
            <w:webHidden/>
          </w:rPr>
          <w:t>94</w:t>
        </w:r>
        <w:r w:rsidR="00B90051">
          <w:rPr>
            <w:webHidden/>
          </w:rPr>
          <w:fldChar w:fldCharType="end"/>
        </w:r>
      </w:hyperlink>
    </w:p>
    <w:p w:rsidR="00B90051" w:rsidRPr="006C1015" w:rsidRDefault="00F25E39">
      <w:pPr>
        <w:pStyle w:val="afffff"/>
        <w:rPr>
          <w:rFonts w:ascii="Calibri" w:hAnsi="Calibri"/>
          <w:sz w:val="22"/>
          <w:szCs w:val="22"/>
        </w:rPr>
      </w:pPr>
      <w:hyperlink w:anchor="_Toc79490407" w:history="1">
        <w:r w:rsidR="00B90051" w:rsidRPr="00D90A75">
          <w:rPr>
            <w:rStyle w:val="ad"/>
          </w:rPr>
          <w:t>Рисунок </w:t>
        </w:r>
        <w:r w:rsidR="00B90051" w:rsidRPr="006C1015">
          <w:rPr>
            <w:rFonts w:ascii="Calibri" w:hAnsi="Calibri"/>
            <w:sz w:val="22"/>
            <w:szCs w:val="22"/>
          </w:rPr>
          <w:tab/>
        </w:r>
        <w:r w:rsidR="00B90051" w:rsidRPr="00D90A75">
          <w:rPr>
            <w:rStyle w:val="ad"/>
          </w:rPr>
          <w:t>38. ЭФ документа «Уведомление о нарушении сроков внесения и размеров арендной платы», закладки «Основные атрибуты»</w:t>
        </w:r>
        <w:r w:rsidR="00B90051">
          <w:rPr>
            <w:webHidden/>
          </w:rPr>
          <w:tab/>
        </w:r>
        <w:r w:rsidR="00B90051">
          <w:rPr>
            <w:webHidden/>
          </w:rPr>
          <w:fldChar w:fldCharType="begin"/>
        </w:r>
        <w:r w:rsidR="00B90051">
          <w:rPr>
            <w:webHidden/>
          </w:rPr>
          <w:instrText xml:space="preserve"> PAGEREF _Toc79490407 \h </w:instrText>
        </w:r>
        <w:r w:rsidR="00B90051">
          <w:rPr>
            <w:webHidden/>
          </w:rPr>
        </w:r>
        <w:r w:rsidR="00B90051">
          <w:rPr>
            <w:webHidden/>
          </w:rPr>
          <w:fldChar w:fldCharType="separate"/>
        </w:r>
        <w:r w:rsidR="00B90051">
          <w:rPr>
            <w:webHidden/>
          </w:rPr>
          <w:t>95</w:t>
        </w:r>
        <w:r w:rsidR="00B90051">
          <w:rPr>
            <w:webHidden/>
          </w:rPr>
          <w:fldChar w:fldCharType="end"/>
        </w:r>
      </w:hyperlink>
    </w:p>
    <w:p w:rsidR="00B90051" w:rsidRPr="006C1015" w:rsidRDefault="00F25E39">
      <w:pPr>
        <w:pStyle w:val="afffff"/>
        <w:rPr>
          <w:rFonts w:ascii="Calibri" w:hAnsi="Calibri"/>
          <w:sz w:val="22"/>
          <w:szCs w:val="22"/>
        </w:rPr>
      </w:pPr>
      <w:hyperlink w:anchor="_Toc79490408" w:history="1">
        <w:r w:rsidR="00B90051" w:rsidRPr="00D90A75">
          <w:rPr>
            <w:rStyle w:val="ad"/>
          </w:rPr>
          <w:t>Рисунок </w:t>
        </w:r>
        <w:r w:rsidR="00B90051" w:rsidRPr="006C1015">
          <w:rPr>
            <w:rFonts w:ascii="Calibri" w:hAnsi="Calibri"/>
            <w:sz w:val="22"/>
            <w:szCs w:val="22"/>
          </w:rPr>
          <w:tab/>
        </w:r>
        <w:r w:rsidR="00B90051" w:rsidRPr="00D90A75">
          <w:rPr>
            <w:rStyle w:val="ad"/>
          </w:rPr>
          <w:t>39. ЭФ документа «Уведомление о нарушении сроков внесения и размеров арендной платы», закладки «Подписи»</w:t>
        </w:r>
        <w:r w:rsidR="00B90051">
          <w:rPr>
            <w:webHidden/>
          </w:rPr>
          <w:tab/>
        </w:r>
        <w:r w:rsidR="00B90051">
          <w:rPr>
            <w:webHidden/>
          </w:rPr>
          <w:fldChar w:fldCharType="begin"/>
        </w:r>
        <w:r w:rsidR="00B90051">
          <w:rPr>
            <w:webHidden/>
          </w:rPr>
          <w:instrText xml:space="preserve"> PAGEREF _Toc79490408 \h </w:instrText>
        </w:r>
        <w:r w:rsidR="00B90051">
          <w:rPr>
            <w:webHidden/>
          </w:rPr>
        </w:r>
        <w:r w:rsidR="00B90051">
          <w:rPr>
            <w:webHidden/>
          </w:rPr>
          <w:fldChar w:fldCharType="separate"/>
        </w:r>
        <w:r w:rsidR="00B90051">
          <w:rPr>
            <w:webHidden/>
          </w:rPr>
          <w:t>96</w:t>
        </w:r>
        <w:r w:rsidR="00B90051">
          <w:rPr>
            <w:webHidden/>
          </w:rPr>
          <w:fldChar w:fldCharType="end"/>
        </w:r>
      </w:hyperlink>
    </w:p>
    <w:p w:rsidR="00B90051" w:rsidRPr="006C1015" w:rsidRDefault="00F25E39">
      <w:pPr>
        <w:pStyle w:val="afffff"/>
        <w:rPr>
          <w:rFonts w:ascii="Calibri" w:hAnsi="Calibri"/>
          <w:sz w:val="22"/>
          <w:szCs w:val="22"/>
        </w:rPr>
      </w:pPr>
      <w:hyperlink w:anchor="_Toc79490409" w:history="1">
        <w:r w:rsidR="00B90051" w:rsidRPr="00D90A75">
          <w:rPr>
            <w:rStyle w:val="ad"/>
          </w:rPr>
          <w:t>Рисунок </w:t>
        </w:r>
        <w:r w:rsidR="00B90051" w:rsidRPr="006C1015">
          <w:rPr>
            <w:rFonts w:ascii="Calibri" w:hAnsi="Calibri"/>
            <w:sz w:val="22"/>
            <w:szCs w:val="22"/>
          </w:rPr>
          <w:tab/>
        </w:r>
        <w:r w:rsidR="00B90051" w:rsidRPr="00D90A75">
          <w:rPr>
            <w:rStyle w:val="ad"/>
          </w:rPr>
          <w:t>40. ЭФ списка документов «Уведомление о нарушении установленных предельных размеров авансового платежа»</w:t>
        </w:r>
        <w:r w:rsidR="00B90051">
          <w:rPr>
            <w:webHidden/>
          </w:rPr>
          <w:tab/>
        </w:r>
        <w:r w:rsidR="00B90051">
          <w:rPr>
            <w:webHidden/>
          </w:rPr>
          <w:fldChar w:fldCharType="begin"/>
        </w:r>
        <w:r w:rsidR="00B90051">
          <w:rPr>
            <w:webHidden/>
          </w:rPr>
          <w:instrText xml:space="preserve"> PAGEREF _Toc79490409 \h </w:instrText>
        </w:r>
        <w:r w:rsidR="00B90051">
          <w:rPr>
            <w:webHidden/>
          </w:rPr>
        </w:r>
        <w:r w:rsidR="00B90051">
          <w:rPr>
            <w:webHidden/>
          </w:rPr>
          <w:fldChar w:fldCharType="separate"/>
        </w:r>
        <w:r w:rsidR="00B90051">
          <w:rPr>
            <w:webHidden/>
          </w:rPr>
          <w:t>97</w:t>
        </w:r>
        <w:r w:rsidR="00B90051">
          <w:rPr>
            <w:webHidden/>
          </w:rPr>
          <w:fldChar w:fldCharType="end"/>
        </w:r>
      </w:hyperlink>
    </w:p>
    <w:p w:rsidR="00B90051" w:rsidRPr="006C1015" w:rsidRDefault="00F25E39">
      <w:pPr>
        <w:pStyle w:val="afffff"/>
        <w:rPr>
          <w:rFonts w:ascii="Calibri" w:hAnsi="Calibri"/>
          <w:sz w:val="22"/>
          <w:szCs w:val="22"/>
        </w:rPr>
      </w:pPr>
      <w:hyperlink w:anchor="_Toc79490410" w:history="1">
        <w:r w:rsidR="00B90051" w:rsidRPr="00D90A75">
          <w:rPr>
            <w:rStyle w:val="ad"/>
          </w:rPr>
          <w:t>Рисунок </w:t>
        </w:r>
        <w:r w:rsidR="00B90051" w:rsidRPr="006C1015">
          <w:rPr>
            <w:rFonts w:ascii="Calibri" w:hAnsi="Calibri"/>
            <w:sz w:val="22"/>
            <w:szCs w:val="22"/>
          </w:rPr>
          <w:tab/>
        </w:r>
        <w:r w:rsidR="00B90051" w:rsidRPr="00D90A75">
          <w:rPr>
            <w:rStyle w:val="ad"/>
          </w:rPr>
          <w:t>41. ЭФ документа «Уведомление о нарушении установленных предельных размеров авансового платежа», закладки «Основные атрибуты (1)»</w:t>
        </w:r>
        <w:r w:rsidR="00B90051">
          <w:rPr>
            <w:webHidden/>
          </w:rPr>
          <w:tab/>
        </w:r>
        <w:r w:rsidR="00B90051">
          <w:rPr>
            <w:webHidden/>
          </w:rPr>
          <w:fldChar w:fldCharType="begin"/>
        </w:r>
        <w:r w:rsidR="00B90051">
          <w:rPr>
            <w:webHidden/>
          </w:rPr>
          <w:instrText xml:space="preserve"> PAGEREF _Toc79490410 \h </w:instrText>
        </w:r>
        <w:r w:rsidR="00B90051">
          <w:rPr>
            <w:webHidden/>
          </w:rPr>
        </w:r>
        <w:r w:rsidR="00B90051">
          <w:rPr>
            <w:webHidden/>
          </w:rPr>
          <w:fldChar w:fldCharType="separate"/>
        </w:r>
        <w:r w:rsidR="00B90051">
          <w:rPr>
            <w:webHidden/>
          </w:rPr>
          <w:t>98</w:t>
        </w:r>
        <w:r w:rsidR="00B90051">
          <w:rPr>
            <w:webHidden/>
          </w:rPr>
          <w:fldChar w:fldCharType="end"/>
        </w:r>
      </w:hyperlink>
    </w:p>
    <w:p w:rsidR="00B90051" w:rsidRPr="006C1015" w:rsidRDefault="00F25E39">
      <w:pPr>
        <w:pStyle w:val="afffff"/>
        <w:rPr>
          <w:rFonts w:ascii="Calibri" w:hAnsi="Calibri"/>
          <w:sz w:val="22"/>
          <w:szCs w:val="22"/>
        </w:rPr>
      </w:pPr>
      <w:hyperlink w:anchor="_Toc79490411" w:history="1">
        <w:r w:rsidR="00B90051" w:rsidRPr="00D90A75">
          <w:rPr>
            <w:rStyle w:val="ad"/>
          </w:rPr>
          <w:t>Рисунок </w:t>
        </w:r>
        <w:r w:rsidR="00B90051" w:rsidRPr="006C1015">
          <w:rPr>
            <w:rFonts w:ascii="Calibri" w:hAnsi="Calibri"/>
            <w:sz w:val="22"/>
            <w:szCs w:val="22"/>
          </w:rPr>
          <w:tab/>
        </w:r>
        <w:r w:rsidR="00B90051" w:rsidRPr="00D90A75">
          <w:rPr>
            <w:rStyle w:val="ad"/>
          </w:rPr>
          <w:t>42. ЭФ документа «Уведомление о нарушении установленных предельных размеров авансового платежа», закладки «Подписи (2)»</w:t>
        </w:r>
        <w:r w:rsidR="00B90051">
          <w:rPr>
            <w:webHidden/>
          </w:rPr>
          <w:tab/>
        </w:r>
        <w:r w:rsidR="00B90051">
          <w:rPr>
            <w:webHidden/>
          </w:rPr>
          <w:fldChar w:fldCharType="begin"/>
        </w:r>
        <w:r w:rsidR="00B90051">
          <w:rPr>
            <w:webHidden/>
          </w:rPr>
          <w:instrText xml:space="preserve"> PAGEREF _Toc79490411 \h </w:instrText>
        </w:r>
        <w:r w:rsidR="00B90051">
          <w:rPr>
            <w:webHidden/>
          </w:rPr>
        </w:r>
        <w:r w:rsidR="00B90051">
          <w:rPr>
            <w:webHidden/>
          </w:rPr>
          <w:fldChar w:fldCharType="separate"/>
        </w:r>
        <w:r w:rsidR="00B90051">
          <w:rPr>
            <w:webHidden/>
          </w:rPr>
          <w:t>99</w:t>
        </w:r>
        <w:r w:rsidR="00B90051">
          <w:rPr>
            <w:webHidden/>
          </w:rPr>
          <w:fldChar w:fldCharType="end"/>
        </w:r>
      </w:hyperlink>
    </w:p>
    <w:p w:rsidR="00B90051" w:rsidRPr="006C1015" w:rsidRDefault="00F25E39">
      <w:pPr>
        <w:pStyle w:val="afffff"/>
        <w:rPr>
          <w:rFonts w:ascii="Calibri" w:hAnsi="Calibri"/>
          <w:sz w:val="22"/>
          <w:szCs w:val="22"/>
        </w:rPr>
      </w:pPr>
      <w:hyperlink w:anchor="_Toc79490412" w:history="1">
        <w:r w:rsidR="00B90051" w:rsidRPr="00D90A75">
          <w:rPr>
            <w:rStyle w:val="ad"/>
          </w:rPr>
          <w:t>Рисунок </w:t>
        </w:r>
        <w:r w:rsidR="00B90051" w:rsidRPr="006C1015">
          <w:rPr>
            <w:rFonts w:ascii="Calibri" w:hAnsi="Calibri"/>
            <w:sz w:val="22"/>
            <w:szCs w:val="22"/>
          </w:rPr>
          <w:tab/>
        </w:r>
        <w:r w:rsidR="00B90051" w:rsidRPr="00D90A75">
          <w:rPr>
            <w:rStyle w:val="ad"/>
          </w:rPr>
          <w:t>43. ЭФ списка документов «Сведения о соглашении»</w:t>
        </w:r>
        <w:r w:rsidR="00B90051">
          <w:rPr>
            <w:webHidden/>
          </w:rPr>
          <w:tab/>
        </w:r>
        <w:r w:rsidR="00B90051">
          <w:rPr>
            <w:webHidden/>
          </w:rPr>
          <w:fldChar w:fldCharType="begin"/>
        </w:r>
        <w:r w:rsidR="00B90051">
          <w:rPr>
            <w:webHidden/>
          </w:rPr>
          <w:instrText xml:space="preserve"> PAGEREF _Toc79490412 \h </w:instrText>
        </w:r>
        <w:r w:rsidR="00B90051">
          <w:rPr>
            <w:webHidden/>
          </w:rPr>
        </w:r>
        <w:r w:rsidR="00B90051">
          <w:rPr>
            <w:webHidden/>
          </w:rPr>
          <w:fldChar w:fldCharType="separate"/>
        </w:r>
        <w:r w:rsidR="00B90051">
          <w:rPr>
            <w:webHidden/>
          </w:rPr>
          <w:t>100</w:t>
        </w:r>
        <w:r w:rsidR="00B90051">
          <w:rPr>
            <w:webHidden/>
          </w:rPr>
          <w:fldChar w:fldCharType="end"/>
        </w:r>
      </w:hyperlink>
    </w:p>
    <w:p w:rsidR="00B90051" w:rsidRPr="006C1015" w:rsidRDefault="00F25E39">
      <w:pPr>
        <w:pStyle w:val="afffff"/>
        <w:rPr>
          <w:rFonts w:ascii="Calibri" w:hAnsi="Calibri"/>
          <w:sz w:val="22"/>
          <w:szCs w:val="22"/>
        </w:rPr>
      </w:pPr>
      <w:hyperlink w:anchor="_Toc79490413" w:history="1">
        <w:r w:rsidR="00B90051" w:rsidRPr="00D90A75">
          <w:rPr>
            <w:rStyle w:val="ad"/>
          </w:rPr>
          <w:t>Рисунок </w:t>
        </w:r>
        <w:r w:rsidR="00B90051" w:rsidRPr="006C1015">
          <w:rPr>
            <w:rFonts w:ascii="Calibri" w:hAnsi="Calibri"/>
            <w:sz w:val="22"/>
            <w:szCs w:val="22"/>
          </w:rPr>
          <w:tab/>
        </w:r>
        <w:r w:rsidR="00B90051" w:rsidRPr="00D90A75">
          <w:rPr>
            <w:rStyle w:val="ad"/>
          </w:rPr>
          <w:t>44. ЭФ документа «Сведения о соглашении», закладки «Основные атрибуты», вкладки «Реквизиты ГРБС/ подведомственного ГРБС ПБС»</w:t>
        </w:r>
        <w:r w:rsidR="00B90051">
          <w:rPr>
            <w:webHidden/>
          </w:rPr>
          <w:tab/>
        </w:r>
        <w:r w:rsidR="00B90051">
          <w:rPr>
            <w:webHidden/>
          </w:rPr>
          <w:fldChar w:fldCharType="begin"/>
        </w:r>
        <w:r w:rsidR="00B90051">
          <w:rPr>
            <w:webHidden/>
          </w:rPr>
          <w:instrText xml:space="preserve"> PAGEREF _Toc79490413 \h </w:instrText>
        </w:r>
        <w:r w:rsidR="00B90051">
          <w:rPr>
            <w:webHidden/>
          </w:rPr>
        </w:r>
        <w:r w:rsidR="00B90051">
          <w:rPr>
            <w:webHidden/>
          </w:rPr>
          <w:fldChar w:fldCharType="separate"/>
        </w:r>
        <w:r w:rsidR="00B90051">
          <w:rPr>
            <w:webHidden/>
          </w:rPr>
          <w:t>101</w:t>
        </w:r>
        <w:r w:rsidR="00B90051">
          <w:rPr>
            <w:webHidden/>
          </w:rPr>
          <w:fldChar w:fldCharType="end"/>
        </w:r>
      </w:hyperlink>
    </w:p>
    <w:p w:rsidR="00B90051" w:rsidRPr="006C1015" w:rsidRDefault="00F25E39">
      <w:pPr>
        <w:pStyle w:val="afffff"/>
        <w:rPr>
          <w:rFonts w:ascii="Calibri" w:hAnsi="Calibri"/>
          <w:sz w:val="22"/>
          <w:szCs w:val="22"/>
        </w:rPr>
      </w:pPr>
      <w:hyperlink w:anchor="_Toc79490414" w:history="1">
        <w:r w:rsidR="00B90051" w:rsidRPr="00D90A75">
          <w:rPr>
            <w:rStyle w:val="ad"/>
          </w:rPr>
          <w:t>Рисунок </w:t>
        </w:r>
        <w:r w:rsidR="00B90051" w:rsidRPr="006C1015">
          <w:rPr>
            <w:rFonts w:ascii="Calibri" w:hAnsi="Calibri"/>
            <w:sz w:val="22"/>
            <w:szCs w:val="22"/>
          </w:rPr>
          <w:tab/>
        </w:r>
        <w:r w:rsidR="00B90051" w:rsidRPr="00D90A75">
          <w:rPr>
            <w:rStyle w:val="ad"/>
          </w:rPr>
          <w:t>45. ЭФ документа «Сведения о соглашении», закладки «Основные атрибуты», вкладки «Местонахождение ГРБС/ подведомственного ГРБС ПБС»</w:t>
        </w:r>
        <w:r w:rsidR="00B90051">
          <w:rPr>
            <w:webHidden/>
          </w:rPr>
          <w:tab/>
        </w:r>
        <w:r w:rsidR="00B90051">
          <w:rPr>
            <w:webHidden/>
          </w:rPr>
          <w:fldChar w:fldCharType="begin"/>
        </w:r>
        <w:r w:rsidR="00B90051">
          <w:rPr>
            <w:webHidden/>
          </w:rPr>
          <w:instrText xml:space="preserve"> PAGEREF _Toc79490414 \h </w:instrText>
        </w:r>
        <w:r w:rsidR="00B90051">
          <w:rPr>
            <w:webHidden/>
          </w:rPr>
        </w:r>
        <w:r w:rsidR="00B90051">
          <w:rPr>
            <w:webHidden/>
          </w:rPr>
          <w:fldChar w:fldCharType="separate"/>
        </w:r>
        <w:r w:rsidR="00B90051">
          <w:rPr>
            <w:webHidden/>
          </w:rPr>
          <w:t>104</w:t>
        </w:r>
        <w:r w:rsidR="00B90051">
          <w:rPr>
            <w:webHidden/>
          </w:rPr>
          <w:fldChar w:fldCharType="end"/>
        </w:r>
      </w:hyperlink>
    </w:p>
    <w:p w:rsidR="00B90051" w:rsidRPr="006C1015" w:rsidRDefault="00F25E39">
      <w:pPr>
        <w:pStyle w:val="afffff"/>
        <w:rPr>
          <w:rFonts w:ascii="Calibri" w:hAnsi="Calibri"/>
          <w:sz w:val="22"/>
          <w:szCs w:val="22"/>
        </w:rPr>
      </w:pPr>
      <w:hyperlink w:anchor="_Toc79490415" w:history="1">
        <w:r w:rsidR="00B90051" w:rsidRPr="00D90A75">
          <w:rPr>
            <w:rStyle w:val="ad"/>
          </w:rPr>
          <w:t>Рисунок </w:t>
        </w:r>
        <w:r w:rsidR="00B90051" w:rsidRPr="006C1015">
          <w:rPr>
            <w:rFonts w:ascii="Calibri" w:hAnsi="Calibri"/>
            <w:sz w:val="22"/>
            <w:szCs w:val="22"/>
          </w:rPr>
          <w:tab/>
        </w:r>
        <w:r w:rsidR="00B90051" w:rsidRPr="00D90A75">
          <w:rPr>
            <w:rStyle w:val="ad"/>
          </w:rPr>
          <w:t>46. ЭФ документа «Сведения о соглашении», закладки «Основные атрибуты», вкладки «Реквизиты соглашения (договора)»</w:t>
        </w:r>
        <w:r w:rsidR="00B90051">
          <w:rPr>
            <w:webHidden/>
          </w:rPr>
          <w:tab/>
        </w:r>
        <w:r w:rsidR="00B90051">
          <w:rPr>
            <w:webHidden/>
          </w:rPr>
          <w:fldChar w:fldCharType="begin"/>
        </w:r>
        <w:r w:rsidR="00B90051">
          <w:rPr>
            <w:webHidden/>
          </w:rPr>
          <w:instrText xml:space="preserve"> PAGEREF _Toc79490415 \h </w:instrText>
        </w:r>
        <w:r w:rsidR="00B90051">
          <w:rPr>
            <w:webHidden/>
          </w:rPr>
        </w:r>
        <w:r w:rsidR="00B90051">
          <w:rPr>
            <w:webHidden/>
          </w:rPr>
          <w:fldChar w:fldCharType="separate"/>
        </w:r>
        <w:r w:rsidR="00B90051">
          <w:rPr>
            <w:webHidden/>
          </w:rPr>
          <w:t>105</w:t>
        </w:r>
        <w:r w:rsidR="00B90051">
          <w:rPr>
            <w:webHidden/>
          </w:rPr>
          <w:fldChar w:fldCharType="end"/>
        </w:r>
      </w:hyperlink>
    </w:p>
    <w:p w:rsidR="00B90051" w:rsidRPr="006C1015" w:rsidRDefault="00F25E39">
      <w:pPr>
        <w:pStyle w:val="afffff"/>
        <w:rPr>
          <w:rFonts w:ascii="Calibri" w:hAnsi="Calibri"/>
          <w:sz w:val="22"/>
          <w:szCs w:val="22"/>
        </w:rPr>
      </w:pPr>
      <w:hyperlink w:anchor="_Toc79490416" w:history="1">
        <w:r w:rsidR="00B90051" w:rsidRPr="00D90A75">
          <w:rPr>
            <w:rStyle w:val="ad"/>
          </w:rPr>
          <w:t>Рисунок </w:t>
        </w:r>
        <w:r w:rsidR="00B90051" w:rsidRPr="006C1015">
          <w:rPr>
            <w:rFonts w:ascii="Calibri" w:hAnsi="Calibri"/>
            <w:sz w:val="22"/>
            <w:szCs w:val="22"/>
          </w:rPr>
          <w:tab/>
        </w:r>
        <w:r w:rsidR="00B90051" w:rsidRPr="00D90A75">
          <w:rPr>
            <w:rStyle w:val="ad"/>
          </w:rPr>
          <w:t>47. ЭФ документа «Сведения о соглашении», закладки «Основные атрибуты», вкладки «Реквизиты получателя субсидии (4)»</w:t>
        </w:r>
        <w:r w:rsidR="00B90051">
          <w:rPr>
            <w:webHidden/>
          </w:rPr>
          <w:tab/>
        </w:r>
        <w:r w:rsidR="00B90051">
          <w:rPr>
            <w:webHidden/>
          </w:rPr>
          <w:fldChar w:fldCharType="begin"/>
        </w:r>
        <w:r w:rsidR="00B90051">
          <w:rPr>
            <w:webHidden/>
          </w:rPr>
          <w:instrText xml:space="preserve"> PAGEREF _Toc79490416 \h </w:instrText>
        </w:r>
        <w:r w:rsidR="00B90051">
          <w:rPr>
            <w:webHidden/>
          </w:rPr>
        </w:r>
        <w:r w:rsidR="00B90051">
          <w:rPr>
            <w:webHidden/>
          </w:rPr>
          <w:fldChar w:fldCharType="separate"/>
        </w:r>
        <w:r w:rsidR="00B90051">
          <w:rPr>
            <w:webHidden/>
          </w:rPr>
          <w:t>107</w:t>
        </w:r>
        <w:r w:rsidR="00B90051">
          <w:rPr>
            <w:webHidden/>
          </w:rPr>
          <w:fldChar w:fldCharType="end"/>
        </w:r>
      </w:hyperlink>
    </w:p>
    <w:p w:rsidR="00B90051" w:rsidRPr="006C1015" w:rsidRDefault="00F25E39">
      <w:pPr>
        <w:pStyle w:val="afffff"/>
        <w:rPr>
          <w:rFonts w:ascii="Calibri" w:hAnsi="Calibri"/>
          <w:sz w:val="22"/>
          <w:szCs w:val="22"/>
        </w:rPr>
      </w:pPr>
      <w:hyperlink w:anchor="_Toc79490417" w:history="1">
        <w:r w:rsidR="00B90051" w:rsidRPr="00D90A75">
          <w:rPr>
            <w:rStyle w:val="ad"/>
          </w:rPr>
          <w:t>Рисунок </w:t>
        </w:r>
        <w:r w:rsidR="00B90051" w:rsidRPr="006C1015">
          <w:rPr>
            <w:rFonts w:ascii="Calibri" w:hAnsi="Calibri"/>
            <w:sz w:val="22"/>
            <w:szCs w:val="22"/>
          </w:rPr>
          <w:tab/>
        </w:r>
        <w:r w:rsidR="00B90051" w:rsidRPr="00D90A75">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B90051">
          <w:rPr>
            <w:webHidden/>
          </w:rPr>
          <w:tab/>
        </w:r>
        <w:r w:rsidR="00B90051">
          <w:rPr>
            <w:webHidden/>
          </w:rPr>
          <w:fldChar w:fldCharType="begin"/>
        </w:r>
        <w:r w:rsidR="00B90051">
          <w:rPr>
            <w:webHidden/>
          </w:rPr>
          <w:instrText xml:space="preserve"> PAGEREF _Toc79490417 \h </w:instrText>
        </w:r>
        <w:r w:rsidR="00B90051">
          <w:rPr>
            <w:webHidden/>
          </w:rPr>
        </w:r>
        <w:r w:rsidR="00B90051">
          <w:rPr>
            <w:webHidden/>
          </w:rPr>
          <w:fldChar w:fldCharType="separate"/>
        </w:r>
        <w:r w:rsidR="00B90051">
          <w:rPr>
            <w:webHidden/>
          </w:rPr>
          <w:t>110</w:t>
        </w:r>
        <w:r w:rsidR="00B90051">
          <w:rPr>
            <w:webHidden/>
          </w:rPr>
          <w:fldChar w:fldCharType="end"/>
        </w:r>
      </w:hyperlink>
    </w:p>
    <w:p w:rsidR="00B90051" w:rsidRPr="006C1015" w:rsidRDefault="00F25E39">
      <w:pPr>
        <w:pStyle w:val="afffff"/>
        <w:rPr>
          <w:rFonts w:ascii="Calibri" w:hAnsi="Calibri"/>
          <w:sz w:val="22"/>
          <w:szCs w:val="22"/>
        </w:rPr>
      </w:pPr>
      <w:hyperlink w:anchor="_Toc79490418" w:history="1">
        <w:r w:rsidR="00B90051" w:rsidRPr="00D90A75">
          <w:rPr>
            <w:rStyle w:val="ad"/>
          </w:rPr>
          <w:t>Рисунок </w:t>
        </w:r>
        <w:r w:rsidR="00B90051" w:rsidRPr="006C1015">
          <w:rPr>
            <w:rFonts w:ascii="Calibri" w:hAnsi="Calibri"/>
            <w:sz w:val="22"/>
            <w:szCs w:val="22"/>
          </w:rPr>
          <w:tab/>
        </w:r>
        <w:r w:rsidR="00B90051" w:rsidRPr="00D90A75">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90051">
          <w:rPr>
            <w:webHidden/>
          </w:rPr>
          <w:tab/>
        </w:r>
        <w:r w:rsidR="00B90051">
          <w:rPr>
            <w:webHidden/>
          </w:rPr>
          <w:fldChar w:fldCharType="begin"/>
        </w:r>
        <w:r w:rsidR="00B90051">
          <w:rPr>
            <w:webHidden/>
          </w:rPr>
          <w:instrText xml:space="preserve"> PAGEREF _Toc79490418 \h </w:instrText>
        </w:r>
        <w:r w:rsidR="00B90051">
          <w:rPr>
            <w:webHidden/>
          </w:rPr>
        </w:r>
        <w:r w:rsidR="00B90051">
          <w:rPr>
            <w:webHidden/>
          </w:rPr>
          <w:fldChar w:fldCharType="separate"/>
        </w:r>
        <w:r w:rsidR="00B90051">
          <w:rPr>
            <w:webHidden/>
          </w:rPr>
          <w:t>111</w:t>
        </w:r>
        <w:r w:rsidR="00B90051">
          <w:rPr>
            <w:webHidden/>
          </w:rPr>
          <w:fldChar w:fldCharType="end"/>
        </w:r>
      </w:hyperlink>
    </w:p>
    <w:p w:rsidR="00B90051" w:rsidRPr="006C1015" w:rsidRDefault="00F25E39">
      <w:pPr>
        <w:pStyle w:val="afffff"/>
        <w:rPr>
          <w:rFonts w:ascii="Calibri" w:hAnsi="Calibri"/>
          <w:sz w:val="22"/>
          <w:szCs w:val="22"/>
        </w:rPr>
      </w:pPr>
      <w:hyperlink w:anchor="_Toc79490419" w:history="1">
        <w:r w:rsidR="00B90051" w:rsidRPr="00D90A75">
          <w:rPr>
            <w:rStyle w:val="ad"/>
          </w:rPr>
          <w:t>Рисунок </w:t>
        </w:r>
        <w:r w:rsidR="00B90051" w:rsidRPr="006C1015">
          <w:rPr>
            <w:rFonts w:ascii="Calibri" w:hAnsi="Calibri"/>
            <w:sz w:val="22"/>
            <w:szCs w:val="22"/>
          </w:rPr>
          <w:tab/>
        </w:r>
        <w:r w:rsidR="00B90051" w:rsidRPr="00D90A75">
          <w:rPr>
            <w:rStyle w:val="ad"/>
          </w:rPr>
          <w:t>50. ЭФ документа «Сведения о соглашении», закладки «График платежей»</w:t>
        </w:r>
        <w:r w:rsidR="00B90051">
          <w:rPr>
            <w:webHidden/>
          </w:rPr>
          <w:tab/>
        </w:r>
        <w:r w:rsidR="00B90051">
          <w:rPr>
            <w:webHidden/>
          </w:rPr>
          <w:fldChar w:fldCharType="begin"/>
        </w:r>
        <w:r w:rsidR="00B90051">
          <w:rPr>
            <w:webHidden/>
          </w:rPr>
          <w:instrText xml:space="preserve"> PAGEREF _Toc79490419 \h </w:instrText>
        </w:r>
        <w:r w:rsidR="00B90051">
          <w:rPr>
            <w:webHidden/>
          </w:rPr>
        </w:r>
        <w:r w:rsidR="00B90051">
          <w:rPr>
            <w:webHidden/>
          </w:rPr>
          <w:fldChar w:fldCharType="separate"/>
        </w:r>
        <w:r w:rsidR="00B90051">
          <w:rPr>
            <w:webHidden/>
          </w:rPr>
          <w:t>112</w:t>
        </w:r>
        <w:r w:rsidR="00B90051">
          <w:rPr>
            <w:webHidden/>
          </w:rPr>
          <w:fldChar w:fldCharType="end"/>
        </w:r>
      </w:hyperlink>
    </w:p>
    <w:p w:rsidR="00B90051" w:rsidRPr="006C1015" w:rsidRDefault="00F25E39">
      <w:pPr>
        <w:pStyle w:val="afffff"/>
        <w:rPr>
          <w:rFonts w:ascii="Calibri" w:hAnsi="Calibri"/>
          <w:sz w:val="22"/>
          <w:szCs w:val="22"/>
        </w:rPr>
      </w:pPr>
      <w:hyperlink w:anchor="_Toc79490420" w:history="1">
        <w:r w:rsidR="00B90051" w:rsidRPr="00D90A75">
          <w:rPr>
            <w:rStyle w:val="ad"/>
          </w:rPr>
          <w:t>Рисунок </w:t>
        </w:r>
        <w:r w:rsidR="00B90051" w:rsidRPr="006C1015">
          <w:rPr>
            <w:rFonts w:ascii="Calibri" w:hAnsi="Calibri"/>
            <w:sz w:val="22"/>
            <w:szCs w:val="22"/>
          </w:rPr>
          <w:tab/>
        </w:r>
        <w:r w:rsidR="00B90051" w:rsidRPr="00D90A75">
          <w:rPr>
            <w:rStyle w:val="ad"/>
          </w:rPr>
          <w:t>51. Форма «Просмотр записи», табличный блок «Итоги в разрезе ФАИП»</w:t>
        </w:r>
        <w:r w:rsidR="00B90051">
          <w:rPr>
            <w:webHidden/>
          </w:rPr>
          <w:tab/>
        </w:r>
        <w:r w:rsidR="00B90051">
          <w:rPr>
            <w:webHidden/>
          </w:rPr>
          <w:fldChar w:fldCharType="begin"/>
        </w:r>
        <w:r w:rsidR="00B90051">
          <w:rPr>
            <w:webHidden/>
          </w:rPr>
          <w:instrText xml:space="preserve"> PAGEREF _Toc79490420 \h </w:instrText>
        </w:r>
        <w:r w:rsidR="00B90051">
          <w:rPr>
            <w:webHidden/>
          </w:rPr>
        </w:r>
        <w:r w:rsidR="00B90051">
          <w:rPr>
            <w:webHidden/>
          </w:rPr>
          <w:fldChar w:fldCharType="separate"/>
        </w:r>
        <w:r w:rsidR="00B90051">
          <w:rPr>
            <w:webHidden/>
          </w:rPr>
          <w:t>115</w:t>
        </w:r>
        <w:r w:rsidR="00B90051">
          <w:rPr>
            <w:webHidden/>
          </w:rPr>
          <w:fldChar w:fldCharType="end"/>
        </w:r>
      </w:hyperlink>
    </w:p>
    <w:p w:rsidR="00B90051" w:rsidRPr="006C1015" w:rsidRDefault="00F25E39">
      <w:pPr>
        <w:pStyle w:val="afffff"/>
        <w:rPr>
          <w:rFonts w:ascii="Calibri" w:hAnsi="Calibri"/>
          <w:sz w:val="22"/>
          <w:szCs w:val="22"/>
        </w:rPr>
      </w:pPr>
      <w:hyperlink w:anchor="_Toc79490421" w:history="1">
        <w:r w:rsidR="00B90051" w:rsidRPr="00D90A75">
          <w:rPr>
            <w:rStyle w:val="ad"/>
          </w:rPr>
          <w:t>Рисунок </w:t>
        </w:r>
        <w:r w:rsidR="00B90051" w:rsidRPr="006C1015">
          <w:rPr>
            <w:rFonts w:ascii="Calibri" w:hAnsi="Calibri"/>
            <w:sz w:val="22"/>
            <w:szCs w:val="22"/>
          </w:rPr>
          <w:tab/>
        </w:r>
        <w:r w:rsidR="00B90051" w:rsidRPr="00D90A75">
          <w:rPr>
            <w:rStyle w:val="ad"/>
          </w:rPr>
          <w:t>52. Форма «Просмотр записи», табличный блок «Расшифровка по КБК для текущих итогов»</w:t>
        </w:r>
        <w:r w:rsidR="00B90051">
          <w:rPr>
            <w:webHidden/>
          </w:rPr>
          <w:tab/>
        </w:r>
        <w:r w:rsidR="00B90051">
          <w:rPr>
            <w:webHidden/>
          </w:rPr>
          <w:fldChar w:fldCharType="begin"/>
        </w:r>
        <w:r w:rsidR="00B90051">
          <w:rPr>
            <w:webHidden/>
          </w:rPr>
          <w:instrText xml:space="preserve"> PAGEREF _Toc79490421 \h </w:instrText>
        </w:r>
        <w:r w:rsidR="00B90051">
          <w:rPr>
            <w:webHidden/>
          </w:rPr>
        </w:r>
        <w:r w:rsidR="00B90051">
          <w:rPr>
            <w:webHidden/>
          </w:rPr>
          <w:fldChar w:fldCharType="separate"/>
        </w:r>
        <w:r w:rsidR="00B90051">
          <w:rPr>
            <w:webHidden/>
          </w:rPr>
          <w:t>116</w:t>
        </w:r>
        <w:r w:rsidR="00B90051">
          <w:rPr>
            <w:webHidden/>
          </w:rPr>
          <w:fldChar w:fldCharType="end"/>
        </w:r>
      </w:hyperlink>
    </w:p>
    <w:p w:rsidR="00B90051" w:rsidRPr="006C1015" w:rsidRDefault="00F25E39">
      <w:pPr>
        <w:pStyle w:val="afffff"/>
        <w:rPr>
          <w:rFonts w:ascii="Calibri" w:hAnsi="Calibri"/>
          <w:sz w:val="22"/>
          <w:szCs w:val="22"/>
        </w:rPr>
      </w:pPr>
      <w:hyperlink w:anchor="_Toc79490422" w:history="1">
        <w:r w:rsidR="00B90051" w:rsidRPr="00D90A75">
          <w:rPr>
            <w:rStyle w:val="ad"/>
          </w:rPr>
          <w:t>Рисунок </w:t>
        </w:r>
        <w:r w:rsidR="00B90051" w:rsidRPr="006C1015">
          <w:rPr>
            <w:rFonts w:ascii="Calibri" w:hAnsi="Calibri"/>
            <w:sz w:val="22"/>
            <w:szCs w:val="22"/>
          </w:rPr>
          <w:tab/>
        </w:r>
        <w:r w:rsidR="00B90051" w:rsidRPr="00D90A75">
          <w:rPr>
            <w:rStyle w:val="ad"/>
          </w:rPr>
          <w:t>53. ЭФ документа «Сведения о соглашении», закладки «Подписи»</w:t>
        </w:r>
        <w:r w:rsidR="00B90051">
          <w:rPr>
            <w:webHidden/>
          </w:rPr>
          <w:tab/>
        </w:r>
        <w:r w:rsidR="00B90051">
          <w:rPr>
            <w:webHidden/>
          </w:rPr>
          <w:fldChar w:fldCharType="begin"/>
        </w:r>
        <w:r w:rsidR="00B90051">
          <w:rPr>
            <w:webHidden/>
          </w:rPr>
          <w:instrText xml:space="preserve"> PAGEREF _Toc79490422 \h </w:instrText>
        </w:r>
        <w:r w:rsidR="00B90051">
          <w:rPr>
            <w:webHidden/>
          </w:rPr>
        </w:r>
        <w:r w:rsidR="00B90051">
          <w:rPr>
            <w:webHidden/>
          </w:rPr>
          <w:fldChar w:fldCharType="separate"/>
        </w:r>
        <w:r w:rsidR="00B90051">
          <w:rPr>
            <w:webHidden/>
          </w:rPr>
          <w:t>117</w:t>
        </w:r>
        <w:r w:rsidR="00B90051">
          <w:rPr>
            <w:webHidden/>
          </w:rPr>
          <w:fldChar w:fldCharType="end"/>
        </w:r>
      </w:hyperlink>
    </w:p>
    <w:p w:rsidR="00B90051" w:rsidRPr="006C1015" w:rsidRDefault="00F25E39">
      <w:pPr>
        <w:pStyle w:val="afffff"/>
        <w:rPr>
          <w:rFonts w:ascii="Calibri" w:hAnsi="Calibri"/>
          <w:sz w:val="22"/>
          <w:szCs w:val="22"/>
        </w:rPr>
      </w:pPr>
      <w:hyperlink w:anchor="_Toc79490423" w:history="1">
        <w:r w:rsidR="00B90051" w:rsidRPr="00D90A75">
          <w:rPr>
            <w:rStyle w:val="ad"/>
          </w:rPr>
          <w:t>Рисунок </w:t>
        </w:r>
        <w:r w:rsidR="00B90051" w:rsidRPr="006C1015">
          <w:rPr>
            <w:rFonts w:ascii="Calibri" w:hAnsi="Calibri"/>
            <w:sz w:val="22"/>
            <w:szCs w:val="22"/>
          </w:rPr>
          <w:tab/>
        </w:r>
        <w:r w:rsidR="00B90051" w:rsidRPr="00D90A75">
          <w:rPr>
            <w:rStyle w:val="ad"/>
          </w:rPr>
          <w:t>54. ЭФ списка документов «Сведения об изменении соглашения»</w:t>
        </w:r>
        <w:r w:rsidR="00B90051">
          <w:rPr>
            <w:webHidden/>
          </w:rPr>
          <w:tab/>
        </w:r>
        <w:r w:rsidR="00B90051">
          <w:rPr>
            <w:webHidden/>
          </w:rPr>
          <w:fldChar w:fldCharType="begin"/>
        </w:r>
        <w:r w:rsidR="00B90051">
          <w:rPr>
            <w:webHidden/>
          </w:rPr>
          <w:instrText xml:space="preserve"> PAGEREF _Toc79490423 \h </w:instrText>
        </w:r>
        <w:r w:rsidR="00B90051">
          <w:rPr>
            <w:webHidden/>
          </w:rPr>
        </w:r>
        <w:r w:rsidR="00B90051">
          <w:rPr>
            <w:webHidden/>
          </w:rPr>
          <w:fldChar w:fldCharType="separate"/>
        </w:r>
        <w:r w:rsidR="00B90051">
          <w:rPr>
            <w:webHidden/>
          </w:rPr>
          <w:t>118</w:t>
        </w:r>
        <w:r w:rsidR="00B90051">
          <w:rPr>
            <w:webHidden/>
          </w:rPr>
          <w:fldChar w:fldCharType="end"/>
        </w:r>
      </w:hyperlink>
    </w:p>
    <w:p w:rsidR="00B90051" w:rsidRPr="006C1015" w:rsidRDefault="00F25E39">
      <w:pPr>
        <w:pStyle w:val="afffff"/>
        <w:rPr>
          <w:rFonts w:ascii="Calibri" w:hAnsi="Calibri"/>
          <w:sz w:val="22"/>
          <w:szCs w:val="22"/>
        </w:rPr>
      </w:pPr>
      <w:hyperlink w:anchor="_Toc79490424" w:history="1">
        <w:r w:rsidR="00B90051" w:rsidRPr="00D90A75">
          <w:rPr>
            <w:rStyle w:val="ad"/>
          </w:rPr>
          <w:t>Рисунок </w:t>
        </w:r>
        <w:r w:rsidR="00B90051" w:rsidRPr="006C1015">
          <w:rPr>
            <w:rFonts w:ascii="Calibri" w:hAnsi="Calibri"/>
            <w:sz w:val="22"/>
            <w:szCs w:val="22"/>
          </w:rPr>
          <w:tab/>
        </w:r>
        <w:r w:rsidR="00B90051" w:rsidRPr="00D90A75">
          <w:rPr>
            <w:rStyle w:val="ad"/>
          </w:rPr>
          <w:t>55. ЭФ документа «Сведения об изменении соглашения», закладки «Основные атрибуты», вкладки «Реквизиты ГРБС/ подведомственного ГРБС ПБС»</w:t>
        </w:r>
        <w:r w:rsidR="00B90051">
          <w:rPr>
            <w:webHidden/>
          </w:rPr>
          <w:tab/>
        </w:r>
        <w:r w:rsidR="00B90051">
          <w:rPr>
            <w:webHidden/>
          </w:rPr>
          <w:fldChar w:fldCharType="begin"/>
        </w:r>
        <w:r w:rsidR="00B90051">
          <w:rPr>
            <w:webHidden/>
          </w:rPr>
          <w:instrText xml:space="preserve"> PAGEREF _Toc79490424 \h </w:instrText>
        </w:r>
        <w:r w:rsidR="00B90051">
          <w:rPr>
            <w:webHidden/>
          </w:rPr>
        </w:r>
        <w:r w:rsidR="00B90051">
          <w:rPr>
            <w:webHidden/>
          </w:rPr>
          <w:fldChar w:fldCharType="separate"/>
        </w:r>
        <w:r w:rsidR="00B90051">
          <w:rPr>
            <w:webHidden/>
          </w:rPr>
          <w:t>120</w:t>
        </w:r>
        <w:r w:rsidR="00B90051">
          <w:rPr>
            <w:webHidden/>
          </w:rPr>
          <w:fldChar w:fldCharType="end"/>
        </w:r>
      </w:hyperlink>
    </w:p>
    <w:p w:rsidR="00B90051" w:rsidRPr="006C1015" w:rsidRDefault="00F25E39">
      <w:pPr>
        <w:pStyle w:val="afffff"/>
        <w:rPr>
          <w:rFonts w:ascii="Calibri" w:hAnsi="Calibri"/>
          <w:sz w:val="22"/>
          <w:szCs w:val="22"/>
        </w:rPr>
      </w:pPr>
      <w:hyperlink w:anchor="_Toc79490425" w:history="1">
        <w:r w:rsidR="00B90051" w:rsidRPr="00D90A75">
          <w:rPr>
            <w:rStyle w:val="ad"/>
          </w:rPr>
          <w:t>Рисунок </w:t>
        </w:r>
        <w:r w:rsidR="00B90051" w:rsidRPr="006C1015">
          <w:rPr>
            <w:rFonts w:ascii="Calibri" w:hAnsi="Calibri"/>
            <w:sz w:val="22"/>
            <w:szCs w:val="22"/>
          </w:rPr>
          <w:tab/>
        </w:r>
        <w:r w:rsidR="00B90051" w:rsidRPr="00D90A75">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sidR="00B90051">
          <w:rPr>
            <w:webHidden/>
          </w:rPr>
          <w:tab/>
        </w:r>
        <w:r w:rsidR="00B90051">
          <w:rPr>
            <w:webHidden/>
          </w:rPr>
          <w:fldChar w:fldCharType="begin"/>
        </w:r>
        <w:r w:rsidR="00B90051">
          <w:rPr>
            <w:webHidden/>
          </w:rPr>
          <w:instrText xml:space="preserve"> PAGEREF _Toc79490425 \h </w:instrText>
        </w:r>
        <w:r w:rsidR="00B90051">
          <w:rPr>
            <w:webHidden/>
          </w:rPr>
        </w:r>
        <w:r w:rsidR="00B90051">
          <w:rPr>
            <w:webHidden/>
          </w:rPr>
          <w:fldChar w:fldCharType="separate"/>
        </w:r>
        <w:r w:rsidR="00B90051">
          <w:rPr>
            <w:webHidden/>
          </w:rPr>
          <w:t>124</w:t>
        </w:r>
        <w:r w:rsidR="00B90051">
          <w:rPr>
            <w:webHidden/>
          </w:rPr>
          <w:fldChar w:fldCharType="end"/>
        </w:r>
      </w:hyperlink>
    </w:p>
    <w:p w:rsidR="00B90051" w:rsidRPr="006C1015" w:rsidRDefault="00F25E39">
      <w:pPr>
        <w:pStyle w:val="afffff"/>
        <w:rPr>
          <w:rFonts w:ascii="Calibri" w:hAnsi="Calibri"/>
          <w:sz w:val="22"/>
          <w:szCs w:val="22"/>
        </w:rPr>
      </w:pPr>
      <w:hyperlink w:anchor="_Toc79490426" w:history="1">
        <w:r w:rsidR="00B90051" w:rsidRPr="00D90A75">
          <w:rPr>
            <w:rStyle w:val="ad"/>
          </w:rPr>
          <w:t>Рисунок </w:t>
        </w:r>
        <w:r w:rsidR="00B90051" w:rsidRPr="006C1015">
          <w:rPr>
            <w:rFonts w:ascii="Calibri" w:hAnsi="Calibri"/>
            <w:sz w:val="22"/>
            <w:szCs w:val="22"/>
          </w:rPr>
          <w:tab/>
        </w:r>
        <w:r w:rsidR="00B90051" w:rsidRPr="00D90A75">
          <w:rPr>
            <w:rStyle w:val="ad"/>
          </w:rPr>
          <w:t>57. ЭФ документа «Сведения об изменении соглашения», закладки «Основные атрибуты», вкладки «Реквизиты соглашения договора, НПА»</w:t>
        </w:r>
        <w:r w:rsidR="00B90051">
          <w:rPr>
            <w:webHidden/>
          </w:rPr>
          <w:tab/>
        </w:r>
        <w:r w:rsidR="00B90051">
          <w:rPr>
            <w:webHidden/>
          </w:rPr>
          <w:fldChar w:fldCharType="begin"/>
        </w:r>
        <w:r w:rsidR="00B90051">
          <w:rPr>
            <w:webHidden/>
          </w:rPr>
          <w:instrText xml:space="preserve"> PAGEREF _Toc79490426 \h </w:instrText>
        </w:r>
        <w:r w:rsidR="00B90051">
          <w:rPr>
            <w:webHidden/>
          </w:rPr>
        </w:r>
        <w:r w:rsidR="00B90051">
          <w:rPr>
            <w:webHidden/>
          </w:rPr>
          <w:fldChar w:fldCharType="separate"/>
        </w:r>
        <w:r w:rsidR="00B90051">
          <w:rPr>
            <w:webHidden/>
          </w:rPr>
          <w:t>125</w:t>
        </w:r>
        <w:r w:rsidR="00B90051">
          <w:rPr>
            <w:webHidden/>
          </w:rPr>
          <w:fldChar w:fldCharType="end"/>
        </w:r>
      </w:hyperlink>
    </w:p>
    <w:p w:rsidR="00B90051" w:rsidRPr="006C1015" w:rsidRDefault="00F25E39">
      <w:pPr>
        <w:pStyle w:val="afffff"/>
        <w:rPr>
          <w:rFonts w:ascii="Calibri" w:hAnsi="Calibri"/>
          <w:sz w:val="22"/>
          <w:szCs w:val="22"/>
        </w:rPr>
      </w:pPr>
      <w:hyperlink w:anchor="_Toc79490427" w:history="1">
        <w:r w:rsidR="00B90051" w:rsidRPr="00D90A75">
          <w:rPr>
            <w:rStyle w:val="ad"/>
          </w:rPr>
          <w:t>Рисунок </w:t>
        </w:r>
        <w:r w:rsidR="00B90051" w:rsidRPr="006C1015">
          <w:rPr>
            <w:rFonts w:ascii="Calibri" w:hAnsi="Calibri"/>
            <w:sz w:val="22"/>
            <w:szCs w:val="22"/>
          </w:rPr>
          <w:tab/>
        </w:r>
        <w:r w:rsidR="00B90051" w:rsidRPr="00D90A75">
          <w:rPr>
            <w:rStyle w:val="ad"/>
          </w:rPr>
          <w:t>58. ЭФ документа «Сведения об изменении соглашения», закладки «Основные атрибуты», вкладки «Реквизиты получателя субсидии (4)»</w:t>
        </w:r>
        <w:r w:rsidR="00B90051">
          <w:rPr>
            <w:webHidden/>
          </w:rPr>
          <w:tab/>
        </w:r>
        <w:r w:rsidR="00B90051">
          <w:rPr>
            <w:webHidden/>
          </w:rPr>
          <w:fldChar w:fldCharType="begin"/>
        </w:r>
        <w:r w:rsidR="00B90051">
          <w:rPr>
            <w:webHidden/>
          </w:rPr>
          <w:instrText xml:space="preserve"> PAGEREF _Toc79490427 \h </w:instrText>
        </w:r>
        <w:r w:rsidR="00B90051">
          <w:rPr>
            <w:webHidden/>
          </w:rPr>
        </w:r>
        <w:r w:rsidR="00B90051">
          <w:rPr>
            <w:webHidden/>
          </w:rPr>
          <w:fldChar w:fldCharType="separate"/>
        </w:r>
        <w:r w:rsidR="00B90051">
          <w:rPr>
            <w:webHidden/>
          </w:rPr>
          <w:t>127</w:t>
        </w:r>
        <w:r w:rsidR="00B90051">
          <w:rPr>
            <w:webHidden/>
          </w:rPr>
          <w:fldChar w:fldCharType="end"/>
        </w:r>
      </w:hyperlink>
    </w:p>
    <w:p w:rsidR="00B90051" w:rsidRPr="006C1015" w:rsidRDefault="00F25E39">
      <w:pPr>
        <w:pStyle w:val="afffff"/>
        <w:rPr>
          <w:rFonts w:ascii="Calibri" w:hAnsi="Calibri"/>
          <w:sz w:val="22"/>
          <w:szCs w:val="22"/>
        </w:rPr>
      </w:pPr>
      <w:hyperlink w:anchor="_Toc79490428" w:history="1">
        <w:r w:rsidR="00B90051" w:rsidRPr="00D90A75">
          <w:rPr>
            <w:rStyle w:val="ad"/>
          </w:rPr>
          <w:t>Рисунок </w:t>
        </w:r>
        <w:r w:rsidR="00B90051" w:rsidRPr="006C1015">
          <w:rPr>
            <w:rFonts w:ascii="Calibri" w:hAnsi="Calibri"/>
            <w:sz w:val="22"/>
            <w:szCs w:val="22"/>
          </w:rPr>
          <w:tab/>
        </w:r>
        <w:r w:rsidR="00B90051" w:rsidRPr="00D90A75">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B90051">
          <w:rPr>
            <w:webHidden/>
          </w:rPr>
          <w:tab/>
        </w:r>
        <w:r w:rsidR="00B90051">
          <w:rPr>
            <w:webHidden/>
          </w:rPr>
          <w:fldChar w:fldCharType="begin"/>
        </w:r>
        <w:r w:rsidR="00B90051">
          <w:rPr>
            <w:webHidden/>
          </w:rPr>
          <w:instrText xml:space="preserve"> PAGEREF _Toc79490428 \h </w:instrText>
        </w:r>
        <w:r w:rsidR="00B90051">
          <w:rPr>
            <w:webHidden/>
          </w:rPr>
        </w:r>
        <w:r w:rsidR="00B90051">
          <w:rPr>
            <w:webHidden/>
          </w:rPr>
          <w:fldChar w:fldCharType="separate"/>
        </w:r>
        <w:r w:rsidR="00B90051">
          <w:rPr>
            <w:webHidden/>
          </w:rPr>
          <w:t>130</w:t>
        </w:r>
        <w:r w:rsidR="00B90051">
          <w:rPr>
            <w:webHidden/>
          </w:rPr>
          <w:fldChar w:fldCharType="end"/>
        </w:r>
      </w:hyperlink>
    </w:p>
    <w:p w:rsidR="00B90051" w:rsidRPr="006C1015" w:rsidRDefault="00F25E39">
      <w:pPr>
        <w:pStyle w:val="afffff"/>
        <w:rPr>
          <w:rFonts w:ascii="Calibri" w:hAnsi="Calibri"/>
          <w:sz w:val="22"/>
          <w:szCs w:val="22"/>
        </w:rPr>
      </w:pPr>
      <w:hyperlink w:anchor="_Toc79490429" w:history="1">
        <w:r w:rsidR="00B90051" w:rsidRPr="00D90A75">
          <w:rPr>
            <w:rStyle w:val="ad"/>
          </w:rPr>
          <w:t>Рисунок </w:t>
        </w:r>
        <w:r w:rsidR="00B90051" w:rsidRPr="006C1015">
          <w:rPr>
            <w:rFonts w:ascii="Calibri" w:hAnsi="Calibri"/>
            <w:sz w:val="22"/>
            <w:szCs w:val="22"/>
          </w:rPr>
          <w:tab/>
        </w:r>
        <w:r w:rsidR="00B90051" w:rsidRPr="00D90A75">
          <w:rPr>
            <w:rStyle w:val="ad"/>
          </w:rPr>
          <w:t>60.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90051">
          <w:rPr>
            <w:webHidden/>
          </w:rPr>
          <w:tab/>
        </w:r>
        <w:r w:rsidR="00B90051">
          <w:rPr>
            <w:webHidden/>
          </w:rPr>
          <w:fldChar w:fldCharType="begin"/>
        </w:r>
        <w:r w:rsidR="00B90051">
          <w:rPr>
            <w:webHidden/>
          </w:rPr>
          <w:instrText xml:space="preserve"> PAGEREF _Toc79490429 \h </w:instrText>
        </w:r>
        <w:r w:rsidR="00B90051">
          <w:rPr>
            <w:webHidden/>
          </w:rPr>
        </w:r>
        <w:r w:rsidR="00B90051">
          <w:rPr>
            <w:webHidden/>
          </w:rPr>
          <w:fldChar w:fldCharType="separate"/>
        </w:r>
        <w:r w:rsidR="00B90051">
          <w:rPr>
            <w:webHidden/>
          </w:rPr>
          <w:t>131</w:t>
        </w:r>
        <w:r w:rsidR="00B90051">
          <w:rPr>
            <w:webHidden/>
          </w:rPr>
          <w:fldChar w:fldCharType="end"/>
        </w:r>
      </w:hyperlink>
    </w:p>
    <w:p w:rsidR="00B90051" w:rsidRPr="006C1015" w:rsidRDefault="00F25E39">
      <w:pPr>
        <w:pStyle w:val="afffff"/>
        <w:rPr>
          <w:rFonts w:ascii="Calibri" w:hAnsi="Calibri"/>
          <w:sz w:val="22"/>
          <w:szCs w:val="22"/>
        </w:rPr>
      </w:pPr>
      <w:hyperlink w:anchor="_Toc79490430" w:history="1">
        <w:r w:rsidR="00B90051" w:rsidRPr="00D90A75">
          <w:rPr>
            <w:rStyle w:val="ad"/>
          </w:rPr>
          <w:t>Рисунок </w:t>
        </w:r>
        <w:r w:rsidR="00B90051" w:rsidRPr="006C1015">
          <w:rPr>
            <w:rFonts w:ascii="Calibri" w:hAnsi="Calibri"/>
            <w:sz w:val="22"/>
            <w:szCs w:val="22"/>
          </w:rPr>
          <w:tab/>
        </w:r>
        <w:r w:rsidR="00B90051" w:rsidRPr="00D90A75">
          <w:rPr>
            <w:rStyle w:val="ad"/>
          </w:rPr>
          <w:t>61. ЭФ документа «Сведения об изменении соглашения», закладки «График платежей»</w:t>
        </w:r>
        <w:r w:rsidR="00B90051">
          <w:rPr>
            <w:webHidden/>
          </w:rPr>
          <w:tab/>
        </w:r>
        <w:r w:rsidR="00B90051">
          <w:rPr>
            <w:webHidden/>
          </w:rPr>
          <w:fldChar w:fldCharType="begin"/>
        </w:r>
        <w:r w:rsidR="00B90051">
          <w:rPr>
            <w:webHidden/>
          </w:rPr>
          <w:instrText xml:space="preserve"> PAGEREF _Toc79490430 \h </w:instrText>
        </w:r>
        <w:r w:rsidR="00B90051">
          <w:rPr>
            <w:webHidden/>
          </w:rPr>
        </w:r>
        <w:r w:rsidR="00B90051">
          <w:rPr>
            <w:webHidden/>
          </w:rPr>
          <w:fldChar w:fldCharType="separate"/>
        </w:r>
        <w:r w:rsidR="00B90051">
          <w:rPr>
            <w:webHidden/>
          </w:rPr>
          <w:t>132</w:t>
        </w:r>
        <w:r w:rsidR="00B90051">
          <w:rPr>
            <w:webHidden/>
          </w:rPr>
          <w:fldChar w:fldCharType="end"/>
        </w:r>
      </w:hyperlink>
    </w:p>
    <w:p w:rsidR="00B90051" w:rsidRPr="006C1015" w:rsidRDefault="00F25E39">
      <w:pPr>
        <w:pStyle w:val="afffff"/>
        <w:rPr>
          <w:rFonts w:ascii="Calibri" w:hAnsi="Calibri"/>
          <w:sz w:val="22"/>
          <w:szCs w:val="22"/>
        </w:rPr>
      </w:pPr>
      <w:hyperlink w:anchor="_Toc79490431" w:history="1">
        <w:r w:rsidR="00B90051" w:rsidRPr="00D90A75">
          <w:rPr>
            <w:rStyle w:val="ad"/>
          </w:rPr>
          <w:t>Рисунок </w:t>
        </w:r>
        <w:r w:rsidR="00B90051" w:rsidRPr="006C1015">
          <w:rPr>
            <w:rFonts w:ascii="Calibri" w:hAnsi="Calibri"/>
            <w:sz w:val="22"/>
            <w:szCs w:val="22"/>
          </w:rPr>
          <w:tab/>
        </w:r>
        <w:r w:rsidR="00B90051" w:rsidRPr="00D90A75">
          <w:rPr>
            <w:rStyle w:val="ad"/>
          </w:rPr>
          <w:t>62. Форма «Просмотр записи», табличное поле «Итоги в разрезе ФАИП»</w:t>
        </w:r>
        <w:r w:rsidR="00B90051">
          <w:rPr>
            <w:webHidden/>
          </w:rPr>
          <w:tab/>
        </w:r>
        <w:r w:rsidR="00B90051">
          <w:rPr>
            <w:webHidden/>
          </w:rPr>
          <w:fldChar w:fldCharType="begin"/>
        </w:r>
        <w:r w:rsidR="00B90051">
          <w:rPr>
            <w:webHidden/>
          </w:rPr>
          <w:instrText xml:space="preserve"> PAGEREF _Toc79490431 \h </w:instrText>
        </w:r>
        <w:r w:rsidR="00B90051">
          <w:rPr>
            <w:webHidden/>
          </w:rPr>
        </w:r>
        <w:r w:rsidR="00B90051">
          <w:rPr>
            <w:webHidden/>
          </w:rPr>
          <w:fldChar w:fldCharType="separate"/>
        </w:r>
        <w:r w:rsidR="00B90051">
          <w:rPr>
            <w:webHidden/>
          </w:rPr>
          <w:t>135</w:t>
        </w:r>
        <w:r w:rsidR="00B90051">
          <w:rPr>
            <w:webHidden/>
          </w:rPr>
          <w:fldChar w:fldCharType="end"/>
        </w:r>
      </w:hyperlink>
    </w:p>
    <w:p w:rsidR="00B90051" w:rsidRPr="006C1015" w:rsidRDefault="00F25E39">
      <w:pPr>
        <w:pStyle w:val="afffff"/>
        <w:rPr>
          <w:rFonts w:ascii="Calibri" w:hAnsi="Calibri"/>
          <w:sz w:val="22"/>
          <w:szCs w:val="22"/>
        </w:rPr>
      </w:pPr>
      <w:hyperlink w:anchor="_Toc79490432" w:history="1">
        <w:r w:rsidR="00B90051" w:rsidRPr="00D90A75">
          <w:rPr>
            <w:rStyle w:val="ad"/>
          </w:rPr>
          <w:t>Рисунок </w:t>
        </w:r>
        <w:r w:rsidR="00B90051" w:rsidRPr="006C1015">
          <w:rPr>
            <w:rFonts w:ascii="Calibri" w:hAnsi="Calibri"/>
            <w:sz w:val="22"/>
            <w:szCs w:val="22"/>
          </w:rPr>
          <w:tab/>
        </w:r>
        <w:r w:rsidR="00B90051" w:rsidRPr="00D90A75">
          <w:rPr>
            <w:rStyle w:val="ad"/>
          </w:rPr>
          <w:t>63. Форма «Просмотр записи», табличное поле «Расшифровка по КБК для текущих итогов»</w:t>
        </w:r>
        <w:r w:rsidR="00B90051">
          <w:rPr>
            <w:webHidden/>
          </w:rPr>
          <w:tab/>
        </w:r>
        <w:r w:rsidR="00B90051">
          <w:rPr>
            <w:webHidden/>
          </w:rPr>
          <w:fldChar w:fldCharType="begin"/>
        </w:r>
        <w:r w:rsidR="00B90051">
          <w:rPr>
            <w:webHidden/>
          </w:rPr>
          <w:instrText xml:space="preserve"> PAGEREF _Toc79490432 \h </w:instrText>
        </w:r>
        <w:r w:rsidR="00B90051">
          <w:rPr>
            <w:webHidden/>
          </w:rPr>
        </w:r>
        <w:r w:rsidR="00B90051">
          <w:rPr>
            <w:webHidden/>
          </w:rPr>
          <w:fldChar w:fldCharType="separate"/>
        </w:r>
        <w:r w:rsidR="00B90051">
          <w:rPr>
            <w:webHidden/>
          </w:rPr>
          <w:t>136</w:t>
        </w:r>
        <w:r w:rsidR="00B90051">
          <w:rPr>
            <w:webHidden/>
          </w:rPr>
          <w:fldChar w:fldCharType="end"/>
        </w:r>
      </w:hyperlink>
    </w:p>
    <w:p w:rsidR="00B90051" w:rsidRPr="006C1015" w:rsidRDefault="00F25E39">
      <w:pPr>
        <w:pStyle w:val="afffff"/>
        <w:rPr>
          <w:rFonts w:ascii="Calibri" w:hAnsi="Calibri"/>
          <w:sz w:val="22"/>
          <w:szCs w:val="22"/>
        </w:rPr>
      </w:pPr>
      <w:hyperlink w:anchor="_Toc79490433" w:history="1">
        <w:r w:rsidR="00B90051" w:rsidRPr="00D90A75">
          <w:rPr>
            <w:rStyle w:val="ad"/>
          </w:rPr>
          <w:t>Рисунок </w:t>
        </w:r>
        <w:r w:rsidR="00B90051" w:rsidRPr="006C1015">
          <w:rPr>
            <w:rFonts w:ascii="Calibri" w:hAnsi="Calibri"/>
            <w:sz w:val="22"/>
            <w:szCs w:val="22"/>
          </w:rPr>
          <w:tab/>
        </w:r>
        <w:r w:rsidR="00B90051" w:rsidRPr="00D90A75">
          <w:rPr>
            <w:rStyle w:val="ad"/>
          </w:rPr>
          <w:t>64. ЭФ документа «Сведения об изменении соглашения», закладки «Подписи»</w:t>
        </w:r>
        <w:r w:rsidR="00B90051">
          <w:rPr>
            <w:webHidden/>
          </w:rPr>
          <w:tab/>
        </w:r>
        <w:r w:rsidR="00B90051">
          <w:rPr>
            <w:webHidden/>
          </w:rPr>
          <w:fldChar w:fldCharType="begin"/>
        </w:r>
        <w:r w:rsidR="00B90051">
          <w:rPr>
            <w:webHidden/>
          </w:rPr>
          <w:instrText xml:space="preserve"> PAGEREF _Toc79490433 \h </w:instrText>
        </w:r>
        <w:r w:rsidR="00B90051">
          <w:rPr>
            <w:webHidden/>
          </w:rPr>
        </w:r>
        <w:r w:rsidR="00B90051">
          <w:rPr>
            <w:webHidden/>
          </w:rPr>
          <w:fldChar w:fldCharType="separate"/>
        </w:r>
        <w:r w:rsidR="00B90051">
          <w:rPr>
            <w:webHidden/>
          </w:rPr>
          <w:t>137</w:t>
        </w:r>
        <w:r w:rsidR="00B90051">
          <w:rPr>
            <w:webHidden/>
          </w:rPr>
          <w:fldChar w:fldCharType="end"/>
        </w:r>
      </w:hyperlink>
    </w:p>
    <w:p w:rsidR="00B90051" w:rsidRPr="006C1015" w:rsidRDefault="00F25E39">
      <w:pPr>
        <w:pStyle w:val="afffff"/>
        <w:rPr>
          <w:rFonts w:ascii="Calibri" w:hAnsi="Calibri"/>
          <w:sz w:val="22"/>
          <w:szCs w:val="22"/>
        </w:rPr>
      </w:pPr>
      <w:hyperlink w:anchor="_Toc79490434" w:history="1">
        <w:r w:rsidR="00B90051" w:rsidRPr="00D90A75">
          <w:rPr>
            <w:rStyle w:val="ad"/>
          </w:rPr>
          <w:t>Рисунок </w:t>
        </w:r>
        <w:r w:rsidR="00B90051" w:rsidRPr="006C1015">
          <w:rPr>
            <w:rFonts w:ascii="Calibri" w:hAnsi="Calibri"/>
            <w:sz w:val="22"/>
            <w:szCs w:val="22"/>
          </w:rPr>
          <w:tab/>
        </w:r>
        <w:r w:rsidR="00B90051" w:rsidRPr="00D90A75">
          <w:rPr>
            <w:rStyle w:val="ad"/>
          </w:rPr>
          <w:t>65. ЭФ списка документов «Реестр администрируемых доходов»</w:t>
        </w:r>
        <w:r w:rsidR="00B90051">
          <w:rPr>
            <w:webHidden/>
          </w:rPr>
          <w:tab/>
        </w:r>
        <w:r w:rsidR="00B90051">
          <w:rPr>
            <w:webHidden/>
          </w:rPr>
          <w:fldChar w:fldCharType="begin"/>
        </w:r>
        <w:r w:rsidR="00B90051">
          <w:rPr>
            <w:webHidden/>
          </w:rPr>
          <w:instrText xml:space="preserve"> PAGEREF _Toc79490434 \h </w:instrText>
        </w:r>
        <w:r w:rsidR="00B90051">
          <w:rPr>
            <w:webHidden/>
          </w:rPr>
        </w:r>
        <w:r w:rsidR="00B90051">
          <w:rPr>
            <w:webHidden/>
          </w:rPr>
          <w:fldChar w:fldCharType="separate"/>
        </w:r>
        <w:r w:rsidR="00B90051">
          <w:rPr>
            <w:webHidden/>
          </w:rPr>
          <w:t>138</w:t>
        </w:r>
        <w:r w:rsidR="00B90051">
          <w:rPr>
            <w:webHidden/>
          </w:rPr>
          <w:fldChar w:fldCharType="end"/>
        </w:r>
      </w:hyperlink>
    </w:p>
    <w:p w:rsidR="00B90051" w:rsidRPr="006C1015" w:rsidRDefault="00F25E39">
      <w:pPr>
        <w:pStyle w:val="afffff"/>
        <w:rPr>
          <w:rFonts w:ascii="Calibri" w:hAnsi="Calibri"/>
          <w:sz w:val="22"/>
          <w:szCs w:val="22"/>
        </w:rPr>
      </w:pPr>
      <w:hyperlink w:anchor="_Toc79490435" w:history="1">
        <w:r w:rsidR="00B90051" w:rsidRPr="00D90A75">
          <w:rPr>
            <w:rStyle w:val="ad"/>
          </w:rPr>
          <w:t>Рисунок </w:t>
        </w:r>
        <w:r w:rsidR="00B90051" w:rsidRPr="006C1015">
          <w:rPr>
            <w:rFonts w:ascii="Calibri" w:hAnsi="Calibri"/>
            <w:sz w:val="22"/>
            <w:szCs w:val="22"/>
          </w:rPr>
          <w:tab/>
        </w:r>
        <w:r w:rsidR="00B90051" w:rsidRPr="00D90A75">
          <w:rPr>
            <w:rStyle w:val="ad"/>
          </w:rPr>
          <w:t>66. ЭФ документа «Реестр администрируемых доходов», закладки «Общая информация»</w:t>
        </w:r>
        <w:r w:rsidR="00B90051">
          <w:rPr>
            <w:webHidden/>
          </w:rPr>
          <w:tab/>
        </w:r>
        <w:r w:rsidR="00B90051">
          <w:rPr>
            <w:webHidden/>
          </w:rPr>
          <w:fldChar w:fldCharType="begin"/>
        </w:r>
        <w:r w:rsidR="00B90051">
          <w:rPr>
            <w:webHidden/>
          </w:rPr>
          <w:instrText xml:space="preserve"> PAGEREF _Toc79490435 \h </w:instrText>
        </w:r>
        <w:r w:rsidR="00B90051">
          <w:rPr>
            <w:webHidden/>
          </w:rPr>
        </w:r>
        <w:r w:rsidR="00B90051">
          <w:rPr>
            <w:webHidden/>
          </w:rPr>
          <w:fldChar w:fldCharType="separate"/>
        </w:r>
        <w:r w:rsidR="00B90051">
          <w:rPr>
            <w:webHidden/>
          </w:rPr>
          <w:t>139</w:t>
        </w:r>
        <w:r w:rsidR="00B90051">
          <w:rPr>
            <w:webHidden/>
          </w:rPr>
          <w:fldChar w:fldCharType="end"/>
        </w:r>
      </w:hyperlink>
    </w:p>
    <w:p w:rsidR="00B90051" w:rsidRPr="006C1015" w:rsidRDefault="00F25E39">
      <w:pPr>
        <w:pStyle w:val="afffff"/>
        <w:rPr>
          <w:rFonts w:ascii="Calibri" w:hAnsi="Calibri"/>
          <w:sz w:val="22"/>
          <w:szCs w:val="22"/>
        </w:rPr>
      </w:pPr>
      <w:hyperlink w:anchor="_Toc79490436" w:history="1">
        <w:r w:rsidR="00B90051" w:rsidRPr="00D90A75">
          <w:rPr>
            <w:rStyle w:val="ad"/>
          </w:rPr>
          <w:t>Рисунок </w:t>
        </w:r>
        <w:r w:rsidR="00B90051" w:rsidRPr="006C1015">
          <w:rPr>
            <w:rFonts w:ascii="Calibri" w:hAnsi="Calibri"/>
            <w:sz w:val="22"/>
            <w:szCs w:val="22"/>
          </w:rPr>
          <w:tab/>
        </w:r>
        <w:r w:rsidR="00B90051" w:rsidRPr="00D90A75">
          <w:rPr>
            <w:rStyle w:val="ad"/>
          </w:rPr>
          <w:t>67. Форма «Добавление записи»</w:t>
        </w:r>
        <w:r w:rsidR="00B90051">
          <w:rPr>
            <w:webHidden/>
          </w:rPr>
          <w:tab/>
        </w:r>
        <w:r w:rsidR="00B90051">
          <w:rPr>
            <w:webHidden/>
          </w:rPr>
          <w:fldChar w:fldCharType="begin"/>
        </w:r>
        <w:r w:rsidR="00B90051">
          <w:rPr>
            <w:webHidden/>
          </w:rPr>
          <w:instrText xml:space="preserve"> PAGEREF _Toc79490436 \h </w:instrText>
        </w:r>
        <w:r w:rsidR="00B90051">
          <w:rPr>
            <w:webHidden/>
          </w:rPr>
        </w:r>
        <w:r w:rsidR="00B90051">
          <w:rPr>
            <w:webHidden/>
          </w:rPr>
          <w:fldChar w:fldCharType="separate"/>
        </w:r>
        <w:r w:rsidR="00B90051">
          <w:rPr>
            <w:webHidden/>
          </w:rPr>
          <w:t>143</w:t>
        </w:r>
        <w:r w:rsidR="00B90051">
          <w:rPr>
            <w:webHidden/>
          </w:rPr>
          <w:fldChar w:fldCharType="end"/>
        </w:r>
      </w:hyperlink>
    </w:p>
    <w:p w:rsidR="00B90051" w:rsidRPr="006C1015" w:rsidRDefault="00F25E39">
      <w:pPr>
        <w:pStyle w:val="afffff"/>
        <w:rPr>
          <w:rFonts w:ascii="Calibri" w:hAnsi="Calibri"/>
          <w:sz w:val="22"/>
          <w:szCs w:val="22"/>
        </w:rPr>
      </w:pPr>
      <w:hyperlink w:anchor="_Toc79490437" w:history="1">
        <w:r w:rsidR="00B90051" w:rsidRPr="00D90A75">
          <w:rPr>
            <w:rStyle w:val="ad"/>
          </w:rPr>
          <w:t>Рисунок </w:t>
        </w:r>
        <w:r w:rsidR="00B90051" w:rsidRPr="006C1015">
          <w:rPr>
            <w:rFonts w:ascii="Calibri" w:hAnsi="Calibri"/>
            <w:sz w:val="22"/>
            <w:szCs w:val="22"/>
          </w:rPr>
          <w:tab/>
        </w:r>
        <w:r w:rsidR="00B90051" w:rsidRPr="00D90A75">
          <w:rPr>
            <w:rStyle w:val="ad"/>
          </w:rPr>
          <w:t>68. ЭФ документа «Реестр администрируемых доходов», закладки «Реквизиты подписей»</w:t>
        </w:r>
        <w:r w:rsidR="00B90051">
          <w:rPr>
            <w:webHidden/>
          </w:rPr>
          <w:tab/>
        </w:r>
        <w:r w:rsidR="00B90051">
          <w:rPr>
            <w:webHidden/>
          </w:rPr>
          <w:fldChar w:fldCharType="begin"/>
        </w:r>
        <w:r w:rsidR="00B90051">
          <w:rPr>
            <w:webHidden/>
          </w:rPr>
          <w:instrText xml:space="preserve"> PAGEREF _Toc79490437 \h </w:instrText>
        </w:r>
        <w:r w:rsidR="00B90051">
          <w:rPr>
            <w:webHidden/>
          </w:rPr>
        </w:r>
        <w:r w:rsidR="00B90051">
          <w:rPr>
            <w:webHidden/>
          </w:rPr>
          <w:fldChar w:fldCharType="separate"/>
        </w:r>
        <w:r w:rsidR="00B90051">
          <w:rPr>
            <w:webHidden/>
          </w:rPr>
          <w:t>143</w:t>
        </w:r>
        <w:r w:rsidR="00B90051">
          <w:rPr>
            <w:webHidden/>
          </w:rPr>
          <w:fldChar w:fldCharType="end"/>
        </w:r>
      </w:hyperlink>
    </w:p>
    <w:p w:rsidR="00B90051" w:rsidRPr="006C1015" w:rsidRDefault="00F25E39">
      <w:pPr>
        <w:pStyle w:val="afffff"/>
        <w:rPr>
          <w:rFonts w:ascii="Calibri" w:hAnsi="Calibri"/>
          <w:sz w:val="22"/>
          <w:szCs w:val="22"/>
        </w:rPr>
      </w:pPr>
      <w:hyperlink w:anchor="_Toc79490438" w:history="1">
        <w:r w:rsidR="00B90051" w:rsidRPr="00D90A75">
          <w:rPr>
            <w:rStyle w:val="ad"/>
          </w:rPr>
          <w:t>Рисунок </w:t>
        </w:r>
        <w:r w:rsidR="00B90051" w:rsidRPr="006C1015">
          <w:rPr>
            <w:rFonts w:ascii="Calibri" w:hAnsi="Calibri"/>
            <w:sz w:val="22"/>
            <w:szCs w:val="22"/>
          </w:rPr>
          <w:tab/>
        </w:r>
        <w:r w:rsidR="00B90051" w:rsidRPr="00D90A75">
          <w:rPr>
            <w:rStyle w:val="ad"/>
          </w:rPr>
          <w:t>69. ЭФ документа «Реестр администрируемых доходов», закладки «Реквизиты подписей (отметка ОрФК)»</w:t>
        </w:r>
        <w:r w:rsidR="00B90051">
          <w:rPr>
            <w:webHidden/>
          </w:rPr>
          <w:tab/>
        </w:r>
        <w:r w:rsidR="00B90051">
          <w:rPr>
            <w:webHidden/>
          </w:rPr>
          <w:fldChar w:fldCharType="begin"/>
        </w:r>
        <w:r w:rsidR="00B90051">
          <w:rPr>
            <w:webHidden/>
          </w:rPr>
          <w:instrText xml:space="preserve"> PAGEREF _Toc79490438 \h </w:instrText>
        </w:r>
        <w:r w:rsidR="00B90051">
          <w:rPr>
            <w:webHidden/>
          </w:rPr>
        </w:r>
        <w:r w:rsidR="00B90051">
          <w:rPr>
            <w:webHidden/>
          </w:rPr>
          <w:fldChar w:fldCharType="separate"/>
        </w:r>
        <w:r w:rsidR="00B90051">
          <w:rPr>
            <w:webHidden/>
          </w:rPr>
          <w:t>144</w:t>
        </w:r>
        <w:r w:rsidR="00B90051">
          <w:rPr>
            <w:webHidden/>
          </w:rPr>
          <w:fldChar w:fldCharType="end"/>
        </w:r>
      </w:hyperlink>
    </w:p>
    <w:p w:rsidR="00B90051" w:rsidRPr="006C1015" w:rsidRDefault="00F25E39">
      <w:pPr>
        <w:pStyle w:val="afffff"/>
        <w:rPr>
          <w:rFonts w:ascii="Calibri" w:hAnsi="Calibri"/>
          <w:sz w:val="22"/>
          <w:szCs w:val="22"/>
        </w:rPr>
      </w:pPr>
      <w:hyperlink w:anchor="_Toc79490439" w:history="1">
        <w:r w:rsidR="00B90051" w:rsidRPr="00D90A75">
          <w:rPr>
            <w:rStyle w:val="ad"/>
          </w:rPr>
          <w:t>Рисунок </w:t>
        </w:r>
        <w:r w:rsidR="00B90051" w:rsidRPr="006C1015">
          <w:rPr>
            <w:rFonts w:ascii="Calibri" w:hAnsi="Calibri"/>
            <w:sz w:val="22"/>
            <w:szCs w:val="22"/>
          </w:rPr>
          <w:tab/>
        </w:r>
        <w:r w:rsidR="00B90051" w:rsidRPr="00D90A75">
          <w:rPr>
            <w:rStyle w:val="ad"/>
          </w:rPr>
          <w:t>70. ЭФ списка документов «Заявка на внесение/изменение реквизитов УБП в СРРПБС»</w:t>
        </w:r>
        <w:r w:rsidR="00B90051">
          <w:rPr>
            <w:webHidden/>
          </w:rPr>
          <w:tab/>
        </w:r>
        <w:r w:rsidR="00B90051">
          <w:rPr>
            <w:webHidden/>
          </w:rPr>
          <w:fldChar w:fldCharType="begin"/>
        </w:r>
        <w:r w:rsidR="00B90051">
          <w:rPr>
            <w:webHidden/>
          </w:rPr>
          <w:instrText xml:space="preserve"> PAGEREF _Toc79490439 \h </w:instrText>
        </w:r>
        <w:r w:rsidR="00B90051">
          <w:rPr>
            <w:webHidden/>
          </w:rPr>
        </w:r>
        <w:r w:rsidR="00B90051">
          <w:rPr>
            <w:webHidden/>
          </w:rPr>
          <w:fldChar w:fldCharType="separate"/>
        </w:r>
        <w:r w:rsidR="00B90051">
          <w:rPr>
            <w:webHidden/>
          </w:rPr>
          <w:t>145</w:t>
        </w:r>
        <w:r w:rsidR="00B90051">
          <w:rPr>
            <w:webHidden/>
          </w:rPr>
          <w:fldChar w:fldCharType="end"/>
        </w:r>
      </w:hyperlink>
    </w:p>
    <w:p w:rsidR="00B90051" w:rsidRPr="006C1015" w:rsidRDefault="00F25E39">
      <w:pPr>
        <w:pStyle w:val="afffff"/>
        <w:rPr>
          <w:rFonts w:ascii="Calibri" w:hAnsi="Calibri"/>
          <w:sz w:val="22"/>
          <w:szCs w:val="22"/>
        </w:rPr>
      </w:pPr>
      <w:hyperlink w:anchor="_Toc79490440" w:history="1">
        <w:r w:rsidR="00B90051" w:rsidRPr="00D90A75">
          <w:rPr>
            <w:rStyle w:val="ad"/>
          </w:rPr>
          <w:t>Рисунок </w:t>
        </w:r>
        <w:r w:rsidR="00B90051" w:rsidRPr="006C1015">
          <w:rPr>
            <w:rFonts w:ascii="Calibri" w:hAnsi="Calibri"/>
            <w:sz w:val="22"/>
            <w:szCs w:val="22"/>
          </w:rPr>
          <w:tab/>
        </w:r>
        <w:r w:rsidR="00B90051" w:rsidRPr="00D90A75">
          <w:rPr>
            <w:rStyle w:val="ad"/>
          </w:rPr>
          <w:t>71. ЭФ «Заявка на внесение/изменение реквизитов УБП в СРРПБС»</w:t>
        </w:r>
        <w:r w:rsidR="00B90051">
          <w:rPr>
            <w:webHidden/>
          </w:rPr>
          <w:tab/>
        </w:r>
        <w:r w:rsidR="00B90051">
          <w:rPr>
            <w:webHidden/>
          </w:rPr>
          <w:fldChar w:fldCharType="begin"/>
        </w:r>
        <w:r w:rsidR="00B90051">
          <w:rPr>
            <w:webHidden/>
          </w:rPr>
          <w:instrText xml:space="preserve"> PAGEREF _Toc79490440 \h </w:instrText>
        </w:r>
        <w:r w:rsidR="00B90051">
          <w:rPr>
            <w:webHidden/>
          </w:rPr>
        </w:r>
        <w:r w:rsidR="00B90051">
          <w:rPr>
            <w:webHidden/>
          </w:rPr>
          <w:fldChar w:fldCharType="separate"/>
        </w:r>
        <w:r w:rsidR="00B90051">
          <w:rPr>
            <w:webHidden/>
          </w:rPr>
          <w:t>146</w:t>
        </w:r>
        <w:r w:rsidR="00B90051">
          <w:rPr>
            <w:webHidden/>
          </w:rPr>
          <w:fldChar w:fldCharType="end"/>
        </w:r>
      </w:hyperlink>
    </w:p>
    <w:p w:rsidR="00B90051" w:rsidRPr="006C1015" w:rsidRDefault="00F25E39">
      <w:pPr>
        <w:pStyle w:val="afffff"/>
        <w:rPr>
          <w:rFonts w:ascii="Calibri" w:hAnsi="Calibri"/>
          <w:sz w:val="22"/>
          <w:szCs w:val="22"/>
        </w:rPr>
      </w:pPr>
      <w:hyperlink w:anchor="_Toc79490441" w:history="1">
        <w:r w:rsidR="00B90051" w:rsidRPr="00D90A75">
          <w:rPr>
            <w:rStyle w:val="ad"/>
          </w:rPr>
          <w:t>Рисунок </w:t>
        </w:r>
        <w:r w:rsidR="00B90051" w:rsidRPr="006C1015">
          <w:rPr>
            <w:rFonts w:ascii="Calibri" w:hAnsi="Calibri"/>
            <w:sz w:val="22"/>
            <w:szCs w:val="22"/>
          </w:rPr>
          <w:tab/>
        </w:r>
        <w:r w:rsidR="00B90051" w:rsidRPr="00D90A75">
          <w:rPr>
            <w:rStyle w:val="ad"/>
          </w:rPr>
          <w:t>72. Форма «Добавление записи»</w:t>
        </w:r>
        <w:r w:rsidR="00B90051">
          <w:rPr>
            <w:webHidden/>
          </w:rPr>
          <w:tab/>
        </w:r>
        <w:r w:rsidR="00B90051">
          <w:rPr>
            <w:webHidden/>
          </w:rPr>
          <w:fldChar w:fldCharType="begin"/>
        </w:r>
        <w:r w:rsidR="00B90051">
          <w:rPr>
            <w:webHidden/>
          </w:rPr>
          <w:instrText xml:space="preserve"> PAGEREF _Toc79490441 \h </w:instrText>
        </w:r>
        <w:r w:rsidR="00B90051">
          <w:rPr>
            <w:webHidden/>
          </w:rPr>
        </w:r>
        <w:r w:rsidR="00B90051">
          <w:rPr>
            <w:webHidden/>
          </w:rPr>
          <w:fldChar w:fldCharType="separate"/>
        </w:r>
        <w:r w:rsidR="00B90051">
          <w:rPr>
            <w:webHidden/>
          </w:rPr>
          <w:t>148</w:t>
        </w:r>
        <w:r w:rsidR="00B90051">
          <w:rPr>
            <w:webHidden/>
          </w:rPr>
          <w:fldChar w:fldCharType="end"/>
        </w:r>
      </w:hyperlink>
    </w:p>
    <w:p w:rsidR="00B90051" w:rsidRPr="006C1015" w:rsidRDefault="00F25E39">
      <w:pPr>
        <w:pStyle w:val="afffff"/>
        <w:rPr>
          <w:rFonts w:ascii="Calibri" w:hAnsi="Calibri"/>
          <w:sz w:val="22"/>
          <w:szCs w:val="22"/>
        </w:rPr>
      </w:pPr>
      <w:hyperlink w:anchor="_Toc79490442" w:history="1">
        <w:r w:rsidR="00B90051" w:rsidRPr="00D90A75">
          <w:rPr>
            <w:rStyle w:val="ad"/>
          </w:rPr>
          <w:t>Рисунок </w:t>
        </w:r>
        <w:r w:rsidR="00B90051" w:rsidRPr="006C1015">
          <w:rPr>
            <w:rFonts w:ascii="Calibri" w:hAnsi="Calibri"/>
            <w:sz w:val="22"/>
            <w:szCs w:val="22"/>
          </w:rPr>
          <w:tab/>
        </w:r>
        <w:r w:rsidR="00B90051" w:rsidRPr="00D90A75">
          <w:rPr>
            <w:rStyle w:val="ad"/>
          </w:rPr>
          <w:t>73. ЭФ списка документов «Заявка на исключение реквизитов УБП в СРРПБС»</w:t>
        </w:r>
        <w:r w:rsidR="00B90051">
          <w:rPr>
            <w:webHidden/>
          </w:rPr>
          <w:tab/>
        </w:r>
        <w:r w:rsidR="00B90051">
          <w:rPr>
            <w:webHidden/>
          </w:rPr>
          <w:fldChar w:fldCharType="begin"/>
        </w:r>
        <w:r w:rsidR="00B90051">
          <w:rPr>
            <w:webHidden/>
          </w:rPr>
          <w:instrText xml:space="preserve"> PAGEREF _Toc79490442 \h </w:instrText>
        </w:r>
        <w:r w:rsidR="00B90051">
          <w:rPr>
            <w:webHidden/>
          </w:rPr>
        </w:r>
        <w:r w:rsidR="00B90051">
          <w:rPr>
            <w:webHidden/>
          </w:rPr>
          <w:fldChar w:fldCharType="separate"/>
        </w:r>
        <w:r w:rsidR="00B90051">
          <w:rPr>
            <w:webHidden/>
          </w:rPr>
          <w:t>149</w:t>
        </w:r>
        <w:r w:rsidR="00B90051">
          <w:rPr>
            <w:webHidden/>
          </w:rPr>
          <w:fldChar w:fldCharType="end"/>
        </w:r>
      </w:hyperlink>
    </w:p>
    <w:p w:rsidR="00B90051" w:rsidRPr="006C1015" w:rsidRDefault="00F25E39">
      <w:pPr>
        <w:pStyle w:val="afffff"/>
        <w:rPr>
          <w:rFonts w:ascii="Calibri" w:hAnsi="Calibri"/>
          <w:sz w:val="22"/>
          <w:szCs w:val="22"/>
        </w:rPr>
      </w:pPr>
      <w:hyperlink w:anchor="_Toc79490443" w:history="1">
        <w:r w:rsidR="00B90051" w:rsidRPr="00D90A75">
          <w:rPr>
            <w:rStyle w:val="ad"/>
          </w:rPr>
          <w:t>Рисунок </w:t>
        </w:r>
        <w:r w:rsidR="00B90051" w:rsidRPr="006C1015">
          <w:rPr>
            <w:rFonts w:ascii="Calibri" w:hAnsi="Calibri"/>
            <w:sz w:val="22"/>
            <w:szCs w:val="22"/>
          </w:rPr>
          <w:tab/>
        </w:r>
        <w:r w:rsidR="00B90051" w:rsidRPr="00D90A75">
          <w:rPr>
            <w:rStyle w:val="ad"/>
          </w:rPr>
          <w:t>74. ЭФ «Заявка на исключение реквизитов УБП в СРРПБС»</w:t>
        </w:r>
        <w:r w:rsidR="00B90051">
          <w:rPr>
            <w:webHidden/>
          </w:rPr>
          <w:tab/>
        </w:r>
        <w:r w:rsidR="00B90051">
          <w:rPr>
            <w:webHidden/>
          </w:rPr>
          <w:fldChar w:fldCharType="begin"/>
        </w:r>
        <w:r w:rsidR="00B90051">
          <w:rPr>
            <w:webHidden/>
          </w:rPr>
          <w:instrText xml:space="preserve"> PAGEREF _Toc79490443 \h </w:instrText>
        </w:r>
        <w:r w:rsidR="00B90051">
          <w:rPr>
            <w:webHidden/>
          </w:rPr>
        </w:r>
        <w:r w:rsidR="00B90051">
          <w:rPr>
            <w:webHidden/>
          </w:rPr>
          <w:fldChar w:fldCharType="separate"/>
        </w:r>
        <w:r w:rsidR="00B90051">
          <w:rPr>
            <w:webHidden/>
          </w:rPr>
          <w:t>150</w:t>
        </w:r>
        <w:r w:rsidR="00B90051">
          <w:rPr>
            <w:webHidden/>
          </w:rPr>
          <w:fldChar w:fldCharType="end"/>
        </w:r>
      </w:hyperlink>
    </w:p>
    <w:p w:rsidR="00B90051" w:rsidRPr="006C1015" w:rsidRDefault="00F25E39">
      <w:pPr>
        <w:pStyle w:val="afffff"/>
        <w:rPr>
          <w:rFonts w:ascii="Calibri" w:hAnsi="Calibri"/>
          <w:sz w:val="22"/>
          <w:szCs w:val="22"/>
        </w:rPr>
      </w:pPr>
      <w:hyperlink w:anchor="_Toc79490444" w:history="1">
        <w:r w:rsidR="00B90051" w:rsidRPr="00D90A75">
          <w:rPr>
            <w:rStyle w:val="ad"/>
          </w:rPr>
          <w:t>Рисунок </w:t>
        </w:r>
        <w:r w:rsidR="00B90051" w:rsidRPr="006C1015">
          <w:rPr>
            <w:rFonts w:ascii="Calibri" w:hAnsi="Calibri"/>
            <w:sz w:val="22"/>
            <w:szCs w:val="22"/>
          </w:rPr>
          <w:tab/>
        </w:r>
        <w:r w:rsidR="00B90051" w:rsidRPr="00D90A75">
          <w:rPr>
            <w:rStyle w:val="ad"/>
          </w:rPr>
          <w:t>75. Форма «Добавление записи»</w:t>
        </w:r>
        <w:r w:rsidR="00B90051">
          <w:rPr>
            <w:webHidden/>
          </w:rPr>
          <w:tab/>
        </w:r>
        <w:r w:rsidR="00B90051">
          <w:rPr>
            <w:webHidden/>
          </w:rPr>
          <w:fldChar w:fldCharType="begin"/>
        </w:r>
        <w:r w:rsidR="00B90051">
          <w:rPr>
            <w:webHidden/>
          </w:rPr>
          <w:instrText xml:space="preserve"> PAGEREF _Toc79490444 \h </w:instrText>
        </w:r>
        <w:r w:rsidR="00B90051">
          <w:rPr>
            <w:webHidden/>
          </w:rPr>
        </w:r>
        <w:r w:rsidR="00B90051">
          <w:rPr>
            <w:webHidden/>
          </w:rPr>
          <w:fldChar w:fldCharType="separate"/>
        </w:r>
        <w:r w:rsidR="00B90051">
          <w:rPr>
            <w:webHidden/>
          </w:rPr>
          <w:t>152</w:t>
        </w:r>
        <w:r w:rsidR="00B90051">
          <w:rPr>
            <w:webHidden/>
          </w:rPr>
          <w:fldChar w:fldCharType="end"/>
        </w:r>
      </w:hyperlink>
    </w:p>
    <w:p w:rsidR="00B90051" w:rsidRPr="006C1015" w:rsidRDefault="00F25E39">
      <w:pPr>
        <w:pStyle w:val="afffff"/>
        <w:rPr>
          <w:rFonts w:ascii="Calibri" w:hAnsi="Calibri"/>
          <w:sz w:val="22"/>
          <w:szCs w:val="22"/>
        </w:rPr>
      </w:pPr>
      <w:hyperlink w:anchor="_Toc79490445" w:history="1">
        <w:r w:rsidR="00B90051" w:rsidRPr="00D90A75">
          <w:rPr>
            <w:rStyle w:val="ad"/>
          </w:rPr>
          <w:t>Рисунок </w:t>
        </w:r>
        <w:r w:rsidR="00B90051" w:rsidRPr="006C1015">
          <w:rPr>
            <w:rFonts w:ascii="Calibri" w:hAnsi="Calibri"/>
            <w:sz w:val="22"/>
            <w:szCs w:val="22"/>
          </w:rPr>
          <w:tab/>
        </w:r>
        <w:r w:rsidR="00B90051" w:rsidRPr="00D90A75">
          <w:rPr>
            <w:rStyle w:val="ad"/>
          </w:rPr>
          <w:t>76. ЭФ списка документов «Уведомление о подтверждении, аннулировании заявки на изменение РУБП»</w:t>
        </w:r>
        <w:r w:rsidR="00B90051">
          <w:rPr>
            <w:webHidden/>
          </w:rPr>
          <w:tab/>
        </w:r>
        <w:r w:rsidR="00B90051">
          <w:rPr>
            <w:webHidden/>
          </w:rPr>
          <w:fldChar w:fldCharType="begin"/>
        </w:r>
        <w:r w:rsidR="00B90051">
          <w:rPr>
            <w:webHidden/>
          </w:rPr>
          <w:instrText xml:space="preserve"> PAGEREF _Toc79490445 \h </w:instrText>
        </w:r>
        <w:r w:rsidR="00B90051">
          <w:rPr>
            <w:webHidden/>
          </w:rPr>
        </w:r>
        <w:r w:rsidR="00B90051">
          <w:rPr>
            <w:webHidden/>
          </w:rPr>
          <w:fldChar w:fldCharType="separate"/>
        </w:r>
        <w:r w:rsidR="00B90051">
          <w:rPr>
            <w:webHidden/>
          </w:rPr>
          <w:t>154</w:t>
        </w:r>
        <w:r w:rsidR="00B90051">
          <w:rPr>
            <w:webHidden/>
          </w:rPr>
          <w:fldChar w:fldCharType="end"/>
        </w:r>
      </w:hyperlink>
    </w:p>
    <w:p w:rsidR="00B90051" w:rsidRPr="006C1015" w:rsidRDefault="00F25E39">
      <w:pPr>
        <w:pStyle w:val="afffff"/>
        <w:rPr>
          <w:rFonts w:ascii="Calibri" w:hAnsi="Calibri"/>
          <w:sz w:val="22"/>
          <w:szCs w:val="22"/>
        </w:rPr>
      </w:pPr>
      <w:hyperlink w:anchor="_Toc79490446" w:history="1">
        <w:r w:rsidR="00B90051" w:rsidRPr="00D90A75">
          <w:rPr>
            <w:rStyle w:val="ad"/>
          </w:rPr>
          <w:t>Рисунок </w:t>
        </w:r>
        <w:r w:rsidR="00B90051" w:rsidRPr="006C1015">
          <w:rPr>
            <w:rFonts w:ascii="Calibri" w:hAnsi="Calibri"/>
            <w:sz w:val="22"/>
            <w:szCs w:val="22"/>
          </w:rPr>
          <w:tab/>
        </w:r>
        <w:r w:rsidR="00B90051" w:rsidRPr="00D90A75">
          <w:rPr>
            <w:rStyle w:val="ad"/>
          </w:rPr>
          <w:t>77. Окно «Поиск…»</w:t>
        </w:r>
        <w:r w:rsidR="00B90051">
          <w:rPr>
            <w:webHidden/>
          </w:rPr>
          <w:tab/>
        </w:r>
        <w:r w:rsidR="00B90051">
          <w:rPr>
            <w:webHidden/>
          </w:rPr>
          <w:fldChar w:fldCharType="begin"/>
        </w:r>
        <w:r w:rsidR="00B90051">
          <w:rPr>
            <w:webHidden/>
          </w:rPr>
          <w:instrText xml:space="preserve"> PAGEREF _Toc79490446 \h </w:instrText>
        </w:r>
        <w:r w:rsidR="00B90051">
          <w:rPr>
            <w:webHidden/>
          </w:rPr>
        </w:r>
        <w:r w:rsidR="00B90051">
          <w:rPr>
            <w:webHidden/>
          </w:rPr>
          <w:fldChar w:fldCharType="separate"/>
        </w:r>
        <w:r w:rsidR="00B90051">
          <w:rPr>
            <w:webHidden/>
          </w:rPr>
          <w:t>155</w:t>
        </w:r>
        <w:r w:rsidR="00B90051">
          <w:rPr>
            <w:webHidden/>
          </w:rPr>
          <w:fldChar w:fldCharType="end"/>
        </w:r>
      </w:hyperlink>
    </w:p>
    <w:p w:rsidR="00B90051" w:rsidRPr="006C1015" w:rsidRDefault="00F25E39">
      <w:pPr>
        <w:pStyle w:val="afffff"/>
        <w:rPr>
          <w:rFonts w:ascii="Calibri" w:hAnsi="Calibri"/>
          <w:sz w:val="22"/>
          <w:szCs w:val="22"/>
        </w:rPr>
      </w:pPr>
      <w:hyperlink w:anchor="_Toc79490447" w:history="1">
        <w:r w:rsidR="00B90051" w:rsidRPr="00D90A75">
          <w:rPr>
            <w:rStyle w:val="ad"/>
          </w:rPr>
          <w:t>Рисунок </w:t>
        </w:r>
        <w:r w:rsidR="00B90051" w:rsidRPr="006C1015">
          <w:rPr>
            <w:rFonts w:ascii="Calibri" w:hAnsi="Calibri"/>
            <w:sz w:val="22"/>
            <w:szCs w:val="22"/>
          </w:rPr>
          <w:tab/>
        </w:r>
        <w:r w:rsidR="00B90051" w:rsidRPr="00D90A75">
          <w:rPr>
            <w:rStyle w:val="ad"/>
          </w:rPr>
          <w:t>78. Окно «Выбор родительского документа» для документов типа «Заявка на внесение/изменение реквизитов УБП в СРРПБС»</w:t>
        </w:r>
        <w:r w:rsidR="00B90051">
          <w:rPr>
            <w:webHidden/>
          </w:rPr>
          <w:tab/>
        </w:r>
        <w:r w:rsidR="00B90051">
          <w:rPr>
            <w:webHidden/>
          </w:rPr>
          <w:fldChar w:fldCharType="begin"/>
        </w:r>
        <w:r w:rsidR="00B90051">
          <w:rPr>
            <w:webHidden/>
          </w:rPr>
          <w:instrText xml:space="preserve"> PAGEREF _Toc79490447 \h </w:instrText>
        </w:r>
        <w:r w:rsidR="00B90051">
          <w:rPr>
            <w:webHidden/>
          </w:rPr>
        </w:r>
        <w:r w:rsidR="00B90051">
          <w:rPr>
            <w:webHidden/>
          </w:rPr>
          <w:fldChar w:fldCharType="separate"/>
        </w:r>
        <w:r w:rsidR="00B90051">
          <w:rPr>
            <w:webHidden/>
          </w:rPr>
          <w:t>155</w:t>
        </w:r>
        <w:r w:rsidR="00B90051">
          <w:rPr>
            <w:webHidden/>
          </w:rPr>
          <w:fldChar w:fldCharType="end"/>
        </w:r>
      </w:hyperlink>
    </w:p>
    <w:p w:rsidR="00B90051" w:rsidRPr="006C1015" w:rsidRDefault="00F25E39">
      <w:pPr>
        <w:pStyle w:val="afffff"/>
        <w:rPr>
          <w:rFonts w:ascii="Calibri" w:hAnsi="Calibri"/>
          <w:sz w:val="22"/>
          <w:szCs w:val="22"/>
        </w:rPr>
      </w:pPr>
      <w:hyperlink w:anchor="_Toc79490448" w:history="1">
        <w:r w:rsidR="00B90051" w:rsidRPr="00D90A75">
          <w:rPr>
            <w:rStyle w:val="ad"/>
          </w:rPr>
          <w:t>Рисунок </w:t>
        </w:r>
        <w:r w:rsidR="00B90051" w:rsidRPr="006C1015">
          <w:rPr>
            <w:rFonts w:ascii="Calibri" w:hAnsi="Calibri"/>
            <w:sz w:val="22"/>
            <w:szCs w:val="22"/>
          </w:rPr>
          <w:tab/>
        </w:r>
        <w:r w:rsidR="00B90051" w:rsidRPr="00D90A75">
          <w:rPr>
            <w:rStyle w:val="ad"/>
          </w:rPr>
          <w:t>79. ЭФ документа «Уведомление о подтверждении, аннулировании заявки на изменение РУБП»</w:t>
        </w:r>
        <w:r w:rsidR="00B90051">
          <w:rPr>
            <w:webHidden/>
          </w:rPr>
          <w:tab/>
        </w:r>
        <w:r w:rsidR="00B90051">
          <w:rPr>
            <w:webHidden/>
          </w:rPr>
          <w:fldChar w:fldCharType="begin"/>
        </w:r>
        <w:r w:rsidR="00B90051">
          <w:rPr>
            <w:webHidden/>
          </w:rPr>
          <w:instrText xml:space="preserve"> PAGEREF _Toc79490448 \h </w:instrText>
        </w:r>
        <w:r w:rsidR="00B90051">
          <w:rPr>
            <w:webHidden/>
          </w:rPr>
        </w:r>
        <w:r w:rsidR="00B90051">
          <w:rPr>
            <w:webHidden/>
          </w:rPr>
          <w:fldChar w:fldCharType="separate"/>
        </w:r>
        <w:r w:rsidR="00B90051">
          <w:rPr>
            <w:webHidden/>
          </w:rPr>
          <w:t>156</w:t>
        </w:r>
        <w:r w:rsidR="00B90051">
          <w:rPr>
            <w:webHidden/>
          </w:rPr>
          <w:fldChar w:fldCharType="end"/>
        </w:r>
      </w:hyperlink>
    </w:p>
    <w:p w:rsidR="00B90051" w:rsidRPr="006C1015" w:rsidRDefault="00F25E39">
      <w:pPr>
        <w:pStyle w:val="afffff"/>
        <w:rPr>
          <w:rFonts w:ascii="Calibri" w:hAnsi="Calibri"/>
          <w:sz w:val="22"/>
          <w:szCs w:val="22"/>
        </w:rPr>
      </w:pPr>
      <w:hyperlink w:anchor="_Toc79490449" w:history="1">
        <w:r w:rsidR="00B90051" w:rsidRPr="00D90A75">
          <w:rPr>
            <w:rStyle w:val="ad"/>
          </w:rPr>
          <w:t>Рисунок </w:t>
        </w:r>
        <w:r w:rsidR="00B90051" w:rsidRPr="006C1015">
          <w:rPr>
            <w:rFonts w:ascii="Calibri" w:hAnsi="Calibri"/>
            <w:sz w:val="22"/>
            <w:szCs w:val="22"/>
          </w:rPr>
          <w:tab/>
        </w:r>
        <w:r w:rsidR="00B90051" w:rsidRPr="00D90A75">
          <w:rPr>
            <w:rStyle w:val="ad"/>
          </w:rPr>
          <w:t>80. Форма «Добавление записи»</w:t>
        </w:r>
        <w:r w:rsidR="00B90051">
          <w:rPr>
            <w:webHidden/>
          </w:rPr>
          <w:tab/>
        </w:r>
        <w:r w:rsidR="00B90051">
          <w:rPr>
            <w:webHidden/>
          </w:rPr>
          <w:fldChar w:fldCharType="begin"/>
        </w:r>
        <w:r w:rsidR="00B90051">
          <w:rPr>
            <w:webHidden/>
          </w:rPr>
          <w:instrText xml:space="preserve"> PAGEREF _Toc79490449 \h </w:instrText>
        </w:r>
        <w:r w:rsidR="00B90051">
          <w:rPr>
            <w:webHidden/>
          </w:rPr>
        </w:r>
        <w:r w:rsidR="00B90051">
          <w:rPr>
            <w:webHidden/>
          </w:rPr>
          <w:fldChar w:fldCharType="separate"/>
        </w:r>
        <w:r w:rsidR="00B90051">
          <w:rPr>
            <w:webHidden/>
          </w:rPr>
          <w:t>158</w:t>
        </w:r>
        <w:r w:rsidR="00B90051">
          <w:rPr>
            <w:webHidden/>
          </w:rPr>
          <w:fldChar w:fldCharType="end"/>
        </w:r>
      </w:hyperlink>
    </w:p>
    <w:p w:rsidR="00B90051" w:rsidRPr="006C1015" w:rsidRDefault="00F25E39">
      <w:pPr>
        <w:pStyle w:val="afffff"/>
        <w:rPr>
          <w:rFonts w:ascii="Calibri" w:hAnsi="Calibri"/>
          <w:sz w:val="22"/>
          <w:szCs w:val="22"/>
        </w:rPr>
      </w:pPr>
      <w:hyperlink w:anchor="_Toc79490450" w:history="1">
        <w:r w:rsidR="00B90051" w:rsidRPr="00D90A75">
          <w:rPr>
            <w:rStyle w:val="ad"/>
          </w:rPr>
          <w:t>Рисунок </w:t>
        </w:r>
        <w:r w:rsidR="00B90051" w:rsidRPr="006C1015">
          <w:rPr>
            <w:rFonts w:ascii="Calibri" w:hAnsi="Calibri"/>
            <w:sz w:val="22"/>
            <w:szCs w:val="22"/>
          </w:rPr>
          <w:tab/>
        </w:r>
        <w:r w:rsidR="00B90051" w:rsidRPr="00D90A75">
          <w:rPr>
            <w:rStyle w:val="ad"/>
          </w:rPr>
          <w:t>81. ЭФ «Список извещений об изменении РУБП»</w:t>
        </w:r>
        <w:r w:rsidR="00B90051">
          <w:rPr>
            <w:webHidden/>
          </w:rPr>
          <w:tab/>
        </w:r>
        <w:r w:rsidR="00B90051">
          <w:rPr>
            <w:webHidden/>
          </w:rPr>
          <w:fldChar w:fldCharType="begin"/>
        </w:r>
        <w:r w:rsidR="00B90051">
          <w:rPr>
            <w:webHidden/>
          </w:rPr>
          <w:instrText xml:space="preserve"> PAGEREF _Toc79490450 \h </w:instrText>
        </w:r>
        <w:r w:rsidR="00B90051">
          <w:rPr>
            <w:webHidden/>
          </w:rPr>
        </w:r>
        <w:r w:rsidR="00B90051">
          <w:rPr>
            <w:webHidden/>
          </w:rPr>
          <w:fldChar w:fldCharType="separate"/>
        </w:r>
        <w:r w:rsidR="00B90051">
          <w:rPr>
            <w:webHidden/>
          </w:rPr>
          <w:t>159</w:t>
        </w:r>
        <w:r w:rsidR="00B90051">
          <w:rPr>
            <w:webHidden/>
          </w:rPr>
          <w:fldChar w:fldCharType="end"/>
        </w:r>
      </w:hyperlink>
    </w:p>
    <w:p w:rsidR="00B90051" w:rsidRPr="006C1015" w:rsidRDefault="00F25E39">
      <w:pPr>
        <w:pStyle w:val="afffff"/>
        <w:rPr>
          <w:rFonts w:ascii="Calibri" w:hAnsi="Calibri"/>
          <w:sz w:val="22"/>
          <w:szCs w:val="22"/>
        </w:rPr>
      </w:pPr>
      <w:hyperlink w:anchor="_Toc79490451" w:history="1">
        <w:r w:rsidR="00B90051" w:rsidRPr="00D90A75">
          <w:rPr>
            <w:rStyle w:val="ad"/>
          </w:rPr>
          <w:t>Рисунок </w:t>
        </w:r>
        <w:r w:rsidR="00B90051" w:rsidRPr="006C1015">
          <w:rPr>
            <w:rFonts w:ascii="Calibri" w:hAnsi="Calibri"/>
            <w:sz w:val="22"/>
            <w:szCs w:val="22"/>
          </w:rPr>
          <w:tab/>
        </w:r>
        <w:r w:rsidR="00B90051" w:rsidRPr="00D90A75">
          <w:rPr>
            <w:rStyle w:val="ad"/>
          </w:rPr>
          <w:t>82. ЭФ списка документов «Акт приемки-передачи показателей лицевого счета ГРБС (РБС) (входящий)»</w:t>
        </w:r>
        <w:r w:rsidR="00B90051">
          <w:rPr>
            <w:webHidden/>
          </w:rPr>
          <w:tab/>
        </w:r>
        <w:r w:rsidR="00B90051">
          <w:rPr>
            <w:webHidden/>
          </w:rPr>
          <w:fldChar w:fldCharType="begin"/>
        </w:r>
        <w:r w:rsidR="00B90051">
          <w:rPr>
            <w:webHidden/>
          </w:rPr>
          <w:instrText xml:space="preserve"> PAGEREF _Toc79490451 \h </w:instrText>
        </w:r>
        <w:r w:rsidR="00B90051">
          <w:rPr>
            <w:webHidden/>
          </w:rPr>
        </w:r>
        <w:r w:rsidR="00B90051">
          <w:rPr>
            <w:webHidden/>
          </w:rPr>
          <w:fldChar w:fldCharType="separate"/>
        </w:r>
        <w:r w:rsidR="00B90051">
          <w:rPr>
            <w:webHidden/>
          </w:rPr>
          <w:t>160</w:t>
        </w:r>
        <w:r w:rsidR="00B90051">
          <w:rPr>
            <w:webHidden/>
          </w:rPr>
          <w:fldChar w:fldCharType="end"/>
        </w:r>
      </w:hyperlink>
    </w:p>
    <w:p w:rsidR="00B90051" w:rsidRPr="006C1015" w:rsidRDefault="00F25E39">
      <w:pPr>
        <w:pStyle w:val="afffff"/>
        <w:rPr>
          <w:rFonts w:ascii="Calibri" w:hAnsi="Calibri"/>
          <w:sz w:val="22"/>
          <w:szCs w:val="22"/>
        </w:rPr>
      </w:pPr>
      <w:hyperlink w:anchor="_Toc79490452" w:history="1">
        <w:r w:rsidR="00B90051" w:rsidRPr="00D90A75">
          <w:rPr>
            <w:rStyle w:val="ad"/>
          </w:rPr>
          <w:t>Рисунок </w:t>
        </w:r>
        <w:r w:rsidR="00B90051" w:rsidRPr="006C1015">
          <w:rPr>
            <w:rFonts w:ascii="Calibri" w:hAnsi="Calibri"/>
            <w:sz w:val="22"/>
            <w:szCs w:val="22"/>
          </w:rPr>
          <w:tab/>
        </w:r>
        <w:r w:rsidR="00B90051" w:rsidRPr="00D90A75">
          <w:rPr>
            <w:rStyle w:val="ad"/>
          </w:rPr>
          <w:t>83. ЭФ «Акт приемки-передачи показателей лицевого счета ГРБС (РБС)», закладки «Документ», закладки «Раздел 1 Бюджетные ассигнования»</w:t>
        </w:r>
        <w:r w:rsidR="00B90051">
          <w:rPr>
            <w:webHidden/>
          </w:rPr>
          <w:tab/>
        </w:r>
        <w:r w:rsidR="00B90051">
          <w:rPr>
            <w:webHidden/>
          </w:rPr>
          <w:fldChar w:fldCharType="begin"/>
        </w:r>
        <w:r w:rsidR="00B90051">
          <w:rPr>
            <w:webHidden/>
          </w:rPr>
          <w:instrText xml:space="preserve"> PAGEREF _Toc79490452 \h </w:instrText>
        </w:r>
        <w:r w:rsidR="00B90051">
          <w:rPr>
            <w:webHidden/>
          </w:rPr>
        </w:r>
        <w:r w:rsidR="00B90051">
          <w:rPr>
            <w:webHidden/>
          </w:rPr>
          <w:fldChar w:fldCharType="separate"/>
        </w:r>
        <w:r w:rsidR="00B90051">
          <w:rPr>
            <w:webHidden/>
          </w:rPr>
          <w:t>161</w:t>
        </w:r>
        <w:r w:rsidR="00B90051">
          <w:rPr>
            <w:webHidden/>
          </w:rPr>
          <w:fldChar w:fldCharType="end"/>
        </w:r>
      </w:hyperlink>
    </w:p>
    <w:p w:rsidR="00B90051" w:rsidRPr="006C1015" w:rsidRDefault="00F25E39">
      <w:pPr>
        <w:pStyle w:val="afffff"/>
        <w:rPr>
          <w:rFonts w:ascii="Calibri" w:hAnsi="Calibri"/>
          <w:sz w:val="22"/>
          <w:szCs w:val="22"/>
        </w:rPr>
      </w:pPr>
      <w:hyperlink w:anchor="_Toc79490453" w:history="1">
        <w:r w:rsidR="00B90051" w:rsidRPr="00D90A75">
          <w:rPr>
            <w:rStyle w:val="ad"/>
          </w:rPr>
          <w:t>Рисунок </w:t>
        </w:r>
        <w:r w:rsidR="00B90051" w:rsidRPr="006C1015">
          <w:rPr>
            <w:rFonts w:ascii="Calibri" w:hAnsi="Calibri"/>
            <w:sz w:val="22"/>
            <w:szCs w:val="22"/>
          </w:rPr>
          <w:tab/>
        </w:r>
        <w:r w:rsidR="00B90051" w:rsidRPr="00D90A75">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sidR="00B90051">
          <w:rPr>
            <w:webHidden/>
          </w:rPr>
          <w:tab/>
        </w:r>
        <w:r w:rsidR="00B90051">
          <w:rPr>
            <w:webHidden/>
          </w:rPr>
          <w:fldChar w:fldCharType="begin"/>
        </w:r>
        <w:r w:rsidR="00B90051">
          <w:rPr>
            <w:webHidden/>
          </w:rPr>
          <w:instrText xml:space="preserve"> PAGEREF _Toc79490453 \h </w:instrText>
        </w:r>
        <w:r w:rsidR="00B90051">
          <w:rPr>
            <w:webHidden/>
          </w:rPr>
        </w:r>
        <w:r w:rsidR="00B90051">
          <w:rPr>
            <w:webHidden/>
          </w:rPr>
          <w:fldChar w:fldCharType="separate"/>
        </w:r>
        <w:r w:rsidR="00B90051">
          <w:rPr>
            <w:webHidden/>
          </w:rPr>
          <w:t>166</w:t>
        </w:r>
        <w:r w:rsidR="00B90051">
          <w:rPr>
            <w:webHidden/>
          </w:rPr>
          <w:fldChar w:fldCharType="end"/>
        </w:r>
      </w:hyperlink>
    </w:p>
    <w:p w:rsidR="00B90051" w:rsidRPr="006C1015" w:rsidRDefault="00F25E39">
      <w:pPr>
        <w:pStyle w:val="afffff"/>
        <w:rPr>
          <w:rFonts w:ascii="Calibri" w:hAnsi="Calibri"/>
          <w:sz w:val="22"/>
          <w:szCs w:val="22"/>
        </w:rPr>
      </w:pPr>
      <w:hyperlink w:anchor="_Toc79490454" w:history="1">
        <w:r w:rsidR="00B90051" w:rsidRPr="00D90A75">
          <w:rPr>
            <w:rStyle w:val="ad"/>
          </w:rPr>
          <w:t>Рисунок </w:t>
        </w:r>
        <w:r w:rsidR="00B90051" w:rsidRPr="006C1015">
          <w:rPr>
            <w:rFonts w:ascii="Calibri" w:hAnsi="Calibri"/>
            <w:sz w:val="22"/>
            <w:szCs w:val="22"/>
          </w:rPr>
          <w:tab/>
        </w:r>
        <w:r w:rsidR="00B90051" w:rsidRPr="00D90A75">
          <w:rPr>
            <w:rStyle w:val="ad"/>
          </w:rPr>
          <w:t>85. ЭФ списка документов «Акт приемки-передачи показателей лицевого счета ГРБС (РБС) (для отражения операций за ____ – ____ годы)»</w:t>
        </w:r>
        <w:r w:rsidR="00B90051">
          <w:rPr>
            <w:webHidden/>
          </w:rPr>
          <w:tab/>
        </w:r>
        <w:r w:rsidR="00B90051">
          <w:rPr>
            <w:webHidden/>
          </w:rPr>
          <w:fldChar w:fldCharType="begin"/>
        </w:r>
        <w:r w:rsidR="00B90051">
          <w:rPr>
            <w:webHidden/>
          </w:rPr>
          <w:instrText xml:space="preserve"> PAGEREF _Toc79490454 \h </w:instrText>
        </w:r>
        <w:r w:rsidR="00B90051">
          <w:rPr>
            <w:webHidden/>
          </w:rPr>
        </w:r>
        <w:r w:rsidR="00B90051">
          <w:rPr>
            <w:webHidden/>
          </w:rPr>
          <w:fldChar w:fldCharType="separate"/>
        </w:r>
        <w:r w:rsidR="00B90051">
          <w:rPr>
            <w:webHidden/>
          </w:rPr>
          <w:t>169</w:t>
        </w:r>
        <w:r w:rsidR="00B90051">
          <w:rPr>
            <w:webHidden/>
          </w:rPr>
          <w:fldChar w:fldCharType="end"/>
        </w:r>
      </w:hyperlink>
    </w:p>
    <w:p w:rsidR="00B90051" w:rsidRPr="006C1015" w:rsidRDefault="00F25E39">
      <w:pPr>
        <w:pStyle w:val="afffff"/>
        <w:rPr>
          <w:rFonts w:ascii="Calibri" w:hAnsi="Calibri"/>
          <w:sz w:val="22"/>
          <w:szCs w:val="22"/>
        </w:rPr>
      </w:pPr>
      <w:hyperlink w:anchor="_Toc79490455" w:history="1">
        <w:r w:rsidR="00B90051" w:rsidRPr="00D90A75">
          <w:rPr>
            <w:rStyle w:val="ad"/>
          </w:rPr>
          <w:t>Рисунок </w:t>
        </w:r>
        <w:r w:rsidR="00B90051" w:rsidRPr="006C1015">
          <w:rPr>
            <w:rFonts w:ascii="Calibri" w:hAnsi="Calibri"/>
            <w:sz w:val="22"/>
            <w:szCs w:val="22"/>
          </w:rPr>
          <w:tab/>
        </w:r>
        <w:r w:rsidR="00B90051" w:rsidRPr="00D90A75">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sidR="00B90051">
          <w:rPr>
            <w:webHidden/>
          </w:rPr>
          <w:tab/>
        </w:r>
        <w:r w:rsidR="00B90051">
          <w:rPr>
            <w:webHidden/>
          </w:rPr>
          <w:fldChar w:fldCharType="begin"/>
        </w:r>
        <w:r w:rsidR="00B90051">
          <w:rPr>
            <w:webHidden/>
          </w:rPr>
          <w:instrText xml:space="preserve"> PAGEREF _Toc79490455 \h </w:instrText>
        </w:r>
        <w:r w:rsidR="00B90051">
          <w:rPr>
            <w:webHidden/>
          </w:rPr>
        </w:r>
        <w:r w:rsidR="00B90051">
          <w:rPr>
            <w:webHidden/>
          </w:rPr>
          <w:fldChar w:fldCharType="separate"/>
        </w:r>
        <w:r w:rsidR="00B90051">
          <w:rPr>
            <w:webHidden/>
          </w:rPr>
          <w:t>170</w:t>
        </w:r>
        <w:r w:rsidR="00B90051">
          <w:rPr>
            <w:webHidden/>
          </w:rPr>
          <w:fldChar w:fldCharType="end"/>
        </w:r>
      </w:hyperlink>
    </w:p>
    <w:p w:rsidR="00B90051" w:rsidRPr="006C1015" w:rsidRDefault="00F25E39">
      <w:pPr>
        <w:pStyle w:val="afffff"/>
        <w:rPr>
          <w:rFonts w:ascii="Calibri" w:hAnsi="Calibri"/>
          <w:sz w:val="22"/>
          <w:szCs w:val="22"/>
        </w:rPr>
      </w:pPr>
      <w:hyperlink w:anchor="_Toc79490456"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87. ЭФ документа «Акт приемки-передачи показателей лицевого счета главного распорядителя (распорядителя) бюджетных средств (для </w:t>
        </w:r>
        <w:r w:rsidR="00B90051" w:rsidRPr="00D90A75">
          <w:rPr>
            <w:rStyle w:val="ad"/>
          </w:rPr>
          <w:lastRenderedPageBreak/>
          <w:t>отражения операций за __-__ годы)», закладки «Дополнительные атрибуты (2)»</w:t>
        </w:r>
        <w:r w:rsidR="00B90051">
          <w:rPr>
            <w:webHidden/>
          </w:rPr>
          <w:tab/>
        </w:r>
        <w:r w:rsidR="00B90051">
          <w:rPr>
            <w:webHidden/>
          </w:rPr>
          <w:fldChar w:fldCharType="begin"/>
        </w:r>
        <w:r w:rsidR="00B90051">
          <w:rPr>
            <w:webHidden/>
          </w:rPr>
          <w:instrText xml:space="preserve"> PAGEREF _Toc79490456 \h </w:instrText>
        </w:r>
        <w:r w:rsidR="00B90051">
          <w:rPr>
            <w:webHidden/>
          </w:rPr>
        </w:r>
        <w:r w:rsidR="00B90051">
          <w:rPr>
            <w:webHidden/>
          </w:rPr>
          <w:fldChar w:fldCharType="separate"/>
        </w:r>
        <w:r w:rsidR="00B90051">
          <w:rPr>
            <w:webHidden/>
          </w:rPr>
          <w:t>177</w:t>
        </w:r>
        <w:r w:rsidR="00B90051">
          <w:rPr>
            <w:webHidden/>
          </w:rPr>
          <w:fldChar w:fldCharType="end"/>
        </w:r>
      </w:hyperlink>
    </w:p>
    <w:p w:rsidR="00B90051" w:rsidRPr="006C1015" w:rsidRDefault="00F25E39">
      <w:pPr>
        <w:pStyle w:val="afffff"/>
        <w:rPr>
          <w:rFonts w:ascii="Calibri" w:hAnsi="Calibri"/>
          <w:sz w:val="22"/>
          <w:szCs w:val="22"/>
        </w:rPr>
      </w:pPr>
      <w:hyperlink w:anchor="_Toc79490457" w:history="1">
        <w:r w:rsidR="00B90051" w:rsidRPr="00D90A75">
          <w:rPr>
            <w:rStyle w:val="ad"/>
          </w:rPr>
          <w:t>Рисунок </w:t>
        </w:r>
        <w:r w:rsidR="00B90051" w:rsidRPr="006C1015">
          <w:rPr>
            <w:rFonts w:ascii="Calibri" w:hAnsi="Calibri"/>
            <w:sz w:val="22"/>
            <w:szCs w:val="22"/>
          </w:rPr>
          <w:tab/>
        </w:r>
        <w:r w:rsidR="00B90051" w:rsidRPr="00D90A75">
          <w:rPr>
            <w:rStyle w:val="ad"/>
          </w:rPr>
          <w:t>88. ЭФ списка документов «Акт приемки-передачи показателей лицевого счета ГАИФ (АИФ с полномочиями ГАИФ)»</w:t>
        </w:r>
        <w:r w:rsidR="00B90051">
          <w:rPr>
            <w:webHidden/>
          </w:rPr>
          <w:tab/>
        </w:r>
        <w:r w:rsidR="00B90051">
          <w:rPr>
            <w:webHidden/>
          </w:rPr>
          <w:fldChar w:fldCharType="begin"/>
        </w:r>
        <w:r w:rsidR="00B90051">
          <w:rPr>
            <w:webHidden/>
          </w:rPr>
          <w:instrText xml:space="preserve"> PAGEREF _Toc79490457 \h </w:instrText>
        </w:r>
        <w:r w:rsidR="00B90051">
          <w:rPr>
            <w:webHidden/>
          </w:rPr>
        </w:r>
        <w:r w:rsidR="00B90051">
          <w:rPr>
            <w:webHidden/>
          </w:rPr>
          <w:fldChar w:fldCharType="separate"/>
        </w:r>
        <w:r w:rsidR="00B90051">
          <w:rPr>
            <w:webHidden/>
          </w:rPr>
          <w:t>179</w:t>
        </w:r>
        <w:r w:rsidR="00B90051">
          <w:rPr>
            <w:webHidden/>
          </w:rPr>
          <w:fldChar w:fldCharType="end"/>
        </w:r>
      </w:hyperlink>
    </w:p>
    <w:p w:rsidR="00B90051" w:rsidRPr="006C1015" w:rsidRDefault="00F25E39">
      <w:pPr>
        <w:pStyle w:val="afffff"/>
        <w:rPr>
          <w:rFonts w:ascii="Calibri" w:hAnsi="Calibri"/>
          <w:sz w:val="22"/>
          <w:szCs w:val="22"/>
        </w:rPr>
      </w:pPr>
      <w:hyperlink w:anchor="_Toc79490458" w:history="1">
        <w:r w:rsidR="00B90051" w:rsidRPr="00D90A75">
          <w:rPr>
            <w:rStyle w:val="ad"/>
          </w:rPr>
          <w:t>Рисунок </w:t>
        </w:r>
        <w:r w:rsidR="00B90051" w:rsidRPr="006C1015">
          <w:rPr>
            <w:rFonts w:ascii="Calibri" w:hAnsi="Calibri"/>
            <w:sz w:val="22"/>
            <w:szCs w:val="22"/>
          </w:rPr>
          <w:tab/>
        </w:r>
        <w:r w:rsidR="00B90051" w:rsidRPr="00D90A75">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sidR="00B90051">
          <w:rPr>
            <w:webHidden/>
          </w:rPr>
          <w:tab/>
        </w:r>
        <w:r w:rsidR="00B90051">
          <w:rPr>
            <w:webHidden/>
          </w:rPr>
          <w:fldChar w:fldCharType="begin"/>
        </w:r>
        <w:r w:rsidR="00B90051">
          <w:rPr>
            <w:webHidden/>
          </w:rPr>
          <w:instrText xml:space="preserve"> PAGEREF _Toc79490458 \h </w:instrText>
        </w:r>
        <w:r w:rsidR="00B90051">
          <w:rPr>
            <w:webHidden/>
          </w:rPr>
        </w:r>
        <w:r w:rsidR="00B90051">
          <w:rPr>
            <w:webHidden/>
          </w:rPr>
          <w:fldChar w:fldCharType="separate"/>
        </w:r>
        <w:r w:rsidR="00B90051">
          <w:rPr>
            <w:webHidden/>
          </w:rPr>
          <w:t>181</w:t>
        </w:r>
        <w:r w:rsidR="00B90051">
          <w:rPr>
            <w:webHidden/>
          </w:rPr>
          <w:fldChar w:fldCharType="end"/>
        </w:r>
      </w:hyperlink>
    </w:p>
    <w:p w:rsidR="00B90051" w:rsidRPr="006C1015" w:rsidRDefault="00F25E39">
      <w:pPr>
        <w:pStyle w:val="afffff"/>
        <w:rPr>
          <w:rFonts w:ascii="Calibri" w:hAnsi="Calibri"/>
          <w:sz w:val="22"/>
          <w:szCs w:val="22"/>
        </w:rPr>
      </w:pPr>
      <w:hyperlink w:anchor="_Toc79490459" w:history="1">
        <w:r w:rsidR="00B90051" w:rsidRPr="00D90A75">
          <w:rPr>
            <w:rStyle w:val="ad"/>
          </w:rPr>
          <w:t>Рисунок </w:t>
        </w:r>
        <w:r w:rsidR="00B90051" w:rsidRPr="006C1015">
          <w:rPr>
            <w:rFonts w:ascii="Calibri" w:hAnsi="Calibri"/>
            <w:sz w:val="22"/>
            <w:szCs w:val="22"/>
          </w:rPr>
          <w:tab/>
        </w:r>
        <w:r w:rsidR="00B90051" w:rsidRPr="00D90A75">
          <w:rPr>
            <w:rStyle w:val="ad"/>
          </w:rPr>
          <w:t>90. ЭФ документа «Акт приемки-передачи показателей лицевого счета ГАИФ (АИФ с полномочиями ГАИФ)», закладки «Дополнительные атрибуты»</w:t>
        </w:r>
        <w:r w:rsidR="00B90051">
          <w:rPr>
            <w:webHidden/>
          </w:rPr>
          <w:tab/>
        </w:r>
        <w:r w:rsidR="00B90051">
          <w:rPr>
            <w:webHidden/>
          </w:rPr>
          <w:fldChar w:fldCharType="begin"/>
        </w:r>
        <w:r w:rsidR="00B90051">
          <w:rPr>
            <w:webHidden/>
          </w:rPr>
          <w:instrText xml:space="preserve"> PAGEREF _Toc79490459 \h </w:instrText>
        </w:r>
        <w:r w:rsidR="00B90051">
          <w:rPr>
            <w:webHidden/>
          </w:rPr>
        </w:r>
        <w:r w:rsidR="00B90051">
          <w:rPr>
            <w:webHidden/>
          </w:rPr>
          <w:fldChar w:fldCharType="separate"/>
        </w:r>
        <w:r w:rsidR="00B90051">
          <w:rPr>
            <w:webHidden/>
          </w:rPr>
          <w:t>182</w:t>
        </w:r>
        <w:r w:rsidR="00B90051">
          <w:rPr>
            <w:webHidden/>
          </w:rPr>
          <w:fldChar w:fldCharType="end"/>
        </w:r>
      </w:hyperlink>
    </w:p>
    <w:p w:rsidR="00B90051" w:rsidRPr="006C1015" w:rsidRDefault="00F25E39">
      <w:pPr>
        <w:pStyle w:val="afffff"/>
        <w:rPr>
          <w:rFonts w:ascii="Calibri" w:hAnsi="Calibri"/>
          <w:sz w:val="22"/>
          <w:szCs w:val="22"/>
        </w:rPr>
      </w:pPr>
      <w:hyperlink w:anchor="_Toc79490460" w:history="1">
        <w:r w:rsidR="00B90051" w:rsidRPr="00D90A75">
          <w:rPr>
            <w:rStyle w:val="ad"/>
          </w:rPr>
          <w:t>Рисунок </w:t>
        </w:r>
        <w:r w:rsidR="00B90051" w:rsidRPr="006C1015">
          <w:rPr>
            <w:rFonts w:ascii="Calibri" w:hAnsi="Calibri"/>
            <w:sz w:val="22"/>
            <w:szCs w:val="22"/>
          </w:rPr>
          <w:tab/>
        </w:r>
        <w:r w:rsidR="00B90051" w:rsidRPr="00D90A75">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sidR="00B90051">
          <w:rPr>
            <w:webHidden/>
          </w:rPr>
          <w:tab/>
        </w:r>
        <w:r w:rsidR="00B90051">
          <w:rPr>
            <w:webHidden/>
          </w:rPr>
          <w:fldChar w:fldCharType="begin"/>
        </w:r>
        <w:r w:rsidR="00B90051">
          <w:rPr>
            <w:webHidden/>
          </w:rPr>
          <w:instrText xml:space="preserve"> PAGEREF _Toc79490460 \h </w:instrText>
        </w:r>
        <w:r w:rsidR="00B90051">
          <w:rPr>
            <w:webHidden/>
          </w:rPr>
        </w:r>
        <w:r w:rsidR="00B90051">
          <w:rPr>
            <w:webHidden/>
          </w:rPr>
          <w:fldChar w:fldCharType="separate"/>
        </w:r>
        <w:r w:rsidR="00B90051">
          <w:rPr>
            <w:webHidden/>
          </w:rPr>
          <w:t>185</w:t>
        </w:r>
        <w:r w:rsidR="00B90051">
          <w:rPr>
            <w:webHidden/>
          </w:rPr>
          <w:fldChar w:fldCharType="end"/>
        </w:r>
      </w:hyperlink>
    </w:p>
    <w:p w:rsidR="00B90051" w:rsidRPr="006C1015" w:rsidRDefault="00F25E39">
      <w:pPr>
        <w:pStyle w:val="afffff"/>
        <w:rPr>
          <w:rFonts w:ascii="Calibri" w:hAnsi="Calibri"/>
          <w:sz w:val="22"/>
          <w:szCs w:val="22"/>
        </w:rPr>
      </w:pPr>
      <w:hyperlink w:anchor="_Toc79490461" w:history="1">
        <w:r w:rsidR="00B90051" w:rsidRPr="00D90A75">
          <w:rPr>
            <w:rStyle w:val="ad"/>
          </w:rPr>
          <w:t>Рисунок </w:t>
        </w:r>
        <w:r w:rsidR="00B90051" w:rsidRPr="006C1015">
          <w:rPr>
            <w:rFonts w:ascii="Calibri" w:hAnsi="Calibri"/>
            <w:sz w:val="22"/>
            <w:szCs w:val="22"/>
          </w:rPr>
          <w:tab/>
        </w:r>
        <w:r w:rsidR="00B90051" w:rsidRPr="00D90A75">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sidR="00B90051">
          <w:rPr>
            <w:webHidden/>
          </w:rPr>
          <w:tab/>
        </w:r>
        <w:r w:rsidR="00B90051">
          <w:rPr>
            <w:webHidden/>
          </w:rPr>
          <w:fldChar w:fldCharType="begin"/>
        </w:r>
        <w:r w:rsidR="00B90051">
          <w:rPr>
            <w:webHidden/>
          </w:rPr>
          <w:instrText xml:space="preserve"> PAGEREF _Toc79490461 \h </w:instrText>
        </w:r>
        <w:r w:rsidR="00B90051">
          <w:rPr>
            <w:webHidden/>
          </w:rPr>
        </w:r>
        <w:r w:rsidR="00B90051">
          <w:rPr>
            <w:webHidden/>
          </w:rPr>
          <w:fldChar w:fldCharType="separate"/>
        </w:r>
        <w:r w:rsidR="00B90051">
          <w:rPr>
            <w:webHidden/>
          </w:rPr>
          <w:t>186</w:t>
        </w:r>
        <w:r w:rsidR="00B90051">
          <w:rPr>
            <w:webHidden/>
          </w:rPr>
          <w:fldChar w:fldCharType="end"/>
        </w:r>
      </w:hyperlink>
    </w:p>
    <w:p w:rsidR="00B90051" w:rsidRPr="006C1015" w:rsidRDefault="00F25E39">
      <w:pPr>
        <w:pStyle w:val="afffff"/>
        <w:rPr>
          <w:rFonts w:ascii="Calibri" w:hAnsi="Calibri"/>
          <w:sz w:val="22"/>
          <w:szCs w:val="22"/>
        </w:rPr>
      </w:pPr>
      <w:hyperlink w:anchor="_Toc79490462" w:history="1">
        <w:r w:rsidR="00B90051" w:rsidRPr="00D90A75">
          <w:rPr>
            <w:rStyle w:val="ad"/>
          </w:rPr>
          <w:t>Рисунок </w:t>
        </w:r>
        <w:r w:rsidR="00B90051" w:rsidRPr="006C1015">
          <w:rPr>
            <w:rFonts w:ascii="Calibri" w:hAnsi="Calibri"/>
            <w:sz w:val="22"/>
            <w:szCs w:val="22"/>
          </w:rPr>
          <w:tab/>
        </w:r>
        <w:r w:rsidR="00B90051" w:rsidRPr="00D90A75">
          <w:rPr>
            <w:rStyle w:val="ad"/>
          </w:rPr>
          <w:t>93. ЭФ документа «Акт приемки-передачи показателей ЛС ГАИФ дефицита бюджета за период», закладки «Дополнительные атрибуты»</w:t>
        </w:r>
        <w:r w:rsidR="00B90051">
          <w:rPr>
            <w:webHidden/>
          </w:rPr>
          <w:tab/>
        </w:r>
        <w:r w:rsidR="00B90051">
          <w:rPr>
            <w:webHidden/>
          </w:rPr>
          <w:fldChar w:fldCharType="begin"/>
        </w:r>
        <w:r w:rsidR="00B90051">
          <w:rPr>
            <w:webHidden/>
          </w:rPr>
          <w:instrText xml:space="preserve"> PAGEREF _Toc79490462 \h </w:instrText>
        </w:r>
        <w:r w:rsidR="00B90051">
          <w:rPr>
            <w:webHidden/>
          </w:rPr>
        </w:r>
        <w:r w:rsidR="00B90051">
          <w:rPr>
            <w:webHidden/>
          </w:rPr>
          <w:fldChar w:fldCharType="separate"/>
        </w:r>
        <w:r w:rsidR="00B90051">
          <w:rPr>
            <w:webHidden/>
          </w:rPr>
          <w:t>187</w:t>
        </w:r>
        <w:r w:rsidR="00B90051">
          <w:rPr>
            <w:webHidden/>
          </w:rPr>
          <w:fldChar w:fldCharType="end"/>
        </w:r>
      </w:hyperlink>
    </w:p>
    <w:p w:rsidR="00B90051" w:rsidRPr="006C1015" w:rsidRDefault="00F25E39">
      <w:pPr>
        <w:pStyle w:val="afffff"/>
        <w:rPr>
          <w:rFonts w:ascii="Calibri" w:hAnsi="Calibri"/>
          <w:sz w:val="22"/>
          <w:szCs w:val="22"/>
        </w:rPr>
      </w:pPr>
      <w:hyperlink w:anchor="_Toc79490463" w:history="1">
        <w:r w:rsidR="00B90051" w:rsidRPr="00D90A75">
          <w:rPr>
            <w:rStyle w:val="ad"/>
          </w:rPr>
          <w:t>Рисунок </w:t>
        </w:r>
        <w:r w:rsidR="00B90051" w:rsidRPr="006C1015">
          <w:rPr>
            <w:rFonts w:ascii="Calibri" w:hAnsi="Calibri"/>
            <w:sz w:val="22"/>
            <w:szCs w:val="22"/>
          </w:rPr>
          <w:tab/>
        </w:r>
        <w:r w:rsidR="00B90051" w:rsidRPr="00D90A75">
          <w:rPr>
            <w:rStyle w:val="ad"/>
          </w:rPr>
          <w:t>94. ЭФ списка документов « Входящее уведомление (протокол)»</w:t>
        </w:r>
        <w:r w:rsidR="00B90051">
          <w:rPr>
            <w:webHidden/>
          </w:rPr>
          <w:tab/>
        </w:r>
        <w:r w:rsidR="00B90051">
          <w:rPr>
            <w:webHidden/>
          </w:rPr>
          <w:fldChar w:fldCharType="begin"/>
        </w:r>
        <w:r w:rsidR="00B90051">
          <w:rPr>
            <w:webHidden/>
          </w:rPr>
          <w:instrText xml:space="preserve"> PAGEREF _Toc79490463 \h </w:instrText>
        </w:r>
        <w:r w:rsidR="00B90051">
          <w:rPr>
            <w:webHidden/>
          </w:rPr>
        </w:r>
        <w:r w:rsidR="00B90051">
          <w:rPr>
            <w:webHidden/>
          </w:rPr>
          <w:fldChar w:fldCharType="separate"/>
        </w:r>
        <w:r w:rsidR="00B90051">
          <w:rPr>
            <w:webHidden/>
          </w:rPr>
          <w:t>191</w:t>
        </w:r>
        <w:r w:rsidR="00B90051">
          <w:rPr>
            <w:webHidden/>
          </w:rPr>
          <w:fldChar w:fldCharType="end"/>
        </w:r>
      </w:hyperlink>
    </w:p>
    <w:p w:rsidR="00B90051" w:rsidRPr="006C1015" w:rsidRDefault="00F25E39">
      <w:pPr>
        <w:pStyle w:val="afffff"/>
        <w:rPr>
          <w:rFonts w:ascii="Calibri" w:hAnsi="Calibri"/>
          <w:sz w:val="22"/>
          <w:szCs w:val="22"/>
        </w:rPr>
      </w:pPr>
      <w:hyperlink w:anchor="_Toc79490464" w:history="1">
        <w:r w:rsidR="00B90051" w:rsidRPr="00D90A75">
          <w:rPr>
            <w:rStyle w:val="ad"/>
          </w:rPr>
          <w:t>Рисунок </w:t>
        </w:r>
        <w:r w:rsidR="00B90051" w:rsidRPr="006C1015">
          <w:rPr>
            <w:rFonts w:ascii="Calibri" w:hAnsi="Calibri"/>
            <w:sz w:val="22"/>
            <w:szCs w:val="22"/>
          </w:rPr>
          <w:tab/>
        </w:r>
        <w:r w:rsidR="00B90051" w:rsidRPr="00D90A75">
          <w:rPr>
            <w:rStyle w:val="ad"/>
          </w:rPr>
          <w:t>95. ЭФ документа « Уведомление (протокол)», закладки «Основные»</w:t>
        </w:r>
        <w:r w:rsidR="00B90051">
          <w:rPr>
            <w:webHidden/>
          </w:rPr>
          <w:tab/>
        </w:r>
        <w:r w:rsidR="00B90051">
          <w:rPr>
            <w:webHidden/>
          </w:rPr>
          <w:fldChar w:fldCharType="begin"/>
        </w:r>
        <w:r w:rsidR="00B90051">
          <w:rPr>
            <w:webHidden/>
          </w:rPr>
          <w:instrText xml:space="preserve"> PAGEREF _Toc79490464 \h </w:instrText>
        </w:r>
        <w:r w:rsidR="00B90051">
          <w:rPr>
            <w:webHidden/>
          </w:rPr>
        </w:r>
        <w:r w:rsidR="00B90051">
          <w:rPr>
            <w:webHidden/>
          </w:rPr>
          <w:fldChar w:fldCharType="separate"/>
        </w:r>
        <w:r w:rsidR="00B90051">
          <w:rPr>
            <w:webHidden/>
          </w:rPr>
          <w:t>192</w:t>
        </w:r>
        <w:r w:rsidR="00B90051">
          <w:rPr>
            <w:webHidden/>
          </w:rPr>
          <w:fldChar w:fldCharType="end"/>
        </w:r>
      </w:hyperlink>
    </w:p>
    <w:p w:rsidR="00B90051" w:rsidRPr="006C1015" w:rsidRDefault="00F25E39">
      <w:pPr>
        <w:pStyle w:val="afffff"/>
        <w:rPr>
          <w:rFonts w:ascii="Calibri" w:hAnsi="Calibri"/>
          <w:sz w:val="22"/>
          <w:szCs w:val="22"/>
        </w:rPr>
      </w:pPr>
      <w:hyperlink w:anchor="_Toc79490465" w:history="1">
        <w:r w:rsidR="00B90051" w:rsidRPr="00D90A75">
          <w:rPr>
            <w:rStyle w:val="ad"/>
          </w:rPr>
          <w:t>Рисунок </w:t>
        </w:r>
        <w:r w:rsidR="00B90051" w:rsidRPr="006C1015">
          <w:rPr>
            <w:rFonts w:ascii="Calibri" w:hAnsi="Calibri"/>
            <w:sz w:val="22"/>
            <w:szCs w:val="22"/>
          </w:rPr>
          <w:tab/>
        </w:r>
        <w:r w:rsidR="00B90051" w:rsidRPr="00D90A75">
          <w:rPr>
            <w:rStyle w:val="ad"/>
          </w:rPr>
          <w:t>96. Форма «Просмотр записи»</w:t>
        </w:r>
        <w:r w:rsidR="00B90051">
          <w:rPr>
            <w:webHidden/>
          </w:rPr>
          <w:tab/>
        </w:r>
        <w:r w:rsidR="00B90051">
          <w:rPr>
            <w:webHidden/>
          </w:rPr>
          <w:fldChar w:fldCharType="begin"/>
        </w:r>
        <w:r w:rsidR="00B90051">
          <w:rPr>
            <w:webHidden/>
          </w:rPr>
          <w:instrText xml:space="preserve"> PAGEREF _Toc79490465 \h </w:instrText>
        </w:r>
        <w:r w:rsidR="00B90051">
          <w:rPr>
            <w:webHidden/>
          </w:rPr>
        </w:r>
        <w:r w:rsidR="00B90051">
          <w:rPr>
            <w:webHidden/>
          </w:rPr>
          <w:fldChar w:fldCharType="separate"/>
        </w:r>
        <w:r w:rsidR="00B90051">
          <w:rPr>
            <w:webHidden/>
          </w:rPr>
          <w:t>193</w:t>
        </w:r>
        <w:r w:rsidR="00B90051">
          <w:rPr>
            <w:webHidden/>
          </w:rPr>
          <w:fldChar w:fldCharType="end"/>
        </w:r>
      </w:hyperlink>
    </w:p>
    <w:p w:rsidR="00B90051" w:rsidRPr="006C1015" w:rsidRDefault="00F25E39">
      <w:pPr>
        <w:pStyle w:val="afffff"/>
        <w:rPr>
          <w:rFonts w:ascii="Calibri" w:hAnsi="Calibri"/>
          <w:sz w:val="22"/>
          <w:szCs w:val="22"/>
        </w:rPr>
      </w:pPr>
      <w:hyperlink w:anchor="_Toc79490466" w:history="1">
        <w:r w:rsidR="00B90051" w:rsidRPr="00D90A75">
          <w:rPr>
            <w:rStyle w:val="ad"/>
          </w:rPr>
          <w:t>Рисунок </w:t>
        </w:r>
        <w:r w:rsidR="00B90051" w:rsidRPr="006C1015">
          <w:rPr>
            <w:rFonts w:ascii="Calibri" w:hAnsi="Calibri"/>
            <w:sz w:val="22"/>
            <w:szCs w:val="22"/>
          </w:rPr>
          <w:tab/>
        </w:r>
        <w:r w:rsidR="00B90051" w:rsidRPr="00D90A75">
          <w:rPr>
            <w:rStyle w:val="ad"/>
          </w:rPr>
          <w:t>97. ЭФ документа «Уведомление (протокол)», закладки «Системные атрибуты»</w:t>
        </w:r>
        <w:r w:rsidR="00B90051">
          <w:rPr>
            <w:webHidden/>
          </w:rPr>
          <w:tab/>
        </w:r>
        <w:r w:rsidR="00B90051">
          <w:rPr>
            <w:webHidden/>
          </w:rPr>
          <w:fldChar w:fldCharType="begin"/>
        </w:r>
        <w:r w:rsidR="00B90051">
          <w:rPr>
            <w:webHidden/>
          </w:rPr>
          <w:instrText xml:space="preserve"> PAGEREF _Toc79490466 \h </w:instrText>
        </w:r>
        <w:r w:rsidR="00B90051">
          <w:rPr>
            <w:webHidden/>
          </w:rPr>
        </w:r>
        <w:r w:rsidR="00B90051">
          <w:rPr>
            <w:webHidden/>
          </w:rPr>
          <w:fldChar w:fldCharType="separate"/>
        </w:r>
        <w:r w:rsidR="00B90051">
          <w:rPr>
            <w:webHidden/>
          </w:rPr>
          <w:t>194</w:t>
        </w:r>
        <w:r w:rsidR="00B90051">
          <w:rPr>
            <w:webHidden/>
          </w:rPr>
          <w:fldChar w:fldCharType="end"/>
        </w:r>
      </w:hyperlink>
    </w:p>
    <w:p w:rsidR="00B90051" w:rsidRPr="006C1015" w:rsidRDefault="00F25E39">
      <w:pPr>
        <w:pStyle w:val="afffff"/>
        <w:rPr>
          <w:rFonts w:ascii="Calibri" w:hAnsi="Calibri"/>
          <w:sz w:val="22"/>
          <w:szCs w:val="22"/>
        </w:rPr>
      </w:pPr>
      <w:hyperlink w:anchor="_Toc79490467" w:history="1">
        <w:r w:rsidR="00B90051" w:rsidRPr="00D90A75">
          <w:rPr>
            <w:rStyle w:val="ad"/>
          </w:rPr>
          <w:t>Рисунок </w:t>
        </w:r>
        <w:r w:rsidR="00B90051" w:rsidRPr="006C1015">
          <w:rPr>
            <w:rFonts w:ascii="Calibri" w:hAnsi="Calibri"/>
            <w:sz w:val="22"/>
            <w:szCs w:val="22"/>
          </w:rPr>
          <w:tab/>
        </w:r>
        <w:r w:rsidR="00B90051" w:rsidRPr="00D90A75">
          <w:rPr>
            <w:rStyle w:val="ad"/>
          </w:rPr>
          <w:t>98. ЭФ списка документов «Расходное расписание»</w:t>
        </w:r>
        <w:r w:rsidR="00B90051">
          <w:rPr>
            <w:webHidden/>
          </w:rPr>
          <w:tab/>
        </w:r>
        <w:r w:rsidR="00B90051">
          <w:rPr>
            <w:webHidden/>
          </w:rPr>
          <w:fldChar w:fldCharType="begin"/>
        </w:r>
        <w:r w:rsidR="00B90051">
          <w:rPr>
            <w:webHidden/>
          </w:rPr>
          <w:instrText xml:space="preserve"> PAGEREF _Toc79490467 \h </w:instrText>
        </w:r>
        <w:r w:rsidR="00B90051">
          <w:rPr>
            <w:webHidden/>
          </w:rPr>
        </w:r>
        <w:r w:rsidR="00B90051">
          <w:rPr>
            <w:webHidden/>
          </w:rPr>
          <w:fldChar w:fldCharType="separate"/>
        </w:r>
        <w:r w:rsidR="00B90051">
          <w:rPr>
            <w:webHidden/>
          </w:rPr>
          <w:t>195</w:t>
        </w:r>
        <w:r w:rsidR="00B90051">
          <w:rPr>
            <w:webHidden/>
          </w:rPr>
          <w:fldChar w:fldCharType="end"/>
        </w:r>
      </w:hyperlink>
    </w:p>
    <w:p w:rsidR="00B90051" w:rsidRPr="006C1015" w:rsidRDefault="00F25E39">
      <w:pPr>
        <w:pStyle w:val="afffff"/>
        <w:rPr>
          <w:rFonts w:ascii="Calibri" w:hAnsi="Calibri"/>
          <w:sz w:val="22"/>
          <w:szCs w:val="22"/>
        </w:rPr>
      </w:pPr>
      <w:hyperlink w:anchor="_Toc79490468" w:history="1">
        <w:r w:rsidR="00B90051" w:rsidRPr="00D90A75">
          <w:rPr>
            <w:rStyle w:val="ad"/>
          </w:rPr>
          <w:t>Рисунок </w:t>
        </w:r>
        <w:r w:rsidR="00B90051" w:rsidRPr="006C1015">
          <w:rPr>
            <w:rFonts w:ascii="Calibri" w:hAnsi="Calibri"/>
            <w:sz w:val="22"/>
            <w:szCs w:val="22"/>
          </w:rPr>
          <w:tab/>
        </w:r>
        <w:r w:rsidR="00B90051" w:rsidRPr="00D90A75">
          <w:rPr>
            <w:rStyle w:val="ad"/>
          </w:rPr>
          <w:t>99. ЭФ документа «Расходное расписание», закладки «Документ (1)», вкладки «Раздел I: БА»</w:t>
        </w:r>
        <w:r w:rsidR="00B90051">
          <w:rPr>
            <w:webHidden/>
          </w:rPr>
          <w:tab/>
        </w:r>
        <w:r w:rsidR="00B90051">
          <w:rPr>
            <w:webHidden/>
          </w:rPr>
          <w:fldChar w:fldCharType="begin"/>
        </w:r>
        <w:r w:rsidR="00B90051">
          <w:rPr>
            <w:webHidden/>
          </w:rPr>
          <w:instrText xml:space="preserve"> PAGEREF _Toc79490468 \h </w:instrText>
        </w:r>
        <w:r w:rsidR="00B90051">
          <w:rPr>
            <w:webHidden/>
          </w:rPr>
        </w:r>
        <w:r w:rsidR="00B90051">
          <w:rPr>
            <w:webHidden/>
          </w:rPr>
          <w:fldChar w:fldCharType="separate"/>
        </w:r>
        <w:r w:rsidR="00B90051">
          <w:rPr>
            <w:webHidden/>
          </w:rPr>
          <w:t>196</w:t>
        </w:r>
        <w:r w:rsidR="00B90051">
          <w:rPr>
            <w:webHidden/>
          </w:rPr>
          <w:fldChar w:fldCharType="end"/>
        </w:r>
      </w:hyperlink>
    </w:p>
    <w:p w:rsidR="00B90051" w:rsidRPr="006C1015" w:rsidRDefault="00F25E39">
      <w:pPr>
        <w:pStyle w:val="afffff"/>
        <w:rPr>
          <w:rFonts w:ascii="Calibri" w:hAnsi="Calibri"/>
          <w:sz w:val="22"/>
          <w:szCs w:val="22"/>
        </w:rPr>
      </w:pPr>
      <w:hyperlink w:anchor="_Toc79490469" w:history="1">
        <w:r w:rsidR="00B90051" w:rsidRPr="00D90A75">
          <w:rPr>
            <w:rStyle w:val="ad"/>
          </w:rPr>
          <w:t>Рисунок </w:t>
        </w:r>
        <w:r w:rsidR="00B90051" w:rsidRPr="006C1015">
          <w:rPr>
            <w:rFonts w:ascii="Calibri" w:hAnsi="Calibri"/>
            <w:sz w:val="22"/>
            <w:szCs w:val="22"/>
          </w:rPr>
          <w:tab/>
        </w:r>
        <w:r w:rsidR="00B90051" w:rsidRPr="00D90A75">
          <w:rPr>
            <w:rStyle w:val="ad"/>
          </w:rPr>
          <w:t>100. Форма «Специальные указания» (для кода «08»)</w:t>
        </w:r>
        <w:r w:rsidR="00B90051">
          <w:rPr>
            <w:webHidden/>
          </w:rPr>
          <w:tab/>
        </w:r>
        <w:r w:rsidR="00B90051">
          <w:rPr>
            <w:webHidden/>
          </w:rPr>
          <w:fldChar w:fldCharType="begin"/>
        </w:r>
        <w:r w:rsidR="00B90051">
          <w:rPr>
            <w:webHidden/>
          </w:rPr>
          <w:instrText xml:space="preserve"> PAGEREF _Toc79490469 \h </w:instrText>
        </w:r>
        <w:r w:rsidR="00B90051">
          <w:rPr>
            <w:webHidden/>
          </w:rPr>
        </w:r>
        <w:r w:rsidR="00B90051">
          <w:rPr>
            <w:webHidden/>
          </w:rPr>
          <w:fldChar w:fldCharType="separate"/>
        </w:r>
        <w:r w:rsidR="00B90051">
          <w:rPr>
            <w:webHidden/>
          </w:rPr>
          <w:t>201</w:t>
        </w:r>
        <w:r w:rsidR="00B90051">
          <w:rPr>
            <w:webHidden/>
          </w:rPr>
          <w:fldChar w:fldCharType="end"/>
        </w:r>
      </w:hyperlink>
    </w:p>
    <w:p w:rsidR="00B90051" w:rsidRPr="006C1015" w:rsidRDefault="00F25E39">
      <w:pPr>
        <w:pStyle w:val="afffff"/>
        <w:rPr>
          <w:rFonts w:ascii="Calibri" w:hAnsi="Calibri"/>
          <w:sz w:val="22"/>
          <w:szCs w:val="22"/>
        </w:rPr>
      </w:pPr>
      <w:hyperlink w:anchor="_Toc79490470" w:history="1">
        <w:r w:rsidR="00B90051" w:rsidRPr="00D90A75">
          <w:rPr>
            <w:rStyle w:val="ad"/>
          </w:rPr>
          <w:t>Рисунок </w:t>
        </w:r>
        <w:r w:rsidR="00B90051" w:rsidRPr="006C1015">
          <w:rPr>
            <w:rFonts w:ascii="Calibri" w:hAnsi="Calibri"/>
            <w:sz w:val="22"/>
            <w:szCs w:val="22"/>
          </w:rPr>
          <w:tab/>
        </w:r>
        <w:r w:rsidR="00B90051" w:rsidRPr="00D90A75">
          <w:rPr>
            <w:rStyle w:val="ad"/>
          </w:rPr>
          <w:t>101. Форма «Специальные указания» (для кода «02»)</w:t>
        </w:r>
        <w:r w:rsidR="00B90051">
          <w:rPr>
            <w:webHidden/>
          </w:rPr>
          <w:tab/>
        </w:r>
        <w:r w:rsidR="00B90051">
          <w:rPr>
            <w:webHidden/>
          </w:rPr>
          <w:fldChar w:fldCharType="begin"/>
        </w:r>
        <w:r w:rsidR="00B90051">
          <w:rPr>
            <w:webHidden/>
          </w:rPr>
          <w:instrText xml:space="preserve"> PAGEREF _Toc79490470 \h </w:instrText>
        </w:r>
        <w:r w:rsidR="00B90051">
          <w:rPr>
            <w:webHidden/>
          </w:rPr>
        </w:r>
        <w:r w:rsidR="00B90051">
          <w:rPr>
            <w:webHidden/>
          </w:rPr>
          <w:fldChar w:fldCharType="separate"/>
        </w:r>
        <w:r w:rsidR="00B90051">
          <w:rPr>
            <w:webHidden/>
          </w:rPr>
          <w:t>201</w:t>
        </w:r>
        <w:r w:rsidR="00B90051">
          <w:rPr>
            <w:webHidden/>
          </w:rPr>
          <w:fldChar w:fldCharType="end"/>
        </w:r>
      </w:hyperlink>
    </w:p>
    <w:p w:rsidR="00B90051" w:rsidRPr="006C1015" w:rsidRDefault="00F25E39">
      <w:pPr>
        <w:pStyle w:val="afffff"/>
        <w:rPr>
          <w:rFonts w:ascii="Calibri" w:hAnsi="Calibri"/>
          <w:sz w:val="22"/>
          <w:szCs w:val="22"/>
        </w:rPr>
      </w:pPr>
      <w:hyperlink w:anchor="_Toc79490471" w:history="1">
        <w:r w:rsidR="00B90051" w:rsidRPr="00D90A75">
          <w:rPr>
            <w:rStyle w:val="ad"/>
          </w:rPr>
          <w:t>Рисунок </w:t>
        </w:r>
        <w:r w:rsidR="00B90051" w:rsidRPr="006C1015">
          <w:rPr>
            <w:rFonts w:ascii="Calibri" w:hAnsi="Calibri"/>
            <w:sz w:val="22"/>
            <w:szCs w:val="22"/>
          </w:rPr>
          <w:tab/>
        </w:r>
        <w:r w:rsidR="00B90051" w:rsidRPr="00D90A75">
          <w:rPr>
            <w:rStyle w:val="ad"/>
          </w:rPr>
          <w:t>102. Форма «Специальные указания» (для кода, не равного «02» и «08»)</w:t>
        </w:r>
        <w:r w:rsidR="00B90051">
          <w:rPr>
            <w:webHidden/>
          </w:rPr>
          <w:tab/>
        </w:r>
        <w:r w:rsidR="00B90051">
          <w:rPr>
            <w:webHidden/>
          </w:rPr>
          <w:fldChar w:fldCharType="begin"/>
        </w:r>
        <w:r w:rsidR="00B90051">
          <w:rPr>
            <w:webHidden/>
          </w:rPr>
          <w:instrText xml:space="preserve"> PAGEREF _Toc79490471 \h </w:instrText>
        </w:r>
        <w:r w:rsidR="00B90051">
          <w:rPr>
            <w:webHidden/>
          </w:rPr>
        </w:r>
        <w:r w:rsidR="00B90051">
          <w:rPr>
            <w:webHidden/>
          </w:rPr>
          <w:fldChar w:fldCharType="separate"/>
        </w:r>
        <w:r w:rsidR="00B90051">
          <w:rPr>
            <w:webHidden/>
          </w:rPr>
          <w:t>202</w:t>
        </w:r>
        <w:r w:rsidR="00B90051">
          <w:rPr>
            <w:webHidden/>
          </w:rPr>
          <w:fldChar w:fldCharType="end"/>
        </w:r>
      </w:hyperlink>
    </w:p>
    <w:p w:rsidR="00B90051" w:rsidRPr="006C1015" w:rsidRDefault="00F25E39">
      <w:pPr>
        <w:pStyle w:val="afffff"/>
        <w:rPr>
          <w:rFonts w:ascii="Calibri" w:hAnsi="Calibri"/>
          <w:sz w:val="22"/>
          <w:szCs w:val="22"/>
        </w:rPr>
      </w:pPr>
      <w:hyperlink w:anchor="_Toc79490472" w:history="1">
        <w:r w:rsidR="00B90051" w:rsidRPr="00D90A75">
          <w:rPr>
            <w:rStyle w:val="ad"/>
          </w:rPr>
          <w:t>Рисунок </w:t>
        </w:r>
        <w:r w:rsidR="00B90051" w:rsidRPr="006C1015">
          <w:rPr>
            <w:rFonts w:ascii="Calibri" w:hAnsi="Calibri"/>
            <w:sz w:val="22"/>
            <w:szCs w:val="22"/>
          </w:rPr>
          <w:tab/>
        </w:r>
        <w:r w:rsidR="00B90051" w:rsidRPr="00D90A75">
          <w:rPr>
            <w:rStyle w:val="ad"/>
          </w:rPr>
          <w:t>103. Форма «Добавление записи» (строка БА)</w:t>
        </w:r>
        <w:r w:rsidR="00B90051">
          <w:rPr>
            <w:webHidden/>
          </w:rPr>
          <w:tab/>
        </w:r>
        <w:r w:rsidR="00B90051">
          <w:rPr>
            <w:webHidden/>
          </w:rPr>
          <w:fldChar w:fldCharType="begin"/>
        </w:r>
        <w:r w:rsidR="00B90051">
          <w:rPr>
            <w:webHidden/>
          </w:rPr>
          <w:instrText xml:space="preserve"> PAGEREF _Toc79490472 \h </w:instrText>
        </w:r>
        <w:r w:rsidR="00B90051">
          <w:rPr>
            <w:webHidden/>
          </w:rPr>
        </w:r>
        <w:r w:rsidR="00B90051">
          <w:rPr>
            <w:webHidden/>
          </w:rPr>
          <w:fldChar w:fldCharType="separate"/>
        </w:r>
        <w:r w:rsidR="00B90051">
          <w:rPr>
            <w:webHidden/>
          </w:rPr>
          <w:t>203</w:t>
        </w:r>
        <w:r w:rsidR="00B90051">
          <w:rPr>
            <w:webHidden/>
          </w:rPr>
          <w:fldChar w:fldCharType="end"/>
        </w:r>
      </w:hyperlink>
    </w:p>
    <w:p w:rsidR="00B90051" w:rsidRPr="006C1015" w:rsidRDefault="00F25E39">
      <w:pPr>
        <w:pStyle w:val="afffff"/>
        <w:rPr>
          <w:rFonts w:ascii="Calibri" w:hAnsi="Calibri"/>
          <w:sz w:val="22"/>
          <w:szCs w:val="22"/>
        </w:rPr>
      </w:pPr>
      <w:hyperlink w:anchor="_Toc79490473" w:history="1">
        <w:r w:rsidR="00B90051" w:rsidRPr="00D90A75">
          <w:rPr>
            <w:rStyle w:val="ad"/>
          </w:rPr>
          <w:t>Рисунок </w:t>
        </w:r>
        <w:r w:rsidR="00B90051" w:rsidRPr="006C1015">
          <w:rPr>
            <w:rFonts w:ascii="Calibri" w:hAnsi="Calibri"/>
            <w:sz w:val="22"/>
            <w:szCs w:val="22"/>
          </w:rPr>
          <w:tab/>
        </w:r>
        <w:r w:rsidR="00B90051" w:rsidRPr="00D90A75">
          <w:rPr>
            <w:rStyle w:val="ad"/>
          </w:rPr>
          <w:t>104. ЭФ документа «Расходное расписание», закладки «Документ (1)», вкладки «Раздел II: ЛБО»</w:t>
        </w:r>
        <w:r w:rsidR="00B90051">
          <w:rPr>
            <w:webHidden/>
          </w:rPr>
          <w:tab/>
        </w:r>
        <w:r w:rsidR="00B90051">
          <w:rPr>
            <w:webHidden/>
          </w:rPr>
          <w:fldChar w:fldCharType="begin"/>
        </w:r>
        <w:r w:rsidR="00B90051">
          <w:rPr>
            <w:webHidden/>
          </w:rPr>
          <w:instrText xml:space="preserve"> PAGEREF _Toc79490473 \h </w:instrText>
        </w:r>
        <w:r w:rsidR="00B90051">
          <w:rPr>
            <w:webHidden/>
          </w:rPr>
        </w:r>
        <w:r w:rsidR="00B90051">
          <w:rPr>
            <w:webHidden/>
          </w:rPr>
          <w:fldChar w:fldCharType="separate"/>
        </w:r>
        <w:r w:rsidR="00B90051">
          <w:rPr>
            <w:webHidden/>
          </w:rPr>
          <w:t>204</w:t>
        </w:r>
        <w:r w:rsidR="00B90051">
          <w:rPr>
            <w:webHidden/>
          </w:rPr>
          <w:fldChar w:fldCharType="end"/>
        </w:r>
      </w:hyperlink>
    </w:p>
    <w:p w:rsidR="00B90051" w:rsidRPr="006C1015" w:rsidRDefault="00F25E39">
      <w:pPr>
        <w:pStyle w:val="afffff"/>
        <w:rPr>
          <w:rFonts w:ascii="Calibri" w:hAnsi="Calibri"/>
          <w:sz w:val="22"/>
          <w:szCs w:val="22"/>
        </w:rPr>
      </w:pPr>
      <w:hyperlink w:anchor="_Toc79490474" w:history="1">
        <w:r w:rsidR="00B90051" w:rsidRPr="00D90A75">
          <w:rPr>
            <w:rStyle w:val="ad"/>
          </w:rPr>
          <w:t>Рисунок </w:t>
        </w:r>
        <w:r w:rsidR="00B90051" w:rsidRPr="006C1015">
          <w:rPr>
            <w:rFonts w:ascii="Calibri" w:hAnsi="Calibri"/>
            <w:sz w:val="22"/>
            <w:szCs w:val="22"/>
          </w:rPr>
          <w:tab/>
        </w:r>
        <w:r w:rsidR="00B90051" w:rsidRPr="00D90A75">
          <w:rPr>
            <w:rStyle w:val="ad"/>
          </w:rPr>
          <w:t>105. ЭФ документа «Расходное расписание», закладки «Документ», вкладки «Раздел III: ПОФР»</w:t>
        </w:r>
        <w:r w:rsidR="00B90051">
          <w:rPr>
            <w:webHidden/>
          </w:rPr>
          <w:tab/>
        </w:r>
        <w:r w:rsidR="00B90051">
          <w:rPr>
            <w:webHidden/>
          </w:rPr>
          <w:fldChar w:fldCharType="begin"/>
        </w:r>
        <w:r w:rsidR="00B90051">
          <w:rPr>
            <w:webHidden/>
          </w:rPr>
          <w:instrText xml:space="preserve"> PAGEREF _Toc79490474 \h </w:instrText>
        </w:r>
        <w:r w:rsidR="00B90051">
          <w:rPr>
            <w:webHidden/>
          </w:rPr>
        </w:r>
        <w:r w:rsidR="00B90051">
          <w:rPr>
            <w:webHidden/>
          </w:rPr>
          <w:fldChar w:fldCharType="separate"/>
        </w:r>
        <w:r w:rsidR="00B90051">
          <w:rPr>
            <w:webHidden/>
          </w:rPr>
          <w:t>205</w:t>
        </w:r>
        <w:r w:rsidR="00B90051">
          <w:rPr>
            <w:webHidden/>
          </w:rPr>
          <w:fldChar w:fldCharType="end"/>
        </w:r>
      </w:hyperlink>
    </w:p>
    <w:p w:rsidR="00B90051" w:rsidRPr="006C1015" w:rsidRDefault="00F25E39">
      <w:pPr>
        <w:pStyle w:val="afffff"/>
        <w:rPr>
          <w:rFonts w:ascii="Calibri" w:hAnsi="Calibri"/>
          <w:sz w:val="22"/>
          <w:szCs w:val="22"/>
        </w:rPr>
      </w:pPr>
      <w:hyperlink w:anchor="_Toc79490475" w:history="1">
        <w:r w:rsidR="00B90051" w:rsidRPr="00D90A75">
          <w:rPr>
            <w:rStyle w:val="ad"/>
          </w:rPr>
          <w:t>Рисунок </w:t>
        </w:r>
        <w:r w:rsidR="00B90051" w:rsidRPr="006C1015">
          <w:rPr>
            <w:rFonts w:ascii="Calibri" w:hAnsi="Calibri"/>
            <w:sz w:val="22"/>
            <w:szCs w:val="22"/>
          </w:rPr>
          <w:tab/>
        </w:r>
        <w:r w:rsidR="00B90051" w:rsidRPr="00D90A75">
          <w:rPr>
            <w:rStyle w:val="ad"/>
          </w:rPr>
          <w:t>106. ЭФ документа «Расходное расписание», закладки «Дополнительные атрибуты (2)»</w:t>
        </w:r>
        <w:r w:rsidR="00B90051">
          <w:rPr>
            <w:webHidden/>
          </w:rPr>
          <w:tab/>
        </w:r>
        <w:r w:rsidR="00B90051">
          <w:rPr>
            <w:webHidden/>
          </w:rPr>
          <w:fldChar w:fldCharType="begin"/>
        </w:r>
        <w:r w:rsidR="00B90051">
          <w:rPr>
            <w:webHidden/>
          </w:rPr>
          <w:instrText xml:space="preserve"> PAGEREF _Toc79490475 \h </w:instrText>
        </w:r>
        <w:r w:rsidR="00B90051">
          <w:rPr>
            <w:webHidden/>
          </w:rPr>
        </w:r>
        <w:r w:rsidR="00B90051">
          <w:rPr>
            <w:webHidden/>
          </w:rPr>
          <w:fldChar w:fldCharType="separate"/>
        </w:r>
        <w:r w:rsidR="00B90051">
          <w:rPr>
            <w:webHidden/>
          </w:rPr>
          <w:t>206</w:t>
        </w:r>
        <w:r w:rsidR="00B90051">
          <w:rPr>
            <w:webHidden/>
          </w:rPr>
          <w:fldChar w:fldCharType="end"/>
        </w:r>
      </w:hyperlink>
    </w:p>
    <w:p w:rsidR="00B90051" w:rsidRPr="006C1015" w:rsidRDefault="00F25E39">
      <w:pPr>
        <w:pStyle w:val="afffff"/>
        <w:rPr>
          <w:rFonts w:ascii="Calibri" w:hAnsi="Calibri"/>
          <w:sz w:val="22"/>
          <w:szCs w:val="22"/>
        </w:rPr>
      </w:pPr>
      <w:hyperlink w:anchor="_Toc79490476" w:history="1">
        <w:r w:rsidR="00B90051" w:rsidRPr="00D90A75">
          <w:rPr>
            <w:rStyle w:val="ad"/>
          </w:rPr>
          <w:t>Рисунок </w:t>
        </w:r>
        <w:r w:rsidR="00B90051" w:rsidRPr="006C1015">
          <w:rPr>
            <w:rFonts w:ascii="Calibri" w:hAnsi="Calibri"/>
            <w:sz w:val="22"/>
            <w:szCs w:val="22"/>
          </w:rPr>
          <w:tab/>
        </w:r>
        <w:r w:rsidR="00B90051" w:rsidRPr="00D90A75">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B90051">
          <w:rPr>
            <w:webHidden/>
          </w:rPr>
          <w:tab/>
        </w:r>
        <w:r w:rsidR="00B90051">
          <w:rPr>
            <w:webHidden/>
          </w:rPr>
          <w:fldChar w:fldCharType="begin"/>
        </w:r>
        <w:r w:rsidR="00B90051">
          <w:rPr>
            <w:webHidden/>
          </w:rPr>
          <w:instrText xml:space="preserve"> PAGEREF _Toc79490476 \h </w:instrText>
        </w:r>
        <w:r w:rsidR="00B90051">
          <w:rPr>
            <w:webHidden/>
          </w:rPr>
        </w:r>
        <w:r w:rsidR="00B90051">
          <w:rPr>
            <w:webHidden/>
          </w:rPr>
          <w:fldChar w:fldCharType="separate"/>
        </w:r>
        <w:r w:rsidR="00B90051">
          <w:rPr>
            <w:webHidden/>
          </w:rPr>
          <w:t>209</w:t>
        </w:r>
        <w:r w:rsidR="00B90051">
          <w:rPr>
            <w:webHidden/>
          </w:rPr>
          <w:fldChar w:fldCharType="end"/>
        </w:r>
      </w:hyperlink>
    </w:p>
    <w:p w:rsidR="00B90051" w:rsidRPr="006C1015" w:rsidRDefault="00F25E39">
      <w:pPr>
        <w:pStyle w:val="afffff"/>
        <w:rPr>
          <w:rFonts w:ascii="Calibri" w:hAnsi="Calibri"/>
          <w:sz w:val="22"/>
          <w:szCs w:val="22"/>
        </w:rPr>
      </w:pPr>
      <w:hyperlink w:anchor="_Toc79490477" w:history="1">
        <w:r w:rsidR="00B90051" w:rsidRPr="00D90A75">
          <w:rPr>
            <w:rStyle w:val="ad"/>
          </w:rPr>
          <w:t>Рисунок </w:t>
        </w:r>
        <w:r w:rsidR="00B90051" w:rsidRPr="006C1015">
          <w:rPr>
            <w:rFonts w:ascii="Calibri" w:hAnsi="Calibri"/>
            <w:sz w:val="22"/>
            <w:szCs w:val="22"/>
          </w:rPr>
          <w:tab/>
        </w:r>
        <w:r w:rsidR="00B90051" w:rsidRPr="00D90A75">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B90051">
          <w:rPr>
            <w:webHidden/>
          </w:rPr>
          <w:tab/>
        </w:r>
        <w:r w:rsidR="00B90051">
          <w:rPr>
            <w:webHidden/>
          </w:rPr>
          <w:fldChar w:fldCharType="begin"/>
        </w:r>
        <w:r w:rsidR="00B90051">
          <w:rPr>
            <w:webHidden/>
          </w:rPr>
          <w:instrText xml:space="preserve"> PAGEREF _Toc79490477 \h </w:instrText>
        </w:r>
        <w:r w:rsidR="00B90051">
          <w:rPr>
            <w:webHidden/>
          </w:rPr>
        </w:r>
        <w:r w:rsidR="00B90051">
          <w:rPr>
            <w:webHidden/>
          </w:rPr>
          <w:fldChar w:fldCharType="separate"/>
        </w:r>
        <w:r w:rsidR="00B90051">
          <w:rPr>
            <w:webHidden/>
          </w:rPr>
          <w:t>210</w:t>
        </w:r>
        <w:r w:rsidR="00B90051">
          <w:rPr>
            <w:webHidden/>
          </w:rPr>
          <w:fldChar w:fldCharType="end"/>
        </w:r>
      </w:hyperlink>
    </w:p>
    <w:p w:rsidR="00B90051" w:rsidRPr="006C1015" w:rsidRDefault="00F25E39">
      <w:pPr>
        <w:pStyle w:val="afffff"/>
        <w:rPr>
          <w:rFonts w:ascii="Calibri" w:hAnsi="Calibri"/>
          <w:sz w:val="22"/>
          <w:szCs w:val="22"/>
        </w:rPr>
      </w:pPr>
      <w:hyperlink w:anchor="_Toc79490478" w:history="1">
        <w:r w:rsidR="00B90051" w:rsidRPr="00D90A75">
          <w:rPr>
            <w:rStyle w:val="ad"/>
          </w:rPr>
          <w:t>Рисунок </w:t>
        </w:r>
        <w:r w:rsidR="00B90051" w:rsidRPr="006C1015">
          <w:rPr>
            <w:rFonts w:ascii="Calibri" w:hAnsi="Calibri"/>
            <w:sz w:val="22"/>
            <w:szCs w:val="22"/>
          </w:rPr>
          <w:tab/>
        </w:r>
        <w:r w:rsidR="00B90051" w:rsidRPr="00D90A75">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B90051">
          <w:rPr>
            <w:webHidden/>
          </w:rPr>
          <w:tab/>
        </w:r>
        <w:r w:rsidR="00B90051">
          <w:rPr>
            <w:webHidden/>
          </w:rPr>
          <w:fldChar w:fldCharType="begin"/>
        </w:r>
        <w:r w:rsidR="00B90051">
          <w:rPr>
            <w:webHidden/>
          </w:rPr>
          <w:instrText xml:space="preserve"> PAGEREF _Toc79490478 \h </w:instrText>
        </w:r>
        <w:r w:rsidR="00B90051">
          <w:rPr>
            <w:webHidden/>
          </w:rPr>
        </w:r>
        <w:r w:rsidR="00B90051">
          <w:rPr>
            <w:webHidden/>
          </w:rPr>
          <w:fldChar w:fldCharType="separate"/>
        </w:r>
        <w:r w:rsidR="00B90051">
          <w:rPr>
            <w:webHidden/>
          </w:rPr>
          <w:t>211</w:t>
        </w:r>
        <w:r w:rsidR="00B90051">
          <w:rPr>
            <w:webHidden/>
          </w:rPr>
          <w:fldChar w:fldCharType="end"/>
        </w:r>
      </w:hyperlink>
    </w:p>
    <w:p w:rsidR="00B90051" w:rsidRPr="006C1015" w:rsidRDefault="00F25E39">
      <w:pPr>
        <w:pStyle w:val="afffff"/>
        <w:rPr>
          <w:rFonts w:ascii="Calibri" w:hAnsi="Calibri"/>
          <w:sz w:val="22"/>
          <w:szCs w:val="22"/>
        </w:rPr>
      </w:pPr>
      <w:hyperlink w:anchor="_Toc79490479" w:history="1">
        <w:r w:rsidR="00B90051" w:rsidRPr="00D90A75">
          <w:rPr>
            <w:rStyle w:val="ad"/>
          </w:rPr>
          <w:t>Рисунок </w:t>
        </w:r>
        <w:r w:rsidR="00B90051" w:rsidRPr="006C1015">
          <w:rPr>
            <w:rFonts w:ascii="Calibri" w:hAnsi="Calibri"/>
            <w:sz w:val="22"/>
            <w:szCs w:val="22"/>
          </w:rPr>
          <w:tab/>
        </w:r>
        <w:r w:rsidR="00B90051" w:rsidRPr="00D90A75">
          <w:rPr>
            <w:rStyle w:val="ad"/>
          </w:rPr>
          <w:t>110. ЭФ списка документов «Реестр расходных расписаний»</w:t>
        </w:r>
        <w:r w:rsidR="00B90051">
          <w:rPr>
            <w:webHidden/>
          </w:rPr>
          <w:tab/>
        </w:r>
        <w:r w:rsidR="00B90051">
          <w:rPr>
            <w:webHidden/>
          </w:rPr>
          <w:fldChar w:fldCharType="begin"/>
        </w:r>
        <w:r w:rsidR="00B90051">
          <w:rPr>
            <w:webHidden/>
          </w:rPr>
          <w:instrText xml:space="preserve"> PAGEREF _Toc79490479 \h </w:instrText>
        </w:r>
        <w:r w:rsidR="00B90051">
          <w:rPr>
            <w:webHidden/>
          </w:rPr>
        </w:r>
        <w:r w:rsidR="00B90051">
          <w:rPr>
            <w:webHidden/>
          </w:rPr>
          <w:fldChar w:fldCharType="separate"/>
        </w:r>
        <w:r w:rsidR="00B90051">
          <w:rPr>
            <w:webHidden/>
          </w:rPr>
          <w:t>212</w:t>
        </w:r>
        <w:r w:rsidR="00B90051">
          <w:rPr>
            <w:webHidden/>
          </w:rPr>
          <w:fldChar w:fldCharType="end"/>
        </w:r>
      </w:hyperlink>
    </w:p>
    <w:p w:rsidR="00B90051" w:rsidRPr="006C1015" w:rsidRDefault="00F25E39">
      <w:pPr>
        <w:pStyle w:val="afffff"/>
        <w:rPr>
          <w:rFonts w:ascii="Calibri" w:hAnsi="Calibri"/>
          <w:sz w:val="22"/>
          <w:szCs w:val="22"/>
        </w:rPr>
      </w:pPr>
      <w:hyperlink w:anchor="_Toc79490480" w:history="1">
        <w:r w:rsidR="00B90051" w:rsidRPr="00D90A75">
          <w:rPr>
            <w:rStyle w:val="ad"/>
          </w:rPr>
          <w:t>Рисунок </w:t>
        </w:r>
        <w:r w:rsidR="00B90051" w:rsidRPr="006C1015">
          <w:rPr>
            <w:rFonts w:ascii="Calibri" w:hAnsi="Calibri"/>
            <w:sz w:val="22"/>
            <w:szCs w:val="22"/>
          </w:rPr>
          <w:tab/>
        </w:r>
        <w:r w:rsidR="00B90051" w:rsidRPr="00D90A75">
          <w:rPr>
            <w:rStyle w:val="ad"/>
          </w:rPr>
          <w:t>111. ЭФ документа «Реестр расходных расписаний», закладки «Документ (1)», вкладки «Расходные расписания (3)»</w:t>
        </w:r>
        <w:r w:rsidR="00B90051">
          <w:rPr>
            <w:webHidden/>
          </w:rPr>
          <w:tab/>
        </w:r>
        <w:r w:rsidR="00B90051">
          <w:rPr>
            <w:webHidden/>
          </w:rPr>
          <w:fldChar w:fldCharType="begin"/>
        </w:r>
        <w:r w:rsidR="00B90051">
          <w:rPr>
            <w:webHidden/>
          </w:rPr>
          <w:instrText xml:space="preserve"> PAGEREF _Toc79490480 \h </w:instrText>
        </w:r>
        <w:r w:rsidR="00B90051">
          <w:rPr>
            <w:webHidden/>
          </w:rPr>
        </w:r>
        <w:r w:rsidR="00B90051">
          <w:rPr>
            <w:webHidden/>
          </w:rPr>
          <w:fldChar w:fldCharType="separate"/>
        </w:r>
        <w:r w:rsidR="00B90051">
          <w:rPr>
            <w:webHidden/>
          </w:rPr>
          <w:t>213</w:t>
        </w:r>
        <w:r w:rsidR="00B90051">
          <w:rPr>
            <w:webHidden/>
          </w:rPr>
          <w:fldChar w:fldCharType="end"/>
        </w:r>
      </w:hyperlink>
    </w:p>
    <w:p w:rsidR="00B90051" w:rsidRPr="006C1015" w:rsidRDefault="00F25E39">
      <w:pPr>
        <w:pStyle w:val="afffff"/>
        <w:rPr>
          <w:rFonts w:ascii="Calibri" w:hAnsi="Calibri"/>
          <w:sz w:val="22"/>
          <w:szCs w:val="22"/>
        </w:rPr>
      </w:pPr>
      <w:hyperlink w:anchor="_Toc79490481" w:history="1">
        <w:r w:rsidR="00B90051" w:rsidRPr="00D90A75">
          <w:rPr>
            <w:rStyle w:val="ad"/>
          </w:rPr>
          <w:t>Рисунок </w:t>
        </w:r>
        <w:r w:rsidR="00B90051" w:rsidRPr="006C1015">
          <w:rPr>
            <w:rFonts w:ascii="Calibri" w:hAnsi="Calibri"/>
            <w:sz w:val="22"/>
            <w:szCs w:val="22"/>
          </w:rPr>
          <w:tab/>
        </w:r>
        <w:r w:rsidR="00B90051" w:rsidRPr="00D90A75">
          <w:rPr>
            <w:rStyle w:val="ad"/>
          </w:rPr>
          <w:t>112. ЭФ выбора родительского документа</w:t>
        </w:r>
        <w:r w:rsidR="00B90051">
          <w:rPr>
            <w:webHidden/>
          </w:rPr>
          <w:tab/>
        </w:r>
        <w:r w:rsidR="00B90051">
          <w:rPr>
            <w:webHidden/>
          </w:rPr>
          <w:fldChar w:fldCharType="begin"/>
        </w:r>
        <w:r w:rsidR="00B90051">
          <w:rPr>
            <w:webHidden/>
          </w:rPr>
          <w:instrText xml:space="preserve"> PAGEREF _Toc79490481 \h </w:instrText>
        </w:r>
        <w:r w:rsidR="00B90051">
          <w:rPr>
            <w:webHidden/>
          </w:rPr>
        </w:r>
        <w:r w:rsidR="00B90051">
          <w:rPr>
            <w:webHidden/>
          </w:rPr>
          <w:fldChar w:fldCharType="separate"/>
        </w:r>
        <w:r w:rsidR="00B90051">
          <w:rPr>
            <w:webHidden/>
          </w:rPr>
          <w:t>214</w:t>
        </w:r>
        <w:r w:rsidR="00B90051">
          <w:rPr>
            <w:webHidden/>
          </w:rPr>
          <w:fldChar w:fldCharType="end"/>
        </w:r>
      </w:hyperlink>
    </w:p>
    <w:p w:rsidR="00B90051" w:rsidRPr="006C1015" w:rsidRDefault="00F25E39">
      <w:pPr>
        <w:pStyle w:val="afffff"/>
        <w:rPr>
          <w:rFonts w:ascii="Calibri" w:hAnsi="Calibri"/>
          <w:sz w:val="22"/>
          <w:szCs w:val="22"/>
        </w:rPr>
      </w:pPr>
      <w:hyperlink w:anchor="_Toc79490482" w:history="1">
        <w:r w:rsidR="00B90051" w:rsidRPr="00D90A75">
          <w:rPr>
            <w:rStyle w:val="ad"/>
          </w:rPr>
          <w:t>Рисунок </w:t>
        </w:r>
        <w:r w:rsidR="00B90051" w:rsidRPr="006C1015">
          <w:rPr>
            <w:rFonts w:ascii="Calibri" w:hAnsi="Calibri"/>
            <w:sz w:val="22"/>
            <w:szCs w:val="22"/>
          </w:rPr>
          <w:tab/>
        </w:r>
        <w:r w:rsidR="00B90051" w:rsidRPr="00D90A75">
          <w:rPr>
            <w:rStyle w:val="ad"/>
          </w:rPr>
          <w:t>113. ЭФ выбора записи из справочника для заполнения по родительскому документу</w:t>
        </w:r>
        <w:r w:rsidR="00B90051">
          <w:rPr>
            <w:webHidden/>
          </w:rPr>
          <w:tab/>
        </w:r>
        <w:r w:rsidR="00B90051">
          <w:rPr>
            <w:webHidden/>
          </w:rPr>
          <w:fldChar w:fldCharType="begin"/>
        </w:r>
        <w:r w:rsidR="00B90051">
          <w:rPr>
            <w:webHidden/>
          </w:rPr>
          <w:instrText xml:space="preserve"> PAGEREF _Toc79490482 \h </w:instrText>
        </w:r>
        <w:r w:rsidR="00B90051">
          <w:rPr>
            <w:webHidden/>
          </w:rPr>
        </w:r>
        <w:r w:rsidR="00B90051">
          <w:rPr>
            <w:webHidden/>
          </w:rPr>
          <w:fldChar w:fldCharType="separate"/>
        </w:r>
        <w:r w:rsidR="00B90051">
          <w:rPr>
            <w:webHidden/>
          </w:rPr>
          <w:t>214</w:t>
        </w:r>
        <w:r w:rsidR="00B90051">
          <w:rPr>
            <w:webHidden/>
          </w:rPr>
          <w:fldChar w:fldCharType="end"/>
        </w:r>
      </w:hyperlink>
    </w:p>
    <w:p w:rsidR="00B90051" w:rsidRPr="006C1015" w:rsidRDefault="00F25E39">
      <w:pPr>
        <w:pStyle w:val="afffff"/>
        <w:rPr>
          <w:rFonts w:ascii="Calibri" w:hAnsi="Calibri"/>
          <w:sz w:val="22"/>
          <w:szCs w:val="22"/>
        </w:rPr>
      </w:pPr>
      <w:hyperlink w:anchor="_Toc79490483" w:history="1">
        <w:r w:rsidR="00B90051" w:rsidRPr="00D90A75">
          <w:rPr>
            <w:rStyle w:val="ad"/>
          </w:rPr>
          <w:t>Рисунок </w:t>
        </w:r>
        <w:r w:rsidR="00B90051" w:rsidRPr="006C1015">
          <w:rPr>
            <w:rFonts w:ascii="Calibri" w:hAnsi="Calibri"/>
            <w:sz w:val="22"/>
            <w:szCs w:val="22"/>
          </w:rPr>
          <w:tab/>
        </w:r>
        <w:r w:rsidR="00B90051" w:rsidRPr="00D90A75">
          <w:rPr>
            <w:rStyle w:val="ad"/>
          </w:rPr>
          <w:t>114. Форма «Добавление записи» (строка данных о расходном расписании)</w:t>
        </w:r>
        <w:r w:rsidR="00B90051">
          <w:rPr>
            <w:webHidden/>
          </w:rPr>
          <w:tab/>
        </w:r>
        <w:r w:rsidR="00B90051">
          <w:rPr>
            <w:webHidden/>
          </w:rPr>
          <w:fldChar w:fldCharType="begin"/>
        </w:r>
        <w:r w:rsidR="00B90051">
          <w:rPr>
            <w:webHidden/>
          </w:rPr>
          <w:instrText xml:space="preserve"> PAGEREF _Toc79490483 \h </w:instrText>
        </w:r>
        <w:r w:rsidR="00B90051">
          <w:rPr>
            <w:webHidden/>
          </w:rPr>
        </w:r>
        <w:r w:rsidR="00B90051">
          <w:rPr>
            <w:webHidden/>
          </w:rPr>
          <w:fldChar w:fldCharType="separate"/>
        </w:r>
        <w:r w:rsidR="00B90051">
          <w:rPr>
            <w:webHidden/>
          </w:rPr>
          <w:t>219</w:t>
        </w:r>
        <w:r w:rsidR="00B90051">
          <w:rPr>
            <w:webHidden/>
          </w:rPr>
          <w:fldChar w:fldCharType="end"/>
        </w:r>
      </w:hyperlink>
    </w:p>
    <w:p w:rsidR="00B90051" w:rsidRPr="006C1015" w:rsidRDefault="00F25E39">
      <w:pPr>
        <w:pStyle w:val="afffff"/>
        <w:rPr>
          <w:rFonts w:ascii="Calibri" w:hAnsi="Calibri"/>
          <w:sz w:val="22"/>
          <w:szCs w:val="22"/>
        </w:rPr>
      </w:pPr>
      <w:hyperlink w:anchor="_Toc79490484" w:history="1">
        <w:r w:rsidR="00B90051" w:rsidRPr="00D90A75">
          <w:rPr>
            <w:rStyle w:val="ad"/>
          </w:rPr>
          <w:t>Рисунок </w:t>
        </w:r>
        <w:r w:rsidR="00B90051" w:rsidRPr="006C1015">
          <w:rPr>
            <w:rFonts w:ascii="Calibri" w:hAnsi="Calibri"/>
            <w:sz w:val="22"/>
            <w:szCs w:val="22"/>
          </w:rPr>
          <w:tab/>
        </w:r>
        <w:r w:rsidR="00B90051" w:rsidRPr="00D90A75">
          <w:rPr>
            <w:rStyle w:val="ad"/>
          </w:rPr>
          <w:t>115. ЭФ документа «Реестр расходных расписаний», закладки «Документ (1)», вкладки «Раздел I: БА (4)»</w:t>
        </w:r>
        <w:r w:rsidR="00B90051">
          <w:rPr>
            <w:webHidden/>
          </w:rPr>
          <w:tab/>
        </w:r>
        <w:r w:rsidR="00B90051">
          <w:rPr>
            <w:webHidden/>
          </w:rPr>
          <w:fldChar w:fldCharType="begin"/>
        </w:r>
        <w:r w:rsidR="00B90051">
          <w:rPr>
            <w:webHidden/>
          </w:rPr>
          <w:instrText xml:space="preserve"> PAGEREF _Toc79490484 \h </w:instrText>
        </w:r>
        <w:r w:rsidR="00B90051">
          <w:rPr>
            <w:webHidden/>
          </w:rPr>
        </w:r>
        <w:r w:rsidR="00B90051">
          <w:rPr>
            <w:webHidden/>
          </w:rPr>
          <w:fldChar w:fldCharType="separate"/>
        </w:r>
        <w:r w:rsidR="00B90051">
          <w:rPr>
            <w:webHidden/>
          </w:rPr>
          <w:t>220</w:t>
        </w:r>
        <w:r w:rsidR="00B90051">
          <w:rPr>
            <w:webHidden/>
          </w:rPr>
          <w:fldChar w:fldCharType="end"/>
        </w:r>
      </w:hyperlink>
    </w:p>
    <w:p w:rsidR="00B90051" w:rsidRPr="006C1015" w:rsidRDefault="00F25E39">
      <w:pPr>
        <w:pStyle w:val="afffff"/>
        <w:rPr>
          <w:rFonts w:ascii="Calibri" w:hAnsi="Calibri"/>
          <w:sz w:val="22"/>
          <w:szCs w:val="22"/>
        </w:rPr>
      </w:pPr>
      <w:hyperlink w:anchor="_Toc79490485" w:history="1">
        <w:r w:rsidR="00B90051" w:rsidRPr="00D90A75">
          <w:rPr>
            <w:rStyle w:val="ad"/>
          </w:rPr>
          <w:t>Рисунок </w:t>
        </w:r>
        <w:r w:rsidR="00B90051" w:rsidRPr="006C1015">
          <w:rPr>
            <w:rFonts w:ascii="Calibri" w:hAnsi="Calibri"/>
            <w:sz w:val="22"/>
            <w:szCs w:val="22"/>
          </w:rPr>
          <w:tab/>
        </w:r>
        <w:r w:rsidR="00B90051" w:rsidRPr="00D90A75">
          <w:rPr>
            <w:rStyle w:val="ad"/>
          </w:rPr>
          <w:t>116. Форма «Добавление записи» (строка БА)</w:t>
        </w:r>
        <w:r w:rsidR="00B90051">
          <w:rPr>
            <w:webHidden/>
          </w:rPr>
          <w:tab/>
        </w:r>
        <w:r w:rsidR="00B90051">
          <w:rPr>
            <w:webHidden/>
          </w:rPr>
          <w:fldChar w:fldCharType="begin"/>
        </w:r>
        <w:r w:rsidR="00B90051">
          <w:rPr>
            <w:webHidden/>
          </w:rPr>
          <w:instrText xml:space="preserve"> PAGEREF _Toc79490485 \h </w:instrText>
        </w:r>
        <w:r w:rsidR="00B90051">
          <w:rPr>
            <w:webHidden/>
          </w:rPr>
        </w:r>
        <w:r w:rsidR="00B90051">
          <w:rPr>
            <w:webHidden/>
          </w:rPr>
          <w:fldChar w:fldCharType="separate"/>
        </w:r>
        <w:r w:rsidR="00B90051">
          <w:rPr>
            <w:webHidden/>
          </w:rPr>
          <w:t>222</w:t>
        </w:r>
        <w:r w:rsidR="00B90051">
          <w:rPr>
            <w:webHidden/>
          </w:rPr>
          <w:fldChar w:fldCharType="end"/>
        </w:r>
      </w:hyperlink>
    </w:p>
    <w:p w:rsidR="00B90051" w:rsidRPr="006C1015" w:rsidRDefault="00F25E39">
      <w:pPr>
        <w:pStyle w:val="afffff"/>
        <w:rPr>
          <w:rFonts w:ascii="Calibri" w:hAnsi="Calibri"/>
          <w:sz w:val="22"/>
          <w:szCs w:val="22"/>
        </w:rPr>
      </w:pPr>
      <w:hyperlink w:anchor="_Toc79490486" w:history="1">
        <w:r w:rsidR="00B90051" w:rsidRPr="00D90A75">
          <w:rPr>
            <w:rStyle w:val="ad"/>
          </w:rPr>
          <w:t>Рисунок </w:t>
        </w:r>
        <w:r w:rsidR="00B90051" w:rsidRPr="006C1015">
          <w:rPr>
            <w:rFonts w:ascii="Calibri" w:hAnsi="Calibri"/>
            <w:sz w:val="22"/>
            <w:szCs w:val="22"/>
          </w:rPr>
          <w:tab/>
        </w:r>
        <w:r w:rsidR="00B90051" w:rsidRPr="00D90A75">
          <w:rPr>
            <w:rStyle w:val="ad"/>
          </w:rPr>
          <w:t>117. ЭФ документа «Реестр расходных расписаний», закладки «Документ (1)», вкладки «Раздел II: ЛБО (5)»</w:t>
        </w:r>
        <w:r w:rsidR="00B90051">
          <w:rPr>
            <w:webHidden/>
          </w:rPr>
          <w:tab/>
        </w:r>
        <w:r w:rsidR="00B90051">
          <w:rPr>
            <w:webHidden/>
          </w:rPr>
          <w:fldChar w:fldCharType="begin"/>
        </w:r>
        <w:r w:rsidR="00B90051">
          <w:rPr>
            <w:webHidden/>
          </w:rPr>
          <w:instrText xml:space="preserve"> PAGEREF _Toc79490486 \h </w:instrText>
        </w:r>
        <w:r w:rsidR="00B90051">
          <w:rPr>
            <w:webHidden/>
          </w:rPr>
        </w:r>
        <w:r w:rsidR="00B90051">
          <w:rPr>
            <w:webHidden/>
          </w:rPr>
          <w:fldChar w:fldCharType="separate"/>
        </w:r>
        <w:r w:rsidR="00B90051">
          <w:rPr>
            <w:webHidden/>
          </w:rPr>
          <w:t>223</w:t>
        </w:r>
        <w:r w:rsidR="00B90051">
          <w:rPr>
            <w:webHidden/>
          </w:rPr>
          <w:fldChar w:fldCharType="end"/>
        </w:r>
      </w:hyperlink>
    </w:p>
    <w:p w:rsidR="00B90051" w:rsidRPr="006C1015" w:rsidRDefault="00F25E39">
      <w:pPr>
        <w:pStyle w:val="afffff"/>
        <w:rPr>
          <w:rFonts w:ascii="Calibri" w:hAnsi="Calibri"/>
          <w:sz w:val="22"/>
          <w:szCs w:val="22"/>
        </w:rPr>
      </w:pPr>
      <w:hyperlink w:anchor="_Toc79490487" w:history="1">
        <w:r w:rsidR="00B90051" w:rsidRPr="00D90A75">
          <w:rPr>
            <w:rStyle w:val="ad"/>
          </w:rPr>
          <w:t>Рисунок </w:t>
        </w:r>
        <w:r w:rsidR="00B90051" w:rsidRPr="006C1015">
          <w:rPr>
            <w:rFonts w:ascii="Calibri" w:hAnsi="Calibri"/>
            <w:sz w:val="22"/>
            <w:szCs w:val="22"/>
          </w:rPr>
          <w:tab/>
        </w:r>
        <w:r w:rsidR="00B90051" w:rsidRPr="00D90A75">
          <w:rPr>
            <w:rStyle w:val="ad"/>
          </w:rPr>
          <w:t>118. ЭФ документа «Реестр расходных расписаний», закладки «Документ (1)», вкладки «Раздел III: ПОФР (6)»</w:t>
        </w:r>
        <w:r w:rsidR="00B90051">
          <w:rPr>
            <w:webHidden/>
          </w:rPr>
          <w:tab/>
        </w:r>
        <w:r w:rsidR="00B90051">
          <w:rPr>
            <w:webHidden/>
          </w:rPr>
          <w:fldChar w:fldCharType="begin"/>
        </w:r>
        <w:r w:rsidR="00B90051">
          <w:rPr>
            <w:webHidden/>
          </w:rPr>
          <w:instrText xml:space="preserve"> PAGEREF _Toc79490487 \h </w:instrText>
        </w:r>
        <w:r w:rsidR="00B90051">
          <w:rPr>
            <w:webHidden/>
          </w:rPr>
        </w:r>
        <w:r w:rsidR="00B90051">
          <w:rPr>
            <w:webHidden/>
          </w:rPr>
          <w:fldChar w:fldCharType="separate"/>
        </w:r>
        <w:r w:rsidR="00B90051">
          <w:rPr>
            <w:webHidden/>
          </w:rPr>
          <w:t>225</w:t>
        </w:r>
        <w:r w:rsidR="00B90051">
          <w:rPr>
            <w:webHidden/>
          </w:rPr>
          <w:fldChar w:fldCharType="end"/>
        </w:r>
      </w:hyperlink>
    </w:p>
    <w:p w:rsidR="00B90051" w:rsidRPr="006C1015" w:rsidRDefault="00F25E39">
      <w:pPr>
        <w:pStyle w:val="afffff"/>
        <w:rPr>
          <w:rFonts w:ascii="Calibri" w:hAnsi="Calibri"/>
          <w:sz w:val="22"/>
          <w:szCs w:val="22"/>
        </w:rPr>
      </w:pPr>
      <w:hyperlink w:anchor="_Toc79490488" w:history="1">
        <w:r w:rsidR="00B90051" w:rsidRPr="00D90A75">
          <w:rPr>
            <w:rStyle w:val="ad"/>
          </w:rPr>
          <w:t>Рисунок </w:t>
        </w:r>
        <w:r w:rsidR="00B90051" w:rsidRPr="006C1015">
          <w:rPr>
            <w:rFonts w:ascii="Calibri" w:hAnsi="Calibri"/>
            <w:sz w:val="22"/>
            <w:szCs w:val="22"/>
          </w:rPr>
          <w:tab/>
        </w:r>
        <w:r w:rsidR="00B90051" w:rsidRPr="00D90A75">
          <w:rPr>
            <w:rStyle w:val="ad"/>
          </w:rPr>
          <w:t>119. ЭФ документа «Реестр расходных расписаний», закладки «Дополнительные атрибуты (2)»</w:t>
        </w:r>
        <w:r w:rsidR="00B90051">
          <w:rPr>
            <w:webHidden/>
          </w:rPr>
          <w:tab/>
        </w:r>
        <w:r w:rsidR="00B90051">
          <w:rPr>
            <w:webHidden/>
          </w:rPr>
          <w:fldChar w:fldCharType="begin"/>
        </w:r>
        <w:r w:rsidR="00B90051">
          <w:rPr>
            <w:webHidden/>
          </w:rPr>
          <w:instrText xml:space="preserve"> PAGEREF _Toc79490488 \h </w:instrText>
        </w:r>
        <w:r w:rsidR="00B90051">
          <w:rPr>
            <w:webHidden/>
          </w:rPr>
        </w:r>
        <w:r w:rsidR="00B90051">
          <w:rPr>
            <w:webHidden/>
          </w:rPr>
          <w:fldChar w:fldCharType="separate"/>
        </w:r>
        <w:r w:rsidR="00B90051">
          <w:rPr>
            <w:webHidden/>
          </w:rPr>
          <w:t>227</w:t>
        </w:r>
        <w:r w:rsidR="00B90051">
          <w:rPr>
            <w:webHidden/>
          </w:rPr>
          <w:fldChar w:fldCharType="end"/>
        </w:r>
      </w:hyperlink>
    </w:p>
    <w:p w:rsidR="00B90051" w:rsidRPr="006C1015" w:rsidRDefault="00F25E39">
      <w:pPr>
        <w:pStyle w:val="afffff"/>
        <w:rPr>
          <w:rFonts w:ascii="Calibri" w:hAnsi="Calibri"/>
          <w:sz w:val="22"/>
          <w:szCs w:val="22"/>
        </w:rPr>
      </w:pPr>
      <w:hyperlink w:anchor="_Toc79490489" w:history="1">
        <w:r w:rsidR="00B90051" w:rsidRPr="00D90A75">
          <w:rPr>
            <w:rStyle w:val="ad"/>
          </w:rPr>
          <w:t>Рисунок </w:t>
        </w:r>
        <w:r w:rsidR="00B90051" w:rsidRPr="006C1015">
          <w:rPr>
            <w:rFonts w:ascii="Calibri" w:hAnsi="Calibri"/>
            <w:sz w:val="22"/>
            <w:szCs w:val="22"/>
          </w:rPr>
          <w:tab/>
        </w:r>
        <w:r w:rsidR="00B90051" w:rsidRPr="00D90A75">
          <w:rPr>
            <w:rStyle w:val="ad"/>
          </w:rPr>
          <w:t>120. ЭФ списка документов «Казначейское уведомление»</w:t>
        </w:r>
        <w:r w:rsidR="00B90051">
          <w:rPr>
            <w:webHidden/>
          </w:rPr>
          <w:tab/>
        </w:r>
        <w:r w:rsidR="00B90051">
          <w:rPr>
            <w:webHidden/>
          </w:rPr>
          <w:fldChar w:fldCharType="begin"/>
        </w:r>
        <w:r w:rsidR="00B90051">
          <w:rPr>
            <w:webHidden/>
          </w:rPr>
          <w:instrText xml:space="preserve"> PAGEREF _Toc79490489 \h </w:instrText>
        </w:r>
        <w:r w:rsidR="00B90051">
          <w:rPr>
            <w:webHidden/>
          </w:rPr>
        </w:r>
        <w:r w:rsidR="00B90051">
          <w:rPr>
            <w:webHidden/>
          </w:rPr>
          <w:fldChar w:fldCharType="separate"/>
        </w:r>
        <w:r w:rsidR="00B90051">
          <w:rPr>
            <w:webHidden/>
          </w:rPr>
          <w:t>228</w:t>
        </w:r>
        <w:r w:rsidR="00B90051">
          <w:rPr>
            <w:webHidden/>
          </w:rPr>
          <w:fldChar w:fldCharType="end"/>
        </w:r>
      </w:hyperlink>
    </w:p>
    <w:p w:rsidR="00B90051" w:rsidRPr="006C1015" w:rsidRDefault="00F25E39">
      <w:pPr>
        <w:pStyle w:val="afffff"/>
        <w:rPr>
          <w:rFonts w:ascii="Calibri" w:hAnsi="Calibri"/>
          <w:sz w:val="22"/>
          <w:szCs w:val="22"/>
        </w:rPr>
      </w:pPr>
      <w:hyperlink w:anchor="_Toc79490490"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121. ЭФ документа «Казначейское уведомление», закладки «Документ», вкладки «Раздел </w:t>
        </w:r>
        <w:r w:rsidR="00B90051" w:rsidRPr="00D90A75">
          <w:rPr>
            <w:rStyle w:val="ad"/>
            <w:lang w:val="en-US"/>
          </w:rPr>
          <w:t>I</w:t>
        </w:r>
        <w:r w:rsidR="00B90051" w:rsidRPr="00D90A75">
          <w:rPr>
            <w:rStyle w:val="ad"/>
          </w:rPr>
          <w:t>: БА»</w:t>
        </w:r>
        <w:r w:rsidR="00B90051">
          <w:rPr>
            <w:webHidden/>
          </w:rPr>
          <w:tab/>
        </w:r>
        <w:r w:rsidR="00B90051">
          <w:rPr>
            <w:webHidden/>
          </w:rPr>
          <w:fldChar w:fldCharType="begin"/>
        </w:r>
        <w:r w:rsidR="00B90051">
          <w:rPr>
            <w:webHidden/>
          </w:rPr>
          <w:instrText xml:space="preserve"> PAGEREF _Toc79490490 \h </w:instrText>
        </w:r>
        <w:r w:rsidR="00B90051">
          <w:rPr>
            <w:webHidden/>
          </w:rPr>
        </w:r>
        <w:r w:rsidR="00B90051">
          <w:rPr>
            <w:webHidden/>
          </w:rPr>
          <w:fldChar w:fldCharType="separate"/>
        </w:r>
        <w:r w:rsidR="00B90051">
          <w:rPr>
            <w:webHidden/>
          </w:rPr>
          <w:t>229</w:t>
        </w:r>
        <w:r w:rsidR="00B90051">
          <w:rPr>
            <w:webHidden/>
          </w:rPr>
          <w:fldChar w:fldCharType="end"/>
        </w:r>
      </w:hyperlink>
    </w:p>
    <w:p w:rsidR="00B90051" w:rsidRPr="006C1015" w:rsidRDefault="00F25E39">
      <w:pPr>
        <w:pStyle w:val="afffff"/>
        <w:rPr>
          <w:rFonts w:ascii="Calibri" w:hAnsi="Calibri"/>
          <w:sz w:val="22"/>
          <w:szCs w:val="22"/>
        </w:rPr>
      </w:pPr>
      <w:hyperlink w:anchor="_Toc79490491" w:history="1">
        <w:r w:rsidR="00B90051" w:rsidRPr="00D90A75">
          <w:rPr>
            <w:rStyle w:val="ad"/>
          </w:rPr>
          <w:t>Рисунок </w:t>
        </w:r>
        <w:r w:rsidR="00B90051" w:rsidRPr="006C1015">
          <w:rPr>
            <w:rFonts w:ascii="Calibri" w:hAnsi="Calibri"/>
            <w:sz w:val="22"/>
            <w:szCs w:val="22"/>
          </w:rPr>
          <w:tab/>
        </w:r>
        <w:r w:rsidR="00B90051" w:rsidRPr="00D90A75">
          <w:rPr>
            <w:rStyle w:val="ad"/>
          </w:rPr>
          <w:t>122. Форма «Просмотр записи»</w:t>
        </w:r>
        <w:r w:rsidR="00B90051">
          <w:rPr>
            <w:webHidden/>
          </w:rPr>
          <w:tab/>
        </w:r>
        <w:r w:rsidR="00B90051">
          <w:rPr>
            <w:webHidden/>
          </w:rPr>
          <w:fldChar w:fldCharType="begin"/>
        </w:r>
        <w:r w:rsidR="00B90051">
          <w:rPr>
            <w:webHidden/>
          </w:rPr>
          <w:instrText xml:space="preserve"> PAGEREF _Toc79490491 \h </w:instrText>
        </w:r>
        <w:r w:rsidR="00B90051">
          <w:rPr>
            <w:webHidden/>
          </w:rPr>
        </w:r>
        <w:r w:rsidR="00B90051">
          <w:rPr>
            <w:webHidden/>
          </w:rPr>
          <w:fldChar w:fldCharType="separate"/>
        </w:r>
        <w:r w:rsidR="00B90051">
          <w:rPr>
            <w:webHidden/>
          </w:rPr>
          <w:t>231</w:t>
        </w:r>
        <w:r w:rsidR="00B90051">
          <w:rPr>
            <w:webHidden/>
          </w:rPr>
          <w:fldChar w:fldCharType="end"/>
        </w:r>
      </w:hyperlink>
    </w:p>
    <w:p w:rsidR="00B90051" w:rsidRPr="006C1015" w:rsidRDefault="00F25E39">
      <w:pPr>
        <w:pStyle w:val="afffff"/>
        <w:rPr>
          <w:rFonts w:ascii="Calibri" w:hAnsi="Calibri"/>
          <w:sz w:val="22"/>
          <w:szCs w:val="22"/>
        </w:rPr>
      </w:pPr>
      <w:hyperlink w:anchor="_Toc79490492" w:history="1">
        <w:r w:rsidR="00B90051" w:rsidRPr="00D90A75">
          <w:rPr>
            <w:rStyle w:val="ad"/>
          </w:rPr>
          <w:t>Рисунок </w:t>
        </w:r>
        <w:r w:rsidR="00B90051" w:rsidRPr="006C1015">
          <w:rPr>
            <w:rFonts w:ascii="Calibri" w:hAnsi="Calibri"/>
            <w:sz w:val="22"/>
            <w:szCs w:val="22"/>
          </w:rPr>
          <w:tab/>
        </w:r>
        <w:r w:rsidR="00B90051" w:rsidRPr="00D90A75">
          <w:rPr>
            <w:rStyle w:val="ad"/>
          </w:rPr>
          <w:t>123. ЭФ документа «Казначейское уведомление», закладки «Документ», вкладки «Раздел II: ЛБО»</w:t>
        </w:r>
        <w:r w:rsidR="00B90051">
          <w:rPr>
            <w:webHidden/>
          </w:rPr>
          <w:tab/>
        </w:r>
        <w:r w:rsidR="00B90051">
          <w:rPr>
            <w:webHidden/>
          </w:rPr>
          <w:fldChar w:fldCharType="begin"/>
        </w:r>
        <w:r w:rsidR="00B90051">
          <w:rPr>
            <w:webHidden/>
          </w:rPr>
          <w:instrText xml:space="preserve"> PAGEREF _Toc79490492 \h </w:instrText>
        </w:r>
        <w:r w:rsidR="00B90051">
          <w:rPr>
            <w:webHidden/>
          </w:rPr>
        </w:r>
        <w:r w:rsidR="00B90051">
          <w:rPr>
            <w:webHidden/>
          </w:rPr>
          <w:fldChar w:fldCharType="separate"/>
        </w:r>
        <w:r w:rsidR="00B90051">
          <w:rPr>
            <w:webHidden/>
          </w:rPr>
          <w:t>231</w:t>
        </w:r>
        <w:r w:rsidR="00B90051">
          <w:rPr>
            <w:webHidden/>
          </w:rPr>
          <w:fldChar w:fldCharType="end"/>
        </w:r>
      </w:hyperlink>
    </w:p>
    <w:p w:rsidR="00B90051" w:rsidRPr="006C1015" w:rsidRDefault="00F25E39">
      <w:pPr>
        <w:pStyle w:val="afffff"/>
        <w:rPr>
          <w:rFonts w:ascii="Calibri" w:hAnsi="Calibri"/>
          <w:sz w:val="22"/>
          <w:szCs w:val="22"/>
        </w:rPr>
      </w:pPr>
      <w:hyperlink w:anchor="_Toc79490493" w:history="1">
        <w:r w:rsidR="00B90051" w:rsidRPr="00D90A75">
          <w:rPr>
            <w:rStyle w:val="ad"/>
          </w:rPr>
          <w:t>Рисунок </w:t>
        </w:r>
        <w:r w:rsidR="00B90051" w:rsidRPr="006C1015">
          <w:rPr>
            <w:rFonts w:ascii="Calibri" w:hAnsi="Calibri"/>
            <w:sz w:val="22"/>
            <w:szCs w:val="22"/>
          </w:rPr>
          <w:tab/>
        </w:r>
        <w:r w:rsidR="00B90051" w:rsidRPr="00D90A75">
          <w:rPr>
            <w:rStyle w:val="ad"/>
          </w:rPr>
          <w:t>124. ЭФ документа «Казначейское уведомление», закладки «Документ», вкладки «Раздел III: ПОФР»</w:t>
        </w:r>
        <w:r w:rsidR="00B90051">
          <w:rPr>
            <w:webHidden/>
          </w:rPr>
          <w:tab/>
        </w:r>
        <w:r w:rsidR="00B90051">
          <w:rPr>
            <w:webHidden/>
          </w:rPr>
          <w:fldChar w:fldCharType="begin"/>
        </w:r>
        <w:r w:rsidR="00B90051">
          <w:rPr>
            <w:webHidden/>
          </w:rPr>
          <w:instrText xml:space="preserve"> PAGEREF _Toc79490493 \h </w:instrText>
        </w:r>
        <w:r w:rsidR="00B90051">
          <w:rPr>
            <w:webHidden/>
          </w:rPr>
        </w:r>
        <w:r w:rsidR="00B90051">
          <w:rPr>
            <w:webHidden/>
          </w:rPr>
          <w:fldChar w:fldCharType="separate"/>
        </w:r>
        <w:r w:rsidR="00B90051">
          <w:rPr>
            <w:webHidden/>
          </w:rPr>
          <w:t>232</w:t>
        </w:r>
        <w:r w:rsidR="00B90051">
          <w:rPr>
            <w:webHidden/>
          </w:rPr>
          <w:fldChar w:fldCharType="end"/>
        </w:r>
      </w:hyperlink>
    </w:p>
    <w:p w:rsidR="00B90051" w:rsidRPr="006C1015" w:rsidRDefault="00F25E39">
      <w:pPr>
        <w:pStyle w:val="afffff"/>
        <w:rPr>
          <w:rFonts w:ascii="Calibri" w:hAnsi="Calibri"/>
          <w:sz w:val="22"/>
          <w:szCs w:val="22"/>
        </w:rPr>
      </w:pPr>
      <w:hyperlink w:anchor="_Toc79490494" w:history="1">
        <w:r w:rsidR="00B90051" w:rsidRPr="00D90A75">
          <w:rPr>
            <w:rStyle w:val="ad"/>
          </w:rPr>
          <w:t>Рисунок </w:t>
        </w:r>
        <w:r w:rsidR="00B90051" w:rsidRPr="006C1015">
          <w:rPr>
            <w:rFonts w:ascii="Calibri" w:hAnsi="Calibri"/>
            <w:sz w:val="22"/>
            <w:szCs w:val="22"/>
          </w:rPr>
          <w:tab/>
        </w:r>
        <w:r w:rsidR="00B90051" w:rsidRPr="00D90A75">
          <w:rPr>
            <w:rStyle w:val="ad"/>
          </w:rPr>
          <w:t>125. ЭФ документа «Казначейское уведомление», закладки «Дополнительные атрибуты»</w:t>
        </w:r>
        <w:r w:rsidR="00B90051">
          <w:rPr>
            <w:webHidden/>
          </w:rPr>
          <w:tab/>
        </w:r>
        <w:r w:rsidR="00B90051">
          <w:rPr>
            <w:webHidden/>
          </w:rPr>
          <w:fldChar w:fldCharType="begin"/>
        </w:r>
        <w:r w:rsidR="00B90051">
          <w:rPr>
            <w:webHidden/>
          </w:rPr>
          <w:instrText xml:space="preserve"> PAGEREF _Toc79490494 \h </w:instrText>
        </w:r>
        <w:r w:rsidR="00B90051">
          <w:rPr>
            <w:webHidden/>
          </w:rPr>
        </w:r>
        <w:r w:rsidR="00B90051">
          <w:rPr>
            <w:webHidden/>
          </w:rPr>
          <w:fldChar w:fldCharType="separate"/>
        </w:r>
        <w:r w:rsidR="00B90051">
          <w:rPr>
            <w:webHidden/>
          </w:rPr>
          <w:t>233</w:t>
        </w:r>
        <w:r w:rsidR="00B90051">
          <w:rPr>
            <w:webHidden/>
          </w:rPr>
          <w:fldChar w:fldCharType="end"/>
        </w:r>
      </w:hyperlink>
    </w:p>
    <w:p w:rsidR="00B90051" w:rsidRPr="006C1015" w:rsidRDefault="00F25E39">
      <w:pPr>
        <w:pStyle w:val="afffff"/>
        <w:rPr>
          <w:rFonts w:ascii="Calibri" w:hAnsi="Calibri"/>
          <w:sz w:val="22"/>
          <w:szCs w:val="22"/>
        </w:rPr>
      </w:pPr>
      <w:hyperlink w:anchor="_Toc79490495" w:history="1">
        <w:r w:rsidR="00B90051" w:rsidRPr="00D90A75">
          <w:rPr>
            <w:rStyle w:val="ad"/>
          </w:rPr>
          <w:t>Рисунок </w:t>
        </w:r>
        <w:r w:rsidR="00B90051" w:rsidRPr="006C1015">
          <w:rPr>
            <w:rFonts w:ascii="Calibri" w:hAnsi="Calibri"/>
            <w:sz w:val="22"/>
            <w:szCs w:val="22"/>
          </w:rPr>
          <w:tab/>
        </w:r>
        <w:r w:rsidR="00B90051" w:rsidRPr="00D90A75">
          <w:rPr>
            <w:rStyle w:val="ad"/>
          </w:rPr>
          <w:t>126. ЭФ списка документов «Справка об изменении сводной бюджетной росписи»</w:t>
        </w:r>
        <w:r w:rsidR="00B90051">
          <w:rPr>
            <w:webHidden/>
          </w:rPr>
          <w:tab/>
        </w:r>
        <w:r w:rsidR="00B90051">
          <w:rPr>
            <w:webHidden/>
          </w:rPr>
          <w:fldChar w:fldCharType="begin"/>
        </w:r>
        <w:r w:rsidR="00B90051">
          <w:rPr>
            <w:webHidden/>
          </w:rPr>
          <w:instrText xml:space="preserve"> PAGEREF _Toc79490495 \h </w:instrText>
        </w:r>
        <w:r w:rsidR="00B90051">
          <w:rPr>
            <w:webHidden/>
          </w:rPr>
        </w:r>
        <w:r w:rsidR="00B90051">
          <w:rPr>
            <w:webHidden/>
          </w:rPr>
          <w:fldChar w:fldCharType="separate"/>
        </w:r>
        <w:r w:rsidR="00B90051">
          <w:rPr>
            <w:webHidden/>
          </w:rPr>
          <w:t>235</w:t>
        </w:r>
        <w:r w:rsidR="00B90051">
          <w:rPr>
            <w:webHidden/>
          </w:rPr>
          <w:fldChar w:fldCharType="end"/>
        </w:r>
      </w:hyperlink>
    </w:p>
    <w:p w:rsidR="00B90051" w:rsidRPr="006C1015" w:rsidRDefault="00F25E39">
      <w:pPr>
        <w:pStyle w:val="afffff"/>
        <w:rPr>
          <w:rFonts w:ascii="Calibri" w:hAnsi="Calibri"/>
          <w:sz w:val="22"/>
          <w:szCs w:val="22"/>
        </w:rPr>
      </w:pPr>
      <w:hyperlink w:anchor="_Toc79490496"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127. ЭФ документа «Справка об изменении СБР», закладки «Документ», вкладки «Раздел </w:t>
        </w:r>
        <w:r w:rsidR="00B90051" w:rsidRPr="00D90A75">
          <w:rPr>
            <w:rStyle w:val="ad"/>
            <w:lang w:val="en-US"/>
          </w:rPr>
          <w:t>I</w:t>
        </w:r>
        <w:r w:rsidR="00B90051" w:rsidRPr="00D90A75">
          <w:rPr>
            <w:rStyle w:val="ad"/>
          </w:rPr>
          <w:t>: БА по расходам»</w:t>
        </w:r>
        <w:r w:rsidR="00B90051">
          <w:rPr>
            <w:webHidden/>
          </w:rPr>
          <w:tab/>
        </w:r>
        <w:r w:rsidR="00B90051">
          <w:rPr>
            <w:webHidden/>
          </w:rPr>
          <w:fldChar w:fldCharType="begin"/>
        </w:r>
        <w:r w:rsidR="00B90051">
          <w:rPr>
            <w:webHidden/>
          </w:rPr>
          <w:instrText xml:space="preserve"> PAGEREF _Toc79490496 \h </w:instrText>
        </w:r>
        <w:r w:rsidR="00B90051">
          <w:rPr>
            <w:webHidden/>
          </w:rPr>
        </w:r>
        <w:r w:rsidR="00B90051">
          <w:rPr>
            <w:webHidden/>
          </w:rPr>
          <w:fldChar w:fldCharType="separate"/>
        </w:r>
        <w:r w:rsidR="00B90051">
          <w:rPr>
            <w:webHidden/>
          </w:rPr>
          <w:t>236</w:t>
        </w:r>
        <w:r w:rsidR="00B90051">
          <w:rPr>
            <w:webHidden/>
          </w:rPr>
          <w:fldChar w:fldCharType="end"/>
        </w:r>
      </w:hyperlink>
    </w:p>
    <w:p w:rsidR="00B90051" w:rsidRPr="006C1015" w:rsidRDefault="00F25E39">
      <w:pPr>
        <w:pStyle w:val="afffff"/>
        <w:rPr>
          <w:rFonts w:ascii="Calibri" w:hAnsi="Calibri"/>
          <w:sz w:val="22"/>
          <w:szCs w:val="22"/>
        </w:rPr>
      </w:pPr>
      <w:hyperlink w:anchor="_Toc79490497" w:history="1">
        <w:r w:rsidR="00B90051" w:rsidRPr="00D90A75">
          <w:rPr>
            <w:rStyle w:val="ad"/>
          </w:rPr>
          <w:t>Рисунок </w:t>
        </w:r>
        <w:r w:rsidR="00B90051" w:rsidRPr="006C1015">
          <w:rPr>
            <w:rFonts w:ascii="Calibri" w:hAnsi="Calibri"/>
            <w:sz w:val="22"/>
            <w:szCs w:val="22"/>
          </w:rPr>
          <w:tab/>
        </w:r>
        <w:r w:rsidR="00B90051" w:rsidRPr="00D90A75">
          <w:rPr>
            <w:rStyle w:val="ad"/>
          </w:rPr>
          <w:t>128. Форма «Добавление записи»</w:t>
        </w:r>
        <w:r w:rsidR="00B90051">
          <w:rPr>
            <w:webHidden/>
          </w:rPr>
          <w:tab/>
        </w:r>
        <w:r w:rsidR="00B90051">
          <w:rPr>
            <w:webHidden/>
          </w:rPr>
          <w:fldChar w:fldCharType="begin"/>
        </w:r>
        <w:r w:rsidR="00B90051">
          <w:rPr>
            <w:webHidden/>
          </w:rPr>
          <w:instrText xml:space="preserve"> PAGEREF _Toc79490497 \h </w:instrText>
        </w:r>
        <w:r w:rsidR="00B90051">
          <w:rPr>
            <w:webHidden/>
          </w:rPr>
        </w:r>
        <w:r w:rsidR="00B90051">
          <w:rPr>
            <w:webHidden/>
          </w:rPr>
          <w:fldChar w:fldCharType="separate"/>
        </w:r>
        <w:r w:rsidR="00B90051">
          <w:rPr>
            <w:webHidden/>
          </w:rPr>
          <w:t>238</w:t>
        </w:r>
        <w:r w:rsidR="00B90051">
          <w:rPr>
            <w:webHidden/>
          </w:rPr>
          <w:fldChar w:fldCharType="end"/>
        </w:r>
      </w:hyperlink>
    </w:p>
    <w:p w:rsidR="00B90051" w:rsidRPr="006C1015" w:rsidRDefault="00F25E39">
      <w:pPr>
        <w:pStyle w:val="afffff"/>
        <w:rPr>
          <w:rFonts w:ascii="Calibri" w:hAnsi="Calibri"/>
          <w:sz w:val="22"/>
          <w:szCs w:val="22"/>
        </w:rPr>
      </w:pPr>
      <w:hyperlink w:anchor="_Toc79490498"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129. ЭФ документа «Справка об изменении СБР», закладки «Документ», вкладки «Раздел </w:t>
        </w:r>
        <w:r w:rsidR="00B90051" w:rsidRPr="00D90A75">
          <w:rPr>
            <w:rStyle w:val="ad"/>
            <w:lang w:val="en-US"/>
          </w:rPr>
          <w:t>II</w:t>
        </w:r>
        <w:r w:rsidR="00B90051" w:rsidRPr="00D90A75">
          <w:rPr>
            <w:rStyle w:val="ad"/>
          </w:rPr>
          <w:t>: ЛБО»</w:t>
        </w:r>
        <w:r w:rsidR="00B90051">
          <w:rPr>
            <w:webHidden/>
          </w:rPr>
          <w:tab/>
        </w:r>
        <w:r w:rsidR="00B90051">
          <w:rPr>
            <w:webHidden/>
          </w:rPr>
          <w:fldChar w:fldCharType="begin"/>
        </w:r>
        <w:r w:rsidR="00B90051">
          <w:rPr>
            <w:webHidden/>
          </w:rPr>
          <w:instrText xml:space="preserve"> PAGEREF _Toc79490498 \h </w:instrText>
        </w:r>
        <w:r w:rsidR="00B90051">
          <w:rPr>
            <w:webHidden/>
          </w:rPr>
        </w:r>
        <w:r w:rsidR="00B90051">
          <w:rPr>
            <w:webHidden/>
          </w:rPr>
          <w:fldChar w:fldCharType="separate"/>
        </w:r>
        <w:r w:rsidR="00B90051">
          <w:rPr>
            <w:webHidden/>
          </w:rPr>
          <w:t>239</w:t>
        </w:r>
        <w:r w:rsidR="00B90051">
          <w:rPr>
            <w:webHidden/>
          </w:rPr>
          <w:fldChar w:fldCharType="end"/>
        </w:r>
      </w:hyperlink>
    </w:p>
    <w:p w:rsidR="00B90051" w:rsidRPr="006C1015" w:rsidRDefault="00F25E39">
      <w:pPr>
        <w:pStyle w:val="afffff"/>
        <w:rPr>
          <w:rFonts w:ascii="Calibri" w:hAnsi="Calibri"/>
          <w:sz w:val="22"/>
          <w:szCs w:val="22"/>
        </w:rPr>
      </w:pPr>
      <w:hyperlink w:anchor="_Toc79490499" w:history="1">
        <w:r w:rsidR="00B90051" w:rsidRPr="00D90A75">
          <w:rPr>
            <w:rStyle w:val="ad"/>
          </w:rPr>
          <w:t>Рисунок </w:t>
        </w:r>
        <w:r w:rsidR="00B90051" w:rsidRPr="006C1015">
          <w:rPr>
            <w:rFonts w:ascii="Calibri" w:hAnsi="Calibri"/>
            <w:sz w:val="22"/>
            <w:szCs w:val="22"/>
          </w:rPr>
          <w:tab/>
        </w:r>
        <w:r w:rsidR="00B90051" w:rsidRPr="00D90A75">
          <w:rPr>
            <w:rStyle w:val="ad"/>
          </w:rPr>
          <w:t>130. ЭД «Добавление записи»</w:t>
        </w:r>
        <w:r w:rsidR="00B90051">
          <w:rPr>
            <w:webHidden/>
          </w:rPr>
          <w:tab/>
        </w:r>
        <w:r w:rsidR="00B90051">
          <w:rPr>
            <w:webHidden/>
          </w:rPr>
          <w:fldChar w:fldCharType="begin"/>
        </w:r>
        <w:r w:rsidR="00B90051">
          <w:rPr>
            <w:webHidden/>
          </w:rPr>
          <w:instrText xml:space="preserve"> PAGEREF _Toc79490499 \h </w:instrText>
        </w:r>
        <w:r w:rsidR="00B90051">
          <w:rPr>
            <w:webHidden/>
          </w:rPr>
        </w:r>
        <w:r w:rsidR="00B90051">
          <w:rPr>
            <w:webHidden/>
          </w:rPr>
          <w:fldChar w:fldCharType="separate"/>
        </w:r>
        <w:r w:rsidR="00B90051">
          <w:rPr>
            <w:webHidden/>
          </w:rPr>
          <w:t>241</w:t>
        </w:r>
        <w:r w:rsidR="00B90051">
          <w:rPr>
            <w:webHidden/>
          </w:rPr>
          <w:fldChar w:fldCharType="end"/>
        </w:r>
      </w:hyperlink>
    </w:p>
    <w:p w:rsidR="00B90051" w:rsidRPr="006C1015" w:rsidRDefault="00F25E39">
      <w:pPr>
        <w:pStyle w:val="afffff"/>
        <w:rPr>
          <w:rFonts w:ascii="Calibri" w:hAnsi="Calibri"/>
          <w:sz w:val="22"/>
          <w:szCs w:val="22"/>
        </w:rPr>
      </w:pPr>
      <w:hyperlink w:anchor="_Toc79490500"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131. ЭФ документа «Справка об изменении СБР», закладки «Документ», вкладки «Раздел </w:t>
        </w:r>
        <w:r w:rsidR="00B90051" w:rsidRPr="00D90A75">
          <w:rPr>
            <w:rStyle w:val="ad"/>
            <w:lang w:val="en-US"/>
          </w:rPr>
          <w:t>III</w:t>
        </w:r>
        <w:r w:rsidR="00B90051" w:rsidRPr="00D90A75">
          <w:rPr>
            <w:rStyle w:val="ad"/>
          </w:rPr>
          <w:t>: БА по источникам»</w:t>
        </w:r>
        <w:r w:rsidR="00B90051">
          <w:rPr>
            <w:webHidden/>
          </w:rPr>
          <w:tab/>
        </w:r>
        <w:r w:rsidR="00B90051">
          <w:rPr>
            <w:webHidden/>
          </w:rPr>
          <w:fldChar w:fldCharType="begin"/>
        </w:r>
        <w:r w:rsidR="00B90051">
          <w:rPr>
            <w:webHidden/>
          </w:rPr>
          <w:instrText xml:space="preserve"> PAGEREF _Toc79490500 \h </w:instrText>
        </w:r>
        <w:r w:rsidR="00B90051">
          <w:rPr>
            <w:webHidden/>
          </w:rPr>
        </w:r>
        <w:r w:rsidR="00B90051">
          <w:rPr>
            <w:webHidden/>
          </w:rPr>
          <w:fldChar w:fldCharType="separate"/>
        </w:r>
        <w:r w:rsidR="00B90051">
          <w:rPr>
            <w:webHidden/>
          </w:rPr>
          <w:t>242</w:t>
        </w:r>
        <w:r w:rsidR="00B90051">
          <w:rPr>
            <w:webHidden/>
          </w:rPr>
          <w:fldChar w:fldCharType="end"/>
        </w:r>
      </w:hyperlink>
    </w:p>
    <w:p w:rsidR="00B90051" w:rsidRPr="006C1015" w:rsidRDefault="00F25E39">
      <w:pPr>
        <w:pStyle w:val="afffff"/>
        <w:rPr>
          <w:rFonts w:ascii="Calibri" w:hAnsi="Calibri"/>
          <w:sz w:val="22"/>
          <w:szCs w:val="22"/>
        </w:rPr>
      </w:pPr>
      <w:hyperlink w:anchor="_Toc79490501" w:history="1">
        <w:r w:rsidR="00B90051" w:rsidRPr="00D90A75">
          <w:rPr>
            <w:rStyle w:val="ad"/>
          </w:rPr>
          <w:t>Рисунок </w:t>
        </w:r>
        <w:r w:rsidR="00B90051" w:rsidRPr="006C1015">
          <w:rPr>
            <w:rFonts w:ascii="Calibri" w:hAnsi="Calibri"/>
            <w:sz w:val="22"/>
            <w:szCs w:val="22"/>
          </w:rPr>
          <w:tab/>
        </w:r>
        <w:r w:rsidR="00B90051" w:rsidRPr="00D90A75">
          <w:rPr>
            <w:rStyle w:val="ad"/>
          </w:rPr>
          <w:t>132. ЭД «Добавление записи»</w:t>
        </w:r>
        <w:r w:rsidR="00B90051">
          <w:rPr>
            <w:webHidden/>
          </w:rPr>
          <w:tab/>
        </w:r>
        <w:r w:rsidR="00B90051">
          <w:rPr>
            <w:webHidden/>
          </w:rPr>
          <w:fldChar w:fldCharType="begin"/>
        </w:r>
        <w:r w:rsidR="00B90051">
          <w:rPr>
            <w:webHidden/>
          </w:rPr>
          <w:instrText xml:space="preserve"> PAGEREF _Toc79490501 \h </w:instrText>
        </w:r>
        <w:r w:rsidR="00B90051">
          <w:rPr>
            <w:webHidden/>
          </w:rPr>
        </w:r>
        <w:r w:rsidR="00B90051">
          <w:rPr>
            <w:webHidden/>
          </w:rPr>
          <w:fldChar w:fldCharType="separate"/>
        </w:r>
        <w:r w:rsidR="00B90051">
          <w:rPr>
            <w:webHidden/>
          </w:rPr>
          <w:t>243</w:t>
        </w:r>
        <w:r w:rsidR="00B90051">
          <w:rPr>
            <w:webHidden/>
          </w:rPr>
          <w:fldChar w:fldCharType="end"/>
        </w:r>
      </w:hyperlink>
    </w:p>
    <w:p w:rsidR="00B90051" w:rsidRPr="006C1015" w:rsidRDefault="00F25E39">
      <w:pPr>
        <w:pStyle w:val="afffff"/>
        <w:rPr>
          <w:rFonts w:ascii="Calibri" w:hAnsi="Calibri"/>
          <w:sz w:val="22"/>
          <w:szCs w:val="22"/>
        </w:rPr>
      </w:pPr>
      <w:hyperlink w:anchor="_Toc79490502" w:history="1">
        <w:r w:rsidR="00B90051" w:rsidRPr="00D90A75">
          <w:rPr>
            <w:rStyle w:val="ad"/>
          </w:rPr>
          <w:t>Рисунок </w:t>
        </w:r>
        <w:r w:rsidR="00B90051" w:rsidRPr="006C1015">
          <w:rPr>
            <w:rFonts w:ascii="Calibri" w:hAnsi="Calibri"/>
            <w:sz w:val="22"/>
            <w:szCs w:val="22"/>
          </w:rPr>
          <w:tab/>
        </w:r>
        <w:r w:rsidR="00B90051" w:rsidRPr="00D90A75">
          <w:rPr>
            <w:rStyle w:val="ad"/>
          </w:rPr>
          <w:t>133. ЭФ документа «Справка об изменении СБР», закладки «Дополнительные атрибуты»</w:t>
        </w:r>
        <w:r w:rsidR="00B90051">
          <w:rPr>
            <w:webHidden/>
          </w:rPr>
          <w:tab/>
        </w:r>
        <w:r w:rsidR="00B90051">
          <w:rPr>
            <w:webHidden/>
          </w:rPr>
          <w:fldChar w:fldCharType="begin"/>
        </w:r>
        <w:r w:rsidR="00B90051">
          <w:rPr>
            <w:webHidden/>
          </w:rPr>
          <w:instrText xml:space="preserve"> PAGEREF _Toc79490502 \h </w:instrText>
        </w:r>
        <w:r w:rsidR="00B90051">
          <w:rPr>
            <w:webHidden/>
          </w:rPr>
        </w:r>
        <w:r w:rsidR="00B90051">
          <w:rPr>
            <w:webHidden/>
          </w:rPr>
          <w:fldChar w:fldCharType="separate"/>
        </w:r>
        <w:r w:rsidR="00B90051">
          <w:rPr>
            <w:webHidden/>
          </w:rPr>
          <w:t>244</w:t>
        </w:r>
        <w:r w:rsidR="00B90051">
          <w:rPr>
            <w:webHidden/>
          </w:rPr>
          <w:fldChar w:fldCharType="end"/>
        </w:r>
      </w:hyperlink>
    </w:p>
    <w:p w:rsidR="00B90051" w:rsidRPr="006C1015" w:rsidRDefault="00F25E39">
      <w:pPr>
        <w:pStyle w:val="afffff"/>
        <w:rPr>
          <w:rFonts w:ascii="Calibri" w:hAnsi="Calibri"/>
          <w:sz w:val="22"/>
          <w:szCs w:val="22"/>
        </w:rPr>
      </w:pPr>
      <w:hyperlink w:anchor="_Toc79490503" w:history="1">
        <w:r w:rsidR="00B90051" w:rsidRPr="00D90A75">
          <w:rPr>
            <w:rStyle w:val="ad"/>
          </w:rPr>
          <w:t>Рисунок </w:t>
        </w:r>
        <w:r w:rsidR="00B90051" w:rsidRPr="006C1015">
          <w:rPr>
            <w:rFonts w:ascii="Calibri" w:hAnsi="Calibri"/>
            <w:sz w:val="22"/>
            <w:szCs w:val="22"/>
          </w:rPr>
          <w:tab/>
        </w:r>
        <w:r w:rsidR="00B90051" w:rsidRPr="00D90A75">
          <w:rPr>
            <w:rStyle w:val="ad"/>
          </w:rPr>
          <w:t>134. ЭФ списка документов «Распределение бюджетных данных по подведомственным учреждениям»</w:t>
        </w:r>
        <w:r w:rsidR="00B90051">
          <w:rPr>
            <w:webHidden/>
          </w:rPr>
          <w:tab/>
        </w:r>
        <w:r w:rsidR="00B90051">
          <w:rPr>
            <w:webHidden/>
          </w:rPr>
          <w:fldChar w:fldCharType="begin"/>
        </w:r>
        <w:r w:rsidR="00B90051">
          <w:rPr>
            <w:webHidden/>
          </w:rPr>
          <w:instrText xml:space="preserve"> PAGEREF _Toc79490503 \h </w:instrText>
        </w:r>
        <w:r w:rsidR="00B90051">
          <w:rPr>
            <w:webHidden/>
          </w:rPr>
        </w:r>
        <w:r w:rsidR="00B90051">
          <w:rPr>
            <w:webHidden/>
          </w:rPr>
          <w:fldChar w:fldCharType="separate"/>
        </w:r>
        <w:r w:rsidR="00B90051">
          <w:rPr>
            <w:webHidden/>
          </w:rPr>
          <w:t>246</w:t>
        </w:r>
        <w:r w:rsidR="00B90051">
          <w:rPr>
            <w:webHidden/>
          </w:rPr>
          <w:fldChar w:fldCharType="end"/>
        </w:r>
      </w:hyperlink>
    </w:p>
    <w:p w:rsidR="00B90051" w:rsidRPr="006C1015" w:rsidRDefault="00F25E39">
      <w:pPr>
        <w:pStyle w:val="afffff"/>
        <w:rPr>
          <w:rFonts w:ascii="Calibri" w:hAnsi="Calibri"/>
          <w:sz w:val="22"/>
          <w:szCs w:val="22"/>
        </w:rPr>
      </w:pPr>
      <w:hyperlink w:anchor="_Toc79490504" w:history="1">
        <w:r w:rsidR="00B90051" w:rsidRPr="00D90A75">
          <w:rPr>
            <w:rStyle w:val="ad"/>
          </w:rPr>
          <w:t>Рисунок </w:t>
        </w:r>
        <w:r w:rsidR="00B90051" w:rsidRPr="006C1015">
          <w:rPr>
            <w:rFonts w:ascii="Calibri" w:hAnsi="Calibri"/>
            <w:sz w:val="22"/>
            <w:szCs w:val="22"/>
          </w:rPr>
          <w:tab/>
        </w:r>
        <w:r w:rsidR="00B90051" w:rsidRPr="00D90A75">
          <w:rPr>
            <w:rStyle w:val="ad"/>
          </w:rPr>
          <w:t>135. ЭФ документа « Распределение бюджетных данных по подведомственным учреждениям», закладки «Получатели»</w:t>
        </w:r>
        <w:r w:rsidR="00B90051">
          <w:rPr>
            <w:webHidden/>
          </w:rPr>
          <w:tab/>
        </w:r>
        <w:r w:rsidR="00B90051">
          <w:rPr>
            <w:webHidden/>
          </w:rPr>
          <w:fldChar w:fldCharType="begin"/>
        </w:r>
        <w:r w:rsidR="00B90051">
          <w:rPr>
            <w:webHidden/>
          </w:rPr>
          <w:instrText xml:space="preserve"> PAGEREF _Toc79490504 \h </w:instrText>
        </w:r>
        <w:r w:rsidR="00B90051">
          <w:rPr>
            <w:webHidden/>
          </w:rPr>
        </w:r>
        <w:r w:rsidR="00B90051">
          <w:rPr>
            <w:webHidden/>
          </w:rPr>
          <w:fldChar w:fldCharType="separate"/>
        </w:r>
        <w:r w:rsidR="00B90051">
          <w:rPr>
            <w:webHidden/>
          </w:rPr>
          <w:t>247</w:t>
        </w:r>
        <w:r w:rsidR="00B90051">
          <w:rPr>
            <w:webHidden/>
          </w:rPr>
          <w:fldChar w:fldCharType="end"/>
        </w:r>
      </w:hyperlink>
    </w:p>
    <w:p w:rsidR="00B90051" w:rsidRPr="006C1015" w:rsidRDefault="00F25E39">
      <w:pPr>
        <w:pStyle w:val="afffff"/>
        <w:rPr>
          <w:rFonts w:ascii="Calibri" w:hAnsi="Calibri"/>
          <w:sz w:val="22"/>
          <w:szCs w:val="22"/>
        </w:rPr>
      </w:pPr>
      <w:hyperlink w:anchor="_Toc79490505" w:history="1">
        <w:r w:rsidR="00B90051" w:rsidRPr="00D90A75">
          <w:rPr>
            <w:rStyle w:val="ad"/>
          </w:rPr>
          <w:t>Рисунок </w:t>
        </w:r>
        <w:r w:rsidR="00B90051" w:rsidRPr="006C1015">
          <w:rPr>
            <w:rFonts w:ascii="Calibri" w:hAnsi="Calibri"/>
            <w:sz w:val="22"/>
            <w:szCs w:val="22"/>
          </w:rPr>
          <w:tab/>
        </w:r>
        <w:r w:rsidR="00B90051" w:rsidRPr="00D90A75">
          <w:rPr>
            <w:rStyle w:val="ad"/>
          </w:rPr>
          <w:t>136. ЭФ «Редактирование записи» (строка таблицы на закладке «Получатели»)</w:t>
        </w:r>
        <w:r w:rsidR="00B90051">
          <w:rPr>
            <w:webHidden/>
          </w:rPr>
          <w:tab/>
        </w:r>
        <w:r w:rsidR="00B90051">
          <w:rPr>
            <w:webHidden/>
          </w:rPr>
          <w:fldChar w:fldCharType="begin"/>
        </w:r>
        <w:r w:rsidR="00B90051">
          <w:rPr>
            <w:webHidden/>
          </w:rPr>
          <w:instrText xml:space="preserve"> PAGEREF _Toc79490505 \h </w:instrText>
        </w:r>
        <w:r w:rsidR="00B90051">
          <w:rPr>
            <w:webHidden/>
          </w:rPr>
        </w:r>
        <w:r w:rsidR="00B90051">
          <w:rPr>
            <w:webHidden/>
          </w:rPr>
          <w:fldChar w:fldCharType="separate"/>
        </w:r>
        <w:r w:rsidR="00B90051">
          <w:rPr>
            <w:webHidden/>
          </w:rPr>
          <w:t>251</w:t>
        </w:r>
        <w:r w:rsidR="00B90051">
          <w:rPr>
            <w:webHidden/>
          </w:rPr>
          <w:fldChar w:fldCharType="end"/>
        </w:r>
      </w:hyperlink>
    </w:p>
    <w:p w:rsidR="00B90051" w:rsidRPr="006C1015" w:rsidRDefault="00F25E39">
      <w:pPr>
        <w:pStyle w:val="afffff"/>
        <w:rPr>
          <w:rFonts w:ascii="Calibri" w:hAnsi="Calibri"/>
          <w:sz w:val="22"/>
          <w:szCs w:val="22"/>
        </w:rPr>
      </w:pPr>
      <w:hyperlink w:anchor="_Toc79490506" w:history="1">
        <w:r w:rsidR="00B90051" w:rsidRPr="00D90A75">
          <w:rPr>
            <w:rStyle w:val="ad"/>
          </w:rPr>
          <w:t>Рисунок </w:t>
        </w:r>
        <w:r w:rsidR="00B90051" w:rsidRPr="006C1015">
          <w:rPr>
            <w:rFonts w:ascii="Calibri" w:hAnsi="Calibri"/>
            <w:sz w:val="22"/>
            <w:szCs w:val="22"/>
          </w:rPr>
          <w:tab/>
        </w:r>
        <w:r w:rsidR="00B90051" w:rsidRPr="00D90A75">
          <w:rPr>
            <w:rStyle w:val="ad"/>
          </w:rPr>
          <w:t>137. ЭФ документа «Распределение бюджетных данных по подведомственным учреждениям», закладки «Раздел I: БА»</w:t>
        </w:r>
        <w:r w:rsidR="00B90051">
          <w:rPr>
            <w:webHidden/>
          </w:rPr>
          <w:tab/>
        </w:r>
        <w:r w:rsidR="00B90051">
          <w:rPr>
            <w:webHidden/>
          </w:rPr>
          <w:fldChar w:fldCharType="begin"/>
        </w:r>
        <w:r w:rsidR="00B90051">
          <w:rPr>
            <w:webHidden/>
          </w:rPr>
          <w:instrText xml:space="preserve"> PAGEREF _Toc79490506 \h </w:instrText>
        </w:r>
        <w:r w:rsidR="00B90051">
          <w:rPr>
            <w:webHidden/>
          </w:rPr>
        </w:r>
        <w:r w:rsidR="00B90051">
          <w:rPr>
            <w:webHidden/>
          </w:rPr>
          <w:fldChar w:fldCharType="separate"/>
        </w:r>
        <w:r w:rsidR="00B90051">
          <w:rPr>
            <w:webHidden/>
          </w:rPr>
          <w:t>252</w:t>
        </w:r>
        <w:r w:rsidR="00B90051">
          <w:rPr>
            <w:webHidden/>
          </w:rPr>
          <w:fldChar w:fldCharType="end"/>
        </w:r>
      </w:hyperlink>
    </w:p>
    <w:p w:rsidR="00B90051" w:rsidRPr="006C1015" w:rsidRDefault="00F25E39">
      <w:pPr>
        <w:pStyle w:val="afffff"/>
        <w:rPr>
          <w:rFonts w:ascii="Calibri" w:hAnsi="Calibri"/>
          <w:sz w:val="22"/>
          <w:szCs w:val="22"/>
        </w:rPr>
      </w:pPr>
      <w:hyperlink w:anchor="_Toc79490507" w:history="1">
        <w:r w:rsidR="00B90051" w:rsidRPr="00D90A75">
          <w:rPr>
            <w:rStyle w:val="ad"/>
          </w:rPr>
          <w:t>Рисунок </w:t>
        </w:r>
        <w:r w:rsidR="00B90051" w:rsidRPr="006C1015">
          <w:rPr>
            <w:rFonts w:ascii="Calibri" w:hAnsi="Calibri"/>
            <w:sz w:val="22"/>
            <w:szCs w:val="22"/>
          </w:rPr>
          <w:tab/>
        </w:r>
        <w:r w:rsidR="00B90051" w:rsidRPr="00D90A75">
          <w:rPr>
            <w:rStyle w:val="ad"/>
          </w:rPr>
          <w:t>138. ЭФ «Редактирование записи» (строка БА)</w:t>
        </w:r>
        <w:r w:rsidR="00B90051">
          <w:rPr>
            <w:webHidden/>
          </w:rPr>
          <w:tab/>
        </w:r>
        <w:r w:rsidR="00B90051">
          <w:rPr>
            <w:webHidden/>
          </w:rPr>
          <w:fldChar w:fldCharType="begin"/>
        </w:r>
        <w:r w:rsidR="00B90051">
          <w:rPr>
            <w:webHidden/>
          </w:rPr>
          <w:instrText xml:space="preserve"> PAGEREF _Toc79490507 \h </w:instrText>
        </w:r>
        <w:r w:rsidR="00B90051">
          <w:rPr>
            <w:webHidden/>
          </w:rPr>
        </w:r>
        <w:r w:rsidR="00B90051">
          <w:rPr>
            <w:webHidden/>
          </w:rPr>
          <w:fldChar w:fldCharType="separate"/>
        </w:r>
        <w:r w:rsidR="00B90051">
          <w:rPr>
            <w:webHidden/>
          </w:rPr>
          <w:t>252</w:t>
        </w:r>
        <w:r w:rsidR="00B90051">
          <w:rPr>
            <w:webHidden/>
          </w:rPr>
          <w:fldChar w:fldCharType="end"/>
        </w:r>
      </w:hyperlink>
    </w:p>
    <w:p w:rsidR="00B90051" w:rsidRPr="006C1015" w:rsidRDefault="00F25E39">
      <w:pPr>
        <w:pStyle w:val="afffff"/>
        <w:rPr>
          <w:rFonts w:ascii="Calibri" w:hAnsi="Calibri"/>
          <w:sz w:val="22"/>
          <w:szCs w:val="22"/>
        </w:rPr>
      </w:pPr>
      <w:hyperlink w:anchor="_Toc79490508" w:history="1">
        <w:r w:rsidR="00B90051" w:rsidRPr="00D90A75">
          <w:rPr>
            <w:rStyle w:val="ad"/>
          </w:rPr>
          <w:t>Рисунок </w:t>
        </w:r>
        <w:r w:rsidR="00B90051" w:rsidRPr="006C1015">
          <w:rPr>
            <w:rFonts w:ascii="Calibri" w:hAnsi="Calibri"/>
            <w:sz w:val="22"/>
            <w:szCs w:val="22"/>
          </w:rPr>
          <w:tab/>
        </w:r>
        <w:r w:rsidR="00B90051" w:rsidRPr="00D90A75">
          <w:rPr>
            <w:rStyle w:val="ad"/>
          </w:rPr>
          <w:t>139. ЭФ документа «Распределение бюджетных данных по подведомственным учреждениям», закладки «Раздел II: ЛБО»</w:t>
        </w:r>
        <w:r w:rsidR="00B90051">
          <w:rPr>
            <w:webHidden/>
          </w:rPr>
          <w:tab/>
        </w:r>
        <w:r w:rsidR="00B90051">
          <w:rPr>
            <w:webHidden/>
          </w:rPr>
          <w:fldChar w:fldCharType="begin"/>
        </w:r>
        <w:r w:rsidR="00B90051">
          <w:rPr>
            <w:webHidden/>
          </w:rPr>
          <w:instrText xml:space="preserve"> PAGEREF _Toc79490508 \h </w:instrText>
        </w:r>
        <w:r w:rsidR="00B90051">
          <w:rPr>
            <w:webHidden/>
          </w:rPr>
        </w:r>
        <w:r w:rsidR="00B90051">
          <w:rPr>
            <w:webHidden/>
          </w:rPr>
          <w:fldChar w:fldCharType="separate"/>
        </w:r>
        <w:r w:rsidR="00B90051">
          <w:rPr>
            <w:webHidden/>
          </w:rPr>
          <w:t>254</w:t>
        </w:r>
        <w:r w:rsidR="00B90051">
          <w:rPr>
            <w:webHidden/>
          </w:rPr>
          <w:fldChar w:fldCharType="end"/>
        </w:r>
      </w:hyperlink>
    </w:p>
    <w:p w:rsidR="00B90051" w:rsidRPr="006C1015" w:rsidRDefault="00F25E39">
      <w:pPr>
        <w:pStyle w:val="afffff"/>
        <w:rPr>
          <w:rFonts w:ascii="Calibri" w:hAnsi="Calibri"/>
          <w:sz w:val="22"/>
          <w:szCs w:val="22"/>
        </w:rPr>
      </w:pPr>
      <w:hyperlink w:anchor="_Toc79490509" w:history="1">
        <w:r w:rsidR="00B90051" w:rsidRPr="00D90A75">
          <w:rPr>
            <w:rStyle w:val="ad"/>
          </w:rPr>
          <w:t>Рисунок </w:t>
        </w:r>
        <w:r w:rsidR="00B90051" w:rsidRPr="006C1015">
          <w:rPr>
            <w:rFonts w:ascii="Calibri" w:hAnsi="Calibri"/>
            <w:sz w:val="22"/>
            <w:szCs w:val="22"/>
          </w:rPr>
          <w:tab/>
        </w:r>
        <w:r w:rsidR="00B90051" w:rsidRPr="00D90A75">
          <w:rPr>
            <w:rStyle w:val="ad"/>
          </w:rPr>
          <w:t>140. ЭФ документа «Распределение бюджетных данных по подведомственным учреждениям», закладки «Раздел III: ПОФР»</w:t>
        </w:r>
        <w:r w:rsidR="00B90051">
          <w:rPr>
            <w:webHidden/>
          </w:rPr>
          <w:tab/>
        </w:r>
        <w:r w:rsidR="00B90051">
          <w:rPr>
            <w:webHidden/>
          </w:rPr>
          <w:fldChar w:fldCharType="begin"/>
        </w:r>
        <w:r w:rsidR="00B90051">
          <w:rPr>
            <w:webHidden/>
          </w:rPr>
          <w:instrText xml:space="preserve"> PAGEREF _Toc79490509 \h </w:instrText>
        </w:r>
        <w:r w:rsidR="00B90051">
          <w:rPr>
            <w:webHidden/>
          </w:rPr>
        </w:r>
        <w:r w:rsidR="00B90051">
          <w:rPr>
            <w:webHidden/>
          </w:rPr>
          <w:fldChar w:fldCharType="separate"/>
        </w:r>
        <w:r w:rsidR="00B90051">
          <w:rPr>
            <w:webHidden/>
          </w:rPr>
          <w:t>255</w:t>
        </w:r>
        <w:r w:rsidR="00B90051">
          <w:rPr>
            <w:webHidden/>
          </w:rPr>
          <w:fldChar w:fldCharType="end"/>
        </w:r>
      </w:hyperlink>
    </w:p>
    <w:p w:rsidR="00B90051" w:rsidRPr="006C1015" w:rsidRDefault="00F25E39">
      <w:pPr>
        <w:pStyle w:val="afffff"/>
        <w:rPr>
          <w:rFonts w:ascii="Calibri" w:hAnsi="Calibri"/>
          <w:sz w:val="22"/>
          <w:szCs w:val="22"/>
        </w:rPr>
      </w:pPr>
      <w:hyperlink w:anchor="_Toc79490510" w:history="1">
        <w:r w:rsidR="00B90051" w:rsidRPr="00D90A75">
          <w:rPr>
            <w:rStyle w:val="ad"/>
          </w:rPr>
          <w:t>Рисунок </w:t>
        </w:r>
        <w:r w:rsidR="00B90051" w:rsidRPr="006C1015">
          <w:rPr>
            <w:rFonts w:ascii="Calibri" w:hAnsi="Calibri"/>
            <w:sz w:val="22"/>
            <w:szCs w:val="22"/>
          </w:rPr>
          <w:tab/>
        </w:r>
        <w:r w:rsidR="00B90051" w:rsidRPr="00D90A75">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sidR="00B90051">
          <w:rPr>
            <w:webHidden/>
          </w:rPr>
          <w:tab/>
        </w:r>
        <w:r w:rsidR="00B90051">
          <w:rPr>
            <w:webHidden/>
          </w:rPr>
          <w:fldChar w:fldCharType="begin"/>
        </w:r>
        <w:r w:rsidR="00B90051">
          <w:rPr>
            <w:webHidden/>
          </w:rPr>
          <w:instrText xml:space="preserve"> PAGEREF _Toc79490510 \h </w:instrText>
        </w:r>
        <w:r w:rsidR="00B90051">
          <w:rPr>
            <w:webHidden/>
          </w:rPr>
        </w:r>
        <w:r w:rsidR="00B90051">
          <w:rPr>
            <w:webHidden/>
          </w:rPr>
          <w:fldChar w:fldCharType="separate"/>
        </w:r>
        <w:r w:rsidR="00B90051">
          <w:rPr>
            <w:webHidden/>
          </w:rPr>
          <w:t>256</w:t>
        </w:r>
        <w:r w:rsidR="00B90051">
          <w:rPr>
            <w:webHidden/>
          </w:rPr>
          <w:fldChar w:fldCharType="end"/>
        </w:r>
      </w:hyperlink>
    </w:p>
    <w:p w:rsidR="00B90051" w:rsidRPr="006C1015" w:rsidRDefault="00F25E39">
      <w:pPr>
        <w:pStyle w:val="afffff"/>
        <w:rPr>
          <w:rFonts w:ascii="Calibri" w:hAnsi="Calibri"/>
          <w:sz w:val="22"/>
          <w:szCs w:val="22"/>
        </w:rPr>
      </w:pPr>
      <w:hyperlink w:anchor="_Toc79490511" w:history="1">
        <w:r w:rsidR="00B90051" w:rsidRPr="00D90A75">
          <w:rPr>
            <w:rStyle w:val="ad"/>
          </w:rPr>
          <w:t>Рисунок </w:t>
        </w:r>
        <w:r w:rsidR="00B90051" w:rsidRPr="006C1015">
          <w:rPr>
            <w:rFonts w:ascii="Calibri" w:hAnsi="Calibri"/>
            <w:sz w:val="22"/>
            <w:szCs w:val="22"/>
          </w:rPr>
          <w:tab/>
        </w:r>
        <w:r w:rsidR="00B90051" w:rsidRPr="00D90A75">
          <w:rPr>
            <w:rStyle w:val="ad"/>
          </w:rPr>
          <w:t>142. ЭФ списка документов «Уведомление о блокировке бюджетных ассигнований и лимитов бюджетных обязательств»</w:t>
        </w:r>
        <w:r w:rsidR="00B90051">
          <w:rPr>
            <w:webHidden/>
          </w:rPr>
          <w:tab/>
        </w:r>
        <w:r w:rsidR="00B90051">
          <w:rPr>
            <w:webHidden/>
          </w:rPr>
          <w:fldChar w:fldCharType="begin"/>
        </w:r>
        <w:r w:rsidR="00B90051">
          <w:rPr>
            <w:webHidden/>
          </w:rPr>
          <w:instrText xml:space="preserve"> PAGEREF _Toc79490511 \h </w:instrText>
        </w:r>
        <w:r w:rsidR="00B90051">
          <w:rPr>
            <w:webHidden/>
          </w:rPr>
        </w:r>
        <w:r w:rsidR="00B90051">
          <w:rPr>
            <w:webHidden/>
          </w:rPr>
          <w:fldChar w:fldCharType="separate"/>
        </w:r>
        <w:r w:rsidR="00B90051">
          <w:rPr>
            <w:webHidden/>
          </w:rPr>
          <w:t>258</w:t>
        </w:r>
        <w:r w:rsidR="00B90051">
          <w:rPr>
            <w:webHidden/>
          </w:rPr>
          <w:fldChar w:fldCharType="end"/>
        </w:r>
      </w:hyperlink>
    </w:p>
    <w:p w:rsidR="00B90051" w:rsidRPr="006C1015" w:rsidRDefault="00F25E39">
      <w:pPr>
        <w:pStyle w:val="afffff"/>
        <w:rPr>
          <w:rFonts w:ascii="Calibri" w:hAnsi="Calibri"/>
          <w:sz w:val="22"/>
          <w:szCs w:val="22"/>
        </w:rPr>
      </w:pPr>
      <w:hyperlink w:anchor="_Toc79490512"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143. ЭФ документа «Уведомление о блокировке БА и ЛБО», закладки «Документ», вкладки «Раздел </w:t>
        </w:r>
        <w:r w:rsidR="00B90051" w:rsidRPr="00D90A75">
          <w:rPr>
            <w:rStyle w:val="ad"/>
            <w:lang w:val="en-US"/>
          </w:rPr>
          <w:t>I</w:t>
        </w:r>
        <w:r w:rsidR="00B90051" w:rsidRPr="00D90A75">
          <w:rPr>
            <w:rStyle w:val="ad"/>
          </w:rPr>
          <w:t>: БА по расходам»</w:t>
        </w:r>
        <w:r w:rsidR="00B90051">
          <w:rPr>
            <w:webHidden/>
          </w:rPr>
          <w:tab/>
        </w:r>
        <w:r w:rsidR="00B90051">
          <w:rPr>
            <w:webHidden/>
          </w:rPr>
          <w:fldChar w:fldCharType="begin"/>
        </w:r>
        <w:r w:rsidR="00B90051">
          <w:rPr>
            <w:webHidden/>
          </w:rPr>
          <w:instrText xml:space="preserve"> PAGEREF _Toc79490512 \h </w:instrText>
        </w:r>
        <w:r w:rsidR="00B90051">
          <w:rPr>
            <w:webHidden/>
          </w:rPr>
        </w:r>
        <w:r w:rsidR="00B90051">
          <w:rPr>
            <w:webHidden/>
          </w:rPr>
          <w:fldChar w:fldCharType="separate"/>
        </w:r>
        <w:r w:rsidR="00B90051">
          <w:rPr>
            <w:webHidden/>
          </w:rPr>
          <w:t>259</w:t>
        </w:r>
        <w:r w:rsidR="00B90051">
          <w:rPr>
            <w:webHidden/>
          </w:rPr>
          <w:fldChar w:fldCharType="end"/>
        </w:r>
      </w:hyperlink>
    </w:p>
    <w:p w:rsidR="00B90051" w:rsidRPr="006C1015" w:rsidRDefault="00F25E39">
      <w:pPr>
        <w:pStyle w:val="afffff"/>
        <w:rPr>
          <w:rFonts w:ascii="Calibri" w:hAnsi="Calibri"/>
          <w:sz w:val="22"/>
          <w:szCs w:val="22"/>
        </w:rPr>
      </w:pPr>
      <w:hyperlink w:anchor="_Toc79490513" w:history="1">
        <w:r w:rsidR="00B90051" w:rsidRPr="00D90A75">
          <w:rPr>
            <w:rStyle w:val="ad"/>
          </w:rPr>
          <w:t>Рисунок </w:t>
        </w:r>
        <w:r w:rsidR="00B90051" w:rsidRPr="006C1015">
          <w:rPr>
            <w:rFonts w:ascii="Calibri" w:hAnsi="Calibri"/>
            <w:sz w:val="22"/>
            <w:szCs w:val="22"/>
          </w:rPr>
          <w:tab/>
        </w:r>
        <w:r w:rsidR="00B90051" w:rsidRPr="00D90A75">
          <w:rPr>
            <w:rStyle w:val="ad"/>
          </w:rPr>
          <w:t>144. Форма «Добавление записи»</w:t>
        </w:r>
        <w:r w:rsidR="00B90051">
          <w:rPr>
            <w:webHidden/>
          </w:rPr>
          <w:tab/>
        </w:r>
        <w:r w:rsidR="00B90051">
          <w:rPr>
            <w:webHidden/>
          </w:rPr>
          <w:fldChar w:fldCharType="begin"/>
        </w:r>
        <w:r w:rsidR="00B90051">
          <w:rPr>
            <w:webHidden/>
          </w:rPr>
          <w:instrText xml:space="preserve"> PAGEREF _Toc79490513 \h </w:instrText>
        </w:r>
        <w:r w:rsidR="00B90051">
          <w:rPr>
            <w:webHidden/>
          </w:rPr>
        </w:r>
        <w:r w:rsidR="00B90051">
          <w:rPr>
            <w:webHidden/>
          </w:rPr>
          <w:fldChar w:fldCharType="separate"/>
        </w:r>
        <w:r w:rsidR="00B90051">
          <w:rPr>
            <w:webHidden/>
          </w:rPr>
          <w:t>261</w:t>
        </w:r>
        <w:r w:rsidR="00B90051">
          <w:rPr>
            <w:webHidden/>
          </w:rPr>
          <w:fldChar w:fldCharType="end"/>
        </w:r>
      </w:hyperlink>
    </w:p>
    <w:p w:rsidR="00B90051" w:rsidRPr="006C1015" w:rsidRDefault="00F25E39">
      <w:pPr>
        <w:pStyle w:val="afffff"/>
        <w:rPr>
          <w:rFonts w:ascii="Calibri" w:hAnsi="Calibri"/>
          <w:sz w:val="22"/>
          <w:szCs w:val="22"/>
        </w:rPr>
      </w:pPr>
      <w:hyperlink w:anchor="_Toc79490514" w:history="1">
        <w:r w:rsidR="00B90051" w:rsidRPr="00D90A75">
          <w:rPr>
            <w:rStyle w:val="ad"/>
          </w:rPr>
          <w:t>Рисунок </w:t>
        </w:r>
        <w:r w:rsidR="00B90051" w:rsidRPr="006C1015">
          <w:rPr>
            <w:rFonts w:ascii="Calibri" w:hAnsi="Calibri"/>
            <w:sz w:val="22"/>
            <w:szCs w:val="22"/>
          </w:rPr>
          <w:tab/>
        </w:r>
        <w:r w:rsidR="00B90051" w:rsidRPr="00D90A75">
          <w:rPr>
            <w:rStyle w:val="ad"/>
          </w:rPr>
          <w:t xml:space="preserve">145. ЭФ документа «Уведомление о блокировке БА и ЛБО», закладки «Документ», вкладки «Раздел </w:t>
        </w:r>
        <w:r w:rsidR="00B90051" w:rsidRPr="00D90A75">
          <w:rPr>
            <w:rStyle w:val="ad"/>
            <w:lang w:val="en-US"/>
          </w:rPr>
          <w:t>II</w:t>
        </w:r>
        <w:r w:rsidR="00B90051" w:rsidRPr="00D90A75">
          <w:rPr>
            <w:rStyle w:val="ad"/>
          </w:rPr>
          <w:t>: ЛБО»</w:t>
        </w:r>
        <w:r w:rsidR="00B90051">
          <w:rPr>
            <w:webHidden/>
          </w:rPr>
          <w:tab/>
        </w:r>
        <w:r w:rsidR="00B90051">
          <w:rPr>
            <w:webHidden/>
          </w:rPr>
          <w:fldChar w:fldCharType="begin"/>
        </w:r>
        <w:r w:rsidR="00B90051">
          <w:rPr>
            <w:webHidden/>
          </w:rPr>
          <w:instrText xml:space="preserve"> PAGEREF _Toc79490514 \h </w:instrText>
        </w:r>
        <w:r w:rsidR="00B90051">
          <w:rPr>
            <w:webHidden/>
          </w:rPr>
        </w:r>
        <w:r w:rsidR="00B90051">
          <w:rPr>
            <w:webHidden/>
          </w:rPr>
          <w:fldChar w:fldCharType="separate"/>
        </w:r>
        <w:r w:rsidR="00B90051">
          <w:rPr>
            <w:webHidden/>
          </w:rPr>
          <w:t>262</w:t>
        </w:r>
        <w:r w:rsidR="00B90051">
          <w:rPr>
            <w:webHidden/>
          </w:rPr>
          <w:fldChar w:fldCharType="end"/>
        </w:r>
      </w:hyperlink>
    </w:p>
    <w:p w:rsidR="00B90051" w:rsidRPr="006C1015" w:rsidRDefault="00F25E39">
      <w:pPr>
        <w:pStyle w:val="afffff"/>
        <w:rPr>
          <w:rFonts w:ascii="Calibri" w:hAnsi="Calibri"/>
          <w:sz w:val="22"/>
          <w:szCs w:val="22"/>
        </w:rPr>
      </w:pPr>
      <w:hyperlink w:anchor="_Toc79490515" w:history="1">
        <w:r w:rsidR="00B90051" w:rsidRPr="00D90A75">
          <w:rPr>
            <w:rStyle w:val="ad"/>
          </w:rPr>
          <w:t>Рисунок </w:t>
        </w:r>
        <w:r w:rsidR="00B90051" w:rsidRPr="006C1015">
          <w:rPr>
            <w:rFonts w:ascii="Calibri" w:hAnsi="Calibri"/>
            <w:sz w:val="22"/>
            <w:szCs w:val="22"/>
          </w:rPr>
          <w:tab/>
        </w:r>
        <w:r w:rsidR="00B90051" w:rsidRPr="00D90A75">
          <w:rPr>
            <w:rStyle w:val="ad"/>
          </w:rPr>
          <w:t>146. ЭД «Добавление записи»</w:t>
        </w:r>
        <w:r w:rsidR="00B90051">
          <w:rPr>
            <w:webHidden/>
          </w:rPr>
          <w:tab/>
        </w:r>
        <w:r w:rsidR="00B90051">
          <w:rPr>
            <w:webHidden/>
          </w:rPr>
          <w:fldChar w:fldCharType="begin"/>
        </w:r>
        <w:r w:rsidR="00B90051">
          <w:rPr>
            <w:webHidden/>
          </w:rPr>
          <w:instrText xml:space="preserve"> PAGEREF _Toc79490515 \h </w:instrText>
        </w:r>
        <w:r w:rsidR="00B90051">
          <w:rPr>
            <w:webHidden/>
          </w:rPr>
        </w:r>
        <w:r w:rsidR="00B90051">
          <w:rPr>
            <w:webHidden/>
          </w:rPr>
          <w:fldChar w:fldCharType="separate"/>
        </w:r>
        <w:r w:rsidR="00B90051">
          <w:rPr>
            <w:webHidden/>
          </w:rPr>
          <w:t>264</w:t>
        </w:r>
        <w:r w:rsidR="00B90051">
          <w:rPr>
            <w:webHidden/>
          </w:rPr>
          <w:fldChar w:fldCharType="end"/>
        </w:r>
      </w:hyperlink>
    </w:p>
    <w:p w:rsidR="00B90051" w:rsidRPr="006C1015" w:rsidRDefault="00F25E39">
      <w:pPr>
        <w:pStyle w:val="afffff"/>
        <w:rPr>
          <w:rFonts w:ascii="Calibri" w:hAnsi="Calibri"/>
          <w:sz w:val="22"/>
          <w:szCs w:val="22"/>
        </w:rPr>
      </w:pPr>
      <w:hyperlink w:anchor="_Toc79490516" w:history="1">
        <w:r w:rsidR="00B90051" w:rsidRPr="00D90A75">
          <w:rPr>
            <w:rStyle w:val="ad"/>
          </w:rPr>
          <w:t>Рисунок </w:t>
        </w:r>
        <w:r w:rsidR="00B90051" w:rsidRPr="006C1015">
          <w:rPr>
            <w:rFonts w:ascii="Calibri" w:hAnsi="Calibri"/>
            <w:sz w:val="22"/>
            <w:szCs w:val="22"/>
          </w:rPr>
          <w:tab/>
        </w:r>
        <w:r w:rsidR="00B90051" w:rsidRPr="00D90A75">
          <w:rPr>
            <w:rStyle w:val="ad"/>
          </w:rPr>
          <w:t>147. ЭФ документа «Уведомление о блокировке БА и ЛБО», закладки «Дополнительные атрибуты»</w:t>
        </w:r>
        <w:r w:rsidR="00B90051">
          <w:rPr>
            <w:webHidden/>
          </w:rPr>
          <w:tab/>
        </w:r>
        <w:r w:rsidR="00B90051">
          <w:rPr>
            <w:webHidden/>
          </w:rPr>
          <w:fldChar w:fldCharType="begin"/>
        </w:r>
        <w:r w:rsidR="00B90051">
          <w:rPr>
            <w:webHidden/>
          </w:rPr>
          <w:instrText xml:space="preserve"> PAGEREF _Toc79490516 \h </w:instrText>
        </w:r>
        <w:r w:rsidR="00B90051">
          <w:rPr>
            <w:webHidden/>
          </w:rPr>
        </w:r>
        <w:r w:rsidR="00B90051">
          <w:rPr>
            <w:webHidden/>
          </w:rPr>
          <w:fldChar w:fldCharType="separate"/>
        </w:r>
        <w:r w:rsidR="00B90051">
          <w:rPr>
            <w:webHidden/>
          </w:rPr>
          <w:t>265</w:t>
        </w:r>
        <w:r w:rsidR="00B90051">
          <w:rPr>
            <w:webHidden/>
          </w:rPr>
          <w:fldChar w:fldCharType="end"/>
        </w:r>
      </w:hyperlink>
    </w:p>
    <w:p w:rsidR="00B90051" w:rsidRPr="006C1015" w:rsidRDefault="00F25E39">
      <w:pPr>
        <w:pStyle w:val="afffff"/>
        <w:rPr>
          <w:rFonts w:ascii="Calibri" w:hAnsi="Calibri"/>
          <w:sz w:val="22"/>
          <w:szCs w:val="22"/>
        </w:rPr>
      </w:pPr>
      <w:hyperlink w:anchor="_Toc79490517" w:history="1">
        <w:r w:rsidR="00B90051" w:rsidRPr="00D90A75">
          <w:rPr>
            <w:rStyle w:val="ad"/>
          </w:rPr>
          <w:t>Рисунок </w:t>
        </w:r>
        <w:r w:rsidR="00B90051" w:rsidRPr="006C1015">
          <w:rPr>
            <w:rFonts w:ascii="Calibri" w:hAnsi="Calibri"/>
            <w:sz w:val="22"/>
            <w:szCs w:val="22"/>
          </w:rPr>
          <w:tab/>
        </w:r>
        <w:r w:rsidR="00B90051" w:rsidRPr="00D90A75">
          <w:rPr>
            <w:rStyle w:val="ad"/>
          </w:rPr>
          <w:t>148. ЭФ списка документов «Перечень целевых субсидий»</w:t>
        </w:r>
        <w:r w:rsidR="00B90051">
          <w:rPr>
            <w:webHidden/>
          </w:rPr>
          <w:tab/>
        </w:r>
        <w:r w:rsidR="00B90051">
          <w:rPr>
            <w:webHidden/>
          </w:rPr>
          <w:fldChar w:fldCharType="begin"/>
        </w:r>
        <w:r w:rsidR="00B90051">
          <w:rPr>
            <w:webHidden/>
          </w:rPr>
          <w:instrText xml:space="preserve"> PAGEREF _Toc79490517 \h </w:instrText>
        </w:r>
        <w:r w:rsidR="00B90051">
          <w:rPr>
            <w:webHidden/>
          </w:rPr>
        </w:r>
        <w:r w:rsidR="00B90051">
          <w:rPr>
            <w:webHidden/>
          </w:rPr>
          <w:fldChar w:fldCharType="separate"/>
        </w:r>
        <w:r w:rsidR="00B90051">
          <w:rPr>
            <w:webHidden/>
          </w:rPr>
          <w:t>266</w:t>
        </w:r>
        <w:r w:rsidR="00B90051">
          <w:rPr>
            <w:webHidden/>
          </w:rPr>
          <w:fldChar w:fldCharType="end"/>
        </w:r>
      </w:hyperlink>
    </w:p>
    <w:p w:rsidR="00B90051" w:rsidRPr="006C1015" w:rsidRDefault="00F25E39">
      <w:pPr>
        <w:pStyle w:val="afffff"/>
        <w:rPr>
          <w:rFonts w:ascii="Calibri" w:hAnsi="Calibri"/>
          <w:sz w:val="22"/>
          <w:szCs w:val="22"/>
        </w:rPr>
      </w:pPr>
      <w:hyperlink w:anchor="_Toc79490518" w:history="1">
        <w:r w:rsidR="00B90051" w:rsidRPr="00D90A75">
          <w:rPr>
            <w:rStyle w:val="ad"/>
          </w:rPr>
          <w:t>Рисунок </w:t>
        </w:r>
        <w:r w:rsidR="00B90051" w:rsidRPr="006C1015">
          <w:rPr>
            <w:rFonts w:ascii="Calibri" w:hAnsi="Calibri"/>
            <w:sz w:val="22"/>
            <w:szCs w:val="22"/>
          </w:rPr>
          <w:tab/>
        </w:r>
        <w:r w:rsidR="00B90051" w:rsidRPr="00D90A75">
          <w:rPr>
            <w:rStyle w:val="ad"/>
          </w:rPr>
          <w:t>149. ЭФ документа «Перечень целевых субсидий», закладки «Документ»</w:t>
        </w:r>
        <w:r w:rsidR="00B90051">
          <w:rPr>
            <w:webHidden/>
          </w:rPr>
          <w:tab/>
        </w:r>
        <w:r w:rsidR="00B90051">
          <w:rPr>
            <w:webHidden/>
          </w:rPr>
          <w:fldChar w:fldCharType="begin"/>
        </w:r>
        <w:r w:rsidR="00B90051">
          <w:rPr>
            <w:webHidden/>
          </w:rPr>
          <w:instrText xml:space="preserve"> PAGEREF _Toc79490518 \h </w:instrText>
        </w:r>
        <w:r w:rsidR="00B90051">
          <w:rPr>
            <w:webHidden/>
          </w:rPr>
        </w:r>
        <w:r w:rsidR="00B90051">
          <w:rPr>
            <w:webHidden/>
          </w:rPr>
          <w:fldChar w:fldCharType="separate"/>
        </w:r>
        <w:r w:rsidR="00B90051">
          <w:rPr>
            <w:webHidden/>
          </w:rPr>
          <w:t>267</w:t>
        </w:r>
        <w:r w:rsidR="00B90051">
          <w:rPr>
            <w:webHidden/>
          </w:rPr>
          <w:fldChar w:fldCharType="end"/>
        </w:r>
      </w:hyperlink>
    </w:p>
    <w:p w:rsidR="00B90051" w:rsidRPr="006C1015" w:rsidRDefault="00F25E39">
      <w:pPr>
        <w:pStyle w:val="afffff"/>
        <w:rPr>
          <w:rFonts w:ascii="Calibri" w:hAnsi="Calibri"/>
          <w:sz w:val="22"/>
          <w:szCs w:val="22"/>
        </w:rPr>
      </w:pPr>
      <w:hyperlink w:anchor="_Toc79490519" w:history="1">
        <w:r w:rsidR="00B90051" w:rsidRPr="00D90A75">
          <w:rPr>
            <w:rStyle w:val="ad"/>
          </w:rPr>
          <w:t>Рисунок </w:t>
        </w:r>
        <w:r w:rsidR="00B90051" w:rsidRPr="006C1015">
          <w:rPr>
            <w:rFonts w:ascii="Calibri" w:hAnsi="Calibri"/>
            <w:sz w:val="22"/>
            <w:szCs w:val="22"/>
          </w:rPr>
          <w:tab/>
        </w:r>
        <w:r w:rsidR="00B90051" w:rsidRPr="00D90A75">
          <w:rPr>
            <w:rStyle w:val="ad"/>
          </w:rPr>
          <w:t>150. ЭФ документа «Перечень целевых субсидий», закладки «Дополнительные атрибуты»</w:t>
        </w:r>
        <w:r w:rsidR="00B90051">
          <w:rPr>
            <w:webHidden/>
          </w:rPr>
          <w:tab/>
        </w:r>
        <w:r w:rsidR="00B90051">
          <w:rPr>
            <w:webHidden/>
          </w:rPr>
          <w:fldChar w:fldCharType="begin"/>
        </w:r>
        <w:r w:rsidR="00B90051">
          <w:rPr>
            <w:webHidden/>
          </w:rPr>
          <w:instrText xml:space="preserve"> PAGEREF _Toc79490519 \h </w:instrText>
        </w:r>
        <w:r w:rsidR="00B90051">
          <w:rPr>
            <w:webHidden/>
          </w:rPr>
        </w:r>
        <w:r w:rsidR="00B90051">
          <w:rPr>
            <w:webHidden/>
          </w:rPr>
          <w:fldChar w:fldCharType="separate"/>
        </w:r>
        <w:r w:rsidR="00B90051">
          <w:rPr>
            <w:webHidden/>
          </w:rPr>
          <w:t>270</w:t>
        </w:r>
        <w:r w:rsidR="00B90051">
          <w:rPr>
            <w:webHidden/>
          </w:rPr>
          <w:fldChar w:fldCharType="end"/>
        </w:r>
      </w:hyperlink>
    </w:p>
    <w:p w:rsidR="00B90051" w:rsidRPr="006C1015" w:rsidRDefault="00F25E39">
      <w:pPr>
        <w:pStyle w:val="afffff"/>
        <w:rPr>
          <w:rFonts w:ascii="Calibri" w:hAnsi="Calibri"/>
          <w:sz w:val="22"/>
          <w:szCs w:val="22"/>
        </w:rPr>
      </w:pPr>
      <w:hyperlink w:anchor="_Toc79490520" w:history="1">
        <w:r w:rsidR="00B90051" w:rsidRPr="00D90A75">
          <w:rPr>
            <w:rStyle w:val="ad"/>
          </w:rPr>
          <w:t>Рисунок </w:t>
        </w:r>
        <w:r w:rsidR="00B90051" w:rsidRPr="006C1015">
          <w:rPr>
            <w:rFonts w:ascii="Calibri" w:hAnsi="Calibri"/>
            <w:sz w:val="22"/>
            <w:szCs w:val="22"/>
          </w:rPr>
          <w:tab/>
        </w:r>
        <w:r w:rsidR="00B90051" w:rsidRPr="00D90A75">
          <w:rPr>
            <w:rStyle w:val="ad"/>
          </w:rPr>
          <w:t>151. ЭФ списка документов «Сводные отчеты»</w:t>
        </w:r>
        <w:r w:rsidR="00B90051">
          <w:rPr>
            <w:webHidden/>
          </w:rPr>
          <w:tab/>
        </w:r>
        <w:r w:rsidR="00B90051">
          <w:rPr>
            <w:webHidden/>
          </w:rPr>
          <w:fldChar w:fldCharType="begin"/>
        </w:r>
        <w:r w:rsidR="00B90051">
          <w:rPr>
            <w:webHidden/>
          </w:rPr>
          <w:instrText xml:space="preserve"> PAGEREF _Toc79490520 \h </w:instrText>
        </w:r>
        <w:r w:rsidR="00B90051">
          <w:rPr>
            <w:webHidden/>
          </w:rPr>
        </w:r>
        <w:r w:rsidR="00B90051">
          <w:rPr>
            <w:webHidden/>
          </w:rPr>
          <w:fldChar w:fldCharType="separate"/>
        </w:r>
        <w:r w:rsidR="00B90051">
          <w:rPr>
            <w:webHidden/>
          </w:rPr>
          <w:t>271</w:t>
        </w:r>
        <w:r w:rsidR="00B90051">
          <w:rPr>
            <w:webHidden/>
          </w:rPr>
          <w:fldChar w:fldCharType="end"/>
        </w:r>
      </w:hyperlink>
    </w:p>
    <w:p w:rsidR="00B90051" w:rsidRPr="006C1015" w:rsidRDefault="00F25E39">
      <w:pPr>
        <w:pStyle w:val="afffff"/>
        <w:rPr>
          <w:rFonts w:ascii="Calibri" w:hAnsi="Calibri"/>
          <w:sz w:val="22"/>
          <w:szCs w:val="22"/>
        </w:rPr>
      </w:pPr>
      <w:hyperlink w:anchor="_Toc79490521" w:history="1">
        <w:r w:rsidR="00B90051" w:rsidRPr="00D90A75">
          <w:rPr>
            <w:rStyle w:val="ad"/>
          </w:rPr>
          <w:t>Рисунок </w:t>
        </w:r>
        <w:r w:rsidR="00B90051" w:rsidRPr="006C1015">
          <w:rPr>
            <w:rFonts w:ascii="Calibri" w:hAnsi="Calibri"/>
            <w:sz w:val="22"/>
            <w:szCs w:val="22"/>
          </w:rPr>
          <w:tab/>
        </w:r>
        <w:r w:rsidR="00B90051" w:rsidRPr="00D90A75">
          <w:rPr>
            <w:rStyle w:val="ad"/>
          </w:rPr>
          <w:t>152. ЭФ документа «Сводные отчеты», закладки «Основные атрибуты»</w:t>
        </w:r>
        <w:r w:rsidR="00B90051">
          <w:rPr>
            <w:webHidden/>
          </w:rPr>
          <w:tab/>
        </w:r>
        <w:r w:rsidR="00B90051">
          <w:rPr>
            <w:webHidden/>
          </w:rPr>
          <w:fldChar w:fldCharType="begin"/>
        </w:r>
        <w:r w:rsidR="00B90051">
          <w:rPr>
            <w:webHidden/>
          </w:rPr>
          <w:instrText xml:space="preserve"> PAGEREF _Toc79490521 \h </w:instrText>
        </w:r>
        <w:r w:rsidR="00B90051">
          <w:rPr>
            <w:webHidden/>
          </w:rPr>
        </w:r>
        <w:r w:rsidR="00B90051">
          <w:rPr>
            <w:webHidden/>
          </w:rPr>
          <w:fldChar w:fldCharType="separate"/>
        </w:r>
        <w:r w:rsidR="00B90051">
          <w:rPr>
            <w:webHidden/>
          </w:rPr>
          <w:t>273</w:t>
        </w:r>
        <w:r w:rsidR="00B90051">
          <w:rPr>
            <w:webHidden/>
          </w:rPr>
          <w:fldChar w:fldCharType="end"/>
        </w:r>
      </w:hyperlink>
    </w:p>
    <w:p w:rsidR="00B90051" w:rsidRPr="006C1015" w:rsidRDefault="00F25E39">
      <w:pPr>
        <w:pStyle w:val="afffff"/>
        <w:rPr>
          <w:rFonts w:ascii="Calibri" w:hAnsi="Calibri"/>
          <w:sz w:val="22"/>
          <w:szCs w:val="22"/>
        </w:rPr>
      </w:pPr>
      <w:hyperlink w:anchor="_Toc79490522" w:history="1">
        <w:r w:rsidR="00B90051" w:rsidRPr="00D90A75">
          <w:rPr>
            <w:rStyle w:val="ad"/>
          </w:rPr>
          <w:t>Рисунок </w:t>
        </w:r>
        <w:r w:rsidR="00B90051" w:rsidRPr="006C1015">
          <w:rPr>
            <w:rFonts w:ascii="Calibri" w:hAnsi="Calibri"/>
            <w:sz w:val="22"/>
            <w:szCs w:val="22"/>
          </w:rPr>
          <w:tab/>
        </w:r>
        <w:r w:rsidR="00B90051" w:rsidRPr="00D90A75">
          <w:rPr>
            <w:rStyle w:val="ad"/>
          </w:rPr>
          <w:t>153. ЭФ документа «Сводные отчеты», закладки «Дополнительные атрибуты»</w:t>
        </w:r>
        <w:r w:rsidR="00B90051">
          <w:rPr>
            <w:webHidden/>
          </w:rPr>
          <w:tab/>
        </w:r>
        <w:r w:rsidR="00B90051">
          <w:rPr>
            <w:webHidden/>
          </w:rPr>
          <w:fldChar w:fldCharType="begin"/>
        </w:r>
        <w:r w:rsidR="00B90051">
          <w:rPr>
            <w:webHidden/>
          </w:rPr>
          <w:instrText xml:space="preserve"> PAGEREF _Toc79490522 \h </w:instrText>
        </w:r>
        <w:r w:rsidR="00B90051">
          <w:rPr>
            <w:webHidden/>
          </w:rPr>
        </w:r>
        <w:r w:rsidR="00B90051">
          <w:rPr>
            <w:webHidden/>
          </w:rPr>
          <w:fldChar w:fldCharType="separate"/>
        </w:r>
        <w:r w:rsidR="00B90051">
          <w:rPr>
            <w:webHidden/>
          </w:rPr>
          <w:t>274</w:t>
        </w:r>
        <w:r w:rsidR="00B90051">
          <w:rPr>
            <w:webHidden/>
          </w:rPr>
          <w:fldChar w:fldCharType="end"/>
        </w:r>
      </w:hyperlink>
    </w:p>
    <w:p w:rsidR="00B90051" w:rsidRPr="006C1015" w:rsidRDefault="00F25E39">
      <w:pPr>
        <w:pStyle w:val="afffff"/>
        <w:rPr>
          <w:rFonts w:ascii="Calibri" w:hAnsi="Calibri"/>
          <w:sz w:val="22"/>
          <w:szCs w:val="22"/>
        </w:rPr>
      </w:pPr>
      <w:hyperlink w:anchor="_Toc79490523" w:history="1">
        <w:r w:rsidR="00B90051" w:rsidRPr="00D90A75">
          <w:rPr>
            <w:rStyle w:val="ad"/>
          </w:rPr>
          <w:t>Рисунок </w:t>
        </w:r>
        <w:r w:rsidR="00B90051" w:rsidRPr="006C1015">
          <w:rPr>
            <w:rFonts w:ascii="Calibri" w:hAnsi="Calibri"/>
            <w:sz w:val="22"/>
            <w:szCs w:val="22"/>
          </w:rPr>
          <w:tab/>
        </w:r>
        <w:r w:rsidR="00B90051" w:rsidRPr="00D90A75">
          <w:rPr>
            <w:rStyle w:val="ad"/>
          </w:rPr>
          <w:t>154. ЭФ списка документов «Протоколы для отчетов»</w:t>
        </w:r>
        <w:r w:rsidR="00B90051">
          <w:rPr>
            <w:webHidden/>
          </w:rPr>
          <w:tab/>
        </w:r>
        <w:r w:rsidR="00B90051">
          <w:rPr>
            <w:webHidden/>
          </w:rPr>
          <w:fldChar w:fldCharType="begin"/>
        </w:r>
        <w:r w:rsidR="00B90051">
          <w:rPr>
            <w:webHidden/>
          </w:rPr>
          <w:instrText xml:space="preserve"> PAGEREF _Toc79490523 \h </w:instrText>
        </w:r>
        <w:r w:rsidR="00B90051">
          <w:rPr>
            <w:webHidden/>
          </w:rPr>
        </w:r>
        <w:r w:rsidR="00B90051">
          <w:rPr>
            <w:webHidden/>
          </w:rPr>
          <w:fldChar w:fldCharType="separate"/>
        </w:r>
        <w:r w:rsidR="00B90051">
          <w:rPr>
            <w:webHidden/>
          </w:rPr>
          <w:t>275</w:t>
        </w:r>
        <w:r w:rsidR="00B90051">
          <w:rPr>
            <w:webHidden/>
          </w:rPr>
          <w:fldChar w:fldCharType="end"/>
        </w:r>
      </w:hyperlink>
    </w:p>
    <w:p w:rsidR="00B90051" w:rsidRPr="006C1015" w:rsidRDefault="00F25E39">
      <w:pPr>
        <w:pStyle w:val="afffff"/>
        <w:rPr>
          <w:rFonts w:ascii="Calibri" w:hAnsi="Calibri"/>
          <w:sz w:val="22"/>
          <w:szCs w:val="22"/>
        </w:rPr>
      </w:pPr>
      <w:hyperlink w:anchor="_Toc79490524" w:history="1">
        <w:r w:rsidR="00B90051" w:rsidRPr="00D90A75">
          <w:rPr>
            <w:rStyle w:val="ad"/>
          </w:rPr>
          <w:t>Рисунок </w:t>
        </w:r>
        <w:r w:rsidR="00B90051" w:rsidRPr="006C1015">
          <w:rPr>
            <w:rFonts w:ascii="Calibri" w:hAnsi="Calibri"/>
            <w:sz w:val="22"/>
            <w:szCs w:val="22"/>
          </w:rPr>
          <w:tab/>
        </w:r>
        <w:r w:rsidR="00B90051" w:rsidRPr="00D90A75">
          <w:rPr>
            <w:rStyle w:val="ad"/>
          </w:rPr>
          <w:t>155. ЭФ документа «Протоколы для отчетов»</w:t>
        </w:r>
        <w:r w:rsidR="00B90051">
          <w:rPr>
            <w:webHidden/>
          </w:rPr>
          <w:tab/>
        </w:r>
        <w:r w:rsidR="00B90051">
          <w:rPr>
            <w:webHidden/>
          </w:rPr>
          <w:fldChar w:fldCharType="begin"/>
        </w:r>
        <w:r w:rsidR="00B90051">
          <w:rPr>
            <w:webHidden/>
          </w:rPr>
          <w:instrText xml:space="preserve"> PAGEREF _Toc79490524 \h </w:instrText>
        </w:r>
        <w:r w:rsidR="00B90051">
          <w:rPr>
            <w:webHidden/>
          </w:rPr>
        </w:r>
        <w:r w:rsidR="00B90051">
          <w:rPr>
            <w:webHidden/>
          </w:rPr>
          <w:fldChar w:fldCharType="separate"/>
        </w:r>
        <w:r w:rsidR="00B90051">
          <w:rPr>
            <w:webHidden/>
          </w:rPr>
          <w:t>276</w:t>
        </w:r>
        <w:r w:rsidR="00B90051">
          <w:rPr>
            <w:webHidden/>
          </w:rPr>
          <w:fldChar w:fldCharType="end"/>
        </w:r>
      </w:hyperlink>
    </w:p>
    <w:p w:rsidR="00B90051" w:rsidRPr="006C1015" w:rsidRDefault="00F25E39">
      <w:pPr>
        <w:pStyle w:val="afffff"/>
        <w:rPr>
          <w:rFonts w:ascii="Calibri" w:hAnsi="Calibri"/>
          <w:sz w:val="22"/>
          <w:szCs w:val="22"/>
        </w:rPr>
      </w:pPr>
      <w:hyperlink w:anchor="_Toc79490525" w:history="1">
        <w:r w:rsidR="00B90051" w:rsidRPr="00D90A75">
          <w:rPr>
            <w:rStyle w:val="ad"/>
          </w:rPr>
          <w:t>Рисунок </w:t>
        </w:r>
        <w:r w:rsidR="00B90051" w:rsidRPr="006C1015">
          <w:rPr>
            <w:rFonts w:ascii="Calibri" w:hAnsi="Calibri"/>
            <w:sz w:val="22"/>
            <w:szCs w:val="22"/>
          </w:rPr>
          <w:tab/>
        </w:r>
        <w:r w:rsidR="00B90051" w:rsidRPr="00D90A75">
          <w:rPr>
            <w:rStyle w:val="ad"/>
          </w:rPr>
          <w:t>156. ЭФ списка документов «Периодические отчеты»</w:t>
        </w:r>
        <w:r w:rsidR="00B90051">
          <w:rPr>
            <w:webHidden/>
          </w:rPr>
          <w:tab/>
        </w:r>
        <w:r w:rsidR="00B90051">
          <w:rPr>
            <w:webHidden/>
          </w:rPr>
          <w:fldChar w:fldCharType="begin"/>
        </w:r>
        <w:r w:rsidR="00B90051">
          <w:rPr>
            <w:webHidden/>
          </w:rPr>
          <w:instrText xml:space="preserve"> PAGEREF _Toc79490525 \h </w:instrText>
        </w:r>
        <w:r w:rsidR="00B90051">
          <w:rPr>
            <w:webHidden/>
          </w:rPr>
        </w:r>
        <w:r w:rsidR="00B90051">
          <w:rPr>
            <w:webHidden/>
          </w:rPr>
          <w:fldChar w:fldCharType="separate"/>
        </w:r>
        <w:r w:rsidR="00B90051">
          <w:rPr>
            <w:webHidden/>
          </w:rPr>
          <w:t>278</w:t>
        </w:r>
        <w:r w:rsidR="00B90051">
          <w:rPr>
            <w:webHidden/>
          </w:rPr>
          <w:fldChar w:fldCharType="end"/>
        </w:r>
      </w:hyperlink>
    </w:p>
    <w:p w:rsidR="00B90051" w:rsidRPr="006C1015" w:rsidRDefault="00F25E39">
      <w:pPr>
        <w:pStyle w:val="afffff"/>
        <w:rPr>
          <w:rFonts w:ascii="Calibri" w:hAnsi="Calibri"/>
          <w:sz w:val="22"/>
          <w:szCs w:val="22"/>
        </w:rPr>
      </w:pPr>
      <w:hyperlink w:anchor="_Toc79490526" w:history="1">
        <w:r w:rsidR="00B90051" w:rsidRPr="00D90A75">
          <w:rPr>
            <w:rStyle w:val="ad"/>
          </w:rPr>
          <w:t>Рисунок </w:t>
        </w:r>
        <w:r w:rsidR="00B90051" w:rsidRPr="006C1015">
          <w:rPr>
            <w:rFonts w:ascii="Calibri" w:hAnsi="Calibri"/>
            <w:sz w:val="22"/>
            <w:szCs w:val="22"/>
          </w:rPr>
          <w:tab/>
        </w:r>
        <w:r w:rsidR="00B90051" w:rsidRPr="00D90A75">
          <w:rPr>
            <w:rStyle w:val="ad"/>
          </w:rPr>
          <w:t>157. ЭФ документа «Периодические отчеты»</w:t>
        </w:r>
        <w:r w:rsidR="00B90051">
          <w:rPr>
            <w:webHidden/>
          </w:rPr>
          <w:tab/>
        </w:r>
        <w:r w:rsidR="00B90051">
          <w:rPr>
            <w:webHidden/>
          </w:rPr>
          <w:fldChar w:fldCharType="begin"/>
        </w:r>
        <w:r w:rsidR="00B90051">
          <w:rPr>
            <w:webHidden/>
          </w:rPr>
          <w:instrText xml:space="preserve"> PAGEREF _Toc79490526 \h </w:instrText>
        </w:r>
        <w:r w:rsidR="00B90051">
          <w:rPr>
            <w:webHidden/>
          </w:rPr>
        </w:r>
        <w:r w:rsidR="00B90051">
          <w:rPr>
            <w:webHidden/>
          </w:rPr>
          <w:fldChar w:fldCharType="separate"/>
        </w:r>
        <w:r w:rsidR="00B90051">
          <w:rPr>
            <w:webHidden/>
          </w:rPr>
          <w:t>279</w:t>
        </w:r>
        <w:r w:rsidR="00B90051">
          <w:rPr>
            <w:webHidden/>
          </w:rPr>
          <w:fldChar w:fldCharType="end"/>
        </w:r>
      </w:hyperlink>
    </w:p>
    <w:p w:rsidR="00B90051" w:rsidRPr="006C1015" w:rsidRDefault="00F25E39">
      <w:pPr>
        <w:pStyle w:val="afffff"/>
        <w:rPr>
          <w:rFonts w:ascii="Calibri" w:hAnsi="Calibri"/>
          <w:sz w:val="22"/>
          <w:szCs w:val="22"/>
        </w:rPr>
      </w:pPr>
      <w:hyperlink w:anchor="_Toc79490527" w:history="1">
        <w:r w:rsidR="00B90051" w:rsidRPr="00D90A75">
          <w:rPr>
            <w:rStyle w:val="ad"/>
          </w:rPr>
          <w:t>Рисунок </w:t>
        </w:r>
        <w:r w:rsidR="00B90051" w:rsidRPr="006C1015">
          <w:rPr>
            <w:rFonts w:ascii="Calibri" w:hAnsi="Calibri"/>
            <w:sz w:val="22"/>
            <w:szCs w:val="22"/>
          </w:rPr>
          <w:tab/>
        </w:r>
        <w:r w:rsidR="00B90051" w:rsidRPr="00D90A75">
          <w:rPr>
            <w:rStyle w:val="ad"/>
          </w:rPr>
          <w:t>158. ЭФ документа «Периодические отчеты», закладки «Системные атрибуты»</w:t>
        </w:r>
        <w:r w:rsidR="00B90051">
          <w:rPr>
            <w:webHidden/>
          </w:rPr>
          <w:tab/>
        </w:r>
        <w:r w:rsidR="00B90051">
          <w:rPr>
            <w:webHidden/>
          </w:rPr>
          <w:fldChar w:fldCharType="begin"/>
        </w:r>
        <w:r w:rsidR="00B90051">
          <w:rPr>
            <w:webHidden/>
          </w:rPr>
          <w:instrText xml:space="preserve"> PAGEREF _Toc79490527 \h </w:instrText>
        </w:r>
        <w:r w:rsidR="00B90051">
          <w:rPr>
            <w:webHidden/>
          </w:rPr>
        </w:r>
        <w:r w:rsidR="00B90051">
          <w:rPr>
            <w:webHidden/>
          </w:rPr>
          <w:fldChar w:fldCharType="separate"/>
        </w:r>
        <w:r w:rsidR="00B90051">
          <w:rPr>
            <w:webHidden/>
          </w:rPr>
          <w:t>280</w:t>
        </w:r>
        <w:r w:rsidR="00B90051">
          <w:rPr>
            <w:webHidden/>
          </w:rPr>
          <w:fldChar w:fldCharType="end"/>
        </w:r>
      </w:hyperlink>
    </w:p>
    <w:p w:rsidR="00B90051" w:rsidRPr="006C1015" w:rsidRDefault="00F25E39">
      <w:pPr>
        <w:pStyle w:val="afffff"/>
        <w:rPr>
          <w:rFonts w:ascii="Calibri" w:hAnsi="Calibri"/>
          <w:sz w:val="22"/>
          <w:szCs w:val="22"/>
        </w:rPr>
      </w:pPr>
      <w:hyperlink w:anchor="_Toc79490528" w:history="1">
        <w:r w:rsidR="00B90051" w:rsidRPr="00D90A75">
          <w:rPr>
            <w:rStyle w:val="ad"/>
          </w:rPr>
          <w:t>Рисунок </w:t>
        </w:r>
        <w:r w:rsidR="00B90051" w:rsidRPr="006C1015">
          <w:rPr>
            <w:rFonts w:ascii="Calibri" w:hAnsi="Calibri"/>
            <w:sz w:val="22"/>
            <w:szCs w:val="22"/>
          </w:rPr>
          <w:tab/>
        </w:r>
        <w:r w:rsidR="00B90051" w:rsidRPr="00D90A75">
          <w:rPr>
            <w:rStyle w:val="ad"/>
          </w:rPr>
          <w:t>159. ЭФ документа «Периодические отчеты», закладки «Системные атрибуты»</w:t>
        </w:r>
        <w:r w:rsidR="00B90051">
          <w:rPr>
            <w:webHidden/>
          </w:rPr>
          <w:tab/>
        </w:r>
        <w:r w:rsidR="00B90051">
          <w:rPr>
            <w:webHidden/>
          </w:rPr>
          <w:fldChar w:fldCharType="begin"/>
        </w:r>
        <w:r w:rsidR="00B90051">
          <w:rPr>
            <w:webHidden/>
          </w:rPr>
          <w:instrText xml:space="preserve"> PAGEREF _Toc79490528 \h </w:instrText>
        </w:r>
        <w:r w:rsidR="00B90051">
          <w:rPr>
            <w:webHidden/>
          </w:rPr>
        </w:r>
        <w:r w:rsidR="00B90051">
          <w:rPr>
            <w:webHidden/>
          </w:rPr>
          <w:fldChar w:fldCharType="separate"/>
        </w:r>
        <w:r w:rsidR="00B90051">
          <w:rPr>
            <w:webHidden/>
          </w:rPr>
          <w:t>281</w:t>
        </w:r>
        <w:r w:rsidR="00B90051">
          <w:rPr>
            <w:webHidden/>
          </w:rPr>
          <w:fldChar w:fldCharType="end"/>
        </w:r>
      </w:hyperlink>
    </w:p>
    <w:p w:rsidR="00B90051" w:rsidRPr="006C1015" w:rsidRDefault="00F25E39">
      <w:pPr>
        <w:pStyle w:val="afffff"/>
        <w:rPr>
          <w:rFonts w:ascii="Calibri" w:hAnsi="Calibri"/>
          <w:sz w:val="22"/>
          <w:szCs w:val="22"/>
        </w:rPr>
      </w:pPr>
      <w:hyperlink w:anchor="_Toc79490529" w:history="1">
        <w:r w:rsidR="00B90051" w:rsidRPr="00D90A75">
          <w:rPr>
            <w:rStyle w:val="ad"/>
          </w:rPr>
          <w:t>Рисунок </w:t>
        </w:r>
        <w:r w:rsidR="00B90051" w:rsidRPr="006C1015">
          <w:rPr>
            <w:rFonts w:ascii="Calibri" w:hAnsi="Calibri"/>
            <w:sz w:val="22"/>
            <w:szCs w:val="22"/>
          </w:rPr>
          <w:tab/>
        </w:r>
        <w:r w:rsidR="00B90051" w:rsidRPr="00D90A75">
          <w:rPr>
            <w:rStyle w:val="ad"/>
          </w:rPr>
          <w:t>160. ЭФ списка документов «Анкета»</w:t>
        </w:r>
        <w:r w:rsidR="00B90051">
          <w:rPr>
            <w:webHidden/>
          </w:rPr>
          <w:tab/>
        </w:r>
        <w:r w:rsidR="00B90051">
          <w:rPr>
            <w:webHidden/>
          </w:rPr>
          <w:fldChar w:fldCharType="begin"/>
        </w:r>
        <w:r w:rsidR="00B90051">
          <w:rPr>
            <w:webHidden/>
          </w:rPr>
          <w:instrText xml:space="preserve"> PAGEREF _Toc79490529 \h </w:instrText>
        </w:r>
        <w:r w:rsidR="00B90051">
          <w:rPr>
            <w:webHidden/>
          </w:rPr>
        </w:r>
        <w:r w:rsidR="00B90051">
          <w:rPr>
            <w:webHidden/>
          </w:rPr>
          <w:fldChar w:fldCharType="separate"/>
        </w:r>
        <w:r w:rsidR="00B90051">
          <w:rPr>
            <w:webHidden/>
          </w:rPr>
          <w:t>282</w:t>
        </w:r>
        <w:r w:rsidR="00B90051">
          <w:rPr>
            <w:webHidden/>
          </w:rPr>
          <w:fldChar w:fldCharType="end"/>
        </w:r>
      </w:hyperlink>
    </w:p>
    <w:p w:rsidR="00B90051" w:rsidRPr="006C1015" w:rsidRDefault="00F25E39">
      <w:pPr>
        <w:pStyle w:val="afffff"/>
        <w:rPr>
          <w:rFonts w:ascii="Calibri" w:hAnsi="Calibri"/>
          <w:sz w:val="22"/>
          <w:szCs w:val="22"/>
        </w:rPr>
      </w:pPr>
      <w:hyperlink w:anchor="_Toc79490530" w:history="1">
        <w:r w:rsidR="00B90051" w:rsidRPr="00D90A75">
          <w:rPr>
            <w:rStyle w:val="ad"/>
          </w:rPr>
          <w:t>Рисунок </w:t>
        </w:r>
        <w:r w:rsidR="00B90051" w:rsidRPr="006C1015">
          <w:rPr>
            <w:rFonts w:ascii="Calibri" w:hAnsi="Calibri"/>
            <w:sz w:val="22"/>
            <w:szCs w:val="22"/>
          </w:rPr>
          <w:tab/>
        </w:r>
        <w:r w:rsidR="00B90051" w:rsidRPr="00D90A75">
          <w:rPr>
            <w:rStyle w:val="ad"/>
          </w:rPr>
          <w:t>161. ЭФ документа «Анкета»</w:t>
        </w:r>
        <w:r w:rsidR="00B90051">
          <w:rPr>
            <w:webHidden/>
          </w:rPr>
          <w:tab/>
        </w:r>
        <w:r w:rsidR="00B90051">
          <w:rPr>
            <w:webHidden/>
          </w:rPr>
          <w:fldChar w:fldCharType="begin"/>
        </w:r>
        <w:r w:rsidR="00B90051">
          <w:rPr>
            <w:webHidden/>
          </w:rPr>
          <w:instrText xml:space="preserve"> PAGEREF _Toc79490530 \h </w:instrText>
        </w:r>
        <w:r w:rsidR="00B90051">
          <w:rPr>
            <w:webHidden/>
          </w:rPr>
        </w:r>
        <w:r w:rsidR="00B90051">
          <w:rPr>
            <w:webHidden/>
          </w:rPr>
          <w:fldChar w:fldCharType="separate"/>
        </w:r>
        <w:r w:rsidR="00B90051">
          <w:rPr>
            <w:webHidden/>
          </w:rPr>
          <w:t>283</w:t>
        </w:r>
        <w:r w:rsidR="00B90051">
          <w:rPr>
            <w:webHidden/>
          </w:rPr>
          <w:fldChar w:fldCharType="end"/>
        </w:r>
      </w:hyperlink>
    </w:p>
    <w:p w:rsidR="00B90051" w:rsidRPr="006C1015" w:rsidRDefault="00F25E39">
      <w:pPr>
        <w:pStyle w:val="afffff"/>
        <w:rPr>
          <w:rFonts w:ascii="Calibri" w:hAnsi="Calibri"/>
          <w:sz w:val="22"/>
          <w:szCs w:val="22"/>
        </w:rPr>
      </w:pPr>
      <w:hyperlink w:anchor="_Toc79490531" w:history="1">
        <w:r w:rsidR="00B90051" w:rsidRPr="00D90A75">
          <w:rPr>
            <w:rStyle w:val="ad"/>
          </w:rPr>
          <w:t>Рисунок </w:t>
        </w:r>
        <w:r w:rsidR="00B90051" w:rsidRPr="006C1015">
          <w:rPr>
            <w:rFonts w:ascii="Calibri" w:hAnsi="Calibri"/>
            <w:sz w:val="22"/>
            <w:szCs w:val="22"/>
          </w:rPr>
          <w:tab/>
        </w:r>
        <w:r w:rsidR="00B90051" w:rsidRPr="00D90A75">
          <w:rPr>
            <w:rStyle w:val="ad"/>
          </w:rPr>
          <w:t>162. ЭФ списка документов «Способы автоматического импорта файлов»</w:t>
        </w:r>
        <w:r w:rsidR="00B90051">
          <w:rPr>
            <w:webHidden/>
          </w:rPr>
          <w:tab/>
        </w:r>
        <w:r w:rsidR="00B90051">
          <w:rPr>
            <w:webHidden/>
          </w:rPr>
          <w:fldChar w:fldCharType="begin"/>
        </w:r>
        <w:r w:rsidR="00B90051">
          <w:rPr>
            <w:webHidden/>
          </w:rPr>
          <w:instrText xml:space="preserve"> PAGEREF _Toc79490531 \h </w:instrText>
        </w:r>
        <w:r w:rsidR="00B90051">
          <w:rPr>
            <w:webHidden/>
          </w:rPr>
        </w:r>
        <w:r w:rsidR="00B90051">
          <w:rPr>
            <w:webHidden/>
          </w:rPr>
          <w:fldChar w:fldCharType="separate"/>
        </w:r>
        <w:r w:rsidR="00B90051">
          <w:rPr>
            <w:webHidden/>
          </w:rPr>
          <w:t>284</w:t>
        </w:r>
        <w:r w:rsidR="00B90051">
          <w:rPr>
            <w:webHidden/>
          </w:rPr>
          <w:fldChar w:fldCharType="end"/>
        </w:r>
      </w:hyperlink>
    </w:p>
    <w:p w:rsidR="00B90051" w:rsidRPr="006C1015" w:rsidRDefault="00F25E39">
      <w:pPr>
        <w:pStyle w:val="afffff"/>
        <w:rPr>
          <w:rFonts w:ascii="Calibri" w:hAnsi="Calibri"/>
          <w:sz w:val="22"/>
          <w:szCs w:val="22"/>
        </w:rPr>
      </w:pPr>
      <w:hyperlink w:anchor="_Toc79490532" w:history="1">
        <w:r w:rsidR="00B90051" w:rsidRPr="00D90A75">
          <w:rPr>
            <w:rStyle w:val="ad"/>
          </w:rPr>
          <w:t>Рисунок </w:t>
        </w:r>
        <w:r w:rsidR="00B90051" w:rsidRPr="006C1015">
          <w:rPr>
            <w:rFonts w:ascii="Calibri" w:hAnsi="Calibri"/>
            <w:sz w:val="22"/>
            <w:szCs w:val="22"/>
          </w:rPr>
          <w:tab/>
        </w:r>
        <w:r w:rsidR="00B90051" w:rsidRPr="00D90A75">
          <w:rPr>
            <w:rStyle w:val="ad"/>
          </w:rPr>
          <w:t>163. ЭФ документа «Способы автоматического импорта файлов», закладки «Отправитель и получатель документа»</w:t>
        </w:r>
        <w:r w:rsidR="00B90051">
          <w:rPr>
            <w:webHidden/>
          </w:rPr>
          <w:tab/>
        </w:r>
        <w:r w:rsidR="00B90051">
          <w:rPr>
            <w:webHidden/>
          </w:rPr>
          <w:fldChar w:fldCharType="begin"/>
        </w:r>
        <w:r w:rsidR="00B90051">
          <w:rPr>
            <w:webHidden/>
          </w:rPr>
          <w:instrText xml:space="preserve"> PAGEREF _Toc79490532 \h </w:instrText>
        </w:r>
        <w:r w:rsidR="00B90051">
          <w:rPr>
            <w:webHidden/>
          </w:rPr>
        </w:r>
        <w:r w:rsidR="00B90051">
          <w:rPr>
            <w:webHidden/>
          </w:rPr>
          <w:fldChar w:fldCharType="separate"/>
        </w:r>
        <w:r w:rsidR="00B90051">
          <w:rPr>
            <w:webHidden/>
          </w:rPr>
          <w:t>286</w:t>
        </w:r>
        <w:r w:rsidR="00B90051">
          <w:rPr>
            <w:webHidden/>
          </w:rPr>
          <w:fldChar w:fldCharType="end"/>
        </w:r>
      </w:hyperlink>
    </w:p>
    <w:p w:rsidR="00B90051" w:rsidRPr="006C1015" w:rsidRDefault="00F25E39">
      <w:pPr>
        <w:pStyle w:val="afffff"/>
        <w:rPr>
          <w:rFonts w:ascii="Calibri" w:hAnsi="Calibri"/>
          <w:sz w:val="22"/>
          <w:szCs w:val="22"/>
        </w:rPr>
      </w:pPr>
      <w:hyperlink w:anchor="_Toc79490533" w:history="1">
        <w:r w:rsidR="00B90051" w:rsidRPr="00D90A75">
          <w:rPr>
            <w:rStyle w:val="ad"/>
          </w:rPr>
          <w:t>Рисунок </w:t>
        </w:r>
        <w:r w:rsidR="00B90051" w:rsidRPr="006C1015">
          <w:rPr>
            <w:rFonts w:ascii="Calibri" w:hAnsi="Calibri"/>
            <w:sz w:val="22"/>
            <w:szCs w:val="22"/>
          </w:rPr>
          <w:tab/>
        </w:r>
        <w:r w:rsidR="00B90051" w:rsidRPr="00D90A75">
          <w:rPr>
            <w:rStyle w:val="ad"/>
          </w:rPr>
          <w:t>164. ЭФ документа «Способы автоматического импорта файлов», закладки «Параметры документа Информационное сообщение»</w:t>
        </w:r>
        <w:r w:rsidR="00B90051">
          <w:rPr>
            <w:webHidden/>
          </w:rPr>
          <w:tab/>
        </w:r>
        <w:r w:rsidR="00B90051">
          <w:rPr>
            <w:webHidden/>
          </w:rPr>
          <w:fldChar w:fldCharType="begin"/>
        </w:r>
        <w:r w:rsidR="00B90051">
          <w:rPr>
            <w:webHidden/>
          </w:rPr>
          <w:instrText xml:space="preserve"> PAGEREF _Toc79490533 \h </w:instrText>
        </w:r>
        <w:r w:rsidR="00B90051">
          <w:rPr>
            <w:webHidden/>
          </w:rPr>
        </w:r>
        <w:r w:rsidR="00B90051">
          <w:rPr>
            <w:webHidden/>
          </w:rPr>
          <w:fldChar w:fldCharType="separate"/>
        </w:r>
        <w:r w:rsidR="00B90051">
          <w:rPr>
            <w:webHidden/>
          </w:rPr>
          <w:t>288</w:t>
        </w:r>
        <w:r w:rsidR="00B90051">
          <w:rPr>
            <w:webHidden/>
          </w:rPr>
          <w:fldChar w:fldCharType="end"/>
        </w:r>
      </w:hyperlink>
    </w:p>
    <w:p w:rsidR="00B90051" w:rsidRPr="006C1015" w:rsidRDefault="00F25E39">
      <w:pPr>
        <w:pStyle w:val="afffff"/>
        <w:rPr>
          <w:rFonts w:ascii="Calibri" w:hAnsi="Calibri"/>
          <w:sz w:val="22"/>
          <w:szCs w:val="22"/>
        </w:rPr>
      </w:pPr>
      <w:hyperlink w:anchor="_Toc79490534" w:history="1">
        <w:r w:rsidR="00B90051" w:rsidRPr="00D90A75">
          <w:rPr>
            <w:rStyle w:val="ad"/>
          </w:rPr>
          <w:t>Рисунок </w:t>
        </w:r>
        <w:r w:rsidR="00B90051" w:rsidRPr="006C1015">
          <w:rPr>
            <w:rFonts w:ascii="Calibri" w:hAnsi="Calibri"/>
            <w:sz w:val="22"/>
            <w:szCs w:val="22"/>
          </w:rPr>
          <w:tab/>
        </w:r>
        <w:r w:rsidR="00B90051" w:rsidRPr="00D90A75">
          <w:rPr>
            <w:rStyle w:val="ad"/>
          </w:rPr>
          <w:t>165. ЭФ документа «Способы автоматического импорта файлов», закладки «Дополнительные операции»</w:t>
        </w:r>
        <w:r w:rsidR="00B90051">
          <w:rPr>
            <w:webHidden/>
          </w:rPr>
          <w:tab/>
        </w:r>
        <w:r w:rsidR="00B90051">
          <w:rPr>
            <w:webHidden/>
          </w:rPr>
          <w:fldChar w:fldCharType="begin"/>
        </w:r>
        <w:r w:rsidR="00B90051">
          <w:rPr>
            <w:webHidden/>
          </w:rPr>
          <w:instrText xml:space="preserve"> PAGEREF _Toc79490534 \h </w:instrText>
        </w:r>
        <w:r w:rsidR="00B90051">
          <w:rPr>
            <w:webHidden/>
          </w:rPr>
        </w:r>
        <w:r w:rsidR="00B90051">
          <w:rPr>
            <w:webHidden/>
          </w:rPr>
          <w:fldChar w:fldCharType="separate"/>
        </w:r>
        <w:r w:rsidR="00B90051">
          <w:rPr>
            <w:webHidden/>
          </w:rPr>
          <w:t>289</w:t>
        </w:r>
        <w:r w:rsidR="00B90051">
          <w:rPr>
            <w:webHidden/>
          </w:rPr>
          <w:fldChar w:fldCharType="end"/>
        </w:r>
      </w:hyperlink>
    </w:p>
    <w:p w:rsidR="00B90051" w:rsidRPr="006C1015" w:rsidRDefault="00F25E39">
      <w:pPr>
        <w:pStyle w:val="afffff"/>
        <w:rPr>
          <w:rFonts w:ascii="Calibri" w:hAnsi="Calibri"/>
          <w:sz w:val="22"/>
          <w:szCs w:val="22"/>
        </w:rPr>
      </w:pPr>
      <w:hyperlink w:anchor="_Toc79490535" w:history="1">
        <w:r w:rsidR="00B90051" w:rsidRPr="00D90A75">
          <w:rPr>
            <w:rStyle w:val="ad"/>
          </w:rPr>
          <w:t>Рисунок </w:t>
        </w:r>
        <w:r w:rsidR="00B90051" w:rsidRPr="006C1015">
          <w:rPr>
            <w:rFonts w:ascii="Calibri" w:hAnsi="Calibri"/>
            <w:sz w:val="22"/>
            <w:szCs w:val="22"/>
          </w:rPr>
          <w:tab/>
        </w:r>
        <w:r w:rsidR="00B90051" w:rsidRPr="00D90A75">
          <w:rPr>
            <w:rStyle w:val="ad"/>
          </w:rPr>
          <w:t>166. ЭФ списка документов «Способы автоматического экспорта документов»</w:t>
        </w:r>
        <w:r w:rsidR="00B90051">
          <w:rPr>
            <w:webHidden/>
          </w:rPr>
          <w:tab/>
        </w:r>
        <w:r w:rsidR="00B90051">
          <w:rPr>
            <w:webHidden/>
          </w:rPr>
          <w:fldChar w:fldCharType="begin"/>
        </w:r>
        <w:r w:rsidR="00B90051">
          <w:rPr>
            <w:webHidden/>
          </w:rPr>
          <w:instrText xml:space="preserve"> PAGEREF _Toc79490535 \h </w:instrText>
        </w:r>
        <w:r w:rsidR="00B90051">
          <w:rPr>
            <w:webHidden/>
          </w:rPr>
        </w:r>
        <w:r w:rsidR="00B90051">
          <w:rPr>
            <w:webHidden/>
          </w:rPr>
          <w:fldChar w:fldCharType="separate"/>
        </w:r>
        <w:r w:rsidR="00B90051">
          <w:rPr>
            <w:webHidden/>
          </w:rPr>
          <w:t>290</w:t>
        </w:r>
        <w:r w:rsidR="00B90051">
          <w:rPr>
            <w:webHidden/>
          </w:rPr>
          <w:fldChar w:fldCharType="end"/>
        </w:r>
      </w:hyperlink>
    </w:p>
    <w:p w:rsidR="00B90051" w:rsidRPr="006C1015" w:rsidRDefault="00F25E39">
      <w:pPr>
        <w:pStyle w:val="afffff"/>
        <w:rPr>
          <w:rFonts w:ascii="Calibri" w:hAnsi="Calibri"/>
          <w:sz w:val="22"/>
          <w:szCs w:val="22"/>
        </w:rPr>
      </w:pPr>
      <w:hyperlink w:anchor="_Toc79490536" w:history="1">
        <w:r w:rsidR="00B90051" w:rsidRPr="00D90A75">
          <w:rPr>
            <w:rStyle w:val="ad"/>
          </w:rPr>
          <w:t>Рисунок </w:t>
        </w:r>
        <w:r w:rsidR="00B90051" w:rsidRPr="006C1015">
          <w:rPr>
            <w:rFonts w:ascii="Calibri" w:hAnsi="Calibri"/>
            <w:sz w:val="22"/>
            <w:szCs w:val="22"/>
          </w:rPr>
          <w:tab/>
        </w:r>
        <w:r w:rsidR="00B90051" w:rsidRPr="00D90A75">
          <w:rPr>
            <w:rStyle w:val="ad"/>
          </w:rPr>
          <w:t>167. Пример настроек записи справочника «Типы документов для расширенного автоэкспорта»</w:t>
        </w:r>
        <w:r w:rsidR="00B90051">
          <w:rPr>
            <w:webHidden/>
          </w:rPr>
          <w:tab/>
        </w:r>
        <w:r w:rsidR="00B90051">
          <w:rPr>
            <w:webHidden/>
          </w:rPr>
          <w:fldChar w:fldCharType="begin"/>
        </w:r>
        <w:r w:rsidR="00B90051">
          <w:rPr>
            <w:webHidden/>
          </w:rPr>
          <w:instrText xml:space="preserve"> PAGEREF _Toc79490536 \h </w:instrText>
        </w:r>
        <w:r w:rsidR="00B90051">
          <w:rPr>
            <w:webHidden/>
          </w:rPr>
        </w:r>
        <w:r w:rsidR="00B90051">
          <w:rPr>
            <w:webHidden/>
          </w:rPr>
          <w:fldChar w:fldCharType="separate"/>
        </w:r>
        <w:r w:rsidR="00B90051">
          <w:rPr>
            <w:webHidden/>
          </w:rPr>
          <w:t>291</w:t>
        </w:r>
        <w:r w:rsidR="00B90051">
          <w:rPr>
            <w:webHidden/>
          </w:rPr>
          <w:fldChar w:fldCharType="end"/>
        </w:r>
      </w:hyperlink>
    </w:p>
    <w:p w:rsidR="00B90051" w:rsidRPr="006C1015" w:rsidRDefault="00F25E39">
      <w:pPr>
        <w:pStyle w:val="afffff"/>
        <w:rPr>
          <w:rFonts w:ascii="Calibri" w:hAnsi="Calibri"/>
          <w:sz w:val="22"/>
          <w:szCs w:val="22"/>
        </w:rPr>
      </w:pPr>
      <w:hyperlink w:anchor="_Toc79490537" w:history="1">
        <w:r w:rsidR="00B90051" w:rsidRPr="00D90A75">
          <w:rPr>
            <w:rStyle w:val="ad"/>
          </w:rPr>
          <w:t>Рисунок </w:t>
        </w:r>
        <w:r w:rsidR="00B90051" w:rsidRPr="006C1015">
          <w:rPr>
            <w:rFonts w:ascii="Calibri" w:hAnsi="Calibri"/>
            <w:sz w:val="22"/>
            <w:szCs w:val="22"/>
          </w:rPr>
          <w:tab/>
        </w:r>
        <w:r w:rsidR="00B90051" w:rsidRPr="00D90A75">
          <w:rPr>
            <w:rStyle w:val="ad"/>
          </w:rPr>
          <w:t>168. ЭФ документа «Способы автоматического экспорта документов»</w:t>
        </w:r>
        <w:r w:rsidR="00B90051">
          <w:rPr>
            <w:webHidden/>
          </w:rPr>
          <w:tab/>
        </w:r>
        <w:r w:rsidR="00B90051">
          <w:rPr>
            <w:webHidden/>
          </w:rPr>
          <w:fldChar w:fldCharType="begin"/>
        </w:r>
        <w:r w:rsidR="00B90051">
          <w:rPr>
            <w:webHidden/>
          </w:rPr>
          <w:instrText xml:space="preserve"> PAGEREF _Toc79490537 \h </w:instrText>
        </w:r>
        <w:r w:rsidR="00B90051">
          <w:rPr>
            <w:webHidden/>
          </w:rPr>
        </w:r>
        <w:r w:rsidR="00B90051">
          <w:rPr>
            <w:webHidden/>
          </w:rPr>
          <w:fldChar w:fldCharType="separate"/>
        </w:r>
        <w:r w:rsidR="00B90051">
          <w:rPr>
            <w:webHidden/>
          </w:rPr>
          <w:t>292</w:t>
        </w:r>
        <w:r w:rsidR="00B90051">
          <w:rPr>
            <w:webHidden/>
          </w:rPr>
          <w:fldChar w:fldCharType="end"/>
        </w:r>
      </w:hyperlink>
    </w:p>
    <w:p w:rsidR="00B90051" w:rsidRPr="006C1015" w:rsidRDefault="00F25E39">
      <w:pPr>
        <w:pStyle w:val="afffff"/>
        <w:rPr>
          <w:rFonts w:ascii="Calibri" w:hAnsi="Calibri"/>
          <w:sz w:val="22"/>
          <w:szCs w:val="22"/>
        </w:rPr>
      </w:pPr>
      <w:hyperlink w:anchor="_Toc79490538" w:history="1">
        <w:r w:rsidR="00B90051" w:rsidRPr="00D90A75">
          <w:rPr>
            <w:rStyle w:val="ad"/>
          </w:rPr>
          <w:t>Рисунок </w:t>
        </w:r>
        <w:r w:rsidR="00B90051" w:rsidRPr="006C1015">
          <w:rPr>
            <w:rFonts w:ascii="Calibri" w:hAnsi="Calibri"/>
            <w:sz w:val="22"/>
            <w:szCs w:val="22"/>
          </w:rPr>
          <w:tab/>
        </w:r>
        <w:r w:rsidR="00B90051" w:rsidRPr="00D90A75">
          <w:rPr>
            <w:rStyle w:val="ad"/>
          </w:rPr>
          <w:t>169. Форма «Добавление записи»</w:t>
        </w:r>
        <w:r w:rsidR="00B90051">
          <w:rPr>
            <w:webHidden/>
          </w:rPr>
          <w:tab/>
        </w:r>
        <w:r w:rsidR="00B90051">
          <w:rPr>
            <w:webHidden/>
          </w:rPr>
          <w:fldChar w:fldCharType="begin"/>
        </w:r>
        <w:r w:rsidR="00B90051">
          <w:rPr>
            <w:webHidden/>
          </w:rPr>
          <w:instrText xml:space="preserve"> PAGEREF _Toc79490538 \h </w:instrText>
        </w:r>
        <w:r w:rsidR="00B90051">
          <w:rPr>
            <w:webHidden/>
          </w:rPr>
        </w:r>
        <w:r w:rsidR="00B90051">
          <w:rPr>
            <w:webHidden/>
          </w:rPr>
          <w:fldChar w:fldCharType="separate"/>
        </w:r>
        <w:r w:rsidR="00B90051">
          <w:rPr>
            <w:webHidden/>
          </w:rPr>
          <w:t>294</w:t>
        </w:r>
        <w:r w:rsidR="00B90051">
          <w:rPr>
            <w:webHidden/>
          </w:rPr>
          <w:fldChar w:fldCharType="end"/>
        </w:r>
      </w:hyperlink>
    </w:p>
    <w:p w:rsidR="00B90051" w:rsidRPr="006C1015" w:rsidRDefault="00F25E39">
      <w:pPr>
        <w:pStyle w:val="afffff"/>
        <w:rPr>
          <w:rFonts w:ascii="Calibri" w:hAnsi="Calibri"/>
          <w:sz w:val="22"/>
          <w:szCs w:val="22"/>
        </w:rPr>
      </w:pPr>
      <w:hyperlink w:anchor="_Toc79490539" w:history="1">
        <w:r w:rsidR="00B90051" w:rsidRPr="00D90A75">
          <w:rPr>
            <w:rStyle w:val="ad"/>
          </w:rPr>
          <w:t>Рисунок </w:t>
        </w:r>
        <w:r w:rsidR="00B90051" w:rsidRPr="006C1015">
          <w:rPr>
            <w:rFonts w:ascii="Calibri" w:hAnsi="Calibri"/>
            <w:sz w:val="22"/>
            <w:szCs w:val="22"/>
          </w:rPr>
          <w:tab/>
        </w:r>
        <w:r w:rsidR="00B90051" w:rsidRPr="00D90A75">
          <w:rPr>
            <w:rStyle w:val="ad"/>
          </w:rPr>
          <w:t>170. Пример настройки экспорта для протоколов автоконтроля</w:t>
        </w:r>
        <w:r w:rsidR="00B90051">
          <w:rPr>
            <w:webHidden/>
          </w:rPr>
          <w:tab/>
        </w:r>
        <w:r w:rsidR="00B90051">
          <w:rPr>
            <w:webHidden/>
          </w:rPr>
          <w:fldChar w:fldCharType="begin"/>
        </w:r>
        <w:r w:rsidR="00B90051">
          <w:rPr>
            <w:webHidden/>
          </w:rPr>
          <w:instrText xml:space="preserve"> PAGEREF _Toc79490539 \h </w:instrText>
        </w:r>
        <w:r w:rsidR="00B90051">
          <w:rPr>
            <w:webHidden/>
          </w:rPr>
        </w:r>
        <w:r w:rsidR="00B90051">
          <w:rPr>
            <w:webHidden/>
          </w:rPr>
          <w:fldChar w:fldCharType="separate"/>
        </w:r>
        <w:r w:rsidR="00B90051">
          <w:rPr>
            <w:webHidden/>
          </w:rPr>
          <w:t>295</w:t>
        </w:r>
        <w:r w:rsidR="00B90051">
          <w:rPr>
            <w:webHidden/>
          </w:rPr>
          <w:fldChar w:fldCharType="end"/>
        </w:r>
      </w:hyperlink>
    </w:p>
    <w:p w:rsidR="00B90051" w:rsidRPr="006C1015" w:rsidRDefault="00F25E39">
      <w:pPr>
        <w:pStyle w:val="afffff"/>
        <w:rPr>
          <w:rFonts w:ascii="Calibri" w:hAnsi="Calibri"/>
          <w:sz w:val="22"/>
          <w:szCs w:val="22"/>
        </w:rPr>
      </w:pPr>
      <w:hyperlink w:anchor="_Toc79490540" w:history="1">
        <w:r w:rsidR="00B90051" w:rsidRPr="00D90A75">
          <w:rPr>
            <w:rStyle w:val="ad"/>
          </w:rPr>
          <w:t>Рисунок </w:t>
        </w:r>
        <w:r w:rsidR="00B90051" w:rsidRPr="006C1015">
          <w:rPr>
            <w:rFonts w:ascii="Calibri" w:hAnsi="Calibri"/>
            <w:sz w:val="22"/>
            <w:szCs w:val="22"/>
          </w:rPr>
          <w:tab/>
        </w:r>
        <w:r w:rsidR="00B90051" w:rsidRPr="00D90A75">
          <w:rPr>
            <w:rStyle w:val="ad"/>
          </w:rPr>
          <w:t>171. ЭФ списка документов «Запрос РПБС/АП/ТОАИФ»</w:t>
        </w:r>
        <w:r w:rsidR="00B90051">
          <w:rPr>
            <w:webHidden/>
          </w:rPr>
          <w:tab/>
        </w:r>
        <w:r w:rsidR="00B90051">
          <w:rPr>
            <w:webHidden/>
          </w:rPr>
          <w:fldChar w:fldCharType="begin"/>
        </w:r>
        <w:r w:rsidR="00B90051">
          <w:rPr>
            <w:webHidden/>
          </w:rPr>
          <w:instrText xml:space="preserve"> PAGEREF _Toc79490540 \h </w:instrText>
        </w:r>
        <w:r w:rsidR="00B90051">
          <w:rPr>
            <w:webHidden/>
          </w:rPr>
        </w:r>
        <w:r w:rsidR="00B90051">
          <w:rPr>
            <w:webHidden/>
          </w:rPr>
          <w:fldChar w:fldCharType="separate"/>
        </w:r>
        <w:r w:rsidR="00B90051">
          <w:rPr>
            <w:webHidden/>
          </w:rPr>
          <w:t>296</w:t>
        </w:r>
        <w:r w:rsidR="00B90051">
          <w:rPr>
            <w:webHidden/>
          </w:rPr>
          <w:fldChar w:fldCharType="end"/>
        </w:r>
      </w:hyperlink>
    </w:p>
    <w:p w:rsidR="00B90051" w:rsidRPr="006C1015" w:rsidRDefault="00F25E39">
      <w:pPr>
        <w:pStyle w:val="afffff"/>
        <w:rPr>
          <w:rFonts w:ascii="Calibri" w:hAnsi="Calibri"/>
          <w:sz w:val="22"/>
          <w:szCs w:val="22"/>
        </w:rPr>
      </w:pPr>
      <w:hyperlink w:anchor="_Toc79490541" w:history="1">
        <w:r w:rsidR="00B90051" w:rsidRPr="00D90A75">
          <w:rPr>
            <w:rStyle w:val="ad"/>
          </w:rPr>
          <w:t>Рисунок </w:t>
        </w:r>
        <w:r w:rsidR="00B90051" w:rsidRPr="006C1015">
          <w:rPr>
            <w:rFonts w:ascii="Calibri" w:hAnsi="Calibri"/>
            <w:sz w:val="22"/>
            <w:szCs w:val="22"/>
          </w:rPr>
          <w:tab/>
        </w:r>
        <w:r w:rsidR="00B90051" w:rsidRPr="00D90A75">
          <w:rPr>
            <w:rStyle w:val="ad"/>
          </w:rPr>
          <w:t>172. ЭФ «Запрос РПБС в ЦАФК»</w:t>
        </w:r>
        <w:r w:rsidR="00B90051">
          <w:rPr>
            <w:webHidden/>
          </w:rPr>
          <w:tab/>
        </w:r>
        <w:r w:rsidR="00B90051">
          <w:rPr>
            <w:webHidden/>
          </w:rPr>
          <w:fldChar w:fldCharType="begin"/>
        </w:r>
        <w:r w:rsidR="00B90051">
          <w:rPr>
            <w:webHidden/>
          </w:rPr>
          <w:instrText xml:space="preserve"> PAGEREF _Toc79490541 \h </w:instrText>
        </w:r>
        <w:r w:rsidR="00B90051">
          <w:rPr>
            <w:webHidden/>
          </w:rPr>
        </w:r>
        <w:r w:rsidR="00B90051">
          <w:rPr>
            <w:webHidden/>
          </w:rPr>
          <w:fldChar w:fldCharType="separate"/>
        </w:r>
        <w:r w:rsidR="00B90051">
          <w:rPr>
            <w:webHidden/>
          </w:rPr>
          <w:t>296</w:t>
        </w:r>
        <w:r w:rsidR="00B90051">
          <w:rPr>
            <w:webHidden/>
          </w:rPr>
          <w:fldChar w:fldCharType="end"/>
        </w:r>
      </w:hyperlink>
    </w:p>
    <w:p w:rsidR="00B90051" w:rsidRPr="006C1015" w:rsidRDefault="00F25E39">
      <w:pPr>
        <w:pStyle w:val="afffff"/>
        <w:rPr>
          <w:rFonts w:ascii="Calibri" w:hAnsi="Calibri"/>
          <w:sz w:val="22"/>
          <w:szCs w:val="22"/>
        </w:rPr>
      </w:pPr>
      <w:hyperlink w:anchor="_Toc79490542" w:history="1">
        <w:r w:rsidR="00B90051" w:rsidRPr="00D90A75">
          <w:rPr>
            <w:rStyle w:val="ad"/>
          </w:rPr>
          <w:t>Рисунок </w:t>
        </w:r>
        <w:r w:rsidR="00B90051" w:rsidRPr="006C1015">
          <w:rPr>
            <w:rFonts w:ascii="Calibri" w:hAnsi="Calibri"/>
            <w:sz w:val="22"/>
            <w:szCs w:val="22"/>
          </w:rPr>
          <w:tab/>
        </w:r>
        <w:r w:rsidR="00B90051" w:rsidRPr="00D90A75">
          <w:rPr>
            <w:rStyle w:val="ad"/>
          </w:rPr>
          <w:t>173. ЭФ списка документов «Отчеты»</w:t>
        </w:r>
        <w:r w:rsidR="00B90051">
          <w:rPr>
            <w:webHidden/>
          </w:rPr>
          <w:tab/>
        </w:r>
        <w:r w:rsidR="00B90051">
          <w:rPr>
            <w:webHidden/>
          </w:rPr>
          <w:fldChar w:fldCharType="begin"/>
        </w:r>
        <w:r w:rsidR="00B90051">
          <w:rPr>
            <w:webHidden/>
          </w:rPr>
          <w:instrText xml:space="preserve"> PAGEREF _Toc79490542 \h </w:instrText>
        </w:r>
        <w:r w:rsidR="00B90051">
          <w:rPr>
            <w:webHidden/>
          </w:rPr>
        </w:r>
        <w:r w:rsidR="00B90051">
          <w:rPr>
            <w:webHidden/>
          </w:rPr>
          <w:fldChar w:fldCharType="separate"/>
        </w:r>
        <w:r w:rsidR="00B90051">
          <w:rPr>
            <w:webHidden/>
          </w:rPr>
          <w:t>298</w:t>
        </w:r>
        <w:r w:rsidR="00B90051">
          <w:rPr>
            <w:webHidden/>
          </w:rPr>
          <w:fldChar w:fldCharType="end"/>
        </w:r>
      </w:hyperlink>
    </w:p>
    <w:p w:rsidR="00B90051" w:rsidRPr="006C1015" w:rsidRDefault="00F25E39">
      <w:pPr>
        <w:pStyle w:val="afffff"/>
        <w:rPr>
          <w:rFonts w:ascii="Calibri" w:hAnsi="Calibri"/>
          <w:sz w:val="22"/>
          <w:szCs w:val="22"/>
        </w:rPr>
      </w:pPr>
      <w:hyperlink w:anchor="_Toc79490543" w:history="1">
        <w:r w:rsidR="00B90051" w:rsidRPr="00D90A75">
          <w:rPr>
            <w:rStyle w:val="ad"/>
          </w:rPr>
          <w:t>Рисунок </w:t>
        </w:r>
        <w:r w:rsidR="00B90051" w:rsidRPr="006C1015">
          <w:rPr>
            <w:rFonts w:ascii="Calibri" w:hAnsi="Calibri"/>
            <w:sz w:val="22"/>
            <w:szCs w:val="22"/>
          </w:rPr>
          <w:tab/>
        </w:r>
        <w:r w:rsidR="00B90051" w:rsidRPr="00D90A75">
          <w:rPr>
            <w:rStyle w:val="ad"/>
          </w:rPr>
          <w:t>174. ЭФ документа «Отчеты», закладки «Основные атрибуты»</w:t>
        </w:r>
        <w:r w:rsidR="00B90051">
          <w:rPr>
            <w:webHidden/>
          </w:rPr>
          <w:tab/>
        </w:r>
        <w:r w:rsidR="00B90051">
          <w:rPr>
            <w:webHidden/>
          </w:rPr>
          <w:fldChar w:fldCharType="begin"/>
        </w:r>
        <w:r w:rsidR="00B90051">
          <w:rPr>
            <w:webHidden/>
          </w:rPr>
          <w:instrText xml:space="preserve"> PAGEREF _Toc79490543 \h </w:instrText>
        </w:r>
        <w:r w:rsidR="00B90051">
          <w:rPr>
            <w:webHidden/>
          </w:rPr>
        </w:r>
        <w:r w:rsidR="00B90051">
          <w:rPr>
            <w:webHidden/>
          </w:rPr>
          <w:fldChar w:fldCharType="separate"/>
        </w:r>
        <w:r w:rsidR="00B90051">
          <w:rPr>
            <w:webHidden/>
          </w:rPr>
          <w:t>300</w:t>
        </w:r>
        <w:r w:rsidR="00B90051">
          <w:rPr>
            <w:webHidden/>
          </w:rPr>
          <w:fldChar w:fldCharType="end"/>
        </w:r>
      </w:hyperlink>
    </w:p>
    <w:p w:rsidR="00B90051" w:rsidRPr="006C1015" w:rsidRDefault="00F25E39">
      <w:pPr>
        <w:pStyle w:val="afffff"/>
        <w:rPr>
          <w:rFonts w:ascii="Calibri" w:hAnsi="Calibri"/>
          <w:sz w:val="22"/>
          <w:szCs w:val="22"/>
        </w:rPr>
      </w:pPr>
      <w:hyperlink w:anchor="_Toc79490544" w:history="1">
        <w:r w:rsidR="00B90051" w:rsidRPr="00D90A75">
          <w:rPr>
            <w:rStyle w:val="ad"/>
          </w:rPr>
          <w:t>Рисунок </w:t>
        </w:r>
        <w:r w:rsidR="00B90051" w:rsidRPr="006C1015">
          <w:rPr>
            <w:rFonts w:ascii="Calibri" w:hAnsi="Calibri"/>
            <w:sz w:val="22"/>
            <w:szCs w:val="22"/>
          </w:rPr>
          <w:tab/>
        </w:r>
        <w:r w:rsidR="00B90051" w:rsidRPr="00D90A75">
          <w:rPr>
            <w:rStyle w:val="ad"/>
          </w:rPr>
          <w:t>175. ЭФ документа «Отчеты», закладки «Вложения»</w:t>
        </w:r>
        <w:r w:rsidR="00B90051">
          <w:rPr>
            <w:webHidden/>
          </w:rPr>
          <w:tab/>
        </w:r>
        <w:r w:rsidR="00B90051">
          <w:rPr>
            <w:webHidden/>
          </w:rPr>
          <w:fldChar w:fldCharType="begin"/>
        </w:r>
        <w:r w:rsidR="00B90051">
          <w:rPr>
            <w:webHidden/>
          </w:rPr>
          <w:instrText xml:space="preserve"> PAGEREF _Toc79490544 \h </w:instrText>
        </w:r>
        <w:r w:rsidR="00B90051">
          <w:rPr>
            <w:webHidden/>
          </w:rPr>
        </w:r>
        <w:r w:rsidR="00B90051">
          <w:rPr>
            <w:webHidden/>
          </w:rPr>
          <w:fldChar w:fldCharType="separate"/>
        </w:r>
        <w:r w:rsidR="00B90051">
          <w:rPr>
            <w:webHidden/>
          </w:rPr>
          <w:t>301</w:t>
        </w:r>
        <w:r w:rsidR="00B90051">
          <w:rPr>
            <w:webHidden/>
          </w:rPr>
          <w:fldChar w:fldCharType="end"/>
        </w:r>
      </w:hyperlink>
    </w:p>
    <w:p w:rsidR="00B90051" w:rsidRPr="006C1015" w:rsidRDefault="00F25E39">
      <w:pPr>
        <w:pStyle w:val="afffff"/>
        <w:rPr>
          <w:rFonts w:ascii="Calibri" w:hAnsi="Calibri"/>
          <w:sz w:val="22"/>
          <w:szCs w:val="22"/>
        </w:rPr>
      </w:pPr>
      <w:hyperlink w:anchor="_Toc79490545" w:history="1">
        <w:r w:rsidR="00B90051" w:rsidRPr="00D90A75">
          <w:rPr>
            <w:rStyle w:val="ad"/>
          </w:rPr>
          <w:t>Рисунок </w:t>
        </w:r>
        <w:r w:rsidR="00B90051" w:rsidRPr="006C1015">
          <w:rPr>
            <w:rFonts w:ascii="Calibri" w:hAnsi="Calibri"/>
            <w:sz w:val="22"/>
            <w:szCs w:val="22"/>
          </w:rPr>
          <w:tab/>
        </w:r>
        <w:r w:rsidR="00B90051" w:rsidRPr="00D90A75">
          <w:rPr>
            <w:rStyle w:val="ad"/>
          </w:rPr>
          <w:t>176. ЭФ документа «Отчеты», закладки «Реестр вложений первичных документов»</w:t>
        </w:r>
        <w:r w:rsidR="00B90051">
          <w:rPr>
            <w:webHidden/>
          </w:rPr>
          <w:tab/>
        </w:r>
        <w:r w:rsidR="00B90051">
          <w:rPr>
            <w:webHidden/>
          </w:rPr>
          <w:fldChar w:fldCharType="begin"/>
        </w:r>
        <w:r w:rsidR="00B90051">
          <w:rPr>
            <w:webHidden/>
          </w:rPr>
          <w:instrText xml:space="preserve"> PAGEREF _Toc79490545 \h </w:instrText>
        </w:r>
        <w:r w:rsidR="00B90051">
          <w:rPr>
            <w:webHidden/>
          </w:rPr>
        </w:r>
        <w:r w:rsidR="00B90051">
          <w:rPr>
            <w:webHidden/>
          </w:rPr>
          <w:fldChar w:fldCharType="separate"/>
        </w:r>
        <w:r w:rsidR="00B90051">
          <w:rPr>
            <w:webHidden/>
          </w:rPr>
          <w:t>302</w:t>
        </w:r>
        <w:r w:rsidR="00B90051">
          <w:rPr>
            <w:webHidden/>
          </w:rPr>
          <w:fldChar w:fldCharType="end"/>
        </w:r>
      </w:hyperlink>
    </w:p>
    <w:p w:rsidR="00B90051" w:rsidRPr="006C1015" w:rsidRDefault="00F25E39">
      <w:pPr>
        <w:pStyle w:val="afffff"/>
        <w:rPr>
          <w:rFonts w:ascii="Calibri" w:hAnsi="Calibri"/>
          <w:sz w:val="22"/>
          <w:szCs w:val="22"/>
        </w:rPr>
      </w:pPr>
      <w:hyperlink w:anchor="_Toc79490546" w:history="1">
        <w:r w:rsidR="00B90051" w:rsidRPr="00D90A75">
          <w:rPr>
            <w:rStyle w:val="ad"/>
          </w:rPr>
          <w:t>Рисунок </w:t>
        </w:r>
        <w:r w:rsidR="00B90051" w:rsidRPr="006C1015">
          <w:rPr>
            <w:rFonts w:ascii="Calibri" w:hAnsi="Calibri"/>
            <w:sz w:val="22"/>
            <w:szCs w:val="22"/>
          </w:rPr>
          <w:tab/>
        </w:r>
        <w:r w:rsidR="00B90051" w:rsidRPr="00D90A75">
          <w:rPr>
            <w:rStyle w:val="ad"/>
          </w:rPr>
          <w:t>177. ЭФ списка документов «Информация из расчетных документов»</w:t>
        </w:r>
        <w:r w:rsidR="00B90051">
          <w:rPr>
            <w:webHidden/>
          </w:rPr>
          <w:tab/>
        </w:r>
        <w:r w:rsidR="00B90051">
          <w:rPr>
            <w:webHidden/>
          </w:rPr>
          <w:fldChar w:fldCharType="begin"/>
        </w:r>
        <w:r w:rsidR="00B90051">
          <w:rPr>
            <w:webHidden/>
          </w:rPr>
          <w:instrText xml:space="preserve"> PAGEREF _Toc79490546 \h </w:instrText>
        </w:r>
        <w:r w:rsidR="00B90051">
          <w:rPr>
            <w:webHidden/>
          </w:rPr>
        </w:r>
        <w:r w:rsidR="00B90051">
          <w:rPr>
            <w:webHidden/>
          </w:rPr>
          <w:fldChar w:fldCharType="separate"/>
        </w:r>
        <w:r w:rsidR="00B90051">
          <w:rPr>
            <w:webHidden/>
          </w:rPr>
          <w:t>303</w:t>
        </w:r>
        <w:r w:rsidR="00B90051">
          <w:rPr>
            <w:webHidden/>
          </w:rPr>
          <w:fldChar w:fldCharType="end"/>
        </w:r>
      </w:hyperlink>
    </w:p>
    <w:p w:rsidR="00B90051" w:rsidRPr="006C1015" w:rsidRDefault="00F25E39">
      <w:pPr>
        <w:pStyle w:val="afffff"/>
        <w:rPr>
          <w:rFonts w:ascii="Calibri" w:hAnsi="Calibri"/>
          <w:sz w:val="22"/>
          <w:szCs w:val="22"/>
        </w:rPr>
      </w:pPr>
      <w:hyperlink w:anchor="_Toc79490547" w:history="1">
        <w:r w:rsidR="00B90051" w:rsidRPr="00D90A75">
          <w:rPr>
            <w:rStyle w:val="ad"/>
          </w:rPr>
          <w:t>Рисунок </w:t>
        </w:r>
        <w:r w:rsidR="00B90051" w:rsidRPr="006C1015">
          <w:rPr>
            <w:rFonts w:ascii="Calibri" w:hAnsi="Calibri"/>
            <w:sz w:val="22"/>
            <w:szCs w:val="22"/>
          </w:rPr>
          <w:tab/>
        </w:r>
        <w:r w:rsidR="00B90051" w:rsidRPr="00D90A75">
          <w:rPr>
            <w:rStyle w:val="ad"/>
          </w:rPr>
          <w:t>178. ЭФ документа «Информация из РД»</w:t>
        </w:r>
        <w:r w:rsidR="00B90051">
          <w:rPr>
            <w:webHidden/>
          </w:rPr>
          <w:tab/>
        </w:r>
        <w:r w:rsidR="00B90051">
          <w:rPr>
            <w:webHidden/>
          </w:rPr>
          <w:fldChar w:fldCharType="begin"/>
        </w:r>
        <w:r w:rsidR="00B90051">
          <w:rPr>
            <w:webHidden/>
          </w:rPr>
          <w:instrText xml:space="preserve"> PAGEREF _Toc79490547 \h </w:instrText>
        </w:r>
        <w:r w:rsidR="00B90051">
          <w:rPr>
            <w:webHidden/>
          </w:rPr>
        </w:r>
        <w:r w:rsidR="00B90051">
          <w:rPr>
            <w:webHidden/>
          </w:rPr>
          <w:fldChar w:fldCharType="separate"/>
        </w:r>
        <w:r w:rsidR="00B90051">
          <w:rPr>
            <w:webHidden/>
          </w:rPr>
          <w:t>304</w:t>
        </w:r>
        <w:r w:rsidR="00B90051">
          <w:rPr>
            <w:webHidden/>
          </w:rPr>
          <w:fldChar w:fldCharType="end"/>
        </w:r>
      </w:hyperlink>
    </w:p>
    <w:p w:rsidR="00B90051" w:rsidRPr="006C1015" w:rsidRDefault="00F25E39">
      <w:pPr>
        <w:pStyle w:val="afffff"/>
        <w:rPr>
          <w:rFonts w:ascii="Calibri" w:hAnsi="Calibri"/>
          <w:sz w:val="22"/>
          <w:szCs w:val="22"/>
        </w:rPr>
      </w:pPr>
      <w:hyperlink w:anchor="_Toc79490548" w:history="1">
        <w:r w:rsidR="00B90051" w:rsidRPr="00D90A75">
          <w:rPr>
            <w:rStyle w:val="ad"/>
          </w:rPr>
          <w:t>Рисунок </w:t>
        </w:r>
        <w:r w:rsidR="00B90051" w:rsidRPr="006C1015">
          <w:rPr>
            <w:rFonts w:ascii="Calibri" w:hAnsi="Calibri"/>
            <w:sz w:val="22"/>
            <w:szCs w:val="22"/>
          </w:rPr>
          <w:tab/>
        </w:r>
        <w:r w:rsidR="00B90051" w:rsidRPr="00D90A75">
          <w:rPr>
            <w:rStyle w:val="ad"/>
          </w:rPr>
          <w:t>179. ЭФ документа « Информация из РД», закладки «Распоряжения о совершении казначейского платежа»</w:t>
        </w:r>
        <w:r w:rsidR="00B90051">
          <w:rPr>
            <w:webHidden/>
          </w:rPr>
          <w:tab/>
        </w:r>
        <w:r w:rsidR="00B90051">
          <w:rPr>
            <w:webHidden/>
          </w:rPr>
          <w:fldChar w:fldCharType="begin"/>
        </w:r>
        <w:r w:rsidR="00B90051">
          <w:rPr>
            <w:webHidden/>
          </w:rPr>
          <w:instrText xml:space="preserve"> PAGEREF _Toc79490548 \h </w:instrText>
        </w:r>
        <w:r w:rsidR="00B90051">
          <w:rPr>
            <w:webHidden/>
          </w:rPr>
        </w:r>
        <w:r w:rsidR="00B90051">
          <w:rPr>
            <w:webHidden/>
          </w:rPr>
          <w:fldChar w:fldCharType="separate"/>
        </w:r>
        <w:r w:rsidR="00B90051">
          <w:rPr>
            <w:webHidden/>
          </w:rPr>
          <w:t>308</w:t>
        </w:r>
        <w:r w:rsidR="00B90051">
          <w:rPr>
            <w:webHidden/>
          </w:rPr>
          <w:fldChar w:fldCharType="end"/>
        </w:r>
      </w:hyperlink>
    </w:p>
    <w:p w:rsidR="00B90051" w:rsidRPr="006C1015" w:rsidRDefault="00F25E39">
      <w:pPr>
        <w:pStyle w:val="afffff"/>
        <w:rPr>
          <w:rFonts w:ascii="Calibri" w:hAnsi="Calibri"/>
          <w:sz w:val="22"/>
          <w:szCs w:val="22"/>
        </w:rPr>
      </w:pPr>
      <w:hyperlink w:anchor="_Toc79490549" w:history="1">
        <w:r w:rsidR="00B90051" w:rsidRPr="00D90A75">
          <w:rPr>
            <w:rStyle w:val="ad"/>
          </w:rPr>
          <w:t>Рисунок </w:t>
        </w:r>
        <w:r w:rsidR="00B90051" w:rsidRPr="006C1015">
          <w:rPr>
            <w:rFonts w:ascii="Calibri" w:hAnsi="Calibri"/>
            <w:sz w:val="22"/>
            <w:szCs w:val="22"/>
          </w:rPr>
          <w:tab/>
        </w:r>
        <w:r w:rsidR="00B90051" w:rsidRPr="00D90A75">
          <w:rPr>
            <w:rStyle w:val="ad"/>
          </w:rPr>
          <w:t>180. ЭФ списка документов «Запрос на предоставление отчета клиента»</w:t>
        </w:r>
        <w:r w:rsidR="00B90051">
          <w:rPr>
            <w:webHidden/>
          </w:rPr>
          <w:tab/>
        </w:r>
        <w:r w:rsidR="00B90051">
          <w:rPr>
            <w:webHidden/>
          </w:rPr>
          <w:fldChar w:fldCharType="begin"/>
        </w:r>
        <w:r w:rsidR="00B90051">
          <w:rPr>
            <w:webHidden/>
          </w:rPr>
          <w:instrText xml:space="preserve"> PAGEREF _Toc79490549 \h </w:instrText>
        </w:r>
        <w:r w:rsidR="00B90051">
          <w:rPr>
            <w:webHidden/>
          </w:rPr>
        </w:r>
        <w:r w:rsidR="00B90051">
          <w:rPr>
            <w:webHidden/>
          </w:rPr>
          <w:fldChar w:fldCharType="separate"/>
        </w:r>
        <w:r w:rsidR="00B90051">
          <w:rPr>
            <w:webHidden/>
          </w:rPr>
          <w:t>312</w:t>
        </w:r>
        <w:r w:rsidR="00B90051">
          <w:rPr>
            <w:webHidden/>
          </w:rPr>
          <w:fldChar w:fldCharType="end"/>
        </w:r>
      </w:hyperlink>
    </w:p>
    <w:p w:rsidR="00B90051" w:rsidRPr="006C1015" w:rsidRDefault="00F25E39">
      <w:pPr>
        <w:pStyle w:val="afffff"/>
        <w:rPr>
          <w:rFonts w:ascii="Calibri" w:hAnsi="Calibri"/>
          <w:sz w:val="22"/>
          <w:szCs w:val="22"/>
        </w:rPr>
      </w:pPr>
      <w:hyperlink w:anchor="_Toc79490550" w:history="1">
        <w:r w:rsidR="00B90051" w:rsidRPr="00D90A75">
          <w:rPr>
            <w:rStyle w:val="ad"/>
          </w:rPr>
          <w:t>Рисунок </w:t>
        </w:r>
        <w:r w:rsidR="00B90051" w:rsidRPr="006C1015">
          <w:rPr>
            <w:rFonts w:ascii="Calibri" w:hAnsi="Calibri"/>
            <w:sz w:val="22"/>
            <w:szCs w:val="22"/>
          </w:rPr>
          <w:tab/>
        </w:r>
        <w:r w:rsidR="00B90051" w:rsidRPr="00D90A75">
          <w:rPr>
            <w:rStyle w:val="ad"/>
          </w:rPr>
          <w:t>181. ЭФ документа «Запрос на предоставление отчета клиента», закладки «Основные атрибуты»</w:t>
        </w:r>
        <w:r w:rsidR="00B90051">
          <w:rPr>
            <w:webHidden/>
          </w:rPr>
          <w:tab/>
        </w:r>
        <w:r w:rsidR="00B90051">
          <w:rPr>
            <w:webHidden/>
          </w:rPr>
          <w:fldChar w:fldCharType="begin"/>
        </w:r>
        <w:r w:rsidR="00B90051">
          <w:rPr>
            <w:webHidden/>
          </w:rPr>
          <w:instrText xml:space="preserve"> PAGEREF _Toc79490550 \h </w:instrText>
        </w:r>
        <w:r w:rsidR="00B90051">
          <w:rPr>
            <w:webHidden/>
          </w:rPr>
        </w:r>
        <w:r w:rsidR="00B90051">
          <w:rPr>
            <w:webHidden/>
          </w:rPr>
          <w:fldChar w:fldCharType="separate"/>
        </w:r>
        <w:r w:rsidR="00B90051">
          <w:rPr>
            <w:webHidden/>
          </w:rPr>
          <w:t>313</w:t>
        </w:r>
        <w:r w:rsidR="00B90051">
          <w:rPr>
            <w:webHidden/>
          </w:rPr>
          <w:fldChar w:fldCharType="end"/>
        </w:r>
      </w:hyperlink>
    </w:p>
    <w:p w:rsidR="00B90051" w:rsidRPr="006C1015" w:rsidRDefault="00F25E39">
      <w:pPr>
        <w:pStyle w:val="afffff"/>
        <w:rPr>
          <w:rFonts w:ascii="Calibri" w:hAnsi="Calibri"/>
          <w:sz w:val="22"/>
          <w:szCs w:val="22"/>
        </w:rPr>
      </w:pPr>
      <w:hyperlink w:anchor="_Toc79490551" w:history="1">
        <w:r w:rsidR="00B90051" w:rsidRPr="00D90A75">
          <w:rPr>
            <w:rStyle w:val="ad"/>
          </w:rPr>
          <w:t>Рисунок </w:t>
        </w:r>
        <w:r w:rsidR="00B90051" w:rsidRPr="006C1015">
          <w:rPr>
            <w:rFonts w:ascii="Calibri" w:hAnsi="Calibri"/>
            <w:sz w:val="22"/>
            <w:szCs w:val="22"/>
          </w:rPr>
          <w:tab/>
        </w:r>
        <w:r w:rsidR="00B90051" w:rsidRPr="00D90A75">
          <w:rPr>
            <w:rStyle w:val="ad"/>
          </w:rPr>
          <w:t>182. ЭФ документа «Запрос на предоставление отчета клиента», закладки «Подписи/Дополнительные атрибуты»</w:t>
        </w:r>
        <w:r w:rsidR="00B90051">
          <w:rPr>
            <w:webHidden/>
          </w:rPr>
          <w:tab/>
        </w:r>
        <w:r w:rsidR="00B90051">
          <w:rPr>
            <w:webHidden/>
          </w:rPr>
          <w:fldChar w:fldCharType="begin"/>
        </w:r>
        <w:r w:rsidR="00B90051">
          <w:rPr>
            <w:webHidden/>
          </w:rPr>
          <w:instrText xml:space="preserve"> PAGEREF _Toc79490551 \h </w:instrText>
        </w:r>
        <w:r w:rsidR="00B90051">
          <w:rPr>
            <w:webHidden/>
          </w:rPr>
        </w:r>
        <w:r w:rsidR="00B90051">
          <w:rPr>
            <w:webHidden/>
          </w:rPr>
          <w:fldChar w:fldCharType="separate"/>
        </w:r>
        <w:r w:rsidR="00B90051">
          <w:rPr>
            <w:webHidden/>
          </w:rPr>
          <w:t>316</w:t>
        </w:r>
        <w:r w:rsidR="00B90051">
          <w:rPr>
            <w:webHidden/>
          </w:rPr>
          <w:fldChar w:fldCharType="end"/>
        </w:r>
      </w:hyperlink>
    </w:p>
    <w:p w:rsidR="00B90051" w:rsidRPr="006C1015" w:rsidRDefault="00F25E39">
      <w:pPr>
        <w:pStyle w:val="afffff"/>
        <w:rPr>
          <w:rFonts w:ascii="Calibri" w:hAnsi="Calibri"/>
          <w:sz w:val="22"/>
          <w:szCs w:val="22"/>
        </w:rPr>
      </w:pPr>
      <w:hyperlink w:anchor="_Toc79490552" w:history="1">
        <w:r w:rsidR="00B90051" w:rsidRPr="00D90A75">
          <w:rPr>
            <w:rStyle w:val="ad"/>
          </w:rPr>
          <w:t>Рисунок </w:t>
        </w:r>
        <w:r w:rsidR="00B90051" w:rsidRPr="006C1015">
          <w:rPr>
            <w:rFonts w:ascii="Calibri" w:hAnsi="Calibri"/>
            <w:sz w:val="22"/>
            <w:szCs w:val="22"/>
          </w:rPr>
          <w:tab/>
        </w:r>
        <w:r w:rsidR="00B90051" w:rsidRPr="00D90A75">
          <w:rPr>
            <w:rStyle w:val="ad"/>
          </w:rPr>
          <w:t>183. ЭФ списка документов «Информация о кассовых операциях на лицевых счетах учреждений»</w:t>
        </w:r>
        <w:r w:rsidR="00B90051">
          <w:rPr>
            <w:webHidden/>
          </w:rPr>
          <w:tab/>
        </w:r>
        <w:r w:rsidR="00B90051">
          <w:rPr>
            <w:webHidden/>
          </w:rPr>
          <w:fldChar w:fldCharType="begin"/>
        </w:r>
        <w:r w:rsidR="00B90051">
          <w:rPr>
            <w:webHidden/>
          </w:rPr>
          <w:instrText xml:space="preserve"> PAGEREF _Toc79490552 \h </w:instrText>
        </w:r>
        <w:r w:rsidR="00B90051">
          <w:rPr>
            <w:webHidden/>
          </w:rPr>
        </w:r>
        <w:r w:rsidR="00B90051">
          <w:rPr>
            <w:webHidden/>
          </w:rPr>
          <w:fldChar w:fldCharType="separate"/>
        </w:r>
        <w:r w:rsidR="00B90051">
          <w:rPr>
            <w:webHidden/>
          </w:rPr>
          <w:t>318</w:t>
        </w:r>
        <w:r w:rsidR="00B90051">
          <w:rPr>
            <w:webHidden/>
          </w:rPr>
          <w:fldChar w:fldCharType="end"/>
        </w:r>
      </w:hyperlink>
    </w:p>
    <w:p w:rsidR="00B90051" w:rsidRPr="006C1015" w:rsidRDefault="00F25E39">
      <w:pPr>
        <w:pStyle w:val="afffff"/>
        <w:rPr>
          <w:rFonts w:ascii="Calibri" w:hAnsi="Calibri"/>
          <w:sz w:val="22"/>
          <w:szCs w:val="22"/>
        </w:rPr>
      </w:pPr>
      <w:hyperlink w:anchor="_Toc79490553" w:history="1">
        <w:r w:rsidR="00B90051" w:rsidRPr="00D90A75">
          <w:rPr>
            <w:rStyle w:val="ad"/>
          </w:rPr>
          <w:t>Рисунок </w:t>
        </w:r>
        <w:r w:rsidR="00B90051" w:rsidRPr="006C1015">
          <w:rPr>
            <w:rFonts w:ascii="Calibri" w:hAnsi="Calibri"/>
            <w:sz w:val="22"/>
            <w:szCs w:val="22"/>
          </w:rPr>
          <w:tab/>
        </w:r>
        <w:r w:rsidR="00B90051" w:rsidRPr="00D90A75">
          <w:rPr>
            <w:rStyle w:val="ad"/>
          </w:rPr>
          <w:t>184. ЭФ документа «Информация о кассовых операциях на лицевых счетах учреждений», табличного поля «Основные атрибуты»</w:t>
        </w:r>
        <w:r w:rsidR="00B90051">
          <w:rPr>
            <w:webHidden/>
          </w:rPr>
          <w:tab/>
        </w:r>
        <w:r w:rsidR="00B90051">
          <w:rPr>
            <w:webHidden/>
          </w:rPr>
          <w:fldChar w:fldCharType="begin"/>
        </w:r>
        <w:r w:rsidR="00B90051">
          <w:rPr>
            <w:webHidden/>
          </w:rPr>
          <w:instrText xml:space="preserve"> PAGEREF _Toc79490553 \h </w:instrText>
        </w:r>
        <w:r w:rsidR="00B90051">
          <w:rPr>
            <w:webHidden/>
          </w:rPr>
        </w:r>
        <w:r w:rsidR="00B90051">
          <w:rPr>
            <w:webHidden/>
          </w:rPr>
          <w:fldChar w:fldCharType="separate"/>
        </w:r>
        <w:r w:rsidR="00B90051">
          <w:rPr>
            <w:webHidden/>
          </w:rPr>
          <w:t>319</w:t>
        </w:r>
        <w:r w:rsidR="00B90051">
          <w:rPr>
            <w:webHidden/>
          </w:rPr>
          <w:fldChar w:fldCharType="end"/>
        </w:r>
      </w:hyperlink>
    </w:p>
    <w:p w:rsidR="00B90051" w:rsidRPr="006C1015" w:rsidRDefault="00F25E39">
      <w:pPr>
        <w:pStyle w:val="afffff"/>
        <w:rPr>
          <w:rFonts w:ascii="Calibri" w:hAnsi="Calibri"/>
          <w:sz w:val="22"/>
          <w:szCs w:val="22"/>
        </w:rPr>
      </w:pPr>
      <w:hyperlink w:anchor="_Toc79490554" w:history="1">
        <w:r w:rsidR="00B90051" w:rsidRPr="00D90A75">
          <w:rPr>
            <w:rStyle w:val="ad"/>
          </w:rPr>
          <w:t>Рисунок </w:t>
        </w:r>
        <w:r w:rsidR="00B90051" w:rsidRPr="006C1015">
          <w:rPr>
            <w:rFonts w:ascii="Calibri" w:hAnsi="Calibri"/>
            <w:sz w:val="22"/>
            <w:szCs w:val="22"/>
          </w:rPr>
          <w:tab/>
        </w:r>
        <w:r w:rsidR="00B90051" w:rsidRPr="00D90A75">
          <w:rPr>
            <w:rStyle w:val="ad"/>
          </w:rPr>
          <w:t>185. ЭФ документа «Информация о кассовых операциях на лицевых счетах учреждений», закладки «Заявка на кассовый расход»</w:t>
        </w:r>
        <w:r w:rsidR="00B90051">
          <w:rPr>
            <w:webHidden/>
          </w:rPr>
          <w:tab/>
        </w:r>
        <w:r w:rsidR="00B90051">
          <w:rPr>
            <w:webHidden/>
          </w:rPr>
          <w:fldChar w:fldCharType="begin"/>
        </w:r>
        <w:r w:rsidR="00B90051">
          <w:rPr>
            <w:webHidden/>
          </w:rPr>
          <w:instrText xml:space="preserve"> PAGEREF _Toc79490554 \h </w:instrText>
        </w:r>
        <w:r w:rsidR="00B90051">
          <w:rPr>
            <w:webHidden/>
          </w:rPr>
        </w:r>
        <w:r w:rsidR="00B90051">
          <w:rPr>
            <w:webHidden/>
          </w:rPr>
          <w:fldChar w:fldCharType="separate"/>
        </w:r>
        <w:r w:rsidR="00B90051">
          <w:rPr>
            <w:webHidden/>
          </w:rPr>
          <w:t>320</w:t>
        </w:r>
        <w:r w:rsidR="00B90051">
          <w:rPr>
            <w:webHidden/>
          </w:rPr>
          <w:fldChar w:fldCharType="end"/>
        </w:r>
      </w:hyperlink>
    </w:p>
    <w:p w:rsidR="00B90051" w:rsidRPr="006C1015" w:rsidRDefault="00F25E39">
      <w:pPr>
        <w:pStyle w:val="afffff"/>
        <w:rPr>
          <w:rFonts w:ascii="Calibri" w:hAnsi="Calibri"/>
          <w:sz w:val="22"/>
          <w:szCs w:val="22"/>
        </w:rPr>
      </w:pPr>
      <w:hyperlink w:anchor="_Toc79490555" w:history="1">
        <w:r w:rsidR="00B90051" w:rsidRPr="00D90A75">
          <w:rPr>
            <w:rStyle w:val="ad"/>
          </w:rPr>
          <w:t>Рисунок </w:t>
        </w:r>
        <w:r w:rsidR="00B90051" w:rsidRPr="006C1015">
          <w:rPr>
            <w:rFonts w:ascii="Calibri" w:hAnsi="Calibri"/>
            <w:sz w:val="22"/>
            <w:szCs w:val="22"/>
          </w:rPr>
          <w:tab/>
        </w:r>
        <w:r w:rsidR="00B90051" w:rsidRPr="00D90A75">
          <w:rPr>
            <w:rStyle w:val="ad"/>
          </w:rPr>
          <w:t>186. ЭФ документа «Информация о кассовых операциях на лицевых счетах учреждений», закладки «Заявка на кассовый расход (сокращенная)»</w:t>
        </w:r>
        <w:r w:rsidR="00B90051">
          <w:rPr>
            <w:webHidden/>
          </w:rPr>
          <w:tab/>
        </w:r>
        <w:r w:rsidR="00B90051">
          <w:rPr>
            <w:webHidden/>
          </w:rPr>
          <w:fldChar w:fldCharType="begin"/>
        </w:r>
        <w:r w:rsidR="00B90051">
          <w:rPr>
            <w:webHidden/>
          </w:rPr>
          <w:instrText xml:space="preserve"> PAGEREF _Toc79490555 \h </w:instrText>
        </w:r>
        <w:r w:rsidR="00B90051">
          <w:rPr>
            <w:webHidden/>
          </w:rPr>
        </w:r>
        <w:r w:rsidR="00B90051">
          <w:rPr>
            <w:webHidden/>
          </w:rPr>
          <w:fldChar w:fldCharType="separate"/>
        </w:r>
        <w:r w:rsidR="00B90051">
          <w:rPr>
            <w:webHidden/>
          </w:rPr>
          <w:t>322</w:t>
        </w:r>
        <w:r w:rsidR="00B90051">
          <w:rPr>
            <w:webHidden/>
          </w:rPr>
          <w:fldChar w:fldCharType="end"/>
        </w:r>
      </w:hyperlink>
    </w:p>
    <w:p w:rsidR="00B90051" w:rsidRPr="006C1015" w:rsidRDefault="00F25E39">
      <w:pPr>
        <w:pStyle w:val="afffff"/>
        <w:rPr>
          <w:rFonts w:ascii="Calibri" w:hAnsi="Calibri"/>
          <w:sz w:val="22"/>
          <w:szCs w:val="22"/>
        </w:rPr>
      </w:pPr>
      <w:hyperlink w:anchor="_Toc79490556" w:history="1">
        <w:r w:rsidR="00B90051" w:rsidRPr="00D90A75">
          <w:rPr>
            <w:rStyle w:val="ad"/>
          </w:rPr>
          <w:t>Рисунок </w:t>
        </w:r>
        <w:r w:rsidR="00B90051" w:rsidRPr="006C1015">
          <w:rPr>
            <w:rFonts w:ascii="Calibri" w:hAnsi="Calibri"/>
            <w:sz w:val="22"/>
            <w:szCs w:val="22"/>
          </w:rPr>
          <w:tab/>
        </w:r>
        <w:r w:rsidR="00B90051" w:rsidRPr="00D90A75">
          <w:rPr>
            <w:rStyle w:val="ad"/>
          </w:rPr>
          <w:t>187. ЭФ документа «Информация о кассовых операциях на лицевых счетах учреждений», закладки «Заявка на получение наличных денег»</w:t>
        </w:r>
        <w:r w:rsidR="00B90051">
          <w:rPr>
            <w:webHidden/>
          </w:rPr>
          <w:tab/>
        </w:r>
        <w:r w:rsidR="00B90051">
          <w:rPr>
            <w:webHidden/>
          </w:rPr>
          <w:fldChar w:fldCharType="begin"/>
        </w:r>
        <w:r w:rsidR="00B90051">
          <w:rPr>
            <w:webHidden/>
          </w:rPr>
          <w:instrText xml:space="preserve"> PAGEREF _Toc79490556 \h </w:instrText>
        </w:r>
        <w:r w:rsidR="00B90051">
          <w:rPr>
            <w:webHidden/>
          </w:rPr>
        </w:r>
        <w:r w:rsidR="00B90051">
          <w:rPr>
            <w:webHidden/>
          </w:rPr>
          <w:fldChar w:fldCharType="separate"/>
        </w:r>
        <w:r w:rsidR="00B90051">
          <w:rPr>
            <w:webHidden/>
          </w:rPr>
          <w:t>324</w:t>
        </w:r>
        <w:r w:rsidR="00B90051">
          <w:rPr>
            <w:webHidden/>
          </w:rPr>
          <w:fldChar w:fldCharType="end"/>
        </w:r>
      </w:hyperlink>
    </w:p>
    <w:p w:rsidR="00B90051" w:rsidRPr="006C1015" w:rsidRDefault="00F25E39">
      <w:pPr>
        <w:pStyle w:val="afffff"/>
        <w:rPr>
          <w:rFonts w:ascii="Calibri" w:hAnsi="Calibri"/>
          <w:sz w:val="22"/>
          <w:szCs w:val="22"/>
        </w:rPr>
      </w:pPr>
      <w:hyperlink w:anchor="_Toc79490557" w:history="1">
        <w:r w:rsidR="00B90051" w:rsidRPr="00D90A75">
          <w:rPr>
            <w:rStyle w:val="ad"/>
          </w:rPr>
          <w:t>Рисунок </w:t>
        </w:r>
        <w:r w:rsidR="00B90051" w:rsidRPr="006C1015">
          <w:rPr>
            <w:rFonts w:ascii="Calibri" w:hAnsi="Calibri"/>
            <w:sz w:val="22"/>
            <w:szCs w:val="22"/>
          </w:rPr>
          <w:tab/>
        </w:r>
        <w:r w:rsidR="00B90051" w:rsidRPr="00D90A75">
          <w:rPr>
            <w:rStyle w:val="ad"/>
          </w:rPr>
          <w:t>188.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B90051">
          <w:rPr>
            <w:webHidden/>
          </w:rPr>
          <w:tab/>
        </w:r>
        <w:r w:rsidR="00B90051">
          <w:rPr>
            <w:webHidden/>
          </w:rPr>
          <w:fldChar w:fldCharType="begin"/>
        </w:r>
        <w:r w:rsidR="00B90051">
          <w:rPr>
            <w:webHidden/>
          </w:rPr>
          <w:instrText xml:space="preserve"> PAGEREF _Toc79490557 \h </w:instrText>
        </w:r>
        <w:r w:rsidR="00B90051">
          <w:rPr>
            <w:webHidden/>
          </w:rPr>
        </w:r>
        <w:r w:rsidR="00B90051">
          <w:rPr>
            <w:webHidden/>
          </w:rPr>
          <w:fldChar w:fldCharType="separate"/>
        </w:r>
        <w:r w:rsidR="00B90051">
          <w:rPr>
            <w:webHidden/>
          </w:rPr>
          <w:t>326</w:t>
        </w:r>
        <w:r w:rsidR="00B90051">
          <w:rPr>
            <w:webHidden/>
          </w:rPr>
          <w:fldChar w:fldCharType="end"/>
        </w:r>
      </w:hyperlink>
    </w:p>
    <w:p w:rsidR="00B90051" w:rsidRPr="006C1015" w:rsidRDefault="00F25E39">
      <w:pPr>
        <w:pStyle w:val="afffff"/>
        <w:rPr>
          <w:rFonts w:ascii="Calibri" w:hAnsi="Calibri"/>
          <w:sz w:val="22"/>
          <w:szCs w:val="22"/>
        </w:rPr>
      </w:pPr>
      <w:hyperlink w:anchor="_Toc79490558" w:history="1">
        <w:r w:rsidR="00B90051" w:rsidRPr="00D90A75">
          <w:rPr>
            <w:rStyle w:val="ad"/>
          </w:rPr>
          <w:t>Рисунок </w:t>
        </w:r>
        <w:r w:rsidR="00B90051" w:rsidRPr="006C1015">
          <w:rPr>
            <w:rFonts w:ascii="Calibri" w:hAnsi="Calibri"/>
            <w:sz w:val="22"/>
            <w:szCs w:val="22"/>
          </w:rPr>
          <w:tab/>
        </w:r>
        <w:r w:rsidR="00B90051" w:rsidRPr="00D90A75">
          <w:rPr>
            <w:rStyle w:val="ad"/>
          </w:rPr>
          <w:t>189. ЭФ документа «Информация о кассовых операциях на лицевых счетах учреждений», закладки «Заявка на возврат»</w:t>
        </w:r>
        <w:r w:rsidR="00B90051">
          <w:rPr>
            <w:webHidden/>
          </w:rPr>
          <w:tab/>
        </w:r>
        <w:r w:rsidR="00B90051">
          <w:rPr>
            <w:webHidden/>
          </w:rPr>
          <w:fldChar w:fldCharType="begin"/>
        </w:r>
        <w:r w:rsidR="00B90051">
          <w:rPr>
            <w:webHidden/>
          </w:rPr>
          <w:instrText xml:space="preserve"> PAGEREF _Toc79490558 \h </w:instrText>
        </w:r>
        <w:r w:rsidR="00B90051">
          <w:rPr>
            <w:webHidden/>
          </w:rPr>
        </w:r>
        <w:r w:rsidR="00B90051">
          <w:rPr>
            <w:webHidden/>
          </w:rPr>
          <w:fldChar w:fldCharType="separate"/>
        </w:r>
        <w:r w:rsidR="00B90051">
          <w:rPr>
            <w:webHidden/>
          </w:rPr>
          <w:t>328</w:t>
        </w:r>
        <w:r w:rsidR="00B90051">
          <w:rPr>
            <w:webHidden/>
          </w:rPr>
          <w:fldChar w:fldCharType="end"/>
        </w:r>
      </w:hyperlink>
    </w:p>
    <w:p w:rsidR="00B90051" w:rsidRPr="006C1015" w:rsidRDefault="00F25E39">
      <w:pPr>
        <w:pStyle w:val="afffff"/>
        <w:rPr>
          <w:rFonts w:ascii="Calibri" w:hAnsi="Calibri"/>
          <w:sz w:val="22"/>
          <w:szCs w:val="22"/>
        </w:rPr>
      </w:pPr>
      <w:hyperlink w:anchor="_Toc79490559" w:history="1">
        <w:r w:rsidR="00B90051" w:rsidRPr="00D90A75">
          <w:rPr>
            <w:rStyle w:val="ad"/>
          </w:rPr>
          <w:t>Рисунок </w:t>
        </w:r>
        <w:r w:rsidR="00B90051" w:rsidRPr="006C1015">
          <w:rPr>
            <w:rFonts w:ascii="Calibri" w:hAnsi="Calibri"/>
            <w:sz w:val="22"/>
            <w:szCs w:val="22"/>
          </w:rPr>
          <w:tab/>
        </w:r>
        <w:r w:rsidR="00B90051" w:rsidRPr="00D90A75">
          <w:rPr>
            <w:rStyle w:val="ad"/>
          </w:rPr>
          <w:t>190. ЭФ документа «Информация о кассовых операциях на лицевых счетах учреждений», закладки «Бухгалтерская справка ф. 0504833»</w:t>
        </w:r>
        <w:r w:rsidR="00B90051">
          <w:rPr>
            <w:webHidden/>
          </w:rPr>
          <w:tab/>
        </w:r>
        <w:r w:rsidR="00B90051">
          <w:rPr>
            <w:webHidden/>
          </w:rPr>
          <w:fldChar w:fldCharType="begin"/>
        </w:r>
        <w:r w:rsidR="00B90051">
          <w:rPr>
            <w:webHidden/>
          </w:rPr>
          <w:instrText xml:space="preserve"> PAGEREF _Toc79490559 \h </w:instrText>
        </w:r>
        <w:r w:rsidR="00B90051">
          <w:rPr>
            <w:webHidden/>
          </w:rPr>
        </w:r>
        <w:r w:rsidR="00B90051">
          <w:rPr>
            <w:webHidden/>
          </w:rPr>
          <w:fldChar w:fldCharType="separate"/>
        </w:r>
        <w:r w:rsidR="00B90051">
          <w:rPr>
            <w:webHidden/>
          </w:rPr>
          <w:t>330</w:t>
        </w:r>
        <w:r w:rsidR="00B90051">
          <w:rPr>
            <w:webHidden/>
          </w:rPr>
          <w:fldChar w:fldCharType="end"/>
        </w:r>
      </w:hyperlink>
    </w:p>
    <w:p w:rsidR="00B90051" w:rsidRPr="006C1015" w:rsidRDefault="00F25E39">
      <w:pPr>
        <w:pStyle w:val="afffff"/>
        <w:rPr>
          <w:rFonts w:ascii="Calibri" w:hAnsi="Calibri"/>
          <w:sz w:val="22"/>
          <w:szCs w:val="22"/>
        </w:rPr>
      </w:pPr>
      <w:hyperlink w:anchor="_Toc79490560" w:history="1">
        <w:r w:rsidR="00B90051" w:rsidRPr="00D90A75">
          <w:rPr>
            <w:rStyle w:val="ad"/>
          </w:rPr>
          <w:t>Рисунок </w:t>
        </w:r>
        <w:r w:rsidR="00B90051" w:rsidRPr="006C1015">
          <w:rPr>
            <w:rFonts w:ascii="Calibri" w:hAnsi="Calibri"/>
            <w:sz w:val="22"/>
            <w:szCs w:val="22"/>
          </w:rPr>
          <w:tab/>
        </w:r>
        <w:r w:rsidR="00B90051" w:rsidRPr="00D90A75">
          <w:rPr>
            <w:rStyle w:val="ad"/>
          </w:rPr>
          <w:t>191. ЭФ документа «Информация о кассовых операциях на лицевых счетах учреждений», закладки «Уведомление об уточнении операций клиента»</w:t>
        </w:r>
        <w:r w:rsidR="00B90051">
          <w:rPr>
            <w:webHidden/>
          </w:rPr>
          <w:tab/>
        </w:r>
        <w:r w:rsidR="00B90051">
          <w:rPr>
            <w:webHidden/>
          </w:rPr>
          <w:fldChar w:fldCharType="begin"/>
        </w:r>
        <w:r w:rsidR="00B90051">
          <w:rPr>
            <w:webHidden/>
          </w:rPr>
          <w:instrText xml:space="preserve"> PAGEREF _Toc79490560 \h </w:instrText>
        </w:r>
        <w:r w:rsidR="00B90051">
          <w:rPr>
            <w:webHidden/>
          </w:rPr>
        </w:r>
        <w:r w:rsidR="00B90051">
          <w:rPr>
            <w:webHidden/>
          </w:rPr>
          <w:fldChar w:fldCharType="separate"/>
        </w:r>
        <w:r w:rsidR="00B90051">
          <w:rPr>
            <w:webHidden/>
          </w:rPr>
          <w:t>331</w:t>
        </w:r>
        <w:r w:rsidR="00B90051">
          <w:rPr>
            <w:webHidden/>
          </w:rPr>
          <w:fldChar w:fldCharType="end"/>
        </w:r>
      </w:hyperlink>
    </w:p>
    <w:p w:rsidR="00B90051" w:rsidRPr="006C1015" w:rsidRDefault="00F25E39">
      <w:pPr>
        <w:pStyle w:val="afffff"/>
        <w:rPr>
          <w:rFonts w:ascii="Calibri" w:hAnsi="Calibri"/>
          <w:sz w:val="22"/>
          <w:szCs w:val="22"/>
        </w:rPr>
      </w:pPr>
      <w:hyperlink w:anchor="_Toc79490561" w:history="1">
        <w:r w:rsidR="00B90051" w:rsidRPr="00D90A75">
          <w:rPr>
            <w:rStyle w:val="ad"/>
          </w:rPr>
          <w:t>Рисунок </w:t>
        </w:r>
        <w:r w:rsidR="00B90051" w:rsidRPr="006C1015">
          <w:rPr>
            <w:rFonts w:ascii="Calibri" w:hAnsi="Calibri"/>
            <w:sz w:val="22"/>
            <w:szCs w:val="22"/>
          </w:rPr>
          <w:tab/>
        </w:r>
        <w:r w:rsidR="00B90051" w:rsidRPr="00D90A75">
          <w:rPr>
            <w:rStyle w:val="ad"/>
          </w:rPr>
          <w:t>192. ЭФ документа «Информация о кассовых операциях на лицевых счетах учреждений», закладки «Уведомление об уточнении вида и принадлежности платежа»</w:t>
        </w:r>
        <w:r w:rsidR="00B90051">
          <w:rPr>
            <w:webHidden/>
          </w:rPr>
          <w:tab/>
        </w:r>
        <w:r w:rsidR="00B90051">
          <w:rPr>
            <w:webHidden/>
          </w:rPr>
          <w:fldChar w:fldCharType="begin"/>
        </w:r>
        <w:r w:rsidR="00B90051">
          <w:rPr>
            <w:webHidden/>
          </w:rPr>
          <w:instrText xml:space="preserve"> PAGEREF _Toc79490561 \h </w:instrText>
        </w:r>
        <w:r w:rsidR="00B90051">
          <w:rPr>
            <w:webHidden/>
          </w:rPr>
        </w:r>
        <w:r w:rsidR="00B90051">
          <w:rPr>
            <w:webHidden/>
          </w:rPr>
          <w:fldChar w:fldCharType="separate"/>
        </w:r>
        <w:r w:rsidR="00B90051">
          <w:rPr>
            <w:webHidden/>
          </w:rPr>
          <w:t>334</w:t>
        </w:r>
        <w:r w:rsidR="00B90051">
          <w:rPr>
            <w:webHidden/>
          </w:rPr>
          <w:fldChar w:fldCharType="end"/>
        </w:r>
      </w:hyperlink>
    </w:p>
    <w:p w:rsidR="00B90051" w:rsidRPr="006C1015" w:rsidRDefault="00F25E39">
      <w:pPr>
        <w:pStyle w:val="afffff"/>
        <w:rPr>
          <w:rFonts w:ascii="Calibri" w:hAnsi="Calibri"/>
          <w:sz w:val="22"/>
          <w:szCs w:val="22"/>
        </w:rPr>
      </w:pPr>
      <w:hyperlink w:anchor="_Toc79490562" w:history="1">
        <w:r w:rsidR="00B90051" w:rsidRPr="00D90A75">
          <w:rPr>
            <w:rStyle w:val="ad"/>
          </w:rPr>
          <w:t>Рисунок </w:t>
        </w:r>
        <w:r w:rsidR="00B90051" w:rsidRPr="006C1015">
          <w:rPr>
            <w:rFonts w:ascii="Calibri" w:hAnsi="Calibri"/>
            <w:sz w:val="22"/>
            <w:szCs w:val="22"/>
          </w:rPr>
          <w:tab/>
        </w:r>
        <w:r w:rsidR="00B90051" w:rsidRPr="00D90A75">
          <w:rPr>
            <w:rStyle w:val="ad"/>
          </w:rPr>
          <w:t>193. ЭФ документа «Информация о кассовых операциях на лицевых счетах учреждений», закладки «Платежное поручение»</w:t>
        </w:r>
        <w:r w:rsidR="00B90051">
          <w:rPr>
            <w:webHidden/>
          </w:rPr>
          <w:tab/>
        </w:r>
        <w:r w:rsidR="00B90051">
          <w:rPr>
            <w:webHidden/>
          </w:rPr>
          <w:fldChar w:fldCharType="begin"/>
        </w:r>
        <w:r w:rsidR="00B90051">
          <w:rPr>
            <w:webHidden/>
          </w:rPr>
          <w:instrText xml:space="preserve"> PAGEREF _Toc79490562 \h </w:instrText>
        </w:r>
        <w:r w:rsidR="00B90051">
          <w:rPr>
            <w:webHidden/>
          </w:rPr>
        </w:r>
        <w:r w:rsidR="00B90051">
          <w:rPr>
            <w:webHidden/>
          </w:rPr>
          <w:fldChar w:fldCharType="separate"/>
        </w:r>
        <w:r w:rsidR="00B90051">
          <w:rPr>
            <w:webHidden/>
          </w:rPr>
          <w:t>336</w:t>
        </w:r>
        <w:r w:rsidR="00B90051">
          <w:rPr>
            <w:webHidden/>
          </w:rPr>
          <w:fldChar w:fldCharType="end"/>
        </w:r>
      </w:hyperlink>
    </w:p>
    <w:p w:rsidR="00B90051" w:rsidRPr="006C1015" w:rsidRDefault="00F25E39">
      <w:pPr>
        <w:pStyle w:val="afffff"/>
        <w:rPr>
          <w:rFonts w:ascii="Calibri" w:hAnsi="Calibri"/>
          <w:sz w:val="22"/>
          <w:szCs w:val="22"/>
        </w:rPr>
      </w:pPr>
      <w:hyperlink w:anchor="_Toc79490563" w:history="1">
        <w:r w:rsidR="00B90051" w:rsidRPr="00D90A75">
          <w:rPr>
            <w:rStyle w:val="ad"/>
          </w:rPr>
          <w:t>Рисунок </w:t>
        </w:r>
        <w:r w:rsidR="00B90051" w:rsidRPr="006C1015">
          <w:rPr>
            <w:rFonts w:ascii="Calibri" w:hAnsi="Calibri"/>
            <w:sz w:val="22"/>
            <w:szCs w:val="22"/>
          </w:rPr>
          <w:tab/>
        </w:r>
        <w:r w:rsidR="00B90051" w:rsidRPr="00D90A75">
          <w:rPr>
            <w:rStyle w:val="ad"/>
          </w:rPr>
          <w:t>194. ЭФ документа «Информация о кассовых операциях на лицевых счетах учреждений», закладки «Сводная заявка на кассовый расход»</w:t>
        </w:r>
        <w:r w:rsidR="00B90051">
          <w:rPr>
            <w:webHidden/>
          </w:rPr>
          <w:tab/>
        </w:r>
        <w:r w:rsidR="00B90051">
          <w:rPr>
            <w:webHidden/>
          </w:rPr>
          <w:fldChar w:fldCharType="begin"/>
        </w:r>
        <w:r w:rsidR="00B90051">
          <w:rPr>
            <w:webHidden/>
          </w:rPr>
          <w:instrText xml:space="preserve"> PAGEREF _Toc79490563 \h </w:instrText>
        </w:r>
        <w:r w:rsidR="00B90051">
          <w:rPr>
            <w:webHidden/>
          </w:rPr>
        </w:r>
        <w:r w:rsidR="00B90051">
          <w:rPr>
            <w:webHidden/>
          </w:rPr>
          <w:fldChar w:fldCharType="separate"/>
        </w:r>
        <w:r w:rsidR="00B90051">
          <w:rPr>
            <w:webHidden/>
          </w:rPr>
          <w:t>338</w:t>
        </w:r>
        <w:r w:rsidR="00B90051">
          <w:rPr>
            <w:webHidden/>
          </w:rPr>
          <w:fldChar w:fldCharType="end"/>
        </w:r>
      </w:hyperlink>
    </w:p>
    <w:p w:rsidR="00B90051" w:rsidRPr="006C1015" w:rsidRDefault="00F25E39">
      <w:pPr>
        <w:pStyle w:val="afffff"/>
        <w:rPr>
          <w:rFonts w:ascii="Calibri" w:hAnsi="Calibri"/>
          <w:sz w:val="22"/>
          <w:szCs w:val="22"/>
        </w:rPr>
      </w:pPr>
      <w:hyperlink w:anchor="_Toc79490564" w:history="1">
        <w:r w:rsidR="00B90051" w:rsidRPr="00D90A75">
          <w:rPr>
            <w:rStyle w:val="ad"/>
          </w:rPr>
          <w:t>Рисунок </w:t>
        </w:r>
        <w:r w:rsidR="00B90051" w:rsidRPr="006C1015">
          <w:rPr>
            <w:rFonts w:ascii="Calibri" w:hAnsi="Calibri"/>
            <w:sz w:val="22"/>
            <w:szCs w:val="22"/>
          </w:rPr>
          <w:tab/>
        </w:r>
        <w:r w:rsidR="00B90051" w:rsidRPr="00D90A75">
          <w:rPr>
            <w:rStyle w:val="ad"/>
          </w:rPr>
          <w:t>195.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B90051">
          <w:rPr>
            <w:webHidden/>
          </w:rPr>
          <w:tab/>
        </w:r>
        <w:r w:rsidR="00B90051">
          <w:rPr>
            <w:webHidden/>
          </w:rPr>
          <w:fldChar w:fldCharType="begin"/>
        </w:r>
        <w:r w:rsidR="00B90051">
          <w:rPr>
            <w:webHidden/>
          </w:rPr>
          <w:instrText xml:space="preserve"> PAGEREF _Toc79490564 \h </w:instrText>
        </w:r>
        <w:r w:rsidR="00B90051">
          <w:rPr>
            <w:webHidden/>
          </w:rPr>
        </w:r>
        <w:r w:rsidR="00B90051">
          <w:rPr>
            <w:webHidden/>
          </w:rPr>
          <w:fldChar w:fldCharType="separate"/>
        </w:r>
        <w:r w:rsidR="00B90051">
          <w:rPr>
            <w:webHidden/>
          </w:rPr>
          <w:t>341</w:t>
        </w:r>
        <w:r w:rsidR="00B90051">
          <w:rPr>
            <w:webHidden/>
          </w:rPr>
          <w:fldChar w:fldCharType="end"/>
        </w:r>
      </w:hyperlink>
    </w:p>
    <w:p w:rsidR="00B90051" w:rsidRPr="006C1015" w:rsidRDefault="00F25E39">
      <w:pPr>
        <w:pStyle w:val="afffff"/>
        <w:rPr>
          <w:rFonts w:ascii="Calibri" w:hAnsi="Calibri"/>
          <w:sz w:val="22"/>
          <w:szCs w:val="22"/>
        </w:rPr>
      </w:pPr>
      <w:hyperlink w:anchor="_Toc79490565" w:history="1">
        <w:r w:rsidR="00B90051" w:rsidRPr="00D90A75">
          <w:rPr>
            <w:rStyle w:val="ad"/>
          </w:rPr>
          <w:t>Рисунок </w:t>
        </w:r>
        <w:r w:rsidR="00B90051" w:rsidRPr="006C1015">
          <w:rPr>
            <w:rFonts w:ascii="Calibri" w:hAnsi="Calibri"/>
            <w:sz w:val="22"/>
            <w:szCs w:val="22"/>
          </w:rPr>
          <w:tab/>
        </w:r>
        <w:r w:rsidR="00B90051" w:rsidRPr="00D90A75">
          <w:rPr>
            <w:rStyle w:val="ad"/>
          </w:rPr>
          <w:t>196.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B90051">
          <w:rPr>
            <w:webHidden/>
          </w:rPr>
          <w:tab/>
        </w:r>
        <w:r w:rsidR="00B90051">
          <w:rPr>
            <w:webHidden/>
          </w:rPr>
          <w:fldChar w:fldCharType="begin"/>
        </w:r>
        <w:r w:rsidR="00B90051">
          <w:rPr>
            <w:webHidden/>
          </w:rPr>
          <w:instrText xml:space="preserve"> PAGEREF _Toc79490565 \h </w:instrText>
        </w:r>
        <w:r w:rsidR="00B90051">
          <w:rPr>
            <w:webHidden/>
          </w:rPr>
        </w:r>
        <w:r w:rsidR="00B90051">
          <w:rPr>
            <w:webHidden/>
          </w:rPr>
          <w:fldChar w:fldCharType="separate"/>
        </w:r>
        <w:r w:rsidR="00B90051">
          <w:rPr>
            <w:webHidden/>
          </w:rPr>
          <w:t>342</w:t>
        </w:r>
        <w:r w:rsidR="00B90051">
          <w:rPr>
            <w:webHidden/>
          </w:rPr>
          <w:fldChar w:fldCharType="end"/>
        </w:r>
      </w:hyperlink>
    </w:p>
    <w:p w:rsidR="00B90051" w:rsidRPr="006C1015" w:rsidRDefault="00F25E39">
      <w:pPr>
        <w:pStyle w:val="afffff"/>
        <w:rPr>
          <w:rFonts w:ascii="Calibri" w:hAnsi="Calibri"/>
          <w:sz w:val="22"/>
          <w:szCs w:val="22"/>
        </w:rPr>
      </w:pPr>
      <w:hyperlink w:anchor="_Toc79490566" w:history="1">
        <w:r w:rsidR="00B90051" w:rsidRPr="00D90A75">
          <w:rPr>
            <w:rStyle w:val="ad"/>
          </w:rPr>
          <w:t>Рисунок </w:t>
        </w:r>
        <w:r w:rsidR="00B90051" w:rsidRPr="006C1015">
          <w:rPr>
            <w:rFonts w:ascii="Calibri" w:hAnsi="Calibri"/>
            <w:sz w:val="22"/>
            <w:szCs w:val="22"/>
          </w:rPr>
          <w:tab/>
        </w:r>
        <w:r w:rsidR="00B90051" w:rsidRPr="00D90A75">
          <w:rPr>
            <w:rStyle w:val="ad"/>
          </w:rPr>
          <w:t>197. ЭФ документа «Информация о кассовых операциях на лицевых счетах учреждений», закладки « Заявка для обеспечения наличными денежными средствами»</w:t>
        </w:r>
        <w:r w:rsidR="00B90051">
          <w:rPr>
            <w:webHidden/>
          </w:rPr>
          <w:tab/>
        </w:r>
        <w:r w:rsidR="00B90051">
          <w:rPr>
            <w:webHidden/>
          </w:rPr>
          <w:fldChar w:fldCharType="begin"/>
        </w:r>
        <w:r w:rsidR="00B90051">
          <w:rPr>
            <w:webHidden/>
          </w:rPr>
          <w:instrText xml:space="preserve"> PAGEREF _Toc79490566 \h </w:instrText>
        </w:r>
        <w:r w:rsidR="00B90051">
          <w:rPr>
            <w:webHidden/>
          </w:rPr>
        </w:r>
        <w:r w:rsidR="00B90051">
          <w:rPr>
            <w:webHidden/>
          </w:rPr>
          <w:fldChar w:fldCharType="separate"/>
        </w:r>
        <w:r w:rsidR="00B90051">
          <w:rPr>
            <w:webHidden/>
          </w:rPr>
          <w:t>344</w:t>
        </w:r>
        <w:r w:rsidR="00B90051">
          <w:rPr>
            <w:webHidden/>
          </w:rPr>
          <w:fldChar w:fldCharType="end"/>
        </w:r>
      </w:hyperlink>
    </w:p>
    <w:p w:rsidR="00B90051" w:rsidRPr="006C1015" w:rsidRDefault="00F25E39">
      <w:pPr>
        <w:pStyle w:val="afffff"/>
        <w:rPr>
          <w:rFonts w:ascii="Calibri" w:hAnsi="Calibri"/>
          <w:sz w:val="22"/>
          <w:szCs w:val="22"/>
        </w:rPr>
      </w:pPr>
      <w:hyperlink w:anchor="_Toc79490567" w:history="1">
        <w:r w:rsidR="00B90051" w:rsidRPr="00D90A75">
          <w:rPr>
            <w:rStyle w:val="ad"/>
          </w:rPr>
          <w:t>Рисунок </w:t>
        </w:r>
        <w:r w:rsidR="00B90051" w:rsidRPr="006C1015">
          <w:rPr>
            <w:rFonts w:ascii="Calibri" w:hAnsi="Calibri"/>
            <w:sz w:val="22"/>
            <w:szCs w:val="22"/>
          </w:rPr>
          <w:tab/>
        </w:r>
        <w:r w:rsidR="00B90051" w:rsidRPr="00D90A75">
          <w:rPr>
            <w:rStyle w:val="ad"/>
          </w:rPr>
          <w:t>198. ЭФ списка документов «Отчетность ПУР»</w:t>
        </w:r>
        <w:r w:rsidR="00B90051">
          <w:rPr>
            <w:webHidden/>
          </w:rPr>
          <w:tab/>
        </w:r>
        <w:r w:rsidR="00B90051">
          <w:rPr>
            <w:webHidden/>
          </w:rPr>
          <w:fldChar w:fldCharType="begin"/>
        </w:r>
        <w:r w:rsidR="00B90051">
          <w:rPr>
            <w:webHidden/>
          </w:rPr>
          <w:instrText xml:space="preserve"> PAGEREF _Toc79490567 \h </w:instrText>
        </w:r>
        <w:r w:rsidR="00B90051">
          <w:rPr>
            <w:webHidden/>
          </w:rPr>
        </w:r>
        <w:r w:rsidR="00B90051">
          <w:rPr>
            <w:webHidden/>
          </w:rPr>
          <w:fldChar w:fldCharType="separate"/>
        </w:r>
        <w:r w:rsidR="00B90051">
          <w:rPr>
            <w:webHidden/>
          </w:rPr>
          <w:t>346</w:t>
        </w:r>
        <w:r w:rsidR="00B90051">
          <w:rPr>
            <w:webHidden/>
          </w:rPr>
          <w:fldChar w:fldCharType="end"/>
        </w:r>
      </w:hyperlink>
    </w:p>
    <w:p w:rsidR="00B90051" w:rsidRPr="006C1015" w:rsidRDefault="00F25E39">
      <w:pPr>
        <w:pStyle w:val="afffff"/>
        <w:rPr>
          <w:rFonts w:ascii="Calibri" w:hAnsi="Calibri"/>
          <w:sz w:val="22"/>
          <w:szCs w:val="22"/>
        </w:rPr>
      </w:pPr>
      <w:hyperlink w:anchor="_Toc79490568" w:history="1">
        <w:r w:rsidR="00B90051" w:rsidRPr="00D90A75">
          <w:rPr>
            <w:rStyle w:val="ad"/>
          </w:rPr>
          <w:t>Рисунок </w:t>
        </w:r>
        <w:r w:rsidR="00B90051" w:rsidRPr="006C1015">
          <w:rPr>
            <w:rFonts w:ascii="Calibri" w:hAnsi="Calibri"/>
            <w:sz w:val="22"/>
            <w:szCs w:val="22"/>
          </w:rPr>
          <w:tab/>
        </w:r>
        <w:r w:rsidR="00B90051" w:rsidRPr="00D90A75">
          <w:rPr>
            <w:rStyle w:val="ad"/>
          </w:rPr>
          <w:t>199. ЭФ документа « Отчетность ПУР»</w:t>
        </w:r>
        <w:r w:rsidR="00B90051">
          <w:rPr>
            <w:webHidden/>
          </w:rPr>
          <w:tab/>
        </w:r>
        <w:r w:rsidR="00B90051">
          <w:rPr>
            <w:webHidden/>
          </w:rPr>
          <w:fldChar w:fldCharType="begin"/>
        </w:r>
        <w:r w:rsidR="00B90051">
          <w:rPr>
            <w:webHidden/>
          </w:rPr>
          <w:instrText xml:space="preserve"> PAGEREF _Toc79490568 \h </w:instrText>
        </w:r>
        <w:r w:rsidR="00B90051">
          <w:rPr>
            <w:webHidden/>
          </w:rPr>
        </w:r>
        <w:r w:rsidR="00B90051">
          <w:rPr>
            <w:webHidden/>
          </w:rPr>
          <w:fldChar w:fldCharType="separate"/>
        </w:r>
        <w:r w:rsidR="00B90051">
          <w:rPr>
            <w:webHidden/>
          </w:rPr>
          <w:t>347</w:t>
        </w:r>
        <w:r w:rsidR="00B90051">
          <w:rPr>
            <w:webHidden/>
          </w:rPr>
          <w:fldChar w:fldCharType="end"/>
        </w:r>
      </w:hyperlink>
    </w:p>
    <w:p w:rsidR="00B90051" w:rsidRPr="006C1015" w:rsidRDefault="00F25E39">
      <w:pPr>
        <w:pStyle w:val="afffff"/>
        <w:rPr>
          <w:rFonts w:ascii="Calibri" w:hAnsi="Calibri"/>
          <w:sz w:val="22"/>
          <w:szCs w:val="22"/>
        </w:rPr>
      </w:pPr>
      <w:hyperlink w:anchor="_Toc79490569" w:history="1">
        <w:r w:rsidR="00B90051" w:rsidRPr="00D90A75">
          <w:rPr>
            <w:rStyle w:val="ad"/>
          </w:rPr>
          <w:t>Рисунок </w:t>
        </w:r>
        <w:r w:rsidR="00B90051" w:rsidRPr="006C1015">
          <w:rPr>
            <w:rFonts w:ascii="Calibri" w:hAnsi="Calibri"/>
            <w:sz w:val="22"/>
            <w:szCs w:val="22"/>
          </w:rPr>
          <w:tab/>
        </w:r>
        <w:r w:rsidR="00B90051" w:rsidRPr="00D90A75">
          <w:rPr>
            <w:rStyle w:val="ad"/>
          </w:rPr>
          <w:t>200. ЭФ списка документов «Сервисный документ доставки шаблона отчета»</w:t>
        </w:r>
        <w:r w:rsidR="00B90051">
          <w:rPr>
            <w:webHidden/>
          </w:rPr>
          <w:tab/>
        </w:r>
        <w:r w:rsidR="00B90051">
          <w:rPr>
            <w:webHidden/>
          </w:rPr>
          <w:fldChar w:fldCharType="begin"/>
        </w:r>
        <w:r w:rsidR="00B90051">
          <w:rPr>
            <w:webHidden/>
          </w:rPr>
          <w:instrText xml:space="preserve"> PAGEREF _Toc79490569 \h </w:instrText>
        </w:r>
        <w:r w:rsidR="00B90051">
          <w:rPr>
            <w:webHidden/>
          </w:rPr>
        </w:r>
        <w:r w:rsidR="00B90051">
          <w:rPr>
            <w:webHidden/>
          </w:rPr>
          <w:fldChar w:fldCharType="separate"/>
        </w:r>
        <w:r w:rsidR="00B90051">
          <w:rPr>
            <w:webHidden/>
          </w:rPr>
          <w:t>349</w:t>
        </w:r>
        <w:r w:rsidR="00B90051">
          <w:rPr>
            <w:webHidden/>
          </w:rPr>
          <w:fldChar w:fldCharType="end"/>
        </w:r>
      </w:hyperlink>
    </w:p>
    <w:p w:rsidR="00B90051" w:rsidRPr="006C1015" w:rsidRDefault="00F25E39">
      <w:pPr>
        <w:pStyle w:val="afffff"/>
        <w:rPr>
          <w:rFonts w:ascii="Calibri" w:hAnsi="Calibri"/>
          <w:sz w:val="22"/>
          <w:szCs w:val="22"/>
        </w:rPr>
      </w:pPr>
      <w:hyperlink w:anchor="_Toc79490570" w:history="1">
        <w:r w:rsidR="00B90051" w:rsidRPr="00D90A75">
          <w:rPr>
            <w:rStyle w:val="ad"/>
          </w:rPr>
          <w:t>Рисунок </w:t>
        </w:r>
        <w:r w:rsidR="00B90051" w:rsidRPr="006C1015">
          <w:rPr>
            <w:rFonts w:ascii="Calibri" w:hAnsi="Calibri"/>
            <w:sz w:val="22"/>
            <w:szCs w:val="22"/>
          </w:rPr>
          <w:tab/>
        </w:r>
        <w:r w:rsidR="00B90051" w:rsidRPr="00D90A75">
          <w:rPr>
            <w:rStyle w:val="ad"/>
          </w:rPr>
          <w:t>201. ЭФ документа «Сервисный документ доставки шаблона отчета»</w:t>
        </w:r>
        <w:r w:rsidR="00B90051">
          <w:rPr>
            <w:webHidden/>
          </w:rPr>
          <w:tab/>
        </w:r>
        <w:r w:rsidR="00B90051">
          <w:rPr>
            <w:webHidden/>
          </w:rPr>
          <w:fldChar w:fldCharType="begin"/>
        </w:r>
        <w:r w:rsidR="00B90051">
          <w:rPr>
            <w:webHidden/>
          </w:rPr>
          <w:instrText xml:space="preserve"> PAGEREF _Toc79490570 \h </w:instrText>
        </w:r>
        <w:r w:rsidR="00B90051">
          <w:rPr>
            <w:webHidden/>
          </w:rPr>
        </w:r>
        <w:r w:rsidR="00B90051">
          <w:rPr>
            <w:webHidden/>
          </w:rPr>
          <w:fldChar w:fldCharType="separate"/>
        </w:r>
        <w:r w:rsidR="00B90051">
          <w:rPr>
            <w:webHidden/>
          </w:rPr>
          <w:t>350</w:t>
        </w:r>
        <w:r w:rsidR="00B90051">
          <w:rPr>
            <w:webHidden/>
          </w:rPr>
          <w:fldChar w:fldCharType="end"/>
        </w:r>
      </w:hyperlink>
    </w:p>
    <w:p w:rsidR="00B90051" w:rsidRPr="006C1015" w:rsidRDefault="00F25E39">
      <w:pPr>
        <w:pStyle w:val="afffff"/>
        <w:rPr>
          <w:rFonts w:ascii="Calibri" w:hAnsi="Calibri"/>
          <w:sz w:val="22"/>
          <w:szCs w:val="22"/>
        </w:rPr>
      </w:pPr>
      <w:hyperlink w:anchor="_Toc79490571" w:history="1">
        <w:r w:rsidR="00B90051" w:rsidRPr="00D90A75">
          <w:rPr>
            <w:rStyle w:val="ad"/>
          </w:rPr>
          <w:t>Рисунок </w:t>
        </w:r>
        <w:r w:rsidR="00B90051" w:rsidRPr="006C1015">
          <w:rPr>
            <w:rFonts w:ascii="Calibri" w:hAnsi="Calibri"/>
            <w:sz w:val="22"/>
            <w:szCs w:val="22"/>
          </w:rPr>
          <w:tab/>
        </w:r>
        <w:r w:rsidR="00B90051" w:rsidRPr="00D90A75">
          <w:rPr>
            <w:rStyle w:val="ad"/>
          </w:rPr>
          <w:t>202. ЭФ списка документов «Перечень участников бюджетного процесса»</w:t>
        </w:r>
        <w:r w:rsidR="00B90051">
          <w:rPr>
            <w:webHidden/>
          </w:rPr>
          <w:tab/>
        </w:r>
        <w:r w:rsidR="00B90051">
          <w:rPr>
            <w:webHidden/>
          </w:rPr>
          <w:fldChar w:fldCharType="begin"/>
        </w:r>
        <w:r w:rsidR="00B90051">
          <w:rPr>
            <w:webHidden/>
          </w:rPr>
          <w:instrText xml:space="preserve"> PAGEREF _Toc79490571 \h </w:instrText>
        </w:r>
        <w:r w:rsidR="00B90051">
          <w:rPr>
            <w:webHidden/>
          </w:rPr>
        </w:r>
        <w:r w:rsidR="00B90051">
          <w:rPr>
            <w:webHidden/>
          </w:rPr>
          <w:fldChar w:fldCharType="separate"/>
        </w:r>
        <w:r w:rsidR="00B90051">
          <w:rPr>
            <w:webHidden/>
          </w:rPr>
          <w:t>352</w:t>
        </w:r>
        <w:r w:rsidR="00B90051">
          <w:rPr>
            <w:webHidden/>
          </w:rPr>
          <w:fldChar w:fldCharType="end"/>
        </w:r>
      </w:hyperlink>
    </w:p>
    <w:p w:rsidR="00B90051" w:rsidRPr="006C1015" w:rsidRDefault="00F25E39">
      <w:pPr>
        <w:pStyle w:val="afffff"/>
        <w:rPr>
          <w:rFonts w:ascii="Calibri" w:hAnsi="Calibri"/>
          <w:sz w:val="22"/>
          <w:szCs w:val="22"/>
        </w:rPr>
      </w:pPr>
      <w:hyperlink w:anchor="_Toc79490572" w:history="1">
        <w:r w:rsidR="00B90051" w:rsidRPr="00D90A75">
          <w:rPr>
            <w:rStyle w:val="ad"/>
          </w:rPr>
          <w:t>Рисунок </w:t>
        </w:r>
        <w:r w:rsidR="00B90051" w:rsidRPr="006C1015">
          <w:rPr>
            <w:rFonts w:ascii="Calibri" w:hAnsi="Calibri"/>
            <w:sz w:val="22"/>
            <w:szCs w:val="22"/>
          </w:rPr>
          <w:tab/>
        </w:r>
        <w:r w:rsidR="00B90051" w:rsidRPr="00D90A75">
          <w:rPr>
            <w:rStyle w:val="ad"/>
          </w:rPr>
          <w:t>203. ЭФ документа «Перечень участников бюджетного процесса», закладки «Основные атрибуты»</w:t>
        </w:r>
        <w:r w:rsidR="00B90051">
          <w:rPr>
            <w:webHidden/>
          </w:rPr>
          <w:tab/>
        </w:r>
        <w:r w:rsidR="00B90051">
          <w:rPr>
            <w:webHidden/>
          </w:rPr>
          <w:fldChar w:fldCharType="begin"/>
        </w:r>
        <w:r w:rsidR="00B90051">
          <w:rPr>
            <w:webHidden/>
          </w:rPr>
          <w:instrText xml:space="preserve"> PAGEREF _Toc79490572 \h </w:instrText>
        </w:r>
        <w:r w:rsidR="00B90051">
          <w:rPr>
            <w:webHidden/>
          </w:rPr>
        </w:r>
        <w:r w:rsidR="00B90051">
          <w:rPr>
            <w:webHidden/>
          </w:rPr>
          <w:fldChar w:fldCharType="separate"/>
        </w:r>
        <w:r w:rsidR="00B90051">
          <w:rPr>
            <w:webHidden/>
          </w:rPr>
          <w:t>353</w:t>
        </w:r>
        <w:r w:rsidR="00B90051">
          <w:rPr>
            <w:webHidden/>
          </w:rPr>
          <w:fldChar w:fldCharType="end"/>
        </w:r>
      </w:hyperlink>
    </w:p>
    <w:p w:rsidR="00B90051" w:rsidRPr="006C1015" w:rsidRDefault="00F25E39">
      <w:pPr>
        <w:pStyle w:val="afffff"/>
        <w:rPr>
          <w:rFonts w:ascii="Calibri" w:hAnsi="Calibri"/>
          <w:sz w:val="22"/>
          <w:szCs w:val="22"/>
        </w:rPr>
      </w:pPr>
      <w:hyperlink w:anchor="_Toc79490573" w:history="1">
        <w:r w:rsidR="00B90051" w:rsidRPr="00D90A75">
          <w:rPr>
            <w:rStyle w:val="ad"/>
          </w:rPr>
          <w:t>Рисунок </w:t>
        </w:r>
        <w:r w:rsidR="00B90051" w:rsidRPr="006C1015">
          <w:rPr>
            <w:rFonts w:ascii="Calibri" w:hAnsi="Calibri"/>
            <w:sz w:val="22"/>
            <w:szCs w:val="22"/>
          </w:rPr>
          <w:tab/>
        </w:r>
        <w:r w:rsidR="00B90051" w:rsidRPr="00D90A75">
          <w:rPr>
            <w:rStyle w:val="ad"/>
          </w:rPr>
          <w:t>204. Форма «Добавление записи»</w:t>
        </w:r>
        <w:r w:rsidR="00B90051">
          <w:rPr>
            <w:webHidden/>
          </w:rPr>
          <w:tab/>
        </w:r>
        <w:r w:rsidR="00B90051">
          <w:rPr>
            <w:webHidden/>
          </w:rPr>
          <w:fldChar w:fldCharType="begin"/>
        </w:r>
        <w:r w:rsidR="00B90051">
          <w:rPr>
            <w:webHidden/>
          </w:rPr>
          <w:instrText xml:space="preserve"> PAGEREF _Toc79490573 \h </w:instrText>
        </w:r>
        <w:r w:rsidR="00B90051">
          <w:rPr>
            <w:webHidden/>
          </w:rPr>
        </w:r>
        <w:r w:rsidR="00B90051">
          <w:rPr>
            <w:webHidden/>
          </w:rPr>
          <w:fldChar w:fldCharType="separate"/>
        </w:r>
        <w:r w:rsidR="00B90051">
          <w:rPr>
            <w:webHidden/>
          </w:rPr>
          <w:t>355</w:t>
        </w:r>
        <w:r w:rsidR="00B90051">
          <w:rPr>
            <w:webHidden/>
          </w:rPr>
          <w:fldChar w:fldCharType="end"/>
        </w:r>
      </w:hyperlink>
    </w:p>
    <w:p w:rsidR="00B90051" w:rsidRPr="006C1015" w:rsidRDefault="00F25E39">
      <w:pPr>
        <w:pStyle w:val="afffff"/>
        <w:rPr>
          <w:rFonts w:ascii="Calibri" w:hAnsi="Calibri"/>
          <w:sz w:val="22"/>
          <w:szCs w:val="22"/>
        </w:rPr>
      </w:pPr>
      <w:hyperlink w:anchor="_Toc79490574" w:history="1">
        <w:r w:rsidR="00B90051" w:rsidRPr="00D90A75">
          <w:rPr>
            <w:rStyle w:val="ad"/>
          </w:rPr>
          <w:t>Рисунок </w:t>
        </w:r>
        <w:r w:rsidR="00B90051" w:rsidRPr="006C1015">
          <w:rPr>
            <w:rFonts w:ascii="Calibri" w:hAnsi="Calibri"/>
            <w:sz w:val="22"/>
            <w:szCs w:val="22"/>
          </w:rPr>
          <w:tab/>
        </w:r>
        <w:r w:rsidR="00B90051" w:rsidRPr="00D90A75">
          <w:rPr>
            <w:rStyle w:val="ad"/>
          </w:rPr>
          <w:t>205. ЭФ документа «Перечень участников бюджетного процесса», закладки «Примечание»</w:t>
        </w:r>
        <w:r w:rsidR="00B90051">
          <w:rPr>
            <w:webHidden/>
          </w:rPr>
          <w:tab/>
        </w:r>
        <w:r w:rsidR="00B90051">
          <w:rPr>
            <w:webHidden/>
          </w:rPr>
          <w:fldChar w:fldCharType="begin"/>
        </w:r>
        <w:r w:rsidR="00B90051">
          <w:rPr>
            <w:webHidden/>
          </w:rPr>
          <w:instrText xml:space="preserve"> PAGEREF _Toc79490574 \h </w:instrText>
        </w:r>
        <w:r w:rsidR="00B90051">
          <w:rPr>
            <w:webHidden/>
          </w:rPr>
        </w:r>
        <w:r w:rsidR="00B90051">
          <w:rPr>
            <w:webHidden/>
          </w:rPr>
          <w:fldChar w:fldCharType="separate"/>
        </w:r>
        <w:r w:rsidR="00B90051">
          <w:rPr>
            <w:webHidden/>
          </w:rPr>
          <w:t>356</w:t>
        </w:r>
        <w:r w:rsidR="00B90051">
          <w:rPr>
            <w:webHidden/>
          </w:rPr>
          <w:fldChar w:fldCharType="end"/>
        </w:r>
      </w:hyperlink>
    </w:p>
    <w:p w:rsidR="00B90051" w:rsidRPr="006C1015" w:rsidRDefault="00F25E39">
      <w:pPr>
        <w:pStyle w:val="afffff"/>
        <w:rPr>
          <w:rFonts w:ascii="Calibri" w:hAnsi="Calibri"/>
          <w:sz w:val="22"/>
          <w:szCs w:val="22"/>
        </w:rPr>
      </w:pPr>
      <w:hyperlink w:anchor="_Toc79490575" w:history="1">
        <w:r w:rsidR="00B90051" w:rsidRPr="00D90A75">
          <w:rPr>
            <w:rStyle w:val="ad"/>
          </w:rPr>
          <w:t>Рисунок </w:t>
        </w:r>
        <w:r w:rsidR="00B90051" w:rsidRPr="006C1015">
          <w:rPr>
            <w:rFonts w:ascii="Calibri" w:hAnsi="Calibri"/>
            <w:sz w:val="22"/>
            <w:szCs w:val="22"/>
          </w:rPr>
          <w:tab/>
        </w:r>
        <w:r w:rsidR="00B90051" w:rsidRPr="00D90A75">
          <w:rPr>
            <w:rStyle w:val="ad"/>
          </w:rPr>
          <w:t>206. ЭФ списка документов «Информационное сообщение (входящие)»</w:t>
        </w:r>
        <w:r w:rsidR="00B90051">
          <w:rPr>
            <w:webHidden/>
          </w:rPr>
          <w:tab/>
        </w:r>
        <w:r w:rsidR="00B90051">
          <w:rPr>
            <w:webHidden/>
          </w:rPr>
          <w:fldChar w:fldCharType="begin"/>
        </w:r>
        <w:r w:rsidR="00B90051">
          <w:rPr>
            <w:webHidden/>
          </w:rPr>
          <w:instrText xml:space="preserve"> PAGEREF _Toc79490575 \h </w:instrText>
        </w:r>
        <w:r w:rsidR="00B90051">
          <w:rPr>
            <w:webHidden/>
          </w:rPr>
        </w:r>
        <w:r w:rsidR="00B90051">
          <w:rPr>
            <w:webHidden/>
          </w:rPr>
          <w:fldChar w:fldCharType="separate"/>
        </w:r>
        <w:r w:rsidR="00B90051">
          <w:rPr>
            <w:webHidden/>
          </w:rPr>
          <w:t>357</w:t>
        </w:r>
        <w:r w:rsidR="00B90051">
          <w:rPr>
            <w:webHidden/>
          </w:rPr>
          <w:fldChar w:fldCharType="end"/>
        </w:r>
      </w:hyperlink>
    </w:p>
    <w:p w:rsidR="00B90051" w:rsidRPr="006C1015" w:rsidRDefault="00F25E39">
      <w:pPr>
        <w:pStyle w:val="afffff"/>
        <w:rPr>
          <w:rFonts w:ascii="Calibri" w:hAnsi="Calibri"/>
          <w:sz w:val="22"/>
          <w:szCs w:val="22"/>
        </w:rPr>
      </w:pPr>
      <w:hyperlink w:anchor="_Toc79490576" w:history="1">
        <w:r w:rsidR="00B90051" w:rsidRPr="00D90A75">
          <w:rPr>
            <w:rStyle w:val="ad"/>
          </w:rPr>
          <w:t>Рисунок </w:t>
        </w:r>
        <w:r w:rsidR="00B90051" w:rsidRPr="006C1015">
          <w:rPr>
            <w:rFonts w:ascii="Calibri" w:hAnsi="Calibri"/>
            <w:sz w:val="22"/>
            <w:szCs w:val="22"/>
          </w:rPr>
          <w:tab/>
        </w:r>
        <w:r w:rsidR="00B90051" w:rsidRPr="00D90A75">
          <w:rPr>
            <w:rStyle w:val="ad"/>
          </w:rPr>
          <w:t>207. ЭФ документа «Информационное сообщение», закладки «Документ»</w:t>
        </w:r>
        <w:r w:rsidR="00B90051">
          <w:rPr>
            <w:webHidden/>
          </w:rPr>
          <w:tab/>
        </w:r>
        <w:r w:rsidR="00B90051">
          <w:rPr>
            <w:webHidden/>
          </w:rPr>
          <w:fldChar w:fldCharType="begin"/>
        </w:r>
        <w:r w:rsidR="00B90051">
          <w:rPr>
            <w:webHidden/>
          </w:rPr>
          <w:instrText xml:space="preserve"> PAGEREF _Toc79490576 \h </w:instrText>
        </w:r>
        <w:r w:rsidR="00B90051">
          <w:rPr>
            <w:webHidden/>
          </w:rPr>
        </w:r>
        <w:r w:rsidR="00B90051">
          <w:rPr>
            <w:webHidden/>
          </w:rPr>
          <w:fldChar w:fldCharType="separate"/>
        </w:r>
        <w:r w:rsidR="00B90051">
          <w:rPr>
            <w:webHidden/>
          </w:rPr>
          <w:t>359</w:t>
        </w:r>
        <w:r w:rsidR="00B90051">
          <w:rPr>
            <w:webHidden/>
          </w:rPr>
          <w:fldChar w:fldCharType="end"/>
        </w:r>
      </w:hyperlink>
    </w:p>
    <w:p w:rsidR="00B90051" w:rsidRPr="006C1015" w:rsidRDefault="00F25E39">
      <w:pPr>
        <w:pStyle w:val="afffff"/>
        <w:rPr>
          <w:rFonts w:ascii="Calibri" w:hAnsi="Calibri"/>
          <w:sz w:val="22"/>
          <w:szCs w:val="22"/>
        </w:rPr>
      </w:pPr>
      <w:hyperlink w:anchor="_Toc79490577" w:history="1">
        <w:r w:rsidR="00B90051" w:rsidRPr="00D90A75">
          <w:rPr>
            <w:rStyle w:val="ad"/>
          </w:rPr>
          <w:t>Рисунок </w:t>
        </w:r>
        <w:r w:rsidR="00B90051" w:rsidRPr="006C1015">
          <w:rPr>
            <w:rFonts w:ascii="Calibri" w:hAnsi="Calibri"/>
            <w:sz w:val="22"/>
            <w:szCs w:val="22"/>
          </w:rPr>
          <w:tab/>
        </w:r>
        <w:r w:rsidR="00B90051" w:rsidRPr="00D90A75">
          <w:rPr>
            <w:rStyle w:val="ad"/>
          </w:rPr>
          <w:t>208. ЭФ «Добавление вложения»</w:t>
        </w:r>
        <w:r w:rsidR="00B90051">
          <w:rPr>
            <w:webHidden/>
          </w:rPr>
          <w:tab/>
        </w:r>
        <w:r w:rsidR="00B90051">
          <w:rPr>
            <w:webHidden/>
          </w:rPr>
          <w:fldChar w:fldCharType="begin"/>
        </w:r>
        <w:r w:rsidR="00B90051">
          <w:rPr>
            <w:webHidden/>
          </w:rPr>
          <w:instrText xml:space="preserve"> PAGEREF _Toc79490577 \h </w:instrText>
        </w:r>
        <w:r w:rsidR="00B90051">
          <w:rPr>
            <w:webHidden/>
          </w:rPr>
        </w:r>
        <w:r w:rsidR="00B90051">
          <w:rPr>
            <w:webHidden/>
          </w:rPr>
          <w:fldChar w:fldCharType="separate"/>
        </w:r>
        <w:r w:rsidR="00B90051">
          <w:rPr>
            <w:webHidden/>
          </w:rPr>
          <w:t>362</w:t>
        </w:r>
        <w:r w:rsidR="00B90051">
          <w:rPr>
            <w:webHidden/>
          </w:rPr>
          <w:fldChar w:fldCharType="end"/>
        </w:r>
      </w:hyperlink>
    </w:p>
    <w:p w:rsidR="00B90051" w:rsidRPr="006C1015" w:rsidRDefault="00F25E39">
      <w:pPr>
        <w:pStyle w:val="afffff"/>
        <w:rPr>
          <w:rFonts w:ascii="Calibri" w:hAnsi="Calibri"/>
          <w:sz w:val="22"/>
          <w:szCs w:val="22"/>
        </w:rPr>
      </w:pPr>
      <w:hyperlink w:anchor="_Toc79490578" w:history="1">
        <w:r w:rsidR="00B90051" w:rsidRPr="00D90A75">
          <w:rPr>
            <w:rStyle w:val="ad"/>
          </w:rPr>
          <w:t>Рисунок </w:t>
        </w:r>
        <w:r w:rsidR="00B90051" w:rsidRPr="006C1015">
          <w:rPr>
            <w:rFonts w:ascii="Calibri" w:hAnsi="Calibri"/>
            <w:sz w:val="22"/>
            <w:szCs w:val="22"/>
          </w:rPr>
          <w:tab/>
        </w:r>
        <w:r w:rsidR="00B90051" w:rsidRPr="00D90A75">
          <w:rPr>
            <w:rStyle w:val="ad"/>
          </w:rPr>
          <w:t>209. ЭФ списка документов «Заявка на внесение изменений в перечень ГМУ (основные реквизиты)»</w:t>
        </w:r>
        <w:r w:rsidR="00B90051">
          <w:rPr>
            <w:webHidden/>
          </w:rPr>
          <w:tab/>
        </w:r>
        <w:r w:rsidR="00B90051">
          <w:rPr>
            <w:webHidden/>
          </w:rPr>
          <w:fldChar w:fldCharType="begin"/>
        </w:r>
        <w:r w:rsidR="00B90051">
          <w:rPr>
            <w:webHidden/>
          </w:rPr>
          <w:instrText xml:space="preserve"> PAGEREF _Toc79490578 \h </w:instrText>
        </w:r>
        <w:r w:rsidR="00B90051">
          <w:rPr>
            <w:webHidden/>
          </w:rPr>
        </w:r>
        <w:r w:rsidR="00B90051">
          <w:rPr>
            <w:webHidden/>
          </w:rPr>
          <w:fldChar w:fldCharType="separate"/>
        </w:r>
        <w:r w:rsidR="00B90051">
          <w:rPr>
            <w:webHidden/>
          </w:rPr>
          <w:t>363</w:t>
        </w:r>
        <w:r w:rsidR="00B90051">
          <w:rPr>
            <w:webHidden/>
          </w:rPr>
          <w:fldChar w:fldCharType="end"/>
        </w:r>
      </w:hyperlink>
    </w:p>
    <w:p w:rsidR="00B90051" w:rsidRPr="006C1015" w:rsidRDefault="00F25E39">
      <w:pPr>
        <w:pStyle w:val="afffff"/>
        <w:rPr>
          <w:rFonts w:ascii="Calibri" w:hAnsi="Calibri"/>
          <w:sz w:val="22"/>
          <w:szCs w:val="22"/>
        </w:rPr>
      </w:pPr>
      <w:hyperlink w:anchor="_Toc79490579" w:history="1">
        <w:r w:rsidR="00B90051" w:rsidRPr="00D90A75">
          <w:rPr>
            <w:rStyle w:val="ad"/>
          </w:rPr>
          <w:t>Рисунок </w:t>
        </w:r>
        <w:r w:rsidR="00B90051" w:rsidRPr="006C1015">
          <w:rPr>
            <w:rFonts w:ascii="Calibri" w:hAnsi="Calibri"/>
            <w:sz w:val="22"/>
            <w:szCs w:val="22"/>
          </w:rPr>
          <w:tab/>
        </w:r>
        <w:r w:rsidR="00B90051" w:rsidRPr="00D90A75">
          <w:rPr>
            <w:rStyle w:val="ad"/>
          </w:rPr>
          <w:t>210. ЭФ документа «Заявка на внесение изменений в перечень ГМУ (основные реквизиты)», закладки «Основные реквизиты», вкладки «Общая информация»</w:t>
        </w:r>
        <w:r w:rsidR="00B90051">
          <w:rPr>
            <w:webHidden/>
          </w:rPr>
          <w:tab/>
        </w:r>
        <w:r w:rsidR="00B90051">
          <w:rPr>
            <w:webHidden/>
          </w:rPr>
          <w:fldChar w:fldCharType="begin"/>
        </w:r>
        <w:r w:rsidR="00B90051">
          <w:rPr>
            <w:webHidden/>
          </w:rPr>
          <w:instrText xml:space="preserve"> PAGEREF _Toc79490579 \h </w:instrText>
        </w:r>
        <w:r w:rsidR="00B90051">
          <w:rPr>
            <w:webHidden/>
          </w:rPr>
        </w:r>
        <w:r w:rsidR="00B90051">
          <w:rPr>
            <w:webHidden/>
          </w:rPr>
          <w:fldChar w:fldCharType="separate"/>
        </w:r>
        <w:r w:rsidR="00B90051">
          <w:rPr>
            <w:webHidden/>
          </w:rPr>
          <w:t>364</w:t>
        </w:r>
        <w:r w:rsidR="00B90051">
          <w:rPr>
            <w:webHidden/>
          </w:rPr>
          <w:fldChar w:fldCharType="end"/>
        </w:r>
      </w:hyperlink>
    </w:p>
    <w:p w:rsidR="00B90051" w:rsidRPr="006C1015" w:rsidRDefault="00F25E39">
      <w:pPr>
        <w:pStyle w:val="afffff"/>
        <w:rPr>
          <w:rFonts w:ascii="Calibri" w:hAnsi="Calibri"/>
          <w:sz w:val="22"/>
          <w:szCs w:val="22"/>
        </w:rPr>
      </w:pPr>
      <w:hyperlink w:anchor="_Toc79490580" w:history="1">
        <w:r w:rsidR="00B90051" w:rsidRPr="00D90A75">
          <w:rPr>
            <w:rStyle w:val="ad"/>
          </w:rPr>
          <w:t>Рисунок </w:t>
        </w:r>
        <w:r w:rsidR="00B90051" w:rsidRPr="006C1015">
          <w:rPr>
            <w:rFonts w:ascii="Calibri" w:hAnsi="Calibri"/>
            <w:sz w:val="22"/>
            <w:szCs w:val="22"/>
          </w:rPr>
          <w:tab/>
        </w:r>
        <w:r w:rsidR="00B90051" w:rsidRPr="00D90A75">
          <w:rPr>
            <w:rStyle w:val="ad"/>
          </w:rPr>
          <w:t>211. ЭФ документа «Заявка на внесение изменений в перечень ГМУ (основные реквизиты)», вкладки «Адресные данные»</w:t>
        </w:r>
        <w:r w:rsidR="00B90051">
          <w:rPr>
            <w:webHidden/>
          </w:rPr>
          <w:tab/>
        </w:r>
        <w:r w:rsidR="00B90051">
          <w:rPr>
            <w:webHidden/>
          </w:rPr>
          <w:fldChar w:fldCharType="begin"/>
        </w:r>
        <w:r w:rsidR="00B90051">
          <w:rPr>
            <w:webHidden/>
          </w:rPr>
          <w:instrText xml:space="preserve"> PAGEREF _Toc79490580 \h </w:instrText>
        </w:r>
        <w:r w:rsidR="00B90051">
          <w:rPr>
            <w:webHidden/>
          </w:rPr>
        </w:r>
        <w:r w:rsidR="00B90051">
          <w:rPr>
            <w:webHidden/>
          </w:rPr>
          <w:fldChar w:fldCharType="separate"/>
        </w:r>
        <w:r w:rsidR="00B90051">
          <w:rPr>
            <w:webHidden/>
          </w:rPr>
          <w:t>371</w:t>
        </w:r>
        <w:r w:rsidR="00B90051">
          <w:rPr>
            <w:webHidden/>
          </w:rPr>
          <w:fldChar w:fldCharType="end"/>
        </w:r>
      </w:hyperlink>
    </w:p>
    <w:p w:rsidR="00B90051" w:rsidRPr="006C1015" w:rsidRDefault="00F25E39">
      <w:pPr>
        <w:pStyle w:val="afffff"/>
        <w:rPr>
          <w:rFonts w:ascii="Calibri" w:hAnsi="Calibri"/>
          <w:sz w:val="22"/>
          <w:szCs w:val="22"/>
        </w:rPr>
      </w:pPr>
      <w:hyperlink w:anchor="_Toc79490581" w:history="1">
        <w:r w:rsidR="00B90051" w:rsidRPr="00D90A75">
          <w:rPr>
            <w:rStyle w:val="ad"/>
          </w:rPr>
          <w:t>Рисунок </w:t>
        </w:r>
        <w:r w:rsidR="00B90051" w:rsidRPr="006C1015">
          <w:rPr>
            <w:rFonts w:ascii="Calibri" w:hAnsi="Calibri"/>
            <w:sz w:val="22"/>
            <w:szCs w:val="22"/>
          </w:rPr>
          <w:tab/>
        </w:r>
        <w:r w:rsidR="00B90051" w:rsidRPr="00D90A75">
          <w:rPr>
            <w:rStyle w:val="ad"/>
          </w:rPr>
          <w:t>212. ЭФ документа «Заявка на внесение изменений в перечень ГМУ (основные реквизиты)», вкладки «Административная принадлежность»</w:t>
        </w:r>
        <w:r w:rsidR="00B90051">
          <w:rPr>
            <w:webHidden/>
          </w:rPr>
          <w:tab/>
        </w:r>
        <w:r w:rsidR="00B90051">
          <w:rPr>
            <w:webHidden/>
          </w:rPr>
          <w:fldChar w:fldCharType="begin"/>
        </w:r>
        <w:r w:rsidR="00B90051">
          <w:rPr>
            <w:webHidden/>
          </w:rPr>
          <w:instrText xml:space="preserve"> PAGEREF _Toc79490581 \h </w:instrText>
        </w:r>
        <w:r w:rsidR="00B90051">
          <w:rPr>
            <w:webHidden/>
          </w:rPr>
        </w:r>
        <w:r w:rsidR="00B90051">
          <w:rPr>
            <w:webHidden/>
          </w:rPr>
          <w:fldChar w:fldCharType="separate"/>
        </w:r>
        <w:r w:rsidR="00B90051">
          <w:rPr>
            <w:webHidden/>
          </w:rPr>
          <w:t>373</w:t>
        </w:r>
        <w:r w:rsidR="00B90051">
          <w:rPr>
            <w:webHidden/>
          </w:rPr>
          <w:fldChar w:fldCharType="end"/>
        </w:r>
      </w:hyperlink>
    </w:p>
    <w:p w:rsidR="00B90051" w:rsidRPr="006C1015" w:rsidRDefault="00F25E39">
      <w:pPr>
        <w:pStyle w:val="afffff"/>
        <w:rPr>
          <w:rFonts w:ascii="Calibri" w:hAnsi="Calibri"/>
          <w:sz w:val="22"/>
          <w:szCs w:val="22"/>
        </w:rPr>
      </w:pPr>
      <w:hyperlink w:anchor="_Toc79490582" w:history="1">
        <w:r w:rsidR="00B90051" w:rsidRPr="00D90A75">
          <w:rPr>
            <w:rStyle w:val="ad"/>
          </w:rPr>
          <w:t>Рисунок </w:t>
        </w:r>
        <w:r w:rsidR="00B90051" w:rsidRPr="006C1015">
          <w:rPr>
            <w:rFonts w:ascii="Calibri" w:hAnsi="Calibri"/>
            <w:sz w:val="22"/>
            <w:szCs w:val="22"/>
          </w:rPr>
          <w:tab/>
        </w:r>
        <w:r w:rsidR="00B90051" w:rsidRPr="00D90A75">
          <w:rPr>
            <w:rStyle w:val="ad"/>
          </w:rPr>
          <w:t>213. ЭФ документа «Заявка на внесение изменений в перечень ГМУ (основные реквизиты)», вкладки «Остальные реквизиты учреждения»</w:t>
        </w:r>
        <w:r w:rsidR="00B90051">
          <w:rPr>
            <w:webHidden/>
          </w:rPr>
          <w:tab/>
        </w:r>
        <w:r w:rsidR="00B90051">
          <w:rPr>
            <w:webHidden/>
          </w:rPr>
          <w:fldChar w:fldCharType="begin"/>
        </w:r>
        <w:r w:rsidR="00B90051">
          <w:rPr>
            <w:webHidden/>
          </w:rPr>
          <w:instrText xml:space="preserve"> PAGEREF _Toc79490582 \h </w:instrText>
        </w:r>
        <w:r w:rsidR="00B90051">
          <w:rPr>
            <w:webHidden/>
          </w:rPr>
        </w:r>
        <w:r w:rsidR="00B90051">
          <w:rPr>
            <w:webHidden/>
          </w:rPr>
          <w:fldChar w:fldCharType="separate"/>
        </w:r>
        <w:r w:rsidR="00B90051">
          <w:rPr>
            <w:webHidden/>
          </w:rPr>
          <w:t>374</w:t>
        </w:r>
        <w:r w:rsidR="00B90051">
          <w:rPr>
            <w:webHidden/>
          </w:rPr>
          <w:fldChar w:fldCharType="end"/>
        </w:r>
      </w:hyperlink>
    </w:p>
    <w:p w:rsidR="00B90051" w:rsidRPr="006C1015" w:rsidRDefault="00F25E39">
      <w:pPr>
        <w:pStyle w:val="afffff"/>
        <w:rPr>
          <w:rFonts w:ascii="Calibri" w:hAnsi="Calibri"/>
          <w:sz w:val="22"/>
          <w:szCs w:val="22"/>
        </w:rPr>
      </w:pPr>
      <w:hyperlink w:anchor="_Toc79490583" w:history="1">
        <w:r w:rsidR="00B90051" w:rsidRPr="00D90A75">
          <w:rPr>
            <w:rStyle w:val="ad"/>
          </w:rPr>
          <w:t>Рисунок </w:t>
        </w:r>
        <w:r w:rsidR="00B90051" w:rsidRPr="006C1015">
          <w:rPr>
            <w:rFonts w:ascii="Calibri" w:hAnsi="Calibri"/>
            <w:sz w:val="22"/>
            <w:szCs w:val="22"/>
          </w:rPr>
          <w:tab/>
        </w:r>
        <w:r w:rsidR="00B90051" w:rsidRPr="00D90A75">
          <w:rPr>
            <w:rStyle w:val="ad"/>
          </w:rPr>
          <w:t>214. ЭФ документа «Заявка на внесение изменений в перечень ГМУ (основные реквизиты)», кладки «Бюджеты»</w:t>
        </w:r>
        <w:r w:rsidR="00B90051">
          <w:rPr>
            <w:webHidden/>
          </w:rPr>
          <w:tab/>
        </w:r>
        <w:r w:rsidR="00B90051">
          <w:rPr>
            <w:webHidden/>
          </w:rPr>
          <w:fldChar w:fldCharType="begin"/>
        </w:r>
        <w:r w:rsidR="00B90051">
          <w:rPr>
            <w:webHidden/>
          </w:rPr>
          <w:instrText xml:space="preserve"> PAGEREF _Toc79490583 \h </w:instrText>
        </w:r>
        <w:r w:rsidR="00B90051">
          <w:rPr>
            <w:webHidden/>
          </w:rPr>
        </w:r>
        <w:r w:rsidR="00B90051">
          <w:rPr>
            <w:webHidden/>
          </w:rPr>
          <w:fldChar w:fldCharType="separate"/>
        </w:r>
        <w:r w:rsidR="00B90051">
          <w:rPr>
            <w:webHidden/>
          </w:rPr>
          <w:t>376</w:t>
        </w:r>
        <w:r w:rsidR="00B90051">
          <w:rPr>
            <w:webHidden/>
          </w:rPr>
          <w:fldChar w:fldCharType="end"/>
        </w:r>
      </w:hyperlink>
    </w:p>
    <w:p w:rsidR="00B90051" w:rsidRPr="006C1015" w:rsidRDefault="00F25E39">
      <w:pPr>
        <w:pStyle w:val="afffff"/>
        <w:rPr>
          <w:rFonts w:ascii="Calibri" w:hAnsi="Calibri"/>
          <w:sz w:val="22"/>
          <w:szCs w:val="22"/>
        </w:rPr>
      </w:pPr>
      <w:hyperlink w:anchor="_Toc79490584" w:history="1">
        <w:r w:rsidR="00B90051" w:rsidRPr="00D90A75">
          <w:rPr>
            <w:rStyle w:val="ad"/>
          </w:rPr>
          <w:t>Рисунок </w:t>
        </w:r>
        <w:r w:rsidR="00B90051" w:rsidRPr="006C1015">
          <w:rPr>
            <w:rFonts w:ascii="Calibri" w:hAnsi="Calibri"/>
            <w:sz w:val="22"/>
            <w:szCs w:val="22"/>
          </w:rPr>
          <w:tab/>
        </w:r>
        <w:r w:rsidR="00B90051" w:rsidRPr="00D90A75">
          <w:rPr>
            <w:rStyle w:val="ad"/>
          </w:rPr>
          <w:t>215. ЭФ документа «Заявка на внесение изменений в перечень ГМУ (основные реквизиты)», вкладки «Подтверждающие документы»</w:t>
        </w:r>
        <w:r w:rsidR="00B90051">
          <w:rPr>
            <w:webHidden/>
          </w:rPr>
          <w:tab/>
        </w:r>
        <w:r w:rsidR="00B90051">
          <w:rPr>
            <w:webHidden/>
          </w:rPr>
          <w:fldChar w:fldCharType="begin"/>
        </w:r>
        <w:r w:rsidR="00B90051">
          <w:rPr>
            <w:webHidden/>
          </w:rPr>
          <w:instrText xml:space="preserve"> PAGEREF _Toc79490584 \h </w:instrText>
        </w:r>
        <w:r w:rsidR="00B90051">
          <w:rPr>
            <w:webHidden/>
          </w:rPr>
        </w:r>
        <w:r w:rsidR="00B90051">
          <w:rPr>
            <w:webHidden/>
          </w:rPr>
          <w:fldChar w:fldCharType="separate"/>
        </w:r>
        <w:r w:rsidR="00B90051">
          <w:rPr>
            <w:webHidden/>
          </w:rPr>
          <w:t>376</w:t>
        </w:r>
        <w:r w:rsidR="00B90051">
          <w:rPr>
            <w:webHidden/>
          </w:rPr>
          <w:fldChar w:fldCharType="end"/>
        </w:r>
      </w:hyperlink>
    </w:p>
    <w:p w:rsidR="00B90051" w:rsidRPr="006C1015" w:rsidRDefault="00F25E39">
      <w:pPr>
        <w:pStyle w:val="afffff"/>
        <w:rPr>
          <w:rFonts w:ascii="Calibri" w:hAnsi="Calibri"/>
          <w:sz w:val="22"/>
          <w:szCs w:val="22"/>
        </w:rPr>
      </w:pPr>
      <w:hyperlink w:anchor="_Toc79490585" w:history="1">
        <w:r w:rsidR="00B90051" w:rsidRPr="00D90A75">
          <w:rPr>
            <w:rStyle w:val="ad"/>
          </w:rPr>
          <w:t>Рисунок </w:t>
        </w:r>
        <w:r w:rsidR="00B90051" w:rsidRPr="006C1015">
          <w:rPr>
            <w:rFonts w:ascii="Calibri" w:hAnsi="Calibri"/>
            <w:sz w:val="22"/>
            <w:szCs w:val="22"/>
          </w:rPr>
          <w:tab/>
        </w:r>
        <w:r w:rsidR="00B90051" w:rsidRPr="00D90A75">
          <w:rPr>
            <w:rStyle w:val="ad"/>
          </w:rPr>
          <w:t>216. ЭФ документа «Заявка на внесение изменений в перечень ГМУ (основные реквизиты)», закладки «Подписи»</w:t>
        </w:r>
        <w:r w:rsidR="00B90051">
          <w:rPr>
            <w:webHidden/>
          </w:rPr>
          <w:tab/>
        </w:r>
        <w:r w:rsidR="00B90051">
          <w:rPr>
            <w:webHidden/>
          </w:rPr>
          <w:fldChar w:fldCharType="begin"/>
        </w:r>
        <w:r w:rsidR="00B90051">
          <w:rPr>
            <w:webHidden/>
          </w:rPr>
          <w:instrText xml:space="preserve"> PAGEREF _Toc79490585 \h </w:instrText>
        </w:r>
        <w:r w:rsidR="00B90051">
          <w:rPr>
            <w:webHidden/>
          </w:rPr>
        </w:r>
        <w:r w:rsidR="00B90051">
          <w:rPr>
            <w:webHidden/>
          </w:rPr>
          <w:fldChar w:fldCharType="separate"/>
        </w:r>
        <w:r w:rsidR="00B90051">
          <w:rPr>
            <w:webHidden/>
          </w:rPr>
          <w:t>377</w:t>
        </w:r>
        <w:r w:rsidR="00B90051">
          <w:rPr>
            <w:webHidden/>
          </w:rPr>
          <w:fldChar w:fldCharType="end"/>
        </w:r>
      </w:hyperlink>
    </w:p>
    <w:p w:rsidR="00B90051" w:rsidRPr="006C1015" w:rsidRDefault="00F25E39">
      <w:pPr>
        <w:pStyle w:val="afffff"/>
        <w:rPr>
          <w:rFonts w:ascii="Calibri" w:hAnsi="Calibri"/>
          <w:sz w:val="22"/>
          <w:szCs w:val="22"/>
        </w:rPr>
      </w:pPr>
      <w:hyperlink w:anchor="_Toc79490586" w:history="1">
        <w:r w:rsidR="00B90051" w:rsidRPr="00D90A75">
          <w:rPr>
            <w:rStyle w:val="ad"/>
          </w:rPr>
          <w:t>Рисунок </w:t>
        </w:r>
        <w:r w:rsidR="00B90051" w:rsidRPr="006C1015">
          <w:rPr>
            <w:rFonts w:ascii="Calibri" w:hAnsi="Calibri"/>
            <w:sz w:val="22"/>
            <w:szCs w:val="22"/>
          </w:rPr>
          <w:tab/>
        </w:r>
        <w:r w:rsidR="00B90051" w:rsidRPr="00D90A75">
          <w:rPr>
            <w:rStyle w:val="ad"/>
          </w:rPr>
          <w:t>217. ЭФ списка документов «Сведения об организации»</w:t>
        </w:r>
        <w:r w:rsidR="00B90051">
          <w:rPr>
            <w:webHidden/>
          </w:rPr>
          <w:tab/>
        </w:r>
        <w:r w:rsidR="00B90051">
          <w:rPr>
            <w:webHidden/>
          </w:rPr>
          <w:fldChar w:fldCharType="begin"/>
        </w:r>
        <w:r w:rsidR="00B90051">
          <w:rPr>
            <w:webHidden/>
          </w:rPr>
          <w:instrText xml:space="preserve"> PAGEREF _Toc79490586 \h </w:instrText>
        </w:r>
        <w:r w:rsidR="00B90051">
          <w:rPr>
            <w:webHidden/>
          </w:rPr>
        </w:r>
        <w:r w:rsidR="00B90051">
          <w:rPr>
            <w:webHidden/>
          </w:rPr>
          <w:fldChar w:fldCharType="separate"/>
        </w:r>
        <w:r w:rsidR="00B90051">
          <w:rPr>
            <w:webHidden/>
          </w:rPr>
          <w:t>379</w:t>
        </w:r>
        <w:r w:rsidR="00B90051">
          <w:rPr>
            <w:webHidden/>
          </w:rPr>
          <w:fldChar w:fldCharType="end"/>
        </w:r>
      </w:hyperlink>
    </w:p>
    <w:p w:rsidR="00B90051" w:rsidRPr="006C1015" w:rsidRDefault="00F25E39">
      <w:pPr>
        <w:pStyle w:val="afffff"/>
        <w:rPr>
          <w:rFonts w:ascii="Calibri" w:hAnsi="Calibri"/>
          <w:sz w:val="22"/>
          <w:szCs w:val="22"/>
        </w:rPr>
      </w:pPr>
      <w:hyperlink w:anchor="_Toc79490587" w:history="1">
        <w:r w:rsidR="00B90051" w:rsidRPr="00D90A75">
          <w:rPr>
            <w:rStyle w:val="ad"/>
          </w:rPr>
          <w:t>Рисунок </w:t>
        </w:r>
        <w:r w:rsidR="00B90051" w:rsidRPr="006C1015">
          <w:rPr>
            <w:rFonts w:ascii="Calibri" w:hAnsi="Calibri"/>
            <w:sz w:val="22"/>
            <w:szCs w:val="22"/>
          </w:rPr>
          <w:tab/>
        </w:r>
        <w:r w:rsidR="00B90051" w:rsidRPr="00D90A75">
          <w:rPr>
            <w:rStyle w:val="ad"/>
          </w:rPr>
          <w:t>218. ЭФ документа «Сведения об организации», закладки «Основные атрибуты (1)»</w:t>
        </w:r>
        <w:r w:rsidR="00B90051">
          <w:rPr>
            <w:webHidden/>
          </w:rPr>
          <w:tab/>
        </w:r>
        <w:r w:rsidR="00B90051">
          <w:rPr>
            <w:webHidden/>
          </w:rPr>
          <w:fldChar w:fldCharType="begin"/>
        </w:r>
        <w:r w:rsidR="00B90051">
          <w:rPr>
            <w:webHidden/>
          </w:rPr>
          <w:instrText xml:space="preserve"> PAGEREF _Toc79490587 \h </w:instrText>
        </w:r>
        <w:r w:rsidR="00B90051">
          <w:rPr>
            <w:webHidden/>
          </w:rPr>
        </w:r>
        <w:r w:rsidR="00B90051">
          <w:rPr>
            <w:webHidden/>
          </w:rPr>
          <w:fldChar w:fldCharType="separate"/>
        </w:r>
        <w:r w:rsidR="00B90051">
          <w:rPr>
            <w:webHidden/>
          </w:rPr>
          <w:t>380</w:t>
        </w:r>
        <w:r w:rsidR="00B90051">
          <w:rPr>
            <w:webHidden/>
          </w:rPr>
          <w:fldChar w:fldCharType="end"/>
        </w:r>
      </w:hyperlink>
    </w:p>
    <w:p w:rsidR="00B90051" w:rsidRPr="006C1015" w:rsidRDefault="00F25E39">
      <w:pPr>
        <w:pStyle w:val="afffff"/>
        <w:rPr>
          <w:rFonts w:ascii="Calibri" w:hAnsi="Calibri"/>
          <w:sz w:val="22"/>
          <w:szCs w:val="22"/>
        </w:rPr>
      </w:pPr>
      <w:hyperlink w:anchor="_Toc79490588" w:history="1">
        <w:r w:rsidR="00B90051" w:rsidRPr="00D90A75">
          <w:rPr>
            <w:rStyle w:val="ad"/>
          </w:rPr>
          <w:t>Рисунок </w:t>
        </w:r>
        <w:r w:rsidR="00B90051" w:rsidRPr="006C1015">
          <w:rPr>
            <w:rFonts w:ascii="Calibri" w:hAnsi="Calibri"/>
            <w:sz w:val="22"/>
            <w:szCs w:val="22"/>
          </w:rPr>
          <w:tab/>
        </w:r>
        <w:r w:rsidR="00B90051" w:rsidRPr="00D90A75">
          <w:rPr>
            <w:rStyle w:val="ad"/>
          </w:rPr>
          <w:t>219. ЭФ документа «Сведения об организации», закладки «Полномочия и бюджеты (2)»</w:t>
        </w:r>
        <w:r w:rsidR="00B90051">
          <w:rPr>
            <w:webHidden/>
          </w:rPr>
          <w:tab/>
        </w:r>
        <w:r w:rsidR="00B90051">
          <w:rPr>
            <w:webHidden/>
          </w:rPr>
          <w:fldChar w:fldCharType="begin"/>
        </w:r>
        <w:r w:rsidR="00B90051">
          <w:rPr>
            <w:webHidden/>
          </w:rPr>
          <w:instrText xml:space="preserve"> PAGEREF _Toc79490588 \h </w:instrText>
        </w:r>
        <w:r w:rsidR="00B90051">
          <w:rPr>
            <w:webHidden/>
          </w:rPr>
        </w:r>
        <w:r w:rsidR="00B90051">
          <w:rPr>
            <w:webHidden/>
          </w:rPr>
          <w:fldChar w:fldCharType="separate"/>
        </w:r>
        <w:r w:rsidR="00B90051">
          <w:rPr>
            <w:webHidden/>
          </w:rPr>
          <w:t>388</w:t>
        </w:r>
        <w:r w:rsidR="00B90051">
          <w:rPr>
            <w:webHidden/>
          </w:rPr>
          <w:fldChar w:fldCharType="end"/>
        </w:r>
      </w:hyperlink>
    </w:p>
    <w:p w:rsidR="00B90051" w:rsidRPr="006C1015" w:rsidRDefault="00F25E39">
      <w:pPr>
        <w:pStyle w:val="afffff"/>
        <w:rPr>
          <w:rFonts w:ascii="Calibri" w:hAnsi="Calibri"/>
          <w:sz w:val="22"/>
          <w:szCs w:val="22"/>
        </w:rPr>
      </w:pPr>
      <w:hyperlink w:anchor="_Toc79490589" w:history="1">
        <w:r w:rsidR="00B90051" w:rsidRPr="00D90A75">
          <w:rPr>
            <w:rStyle w:val="ad"/>
          </w:rPr>
          <w:t>Рисунок </w:t>
        </w:r>
        <w:r w:rsidR="00B90051" w:rsidRPr="006C1015">
          <w:rPr>
            <w:rFonts w:ascii="Calibri" w:hAnsi="Calibri"/>
            <w:sz w:val="22"/>
            <w:szCs w:val="22"/>
          </w:rPr>
          <w:tab/>
        </w:r>
        <w:r w:rsidR="00B90051" w:rsidRPr="00D90A75">
          <w:rPr>
            <w:rStyle w:val="ad"/>
          </w:rPr>
          <w:t>220. ЭФ документа «Сведения об организации», закладки «Сведения о счетах (3)»</w:t>
        </w:r>
        <w:r w:rsidR="00B90051">
          <w:rPr>
            <w:webHidden/>
          </w:rPr>
          <w:tab/>
        </w:r>
        <w:r w:rsidR="00B90051">
          <w:rPr>
            <w:webHidden/>
          </w:rPr>
          <w:fldChar w:fldCharType="begin"/>
        </w:r>
        <w:r w:rsidR="00B90051">
          <w:rPr>
            <w:webHidden/>
          </w:rPr>
          <w:instrText xml:space="preserve"> PAGEREF _Toc79490589 \h </w:instrText>
        </w:r>
        <w:r w:rsidR="00B90051">
          <w:rPr>
            <w:webHidden/>
          </w:rPr>
        </w:r>
        <w:r w:rsidR="00B90051">
          <w:rPr>
            <w:webHidden/>
          </w:rPr>
          <w:fldChar w:fldCharType="separate"/>
        </w:r>
        <w:r w:rsidR="00B90051">
          <w:rPr>
            <w:webHidden/>
          </w:rPr>
          <w:t>393</w:t>
        </w:r>
        <w:r w:rsidR="00B90051">
          <w:rPr>
            <w:webHidden/>
          </w:rPr>
          <w:fldChar w:fldCharType="end"/>
        </w:r>
      </w:hyperlink>
    </w:p>
    <w:p w:rsidR="00B90051" w:rsidRPr="006C1015" w:rsidRDefault="00F25E39">
      <w:pPr>
        <w:pStyle w:val="afffff"/>
        <w:rPr>
          <w:rFonts w:ascii="Calibri" w:hAnsi="Calibri"/>
          <w:sz w:val="22"/>
          <w:szCs w:val="22"/>
        </w:rPr>
      </w:pPr>
      <w:hyperlink w:anchor="_Toc79490590" w:history="1">
        <w:r w:rsidR="00B90051" w:rsidRPr="00D90A75">
          <w:rPr>
            <w:rStyle w:val="ad"/>
          </w:rPr>
          <w:t>Рисунок </w:t>
        </w:r>
        <w:r w:rsidR="00B90051" w:rsidRPr="006C1015">
          <w:rPr>
            <w:rFonts w:ascii="Calibri" w:hAnsi="Calibri"/>
            <w:sz w:val="22"/>
            <w:szCs w:val="22"/>
          </w:rPr>
          <w:tab/>
        </w:r>
        <w:r w:rsidR="00B90051" w:rsidRPr="00D90A75">
          <w:rPr>
            <w:rStyle w:val="ad"/>
          </w:rPr>
          <w:t>221. ЭФ документа «Сведения об организации», закладки «Подписи документа (4)»</w:t>
        </w:r>
        <w:r w:rsidR="00B90051">
          <w:rPr>
            <w:webHidden/>
          </w:rPr>
          <w:tab/>
        </w:r>
        <w:r w:rsidR="00B90051">
          <w:rPr>
            <w:webHidden/>
          </w:rPr>
          <w:fldChar w:fldCharType="begin"/>
        </w:r>
        <w:r w:rsidR="00B90051">
          <w:rPr>
            <w:webHidden/>
          </w:rPr>
          <w:instrText xml:space="preserve"> PAGEREF _Toc79490590 \h </w:instrText>
        </w:r>
        <w:r w:rsidR="00B90051">
          <w:rPr>
            <w:webHidden/>
          </w:rPr>
        </w:r>
        <w:r w:rsidR="00B90051">
          <w:rPr>
            <w:webHidden/>
          </w:rPr>
          <w:fldChar w:fldCharType="separate"/>
        </w:r>
        <w:r w:rsidR="00B90051">
          <w:rPr>
            <w:webHidden/>
          </w:rPr>
          <w:t>393</w:t>
        </w:r>
        <w:r w:rsidR="00B90051">
          <w:rPr>
            <w:webHidden/>
          </w:rPr>
          <w:fldChar w:fldCharType="end"/>
        </w:r>
      </w:hyperlink>
    </w:p>
    <w:p w:rsidR="00B90051" w:rsidRPr="006C1015" w:rsidRDefault="00F25E39">
      <w:pPr>
        <w:pStyle w:val="afffff"/>
        <w:rPr>
          <w:rFonts w:ascii="Calibri" w:hAnsi="Calibri"/>
          <w:sz w:val="22"/>
          <w:szCs w:val="22"/>
        </w:rPr>
      </w:pPr>
      <w:hyperlink w:anchor="_Toc79490591" w:history="1">
        <w:r w:rsidR="00B90051" w:rsidRPr="00D90A75">
          <w:rPr>
            <w:rStyle w:val="ad"/>
          </w:rPr>
          <w:t>Рисунок </w:t>
        </w:r>
        <w:r w:rsidR="00B90051" w:rsidRPr="006C1015">
          <w:rPr>
            <w:rFonts w:ascii="Calibri" w:hAnsi="Calibri"/>
            <w:sz w:val="22"/>
            <w:szCs w:val="22"/>
          </w:rPr>
          <w:tab/>
        </w:r>
        <w:r w:rsidR="00B90051" w:rsidRPr="00D90A75">
          <w:rPr>
            <w:rStyle w:val="ad"/>
          </w:rPr>
          <w:t>222. ЭФ документа «Сведения об организации», закладки «Примечание (5)»</w:t>
        </w:r>
        <w:r w:rsidR="00B90051">
          <w:rPr>
            <w:webHidden/>
          </w:rPr>
          <w:tab/>
        </w:r>
        <w:r w:rsidR="00B90051">
          <w:rPr>
            <w:webHidden/>
          </w:rPr>
          <w:fldChar w:fldCharType="begin"/>
        </w:r>
        <w:r w:rsidR="00B90051">
          <w:rPr>
            <w:webHidden/>
          </w:rPr>
          <w:instrText xml:space="preserve"> PAGEREF _Toc79490591 \h </w:instrText>
        </w:r>
        <w:r w:rsidR="00B90051">
          <w:rPr>
            <w:webHidden/>
          </w:rPr>
        </w:r>
        <w:r w:rsidR="00B90051">
          <w:rPr>
            <w:webHidden/>
          </w:rPr>
          <w:fldChar w:fldCharType="separate"/>
        </w:r>
        <w:r w:rsidR="00B90051">
          <w:rPr>
            <w:webHidden/>
          </w:rPr>
          <w:t>394</w:t>
        </w:r>
        <w:r w:rsidR="00B90051">
          <w:rPr>
            <w:webHidden/>
          </w:rPr>
          <w:fldChar w:fldCharType="end"/>
        </w:r>
      </w:hyperlink>
    </w:p>
    <w:p w:rsidR="00B90051" w:rsidRPr="006C1015" w:rsidRDefault="00F25E39">
      <w:pPr>
        <w:pStyle w:val="afffff"/>
        <w:rPr>
          <w:rFonts w:ascii="Calibri" w:hAnsi="Calibri"/>
          <w:sz w:val="22"/>
          <w:szCs w:val="22"/>
        </w:rPr>
      </w:pPr>
      <w:hyperlink w:anchor="_Toc79490592" w:history="1">
        <w:r w:rsidR="00B90051" w:rsidRPr="00D90A75">
          <w:rPr>
            <w:rStyle w:val="ad"/>
          </w:rPr>
          <w:t>Рисунок </w:t>
        </w:r>
        <w:r w:rsidR="00B90051" w:rsidRPr="006C1015">
          <w:rPr>
            <w:rFonts w:ascii="Calibri" w:hAnsi="Calibri"/>
            <w:sz w:val="22"/>
            <w:szCs w:val="22"/>
          </w:rPr>
          <w:tab/>
        </w:r>
        <w:r w:rsidR="00B90051" w:rsidRPr="00D90A75">
          <w:rPr>
            <w:rStyle w:val="ad"/>
          </w:rPr>
          <w:t>223. ЭФ документа «Сведения об организации», закладки «Полномочия организации до 01.01.2016»</w:t>
        </w:r>
        <w:r w:rsidR="00B90051">
          <w:rPr>
            <w:webHidden/>
          </w:rPr>
          <w:tab/>
        </w:r>
        <w:r w:rsidR="00B90051">
          <w:rPr>
            <w:webHidden/>
          </w:rPr>
          <w:fldChar w:fldCharType="begin"/>
        </w:r>
        <w:r w:rsidR="00B90051">
          <w:rPr>
            <w:webHidden/>
          </w:rPr>
          <w:instrText xml:space="preserve"> PAGEREF _Toc79490592 \h </w:instrText>
        </w:r>
        <w:r w:rsidR="00B90051">
          <w:rPr>
            <w:webHidden/>
          </w:rPr>
        </w:r>
        <w:r w:rsidR="00B90051">
          <w:rPr>
            <w:webHidden/>
          </w:rPr>
          <w:fldChar w:fldCharType="separate"/>
        </w:r>
        <w:r w:rsidR="00B90051">
          <w:rPr>
            <w:webHidden/>
          </w:rPr>
          <w:t>395</w:t>
        </w:r>
        <w:r w:rsidR="00B90051">
          <w:rPr>
            <w:webHidden/>
          </w:rPr>
          <w:fldChar w:fldCharType="end"/>
        </w:r>
      </w:hyperlink>
    </w:p>
    <w:p w:rsidR="00B90051" w:rsidRPr="006C1015" w:rsidRDefault="00F25E39">
      <w:pPr>
        <w:pStyle w:val="afffff"/>
        <w:rPr>
          <w:rFonts w:ascii="Calibri" w:hAnsi="Calibri"/>
          <w:sz w:val="22"/>
          <w:szCs w:val="22"/>
        </w:rPr>
      </w:pPr>
      <w:hyperlink w:anchor="_Toc79490593" w:history="1">
        <w:r w:rsidR="00B90051" w:rsidRPr="00D90A75">
          <w:rPr>
            <w:rStyle w:val="ad"/>
          </w:rPr>
          <w:t>Рисунок </w:t>
        </w:r>
        <w:r w:rsidR="00B90051" w:rsidRPr="006C1015">
          <w:rPr>
            <w:rFonts w:ascii="Calibri" w:hAnsi="Calibri"/>
            <w:sz w:val="22"/>
            <w:szCs w:val="22"/>
          </w:rPr>
          <w:tab/>
        </w:r>
        <w:r w:rsidR="00B90051" w:rsidRPr="00D90A75">
          <w:rPr>
            <w:rStyle w:val="ad"/>
          </w:rPr>
          <w:t>224. ЭФ списка документов «Уведомление о подтверждении (аннулировании)»</w:t>
        </w:r>
        <w:r w:rsidR="00B90051">
          <w:rPr>
            <w:webHidden/>
          </w:rPr>
          <w:tab/>
        </w:r>
        <w:r w:rsidR="00B90051">
          <w:rPr>
            <w:webHidden/>
          </w:rPr>
          <w:fldChar w:fldCharType="begin"/>
        </w:r>
        <w:r w:rsidR="00B90051">
          <w:rPr>
            <w:webHidden/>
          </w:rPr>
          <w:instrText xml:space="preserve"> PAGEREF _Toc79490593 \h </w:instrText>
        </w:r>
        <w:r w:rsidR="00B90051">
          <w:rPr>
            <w:webHidden/>
          </w:rPr>
        </w:r>
        <w:r w:rsidR="00B90051">
          <w:rPr>
            <w:webHidden/>
          </w:rPr>
          <w:fldChar w:fldCharType="separate"/>
        </w:r>
        <w:r w:rsidR="00B90051">
          <w:rPr>
            <w:webHidden/>
          </w:rPr>
          <w:t>397</w:t>
        </w:r>
        <w:r w:rsidR="00B90051">
          <w:rPr>
            <w:webHidden/>
          </w:rPr>
          <w:fldChar w:fldCharType="end"/>
        </w:r>
      </w:hyperlink>
    </w:p>
    <w:p w:rsidR="00B90051" w:rsidRPr="006C1015" w:rsidRDefault="00F25E39">
      <w:pPr>
        <w:pStyle w:val="afffff"/>
        <w:rPr>
          <w:rFonts w:ascii="Calibri" w:hAnsi="Calibri"/>
          <w:sz w:val="22"/>
          <w:szCs w:val="22"/>
        </w:rPr>
      </w:pPr>
      <w:hyperlink w:anchor="_Toc79490594" w:history="1">
        <w:r w:rsidR="00B90051" w:rsidRPr="00D90A75">
          <w:rPr>
            <w:rStyle w:val="ad"/>
          </w:rPr>
          <w:t>Рисунок </w:t>
        </w:r>
        <w:r w:rsidR="00B90051" w:rsidRPr="006C1015">
          <w:rPr>
            <w:rFonts w:ascii="Calibri" w:hAnsi="Calibri"/>
            <w:sz w:val="22"/>
            <w:szCs w:val="22"/>
          </w:rPr>
          <w:tab/>
        </w:r>
        <w:r w:rsidR="00B90051" w:rsidRPr="00D90A75">
          <w:rPr>
            <w:rStyle w:val="ad"/>
          </w:rPr>
          <w:t>225. ЭФ документа «Уведомление о подтверждении (аннулировании)», закладки «Реквизиты запроса (1)»</w:t>
        </w:r>
        <w:r w:rsidR="00B90051">
          <w:rPr>
            <w:webHidden/>
          </w:rPr>
          <w:tab/>
        </w:r>
        <w:r w:rsidR="00B90051">
          <w:rPr>
            <w:webHidden/>
          </w:rPr>
          <w:fldChar w:fldCharType="begin"/>
        </w:r>
        <w:r w:rsidR="00B90051">
          <w:rPr>
            <w:webHidden/>
          </w:rPr>
          <w:instrText xml:space="preserve"> PAGEREF _Toc79490594 \h </w:instrText>
        </w:r>
        <w:r w:rsidR="00B90051">
          <w:rPr>
            <w:webHidden/>
          </w:rPr>
        </w:r>
        <w:r w:rsidR="00B90051">
          <w:rPr>
            <w:webHidden/>
          </w:rPr>
          <w:fldChar w:fldCharType="separate"/>
        </w:r>
        <w:r w:rsidR="00B90051">
          <w:rPr>
            <w:webHidden/>
          </w:rPr>
          <w:t>398</w:t>
        </w:r>
        <w:r w:rsidR="00B90051">
          <w:rPr>
            <w:webHidden/>
          </w:rPr>
          <w:fldChar w:fldCharType="end"/>
        </w:r>
      </w:hyperlink>
    </w:p>
    <w:p w:rsidR="00B90051" w:rsidRPr="006C1015" w:rsidRDefault="00F25E39">
      <w:pPr>
        <w:pStyle w:val="afffff"/>
        <w:rPr>
          <w:rFonts w:ascii="Calibri" w:hAnsi="Calibri"/>
          <w:sz w:val="22"/>
          <w:szCs w:val="22"/>
        </w:rPr>
      </w:pPr>
      <w:hyperlink w:anchor="_Toc79490595" w:history="1">
        <w:r w:rsidR="00B90051" w:rsidRPr="00D90A75">
          <w:rPr>
            <w:rStyle w:val="ad"/>
          </w:rPr>
          <w:t>Рисунок </w:t>
        </w:r>
        <w:r w:rsidR="00B90051" w:rsidRPr="006C1015">
          <w:rPr>
            <w:rFonts w:ascii="Calibri" w:hAnsi="Calibri"/>
            <w:sz w:val="22"/>
            <w:szCs w:val="22"/>
          </w:rPr>
          <w:tab/>
        </w:r>
        <w:r w:rsidR="00B90051" w:rsidRPr="00D90A75">
          <w:rPr>
            <w:rStyle w:val="ad"/>
          </w:rPr>
          <w:t>226. ЭФ документа «Уведомление о подтверждении (аннулировании)», закладки «Подписи (2)»</w:t>
        </w:r>
        <w:r w:rsidR="00B90051">
          <w:rPr>
            <w:webHidden/>
          </w:rPr>
          <w:tab/>
        </w:r>
        <w:r w:rsidR="00B90051">
          <w:rPr>
            <w:webHidden/>
          </w:rPr>
          <w:fldChar w:fldCharType="begin"/>
        </w:r>
        <w:r w:rsidR="00B90051">
          <w:rPr>
            <w:webHidden/>
          </w:rPr>
          <w:instrText xml:space="preserve"> PAGEREF _Toc79490595 \h </w:instrText>
        </w:r>
        <w:r w:rsidR="00B90051">
          <w:rPr>
            <w:webHidden/>
          </w:rPr>
        </w:r>
        <w:r w:rsidR="00B90051">
          <w:rPr>
            <w:webHidden/>
          </w:rPr>
          <w:fldChar w:fldCharType="separate"/>
        </w:r>
        <w:r w:rsidR="00B90051">
          <w:rPr>
            <w:webHidden/>
          </w:rPr>
          <w:t>400</w:t>
        </w:r>
        <w:r w:rsidR="00B90051">
          <w:rPr>
            <w:webHidden/>
          </w:rPr>
          <w:fldChar w:fldCharType="end"/>
        </w:r>
      </w:hyperlink>
    </w:p>
    <w:p w:rsidR="00B90051" w:rsidRPr="006C1015" w:rsidRDefault="00F25E39">
      <w:pPr>
        <w:pStyle w:val="afffff"/>
        <w:rPr>
          <w:rFonts w:ascii="Calibri" w:hAnsi="Calibri"/>
          <w:sz w:val="22"/>
          <w:szCs w:val="22"/>
        </w:rPr>
      </w:pPr>
      <w:hyperlink w:anchor="_Toc79490596" w:history="1">
        <w:r w:rsidR="00B90051" w:rsidRPr="00D90A75">
          <w:rPr>
            <w:rStyle w:val="ad"/>
          </w:rPr>
          <w:t>Рисунок </w:t>
        </w:r>
        <w:r w:rsidR="00B90051" w:rsidRPr="006C1015">
          <w:rPr>
            <w:rFonts w:ascii="Calibri" w:hAnsi="Calibri"/>
            <w:sz w:val="22"/>
            <w:szCs w:val="22"/>
          </w:rPr>
          <w:tab/>
        </w:r>
        <w:r w:rsidR="00B90051" w:rsidRPr="00D90A75">
          <w:rPr>
            <w:rStyle w:val="ad"/>
          </w:rPr>
          <w:t>227. ЭФ списка документов «Информация из реестра»</w:t>
        </w:r>
        <w:r w:rsidR="00B90051">
          <w:rPr>
            <w:webHidden/>
          </w:rPr>
          <w:tab/>
        </w:r>
        <w:r w:rsidR="00B90051">
          <w:rPr>
            <w:webHidden/>
          </w:rPr>
          <w:fldChar w:fldCharType="begin"/>
        </w:r>
        <w:r w:rsidR="00B90051">
          <w:rPr>
            <w:webHidden/>
          </w:rPr>
          <w:instrText xml:space="preserve"> PAGEREF _Toc79490596 \h </w:instrText>
        </w:r>
        <w:r w:rsidR="00B90051">
          <w:rPr>
            <w:webHidden/>
          </w:rPr>
        </w:r>
        <w:r w:rsidR="00B90051">
          <w:rPr>
            <w:webHidden/>
          </w:rPr>
          <w:fldChar w:fldCharType="separate"/>
        </w:r>
        <w:r w:rsidR="00B90051">
          <w:rPr>
            <w:webHidden/>
          </w:rPr>
          <w:t>401</w:t>
        </w:r>
        <w:r w:rsidR="00B90051">
          <w:rPr>
            <w:webHidden/>
          </w:rPr>
          <w:fldChar w:fldCharType="end"/>
        </w:r>
      </w:hyperlink>
    </w:p>
    <w:p w:rsidR="00B90051" w:rsidRPr="006C1015" w:rsidRDefault="00F25E39">
      <w:pPr>
        <w:pStyle w:val="afffff"/>
        <w:rPr>
          <w:rFonts w:ascii="Calibri" w:hAnsi="Calibri"/>
          <w:sz w:val="22"/>
          <w:szCs w:val="22"/>
        </w:rPr>
      </w:pPr>
      <w:hyperlink w:anchor="_Toc79490597" w:history="1">
        <w:r w:rsidR="00B90051" w:rsidRPr="00D90A75">
          <w:rPr>
            <w:rStyle w:val="ad"/>
          </w:rPr>
          <w:t>Рисунок </w:t>
        </w:r>
        <w:r w:rsidR="00B90051" w:rsidRPr="006C1015">
          <w:rPr>
            <w:rFonts w:ascii="Calibri" w:hAnsi="Calibri"/>
            <w:sz w:val="22"/>
            <w:szCs w:val="22"/>
          </w:rPr>
          <w:tab/>
        </w:r>
        <w:r w:rsidR="00B90051" w:rsidRPr="00D90A75">
          <w:rPr>
            <w:rStyle w:val="ad"/>
          </w:rPr>
          <w:t>228. ЭФ документа «Информация из реестра», закладки «Основные реквизиты (1)»</w:t>
        </w:r>
        <w:r w:rsidR="00B90051">
          <w:rPr>
            <w:webHidden/>
          </w:rPr>
          <w:tab/>
        </w:r>
        <w:r w:rsidR="00B90051">
          <w:rPr>
            <w:webHidden/>
          </w:rPr>
          <w:fldChar w:fldCharType="begin"/>
        </w:r>
        <w:r w:rsidR="00B90051">
          <w:rPr>
            <w:webHidden/>
          </w:rPr>
          <w:instrText xml:space="preserve"> PAGEREF _Toc79490597 \h </w:instrText>
        </w:r>
        <w:r w:rsidR="00B90051">
          <w:rPr>
            <w:webHidden/>
          </w:rPr>
        </w:r>
        <w:r w:rsidR="00B90051">
          <w:rPr>
            <w:webHidden/>
          </w:rPr>
          <w:fldChar w:fldCharType="separate"/>
        </w:r>
        <w:r w:rsidR="00B90051">
          <w:rPr>
            <w:webHidden/>
          </w:rPr>
          <w:t>402</w:t>
        </w:r>
        <w:r w:rsidR="00B90051">
          <w:rPr>
            <w:webHidden/>
          </w:rPr>
          <w:fldChar w:fldCharType="end"/>
        </w:r>
      </w:hyperlink>
    </w:p>
    <w:p w:rsidR="00B90051" w:rsidRPr="006C1015" w:rsidRDefault="00F25E39">
      <w:pPr>
        <w:pStyle w:val="afffff"/>
        <w:rPr>
          <w:rFonts w:ascii="Calibri" w:hAnsi="Calibri"/>
          <w:sz w:val="22"/>
          <w:szCs w:val="22"/>
        </w:rPr>
      </w:pPr>
      <w:hyperlink w:anchor="_Toc79490598" w:history="1">
        <w:r w:rsidR="00B90051" w:rsidRPr="00D90A75">
          <w:rPr>
            <w:rStyle w:val="ad"/>
          </w:rPr>
          <w:t>Рисунок </w:t>
        </w:r>
        <w:r w:rsidR="00B90051" w:rsidRPr="006C1015">
          <w:rPr>
            <w:rFonts w:ascii="Calibri" w:hAnsi="Calibri"/>
            <w:sz w:val="22"/>
            <w:szCs w:val="22"/>
          </w:rPr>
          <w:tab/>
        </w:r>
        <w:r w:rsidR="00B90051" w:rsidRPr="00D90A75">
          <w:rPr>
            <w:rStyle w:val="ad"/>
          </w:rPr>
          <w:t>229. ЭФ документа «Информация из реестра», закладки «Реквизиты организаций (2)»</w:t>
        </w:r>
        <w:r w:rsidR="00B90051">
          <w:rPr>
            <w:webHidden/>
          </w:rPr>
          <w:tab/>
        </w:r>
        <w:r w:rsidR="00B90051">
          <w:rPr>
            <w:webHidden/>
          </w:rPr>
          <w:fldChar w:fldCharType="begin"/>
        </w:r>
        <w:r w:rsidR="00B90051">
          <w:rPr>
            <w:webHidden/>
          </w:rPr>
          <w:instrText xml:space="preserve"> PAGEREF _Toc79490598 \h </w:instrText>
        </w:r>
        <w:r w:rsidR="00B90051">
          <w:rPr>
            <w:webHidden/>
          </w:rPr>
        </w:r>
        <w:r w:rsidR="00B90051">
          <w:rPr>
            <w:webHidden/>
          </w:rPr>
          <w:fldChar w:fldCharType="separate"/>
        </w:r>
        <w:r w:rsidR="00B90051">
          <w:rPr>
            <w:webHidden/>
          </w:rPr>
          <w:t>404</w:t>
        </w:r>
        <w:r w:rsidR="00B90051">
          <w:rPr>
            <w:webHidden/>
          </w:rPr>
          <w:fldChar w:fldCharType="end"/>
        </w:r>
      </w:hyperlink>
    </w:p>
    <w:p w:rsidR="00B90051" w:rsidRPr="006C1015" w:rsidRDefault="00F25E39">
      <w:pPr>
        <w:pStyle w:val="afffff"/>
        <w:rPr>
          <w:rFonts w:ascii="Calibri" w:hAnsi="Calibri"/>
          <w:sz w:val="22"/>
          <w:szCs w:val="22"/>
        </w:rPr>
      </w:pPr>
      <w:hyperlink w:anchor="_Toc79490599" w:history="1">
        <w:r w:rsidR="00B90051" w:rsidRPr="00D90A75">
          <w:rPr>
            <w:rStyle w:val="ad"/>
          </w:rPr>
          <w:t>Рисунок </w:t>
        </w:r>
        <w:r w:rsidR="00B90051" w:rsidRPr="006C1015">
          <w:rPr>
            <w:rFonts w:ascii="Calibri" w:hAnsi="Calibri"/>
            <w:sz w:val="22"/>
            <w:szCs w:val="22"/>
          </w:rPr>
          <w:tab/>
        </w:r>
        <w:r w:rsidR="00B90051" w:rsidRPr="00D90A75">
          <w:rPr>
            <w:rStyle w:val="ad"/>
          </w:rPr>
          <w:t>230. ЭФ документа «Информация из реестра», закладки «Подписи (3)»</w:t>
        </w:r>
        <w:r w:rsidR="00B90051">
          <w:rPr>
            <w:webHidden/>
          </w:rPr>
          <w:tab/>
        </w:r>
        <w:r w:rsidR="00B90051">
          <w:rPr>
            <w:webHidden/>
          </w:rPr>
          <w:fldChar w:fldCharType="begin"/>
        </w:r>
        <w:r w:rsidR="00B90051">
          <w:rPr>
            <w:webHidden/>
          </w:rPr>
          <w:instrText xml:space="preserve"> PAGEREF _Toc79490599 \h </w:instrText>
        </w:r>
        <w:r w:rsidR="00B90051">
          <w:rPr>
            <w:webHidden/>
          </w:rPr>
        </w:r>
        <w:r w:rsidR="00B90051">
          <w:rPr>
            <w:webHidden/>
          </w:rPr>
          <w:fldChar w:fldCharType="separate"/>
        </w:r>
        <w:r w:rsidR="00B90051">
          <w:rPr>
            <w:webHidden/>
          </w:rPr>
          <w:t>405</w:t>
        </w:r>
        <w:r w:rsidR="00B90051">
          <w:rPr>
            <w:webHidden/>
          </w:rPr>
          <w:fldChar w:fldCharType="end"/>
        </w:r>
      </w:hyperlink>
    </w:p>
    <w:p w:rsidR="00B90051" w:rsidRPr="006C1015" w:rsidRDefault="00F25E39">
      <w:pPr>
        <w:pStyle w:val="afffff"/>
        <w:rPr>
          <w:rFonts w:ascii="Calibri" w:hAnsi="Calibri"/>
          <w:sz w:val="22"/>
          <w:szCs w:val="22"/>
        </w:rPr>
      </w:pPr>
      <w:hyperlink w:anchor="_Toc79490600" w:history="1">
        <w:r w:rsidR="00B90051" w:rsidRPr="00D90A75">
          <w:rPr>
            <w:rStyle w:val="ad"/>
          </w:rPr>
          <w:t>Рисунок </w:t>
        </w:r>
        <w:r w:rsidR="00B90051" w:rsidRPr="006C1015">
          <w:rPr>
            <w:rFonts w:ascii="Calibri" w:hAnsi="Calibri"/>
            <w:sz w:val="22"/>
            <w:szCs w:val="22"/>
          </w:rPr>
          <w:tab/>
        </w:r>
        <w:r w:rsidR="00B90051" w:rsidRPr="00D90A75">
          <w:rPr>
            <w:rStyle w:val="ad"/>
          </w:rPr>
          <w:t>231. ЭФ списка документов «Запрос на подтверждение сведений об организации»</w:t>
        </w:r>
        <w:r w:rsidR="00B90051">
          <w:rPr>
            <w:webHidden/>
          </w:rPr>
          <w:tab/>
        </w:r>
        <w:r w:rsidR="00B90051">
          <w:rPr>
            <w:webHidden/>
          </w:rPr>
          <w:fldChar w:fldCharType="begin"/>
        </w:r>
        <w:r w:rsidR="00B90051">
          <w:rPr>
            <w:webHidden/>
          </w:rPr>
          <w:instrText xml:space="preserve"> PAGEREF _Toc79490600 \h </w:instrText>
        </w:r>
        <w:r w:rsidR="00B90051">
          <w:rPr>
            <w:webHidden/>
          </w:rPr>
        </w:r>
        <w:r w:rsidR="00B90051">
          <w:rPr>
            <w:webHidden/>
          </w:rPr>
          <w:fldChar w:fldCharType="separate"/>
        </w:r>
        <w:r w:rsidR="00B90051">
          <w:rPr>
            <w:webHidden/>
          </w:rPr>
          <w:t>407</w:t>
        </w:r>
        <w:r w:rsidR="00B90051">
          <w:rPr>
            <w:webHidden/>
          </w:rPr>
          <w:fldChar w:fldCharType="end"/>
        </w:r>
      </w:hyperlink>
    </w:p>
    <w:p w:rsidR="00B90051" w:rsidRPr="006C1015" w:rsidRDefault="00F25E39">
      <w:pPr>
        <w:pStyle w:val="afffff"/>
        <w:rPr>
          <w:rFonts w:ascii="Calibri" w:hAnsi="Calibri"/>
          <w:sz w:val="22"/>
          <w:szCs w:val="22"/>
        </w:rPr>
      </w:pPr>
      <w:hyperlink w:anchor="_Toc79490601" w:history="1">
        <w:r w:rsidR="00B90051" w:rsidRPr="00D90A75">
          <w:rPr>
            <w:rStyle w:val="ad"/>
          </w:rPr>
          <w:t>Рисунок </w:t>
        </w:r>
        <w:r w:rsidR="00B90051" w:rsidRPr="006C1015">
          <w:rPr>
            <w:rFonts w:ascii="Calibri" w:hAnsi="Calibri"/>
            <w:sz w:val="22"/>
            <w:szCs w:val="22"/>
          </w:rPr>
          <w:tab/>
        </w:r>
        <w:r w:rsidR="00B90051" w:rsidRPr="00D90A75">
          <w:rPr>
            <w:rStyle w:val="ad"/>
          </w:rPr>
          <w:t>232. ЭФ документа «Запрос на подтверждение сведений об организации», закладки «Основные атрибуты (1)»</w:t>
        </w:r>
        <w:r w:rsidR="00B90051">
          <w:rPr>
            <w:webHidden/>
          </w:rPr>
          <w:tab/>
        </w:r>
        <w:r w:rsidR="00B90051">
          <w:rPr>
            <w:webHidden/>
          </w:rPr>
          <w:fldChar w:fldCharType="begin"/>
        </w:r>
        <w:r w:rsidR="00B90051">
          <w:rPr>
            <w:webHidden/>
          </w:rPr>
          <w:instrText xml:space="preserve"> PAGEREF _Toc79490601 \h </w:instrText>
        </w:r>
        <w:r w:rsidR="00B90051">
          <w:rPr>
            <w:webHidden/>
          </w:rPr>
        </w:r>
        <w:r w:rsidR="00B90051">
          <w:rPr>
            <w:webHidden/>
          </w:rPr>
          <w:fldChar w:fldCharType="separate"/>
        </w:r>
        <w:r w:rsidR="00B90051">
          <w:rPr>
            <w:webHidden/>
          </w:rPr>
          <w:t>408</w:t>
        </w:r>
        <w:r w:rsidR="00B90051">
          <w:rPr>
            <w:webHidden/>
          </w:rPr>
          <w:fldChar w:fldCharType="end"/>
        </w:r>
      </w:hyperlink>
    </w:p>
    <w:p w:rsidR="00B90051" w:rsidRPr="006C1015" w:rsidRDefault="00F25E39">
      <w:pPr>
        <w:pStyle w:val="afffff"/>
        <w:rPr>
          <w:rFonts w:ascii="Calibri" w:hAnsi="Calibri"/>
          <w:sz w:val="22"/>
          <w:szCs w:val="22"/>
        </w:rPr>
      </w:pPr>
      <w:hyperlink w:anchor="_Toc79490602" w:history="1">
        <w:r w:rsidR="00B90051" w:rsidRPr="00D90A75">
          <w:rPr>
            <w:rStyle w:val="ad"/>
          </w:rPr>
          <w:t>Рисунок </w:t>
        </w:r>
        <w:r w:rsidR="00B90051" w:rsidRPr="006C1015">
          <w:rPr>
            <w:rFonts w:ascii="Calibri" w:hAnsi="Calibri"/>
            <w:sz w:val="22"/>
            <w:szCs w:val="22"/>
          </w:rPr>
          <w:tab/>
        </w:r>
        <w:r w:rsidR="00B90051" w:rsidRPr="00D90A75">
          <w:rPr>
            <w:rStyle w:val="ad"/>
          </w:rPr>
          <w:t>233. ЭФ документа «Запрос на подтверждение сведений об организации», закладки «Полномочия (2)»</w:t>
        </w:r>
        <w:r w:rsidR="00B90051">
          <w:rPr>
            <w:webHidden/>
          </w:rPr>
          <w:tab/>
        </w:r>
        <w:r w:rsidR="00B90051">
          <w:rPr>
            <w:webHidden/>
          </w:rPr>
          <w:fldChar w:fldCharType="begin"/>
        </w:r>
        <w:r w:rsidR="00B90051">
          <w:rPr>
            <w:webHidden/>
          </w:rPr>
          <w:instrText xml:space="preserve"> PAGEREF _Toc79490602 \h </w:instrText>
        </w:r>
        <w:r w:rsidR="00B90051">
          <w:rPr>
            <w:webHidden/>
          </w:rPr>
        </w:r>
        <w:r w:rsidR="00B90051">
          <w:rPr>
            <w:webHidden/>
          </w:rPr>
          <w:fldChar w:fldCharType="separate"/>
        </w:r>
        <w:r w:rsidR="00B90051">
          <w:rPr>
            <w:webHidden/>
          </w:rPr>
          <w:t>411</w:t>
        </w:r>
        <w:r w:rsidR="00B90051">
          <w:rPr>
            <w:webHidden/>
          </w:rPr>
          <w:fldChar w:fldCharType="end"/>
        </w:r>
      </w:hyperlink>
    </w:p>
    <w:p w:rsidR="00B90051" w:rsidRPr="006C1015" w:rsidRDefault="00F25E39">
      <w:pPr>
        <w:pStyle w:val="afffff"/>
        <w:rPr>
          <w:rFonts w:ascii="Calibri" w:hAnsi="Calibri"/>
          <w:sz w:val="22"/>
          <w:szCs w:val="22"/>
        </w:rPr>
      </w:pPr>
      <w:hyperlink w:anchor="_Toc79490603" w:history="1">
        <w:r w:rsidR="00B90051" w:rsidRPr="00D90A75">
          <w:rPr>
            <w:rStyle w:val="ad"/>
          </w:rPr>
          <w:t>Рисунок </w:t>
        </w:r>
        <w:r w:rsidR="00B90051" w:rsidRPr="006C1015">
          <w:rPr>
            <w:rFonts w:ascii="Calibri" w:hAnsi="Calibri"/>
            <w:sz w:val="22"/>
            <w:szCs w:val="22"/>
          </w:rPr>
          <w:tab/>
        </w:r>
        <w:r w:rsidR="00B90051" w:rsidRPr="00D90A75">
          <w:rPr>
            <w:rStyle w:val="ad"/>
          </w:rPr>
          <w:t>234. ЭФ документа «Запрос на подтверждение сведений об организации», закладки «Подписи (3)»</w:t>
        </w:r>
        <w:r w:rsidR="00B90051">
          <w:rPr>
            <w:webHidden/>
          </w:rPr>
          <w:tab/>
        </w:r>
        <w:r w:rsidR="00B90051">
          <w:rPr>
            <w:webHidden/>
          </w:rPr>
          <w:fldChar w:fldCharType="begin"/>
        </w:r>
        <w:r w:rsidR="00B90051">
          <w:rPr>
            <w:webHidden/>
          </w:rPr>
          <w:instrText xml:space="preserve"> PAGEREF _Toc79490603 \h </w:instrText>
        </w:r>
        <w:r w:rsidR="00B90051">
          <w:rPr>
            <w:webHidden/>
          </w:rPr>
        </w:r>
        <w:r w:rsidR="00B90051">
          <w:rPr>
            <w:webHidden/>
          </w:rPr>
          <w:fldChar w:fldCharType="separate"/>
        </w:r>
        <w:r w:rsidR="00B90051">
          <w:rPr>
            <w:webHidden/>
          </w:rPr>
          <w:t>413</w:t>
        </w:r>
        <w:r w:rsidR="00B90051">
          <w:rPr>
            <w:webHidden/>
          </w:rPr>
          <w:fldChar w:fldCharType="end"/>
        </w:r>
      </w:hyperlink>
    </w:p>
    <w:p w:rsidR="00B90051" w:rsidRPr="006C1015" w:rsidRDefault="00F25E39">
      <w:pPr>
        <w:pStyle w:val="afffff"/>
        <w:rPr>
          <w:rFonts w:ascii="Calibri" w:hAnsi="Calibri"/>
          <w:sz w:val="22"/>
          <w:szCs w:val="22"/>
        </w:rPr>
      </w:pPr>
      <w:hyperlink w:anchor="_Toc79490604" w:history="1">
        <w:r w:rsidR="00B90051" w:rsidRPr="00D90A75">
          <w:rPr>
            <w:rStyle w:val="ad"/>
          </w:rPr>
          <w:t>Рисунок </w:t>
        </w:r>
        <w:r w:rsidR="00B90051" w:rsidRPr="006C1015">
          <w:rPr>
            <w:rFonts w:ascii="Calibri" w:hAnsi="Calibri"/>
            <w:sz w:val="22"/>
            <w:szCs w:val="22"/>
          </w:rPr>
          <w:tab/>
        </w:r>
        <w:r w:rsidR="00B90051" w:rsidRPr="00D90A75">
          <w:rPr>
            <w:rStyle w:val="ad"/>
          </w:rPr>
          <w:t>235. Диспетчер задач с результатами импорта файлов</w:t>
        </w:r>
        <w:r w:rsidR="00B90051">
          <w:rPr>
            <w:webHidden/>
          </w:rPr>
          <w:tab/>
        </w:r>
        <w:r w:rsidR="00B90051">
          <w:rPr>
            <w:webHidden/>
          </w:rPr>
          <w:fldChar w:fldCharType="begin"/>
        </w:r>
        <w:r w:rsidR="00B90051">
          <w:rPr>
            <w:webHidden/>
          </w:rPr>
          <w:instrText xml:space="preserve"> PAGEREF _Toc79490604 \h </w:instrText>
        </w:r>
        <w:r w:rsidR="00B90051">
          <w:rPr>
            <w:webHidden/>
          </w:rPr>
        </w:r>
        <w:r w:rsidR="00B90051">
          <w:rPr>
            <w:webHidden/>
          </w:rPr>
          <w:fldChar w:fldCharType="separate"/>
        </w:r>
        <w:r w:rsidR="00B90051">
          <w:rPr>
            <w:webHidden/>
          </w:rPr>
          <w:t>414</w:t>
        </w:r>
        <w:r w:rsidR="00B90051">
          <w:rPr>
            <w:webHidden/>
          </w:rPr>
          <w:fldChar w:fldCharType="end"/>
        </w:r>
      </w:hyperlink>
    </w:p>
    <w:p w:rsidR="00B90051" w:rsidRPr="006C1015" w:rsidRDefault="00F25E39">
      <w:pPr>
        <w:pStyle w:val="afffff"/>
        <w:rPr>
          <w:rFonts w:ascii="Calibri" w:hAnsi="Calibri"/>
          <w:sz w:val="22"/>
          <w:szCs w:val="22"/>
        </w:rPr>
      </w:pPr>
      <w:hyperlink w:anchor="_Toc79490605" w:history="1">
        <w:r w:rsidR="00B90051" w:rsidRPr="00D90A75">
          <w:rPr>
            <w:rStyle w:val="ad"/>
          </w:rPr>
          <w:t>Рисунок </w:t>
        </w:r>
        <w:r w:rsidR="00B90051" w:rsidRPr="006C1015">
          <w:rPr>
            <w:rFonts w:ascii="Calibri" w:hAnsi="Calibri"/>
            <w:sz w:val="22"/>
            <w:szCs w:val="22"/>
          </w:rPr>
          <w:tab/>
        </w:r>
        <w:r w:rsidR="00B90051" w:rsidRPr="00D90A75">
          <w:rPr>
            <w:rStyle w:val="ad"/>
          </w:rPr>
          <w:t>236. ЭФ списка документов «Протокол операций импорта»</w:t>
        </w:r>
        <w:r w:rsidR="00B90051">
          <w:rPr>
            <w:webHidden/>
          </w:rPr>
          <w:tab/>
        </w:r>
        <w:r w:rsidR="00B90051">
          <w:rPr>
            <w:webHidden/>
          </w:rPr>
          <w:fldChar w:fldCharType="begin"/>
        </w:r>
        <w:r w:rsidR="00B90051">
          <w:rPr>
            <w:webHidden/>
          </w:rPr>
          <w:instrText xml:space="preserve"> PAGEREF _Toc79490605 \h </w:instrText>
        </w:r>
        <w:r w:rsidR="00B90051">
          <w:rPr>
            <w:webHidden/>
          </w:rPr>
        </w:r>
        <w:r w:rsidR="00B90051">
          <w:rPr>
            <w:webHidden/>
          </w:rPr>
          <w:fldChar w:fldCharType="separate"/>
        </w:r>
        <w:r w:rsidR="00B90051">
          <w:rPr>
            <w:webHidden/>
          </w:rPr>
          <w:t>415</w:t>
        </w:r>
        <w:r w:rsidR="00B90051">
          <w:rPr>
            <w:webHidden/>
          </w:rPr>
          <w:fldChar w:fldCharType="end"/>
        </w:r>
      </w:hyperlink>
    </w:p>
    <w:p w:rsidR="00B90051" w:rsidRPr="006C1015" w:rsidRDefault="00F25E39">
      <w:pPr>
        <w:pStyle w:val="afffff"/>
        <w:rPr>
          <w:rFonts w:ascii="Calibri" w:hAnsi="Calibri"/>
          <w:sz w:val="22"/>
          <w:szCs w:val="22"/>
        </w:rPr>
      </w:pPr>
      <w:hyperlink w:anchor="_Toc79490606" w:history="1">
        <w:r w:rsidR="00B90051" w:rsidRPr="00D90A75">
          <w:rPr>
            <w:rStyle w:val="ad"/>
          </w:rPr>
          <w:t>Рисунок </w:t>
        </w:r>
        <w:r w:rsidR="00B90051" w:rsidRPr="006C1015">
          <w:rPr>
            <w:rFonts w:ascii="Calibri" w:hAnsi="Calibri"/>
            <w:sz w:val="22"/>
            <w:szCs w:val="22"/>
          </w:rPr>
          <w:tab/>
        </w:r>
        <w:r w:rsidR="00B90051" w:rsidRPr="00D90A75">
          <w:rPr>
            <w:rStyle w:val="ad"/>
          </w:rPr>
          <w:t>237. ЭФ документа «Протокол операций импорта»</w:t>
        </w:r>
        <w:r w:rsidR="00B90051">
          <w:rPr>
            <w:webHidden/>
          </w:rPr>
          <w:tab/>
        </w:r>
        <w:r w:rsidR="00B90051">
          <w:rPr>
            <w:webHidden/>
          </w:rPr>
          <w:fldChar w:fldCharType="begin"/>
        </w:r>
        <w:r w:rsidR="00B90051">
          <w:rPr>
            <w:webHidden/>
          </w:rPr>
          <w:instrText xml:space="preserve"> PAGEREF _Toc79490606 \h </w:instrText>
        </w:r>
        <w:r w:rsidR="00B90051">
          <w:rPr>
            <w:webHidden/>
          </w:rPr>
        </w:r>
        <w:r w:rsidR="00B90051">
          <w:rPr>
            <w:webHidden/>
          </w:rPr>
          <w:fldChar w:fldCharType="separate"/>
        </w:r>
        <w:r w:rsidR="00B90051">
          <w:rPr>
            <w:webHidden/>
          </w:rPr>
          <w:t>416</w:t>
        </w:r>
        <w:r w:rsidR="00B90051">
          <w:rPr>
            <w:webHidden/>
          </w:rPr>
          <w:fldChar w:fldCharType="end"/>
        </w:r>
      </w:hyperlink>
    </w:p>
    <w:p w:rsidR="00207A76" w:rsidRDefault="00207A76" w:rsidP="00207A76">
      <w:r>
        <w:fldChar w:fldCharType="end"/>
      </w:r>
    </w:p>
    <w:p w:rsidR="00CD55C7" w:rsidRPr="00C4426D" w:rsidRDefault="00207A76" w:rsidP="00C4426D">
      <w:pPr>
        <w:pStyle w:val="10"/>
      </w:pPr>
      <w:bookmarkStart w:id="9" w:name="_Toc79490126"/>
      <w:r>
        <w:lastRenderedPageBreak/>
        <w:t>В</w:t>
      </w:r>
      <w:r w:rsidR="00CD55C7" w:rsidRPr="00C4426D">
        <w:t>ведение</w:t>
      </w:r>
      <w:bookmarkEnd w:id="3"/>
      <w:bookmarkEnd w:id="4"/>
      <w:bookmarkEnd w:id="5"/>
      <w:bookmarkEnd w:id="9"/>
    </w:p>
    <w:p w:rsidR="00CD55C7" w:rsidRPr="00345377" w:rsidRDefault="00CD55C7" w:rsidP="00F018DF">
      <w:pPr>
        <w:pStyle w:val="21"/>
      </w:pPr>
      <w:bookmarkStart w:id="10" w:name="_Toc225916460"/>
      <w:bookmarkStart w:id="11" w:name="_Toc232827269"/>
      <w:bookmarkStart w:id="12" w:name="_Toc248062280"/>
      <w:bookmarkStart w:id="13" w:name="_Toc387858954"/>
      <w:bookmarkStart w:id="14" w:name="_Toc410283213"/>
      <w:bookmarkStart w:id="15" w:name="_Toc79490127"/>
      <w:bookmarkStart w:id="16" w:name="_Toc225916464"/>
      <w:bookmarkStart w:id="17" w:name="_Toc232827275"/>
      <w:bookmarkEnd w:id="6"/>
      <w:r w:rsidRPr="00345377">
        <w:t>Область применения</w:t>
      </w:r>
      <w:bookmarkEnd w:id="10"/>
      <w:bookmarkEnd w:id="11"/>
      <w:bookmarkEnd w:id="12"/>
      <w:bookmarkEnd w:id="13"/>
      <w:bookmarkEnd w:id="14"/>
      <w:bookmarkEnd w:id="15"/>
    </w:p>
    <w:p w:rsidR="00CD55C7" w:rsidRPr="0064058C" w:rsidRDefault="00CD55C7" w:rsidP="00BB52A1">
      <w:pPr>
        <w:pStyle w:val="ASFKNormal"/>
      </w:pPr>
      <w:bookmarkStart w:id="18" w:name="_Toc107037951"/>
      <w:r w:rsidRPr="0064058C">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кассовому обслуживанию исполнения бюджетов.</w:t>
      </w:r>
    </w:p>
    <w:p w:rsidR="00CD55C7" w:rsidRPr="00345377" w:rsidRDefault="006A7D72" w:rsidP="00F018DF">
      <w:pPr>
        <w:pStyle w:val="21"/>
      </w:pPr>
      <w:bookmarkStart w:id="19" w:name="_Toc79490128"/>
      <w:bookmarkStart w:id="20" w:name="_Toc221011455"/>
      <w:bookmarkStart w:id="21" w:name="_Toc221012156"/>
      <w:bookmarkStart w:id="22" w:name="_Toc225934537"/>
      <w:r>
        <w:t>Краткое описание возможностей</w:t>
      </w:r>
      <w:bookmarkEnd w:id="19"/>
    </w:p>
    <w:p w:rsidR="00CD55C7" w:rsidRPr="0064058C" w:rsidRDefault="00CD55C7" w:rsidP="00BB52A1">
      <w:pPr>
        <w:pStyle w:val="ASFKNormal"/>
      </w:pPr>
      <w:bookmarkStart w:id="23" w:name="_Toc225916462"/>
      <w:bookmarkStart w:id="24" w:name="_Toc232827271"/>
      <w:bookmarkStart w:id="25"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6" w:name="_Toc79490129"/>
      <w:bookmarkEnd w:id="23"/>
      <w:bookmarkEnd w:id="24"/>
      <w:bookmarkEnd w:id="25"/>
      <w:r>
        <w:t>Уровень подготовки пользователя</w:t>
      </w:r>
      <w:bookmarkEnd w:id="26"/>
    </w:p>
    <w:p w:rsidR="00CD55C7" w:rsidRPr="0064058C" w:rsidRDefault="00CD55C7" w:rsidP="00BB52A1">
      <w:pPr>
        <w:pStyle w:val="ASFKNormal"/>
      </w:pPr>
      <w:r w:rsidRPr="0064058C">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64058C">
        <w:rPr>
          <w:lang w:val="en-US"/>
        </w:rPr>
        <w:t>Windows</w:t>
      </w:r>
      <w:r w:rsidRPr="0064058C">
        <w:t xml:space="preserve">. Пользователи, </w:t>
      </w:r>
      <w:r w:rsidRPr="0064058C">
        <w:lastRenderedPageBreak/>
        <w:t xml:space="preserve">работающие в системе удаленного финансового документооборота Федерального казначейства через </w:t>
      </w:r>
      <w:r w:rsidRPr="0064058C">
        <w:rPr>
          <w:lang w:val="en-US"/>
        </w:rPr>
        <w:t>web</w:t>
      </w:r>
      <w:r w:rsidRPr="0064058C">
        <w:t xml:space="preserve">-интерфейс, должны обладать навыками работы в среде </w:t>
      </w:r>
      <w:r w:rsidRPr="0064058C">
        <w:rPr>
          <w:lang w:val="en-US"/>
        </w:rPr>
        <w:t>Microsoft</w:t>
      </w:r>
      <w:r w:rsidRPr="0064058C">
        <w:t xml:space="preserve"> </w:t>
      </w:r>
      <w:r w:rsidRPr="0064058C">
        <w:rPr>
          <w:lang w:val="en-US"/>
        </w:rPr>
        <w:t>Internet</w:t>
      </w:r>
      <w:r w:rsidRPr="0064058C">
        <w:t xml:space="preserve"> </w:t>
      </w:r>
      <w:r w:rsidRPr="0064058C">
        <w:rPr>
          <w:lang w:val="en-US"/>
        </w:rPr>
        <w:t>Explorer</w:t>
      </w:r>
      <w:r w:rsidRPr="0064058C">
        <w:t xml:space="preserve"> (может использоваться любой другой Интернет-браузер, например</w:t>
      </w:r>
      <w:r w:rsidR="00B66CE6">
        <w:t>,</w:t>
      </w:r>
      <w:r w:rsidRPr="0064058C">
        <w:t xml:space="preserve"> </w:t>
      </w:r>
      <w:r w:rsidRPr="0064058C">
        <w:rPr>
          <w:lang w:val="en-US"/>
        </w:rPr>
        <w:t>Mozilla</w:t>
      </w:r>
      <w:r w:rsidRPr="0064058C">
        <w:t xml:space="preserve"> </w:t>
      </w:r>
      <w:r w:rsidRPr="0064058C">
        <w:rPr>
          <w:lang w:val="en-US"/>
        </w:rPr>
        <w:t>Firefox</w:t>
      </w:r>
      <w:r w:rsidRPr="0064058C">
        <w:t>).</w:t>
      </w:r>
    </w:p>
    <w:p w:rsidR="002A2AB1" w:rsidRDefault="008F68FE" w:rsidP="002A2AB1">
      <w:pPr>
        <w:pStyle w:val="ASFKNormal"/>
      </w:pPr>
      <w:r w:rsidRPr="008F68FE">
        <w:t>Перечень необходимых для изучения пользователем документов, ссылки на которые приведены по тексту настоящего документа</w:t>
      </w:r>
      <w:r w:rsidR="002A2AB1">
        <w:t>:</w:t>
      </w:r>
    </w:p>
    <w:p w:rsidR="006706C7" w:rsidRDefault="006706C7" w:rsidP="006706C7">
      <w:pPr>
        <w:pStyle w:val="ASFKListmark1"/>
      </w:pPr>
      <w:r w:rsidRPr="00B967C2">
        <w:t xml:space="preserve">обучающие материалы «Основные принципы работы с ППО СУФД», код документа: </w:t>
      </w:r>
      <w:r w:rsidRPr="008F68FE">
        <w:t>54819512.09.01,01.ОМ.004-04.0</w:t>
      </w:r>
      <w:r w:rsidR="002B6D5D">
        <w:t>3</w:t>
      </w:r>
      <w:r w:rsidRPr="008F68FE">
        <w:t xml:space="preserve"> 2(4,5)</w:t>
      </w:r>
      <w:r w:rsidRPr="00B967C2">
        <w:t>.</w:t>
      </w:r>
    </w:p>
    <w:p w:rsidR="006706C7" w:rsidRDefault="006706C7" w:rsidP="006706C7">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rsidR="002B6D5D">
        <w:t>3</w:t>
      </w:r>
      <w:r w:rsidRPr="00610503">
        <w:t xml:space="preserve"> 1(2,4,5)</w:t>
      </w:r>
      <w:r w:rsidRPr="00B967C2">
        <w:t>.</w:t>
      </w:r>
    </w:p>
    <w:p w:rsidR="006706C7" w:rsidRDefault="006706C7" w:rsidP="006706C7">
      <w:pPr>
        <w:pStyle w:val="ASFKListmark1"/>
      </w:pPr>
      <w:r w:rsidRPr="00B967C2">
        <w:t xml:space="preserve">обучающие материалы «Руководство по работе со справочниками в ППО СУФД», код документа: </w:t>
      </w:r>
      <w:r w:rsidRPr="008F68FE">
        <w:t>54819512.09.01,03.ОМ.001-1</w:t>
      </w:r>
      <w:r w:rsidR="002B6D5D">
        <w:t>2</w:t>
      </w:r>
      <w:r w:rsidRPr="008F68FE">
        <w:t>.0</w:t>
      </w:r>
      <w:r w:rsidR="00FF130E" w:rsidRPr="0092715F">
        <w:t>1</w:t>
      </w:r>
      <w:r w:rsidRPr="008F68FE">
        <w:t xml:space="preserve"> 1(2)</w:t>
      </w:r>
      <w:r w:rsidRPr="00B967C2">
        <w:t>.</w:t>
      </w:r>
    </w:p>
    <w:p w:rsidR="00CD55C7" w:rsidRDefault="006A7D72" w:rsidP="00F018DF">
      <w:pPr>
        <w:pStyle w:val="21"/>
      </w:pPr>
      <w:bookmarkStart w:id="27" w:name="_Toc79490130"/>
      <w:r>
        <w:t>Список принятых терминов и сокращений</w:t>
      </w:r>
      <w:bookmarkEnd w:id="27"/>
    </w:p>
    <w:bookmarkEnd w:id="18"/>
    <w:bookmarkEnd w:id="20"/>
    <w:bookmarkEnd w:id="21"/>
    <w:bookmarkEnd w:id="22"/>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92715F">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8" w:name="_Ref227612515"/>
      <w:bookmarkStart w:id="29" w:name="_Toc79490230"/>
      <w:r w:rsidR="0092715F">
        <w:rPr>
          <w:noProof/>
        </w:rPr>
        <w:t>1</w:t>
      </w:r>
      <w:bookmarkEnd w:id="28"/>
      <w:r>
        <w:rPr>
          <w:noProof/>
        </w:rPr>
        <w:fldChar w:fldCharType="end"/>
      </w:r>
      <w:r w:rsidR="00CD55C7" w:rsidRPr="003D667C">
        <w:t>. Условные обозначения и сокращения</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3"/>
        <w:gridCol w:w="1824"/>
        <w:gridCol w:w="7418"/>
      </w:tblGrid>
      <w:tr w:rsidR="00FB2A69" w:rsidRPr="00BD5681" w:rsidTr="00412DF7">
        <w:trPr>
          <w:tblHeader/>
        </w:trPr>
        <w:tc>
          <w:tcPr>
            <w:tcW w:w="1198"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Default="00FB2A69" w:rsidP="00FB2A69">
            <w:pPr>
              <w:pStyle w:val="ASFKTableHead"/>
            </w:pPr>
            <w:r w:rsidRPr="00BD5681">
              <w:t>Термин</w:t>
            </w:r>
            <w:r>
              <w:t>/</w:t>
            </w:r>
          </w:p>
          <w:p w:rsidR="00FB2A69" w:rsidRPr="00FB2A69" w:rsidRDefault="00FB2A69" w:rsidP="00FB2A69">
            <w:pPr>
              <w:pStyle w:val="ASFKTableHead"/>
            </w:pPr>
            <w:r>
              <w:t>сокращение</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Pr="00BD5681" w:rsidRDefault="00FB2A69" w:rsidP="00BD5681">
            <w:pPr>
              <w:pStyle w:val="ASFKTableHead"/>
            </w:pPr>
            <w:r w:rsidRPr="00BD5681">
              <w:t>Содержание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Excel</w:t>
            </w:r>
          </w:p>
        </w:tc>
        <w:tc>
          <w:tcPr>
            <w:tcW w:w="3802" w:type="pct"/>
            <w:shd w:val="clear" w:color="auto" w:fill="auto"/>
          </w:tcPr>
          <w:p w:rsidR="00251CDC" w:rsidRPr="00251CDC" w:rsidRDefault="00251CDC" w:rsidP="00412DF7">
            <w:pPr>
              <w:pStyle w:val="ASFKTablenorm"/>
              <w:ind w:left="57" w:right="57"/>
            </w:pPr>
            <w:r w:rsidRPr="00661DBF">
              <w:t xml:space="preserve">Microsoft </w:t>
            </w:r>
            <w:r w:rsidRPr="00412DF7">
              <w:rPr>
                <w:lang w:val="en-US"/>
              </w:rPr>
              <w:t>Excel</w:t>
            </w:r>
            <w:r w:rsidRPr="00661DBF">
              <w:t>.</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GUID</w:t>
            </w:r>
          </w:p>
        </w:tc>
        <w:tc>
          <w:tcPr>
            <w:tcW w:w="3802" w:type="pct"/>
            <w:shd w:val="clear" w:color="auto" w:fill="auto"/>
          </w:tcPr>
          <w:p w:rsidR="00251CDC" w:rsidRPr="00251CDC" w:rsidRDefault="00251CDC" w:rsidP="00412DF7">
            <w:pPr>
              <w:pStyle w:val="ASFKTablenorm"/>
              <w:ind w:left="57" w:right="57"/>
            </w:pPr>
            <w:r w:rsidRPr="00412DF7">
              <w:rPr>
                <w:lang w:val="en-US"/>
              </w:rPr>
              <w:t>Globally</w:t>
            </w:r>
            <w:r w:rsidRPr="00661DBF">
              <w:t xml:space="preserve"> </w:t>
            </w:r>
            <w:r w:rsidRPr="00412DF7">
              <w:rPr>
                <w:lang w:val="en-US"/>
              </w:rPr>
              <w:t>Unique</w:t>
            </w:r>
            <w:r w:rsidRPr="00661DBF">
              <w:t xml:space="preserve"> </w:t>
            </w:r>
            <w:r w:rsidRPr="00412DF7">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ID</w:t>
            </w:r>
          </w:p>
        </w:tc>
        <w:tc>
          <w:tcPr>
            <w:tcW w:w="3802" w:type="pct"/>
            <w:shd w:val="clear" w:color="auto" w:fill="auto"/>
          </w:tcPr>
          <w:p w:rsidR="00251CDC" w:rsidRPr="00661DBF" w:rsidRDefault="00251CDC" w:rsidP="00412DF7">
            <w:pPr>
              <w:pStyle w:val="ASFKTablenorm"/>
              <w:ind w:left="57" w:right="57"/>
            </w:pPr>
            <w:r w:rsidRPr="00661DBF">
              <w:t>Идентификационный номер.</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Java</w:t>
            </w:r>
          </w:p>
        </w:tc>
        <w:tc>
          <w:tcPr>
            <w:tcW w:w="3802" w:type="pct"/>
            <w:shd w:val="clear" w:color="auto" w:fill="auto"/>
          </w:tcPr>
          <w:p w:rsidR="00251CDC" w:rsidRPr="00661DBF" w:rsidRDefault="00251CDC" w:rsidP="00412DF7">
            <w:pPr>
              <w:pStyle w:val="ASFKTablenorm"/>
              <w:ind w:left="57" w:right="57"/>
            </w:pPr>
            <w:r w:rsidRPr="00661DBF">
              <w:t>Язык программирования и платформа создания приложений.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OEBS</w:t>
            </w:r>
          </w:p>
        </w:tc>
        <w:tc>
          <w:tcPr>
            <w:tcW w:w="3802" w:type="pct"/>
            <w:shd w:val="clear" w:color="auto" w:fill="auto"/>
          </w:tcPr>
          <w:p w:rsidR="00251CDC" w:rsidRPr="00661DBF" w:rsidRDefault="00251CDC" w:rsidP="00412DF7">
            <w:pPr>
              <w:pStyle w:val="ASFKTablenorm"/>
              <w:ind w:left="57" w:right="57"/>
            </w:pPr>
            <w:r w:rsidRPr="00661DBF">
              <w:t xml:space="preserve">Прикладное программное обеспечение на базе модулей </w:t>
            </w:r>
            <w:r w:rsidRPr="00412DF7">
              <w:rPr>
                <w:lang w:val="en-US"/>
              </w:rPr>
              <w:t>Oracle</w:t>
            </w:r>
            <w:r w:rsidRPr="00661DBF">
              <w:t xml:space="preserve"> </w:t>
            </w:r>
            <w:r w:rsidRPr="00014222">
              <w:t>Е</w:t>
            </w:r>
            <w:r w:rsidRPr="00661DBF">
              <w:t>-</w:t>
            </w:r>
            <w:r w:rsidRPr="00412DF7">
              <w:rPr>
                <w:lang w:val="en-US"/>
              </w:rPr>
              <w:t>Business</w:t>
            </w:r>
            <w:r w:rsidRPr="00014222">
              <w:t xml:space="preserve"> </w:t>
            </w:r>
            <w:r w:rsidRPr="00412DF7">
              <w:rPr>
                <w:lang w:val="en-US"/>
              </w:rPr>
              <w:t>Suite</w:t>
            </w:r>
            <w:r w:rsidRPr="00661DBF">
              <w:t>.</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PDF</w:t>
            </w:r>
          </w:p>
        </w:tc>
        <w:tc>
          <w:tcPr>
            <w:tcW w:w="3802" w:type="pct"/>
            <w:shd w:val="clear" w:color="auto" w:fill="auto"/>
          </w:tcPr>
          <w:p w:rsidR="00251CDC" w:rsidRPr="00251CDC" w:rsidRDefault="00251CDC" w:rsidP="00412DF7">
            <w:pPr>
              <w:pStyle w:val="ASFKTablenorm"/>
              <w:ind w:left="57" w:right="57"/>
            </w:pPr>
            <w:r w:rsidRPr="00412DF7">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SWIFT</w:t>
            </w:r>
          </w:p>
        </w:tc>
        <w:tc>
          <w:tcPr>
            <w:tcW w:w="3802" w:type="pct"/>
            <w:shd w:val="clear" w:color="auto" w:fill="auto"/>
          </w:tcPr>
          <w:p w:rsidR="00251CDC" w:rsidRPr="00251CDC" w:rsidRDefault="00251CDC" w:rsidP="00412DF7">
            <w:pPr>
              <w:pStyle w:val="ASFKTablenorm"/>
              <w:ind w:left="57" w:right="57"/>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XLS</w:t>
            </w:r>
          </w:p>
        </w:tc>
        <w:tc>
          <w:tcPr>
            <w:tcW w:w="3802" w:type="pct"/>
            <w:shd w:val="clear" w:color="auto" w:fill="auto"/>
          </w:tcPr>
          <w:p w:rsidR="00251CDC" w:rsidRPr="00251CDC" w:rsidRDefault="00251CDC" w:rsidP="00412DF7">
            <w:pPr>
              <w:pStyle w:val="ASFKTablenorm"/>
              <w:ind w:left="57" w:right="57"/>
            </w:pPr>
            <w:r w:rsidRPr="00661DBF">
              <w:t xml:space="preserve">Формат электронных документов </w:t>
            </w:r>
            <w:r w:rsidRPr="00412DF7">
              <w:rPr>
                <w:lang w:val="en-US"/>
              </w:rPr>
              <w:t>Microsoft</w:t>
            </w:r>
            <w:r w:rsidRPr="00014222">
              <w:t xml:space="preserve"> </w:t>
            </w:r>
            <w:r w:rsidRPr="00412DF7">
              <w:rPr>
                <w:lang w:val="en-US"/>
              </w:rPr>
              <w:t>Excel</w:t>
            </w:r>
            <w:r w:rsidRPr="00661DBF">
              <w:t>, предназн</w:t>
            </w:r>
            <w:r w:rsidRPr="00251CDC">
              <w:t>аченный для работы с электронными таблицами. </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412DF7">
              <w:rPr>
                <w:lang w:val="en-US"/>
              </w:rPr>
              <w:t>XML</w:t>
            </w:r>
          </w:p>
        </w:tc>
        <w:tc>
          <w:tcPr>
            <w:tcW w:w="3802" w:type="pct"/>
            <w:shd w:val="clear" w:color="auto" w:fill="auto"/>
          </w:tcPr>
          <w:p w:rsidR="00251CDC" w:rsidRPr="00251CDC" w:rsidRDefault="00251CDC" w:rsidP="00412DF7">
            <w:pPr>
              <w:pStyle w:val="ASFKTablenorm"/>
              <w:ind w:left="57" w:right="57"/>
            </w:pPr>
            <w:r w:rsidRPr="00412DF7">
              <w:rPr>
                <w:lang w:val="en-US"/>
              </w:rPr>
              <w:t>eXtensible</w:t>
            </w:r>
            <w:r w:rsidRPr="00014222">
              <w:t xml:space="preserve"> </w:t>
            </w:r>
            <w:r w:rsidRPr="00412DF7">
              <w:rPr>
                <w:lang w:val="en-US"/>
              </w:rPr>
              <w:t>Markup</w:t>
            </w:r>
            <w:r w:rsidRPr="00014222">
              <w:t xml:space="preserve"> </w:t>
            </w:r>
            <w:r w:rsidRPr="00412DF7">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АДБ</w:t>
            </w:r>
          </w:p>
        </w:tc>
        <w:tc>
          <w:tcPr>
            <w:tcW w:w="3802" w:type="pct"/>
            <w:shd w:val="clear" w:color="auto" w:fill="auto"/>
          </w:tcPr>
          <w:p w:rsidR="00251CDC" w:rsidRPr="00251CDC" w:rsidRDefault="00130E2F" w:rsidP="00412DF7">
            <w:pPr>
              <w:pStyle w:val="ASFKTablenorm"/>
              <w:ind w:left="57" w:right="57"/>
            </w:pPr>
            <w:r w:rsidRPr="00661DBF">
              <w:t>Администратор доходов бюджета – орган государственной вл</w:t>
            </w:r>
            <w:r w:rsidRPr="00251CDC">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w:t>
            </w:r>
            <w:r w:rsidRPr="00251CDC">
              <w:lastRenderedPageBreak/>
              <w:t xml:space="preserve">те) излишне уплаченных (взысканных) платежей, пеней и штрафов по ним, 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АП</w:t>
            </w:r>
          </w:p>
        </w:tc>
        <w:tc>
          <w:tcPr>
            <w:tcW w:w="3802" w:type="pct"/>
            <w:shd w:val="clear" w:color="auto" w:fill="auto"/>
          </w:tcPr>
          <w:p w:rsidR="00251CDC" w:rsidRPr="00251CDC" w:rsidRDefault="00251CDC" w:rsidP="00412DF7">
            <w:pPr>
              <w:pStyle w:val="ASFKTablenorm"/>
              <w:ind w:left="57" w:right="57"/>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w:t>
            </w:r>
          </w:p>
        </w:tc>
        <w:tc>
          <w:tcPr>
            <w:tcW w:w="3802" w:type="pct"/>
            <w:shd w:val="clear" w:color="auto" w:fill="auto"/>
          </w:tcPr>
          <w:p w:rsidR="00251CDC" w:rsidRPr="00661DBF" w:rsidRDefault="00251CDC" w:rsidP="00412DF7">
            <w:pPr>
              <w:pStyle w:val="ASFKTablenorm"/>
              <w:ind w:left="57" w:right="57"/>
            </w:pPr>
            <w:r w:rsidRPr="00661DBF">
              <w:t>Автоматизированное рабочее место.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ГРБС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ДУБП</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ПБС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РБС</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АРМ ФО</w:t>
            </w:r>
          </w:p>
        </w:tc>
        <w:tc>
          <w:tcPr>
            <w:tcW w:w="3802" w:type="pct"/>
            <w:shd w:val="clear" w:color="auto" w:fill="auto"/>
          </w:tcPr>
          <w:p w:rsidR="00251CDC" w:rsidRPr="00251CDC" w:rsidRDefault="00251CDC" w:rsidP="00412DF7">
            <w:pPr>
              <w:pStyle w:val="ASFKTablenorm"/>
              <w:ind w:left="57" w:right="57"/>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документооборота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АСФК</w:t>
            </w:r>
          </w:p>
        </w:tc>
        <w:tc>
          <w:tcPr>
            <w:tcW w:w="3802" w:type="pct"/>
            <w:shd w:val="clear" w:color="auto" w:fill="auto"/>
          </w:tcPr>
          <w:p w:rsidR="00251CDC" w:rsidRPr="00661DBF" w:rsidRDefault="00251CDC" w:rsidP="00412DF7">
            <w:pPr>
              <w:pStyle w:val="ASFKTablenorm"/>
              <w:ind w:left="57" w:right="57"/>
            </w:pPr>
            <w:r w:rsidRPr="00661DBF">
              <w:t>Автоматизированная система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АУ</w:t>
            </w:r>
          </w:p>
        </w:tc>
        <w:tc>
          <w:tcPr>
            <w:tcW w:w="3802" w:type="pct"/>
            <w:shd w:val="clear" w:color="auto" w:fill="auto"/>
          </w:tcPr>
          <w:p w:rsidR="00251CDC" w:rsidRPr="00251CDC" w:rsidRDefault="00251CDC" w:rsidP="00412DF7">
            <w:pPr>
              <w:pStyle w:val="ASFKTablenorm"/>
              <w:ind w:left="57" w:right="57"/>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БА</w:t>
            </w:r>
          </w:p>
        </w:tc>
        <w:tc>
          <w:tcPr>
            <w:tcW w:w="3802" w:type="pct"/>
            <w:shd w:val="clear" w:color="auto" w:fill="auto"/>
          </w:tcPr>
          <w:p w:rsidR="00251CDC" w:rsidRPr="00251CDC" w:rsidRDefault="00251CDC" w:rsidP="00412DF7">
            <w:pPr>
              <w:pStyle w:val="ASFKTablenorm"/>
              <w:ind w:left="57" w:right="57"/>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Банк</w:t>
            </w:r>
          </w:p>
        </w:tc>
        <w:tc>
          <w:tcPr>
            <w:tcW w:w="3802" w:type="pct"/>
            <w:shd w:val="clear" w:color="auto" w:fill="auto"/>
          </w:tcPr>
          <w:p w:rsidR="00251CDC" w:rsidRPr="00661DBF" w:rsidRDefault="00251CDC" w:rsidP="00412DF7">
            <w:pPr>
              <w:pStyle w:val="ASFKTablenorm"/>
              <w:ind w:left="57" w:right="57"/>
            </w:pPr>
            <w:r w:rsidRPr="00661DBF">
              <w:t>Учреждение Центрального банка Российской Федерации или кредитная организация.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БД</w:t>
            </w:r>
          </w:p>
        </w:tc>
        <w:tc>
          <w:tcPr>
            <w:tcW w:w="3802" w:type="pct"/>
            <w:shd w:val="clear" w:color="auto" w:fill="auto"/>
          </w:tcPr>
          <w:p w:rsidR="00251CDC" w:rsidRPr="00661DBF" w:rsidRDefault="00251CDC" w:rsidP="00412DF7">
            <w:pPr>
              <w:pStyle w:val="ASFKTablenorm"/>
              <w:ind w:left="57" w:right="57"/>
            </w:pPr>
            <w:r w:rsidRPr="00661DBF">
              <w:t>База данных.</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БИК</w:t>
            </w:r>
          </w:p>
        </w:tc>
        <w:tc>
          <w:tcPr>
            <w:tcW w:w="3802" w:type="pct"/>
            <w:shd w:val="clear" w:color="auto" w:fill="auto"/>
          </w:tcPr>
          <w:p w:rsidR="00251CDC" w:rsidRPr="00661DBF" w:rsidRDefault="00251CDC" w:rsidP="00412DF7">
            <w:pPr>
              <w:pStyle w:val="ASFKTablenorm"/>
              <w:ind w:left="57" w:right="57"/>
            </w:pPr>
            <w:r w:rsidRPr="00661DBF">
              <w:t>Банковский идентификационный код.</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БО</w:t>
            </w:r>
          </w:p>
        </w:tc>
        <w:tc>
          <w:tcPr>
            <w:tcW w:w="3802" w:type="pct"/>
            <w:shd w:val="clear" w:color="auto" w:fill="auto"/>
          </w:tcPr>
          <w:p w:rsidR="00251CDC" w:rsidRPr="00251CDC" w:rsidRDefault="00251CDC" w:rsidP="00412DF7">
            <w:pPr>
              <w:pStyle w:val="ASFKTablenorm"/>
              <w:ind w:left="57" w:right="57"/>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БС</w:t>
            </w:r>
          </w:p>
        </w:tc>
        <w:tc>
          <w:tcPr>
            <w:tcW w:w="3802" w:type="pct"/>
            <w:shd w:val="clear" w:color="auto" w:fill="auto"/>
          </w:tcPr>
          <w:p w:rsidR="00251CDC" w:rsidRPr="00661DBF" w:rsidRDefault="00251CDC" w:rsidP="00412DF7">
            <w:pPr>
              <w:pStyle w:val="ASFKTablenorm"/>
              <w:ind w:left="57" w:right="57"/>
            </w:pPr>
            <w:r w:rsidRPr="00661DBF">
              <w:t>Бюджет субъекта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БУ</w:t>
            </w:r>
          </w:p>
        </w:tc>
        <w:tc>
          <w:tcPr>
            <w:tcW w:w="3802" w:type="pct"/>
            <w:shd w:val="clear" w:color="auto" w:fill="auto"/>
          </w:tcPr>
          <w:p w:rsidR="00251CDC" w:rsidRPr="00251CDC" w:rsidRDefault="00251CDC" w:rsidP="00412DF7">
            <w:pPr>
              <w:pStyle w:val="ASFKTablenorm"/>
              <w:ind w:left="57" w:right="57"/>
            </w:pPr>
            <w:r w:rsidRPr="00661DBF">
              <w:t>Бюджетное учреждение – некоммерческая организация, созда</w:t>
            </w:r>
            <w:r w:rsidRPr="00251CDC">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w:t>
            </w:r>
            <w:r w:rsidRPr="00251CDC">
              <w:lastRenderedPageBreak/>
              <w:t>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Бюджетные данные</w:t>
            </w:r>
          </w:p>
        </w:tc>
        <w:tc>
          <w:tcPr>
            <w:tcW w:w="3802" w:type="pct"/>
            <w:shd w:val="clear" w:color="auto" w:fill="auto"/>
          </w:tcPr>
          <w:p w:rsidR="00251CDC" w:rsidRPr="00251CDC" w:rsidRDefault="00251CDC" w:rsidP="00412DF7">
            <w:pPr>
              <w:pStyle w:val="ASFKTablenorm"/>
              <w:ind w:left="57" w:right="57"/>
            </w:pPr>
            <w:r w:rsidRPr="00661DB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251CDC">
              <w:t>лнения бюджета).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ВДК</w:t>
            </w:r>
          </w:p>
        </w:tc>
        <w:tc>
          <w:tcPr>
            <w:tcW w:w="3802" w:type="pct"/>
            <w:shd w:val="clear" w:color="auto" w:fill="auto"/>
          </w:tcPr>
          <w:p w:rsidR="00251CDC" w:rsidRPr="00251CDC" w:rsidRDefault="00251CDC" w:rsidP="00412DF7">
            <w:pPr>
              <w:pStyle w:val="ASFKTablenorm"/>
              <w:ind w:left="57" w:right="57"/>
            </w:pPr>
            <w:r w:rsidRPr="00661DBF">
              <w:t>Внутридокументный контроль – проверка контрольных соо</w:t>
            </w:r>
            <w:r w:rsidRPr="00251CDC">
              <w:t>тношений внутри одного отчета.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ВС</w:t>
            </w:r>
          </w:p>
        </w:tc>
        <w:tc>
          <w:tcPr>
            <w:tcW w:w="3802" w:type="pct"/>
            <w:shd w:val="clear" w:color="auto" w:fill="auto"/>
          </w:tcPr>
          <w:p w:rsidR="00251CDC" w:rsidRPr="00661DBF" w:rsidRDefault="00251CDC" w:rsidP="00412DF7">
            <w:pPr>
              <w:pStyle w:val="ASFKTablenorm"/>
              <w:ind w:left="57" w:right="57"/>
            </w:pPr>
            <w:r w:rsidRPr="00661DBF">
              <w:t>Внешняя система.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ГАДБ</w:t>
            </w:r>
          </w:p>
        </w:tc>
        <w:tc>
          <w:tcPr>
            <w:tcW w:w="3802" w:type="pct"/>
            <w:shd w:val="clear" w:color="auto" w:fill="auto"/>
          </w:tcPr>
          <w:p w:rsidR="00251CDC" w:rsidRPr="00251CDC" w:rsidRDefault="00251CDC" w:rsidP="00412DF7">
            <w:pPr>
              <w:pStyle w:val="ASFKTablenorm"/>
              <w:ind w:left="57" w:right="57"/>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ГАИФ</w:t>
            </w:r>
          </w:p>
        </w:tc>
        <w:tc>
          <w:tcPr>
            <w:tcW w:w="3802" w:type="pct"/>
            <w:shd w:val="clear" w:color="auto" w:fill="auto"/>
          </w:tcPr>
          <w:p w:rsidR="00251CDC" w:rsidRPr="00251CDC" w:rsidRDefault="00251CDC" w:rsidP="00412DF7">
            <w:pPr>
              <w:pStyle w:val="ASFKTablenorm"/>
              <w:ind w:left="57" w:right="57"/>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ГВФ РФ</w:t>
            </w:r>
          </w:p>
        </w:tc>
        <w:tc>
          <w:tcPr>
            <w:tcW w:w="3802" w:type="pct"/>
            <w:shd w:val="clear" w:color="auto" w:fill="auto"/>
          </w:tcPr>
          <w:p w:rsidR="00251CDC" w:rsidRPr="00251CDC" w:rsidRDefault="00251CDC" w:rsidP="00412DF7">
            <w:pPr>
              <w:pStyle w:val="ASFKTablenorm"/>
              <w:ind w:left="57" w:right="57"/>
            </w:pPr>
            <w:r w:rsidRPr="00661DBF">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251CDC">
              <w:t>ательного медицинского страхования).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ГК</w:t>
            </w:r>
          </w:p>
        </w:tc>
        <w:tc>
          <w:tcPr>
            <w:tcW w:w="3802" w:type="pct"/>
            <w:shd w:val="clear" w:color="auto" w:fill="auto"/>
          </w:tcPr>
          <w:p w:rsidR="00251CDC" w:rsidRPr="00251CDC" w:rsidRDefault="00251CDC" w:rsidP="00412DF7">
            <w:pPr>
              <w:pStyle w:val="ASFKTablenorm"/>
              <w:ind w:left="57" w:right="57"/>
            </w:pPr>
            <w:r w:rsidRPr="00661DBF">
              <w:t>Государственный контракт, муниципальный контракт – дог</w:t>
            </w:r>
            <w:r w:rsidRPr="00251CDC">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ГМУ</w:t>
            </w:r>
          </w:p>
        </w:tc>
        <w:tc>
          <w:tcPr>
            <w:tcW w:w="3802" w:type="pct"/>
            <w:shd w:val="clear" w:color="auto" w:fill="auto"/>
          </w:tcPr>
          <w:p w:rsidR="00251CDC" w:rsidRPr="00661DBF" w:rsidRDefault="00251CDC" w:rsidP="00412DF7">
            <w:pPr>
              <w:pStyle w:val="ASFKTablenorm"/>
              <w:ind w:left="57" w:right="57"/>
            </w:pPr>
            <w:r w:rsidRPr="00661DBF">
              <w:t>Государственные и муниципальные учреждения.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ГРБС</w:t>
            </w:r>
          </w:p>
        </w:tc>
        <w:tc>
          <w:tcPr>
            <w:tcW w:w="3802" w:type="pct"/>
            <w:shd w:val="clear" w:color="auto" w:fill="auto"/>
          </w:tcPr>
          <w:p w:rsidR="00251CDC" w:rsidRPr="00251CDC" w:rsidRDefault="00251CDC" w:rsidP="00412DF7">
            <w:pPr>
              <w:pStyle w:val="ASFKTablenorm"/>
              <w:ind w:left="57" w:right="57"/>
            </w:pPr>
            <w:r w:rsidRPr="00661DBF">
              <w:t>Главный распорядитель бюджетных средств (главный распор</w:t>
            </w:r>
            <w:r w:rsidRPr="00251CDC">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ДСП</w:t>
            </w:r>
          </w:p>
        </w:tc>
        <w:tc>
          <w:tcPr>
            <w:tcW w:w="3802" w:type="pct"/>
            <w:shd w:val="clear" w:color="auto" w:fill="auto"/>
          </w:tcPr>
          <w:p w:rsidR="00251CDC" w:rsidRPr="00251CDC" w:rsidRDefault="00251CDC" w:rsidP="00412DF7">
            <w:pPr>
              <w:pStyle w:val="ASFKTablenorm"/>
              <w:ind w:left="57" w:right="57"/>
            </w:pPr>
            <w:r w:rsidRPr="00661DBF">
              <w:t>Гриф секретности «Для служебного пользования», присваива</w:t>
            </w:r>
            <w:r w:rsidRPr="00251CDC">
              <w:t>емый доку</w:t>
            </w:r>
            <w:r w:rsidRPr="00251CDC">
              <w:lastRenderedPageBreak/>
              <w:t>ментам ограниченного распространения.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ДУБП</w:t>
            </w:r>
          </w:p>
        </w:tc>
        <w:tc>
          <w:tcPr>
            <w:tcW w:w="3802" w:type="pct"/>
            <w:shd w:val="clear" w:color="auto" w:fill="auto"/>
          </w:tcPr>
          <w:p w:rsidR="00251CDC" w:rsidRPr="00661DBF" w:rsidRDefault="00251CDC" w:rsidP="00412DF7">
            <w:pPr>
              <w:pStyle w:val="ASFKTablenorm"/>
              <w:ind w:left="57" w:right="57"/>
            </w:pPr>
            <w:r w:rsidRPr="00661DBF">
              <w:t>Другой участник бюджетного процесса.</w:t>
            </w:r>
          </w:p>
        </w:tc>
      </w:tr>
      <w:tr w:rsidR="00DE56F1" w:rsidRPr="00BD5681" w:rsidTr="00412DF7">
        <w:tc>
          <w:tcPr>
            <w:tcW w:w="263" w:type="pct"/>
            <w:shd w:val="clear" w:color="auto" w:fill="auto"/>
          </w:tcPr>
          <w:p w:rsidR="00153E3C" w:rsidRPr="00BD5681" w:rsidRDefault="00153E3C" w:rsidP="00BD5681">
            <w:pPr>
              <w:pStyle w:val="ASFKTableNum"/>
            </w:pPr>
          </w:p>
        </w:tc>
        <w:tc>
          <w:tcPr>
            <w:tcW w:w="935" w:type="pct"/>
            <w:shd w:val="clear" w:color="auto" w:fill="auto"/>
          </w:tcPr>
          <w:p w:rsidR="00153E3C" w:rsidRPr="00661DBF" w:rsidRDefault="00153E3C" w:rsidP="00412DF7">
            <w:pPr>
              <w:pStyle w:val="ASFKTablenorm"/>
              <w:ind w:left="57" w:right="57"/>
            </w:pPr>
            <w:r>
              <w:t>ЕИС</w:t>
            </w:r>
          </w:p>
        </w:tc>
        <w:tc>
          <w:tcPr>
            <w:tcW w:w="3802" w:type="pct"/>
            <w:shd w:val="clear" w:color="auto" w:fill="auto"/>
          </w:tcPr>
          <w:p w:rsidR="00153E3C" w:rsidRPr="00661DBF" w:rsidRDefault="00153E3C" w:rsidP="00412DF7">
            <w:pPr>
              <w:pStyle w:val="ASFKTablenorm"/>
              <w:ind w:left="57" w:right="57"/>
            </w:pPr>
            <w:r w:rsidRPr="00153E3C">
              <w:t>Единая информационная система в сфере закупок.</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Запрос на аннул</w:t>
            </w:r>
            <w:r w:rsidRPr="00251CDC">
              <w:t>ирование</w:t>
            </w:r>
          </w:p>
        </w:tc>
        <w:tc>
          <w:tcPr>
            <w:tcW w:w="3802" w:type="pct"/>
            <w:shd w:val="clear" w:color="auto" w:fill="auto"/>
          </w:tcPr>
          <w:p w:rsidR="00251CDC" w:rsidRPr="00661DBF" w:rsidRDefault="00251CDC" w:rsidP="00412DF7">
            <w:pPr>
              <w:pStyle w:val="ASFKTablenorm"/>
              <w:ind w:left="57" w:right="57"/>
            </w:pPr>
            <w:r w:rsidRPr="00661DBF">
              <w:t>Запрос на аннулирование заявки (консолидированной заявки).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Заявление</w:t>
            </w:r>
          </w:p>
        </w:tc>
        <w:tc>
          <w:tcPr>
            <w:tcW w:w="3802" w:type="pct"/>
            <w:shd w:val="clear" w:color="auto" w:fill="auto"/>
          </w:tcPr>
          <w:p w:rsidR="00251CDC" w:rsidRPr="00661DBF" w:rsidRDefault="00251CDC" w:rsidP="00412DF7">
            <w:pPr>
              <w:pStyle w:val="ASFKTablenorm"/>
              <w:ind w:left="57" w:right="57"/>
            </w:pPr>
            <w:r w:rsidRPr="00661DBF">
              <w:t>Заявление на проведение операций с иностранной валютой.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ИД</w:t>
            </w:r>
          </w:p>
        </w:tc>
        <w:tc>
          <w:tcPr>
            <w:tcW w:w="3802" w:type="pct"/>
            <w:shd w:val="clear" w:color="auto" w:fill="auto"/>
          </w:tcPr>
          <w:p w:rsidR="00251CDC" w:rsidRPr="00661DBF" w:rsidRDefault="00251CDC" w:rsidP="00412DF7">
            <w:pPr>
              <w:pStyle w:val="ASFKTablenorm"/>
              <w:ind w:left="57" w:right="57"/>
            </w:pPr>
            <w:r w:rsidRPr="00661DBF">
              <w:t>Исполнительный документ (исполнительный лист, судебный приказ).</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ИНН</w:t>
            </w:r>
          </w:p>
        </w:tc>
        <w:tc>
          <w:tcPr>
            <w:tcW w:w="3802" w:type="pct"/>
            <w:shd w:val="clear" w:color="auto" w:fill="auto"/>
          </w:tcPr>
          <w:p w:rsidR="00251CDC" w:rsidRPr="00661DBF" w:rsidRDefault="00251CDC" w:rsidP="00412DF7">
            <w:pPr>
              <w:pStyle w:val="ASFKTablenorm"/>
              <w:ind w:left="57" w:right="57"/>
            </w:pPr>
            <w:r w:rsidRPr="00661DBF">
              <w:t>Идентификационный номер налогоплательщика.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Информация из расчетных док</w:t>
            </w:r>
            <w:r w:rsidRPr="00251CDC">
              <w:t>ументов</w:t>
            </w:r>
          </w:p>
        </w:tc>
        <w:tc>
          <w:tcPr>
            <w:tcW w:w="3802" w:type="pct"/>
            <w:shd w:val="clear" w:color="auto" w:fill="auto"/>
          </w:tcPr>
          <w:p w:rsidR="00251CDC" w:rsidRPr="00251CDC" w:rsidRDefault="00251CDC" w:rsidP="00412DF7">
            <w:pPr>
              <w:pStyle w:val="ASFKTablenorm"/>
              <w:ind w:left="57" w:right="57"/>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ИП</w:t>
            </w:r>
          </w:p>
        </w:tc>
        <w:tc>
          <w:tcPr>
            <w:tcW w:w="3802" w:type="pct"/>
            <w:shd w:val="clear" w:color="auto" w:fill="auto"/>
          </w:tcPr>
          <w:p w:rsidR="00251CDC" w:rsidRPr="00661DBF" w:rsidRDefault="00251CDC" w:rsidP="00412DF7">
            <w:pPr>
              <w:pStyle w:val="ASFKTablenorm"/>
              <w:ind w:left="57" w:right="57"/>
            </w:pPr>
            <w:r w:rsidRPr="00661DBF">
              <w:t>Индивидуальный предприниматель.</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ИПБС</w:t>
            </w:r>
          </w:p>
        </w:tc>
        <w:tc>
          <w:tcPr>
            <w:tcW w:w="3802" w:type="pct"/>
            <w:shd w:val="clear" w:color="auto" w:fill="auto"/>
          </w:tcPr>
          <w:p w:rsidR="00251CDC" w:rsidRPr="00251CDC" w:rsidRDefault="00251CDC" w:rsidP="00412DF7">
            <w:pPr>
              <w:pStyle w:val="ASFKTablenorm"/>
              <w:ind w:left="57" w:right="57"/>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ИС</w:t>
            </w:r>
          </w:p>
        </w:tc>
        <w:tc>
          <w:tcPr>
            <w:tcW w:w="3802" w:type="pct"/>
            <w:shd w:val="clear" w:color="auto" w:fill="auto"/>
          </w:tcPr>
          <w:p w:rsidR="00251CDC" w:rsidRPr="00661DBF" w:rsidRDefault="00251CDC" w:rsidP="00412DF7">
            <w:pPr>
              <w:pStyle w:val="ASFKTablenorm"/>
              <w:ind w:left="57" w:right="57"/>
            </w:pPr>
            <w:r w:rsidRPr="00661DBF">
              <w:t>Информационная система.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ИТ</w:t>
            </w:r>
          </w:p>
        </w:tc>
        <w:tc>
          <w:tcPr>
            <w:tcW w:w="3802" w:type="pct"/>
            <w:shd w:val="clear" w:color="auto" w:fill="auto"/>
          </w:tcPr>
          <w:p w:rsidR="00251CDC" w:rsidRPr="00661DBF" w:rsidRDefault="00251CDC" w:rsidP="00412DF7">
            <w:pPr>
              <w:pStyle w:val="ASFKTablenorm"/>
              <w:ind w:left="57" w:right="57"/>
            </w:pPr>
            <w:r w:rsidRPr="00661DBF">
              <w:t>Информационные технологии.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КБК</w:t>
            </w:r>
          </w:p>
        </w:tc>
        <w:tc>
          <w:tcPr>
            <w:tcW w:w="3802" w:type="pct"/>
            <w:shd w:val="clear" w:color="auto" w:fill="auto"/>
          </w:tcPr>
          <w:p w:rsidR="00251CDC" w:rsidRPr="00661DBF" w:rsidRDefault="00251CDC" w:rsidP="00412DF7">
            <w:pPr>
              <w:pStyle w:val="ASFKTablenorm"/>
              <w:ind w:left="57" w:right="57"/>
            </w:pPr>
            <w:r w:rsidRPr="00661DBF">
              <w:t>Код бюджетной классификации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Квитанция</w:t>
            </w:r>
          </w:p>
        </w:tc>
        <w:tc>
          <w:tcPr>
            <w:tcW w:w="3802" w:type="pct"/>
            <w:shd w:val="clear" w:color="auto" w:fill="auto"/>
          </w:tcPr>
          <w:p w:rsidR="00251CDC" w:rsidRPr="00251CDC" w:rsidRDefault="00251CDC" w:rsidP="00412DF7">
            <w:pPr>
              <w:pStyle w:val="ASFKTablenorm"/>
              <w:ind w:left="57" w:right="57"/>
            </w:pPr>
            <w:r w:rsidRPr="00661DBF">
              <w:t>Квитанция о принятии к обработке файлов с расходными расп</w:t>
            </w:r>
            <w:r w:rsidRPr="00251CDC">
              <w:t>исаниями и/или извещениями.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Квиток</w:t>
            </w:r>
          </w:p>
        </w:tc>
        <w:tc>
          <w:tcPr>
            <w:tcW w:w="3802" w:type="pct"/>
            <w:shd w:val="clear" w:color="auto" w:fill="auto"/>
          </w:tcPr>
          <w:p w:rsidR="00251CDC" w:rsidRPr="00251CDC" w:rsidRDefault="00251CDC" w:rsidP="00412DF7">
            <w:pPr>
              <w:pStyle w:val="ASFKTablenorm"/>
              <w:ind w:left="57" w:right="57"/>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КВР</w:t>
            </w:r>
          </w:p>
        </w:tc>
        <w:tc>
          <w:tcPr>
            <w:tcW w:w="3802" w:type="pct"/>
            <w:shd w:val="clear" w:color="auto" w:fill="auto"/>
          </w:tcPr>
          <w:p w:rsidR="00251CDC" w:rsidRPr="00251CDC" w:rsidRDefault="00251CDC" w:rsidP="00412DF7">
            <w:pPr>
              <w:pStyle w:val="ASFKTablenorm"/>
              <w:ind w:left="57" w:right="57"/>
            </w:pPr>
            <w:r w:rsidRPr="00661DBF">
              <w:t>Классификатор вида расходов функционального классификат</w:t>
            </w:r>
            <w:r w:rsidRPr="00251CDC">
              <w:t>ора расходов.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КИФ</w:t>
            </w:r>
          </w:p>
        </w:tc>
        <w:tc>
          <w:tcPr>
            <w:tcW w:w="3802" w:type="pct"/>
            <w:shd w:val="clear" w:color="auto" w:fill="auto"/>
          </w:tcPr>
          <w:p w:rsidR="00251CDC" w:rsidRPr="00661DBF" w:rsidRDefault="00251CDC" w:rsidP="00412DF7">
            <w:pPr>
              <w:pStyle w:val="ASFKTablenorm"/>
              <w:ind w:left="57" w:right="57"/>
            </w:pPr>
            <w:r w:rsidRPr="00661DBF">
              <w:t>Код источника финансирования дефицита бюджета.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КЛАДР</w:t>
            </w:r>
          </w:p>
        </w:tc>
        <w:tc>
          <w:tcPr>
            <w:tcW w:w="3802" w:type="pct"/>
            <w:shd w:val="clear" w:color="auto" w:fill="auto"/>
          </w:tcPr>
          <w:p w:rsidR="00251CDC" w:rsidRPr="00251CDC" w:rsidRDefault="00251CDC" w:rsidP="00412DF7">
            <w:pPr>
              <w:pStyle w:val="ASFKTablenorm"/>
              <w:ind w:left="57" w:right="57"/>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Клиент</w:t>
            </w:r>
          </w:p>
        </w:tc>
        <w:tc>
          <w:tcPr>
            <w:tcW w:w="3802" w:type="pct"/>
            <w:shd w:val="clear" w:color="auto" w:fill="auto"/>
          </w:tcPr>
          <w:p w:rsidR="00251CDC" w:rsidRPr="00251CDC" w:rsidRDefault="00077B90" w:rsidP="00412DF7">
            <w:pPr>
              <w:pStyle w:val="ASFKTablenorm"/>
              <w:ind w:left="57" w:right="57"/>
            </w:pPr>
            <w:r w:rsidRPr="0070429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620A2E" w:rsidRPr="00620A2E">
              <w:t>.</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Ключевание</w:t>
            </w:r>
          </w:p>
        </w:tc>
        <w:tc>
          <w:tcPr>
            <w:tcW w:w="3802" w:type="pct"/>
            <w:shd w:val="clear" w:color="auto" w:fill="auto"/>
          </w:tcPr>
          <w:p w:rsidR="00251CDC" w:rsidRPr="00661DBF" w:rsidRDefault="00251CDC" w:rsidP="00412DF7">
            <w:pPr>
              <w:pStyle w:val="ASFKTablenorm"/>
              <w:ind w:left="57" w:right="57"/>
            </w:pPr>
            <w:r w:rsidRPr="00661DBF">
              <w:t>Алгоритм проверки правильности указания банковского счета, основанный на расчете контрольной цифры.</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Кнопка</w:t>
            </w:r>
          </w:p>
        </w:tc>
        <w:tc>
          <w:tcPr>
            <w:tcW w:w="3802" w:type="pct"/>
            <w:shd w:val="clear" w:color="auto" w:fill="auto"/>
          </w:tcPr>
          <w:p w:rsidR="00251CDC" w:rsidRPr="00251CDC" w:rsidRDefault="00251CDC" w:rsidP="00412DF7">
            <w:pPr>
              <w:pStyle w:val="ASFKTablenorm"/>
              <w:ind w:left="57" w:right="57"/>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Код источника</w:t>
            </w:r>
          </w:p>
        </w:tc>
        <w:tc>
          <w:tcPr>
            <w:tcW w:w="3802" w:type="pct"/>
            <w:shd w:val="clear" w:color="auto" w:fill="auto"/>
          </w:tcPr>
          <w:p w:rsidR="00251CDC" w:rsidRPr="00251CDC" w:rsidRDefault="00251CDC" w:rsidP="00412DF7">
            <w:pPr>
              <w:pStyle w:val="ASFKTablenorm"/>
              <w:ind w:left="57" w:right="57"/>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Код ОрФК</w:t>
            </w:r>
          </w:p>
        </w:tc>
        <w:tc>
          <w:tcPr>
            <w:tcW w:w="3802" w:type="pct"/>
            <w:shd w:val="clear" w:color="auto" w:fill="auto"/>
          </w:tcPr>
          <w:p w:rsidR="00251CDC" w:rsidRPr="00251CDC" w:rsidRDefault="00251CDC" w:rsidP="00412DF7">
            <w:pPr>
              <w:pStyle w:val="ASFKTablenorm"/>
              <w:ind w:left="57" w:right="57"/>
            </w:pPr>
            <w:r w:rsidRPr="00661DBF">
              <w:t>Код органа Федерального казначейства по классификатору о</w:t>
            </w:r>
            <w:r w:rsidRPr="00251CDC">
              <w:t>рганов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Код по БК</w:t>
            </w:r>
          </w:p>
        </w:tc>
        <w:tc>
          <w:tcPr>
            <w:tcW w:w="3802" w:type="pct"/>
            <w:shd w:val="clear" w:color="auto" w:fill="auto"/>
          </w:tcPr>
          <w:p w:rsidR="00251CDC" w:rsidRPr="00661DBF" w:rsidRDefault="00251CDC" w:rsidP="00412DF7">
            <w:pPr>
              <w:pStyle w:val="ASFKTablenorm"/>
              <w:ind w:left="57" w:right="57"/>
            </w:pPr>
            <w:r w:rsidRPr="00661DBF">
              <w:t>Код бюджетной классификации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Контекстное меню</w:t>
            </w:r>
          </w:p>
        </w:tc>
        <w:tc>
          <w:tcPr>
            <w:tcW w:w="3802" w:type="pct"/>
            <w:shd w:val="clear" w:color="auto" w:fill="auto"/>
          </w:tcPr>
          <w:p w:rsidR="00251CDC" w:rsidRPr="00251CDC" w:rsidRDefault="00251CDC" w:rsidP="00412DF7">
            <w:pPr>
              <w:pStyle w:val="ASFKTablenorm"/>
              <w:ind w:left="57" w:right="57"/>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DE56F1" w:rsidRPr="00BD5681" w:rsidTr="00412DF7">
        <w:tc>
          <w:tcPr>
            <w:tcW w:w="263" w:type="pct"/>
            <w:shd w:val="clear" w:color="auto" w:fill="auto"/>
          </w:tcPr>
          <w:p w:rsidR="006459B4" w:rsidRPr="00BD5681" w:rsidRDefault="006459B4" w:rsidP="00BD5681">
            <w:pPr>
              <w:pStyle w:val="ASFKTableNum"/>
            </w:pPr>
          </w:p>
        </w:tc>
        <w:tc>
          <w:tcPr>
            <w:tcW w:w="935" w:type="pct"/>
            <w:shd w:val="clear" w:color="auto" w:fill="auto"/>
          </w:tcPr>
          <w:p w:rsidR="006459B4" w:rsidRPr="00661DBF" w:rsidRDefault="006459B4" w:rsidP="00412DF7">
            <w:pPr>
              <w:pStyle w:val="ASFKTablenorm"/>
              <w:ind w:left="57" w:right="57"/>
            </w:pPr>
            <w:r>
              <w:t>КОО</w:t>
            </w:r>
          </w:p>
        </w:tc>
        <w:tc>
          <w:tcPr>
            <w:tcW w:w="3802" w:type="pct"/>
            <w:shd w:val="clear" w:color="auto" w:fill="auto"/>
          </w:tcPr>
          <w:p w:rsidR="006459B4" w:rsidRPr="00661DBF" w:rsidRDefault="006459B4" w:rsidP="00412DF7">
            <w:pPr>
              <w:pStyle w:val="ASFKTablenorm"/>
              <w:ind w:left="57" w:right="57"/>
            </w:pPr>
            <w:r>
              <w:t>Казначейское обеспечение обязательств.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КОСГУ</w:t>
            </w:r>
          </w:p>
        </w:tc>
        <w:tc>
          <w:tcPr>
            <w:tcW w:w="3802" w:type="pct"/>
            <w:shd w:val="clear" w:color="auto" w:fill="auto"/>
          </w:tcPr>
          <w:p w:rsidR="00251CDC" w:rsidRPr="00251CDC" w:rsidRDefault="00251CDC" w:rsidP="00412DF7">
            <w:pPr>
              <w:pStyle w:val="ASFKTablenorm"/>
              <w:ind w:left="57" w:right="57"/>
            </w:pPr>
            <w:r w:rsidRPr="00661DBF">
              <w:t>Классификация операций сектора государственного управл</w:t>
            </w:r>
            <w:r w:rsidRPr="00251CDC">
              <w:t>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КОФК</w:t>
            </w:r>
          </w:p>
        </w:tc>
        <w:tc>
          <w:tcPr>
            <w:tcW w:w="3802" w:type="pct"/>
            <w:shd w:val="clear" w:color="auto" w:fill="auto"/>
          </w:tcPr>
          <w:p w:rsidR="00251CDC" w:rsidRPr="00661DBF" w:rsidRDefault="00251CDC" w:rsidP="00412DF7">
            <w:pPr>
              <w:pStyle w:val="ASFKTablenorm"/>
              <w:ind w:left="57" w:right="57"/>
            </w:pPr>
            <w:r w:rsidRPr="00661DBF">
              <w:t>Классификатор органов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КПП</w:t>
            </w:r>
          </w:p>
        </w:tc>
        <w:tc>
          <w:tcPr>
            <w:tcW w:w="3802" w:type="pct"/>
            <w:shd w:val="clear" w:color="auto" w:fill="auto"/>
          </w:tcPr>
          <w:p w:rsidR="00251CDC" w:rsidRPr="00661DBF" w:rsidRDefault="00251CDC" w:rsidP="00412DF7">
            <w:pPr>
              <w:pStyle w:val="ASFKTablenorm"/>
              <w:ind w:left="57" w:right="57"/>
            </w:pPr>
            <w:r w:rsidRPr="00661DBF">
              <w:t>Код причины постановки на налоговый учет.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КУ</w:t>
            </w:r>
          </w:p>
        </w:tc>
        <w:tc>
          <w:tcPr>
            <w:tcW w:w="3802" w:type="pct"/>
            <w:shd w:val="clear" w:color="auto" w:fill="auto"/>
          </w:tcPr>
          <w:p w:rsidR="00251CDC" w:rsidRPr="00251CDC" w:rsidRDefault="00251CDC" w:rsidP="00412DF7">
            <w:pPr>
              <w:pStyle w:val="ASFKTablenorm"/>
              <w:ind w:left="57" w:right="57"/>
            </w:pPr>
            <w:r w:rsidRPr="00661DBF">
              <w:t>Казенное учреждение – государственное (муниципальное) у</w:t>
            </w:r>
            <w:r w:rsidRPr="00251CDC">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КФД</w:t>
            </w:r>
          </w:p>
        </w:tc>
        <w:tc>
          <w:tcPr>
            <w:tcW w:w="3802" w:type="pct"/>
            <w:shd w:val="clear" w:color="auto" w:fill="auto"/>
          </w:tcPr>
          <w:p w:rsidR="00251CDC" w:rsidRPr="00661DBF" w:rsidRDefault="00251CDC" w:rsidP="00412DF7">
            <w:pPr>
              <w:pStyle w:val="ASFKTablenorm"/>
              <w:ind w:left="57" w:right="57"/>
            </w:pPr>
            <w:r w:rsidRPr="00661DBF">
              <w:t>Классификатор форм документов.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КЦСР</w:t>
            </w:r>
          </w:p>
        </w:tc>
        <w:tc>
          <w:tcPr>
            <w:tcW w:w="3802" w:type="pct"/>
            <w:shd w:val="clear" w:color="auto" w:fill="auto"/>
          </w:tcPr>
          <w:p w:rsidR="00251CDC" w:rsidRPr="00251CDC" w:rsidRDefault="00251CDC" w:rsidP="00412DF7">
            <w:pPr>
              <w:pStyle w:val="ASFKTablenorm"/>
              <w:ind w:left="57" w:right="57"/>
            </w:pPr>
            <w:r w:rsidRPr="00661DBF">
              <w:t>Классификатор целевой статьи функционального классификат</w:t>
            </w:r>
            <w:r w:rsidRPr="00251CDC">
              <w:t>ора расходов.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л/с</w:t>
            </w:r>
          </w:p>
        </w:tc>
        <w:tc>
          <w:tcPr>
            <w:tcW w:w="3802" w:type="pct"/>
            <w:shd w:val="clear" w:color="auto" w:fill="auto"/>
          </w:tcPr>
          <w:p w:rsidR="00251CDC" w:rsidRPr="00251CDC" w:rsidRDefault="00251CDC" w:rsidP="00412DF7">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ЛБО</w:t>
            </w:r>
          </w:p>
        </w:tc>
        <w:tc>
          <w:tcPr>
            <w:tcW w:w="3802" w:type="pct"/>
            <w:shd w:val="clear" w:color="auto" w:fill="auto"/>
          </w:tcPr>
          <w:p w:rsidR="00251CDC" w:rsidRPr="00251CDC" w:rsidRDefault="00251CDC" w:rsidP="00412DF7">
            <w:pPr>
              <w:pStyle w:val="ASFKTablenorm"/>
              <w:ind w:left="57" w:right="57"/>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ЛС</w:t>
            </w:r>
          </w:p>
        </w:tc>
        <w:tc>
          <w:tcPr>
            <w:tcW w:w="3802" w:type="pct"/>
            <w:shd w:val="clear" w:color="auto" w:fill="auto"/>
          </w:tcPr>
          <w:p w:rsidR="00251CDC" w:rsidRPr="00251CDC" w:rsidRDefault="00251CDC" w:rsidP="00412DF7">
            <w:pPr>
              <w:pStyle w:val="ASFKTablenorm"/>
              <w:ind w:left="57" w:right="57"/>
            </w:pPr>
            <w:r w:rsidRPr="00661DBF">
              <w:t>Лицевой счет, открытый территориальным органом Федерал</w:t>
            </w:r>
            <w:r w:rsidRPr="00251CDC">
              <w:t>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МБ</w:t>
            </w:r>
          </w:p>
        </w:tc>
        <w:tc>
          <w:tcPr>
            <w:tcW w:w="3802" w:type="pct"/>
            <w:shd w:val="clear" w:color="auto" w:fill="auto"/>
          </w:tcPr>
          <w:p w:rsidR="00251CDC" w:rsidRPr="00661DBF" w:rsidRDefault="00251CDC" w:rsidP="00412DF7">
            <w:pPr>
              <w:pStyle w:val="ASFKTablenorm"/>
              <w:ind w:left="57" w:right="57"/>
            </w:pPr>
            <w:r w:rsidRPr="00661DBF">
              <w:t>Бюджет муниципального образования (местный бюджет).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МДК</w:t>
            </w:r>
          </w:p>
        </w:tc>
        <w:tc>
          <w:tcPr>
            <w:tcW w:w="3802" w:type="pct"/>
            <w:shd w:val="clear" w:color="auto" w:fill="auto"/>
          </w:tcPr>
          <w:p w:rsidR="00251CDC" w:rsidRPr="00251CDC" w:rsidRDefault="00251CDC" w:rsidP="00412DF7">
            <w:pPr>
              <w:pStyle w:val="ASFKTablenorm"/>
              <w:ind w:left="57" w:right="57"/>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МО</w:t>
            </w:r>
          </w:p>
        </w:tc>
        <w:tc>
          <w:tcPr>
            <w:tcW w:w="3802" w:type="pct"/>
            <w:shd w:val="clear" w:color="auto" w:fill="auto"/>
          </w:tcPr>
          <w:p w:rsidR="00251CDC" w:rsidRPr="00661DBF" w:rsidRDefault="00251CDC" w:rsidP="00412DF7">
            <w:pPr>
              <w:pStyle w:val="ASFKTablenorm"/>
              <w:ind w:left="57" w:right="57"/>
            </w:pPr>
            <w:r w:rsidRPr="00661DBF">
              <w:t>Муниципальное образование.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МОУ ФК</w:t>
            </w:r>
          </w:p>
        </w:tc>
        <w:tc>
          <w:tcPr>
            <w:tcW w:w="3802" w:type="pct"/>
            <w:shd w:val="clear" w:color="auto" w:fill="auto"/>
          </w:tcPr>
          <w:p w:rsidR="00251CDC" w:rsidRPr="00251CDC" w:rsidRDefault="00251CDC" w:rsidP="00412DF7">
            <w:pPr>
              <w:pStyle w:val="ASFKTablenorm"/>
              <w:ind w:left="57" w:right="57"/>
            </w:pPr>
            <w:r w:rsidRPr="00661DBF">
              <w:t>Межрегиональное операционное управление Федерального к</w:t>
            </w:r>
            <w:r w:rsidRPr="00251CDC">
              <w:t>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МФ РФ</w:t>
            </w:r>
          </w:p>
        </w:tc>
        <w:tc>
          <w:tcPr>
            <w:tcW w:w="3802" w:type="pct"/>
            <w:shd w:val="clear" w:color="auto" w:fill="auto"/>
          </w:tcPr>
          <w:p w:rsidR="00251CDC" w:rsidRPr="00661DBF" w:rsidRDefault="00251CDC" w:rsidP="00412DF7">
            <w:pPr>
              <w:pStyle w:val="ASFKTablenorm"/>
              <w:ind w:left="57" w:right="57"/>
            </w:pPr>
            <w:r w:rsidRPr="00661DBF">
              <w:t>Министерство финансов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НДС</w:t>
            </w:r>
          </w:p>
        </w:tc>
        <w:tc>
          <w:tcPr>
            <w:tcW w:w="3802" w:type="pct"/>
            <w:shd w:val="clear" w:color="auto" w:fill="auto"/>
          </w:tcPr>
          <w:p w:rsidR="00251CDC" w:rsidRPr="00661DBF" w:rsidRDefault="00251CDC" w:rsidP="00412DF7">
            <w:pPr>
              <w:pStyle w:val="ASFKTablenorm"/>
              <w:ind w:left="57" w:right="57"/>
            </w:pPr>
            <w:r w:rsidRPr="00661DBF">
              <w:t>Налог на добавленную стоимость.</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НПА</w:t>
            </w:r>
          </w:p>
        </w:tc>
        <w:tc>
          <w:tcPr>
            <w:tcW w:w="3802" w:type="pct"/>
            <w:shd w:val="clear" w:color="auto" w:fill="auto"/>
          </w:tcPr>
          <w:p w:rsidR="00251CDC" w:rsidRPr="00661DBF" w:rsidRDefault="00251CDC" w:rsidP="00412DF7">
            <w:pPr>
              <w:pStyle w:val="ASFKTablenorm"/>
              <w:ind w:left="57" w:right="57"/>
            </w:pPr>
            <w:r w:rsidRPr="00661DBF">
              <w:t>Нормативный правовой акт.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НУБП</w:t>
            </w:r>
          </w:p>
        </w:tc>
        <w:tc>
          <w:tcPr>
            <w:tcW w:w="3802" w:type="pct"/>
            <w:shd w:val="clear" w:color="auto" w:fill="auto"/>
          </w:tcPr>
          <w:p w:rsidR="00251CDC" w:rsidRPr="00251CDC" w:rsidRDefault="00620A2E" w:rsidP="00412DF7">
            <w:pPr>
              <w:pStyle w:val="ASFKTablenorm"/>
              <w:ind w:left="57" w:right="57"/>
            </w:pPr>
            <w:r w:rsidRPr="00620A2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251CDC" w:rsidRPr="00251CDC">
              <w:t>.</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ОБД</w:t>
            </w:r>
          </w:p>
        </w:tc>
        <w:tc>
          <w:tcPr>
            <w:tcW w:w="3802" w:type="pct"/>
            <w:shd w:val="clear" w:color="auto" w:fill="auto"/>
          </w:tcPr>
          <w:p w:rsidR="00251CDC" w:rsidRPr="00661DBF" w:rsidRDefault="00251CDC" w:rsidP="00412DF7">
            <w:pPr>
              <w:pStyle w:val="ASFKTablenorm"/>
              <w:ind w:left="57" w:right="57"/>
            </w:pPr>
            <w:r w:rsidRPr="00661DBF">
              <w:t>Электронный документ «Сведения об обязательстве».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ОБЗ</w:t>
            </w:r>
          </w:p>
        </w:tc>
        <w:tc>
          <w:tcPr>
            <w:tcW w:w="3802" w:type="pct"/>
            <w:shd w:val="clear" w:color="auto" w:fill="auto"/>
          </w:tcPr>
          <w:p w:rsidR="00251CDC" w:rsidRPr="00251CDC" w:rsidRDefault="00251CDC" w:rsidP="00412DF7">
            <w:pPr>
              <w:pStyle w:val="ASFKTablenorm"/>
              <w:ind w:left="57" w:right="57"/>
            </w:pPr>
            <w:r w:rsidRPr="00661DBF">
              <w:t>Электронный документ «Заявка на внесение изменений в обяз</w:t>
            </w:r>
            <w:r w:rsidRPr="00251CDC">
              <w:t>ательство».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ОГРН</w:t>
            </w:r>
          </w:p>
        </w:tc>
        <w:tc>
          <w:tcPr>
            <w:tcW w:w="3802" w:type="pct"/>
            <w:shd w:val="clear" w:color="auto" w:fill="auto"/>
          </w:tcPr>
          <w:p w:rsidR="00251CDC" w:rsidRPr="00251CDC" w:rsidRDefault="00251CDC" w:rsidP="00412DF7">
            <w:pPr>
              <w:pStyle w:val="ASFKTablenorm"/>
              <w:ind w:left="57" w:right="57"/>
            </w:pPr>
            <w:r w:rsidRPr="00661DBF">
              <w:t>Основной государственный регистрационный номер – госуда</w:t>
            </w:r>
            <w:r w:rsidRPr="00251CDC">
              <w:t>рственный регистрационный номер записи, вносимой в Единый государственный реестр юридических лиц.</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ОЗУ</w:t>
            </w:r>
          </w:p>
        </w:tc>
        <w:tc>
          <w:tcPr>
            <w:tcW w:w="3802" w:type="pct"/>
            <w:shd w:val="clear" w:color="auto" w:fill="auto"/>
          </w:tcPr>
          <w:p w:rsidR="00251CDC" w:rsidRPr="00661DBF" w:rsidRDefault="00251CDC" w:rsidP="00412DF7">
            <w:pPr>
              <w:pStyle w:val="ASFKTablenorm"/>
              <w:ind w:left="57" w:right="57"/>
            </w:pPr>
            <w:r w:rsidRPr="00661DBF">
              <w:t>Оперативное запоминающее устройство.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w:t>
            </w:r>
          </w:p>
        </w:tc>
        <w:tc>
          <w:tcPr>
            <w:tcW w:w="3802" w:type="pct"/>
            <w:shd w:val="clear" w:color="auto" w:fill="auto"/>
          </w:tcPr>
          <w:p w:rsidR="00251CDC" w:rsidRPr="00661DBF" w:rsidRDefault="00251CDC" w:rsidP="00412DF7">
            <w:pPr>
              <w:pStyle w:val="ASFKTablenorm"/>
              <w:ind w:left="57" w:right="57"/>
            </w:pPr>
            <w:r w:rsidRPr="00661DBF">
              <w:t>Открытый контур.</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ОКАТО</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объектов административно-территориального деления.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ОКВ</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валют.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ОКВЭД</w:t>
            </w:r>
          </w:p>
        </w:tc>
        <w:tc>
          <w:tcPr>
            <w:tcW w:w="3802" w:type="pct"/>
            <w:shd w:val="clear" w:color="auto" w:fill="auto"/>
          </w:tcPr>
          <w:p w:rsidR="00251CDC" w:rsidRPr="00251CDC" w:rsidRDefault="00251CDC" w:rsidP="00412DF7">
            <w:pPr>
              <w:pStyle w:val="ASFKTablenorm"/>
              <w:ind w:left="57" w:right="57"/>
            </w:pPr>
            <w:r w:rsidRPr="00661DBF">
              <w:t>Общероссийский классификатор видов экономической деятел</w:t>
            </w:r>
            <w:r w:rsidRPr="00251CDC">
              <w:t>ьности.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ОКЕИ</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единиц измерения.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ОКОГУ</w:t>
            </w:r>
          </w:p>
        </w:tc>
        <w:tc>
          <w:tcPr>
            <w:tcW w:w="3802" w:type="pct"/>
            <w:shd w:val="clear" w:color="auto" w:fill="auto"/>
          </w:tcPr>
          <w:p w:rsidR="00251CDC" w:rsidRPr="00251CDC" w:rsidRDefault="00251CDC" w:rsidP="00412DF7">
            <w:pPr>
              <w:pStyle w:val="ASFKTablenorm"/>
              <w:ind w:left="57" w:right="57"/>
            </w:pPr>
            <w:r w:rsidRPr="00661DBF">
              <w:t>Общероссийский классификатор органов государственной вл</w:t>
            </w:r>
            <w:r w:rsidRPr="00251CDC">
              <w:t>асти и управления.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ОКОПФ</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организационно-правовых форм.</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ОКПО</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предприятий и организаций.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ОКСМ</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стран мира.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ОКТМО</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территорий муниципальных образований.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ОКУД</w:t>
            </w:r>
          </w:p>
        </w:tc>
        <w:tc>
          <w:tcPr>
            <w:tcW w:w="3802" w:type="pct"/>
            <w:shd w:val="clear" w:color="auto" w:fill="auto"/>
          </w:tcPr>
          <w:p w:rsidR="00251CDC" w:rsidRPr="00251CDC" w:rsidRDefault="00251CDC" w:rsidP="00412DF7">
            <w:pPr>
              <w:pStyle w:val="ASFKTablenorm"/>
              <w:ind w:left="57" w:right="57"/>
            </w:pPr>
            <w:r w:rsidRPr="00661DBF">
              <w:t>Общероссийский классификатор управленческой документ</w:t>
            </w:r>
            <w:r w:rsidRPr="00251CDC">
              <w:t>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ОКФС</w:t>
            </w:r>
          </w:p>
        </w:tc>
        <w:tc>
          <w:tcPr>
            <w:tcW w:w="3802" w:type="pct"/>
            <w:shd w:val="clear" w:color="auto" w:fill="auto"/>
          </w:tcPr>
          <w:p w:rsidR="00251CDC" w:rsidRPr="00661DBF" w:rsidRDefault="00251CDC" w:rsidP="00412DF7">
            <w:pPr>
              <w:pStyle w:val="ASFKTablenorm"/>
              <w:ind w:left="57" w:right="57"/>
            </w:pPr>
            <w:r w:rsidRPr="00661DBF">
              <w:t>Общероссийский классификатор форм собственности.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ООС</w:t>
            </w:r>
          </w:p>
        </w:tc>
        <w:tc>
          <w:tcPr>
            <w:tcW w:w="3802" w:type="pct"/>
            <w:shd w:val="clear" w:color="auto" w:fill="auto"/>
          </w:tcPr>
          <w:p w:rsidR="00251CDC" w:rsidRPr="00251CDC" w:rsidRDefault="00251CDC" w:rsidP="00412DF7">
            <w:pPr>
              <w:pStyle w:val="ASFKTablenorm"/>
              <w:ind w:left="57" w:right="57"/>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Операция</w:t>
            </w:r>
          </w:p>
        </w:tc>
        <w:tc>
          <w:tcPr>
            <w:tcW w:w="3802" w:type="pct"/>
            <w:shd w:val="clear" w:color="auto" w:fill="auto"/>
          </w:tcPr>
          <w:p w:rsidR="00251CDC" w:rsidRPr="00251CDC" w:rsidRDefault="00251CDC" w:rsidP="00412DF7">
            <w:pPr>
              <w:pStyle w:val="ASFKTablenorm"/>
              <w:ind w:left="57" w:right="57"/>
            </w:pPr>
            <w:r w:rsidRPr="00661DB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ОрФК</w:t>
            </w:r>
          </w:p>
        </w:tc>
        <w:tc>
          <w:tcPr>
            <w:tcW w:w="3802" w:type="pct"/>
            <w:shd w:val="clear" w:color="auto" w:fill="auto"/>
          </w:tcPr>
          <w:p w:rsidR="00251CDC" w:rsidRPr="00251CDC" w:rsidRDefault="00251CDC" w:rsidP="00412DF7">
            <w:pPr>
              <w:pStyle w:val="ASFKTablenorm"/>
              <w:ind w:left="57" w:right="57"/>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ОС</w:t>
            </w:r>
          </w:p>
        </w:tc>
        <w:tc>
          <w:tcPr>
            <w:tcW w:w="3802" w:type="pct"/>
            <w:shd w:val="clear" w:color="auto" w:fill="auto"/>
          </w:tcPr>
          <w:p w:rsidR="00251CDC" w:rsidRPr="00661DBF" w:rsidRDefault="00251CDC" w:rsidP="00412DF7">
            <w:pPr>
              <w:pStyle w:val="ASFKTablenorm"/>
              <w:ind w:left="57" w:right="57"/>
            </w:pPr>
            <w:r w:rsidRPr="00661DBF">
              <w:t>Операционная система.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ОС ГМУ</w:t>
            </w:r>
          </w:p>
        </w:tc>
        <w:tc>
          <w:tcPr>
            <w:tcW w:w="3802" w:type="pct"/>
            <w:shd w:val="clear" w:color="auto" w:fill="auto"/>
          </w:tcPr>
          <w:p w:rsidR="00251CDC" w:rsidRPr="00251CDC" w:rsidRDefault="00251CDC" w:rsidP="00412DF7">
            <w:pPr>
              <w:pStyle w:val="ASFKTablenorm"/>
              <w:ind w:left="57" w:right="57"/>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ОФК</w:t>
            </w:r>
          </w:p>
        </w:tc>
        <w:tc>
          <w:tcPr>
            <w:tcW w:w="3802" w:type="pct"/>
            <w:shd w:val="clear" w:color="auto" w:fill="auto"/>
          </w:tcPr>
          <w:p w:rsidR="00251CDC" w:rsidRPr="00251CDC" w:rsidRDefault="00251CDC" w:rsidP="00412DF7">
            <w:pPr>
              <w:pStyle w:val="ASFKTablenorm"/>
              <w:ind w:left="57" w:right="57"/>
            </w:pPr>
            <w:r w:rsidRPr="00661DBF">
              <w:t>Отдел Управления Федерального казначейства по субъекту Ро</w:t>
            </w:r>
            <w:r w:rsidRPr="00251CDC">
              <w:t>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ОФК Off-line</w:t>
            </w:r>
          </w:p>
        </w:tc>
        <w:tc>
          <w:tcPr>
            <w:tcW w:w="3802" w:type="pct"/>
            <w:shd w:val="clear" w:color="auto" w:fill="auto"/>
          </w:tcPr>
          <w:p w:rsidR="00251CDC" w:rsidRPr="00251CDC" w:rsidRDefault="00251CDC" w:rsidP="00412DF7">
            <w:pPr>
              <w:pStyle w:val="ASFKTablenorm"/>
              <w:ind w:left="57" w:right="57"/>
            </w:pPr>
            <w:r w:rsidRPr="00661DBF">
              <w:t>Отдел Управления Федерального казначейства по субъекту Ро</w:t>
            </w:r>
            <w:r w:rsidRPr="00251CDC">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Параметры</w:t>
            </w:r>
          </w:p>
        </w:tc>
        <w:tc>
          <w:tcPr>
            <w:tcW w:w="3802" w:type="pct"/>
            <w:shd w:val="clear" w:color="auto" w:fill="auto"/>
          </w:tcPr>
          <w:p w:rsidR="00251CDC" w:rsidRPr="00661DBF" w:rsidRDefault="00251CDC" w:rsidP="00412DF7">
            <w:pPr>
              <w:pStyle w:val="ASFKTablenorm"/>
              <w:ind w:left="57" w:right="57"/>
            </w:pPr>
            <w:r w:rsidRPr="00661DBF">
              <w:t>Данные полей документа, справочников.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ПБС</w:t>
            </w:r>
          </w:p>
        </w:tc>
        <w:tc>
          <w:tcPr>
            <w:tcW w:w="3802" w:type="pct"/>
            <w:shd w:val="clear" w:color="auto" w:fill="auto"/>
          </w:tcPr>
          <w:p w:rsidR="00251CDC" w:rsidRPr="00251CDC" w:rsidRDefault="00251CDC" w:rsidP="00412DF7">
            <w:pPr>
              <w:pStyle w:val="ASFKTablenorm"/>
              <w:ind w:left="57" w:right="57"/>
            </w:pPr>
            <w:r w:rsidRPr="00661DBF">
              <w:t>Получатель бюджетных средств (получатель средств соответс</w:t>
            </w:r>
            <w:r w:rsidRPr="00251CDC">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ПГМУ</w:t>
            </w:r>
          </w:p>
        </w:tc>
        <w:tc>
          <w:tcPr>
            <w:tcW w:w="3802" w:type="pct"/>
            <w:shd w:val="clear" w:color="auto" w:fill="auto"/>
          </w:tcPr>
          <w:p w:rsidR="00251CDC" w:rsidRPr="00251CDC" w:rsidRDefault="00251CDC" w:rsidP="00412DF7">
            <w:pPr>
              <w:pStyle w:val="ASFKTablenorm"/>
              <w:ind w:left="57" w:right="57"/>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ПНО</w:t>
            </w:r>
          </w:p>
        </w:tc>
        <w:tc>
          <w:tcPr>
            <w:tcW w:w="3802" w:type="pct"/>
            <w:shd w:val="clear" w:color="auto" w:fill="auto"/>
          </w:tcPr>
          <w:p w:rsidR="00251CDC" w:rsidRPr="00661DBF" w:rsidRDefault="00251CDC" w:rsidP="00412DF7">
            <w:pPr>
              <w:pStyle w:val="ASFKTablenorm"/>
              <w:ind w:left="57" w:right="57"/>
            </w:pPr>
            <w:r w:rsidRPr="00661DBF">
              <w:t>Публичное нормативное обязательство.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w:t>
            </w:r>
          </w:p>
        </w:tc>
        <w:tc>
          <w:tcPr>
            <w:tcW w:w="3802" w:type="pct"/>
            <w:shd w:val="clear" w:color="auto" w:fill="auto"/>
          </w:tcPr>
          <w:p w:rsidR="00251CDC" w:rsidRPr="00661DBF" w:rsidRDefault="00251CDC" w:rsidP="00412DF7">
            <w:pPr>
              <w:pStyle w:val="ASFKTablenorm"/>
              <w:ind w:left="57" w:right="57"/>
            </w:pPr>
            <w:r w:rsidRPr="00661DBF">
              <w:t>Программное обеспечение.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Подведомственное учреждение</w:t>
            </w:r>
          </w:p>
        </w:tc>
        <w:tc>
          <w:tcPr>
            <w:tcW w:w="3802" w:type="pct"/>
            <w:shd w:val="clear" w:color="auto" w:fill="auto"/>
          </w:tcPr>
          <w:p w:rsidR="00251CDC" w:rsidRPr="00251CDC" w:rsidRDefault="00251CDC" w:rsidP="00412DF7">
            <w:pPr>
              <w:pStyle w:val="ASFKTablenorm"/>
              <w:ind w:left="57" w:right="57"/>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Пользователь</w:t>
            </w:r>
          </w:p>
        </w:tc>
        <w:tc>
          <w:tcPr>
            <w:tcW w:w="3802" w:type="pct"/>
            <w:shd w:val="clear" w:color="auto" w:fill="auto"/>
          </w:tcPr>
          <w:p w:rsidR="00251CDC" w:rsidRPr="00251CDC" w:rsidRDefault="00251CDC" w:rsidP="00412DF7">
            <w:pPr>
              <w:pStyle w:val="ASFKTablenorm"/>
              <w:ind w:left="57" w:right="57"/>
            </w:pPr>
            <w:r w:rsidRPr="00661DBF">
              <w:t>Лицо или организация, которое использует действующую си</w:t>
            </w:r>
            <w:r w:rsidRPr="00251CDC">
              <w:t>стему для выполнения конкретной функции.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ПОФР</w:t>
            </w:r>
          </w:p>
        </w:tc>
        <w:tc>
          <w:tcPr>
            <w:tcW w:w="3802" w:type="pct"/>
            <w:shd w:val="clear" w:color="auto" w:fill="auto"/>
          </w:tcPr>
          <w:p w:rsidR="00251CDC" w:rsidRPr="00251CDC" w:rsidRDefault="00251CDC" w:rsidP="00412DF7">
            <w:pPr>
              <w:pStyle w:val="ASFKTablenorm"/>
              <w:ind w:left="57" w:right="57"/>
            </w:pPr>
            <w:r w:rsidRPr="00661DBF">
              <w:t>Аналитический показатель. Предельные объемы финансиров</w:t>
            </w:r>
            <w:r w:rsidRPr="00251CDC">
              <w:t>ания расходов.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w:t>
            </w:r>
          </w:p>
        </w:tc>
        <w:tc>
          <w:tcPr>
            <w:tcW w:w="3802" w:type="pct"/>
            <w:shd w:val="clear" w:color="auto" w:fill="auto"/>
          </w:tcPr>
          <w:p w:rsidR="00251CDC" w:rsidRPr="00661DBF" w:rsidRDefault="00251CDC" w:rsidP="00412DF7">
            <w:pPr>
              <w:pStyle w:val="ASFKTablenorm"/>
              <w:ind w:left="57" w:right="57"/>
            </w:pPr>
            <w:r w:rsidRPr="00661DBF">
              <w:t>Прикладное программное обеспечение.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«СЭД»</w:t>
            </w:r>
          </w:p>
        </w:tc>
        <w:tc>
          <w:tcPr>
            <w:tcW w:w="3802" w:type="pct"/>
            <w:shd w:val="clear" w:color="auto" w:fill="auto"/>
          </w:tcPr>
          <w:p w:rsidR="00251CDC" w:rsidRPr="00251CDC" w:rsidRDefault="00251CDC" w:rsidP="00412DF7">
            <w:pPr>
              <w:pStyle w:val="ASFKTablenorm"/>
              <w:ind w:left="57" w:right="57"/>
            </w:pPr>
            <w:r w:rsidRPr="00661DBF">
              <w:t>Модуль «Система электронного документооборота» прикладн</w:t>
            </w:r>
            <w:r w:rsidRPr="00251CDC">
              <w:t>ого программного обеспечения «Центр-КС».</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OEBS АСФК</w:t>
            </w:r>
          </w:p>
        </w:tc>
        <w:tc>
          <w:tcPr>
            <w:tcW w:w="3802" w:type="pct"/>
            <w:shd w:val="clear" w:color="auto" w:fill="auto"/>
          </w:tcPr>
          <w:p w:rsidR="00251CDC" w:rsidRPr="00251CDC" w:rsidRDefault="00251CDC" w:rsidP="00412DF7">
            <w:pPr>
              <w:pStyle w:val="ASFKTablenorm"/>
              <w:ind w:left="57" w:right="57"/>
            </w:pPr>
            <w:r w:rsidRPr="00661DBF">
              <w:t xml:space="preserve">Прикладное программное обеспечение на базе </w:t>
            </w: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АСФК</w:t>
            </w:r>
          </w:p>
        </w:tc>
        <w:tc>
          <w:tcPr>
            <w:tcW w:w="3802" w:type="pct"/>
            <w:shd w:val="clear" w:color="auto" w:fill="auto"/>
          </w:tcPr>
          <w:p w:rsidR="00251CDC" w:rsidRDefault="00251CDC" w:rsidP="00412DF7">
            <w:pPr>
              <w:pStyle w:val="ASFKTablenorm"/>
              <w:ind w:left="57" w:right="57"/>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rsidR="00251CDC" w:rsidRDefault="00251CDC" w:rsidP="00251CDC">
            <w:pPr>
              <w:pStyle w:val="ASFKTableListMark"/>
            </w:pPr>
            <w:r w:rsidRPr="00412DF7">
              <w:rPr>
                <w:lang w:val="en-US"/>
              </w:rPr>
              <w:t>Oracle</w:t>
            </w:r>
            <w:r w:rsidRPr="00014222">
              <w:t xml:space="preserve"> </w:t>
            </w:r>
            <w:r w:rsidRPr="00412DF7">
              <w:rPr>
                <w:lang w:val="en-US"/>
              </w:rPr>
              <w:t>E</w:t>
            </w:r>
            <w:r w:rsidRPr="00014222">
              <w:t>-</w:t>
            </w:r>
            <w:r w:rsidRPr="00412DF7">
              <w:rPr>
                <w:lang w:val="en-US"/>
              </w:rPr>
              <w:t>Business</w:t>
            </w:r>
            <w:r w:rsidRPr="00014222">
              <w:t xml:space="preserve"> </w:t>
            </w:r>
            <w:r w:rsidRPr="00412DF7">
              <w:rPr>
                <w:lang w:val="en-US"/>
              </w:rPr>
              <w:t>Suite</w:t>
            </w:r>
            <w:r w:rsidRPr="00251CDC">
              <w:t xml:space="preserve"> – компонент, обеспечивающий реа</w:t>
            </w:r>
            <w:r>
              <w:t>лизацию учетных функций;</w:t>
            </w:r>
          </w:p>
          <w:p w:rsidR="00251CDC" w:rsidRDefault="00251CDC" w:rsidP="00251CDC">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251CDC" w:rsidRDefault="00251CDC" w:rsidP="00251CDC">
            <w:pPr>
              <w:pStyle w:val="ASFKTableListMark"/>
            </w:pPr>
            <w:r w:rsidRPr="00412DF7">
              <w:rPr>
                <w:lang w:val="en-US"/>
              </w:rPr>
              <w:t>Oracle</w:t>
            </w:r>
            <w:r w:rsidRPr="00014222">
              <w:t xml:space="preserve"> </w:t>
            </w:r>
            <w:r w:rsidRPr="00412DF7">
              <w:rPr>
                <w:lang w:val="en-US"/>
              </w:rPr>
              <w:t>Hyperion</w:t>
            </w:r>
            <w:r w:rsidRPr="00251CDC">
              <w:t xml:space="preserve"> – компонент, обеспечивающий реализацию функции </w:t>
            </w:r>
            <w:r w:rsidRPr="00251CDC">
              <w:lastRenderedPageBreak/>
              <w:t>планирования модуля «Кассовое планирова</w:t>
            </w:r>
            <w:r>
              <w:t>ние»;</w:t>
            </w:r>
          </w:p>
          <w:p w:rsidR="00251CDC" w:rsidRDefault="00251CDC" w:rsidP="00251CDC">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251CDC" w:rsidRPr="00A945D8" w:rsidRDefault="00251CDC" w:rsidP="00251CDC">
            <w:pPr>
              <w:pStyle w:val="ASFKTableListMark"/>
            </w:pPr>
            <w:r w:rsidRPr="00251CDC">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945D8" w:rsidRPr="005308C3" w:rsidRDefault="00A945D8" w:rsidP="00A945D8">
            <w:pPr>
              <w:pStyle w:val="ASFKTableListMark"/>
            </w:pPr>
            <w:r w:rsidRPr="005308C3">
              <w:t>Программный комплекс «Криптосервер»;</w:t>
            </w:r>
          </w:p>
          <w:p w:rsidR="00A945D8" w:rsidRDefault="00A945D8" w:rsidP="00A945D8">
            <w:pPr>
              <w:pStyle w:val="ASFKTableListMark"/>
            </w:pPr>
            <w:r w:rsidRPr="005308C3">
              <w:t xml:space="preserve">Программный компонент «Криптоапплет </w:t>
            </w:r>
            <w:r w:rsidRPr="00412DF7">
              <w:rPr>
                <w:lang w:val="en-US"/>
              </w:rPr>
              <w:t>OEBS</w:t>
            </w:r>
            <w:r w:rsidRPr="005308C3">
              <w:t>»;</w:t>
            </w:r>
          </w:p>
          <w:p w:rsidR="00251CDC" w:rsidRPr="00251CDC" w:rsidRDefault="00251CDC" w:rsidP="00251CDC">
            <w:pPr>
              <w:pStyle w:val="ASFKTableListMark"/>
            </w:pPr>
            <w:r w:rsidRPr="00251CDC">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ППО СУФД АСФК</w:t>
            </w:r>
          </w:p>
        </w:tc>
        <w:tc>
          <w:tcPr>
            <w:tcW w:w="3802" w:type="pct"/>
            <w:shd w:val="clear" w:color="auto" w:fill="auto"/>
          </w:tcPr>
          <w:p w:rsidR="00251CDC" w:rsidRPr="00251CDC" w:rsidRDefault="00251CDC" w:rsidP="00412DF7">
            <w:pPr>
              <w:pStyle w:val="ASFKTablenorm"/>
              <w:ind w:left="57" w:right="57"/>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ППП</w:t>
            </w:r>
          </w:p>
        </w:tc>
        <w:tc>
          <w:tcPr>
            <w:tcW w:w="3802" w:type="pct"/>
            <w:shd w:val="clear" w:color="auto" w:fill="auto"/>
          </w:tcPr>
          <w:p w:rsidR="00251CDC" w:rsidRPr="00661DBF" w:rsidRDefault="00251CDC" w:rsidP="00412DF7">
            <w:pPr>
              <w:pStyle w:val="ASFKTablenorm"/>
              <w:ind w:left="57" w:right="57"/>
            </w:pPr>
            <w:r w:rsidRPr="00661DBF">
              <w:t>Перечень прямых получателей средств федерального бюджета.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ПР</w:t>
            </w:r>
          </w:p>
        </w:tc>
        <w:tc>
          <w:tcPr>
            <w:tcW w:w="3802" w:type="pct"/>
            <w:shd w:val="clear" w:color="auto" w:fill="auto"/>
          </w:tcPr>
          <w:p w:rsidR="00251CDC" w:rsidRPr="00661DBF" w:rsidRDefault="00251CDC" w:rsidP="00412DF7">
            <w:pPr>
              <w:pStyle w:val="ASFKTablenorm"/>
              <w:ind w:left="57" w:right="57"/>
            </w:pPr>
            <w:r w:rsidRPr="00661DBF">
              <w:t>Проектное решение.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Протокол</w:t>
            </w:r>
          </w:p>
        </w:tc>
        <w:tc>
          <w:tcPr>
            <w:tcW w:w="3802" w:type="pct"/>
            <w:shd w:val="clear" w:color="auto" w:fill="auto"/>
          </w:tcPr>
          <w:p w:rsidR="00251CDC" w:rsidRPr="00661DBF" w:rsidRDefault="00251CDC" w:rsidP="00412DF7">
            <w:pPr>
              <w:pStyle w:val="ASFKTablenorm"/>
              <w:ind w:left="57" w:right="57"/>
            </w:pPr>
            <w:r w:rsidRPr="00661DBF">
              <w:t>Информационный объект, содержащий результаты обработки других информационных объектов.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ПУБП</w:t>
            </w:r>
          </w:p>
        </w:tc>
        <w:tc>
          <w:tcPr>
            <w:tcW w:w="3802" w:type="pct"/>
            <w:shd w:val="clear" w:color="auto" w:fill="auto"/>
          </w:tcPr>
          <w:p w:rsidR="00251CDC" w:rsidRPr="00661DBF" w:rsidRDefault="00251CDC" w:rsidP="00412DF7">
            <w:pPr>
              <w:pStyle w:val="ASFKTablenorm"/>
              <w:ind w:left="57" w:right="57"/>
            </w:pPr>
            <w:r w:rsidRPr="00661DBF">
              <w:t>Перечень участников бюджетного процесса.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РБС</w:t>
            </w:r>
          </w:p>
        </w:tc>
        <w:tc>
          <w:tcPr>
            <w:tcW w:w="3802" w:type="pct"/>
            <w:shd w:val="clear" w:color="auto" w:fill="auto"/>
          </w:tcPr>
          <w:p w:rsidR="00251CDC" w:rsidRPr="00251CDC" w:rsidRDefault="00251CDC" w:rsidP="00412DF7">
            <w:pPr>
              <w:pStyle w:val="ASFKTablenorm"/>
              <w:ind w:left="57" w:right="57"/>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РД</w:t>
            </w:r>
          </w:p>
        </w:tc>
        <w:tc>
          <w:tcPr>
            <w:tcW w:w="3802" w:type="pct"/>
            <w:shd w:val="clear" w:color="auto" w:fill="auto"/>
          </w:tcPr>
          <w:p w:rsidR="00251CDC" w:rsidRPr="00251CDC" w:rsidRDefault="00251CDC" w:rsidP="00412DF7">
            <w:pPr>
              <w:pStyle w:val="ASFKTablenorm"/>
              <w:ind w:left="57" w:right="57"/>
            </w:pPr>
            <w:r w:rsidRPr="00661DBF">
              <w:t xml:space="preserve">Расчетные документы </w:t>
            </w:r>
            <w:r w:rsidR="006E7405">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Регистрация</w:t>
            </w:r>
          </w:p>
        </w:tc>
        <w:tc>
          <w:tcPr>
            <w:tcW w:w="3802" w:type="pct"/>
            <w:shd w:val="clear" w:color="auto" w:fill="auto"/>
          </w:tcPr>
          <w:p w:rsidR="00251CDC" w:rsidRPr="00251CDC" w:rsidRDefault="00251CDC" w:rsidP="00412DF7">
            <w:pPr>
              <w:pStyle w:val="ASFKTablenorm"/>
              <w:ind w:left="57" w:right="57"/>
            </w:pPr>
            <w:r w:rsidRPr="00661DBF">
              <w:t>Процесс создания учетных данных при обработке информац</w:t>
            </w:r>
            <w:r w:rsidRPr="00251CDC">
              <w:t>ионного объек</w:t>
            </w:r>
            <w:r w:rsidRPr="00251CDC">
              <w:lastRenderedPageBreak/>
              <w:t>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РОСГУ</w:t>
            </w:r>
          </w:p>
        </w:tc>
        <w:tc>
          <w:tcPr>
            <w:tcW w:w="3802" w:type="pct"/>
            <w:shd w:val="clear" w:color="auto" w:fill="auto"/>
          </w:tcPr>
          <w:p w:rsidR="00251CDC" w:rsidRPr="00661DBF" w:rsidRDefault="00251CDC" w:rsidP="00412DF7">
            <w:pPr>
              <w:pStyle w:val="ASFKTablenorm"/>
              <w:ind w:left="57" w:right="57"/>
            </w:pPr>
            <w:r w:rsidRPr="00661DBF">
              <w:t>Реестр организаций сектора государственного управления.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РПБС</w:t>
            </w:r>
          </w:p>
        </w:tc>
        <w:tc>
          <w:tcPr>
            <w:tcW w:w="3802" w:type="pct"/>
            <w:shd w:val="clear" w:color="auto" w:fill="auto"/>
          </w:tcPr>
          <w:p w:rsidR="00251CDC" w:rsidRPr="00251CDC" w:rsidRDefault="00251CDC" w:rsidP="00412DF7">
            <w:pPr>
              <w:pStyle w:val="ASFKTablenorm"/>
              <w:ind w:left="57" w:right="57"/>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РР</w:t>
            </w:r>
          </w:p>
        </w:tc>
        <w:tc>
          <w:tcPr>
            <w:tcW w:w="3802" w:type="pct"/>
            <w:shd w:val="clear" w:color="auto" w:fill="auto"/>
          </w:tcPr>
          <w:p w:rsidR="00251CDC" w:rsidRPr="00251CDC" w:rsidRDefault="00251CDC" w:rsidP="00412DF7">
            <w:pPr>
              <w:pStyle w:val="ASFKTablenorm"/>
              <w:ind w:left="57" w:right="57"/>
            </w:pPr>
            <w:r w:rsidRPr="00661DBF">
              <w:t>Расходное расписание (код формы по классификатору форм д</w:t>
            </w:r>
            <w:r w:rsidRPr="00251CDC">
              <w:t>окументов 0531722).</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РТ</w:t>
            </w:r>
          </w:p>
        </w:tc>
        <w:tc>
          <w:tcPr>
            <w:tcW w:w="3802" w:type="pct"/>
            <w:shd w:val="clear" w:color="auto" w:fill="auto"/>
          </w:tcPr>
          <w:p w:rsidR="00251CDC" w:rsidRPr="00661DBF" w:rsidRDefault="00251CDC" w:rsidP="00412DF7">
            <w:pPr>
              <w:pStyle w:val="ASFKTablenorm"/>
              <w:ind w:left="57" w:right="57"/>
            </w:pPr>
            <w:r w:rsidRPr="00661DBF">
              <w:t>Руководство технолога.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РУБП</w:t>
            </w:r>
          </w:p>
        </w:tc>
        <w:tc>
          <w:tcPr>
            <w:tcW w:w="3802" w:type="pct"/>
            <w:shd w:val="clear" w:color="auto" w:fill="auto"/>
          </w:tcPr>
          <w:p w:rsidR="00251CDC" w:rsidRPr="00661DBF" w:rsidRDefault="00251CDC" w:rsidP="00412DF7">
            <w:pPr>
              <w:pStyle w:val="ASFKTablenorm"/>
              <w:ind w:left="57" w:right="57"/>
            </w:pPr>
            <w:r w:rsidRPr="00661DBF">
              <w:t>Реестр участников бюджетного процесса.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СБР</w:t>
            </w:r>
          </w:p>
        </w:tc>
        <w:tc>
          <w:tcPr>
            <w:tcW w:w="3802" w:type="pct"/>
            <w:shd w:val="clear" w:color="auto" w:fill="auto"/>
          </w:tcPr>
          <w:p w:rsidR="00251CDC" w:rsidRPr="00661DBF" w:rsidRDefault="00251CDC" w:rsidP="00412DF7">
            <w:pPr>
              <w:pStyle w:val="ASFKTablenorm"/>
              <w:ind w:left="57" w:right="57"/>
            </w:pPr>
            <w:r w:rsidRPr="00661DBF">
              <w:t>Сводная бюджетная роспись.</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Сводный реестр</w:t>
            </w:r>
          </w:p>
        </w:tc>
        <w:tc>
          <w:tcPr>
            <w:tcW w:w="3802" w:type="pct"/>
            <w:shd w:val="clear" w:color="auto" w:fill="auto"/>
          </w:tcPr>
          <w:p w:rsidR="00251CDC" w:rsidRPr="00661DBF" w:rsidRDefault="00251CDC" w:rsidP="00412DF7">
            <w:pPr>
              <w:pStyle w:val="ASFKTablenorm"/>
              <w:ind w:left="57" w:right="57"/>
            </w:pPr>
            <w:r w:rsidRPr="00661DBF">
              <w:t>Реестр участников бюджетного процесса, а также юридических лиц, не являющихся участниками бюджетного процесса.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Скроллер</w:t>
            </w:r>
          </w:p>
        </w:tc>
        <w:tc>
          <w:tcPr>
            <w:tcW w:w="3802" w:type="pct"/>
            <w:shd w:val="clear" w:color="auto" w:fill="auto"/>
          </w:tcPr>
          <w:p w:rsidR="00251CDC" w:rsidRPr="00661DBF" w:rsidRDefault="00251CDC" w:rsidP="00412DF7">
            <w:pPr>
              <w:pStyle w:val="ASFKTablenorm"/>
              <w:ind w:left="57" w:right="57"/>
            </w:pPr>
            <w:r w:rsidRPr="00661DBF">
              <w:t>Визуальная форма, отображающая список документов.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Соглашение</w:t>
            </w:r>
          </w:p>
        </w:tc>
        <w:tc>
          <w:tcPr>
            <w:tcW w:w="3802" w:type="pct"/>
            <w:shd w:val="clear" w:color="auto" w:fill="auto"/>
          </w:tcPr>
          <w:p w:rsidR="00251CDC" w:rsidRPr="00251CDC" w:rsidRDefault="00251CDC" w:rsidP="00412DF7">
            <w:pPr>
              <w:pStyle w:val="ASFKTablenorm"/>
              <w:ind w:left="57" w:right="57"/>
            </w:pPr>
            <w:r w:rsidRPr="00661DBF">
              <w:t>Соглашение об осуществлении органом Федерального казн</w:t>
            </w:r>
            <w:r w:rsidRPr="00251CDC">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СПЗ</w:t>
            </w:r>
          </w:p>
        </w:tc>
        <w:tc>
          <w:tcPr>
            <w:tcW w:w="3802" w:type="pct"/>
            <w:shd w:val="clear" w:color="auto" w:fill="auto"/>
          </w:tcPr>
          <w:p w:rsidR="00251CDC" w:rsidRPr="00661DBF" w:rsidRDefault="00251CDC" w:rsidP="00412DF7">
            <w:pPr>
              <w:pStyle w:val="ASFKTablenorm"/>
              <w:ind w:left="57" w:right="57"/>
            </w:pPr>
            <w:r w:rsidRPr="00661DBF">
              <w:t>Справочник «Сводный перечень заказчиков».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СР</w:t>
            </w:r>
          </w:p>
        </w:tc>
        <w:tc>
          <w:tcPr>
            <w:tcW w:w="3802" w:type="pct"/>
            <w:shd w:val="clear" w:color="auto" w:fill="auto"/>
          </w:tcPr>
          <w:p w:rsidR="00251CDC" w:rsidRPr="00251CDC" w:rsidRDefault="00251CDC" w:rsidP="00412DF7">
            <w:pPr>
              <w:pStyle w:val="ASFKTablenorm"/>
              <w:ind w:left="57" w:right="57"/>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СРРПБС</w:t>
            </w:r>
          </w:p>
        </w:tc>
        <w:tc>
          <w:tcPr>
            <w:tcW w:w="3802" w:type="pct"/>
            <w:shd w:val="clear" w:color="auto" w:fill="auto"/>
          </w:tcPr>
          <w:p w:rsidR="00251CDC" w:rsidRPr="00251CDC" w:rsidRDefault="00251CDC" w:rsidP="00412DF7">
            <w:pPr>
              <w:pStyle w:val="ASFKTablenorm"/>
              <w:ind w:left="57" w:right="57"/>
            </w:pPr>
            <w:r w:rsidRPr="00661DBF">
              <w:t>Сводный реестр главных распорядителей, распорядителей и п</w:t>
            </w:r>
            <w:r w:rsidRPr="00251CDC">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Статистические данные</w:t>
            </w:r>
          </w:p>
        </w:tc>
        <w:tc>
          <w:tcPr>
            <w:tcW w:w="3802" w:type="pct"/>
            <w:shd w:val="clear" w:color="auto" w:fill="auto"/>
          </w:tcPr>
          <w:p w:rsidR="00251CDC" w:rsidRPr="00251CDC" w:rsidRDefault="00251CDC" w:rsidP="00412DF7">
            <w:pPr>
              <w:pStyle w:val="ASFKTablenorm"/>
              <w:ind w:left="57" w:right="57"/>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Субъект РФ</w:t>
            </w:r>
          </w:p>
        </w:tc>
        <w:tc>
          <w:tcPr>
            <w:tcW w:w="3802" w:type="pct"/>
            <w:shd w:val="clear" w:color="auto" w:fill="auto"/>
          </w:tcPr>
          <w:p w:rsidR="00251CDC" w:rsidRPr="00661DBF" w:rsidRDefault="00251CDC" w:rsidP="00412DF7">
            <w:pPr>
              <w:pStyle w:val="ASFKTablenorm"/>
              <w:ind w:left="57" w:right="57"/>
            </w:pPr>
            <w:r w:rsidRPr="00661DBF">
              <w:t>Субъект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СУФД</w:t>
            </w:r>
          </w:p>
        </w:tc>
        <w:tc>
          <w:tcPr>
            <w:tcW w:w="3802" w:type="pct"/>
            <w:shd w:val="clear" w:color="auto" w:fill="auto"/>
          </w:tcPr>
          <w:p w:rsidR="00251CDC" w:rsidRPr="00661DBF" w:rsidRDefault="00651A99" w:rsidP="00412DF7">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СЭД</w:t>
            </w:r>
          </w:p>
        </w:tc>
        <w:tc>
          <w:tcPr>
            <w:tcW w:w="3802" w:type="pct"/>
            <w:shd w:val="clear" w:color="auto" w:fill="auto"/>
          </w:tcPr>
          <w:p w:rsidR="00251CDC" w:rsidRPr="00661DBF" w:rsidRDefault="00251CDC" w:rsidP="00412DF7">
            <w:pPr>
              <w:pStyle w:val="ASFKTablenorm"/>
              <w:ind w:left="57" w:right="57"/>
            </w:pPr>
            <w:r w:rsidRPr="00661DBF">
              <w:t>Система электронного документооборота.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ТГВФ</w:t>
            </w:r>
          </w:p>
        </w:tc>
        <w:tc>
          <w:tcPr>
            <w:tcW w:w="3802" w:type="pct"/>
            <w:shd w:val="clear" w:color="auto" w:fill="auto"/>
          </w:tcPr>
          <w:p w:rsidR="00251CDC" w:rsidRPr="00661DBF" w:rsidRDefault="00251CDC" w:rsidP="00412DF7">
            <w:pPr>
              <w:pStyle w:val="ASFKTablenorm"/>
              <w:ind w:left="57" w:right="57"/>
            </w:pPr>
            <w:r w:rsidRPr="00661DBF">
              <w:t>Территориальный государственный внебюджетный фонд.</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ТОАИФ</w:t>
            </w:r>
          </w:p>
        </w:tc>
        <w:tc>
          <w:tcPr>
            <w:tcW w:w="3802" w:type="pct"/>
            <w:shd w:val="clear" w:color="auto" w:fill="auto"/>
          </w:tcPr>
          <w:p w:rsidR="00251CDC" w:rsidRPr="00251CDC" w:rsidRDefault="00251CDC" w:rsidP="00412DF7">
            <w:pPr>
              <w:pStyle w:val="ASFKTablenorm"/>
              <w:ind w:left="57" w:right="57"/>
            </w:pPr>
            <w:r w:rsidRPr="00661DBF">
              <w:t>Территориальный орган администратора источников финанс</w:t>
            </w:r>
            <w:r w:rsidRPr="00251CDC">
              <w:t>ирования.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ТОФК</w:t>
            </w:r>
          </w:p>
        </w:tc>
        <w:tc>
          <w:tcPr>
            <w:tcW w:w="3802" w:type="pct"/>
            <w:shd w:val="clear" w:color="auto" w:fill="auto"/>
          </w:tcPr>
          <w:p w:rsidR="00251CDC" w:rsidRPr="00251CDC" w:rsidRDefault="00077B90" w:rsidP="00412DF7">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w:t>
            </w:r>
            <w:r w:rsidRPr="00704296">
              <w:lastRenderedPageBreak/>
              <w:t>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251CDC" w:rsidRPr="00251CDC">
              <w:t>.</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ТР</w:t>
            </w:r>
          </w:p>
        </w:tc>
        <w:tc>
          <w:tcPr>
            <w:tcW w:w="3802" w:type="pct"/>
            <w:shd w:val="clear" w:color="auto" w:fill="auto"/>
          </w:tcPr>
          <w:p w:rsidR="00251CDC" w:rsidRPr="00661DBF" w:rsidRDefault="00251CDC" w:rsidP="00412DF7">
            <w:pPr>
              <w:pStyle w:val="ASFKTablenorm"/>
              <w:ind w:left="57" w:right="57"/>
            </w:pPr>
            <w:r w:rsidRPr="00661DBF">
              <w:t>Технологический регламент.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ТУ</w:t>
            </w:r>
          </w:p>
        </w:tc>
        <w:tc>
          <w:tcPr>
            <w:tcW w:w="3802" w:type="pct"/>
            <w:shd w:val="clear" w:color="auto" w:fill="auto"/>
          </w:tcPr>
          <w:p w:rsidR="00251CDC" w:rsidRPr="00661DBF" w:rsidRDefault="00251CDC" w:rsidP="00412DF7">
            <w:pPr>
              <w:pStyle w:val="ASFKTablenorm"/>
              <w:ind w:left="57" w:right="57"/>
            </w:pPr>
            <w:r w:rsidRPr="00661DBF">
              <w:t>Технические условия.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ТФФ</w:t>
            </w:r>
          </w:p>
        </w:tc>
        <w:tc>
          <w:tcPr>
            <w:tcW w:w="3802" w:type="pct"/>
            <w:shd w:val="clear" w:color="auto" w:fill="auto"/>
          </w:tcPr>
          <w:p w:rsidR="00251CDC" w:rsidRPr="00251CDC" w:rsidRDefault="00251CDC" w:rsidP="00412DF7">
            <w:pPr>
              <w:pStyle w:val="ASFKTablenorm"/>
              <w:ind w:left="57" w:right="57"/>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УБП</w:t>
            </w:r>
          </w:p>
        </w:tc>
        <w:tc>
          <w:tcPr>
            <w:tcW w:w="3802" w:type="pct"/>
            <w:shd w:val="clear" w:color="auto" w:fill="auto"/>
          </w:tcPr>
          <w:p w:rsidR="00251CDC" w:rsidRPr="00251CDC" w:rsidRDefault="00251CDC" w:rsidP="00412DF7">
            <w:pPr>
              <w:pStyle w:val="ASFKTablenorm"/>
              <w:ind w:left="57" w:right="57"/>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F0E45" w:rsidRPr="00BD5681" w:rsidTr="00412DF7">
        <w:tc>
          <w:tcPr>
            <w:tcW w:w="263" w:type="pct"/>
            <w:shd w:val="clear" w:color="auto" w:fill="auto"/>
          </w:tcPr>
          <w:p w:rsidR="00BF0E45" w:rsidRPr="00BD5681" w:rsidRDefault="00BF0E45" w:rsidP="00BF0E45">
            <w:pPr>
              <w:pStyle w:val="ASFKTableNum"/>
            </w:pPr>
          </w:p>
        </w:tc>
        <w:tc>
          <w:tcPr>
            <w:tcW w:w="935" w:type="pct"/>
            <w:shd w:val="clear" w:color="auto" w:fill="auto"/>
          </w:tcPr>
          <w:p w:rsidR="00BF0E45" w:rsidRPr="004C2A8E" w:rsidRDefault="00BF0E45" w:rsidP="00412DF7">
            <w:pPr>
              <w:pStyle w:val="ASFKTablenorm"/>
              <w:ind w:left="57" w:right="57"/>
            </w:pPr>
            <w:r>
              <w:t>Уведомление (протокол)</w:t>
            </w:r>
          </w:p>
        </w:tc>
        <w:tc>
          <w:tcPr>
            <w:tcW w:w="3802" w:type="pct"/>
            <w:shd w:val="clear" w:color="auto" w:fill="auto"/>
          </w:tcPr>
          <w:p w:rsidR="00BF0E45" w:rsidRPr="004C2A8E" w:rsidRDefault="00BF0E45" w:rsidP="00412DF7">
            <w:pPr>
              <w:pStyle w:val="ASFKTablenorm"/>
              <w:ind w:left="57" w:right="57"/>
            </w:pPr>
            <w:r w:rsidRPr="00F27E6B">
              <w:t>Электронный документ «Уведомление (протокол) обработки документа».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УИН</w:t>
            </w:r>
          </w:p>
        </w:tc>
        <w:tc>
          <w:tcPr>
            <w:tcW w:w="3802" w:type="pct"/>
            <w:shd w:val="clear" w:color="auto" w:fill="auto"/>
          </w:tcPr>
          <w:p w:rsidR="00251CDC" w:rsidRPr="00661DBF" w:rsidRDefault="00251CDC" w:rsidP="00412DF7">
            <w:pPr>
              <w:pStyle w:val="ASFKTablenorm"/>
              <w:ind w:left="57" w:right="57"/>
            </w:pPr>
            <w:r w:rsidRPr="00661DBF">
              <w:t>Уникальный идентификатор начисления.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Унитарное пре</w:t>
            </w:r>
            <w:r w:rsidRPr="00251CDC">
              <w:t>дприятие</w:t>
            </w:r>
          </w:p>
        </w:tc>
        <w:tc>
          <w:tcPr>
            <w:tcW w:w="3802" w:type="pct"/>
            <w:shd w:val="clear" w:color="auto" w:fill="auto"/>
          </w:tcPr>
          <w:p w:rsidR="00251CDC" w:rsidRPr="00251CDC" w:rsidRDefault="00251CDC" w:rsidP="00412DF7">
            <w:pPr>
              <w:pStyle w:val="ASFKTablenorm"/>
              <w:ind w:left="57" w:right="57"/>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УП</w:t>
            </w:r>
          </w:p>
        </w:tc>
        <w:tc>
          <w:tcPr>
            <w:tcW w:w="3802" w:type="pct"/>
            <w:shd w:val="clear" w:color="auto" w:fill="auto"/>
          </w:tcPr>
          <w:p w:rsidR="00251CDC" w:rsidRPr="00251CDC" w:rsidRDefault="00251CDC" w:rsidP="00412DF7">
            <w:pPr>
              <w:pStyle w:val="ASFKTablenorm"/>
              <w:ind w:left="57" w:right="57"/>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УФК</w:t>
            </w:r>
          </w:p>
        </w:tc>
        <w:tc>
          <w:tcPr>
            <w:tcW w:w="3802" w:type="pct"/>
            <w:shd w:val="clear" w:color="auto" w:fill="auto"/>
          </w:tcPr>
          <w:p w:rsidR="00251CDC" w:rsidRPr="00251CDC" w:rsidRDefault="00651A99" w:rsidP="00412DF7">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ФАИП</w:t>
            </w:r>
          </w:p>
        </w:tc>
        <w:tc>
          <w:tcPr>
            <w:tcW w:w="3802" w:type="pct"/>
            <w:shd w:val="clear" w:color="auto" w:fill="auto"/>
          </w:tcPr>
          <w:p w:rsidR="00251CDC" w:rsidRPr="00661DBF" w:rsidRDefault="00251CDC" w:rsidP="00412DF7">
            <w:pPr>
              <w:pStyle w:val="ASFKTablenorm"/>
              <w:ind w:left="57" w:right="57"/>
            </w:pPr>
            <w:r w:rsidRPr="00661DBF">
              <w:t>Федеральная адресная инвестиционная программа.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ФБ</w:t>
            </w:r>
          </w:p>
        </w:tc>
        <w:tc>
          <w:tcPr>
            <w:tcW w:w="3802" w:type="pct"/>
            <w:shd w:val="clear" w:color="auto" w:fill="auto"/>
          </w:tcPr>
          <w:p w:rsidR="00251CDC" w:rsidRPr="00661DBF" w:rsidRDefault="00251CDC" w:rsidP="00412DF7">
            <w:pPr>
              <w:pStyle w:val="ASFKTablenorm"/>
              <w:ind w:left="57" w:right="57"/>
            </w:pPr>
            <w:r w:rsidRPr="00661DBF">
              <w:t>Федеральный бюджет.</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Финорган</w:t>
            </w:r>
          </w:p>
        </w:tc>
        <w:tc>
          <w:tcPr>
            <w:tcW w:w="3802" w:type="pct"/>
            <w:shd w:val="clear" w:color="auto" w:fill="auto"/>
          </w:tcPr>
          <w:p w:rsidR="00251CDC" w:rsidRPr="00251CDC" w:rsidRDefault="00251CDC" w:rsidP="00412DF7">
            <w:pPr>
              <w:pStyle w:val="ASFKTablenorm"/>
              <w:ind w:left="57" w:right="57"/>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ФИО</w:t>
            </w:r>
          </w:p>
        </w:tc>
        <w:tc>
          <w:tcPr>
            <w:tcW w:w="3802" w:type="pct"/>
            <w:shd w:val="clear" w:color="auto" w:fill="auto"/>
          </w:tcPr>
          <w:p w:rsidR="00251CDC" w:rsidRPr="00661DBF" w:rsidRDefault="00251CDC" w:rsidP="00412DF7">
            <w:pPr>
              <w:pStyle w:val="ASFKTablenorm"/>
              <w:ind w:left="57" w:right="57"/>
            </w:pPr>
            <w:r w:rsidRPr="00661DBF">
              <w:t>Фамилия, имя, отчество.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ФК</w:t>
            </w:r>
          </w:p>
        </w:tc>
        <w:tc>
          <w:tcPr>
            <w:tcW w:w="3802" w:type="pct"/>
            <w:shd w:val="clear" w:color="auto" w:fill="auto"/>
          </w:tcPr>
          <w:p w:rsidR="00251CDC" w:rsidRPr="00661DBF" w:rsidRDefault="00251CDC" w:rsidP="00412DF7">
            <w:pPr>
              <w:pStyle w:val="ASFKTablenorm"/>
              <w:ind w:left="57" w:right="57"/>
            </w:pPr>
            <w:r w:rsidRPr="00661DBF">
              <w:t>Федеральное казначейство.</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ФКР</w:t>
            </w:r>
          </w:p>
        </w:tc>
        <w:tc>
          <w:tcPr>
            <w:tcW w:w="3802" w:type="pct"/>
            <w:shd w:val="clear" w:color="auto" w:fill="auto"/>
          </w:tcPr>
          <w:p w:rsidR="00251CDC" w:rsidRPr="00661DBF" w:rsidRDefault="00251CDC" w:rsidP="00412DF7">
            <w:pPr>
              <w:pStyle w:val="ASFKTablenorm"/>
              <w:ind w:left="57" w:right="57"/>
            </w:pPr>
            <w:r w:rsidRPr="00661DBF">
              <w:t>Функциональный классификатор расходов.</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ФО</w:t>
            </w:r>
          </w:p>
        </w:tc>
        <w:tc>
          <w:tcPr>
            <w:tcW w:w="3802" w:type="pct"/>
            <w:shd w:val="clear" w:color="auto" w:fill="auto"/>
          </w:tcPr>
          <w:p w:rsidR="00251CDC" w:rsidRPr="00251CDC" w:rsidRDefault="00251CDC" w:rsidP="00412DF7">
            <w:pPr>
              <w:pStyle w:val="ASFKTablenorm"/>
              <w:ind w:left="57" w:right="57"/>
            </w:pPr>
            <w:r w:rsidRPr="00661DBF">
              <w:t>Финансовые органы – Министерство финансов Российской Ф</w:t>
            </w:r>
            <w:r w:rsidRPr="00251CDC">
              <w:t>едерации, ор</w:t>
            </w:r>
            <w:r w:rsidRPr="00251CDC">
              <w:lastRenderedPageBreak/>
              <w:t>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ЦАФК</w:t>
            </w:r>
          </w:p>
        </w:tc>
        <w:tc>
          <w:tcPr>
            <w:tcW w:w="3802" w:type="pct"/>
            <w:shd w:val="clear" w:color="auto" w:fill="auto"/>
          </w:tcPr>
          <w:p w:rsidR="00251CDC" w:rsidRPr="00661DBF" w:rsidRDefault="00251CDC" w:rsidP="00412DF7">
            <w:pPr>
              <w:pStyle w:val="ASFKTablenorm"/>
              <w:ind w:left="57" w:right="57"/>
            </w:pPr>
            <w:r w:rsidRPr="00661DBF">
              <w:t>Центральный аппарат Федерального казначейства.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ЦБ РФ</w:t>
            </w:r>
          </w:p>
        </w:tc>
        <w:tc>
          <w:tcPr>
            <w:tcW w:w="3802" w:type="pct"/>
            <w:shd w:val="clear" w:color="auto" w:fill="auto"/>
          </w:tcPr>
          <w:p w:rsidR="00251CDC" w:rsidRPr="00661DBF" w:rsidRDefault="00251CDC" w:rsidP="00412DF7">
            <w:pPr>
              <w:pStyle w:val="ASFKTablenorm"/>
              <w:ind w:left="57" w:right="57"/>
            </w:pPr>
            <w:r w:rsidRPr="00661DBF">
              <w:t>Центральный банк Российской Федерации.</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Чекбокс</w:t>
            </w:r>
          </w:p>
        </w:tc>
        <w:tc>
          <w:tcPr>
            <w:tcW w:w="3802" w:type="pct"/>
            <w:shd w:val="clear" w:color="auto" w:fill="auto"/>
          </w:tcPr>
          <w:p w:rsidR="00251CDC" w:rsidRPr="00661DBF" w:rsidRDefault="00251CDC" w:rsidP="00412DF7">
            <w:pPr>
              <w:pStyle w:val="ASFKTablenorm"/>
              <w:ind w:left="57" w:right="57"/>
            </w:pPr>
            <w:r w:rsidRPr="00661DBF">
              <w:t>Клетка выбора из списка представленных значений.</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ЭД</w:t>
            </w:r>
          </w:p>
        </w:tc>
        <w:tc>
          <w:tcPr>
            <w:tcW w:w="3802" w:type="pct"/>
            <w:shd w:val="clear" w:color="auto" w:fill="auto"/>
          </w:tcPr>
          <w:p w:rsidR="00251CDC" w:rsidRPr="00251CDC" w:rsidRDefault="00251CDC" w:rsidP="00412DF7">
            <w:pPr>
              <w:pStyle w:val="ASFKTablenorm"/>
              <w:ind w:left="57" w:right="57"/>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251CDC">
              <w:t>атусы документа).</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ЭП</w:t>
            </w:r>
          </w:p>
        </w:tc>
        <w:tc>
          <w:tcPr>
            <w:tcW w:w="3802" w:type="pct"/>
            <w:shd w:val="clear" w:color="auto" w:fill="auto"/>
          </w:tcPr>
          <w:p w:rsidR="00251CDC" w:rsidRPr="00251CDC" w:rsidRDefault="00251CDC" w:rsidP="00412DF7">
            <w:pPr>
              <w:pStyle w:val="ASFKTablenorm"/>
              <w:ind w:left="57" w:right="57"/>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ЭС</w:t>
            </w:r>
          </w:p>
        </w:tc>
        <w:tc>
          <w:tcPr>
            <w:tcW w:w="3802" w:type="pct"/>
            <w:shd w:val="clear" w:color="auto" w:fill="auto"/>
          </w:tcPr>
          <w:p w:rsidR="00251CDC" w:rsidRPr="00661DBF" w:rsidRDefault="00251CDC" w:rsidP="00412DF7">
            <w:pPr>
              <w:pStyle w:val="ASFKTablenorm"/>
              <w:ind w:left="57" w:right="57"/>
            </w:pPr>
            <w:r w:rsidRPr="00661DBF">
              <w:t>Электронное сообщение.</w:t>
            </w:r>
          </w:p>
        </w:tc>
      </w:tr>
      <w:tr w:rsidR="00DE56F1" w:rsidRPr="00BD5681" w:rsidTr="00412DF7">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412DF7">
            <w:pPr>
              <w:pStyle w:val="ASFKTablenorm"/>
              <w:ind w:left="57" w:right="57"/>
            </w:pPr>
            <w:r w:rsidRPr="00661DBF">
              <w:t>ЭФ</w:t>
            </w:r>
          </w:p>
        </w:tc>
        <w:tc>
          <w:tcPr>
            <w:tcW w:w="3802" w:type="pct"/>
            <w:shd w:val="clear" w:color="auto" w:fill="auto"/>
          </w:tcPr>
          <w:p w:rsidR="00251CDC" w:rsidRPr="00661DBF" w:rsidRDefault="00251CDC" w:rsidP="00412DF7">
            <w:pPr>
              <w:pStyle w:val="ASFKTablenorm"/>
              <w:ind w:left="57" w:right="57"/>
            </w:pPr>
            <w:r w:rsidRPr="00661DBF">
              <w:t>Экранная форма – визуальная форма электронного документа в интерфейсе прикладного программного обеспечения.</w:t>
            </w:r>
          </w:p>
        </w:tc>
      </w:tr>
    </w:tbl>
    <w:p w:rsidR="00CD55C7" w:rsidRPr="00CE3EF0" w:rsidRDefault="00CD55C7" w:rsidP="00CE3EF0">
      <w:pPr>
        <w:pStyle w:val="51"/>
        <w:rPr>
          <w:rStyle w:val="ASFKSymBold"/>
          <w:b/>
        </w:rPr>
      </w:pPr>
      <w:bookmarkStart w:id="30" w:name="_Toc232827274"/>
      <w:r w:rsidRPr="00CE3EF0">
        <w:rPr>
          <w:rStyle w:val="ASFKSymBold"/>
          <w:b/>
        </w:rPr>
        <w:t>Элементы оформления</w:t>
      </w:r>
      <w:bookmarkEnd w:id="30"/>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92715F">
        <w:pict>
          <v:shape id="_x0000_i1025" type="#_x0000_t75" style="width:21.75pt;height:21.75pt">
            <v:imagedata r:id="rId10" o:title="button_save" gain="81921f" blacklevel="-3277f"/>
          </v:shape>
        </w:pict>
      </w:r>
      <w:r w:rsidR="006E0EEE" w:rsidRPr="005D1671">
        <w:t xml:space="preserve"> (Сохранить), </w:t>
      </w:r>
      <w:r w:rsidR="0092715F">
        <w:pict>
          <v:shape id="_x0000_i1026" type="#_x0000_t75" style="width:21.75pt;height:21.75pt">
            <v:imagedata r:id="rId11" o:title="button_new" gain="81921f" blacklevel="-3277f"/>
          </v:shape>
        </w:pict>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1" w:name="_Toc387858958"/>
      <w:bookmarkStart w:id="32" w:name="_Toc410283217"/>
      <w:bookmarkStart w:id="33" w:name="_Toc79490131"/>
      <w:bookmarkEnd w:id="16"/>
      <w:bookmarkEnd w:id="17"/>
      <w:r w:rsidRPr="001E4646">
        <w:lastRenderedPageBreak/>
        <w:t>Назначение и условия применения</w:t>
      </w:r>
      <w:bookmarkEnd w:id="31"/>
      <w:bookmarkEnd w:id="32"/>
      <w:bookmarkEnd w:id="33"/>
    </w:p>
    <w:p w:rsidR="00CD55C7" w:rsidRPr="00345377" w:rsidRDefault="00CD55C7" w:rsidP="00865B91">
      <w:pPr>
        <w:pStyle w:val="21"/>
      </w:pPr>
      <w:bookmarkStart w:id="34" w:name="_Toc225916465"/>
      <w:bookmarkStart w:id="35" w:name="_Toc232827276"/>
      <w:bookmarkStart w:id="36" w:name="_Toc247608853"/>
      <w:bookmarkStart w:id="37" w:name="_Toc248062639"/>
      <w:bookmarkStart w:id="38" w:name="_Toc387858959"/>
      <w:bookmarkStart w:id="39" w:name="_Toc410283218"/>
      <w:bookmarkStart w:id="40" w:name="_Toc79490132"/>
      <w:bookmarkStart w:id="41" w:name="_Toc221011460"/>
      <w:bookmarkStart w:id="42" w:name="_Toc221012161"/>
      <w:bookmarkStart w:id="43" w:name="_Toc225934542"/>
      <w:bookmarkStart w:id="44" w:name="_Toc107037953"/>
      <w:bookmarkStart w:id="45" w:name="_Toc182196484"/>
      <w:bookmarkStart w:id="46" w:name="_Toc225916467"/>
      <w:bookmarkStart w:id="47" w:name="_Toc232827278"/>
      <w:r w:rsidRPr="00345377">
        <w:t>Виды деятельности, функции</w:t>
      </w:r>
      <w:bookmarkEnd w:id="34"/>
      <w:bookmarkEnd w:id="35"/>
      <w:bookmarkEnd w:id="36"/>
      <w:bookmarkEnd w:id="37"/>
      <w:bookmarkEnd w:id="38"/>
      <w:bookmarkEnd w:id="39"/>
      <w:bookmarkEnd w:id="40"/>
    </w:p>
    <w:bookmarkEnd w:id="41"/>
    <w:bookmarkEnd w:id="42"/>
    <w:bookmarkEnd w:id="43"/>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48" w:name="_Toc225916466"/>
      <w:bookmarkStart w:id="49" w:name="_Toc232827277"/>
      <w:bookmarkStart w:id="50" w:name="_Toc247608854"/>
      <w:bookmarkStart w:id="51" w:name="_Toc248062640"/>
      <w:bookmarkStart w:id="52" w:name="_Toc387858960"/>
      <w:bookmarkStart w:id="53" w:name="_Toc410283219"/>
      <w:bookmarkStart w:id="54" w:name="_Toc79490133"/>
      <w:r w:rsidRPr="00345377">
        <w:t>Программные и аппаратные требования к системе</w:t>
      </w:r>
      <w:bookmarkEnd w:id="48"/>
      <w:bookmarkEnd w:id="49"/>
      <w:bookmarkEnd w:id="50"/>
      <w:bookmarkEnd w:id="51"/>
      <w:bookmarkEnd w:id="52"/>
      <w:bookmarkEnd w:id="53"/>
      <w:bookmarkEnd w:id="54"/>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5" w:name="_Toc167600089"/>
      <w:bookmarkStart w:id="56" w:name="_Toc170885707"/>
      <w:bookmarkStart w:id="57" w:name="_Toc221011463"/>
      <w:bookmarkStart w:id="58" w:name="_Toc221012164"/>
      <w:bookmarkStart w:id="59" w:name="_Toc225934545"/>
      <w:r w:rsidRPr="0064058C">
        <w:t>Минимальный состав аппаратных средств</w:t>
      </w:r>
      <w:bookmarkEnd w:id="55"/>
      <w:bookmarkEnd w:id="56"/>
      <w:bookmarkEnd w:id="57"/>
      <w:bookmarkEnd w:id="58"/>
      <w:bookmarkEnd w:id="59"/>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0" w:name="_Toc167600090"/>
      <w:bookmarkStart w:id="61" w:name="_Toc170885708"/>
      <w:bookmarkStart w:id="62" w:name="_Toc221011464"/>
      <w:bookmarkStart w:id="63" w:name="_Toc221012165"/>
      <w:bookmarkStart w:id="64" w:name="_Toc225934546"/>
      <w:r w:rsidRPr="0064058C">
        <w:t>Минимальный состав программных средств</w:t>
      </w:r>
      <w:bookmarkEnd w:id="60"/>
      <w:bookmarkEnd w:id="61"/>
      <w:bookmarkEnd w:id="62"/>
      <w:bookmarkEnd w:id="63"/>
      <w:bookmarkEnd w:id="64"/>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5" w:name="_Toc387858961"/>
      <w:bookmarkStart w:id="66" w:name="_Toc410283220"/>
      <w:bookmarkStart w:id="67" w:name="_Toc79490134"/>
      <w:bookmarkEnd w:id="44"/>
      <w:bookmarkEnd w:id="45"/>
      <w:bookmarkEnd w:id="46"/>
      <w:bookmarkEnd w:id="47"/>
      <w:r w:rsidRPr="001E4646">
        <w:lastRenderedPageBreak/>
        <w:t>Подготовка к работе</w:t>
      </w:r>
      <w:bookmarkEnd w:id="65"/>
      <w:bookmarkEnd w:id="66"/>
      <w:bookmarkEnd w:id="67"/>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 xml:space="preserve">Порядок и описание вышеуказанных действий приведены в </w:t>
      </w:r>
      <w:r w:rsidR="002A2AB1" w:rsidRPr="00B967C2">
        <w:t>руководств</w:t>
      </w:r>
      <w:r w:rsidR="002A2AB1">
        <w:t>е</w:t>
      </w:r>
      <w:r w:rsidR="002A2AB1" w:rsidRPr="00B967C2">
        <w:t xml:space="preserve"> по администрированию системы</w:t>
      </w:r>
      <w:r w:rsidR="002A2AB1" w:rsidRPr="006A7D72">
        <w:t xml:space="preserve"> </w:t>
      </w:r>
      <w:r w:rsidRPr="006A7D72">
        <w:t>«Руководство по установке и настройке системы (СУФД)».</w:t>
      </w:r>
    </w:p>
    <w:p w:rsidR="00CD55C7" w:rsidRPr="00345377" w:rsidRDefault="006A7D72" w:rsidP="00865B91">
      <w:pPr>
        <w:pStyle w:val="21"/>
      </w:pPr>
      <w:bookmarkStart w:id="68" w:name="_Toc79490135"/>
      <w:bookmarkStart w:id="69" w:name="_Toc107037954"/>
      <w:bookmarkStart w:id="70" w:name="_Toc182196485"/>
      <w:bookmarkStart w:id="71" w:name="_Toc170885729"/>
      <w:bookmarkStart w:id="72" w:name="_Toc221011478"/>
      <w:bookmarkStart w:id="73" w:name="_Toc221012179"/>
      <w:bookmarkStart w:id="74" w:name="_Toc225934570"/>
      <w:bookmarkStart w:id="75" w:name="_Toc225916472"/>
      <w:bookmarkStart w:id="76" w:name="_Ref230682228"/>
      <w:bookmarkStart w:id="77" w:name="_Ref230682260"/>
      <w:bookmarkStart w:id="78" w:name="_Toc232827282"/>
      <w:r>
        <w:t>Порядок проверки работоспособности</w:t>
      </w:r>
      <w:bookmarkEnd w:id="68"/>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2A2AB1" w:rsidRPr="00BA3307">
        <w:t>обучающих материалах</w:t>
      </w:r>
      <w:r w:rsidR="002A2AB1"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79" w:name="_Toc225916469"/>
      <w:bookmarkStart w:id="80" w:name="_Toc232827280"/>
      <w:bookmarkStart w:id="81" w:name="_Toc236822631"/>
      <w:bookmarkStart w:id="82" w:name="_Toc248062643"/>
      <w:bookmarkStart w:id="83" w:name="_Toc387858963"/>
      <w:bookmarkStart w:id="84" w:name="_Toc410283222"/>
      <w:bookmarkStart w:id="85" w:name="_Toc79490136"/>
      <w:r w:rsidRPr="00345377">
        <w:t>Справочники системы</w:t>
      </w:r>
      <w:bookmarkEnd w:id="69"/>
      <w:bookmarkEnd w:id="70"/>
      <w:bookmarkEnd w:id="79"/>
      <w:bookmarkEnd w:id="80"/>
      <w:bookmarkEnd w:id="81"/>
      <w:bookmarkEnd w:id="82"/>
      <w:bookmarkEnd w:id="83"/>
      <w:bookmarkEnd w:id="84"/>
      <w:bookmarkEnd w:id="85"/>
    </w:p>
    <w:p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6" w:name="_Toc106783468"/>
      <w:bookmarkStart w:id="87" w:name="_Toc106889283"/>
      <w:r w:rsidR="002A2AB1" w:rsidRPr="00BA3307">
        <w:t>обучающи</w:t>
      </w:r>
      <w:r w:rsidR="002A2AB1">
        <w:t>х</w:t>
      </w:r>
      <w:r w:rsidR="002A2AB1" w:rsidRPr="00BA3307">
        <w:t xml:space="preserve"> материал</w:t>
      </w:r>
      <w:r w:rsidR="002A2AB1">
        <w:t>ах</w:t>
      </w:r>
      <w:r w:rsidR="002A2AB1" w:rsidRPr="00BA3307">
        <w:t xml:space="preserve"> «Руководство по работе со справочниками в ППО СУФД»</w:t>
      </w:r>
      <w:r w:rsidRPr="0064058C">
        <w:t>.</w:t>
      </w:r>
    </w:p>
    <w:p w:rsidR="00CD55C7" w:rsidRPr="00345377" w:rsidRDefault="00CD55C7" w:rsidP="00865B91">
      <w:pPr>
        <w:pStyle w:val="21"/>
      </w:pPr>
      <w:bookmarkStart w:id="88" w:name="_Toc107037955"/>
      <w:bookmarkStart w:id="89" w:name="_Toc182196486"/>
      <w:bookmarkStart w:id="90" w:name="_Toc225916470"/>
      <w:bookmarkStart w:id="91" w:name="_Toc232827281"/>
      <w:bookmarkStart w:id="92" w:name="_Toc236822632"/>
      <w:bookmarkStart w:id="93" w:name="_Toc248062644"/>
      <w:bookmarkStart w:id="94" w:name="_Toc387858964"/>
      <w:bookmarkStart w:id="95" w:name="_Toc410283223"/>
      <w:bookmarkStart w:id="96" w:name="_Toc79490137"/>
      <w:r w:rsidRPr="00345377">
        <w:t>Функции системы</w:t>
      </w:r>
      <w:bookmarkEnd w:id="86"/>
      <w:bookmarkEnd w:id="87"/>
      <w:bookmarkEnd w:id="88"/>
      <w:bookmarkEnd w:id="89"/>
      <w:bookmarkEnd w:id="90"/>
      <w:bookmarkEnd w:id="91"/>
      <w:bookmarkEnd w:id="92"/>
      <w:bookmarkEnd w:id="93"/>
      <w:bookmarkEnd w:id="94"/>
      <w:bookmarkEnd w:id="95"/>
      <w:bookmarkEnd w:id="96"/>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92715F">
        <w:t>5</w:t>
      </w:r>
      <w:r w:rsidR="004E69F9">
        <w:fldChar w:fldCharType="end"/>
      </w:r>
      <w:r w:rsidRPr="0064058C">
        <w:t>.</w:t>
      </w:r>
    </w:p>
    <w:p w:rsidR="00CD55C7" w:rsidRPr="00345377" w:rsidRDefault="00CD55C7" w:rsidP="00865B91">
      <w:pPr>
        <w:pStyle w:val="21"/>
      </w:pPr>
      <w:bookmarkStart w:id="97" w:name="_Toc107037956"/>
      <w:bookmarkStart w:id="98" w:name="_Toc182196487"/>
      <w:bookmarkStart w:id="99" w:name="_Toc248041597"/>
      <w:bookmarkStart w:id="100" w:name="_Toc248062645"/>
      <w:bookmarkStart w:id="101" w:name="_Toc387858965"/>
      <w:bookmarkStart w:id="102" w:name="_Toc410283224"/>
      <w:bookmarkStart w:id="103" w:name="_Toc79490138"/>
      <w:r w:rsidRPr="00345377">
        <w:lastRenderedPageBreak/>
        <w:t>Дополнительные настройки системы</w:t>
      </w:r>
      <w:bookmarkEnd w:id="97"/>
      <w:bookmarkEnd w:id="98"/>
      <w:bookmarkEnd w:id="99"/>
      <w:bookmarkEnd w:id="100"/>
      <w:bookmarkEnd w:id="101"/>
      <w:bookmarkEnd w:id="102"/>
      <w:bookmarkEnd w:id="103"/>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4" w:name="_Toc387858966"/>
      <w:bookmarkStart w:id="105" w:name="_Toc410283225"/>
      <w:bookmarkStart w:id="106" w:name="_Toc79490139"/>
      <w:bookmarkStart w:id="107" w:name="_Toc170885710"/>
      <w:bookmarkStart w:id="108" w:name="_Toc221011466"/>
      <w:bookmarkStart w:id="109" w:name="_Toc221012167"/>
      <w:bookmarkStart w:id="110" w:name="_Toc225934548"/>
      <w:bookmarkStart w:id="111" w:name="_Toc231630508"/>
      <w:bookmarkStart w:id="112" w:name="_Toc231630632"/>
      <w:bookmarkStart w:id="113" w:name="_Toc302380410"/>
      <w:bookmarkStart w:id="114" w:name="_Toc309837794"/>
      <w:bookmarkStart w:id="115" w:name="_Toc383088823"/>
      <w:bookmarkStart w:id="116" w:name="_Ref248834287"/>
      <w:bookmarkStart w:id="117" w:name="_Toc300216203"/>
      <w:bookmarkEnd w:id="71"/>
      <w:bookmarkEnd w:id="72"/>
      <w:bookmarkEnd w:id="73"/>
      <w:bookmarkEnd w:id="74"/>
      <w:bookmarkEnd w:id="75"/>
      <w:bookmarkEnd w:id="76"/>
      <w:bookmarkEnd w:id="77"/>
      <w:bookmarkEnd w:id="78"/>
      <w:r>
        <w:lastRenderedPageBreak/>
        <w:t>Основные сведения об интерфейсе программы,</w:t>
      </w:r>
      <w:r w:rsidRPr="00731E9F">
        <w:t xml:space="preserve"> </w:t>
      </w:r>
      <w:r>
        <w:t>типовых операциях и приемах работы</w:t>
      </w:r>
      <w:bookmarkEnd w:id="104"/>
      <w:bookmarkEnd w:id="105"/>
      <w:bookmarkEnd w:id="106"/>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18" w:name="_Toc100631594"/>
      <w:bookmarkStart w:id="119" w:name="_Toc112819449"/>
      <w:bookmarkStart w:id="120" w:name="_Toc167600094"/>
      <w:bookmarkStart w:id="121" w:name="_Toc170885712"/>
      <w:bookmarkStart w:id="122" w:name="_Toc221011468"/>
      <w:bookmarkStart w:id="123" w:name="_Toc221012169"/>
      <w:bookmarkStart w:id="124" w:name="_Toc225934550"/>
      <w:bookmarkStart w:id="125" w:name="_Toc231630509"/>
      <w:bookmarkStart w:id="126" w:name="_Toc231630633"/>
      <w:bookmarkStart w:id="127" w:name="_Ref293486795"/>
      <w:bookmarkStart w:id="128" w:name="_Ref301872117"/>
      <w:bookmarkStart w:id="129" w:name="_Toc302380411"/>
      <w:bookmarkStart w:id="130" w:name="_Toc309837795"/>
      <w:bookmarkStart w:id="131" w:name="_Ref375231806"/>
      <w:bookmarkStart w:id="132" w:name="_Toc383088824"/>
      <w:bookmarkStart w:id="133" w:name="_Toc387858967"/>
      <w:bookmarkStart w:id="134" w:name="_Toc410283226"/>
      <w:bookmarkStart w:id="135" w:name="_Toc79490140"/>
      <w:bookmarkStart w:id="136" w:name="_Toc167600099"/>
      <w:bookmarkStart w:id="137" w:name="_Toc167600098"/>
      <w:bookmarkStart w:id="138" w:name="_Toc167600097"/>
      <w:bookmarkStart w:id="139" w:name="_Toc167600096"/>
      <w:bookmarkStart w:id="140" w:name="_Toc167600095"/>
      <w:bookmarkEnd w:id="107"/>
      <w:bookmarkEnd w:id="108"/>
      <w:bookmarkEnd w:id="109"/>
      <w:bookmarkEnd w:id="110"/>
      <w:bookmarkEnd w:id="111"/>
      <w:bookmarkEnd w:id="112"/>
      <w:bookmarkEnd w:id="113"/>
      <w:bookmarkEnd w:id="114"/>
      <w:bookmarkEnd w:id="115"/>
      <w:r w:rsidRPr="00745D39">
        <w:t>Основные элементы интерфейса</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92715F">
        <w:rPr>
          <w:noProof/>
        </w:rPr>
        <w:t>1</w:t>
      </w:r>
      <w:r w:rsidRPr="00745D39">
        <w:fldChar w:fldCharType="end"/>
      </w:r>
      <w:r w:rsidRPr="00745D39">
        <w:t xml:space="preserve"> показано главное окно программы.</w:t>
      </w:r>
    </w:p>
    <w:p w:rsidR="001C669C" w:rsidRPr="00931E82" w:rsidRDefault="0092715F" w:rsidP="001C669C">
      <w:pPr>
        <w:pStyle w:val="ASFKFigure"/>
      </w:pPr>
      <w:r>
        <w:pict>
          <v:shape id="_x0000_i1027" type="#_x0000_t75" style="width:483pt;height:396pt">
            <v:imagedata r:id="rId12" o:title="2" gain="81921f" blacklevel="-3277f"/>
          </v:shape>
        </w:pict>
      </w:r>
    </w:p>
    <w:p w:rsidR="001C669C" w:rsidRPr="00BB52A1" w:rsidRDefault="001C669C" w:rsidP="00F018DF">
      <w:pPr>
        <w:pStyle w:val="ASFKFigName"/>
      </w:pPr>
      <w:r w:rsidRPr="00BB52A1">
        <w:fldChar w:fldCharType="begin"/>
      </w:r>
      <w:r w:rsidRPr="00BB52A1">
        <w:instrText xml:space="preserve"> SEQ Рисунок \* ARABIC </w:instrText>
      </w:r>
      <w:r w:rsidRPr="00BB52A1">
        <w:fldChar w:fldCharType="separate"/>
      </w:r>
      <w:bookmarkStart w:id="141" w:name="_Ref227155316"/>
      <w:bookmarkStart w:id="142" w:name="_Toc79490370"/>
      <w:r w:rsidR="0092715F">
        <w:rPr>
          <w:noProof/>
        </w:rPr>
        <w:t>1</w:t>
      </w:r>
      <w:bookmarkEnd w:id="141"/>
      <w:r w:rsidRPr="00BB52A1">
        <w:fldChar w:fldCharType="end"/>
      </w:r>
      <w:r w:rsidRPr="00BB52A1">
        <w:t>. Основное окно программы</w:t>
      </w:r>
      <w:bookmarkEnd w:id="142"/>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lastRenderedPageBreak/>
        <w:t>6 –</w:t>
      </w:r>
      <w:r>
        <w:t xml:space="preserve"> панель навигации</w:t>
      </w:r>
      <w:r w:rsidRPr="001C669C">
        <w:t>;</w:t>
      </w:r>
    </w:p>
    <w:p w:rsidR="001C669C" w:rsidRPr="005E786A" w:rsidRDefault="001C669C" w:rsidP="001C669C">
      <w:pPr>
        <w:pStyle w:val="ASFKListmark1"/>
      </w:pPr>
      <w:r w:rsidRPr="001C669C">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3" w:name="_Toc383088825"/>
      <w:bookmarkStart w:id="144" w:name="_Toc387858968"/>
      <w:bookmarkStart w:id="145" w:name="_Toc410283227"/>
      <w:bookmarkStart w:id="146" w:name="_Toc79490141"/>
      <w:r w:rsidRPr="00745D39">
        <w:t xml:space="preserve">Заголовок </w:t>
      </w:r>
      <w:r>
        <w:t xml:space="preserve">рабочего окна </w:t>
      </w:r>
      <w:bookmarkEnd w:id="143"/>
      <w:r>
        <w:t>программы</w:t>
      </w:r>
      <w:bookmarkEnd w:id="144"/>
      <w:bookmarkEnd w:id="145"/>
      <w:bookmarkEnd w:id="146"/>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92715F">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7" w:name="_Toc383088826"/>
      <w:bookmarkStart w:id="148" w:name="_Toc387858969"/>
      <w:bookmarkStart w:id="149" w:name="_Toc410283228"/>
      <w:bookmarkStart w:id="150" w:name="_Toc79490142"/>
      <w:r w:rsidRPr="00745D39">
        <w:t>Строка навигации</w:t>
      </w:r>
      <w:bookmarkEnd w:id="147"/>
      <w:bookmarkEnd w:id="148"/>
      <w:bookmarkEnd w:id="149"/>
      <w:bookmarkEnd w:id="150"/>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92715F">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1" w:name="_Ref376259721"/>
      <w:bookmarkStart w:id="152" w:name="_Toc383088827"/>
      <w:bookmarkStart w:id="153" w:name="_Toc387858970"/>
      <w:bookmarkStart w:id="154" w:name="_Toc410283229"/>
      <w:bookmarkStart w:id="155" w:name="_Toc79490143"/>
      <w:r w:rsidRPr="00745D39">
        <w:t>Поле выбора организации</w:t>
      </w:r>
      <w:bookmarkEnd w:id="151"/>
      <w:bookmarkEnd w:id="152"/>
      <w:bookmarkEnd w:id="153"/>
      <w:bookmarkEnd w:id="154"/>
      <w:bookmarkEnd w:id="155"/>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92715F">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6" w:name="_Toc383088828"/>
      <w:bookmarkStart w:id="157" w:name="_Toc387858971"/>
      <w:bookmarkStart w:id="158" w:name="_Toc410283230"/>
      <w:bookmarkStart w:id="159" w:name="_Toc79490144"/>
      <w:r>
        <w:t>Переключатели содержимого панели навигации</w:t>
      </w:r>
      <w:bookmarkEnd w:id="156"/>
      <w:bookmarkEnd w:id="157"/>
      <w:bookmarkEnd w:id="158"/>
      <w:bookmarkEnd w:id="159"/>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0" w:name="_Toc383088829"/>
      <w:bookmarkStart w:id="161" w:name="_Toc387858972"/>
      <w:bookmarkStart w:id="162" w:name="_Toc410283231"/>
      <w:bookmarkStart w:id="163" w:name="_Toc79490145"/>
      <w:r w:rsidRPr="00745D39">
        <w:t>Поле поиска</w:t>
      </w:r>
      <w:bookmarkEnd w:id="160"/>
      <w:bookmarkEnd w:id="161"/>
      <w:bookmarkEnd w:id="162"/>
      <w:bookmarkEnd w:id="163"/>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4" w:name="_Toc383088830"/>
      <w:bookmarkStart w:id="165" w:name="_Toc387858973"/>
      <w:bookmarkStart w:id="166" w:name="_Toc410283232"/>
      <w:bookmarkStart w:id="167" w:name="_Toc79490146"/>
      <w:r w:rsidRPr="00745D39">
        <w:t>Панель навигации</w:t>
      </w:r>
      <w:bookmarkEnd w:id="164"/>
      <w:bookmarkEnd w:id="165"/>
      <w:bookmarkEnd w:id="166"/>
      <w:bookmarkEnd w:id="167"/>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92715F">
        <w:pict>
          <v:shape id="_x0000_i1028" type="#_x0000_t75" style="width:28.5pt;height:21.75pt">
            <v:imagedata r:id="rId13" o:title="1" croptop="-9175f" gain="81921f" blacklevel="-3277f"/>
          </v:shape>
        </w:pict>
      </w:r>
      <w:r w:rsidRPr="00745D39">
        <w:t xml:space="preserve"> и </w:t>
      </w:r>
      <w:r w:rsidR="0092715F">
        <w:pict>
          <v:shape id="_x0000_i1029" type="#_x0000_t75" style="width:28.5pt;height:14.25pt">
            <v:imagedata r:id="rId14" o:title="1_2" croptop="-9909f" gain="81921f" blacklevel="-3277f"/>
          </v:shape>
        </w:pict>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92715F">
        <w:pict>
          <v:shape id="_x0000_i1030" type="#_x0000_t75" style="width:36pt;height:14.25pt">
            <v:imagedata r:id="rId15" o:title="2" croptop="-9909f" gain="81921f" blacklevel="-3277f"/>
          </v:shape>
        </w:pict>
      </w:r>
      <w:r w:rsidRPr="00745D39">
        <w:t xml:space="preserve"> и </w:t>
      </w:r>
      <w:r w:rsidR="0092715F">
        <w:pict>
          <v:shape id="_x0000_i1031" type="#_x0000_t75" style="width:28.5pt;height:14.25pt">
            <v:imagedata r:id="rId16" o:title="2_1" croptop="-9909f" gain="81921f" blacklevel="-3277f"/>
          </v:shape>
        </w:pict>
      </w:r>
      <w:r>
        <w:t>.</w:t>
      </w:r>
      <w:r w:rsidRPr="00745D39">
        <w:t xml:space="preserve"> Повторный щелчок закрывает раздел (подраздел). Док</w:t>
      </w:r>
      <w:r w:rsidRPr="001C669C">
        <w:t>у</w:t>
      </w:r>
      <w:r w:rsidRPr="00745D39">
        <w:t xml:space="preserve">менты </w:t>
      </w:r>
      <w:r w:rsidRPr="00745D39">
        <w:lastRenderedPageBreak/>
        <w:t>на панели навигации изображаются значком</w:t>
      </w:r>
      <w:r w:rsidR="006418FD" w:rsidRPr="005D1671">
        <w:t> </w:t>
      </w:r>
      <w:r w:rsidR="0092715F">
        <w:pict>
          <v:shape id="_x0000_i1032" type="#_x0000_t75" style="width:21.75pt;height:21.75pt">
            <v:imagedata r:id="rId17" o:title="3" croptop="-9175f" gain="81921f" blacklevel="-3277f"/>
          </v:shape>
        </w:pict>
      </w:r>
      <w:r w:rsidRPr="00745D39">
        <w:t>. Для изображения справочника используе</w:t>
      </w:r>
      <w:r w:rsidRPr="001C669C">
        <w:t>т</w:t>
      </w:r>
      <w:r w:rsidRPr="00745D39">
        <w:t>ся значок</w:t>
      </w:r>
      <w:r w:rsidR="006418FD" w:rsidRPr="005D1671">
        <w:t> </w:t>
      </w:r>
      <w:r w:rsidR="0092715F">
        <w:pict>
          <v:shape id="_x0000_i1033" type="#_x0000_t75" style="width:21.75pt;height:14.25pt">
            <v:imagedata r:id="rId18" o:title="4" croptop="-9909f" gain="81921f" blacklevel="-3277f"/>
          </v:shape>
        </w:pict>
      </w:r>
      <w:r w:rsidRPr="00745D39">
        <w:t xml:space="preserve">. </w:t>
      </w:r>
      <w:bookmarkStart w:id="168" w:name="_Toc383088831"/>
      <w:bookmarkStart w:id="169" w:name="_Ref325728261"/>
    </w:p>
    <w:p w:rsidR="001C669C" w:rsidRPr="00313D40" w:rsidRDefault="001C669C" w:rsidP="00F018DF">
      <w:pPr>
        <w:pStyle w:val="32"/>
      </w:pPr>
      <w:bookmarkStart w:id="170" w:name="_Toc387858974"/>
      <w:bookmarkStart w:id="171" w:name="_Toc410283233"/>
      <w:bookmarkStart w:id="172" w:name="_Toc79490147"/>
      <w:r w:rsidRPr="00313D40">
        <w:t>Область пользовательских представлений</w:t>
      </w:r>
      <w:bookmarkEnd w:id="168"/>
      <w:bookmarkEnd w:id="170"/>
      <w:bookmarkEnd w:id="171"/>
      <w:bookmarkEnd w:id="172"/>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3" w:name="_Toc383088832"/>
      <w:bookmarkStart w:id="174" w:name="_Toc387858975"/>
      <w:bookmarkStart w:id="175" w:name="_Toc410283234"/>
      <w:bookmarkStart w:id="176" w:name="_Toc79490148"/>
      <w:r>
        <w:t>Кнопка настроек параметров программы</w:t>
      </w:r>
      <w:bookmarkEnd w:id="173"/>
      <w:bookmarkEnd w:id="174"/>
      <w:bookmarkEnd w:id="175"/>
      <w:bookmarkEnd w:id="176"/>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7" w:name="_Toc383088838"/>
      <w:bookmarkStart w:id="178" w:name="_Toc387858976"/>
      <w:bookmarkStart w:id="179" w:name="_Toc410283235"/>
      <w:bookmarkStart w:id="180" w:name="_Toc79490149"/>
      <w:r w:rsidRPr="00313D40">
        <w:t>Кнопка настройки автоматического импорта/экспорта</w:t>
      </w:r>
      <w:bookmarkEnd w:id="177"/>
      <w:bookmarkEnd w:id="178"/>
      <w:bookmarkEnd w:id="179"/>
      <w:bookmarkEnd w:id="180"/>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92715F" w:rsidP="001C669C">
      <w:pPr>
        <w:pStyle w:val="ASFKFigure"/>
      </w:pPr>
      <w:r>
        <w:lastRenderedPageBreak/>
        <w:pict>
          <v:shape id="_x0000_i1034" type="#_x0000_t75" style="width:482.25pt;height:396pt">
            <v:imagedata r:id="rId19" o:title="12" gain="81921f" blacklevel="-3277f"/>
          </v:shape>
        </w:pict>
      </w:r>
    </w:p>
    <w:p w:rsidR="001C669C" w:rsidRPr="00F018DF" w:rsidRDefault="001C669C" w:rsidP="00F018DF">
      <w:pPr>
        <w:pStyle w:val="ASFKFigName"/>
      </w:pPr>
      <w:r w:rsidRPr="00F018DF">
        <w:fldChar w:fldCharType="begin"/>
      </w:r>
      <w:r w:rsidRPr="00F018DF">
        <w:instrText xml:space="preserve"> SEQ Рисунок \* ARABIC </w:instrText>
      </w:r>
      <w:r w:rsidRPr="00F018DF">
        <w:fldChar w:fldCharType="separate"/>
      </w:r>
      <w:bookmarkStart w:id="181" w:name="_Ref334604472"/>
      <w:bookmarkStart w:id="182" w:name="_Toc79490371"/>
      <w:r w:rsidR="0092715F">
        <w:rPr>
          <w:noProof/>
        </w:rPr>
        <w:t>2</w:t>
      </w:r>
      <w:bookmarkEnd w:id="181"/>
      <w:r w:rsidRPr="00F018DF">
        <w:fldChar w:fldCharType="end"/>
      </w:r>
      <w:r w:rsidRPr="00F018DF">
        <w:t>. Окно настройки автоматического импорта/экспорта документов</w:t>
      </w:r>
      <w:bookmarkEnd w:id="182"/>
    </w:p>
    <w:p w:rsidR="001C669C" w:rsidRPr="00074127" w:rsidRDefault="001C669C" w:rsidP="00F018DF">
      <w:pPr>
        <w:pStyle w:val="32"/>
      </w:pPr>
      <w:bookmarkStart w:id="183" w:name="_Toc383088839"/>
      <w:bookmarkStart w:id="184" w:name="_Toc387858977"/>
      <w:bookmarkStart w:id="185" w:name="_Toc410283236"/>
      <w:bookmarkStart w:id="186" w:name="_Toc79490150"/>
      <w:r w:rsidRPr="00074127">
        <w:t xml:space="preserve">Кнопка вызова окна </w:t>
      </w:r>
      <w:r w:rsidR="001F20AD">
        <w:t>«</w:t>
      </w:r>
      <w:r w:rsidRPr="00074127">
        <w:t>Диспетчер задач</w:t>
      </w:r>
      <w:r w:rsidR="001F20AD">
        <w:t>»</w:t>
      </w:r>
      <w:bookmarkEnd w:id="169"/>
      <w:bookmarkEnd w:id="183"/>
      <w:bookmarkEnd w:id="184"/>
      <w:bookmarkEnd w:id="185"/>
      <w:bookmarkEnd w:id="186"/>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92715F" w:rsidP="001C669C">
      <w:pPr>
        <w:pStyle w:val="ASFKFigure"/>
      </w:pPr>
      <w:r>
        <w:lastRenderedPageBreak/>
        <w:pict>
          <v:shape id="_x0000_i1035" type="#_x0000_t75" style="width:417.75pt;height:5in">
            <v:imagedata r:id="rId20" o:title="64" gain="81921f" blacklevel="-3277f"/>
          </v:shape>
        </w:pict>
      </w:r>
    </w:p>
    <w:p w:rsidR="001C669C" w:rsidRPr="00313D40" w:rsidRDefault="001C669C" w:rsidP="00F018DF">
      <w:pPr>
        <w:pStyle w:val="ASFKFigName"/>
      </w:pPr>
      <w:r>
        <w:fldChar w:fldCharType="begin"/>
      </w:r>
      <w:r>
        <w:instrText xml:space="preserve"> SEQ Рисунок \* ARABIC </w:instrText>
      </w:r>
      <w:r>
        <w:fldChar w:fldCharType="separate"/>
      </w:r>
      <w:bookmarkStart w:id="187" w:name="_Toc79490372"/>
      <w:r w:rsidR="0092715F">
        <w:rPr>
          <w:noProof/>
        </w:rPr>
        <w:t>3</w:t>
      </w:r>
      <w:r>
        <w:fldChar w:fldCharType="end"/>
      </w:r>
      <w:r>
        <w:t>. Пример окна диспетчера задач</w:t>
      </w:r>
      <w:bookmarkEnd w:id="187"/>
    </w:p>
    <w:p w:rsidR="001C669C" w:rsidRDefault="001C669C" w:rsidP="00F018DF">
      <w:pPr>
        <w:pStyle w:val="32"/>
      </w:pPr>
      <w:bookmarkStart w:id="188" w:name="_Toc383088840"/>
      <w:bookmarkStart w:id="189" w:name="_Toc387858978"/>
      <w:bookmarkStart w:id="190" w:name="_Toc410283237"/>
      <w:bookmarkStart w:id="191" w:name="_Toc79490151"/>
      <w:bookmarkStart w:id="192" w:name="_Toc170885728"/>
      <w:bookmarkStart w:id="193" w:name="_Toc221011476"/>
      <w:bookmarkStart w:id="194" w:name="_Toc221012177"/>
      <w:bookmarkStart w:id="195" w:name="_Toc225934558"/>
      <w:bookmarkStart w:id="196" w:name="_Toc231630520"/>
      <w:bookmarkStart w:id="197" w:name="_Toc231630644"/>
      <w:bookmarkStart w:id="198" w:name="_Ref295381372"/>
      <w:bookmarkStart w:id="199" w:name="_Toc302380419"/>
      <w:bookmarkStart w:id="200" w:name="_Toc309837803"/>
      <w:bookmarkEnd w:id="136"/>
      <w:bookmarkEnd w:id="137"/>
      <w:bookmarkEnd w:id="138"/>
      <w:bookmarkEnd w:id="139"/>
      <w:bookmarkEnd w:id="140"/>
      <w:r>
        <w:t>Рабочая область</w:t>
      </w:r>
      <w:bookmarkEnd w:id="188"/>
      <w:bookmarkEnd w:id="189"/>
      <w:bookmarkEnd w:id="190"/>
      <w:bookmarkEnd w:id="191"/>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92715F">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1" w:name="_Ref326579823"/>
      <w:bookmarkStart w:id="202" w:name="_Toc383088841"/>
      <w:bookmarkStart w:id="203" w:name="_Toc387858979"/>
      <w:bookmarkStart w:id="204" w:name="_Toc410283238"/>
      <w:bookmarkStart w:id="205" w:name="_Toc79490152"/>
      <w:bookmarkStart w:id="206" w:name="_Toc231630521"/>
      <w:bookmarkStart w:id="207" w:name="_Toc231630645"/>
      <w:bookmarkStart w:id="208" w:name="_Toc302380420"/>
      <w:bookmarkStart w:id="209" w:name="_Toc309837804"/>
      <w:bookmarkEnd w:id="192"/>
      <w:bookmarkEnd w:id="193"/>
      <w:bookmarkEnd w:id="194"/>
      <w:bookmarkEnd w:id="195"/>
      <w:bookmarkEnd w:id="196"/>
      <w:bookmarkEnd w:id="197"/>
      <w:bookmarkEnd w:id="198"/>
      <w:bookmarkEnd w:id="199"/>
      <w:bookmarkEnd w:id="200"/>
      <w:r w:rsidRPr="00AF63E5">
        <w:t>Описание типовых операций</w:t>
      </w:r>
      <w:bookmarkEnd w:id="201"/>
      <w:r w:rsidRPr="00AF63E5">
        <w:t xml:space="preserve"> и приемов работы</w:t>
      </w:r>
      <w:bookmarkEnd w:id="202"/>
      <w:bookmarkEnd w:id="203"/>
      <w:bookmarkEnd w:id="204"/>
      <w:bookmarkEnd w:id="205"/>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0" w:name="_Toc225934560"/>
      <w:bookmarkStart w:id="211" w:name="_Ref227053332"/>
      <w:bookmarkStart w:id="212" w:name="_Toc231630527"/>
      <w:bookmarkStart w:id="213" w:name="_Toc231630651"/>
      <w:bookmarkStart w:id="214" w:name="_Ref301186669"/>
      <w:bookmarkStart w:id="215" w:name="_Toc302380423"/>
      <w:bookmarkStart w:id="216" w:name="_Toc309837807"/>
      <w:bookmarkStart w:id="217" w:name="_Ref369860567"/>
      <w:bookmarkStart w:id="218" w:name="_Ref374697912"/>
      <w:bookmarkStart w:id="219" w:name="_Ref375570794"/>
      <w:bookmarkStart w:id="220" w:name="_Toc383088842"/>
      <w:bookmarkStart w:id="221" w:name="_Toc387858980"/>
      <w:bookmarkStart w:id="222" w:name="_Toc410283239"/>
      <w:bookmarkStart w:id="223" w:name="_Toc79490153"/>
      <w:r w:rsidRPr="00745D39">
        <w:t xml:space="preserve">Операции доступные </w:t>
      </w:r>
      <w:r>
        <w:t>на</w:t>
      </w:r>
      <w:r w:rsidRPr="00745D39">
        <w:t xml:space="preserve"> главной панели инструментов</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92715F">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4" w:name="_Ref204418774"/>
      <w:bookmarkStart w:id="225" w:name="_Toc79490231"/>
      <w:r w:rsidR="0092715F">
        <w:rPr>
          <w:noProof/>
        </w:rPr>
        <w:t>2</w:t>
      </w:r>
      <w:bookmarkEnd w:id="224"/>
      <w:r>
        <w:rPr>
          <w:noProof/>
        </w:rPr>
        <w:fldChar w:fldCharType="end"/>
      </w:r>
      <w:r w:rsidR="001C669C" w:rsidRPr="00745D39">
        <w:t>. Типовые операции над документами</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3"/>
      </w:tblGrid>
      <w:tr w:rsidR="001C669C" w:rsidRPr="001205DA" w:rsidTr="00412DF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36" type="#_x0000_t75" style="width:28.5pt;height:28.5pt">
                  <v:imagedata r:id="rId21" o:title="button_import" gain="81921f" blacklevel="-3277f"/>
                </v:shape>
              </w:pict>
            </w:r>
          </w:p>
        </w:tc>
        <w:tc>
          <w:tcPr>
            <w:tcW w:w="891" w:type="pct"/>
            <w:shd w:val="clear" w:color="auto" w:fill="auto"/>
          </w:tcPr>
          <w:p w:rsidR="001C669C" w:rsidRPr="001205DA" w:rsidRDefault="001C669C" w:rsidP="00412DF7">
            <w:pPr>
              <w:pStyle w:val="ASFKTablenorm"/>
              <w:ind w:left="57" w:right="57"/>
            </w:pPr>
            <w:r w:rsidRPr="001205DA">
              <w:t>Импортировать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rsidTr="00412DF7">
        <w:trPr>
          <w:trHeight w:val="986"/>
        </w:trPr>
        <w:tc>
          <w:tcPr>
            <w:tcW w:w="548" w:type="pct"/>
            <w:shd w:val="clear" w:color="auto" w:fill="auto"/>
          </w:tcPr>
          <w:p w:rsidR="001C669C" w:rsidRPr="001205DA" w:rsidRDefault="0092715F" w:rsidP="00412DF7">
            <w:pPr>
              <w:pStyle w:val="ASFKTablenorm"/>
              <w:ind w:left="57" w:right="57"/>
              <w:jc w:val="center"/>
            </w:pPr>
            <w:r>
              <w:lastRenderedPageBreak/>
              <w:pict>
                <v:shape id="_x0000_i1037" type="#_x0000_t75" style="width:28.5pt;height:28.5pt">
                  <v:imagedata r:id="rId22" o:title="8" gain="81921f" blacklevel="-3277f"/>
                </v:shape>
              </w:pict>
            </w:r>
          </w:p>
        </w:tc>
        <w:tc>
          <w:tcPr>
            <w:tcW w:w="891" w:type="pct"/>
            <w:shd w:val="clear" w:color="auto" w:fill="auto"/>
          </w:tcPr>
          <w:p w:rsidR="001C669C" w:rsidRPr="001205DA" w:rsidRDefault="001C669C" w:rsidP="00412DF7">
            <w:pPr>
              <w:pStyle w:val="ASFKTablenorm"/>
              <w:ind w:left="57" w:right="57"/>
            </w:pPr>
            <w:r w:rsidRPr="001205DA">
              <w:t>Экспортировать выделенные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38" type="#_x0000_t75" style="width:28.5pt;height:28.5pt">
                  <v:imagedata r:id="rId11" o:title="button_new" gain="81921f" blacklevel="-3277f"/>
                </v:shape>
              </w:pict>
            </w:r>
          </w:p>
        </w:tc>
        <w:tc>
          <w:tcPr>
            <w:tcW w:w="891" w:type="pct"/>
            <w:shd w:val="clear" w:color="auto" w:fill="auto"/>
          </w:tcPr>
          <w:p w:rsidR="001C669C" w:rsidRPr="001205DA" w:rsidRDefault="001C669C" w:rsidP="00412DF7">
            <w:pPr>
              <w:pStyle w:val="ASFKTablenorm"/>
              <w:ind w:left="57" w:right="57"/>
            </w:pPr>
            <w:r w:rsidRPr="001205DA">
              <w:t>Создать новый документ</w:t>
            </w:r>
          </w:p>
        </w:tc>
        <w:tc>
          <w:tcPr>
            <w:tcW w:w="3562" w:type="pct"/>
            <w:shd w:val="clear" w:color="auto" w:fill="auto"/>
          </w:tcPr>
          <w:p w:rsidR="001C669C" w:rsidRPr="001205DA" w:rsidRDefault="001C669C" w:rsidP="00412DF7">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39" type="#_x0000_t75" style="width:28.5pt;height:28.5pt">
                  <v:imagedata r:id="rId23" o:title="button_edit" gain="81921f" blacklevel="-3277f"/>
                </v:shape>
              </w:pict>
            </w:r>
          </w:p>
        </w:tc>
        <w:tc>
          <w:tcPr>
            <w:tcW w:w="891" w:type="pct"/>
            <w:shd w:val="clear" w:color="auto" w:fill="auto"/>
          </w:tcPr>
          <w:p w:rsidR="001C669C" w:rsidRPr="001205DA" w:rsidRDefault="001C669C" w:rsidP="00412DF7">
            <w:pPr>
              <w:pStyle w:val="ASFKTablenorm"/>
              <w:ind w:left="57" w:right="57"/>
            </w:pPr>
            <w:r w:rsidRPr="001205DA">
              <w:t>Открыть документ на редактирование</w:t>
            </w:r>
          </w:p>
        </w:tc>
        <w:tc>
          <w:tcPr>
            <w:tcW w:w="3562" w:type="pct"/>
            <w:shd w:val="clear" w:color="auto" w:fill="auto"/>
          </w:tcPr>
          <w:p w:rsidR="001C669C" w:rsidRPr="001205DA" w:rsidRDefault="001C669C" w:rsidP="00412DF7">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0" type="#_x0000_t75" style="width:28.5pt;height:28.5pt">
                  <v:imagedata r:id="rId24" o:title="7" gain="81921f" blacklevel="-3277f"/>
                </v:shape>
              </w:pict>
            </w:r>
          </w:p>
        </w:tc>
        <w:tc>
          <w:tcPr>
            <w:tcW w:w="891" w:type="pct"/>
            <w:shd w:val="clear" w:color="auto" w:fill="auto"/>
          </w:tcPr>
          <w:p w:rsidR="001C669C" w:rsidRPr="001205DA" w:rsidRDefault="001C669C" w:rsidP="00412DF7">
            <w:pPr>
              <w:pStyle w:val="ASFKTablenorm"/>
              <w:ind w:left="57" w:right="57"/>
            </w:pPr>
            <w:r w:rsidRPr="001205DA">
              <w:t>Редактирование вложений</w:t>
            </w:r>
          </w:p>
        </w:tc>
        <w:tc>
          <w:tcPr>
            <w:tcW w:w="3562" w:type="pct"/>
            <w:shd w:val="clear" w:color="auto" w:fill="auto"/>
          </w:tcPr>
          <w:p w:rsidR="001C669C" w:rsidRPr="001205DA" w:rsidRDefault="001C669C" w:rsidP="00412DF7">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1" type="#_x0000_t75" style="width:28.5pt;height:28.5pt">
                  <v:imagedata r:id="rId25" o:title="8" gain="81921f" blacklevel="-3277f"/>
                </v:shape>
              </w:pict>
            </w:r>
          </w:p>
        </w:tc>
        <w:tc>
          <w:tcPr>
            <w:tcW w:w="891" w:type="pct"/>
            <w:shd w:val="clear" w:color="auto" w:fill="auto"/>
          </w:tcPr>
          <w:p w:rsidR="001C669C" w:rsidRPr="001205DA" w:rsidRDefault="001C669C" w:rsidP="00412DF7">
            <w:pPr>
              <w:pStyle w:val="ASFKTablenorm"/>
              <w:ind w:left="57" w:right="57"/>
            </w:pPr>
            <w:r w:rsidRPr="001205DA">
              <w:t>Открыть документ на просмотр</w:t>
            </w:r>
          </w:p>
        </w:tc>
        <w:tc>
          <w:tcPr>
            <w:tcW w:w="3562" w:type="pct"/>
            <w:shd w:val="clear" w:color="auto" w:fill="auto"/>
          </w:tcPr>
          <w:p w:rsidR="001C669C" w:rsidRPr="001205DA" w:rsidRDefault="001C669C" w:rsidP="00412DF7">
            <w:pPr>
              <w:pStyle w:val="ASFKTablenorm"/>
              <w:ind w:left="57" w:right="57"/>
            </w:pPr>
            <w:r w:rsidRPr="001205DA">
              <w:t xml:space="preserve">Открывается экранная форма документа, выбранного для просмотра. </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2" type="#_x0000_t75" style="width:28.5pt;height:28.5pt">
                  <v:imagedata r:id="rId26" o:title="button_copy" gain="81921f" blacklevel="-3277f"/>
                </v:shape>
              </w:pict>
            </w:r>
          </w:p>
        </w:tc>
        <w:tc>
          <w:tcPr>
            <w:tcW w:w="891" w:type="pct"/>
            <w:shd w:val="clear" w:color="auto" w:fill="auto"/>
          </w:tcPr>
          <w:p w:rsidR="001C669C" w:rsidRPr="001205DA" w:rsidRDefault="001C669C" w:rsidP="00412DF7">
            <w:pPr>
              <w:pStyle w:val="ASFKTablenorm"/>
              <w:ind w:left="57" w:right="57"/>
            </w:pPr>
            <w:r w:rsidRPr="001205DA">
              <w:t>Создать копию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3" type="#_x0000_t75" style="width:28.5pt;height:28.5pt">
                  <v:imagedata r:id="rId27" o:title="button_delete" gain="81921f" blacklevel="-3277f"/>
                </v:shape>
              </w:pict>
            </w:r>
          </w:p>
        </w:tc>
        <w:tc>
          <w:tcPr>
            <w:tcW w:w="891" w:type="pct"/>
            <w:shd w:val="clear" w:color="auto" w:fill="auto"/>
          </w:tcPr>
          <w:p w:rsidR="001C669C" w:rsidRPr="001205DA" w:rsidRDefault="001C669C" w:rsidP="00412DF7">
            <w:pPr>
              <w:pStyle w:val="ASFKTablenorm"/>
              <w:ind w:left="57" w:right="57"/>
            </w:pPr>
            <w:r w:rsidRPr="001205DA">
              <w:t>Удалить документ</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4" type="#_x0000_t75" style="width:28.5pt;height:28.5pt">
                  <v:imagedata r:id="rId28" o:title="button_sign" gain="81921f" blacklevel="-3277f"/>
                </v:shape>
              </w:pict>
            </w:r>
          </w:p>
        </w:tc>
        <w:tc>
          <w:tcPr>
            <w:tcW w:w="891" w:type="pct"/>
            <w:shd w:val="clear" w:color="auto" w:fill="auto"/>
          </w:tcPr>
          <w:p w:rsidR="001C669C" w:rsidRPr="001205DA" w:rsidRDefault="001C669C" w:rsidP="00412DF7">
            <w:pPr>
              <w:pStyle w:val="ASFKTablenorm"/>
              <w:ind w:left="57" w:right="57"/>
            </w:pPr>
            <w:r w:rsidRPr="001205DA">
              <w:t>Подпись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подписание выбранного документа ЭП пользователя. </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5" type="#_x0000_t75" style="width:28.5pt;height:28.5pt">
                  <v:imagedata r:id="rId29" o:title="button_check_sign" gain="81921f" blacklevel="-3277f"/>
                </v:shape>
              </w:pict>
            </w:r>
          </w:p>
        </w:tc>
        <w:tc>
          <w:tcPr>
            <w:tcW w:w="891" w:type="pct"/>
            <w:shd w:val="clear" w:color="auto" w:fill="auto"/>
          </w:tcPr>
          <w:p w:rsidR="001C669C" w:rsidRPr="001205DA" w:rsidRDefault="001C669C" w:rsidP="00412DF7">
            <w:pPr>
              <w:pStyle w:val="ASFKTablenorm"/>
              <w:ind w:left="57" w:right="57"/>
            </w:pPr>
            <w:r w:rsidRPr="001205DA">
              <w:t xml:space="preserve">Проверка подписи </w:t>
            </w:r>
          </w:p>
        </w:tc>
        <w:tc>
          <w:tcPr>
            <w:tcW w:w="3562" w:type="pct"/>
            <w:shd w:val="clear" w:color="auto" w:fill="auto"/>
          </w:tcPr>
          <w:p w:rsidR="001C669C" w:rsidRPr="001205DA" w:rsidRDefault="001C669C" w:rsidP="00412DF7">
            <w:pPr>
              <w:pStyle w:val="ASFKTablenorm"/>
              <w:ind w:left="57" w:right="57"/>
            </w:pPr>
            <w:r w:rsidRPr="001205DA">
              <w:t>Выполняется проверка подлинности ЭП выбранного документа.</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6" type="#_x0000_t75" style="width:28.5pt;height:28.5pt">
                  <v:imagedata r:id="rId30" o:title="button_delete_sign" gain="81921f" blacklevel="-3277f"/>
                </v:shape>
              </w:pict>
            </w:r>
          </w:p>
        </w:tc>
        <w:tc>
          <w:tcPr>
            <w:tcW w:w="891" w:type="pct"/>
            <w:shd w:val="clear" w:color="auto" w:fill="auto"/>
          </w:tcPr>
          <w:p w:rsidR="001C669C" w:rsidRPr="001205DA" w:rsidRDefault="001C669C" w:rsidP="00412DF7">
            <w:pPr>
              <w:pStyle w:val="ASFKTablenorm"/>
              <w:ind w:left="57" w:right="57"/>
            </w:pPr>
            <w:r w:rsidRPr="001205DA">
              <w:t>Удаление подписи</w:t>
            </w:r>
          </w:p>
        </w:tc>
        <w:tc>
          <w:tcPr>
            <w:tcW w:w="3562" w:type="pct"/>
            <w:shd w:val="clear" w:color="auto" w:fill="auto"/>
          </w:tcPr>
          <w:p w:rsidR="001C669C" w:rsidRPr="001205DA" w:rsidRDefault="001C669C" w:rsidP="00412DF7">
            <w:pPr>
              <w:pStyle w:val="ASFKTablenorm"/>
              <w:ind w:left="57" w:right="57"/>
            </w:pPr>
            <w:r w:rsidRPr="001205DA">
              <w:t>Выполняется удаление ЭП выбранного документа.</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7" type="#_x0000_t75" style="width:28.5pt;height:28.5pt">
                  <v:imagedata r:id="rId31" o:title="Snap7" gain="81921f" blacklevel="-3277f"/>
                </v:shape>
              </w:pict>
            </w:r>
          </w:p>
        </w:tc>
        <w:tc>
          <w:tcPr>
            <w:tcW w:w="891" w:type="pct"/>
            <w:shd w:val="clear" w:color="auto" w:fill="auto"/>
          </w:tcPr>
          <w:p w:rsidR="001C669C" w:rsidRPr="001205DA" w:rsidRDefault="001C669C" w:rsidP="00412DF7">
            <w:pPr>
              <w:pStyle w:val="ASFKTablenorm"/>
              <w:ind w:left="57" w:right="57"/>
            </w:pPr>
            <w:r w:rsidRPr="001205DA">
              <w:t>Документарный контроль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8" type="#_x0000_t75" style="width:28.5pt;height:28.5pt">
                  <v:imagedata r:id="rId32" o:title="Snap8" gain="81921f" blacklevel="-3277f"/>
                </v:shape>
              </w:pict>
            </w:r>
          </w:p>
        </w:tc>
        <w:tc>
          <w:tcPr>
            <w:tcW w:w="891" w:type="pct"/>
            <w:shd w:val="clear" w:color="auto" w:fill="auto"/>
          </w:tcPr>
          <w:p w:rsidR="001C669C" w:rsidRPr="001205DA" w:rsidRDefault="001C669C" w:rsidP="00412DF7">
            <w:pPr>
              <w:pStyle w:val="ASFKTablenorm"/>
              <w:ind w:left="57" w:right="57"/>
            </w:pPr>
            <w:r w:rsidRPr="001205DA">
              <w:t>Просмотр изменений статуса документа</w:t>
            </w:r>
          </w:p>
        </w:tc>
        <w:tc>
          <w:tcPr>
            <w:tcW w:w="3562" w:type="pct"/>
            <w:shd w:val="clear" w:color="auto" w:fill="auto"/>
          </w:tcPr>
          <w:p w:rsidR="001C669C" w:rsidRPr="001205DA" w:rsidRDefault="001C669C" w:rsidP="00412DF7">
            <w:pPr>
              <w:pStyle w:val="ASFKTablenorm"/>
              <w:ind w:left="57" w:right="57"/>
            </w:pPr>
            <w:r w:rsidRPr="001205DA">
              <w:t>Открывается окно, отображающее историю изменений статуса документа.</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49" type="#_x0000_t75" style="width:28.5pt;height:28.5pt">
                  <v:imagedata r:id="rId33" o:title="Snap11" gain="81921f" blacklevel="-3277f"/>
                </v:shape>
              </w:pict>
            </w:r>
          </w:p>
        </w:tc>
        <w:tc>
          <w:tcPr>
            <w:tcW w:w="891" w:type="pct"/>
            <w:shd w:val="clear" w:color="auto" w:fill="auto"/>
          </w:tcPr>
          <w:p w:rsidR="001C669C" w:rsidRPr="001205DA" w:rsidRDefault="001C669C" w:rsidP="00412DF7">
            <w:pPr>
              <w:pStyle w:val="ASFKTablenorm"/>
              <w:ind w:left="57" w:right="57"/>
            </w:pPr>
            <w:r w:rsidRPr="001205DA">
              <w:t>Отправить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0" type="#_x0000_t75" style="width:28.5pt;height:28.5pt">
                  <v:imagedata r:id="rId34" o:title="Snap12" gain="81921f" blacklevel="-3277f"/>
                </v:shape>
              </w:pict>
            </w:r>
          </w:p>
        </w:tc>
        <w:tc>
          <w:tcPr>
            <w:tcW w:w="891" w:type="pct"/>
            <w:shd w:val="clear" w:color="auto" w:fill="auto"/>
          </w:tcPr>
          <w:p w:rsidR="001C669C" w:rsidRPr="001205DA" w:rsidRDefault="001C669C" w:rsidP="00412DF7">
            <w:pPr>
              <w:pStyle w:val="ASFKTablenorm"/>
              <w:ind w:left="57" w:right="57"/>
            </w:pPr>
            <w:r w:rsidRPr="001205DA">
              <w:t>Завершить доставку</w:t>
            </w:r>
          </w:p>
        </w:tc>
        <w:tc>
          <w:tcPr>
            <w:tcW w:w="3562" w:type="pct"/>
            <w:shd w:val="clear" w:color="auto" w:fill="auto"/>
          </w:tcPr>
          <w:p w:rsidR="001C669C" w:rsidRPr="001205DA" w:rsidRDefault="001C669C" w:rsidP="00412DF7">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1" type="#_x0000_t75" style="width:28.5pt;height:28.5pt">
                  <v:imagedata r:id="rId35" o:title="Snap13" gain="81921f" blacklevel="-3277f"/>
                </v:shape>
              </w:pict>
            </w:r>
          </w:p>
        </w:tc>
        <w:tc>
          <w:tcPr>
            <w:tcW w:w="891" w:type="pct"/>
            <w:shd w:val="clear" w:color="auto" w:fill="auto"/>
          </w:tcPr>
          <w:p w:rsidR="001C669C" w:rsidRPr="001205DA" w:rsidRDefault="001C669C" w:rsidP="00412DF7">
            <w:pPr>
              <w:pStyle w:val="ASFKTablenorm"/>
              <w:ind w:left="57" w:right="57"/>
            </w:pPr>
            <w:r w:rsidRPr="001205DA">
              <w:t>Повторить поиск адресата</w:t>
            </w:r>
          </w:p>
        </w:tc>
        <w:tc>
          <w:tcPr>
            <w:tcW w:w="3562" w:type="pct"/>
            <w:shd w:val="clear" w:color="auto" w:fill="auto"/>
          </w:tcPr>
          <w:p w:rsidR="001C669C" w:rsidRPr="001205DA" w:rsidRDefault="001C669C" w:rsidP="00412DF7">
            <w:pPr>
              <w:pStyle w:val="ASFKTablenorm"/>
              <w:ind w:left="57" w:right="57"/>
            </w:pPr>
            <w:r w:rsidRPr="001205DA">
              <w:t>В случае ошибки адресации выполняется повторный поиск адресата.</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lastRenderedPageBreak/>
              <w:pict>
                <v:shape id="_x0000_i1052" type="#_x0000_t75" style="width:28.5pt;height:28.5pt">
                  <v:imagedata r:id="rId36" o:title="Snap14" gain="81921f" blacklevel="-3277f"/>
                </v:shape>
              </w:pict>
            </w:r>
          </w:p>
        </w:tc>
        <w:tc>
          <w:tcPr>
            <w:tcW w:w="891" w:type="pct"/>
            <w:shd w:val="clear" w:color="auto" w:fill="auto"/>
          </w:tcPr>
          <w:p w:rsidR="001C669C" w:rsidRPr="001205DA" w:rsidRDefault="001C669C" w:rsidP="00412DF7">
            <w:pPr>
              <w:pStyle w:val="ASFKTablenorm"/>
              <w:ind w:left="57" w:right="57"/>
            </w:pPr>
            <w:r w:rsidRPr="001205DA">
              <w:t>Повторная выгрузка квитка</w:t>
            </w:r>
          </w:p>
        </w:tc>
        <w:tc>
          <w:tcPr>
            <w:tcW w:w="3562" w:type="pct"/>
            <w:shd w:val="clear" w:color="auto" w:fill="auto"/>
          </w:tcPr>
          <w:p w:rsidR="001C669C" w:rsidRPr="001205DA" w:rsidRDefault="001C669C" w:rsidP="00412DF7">
            <w:pPr>
              <w:pStyle w:val="ASFKTablenorm"/>
              <w:ind w:left="57" w:right="57"/>
            </w:pPr>
            <w:r w:rsidRPr="001205DA">
              <w:t>Выполняется повторная выгрузка квитка.</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3" type="#_x0000_t75" style="width:28.5pt;height:28.5pt">
                  <v:imagedata r:id="rId37" o:title="Snap15" gain="81921f" blacklevel="-3277f"/>
                </v:shape>
              </w:pict>
            </w:r>
          </w:p>
        </w:tc>
        <w:tc>
          <w:tcPr>
            <w:tcW w:w="891" w:type="pct"/>
            <w:shd w:val="clear" w:color="auto" w:fill="auto"/>
          </w:tcPr>
          <w:p w:rsidR="001C669C" w:rsidRPr="001205DA" w:rsidRDefault="001C669C" w:rsidP="00412DF7">
            <w:pPr>
              <w:pStyle w:val="ASFKTablenorm"/>
              <w:ind w:left="57" w:right="57"/>
            </w:pPr>
            <w:r w:rsidRPr="001205DA">
              <w:t>Отказать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412DF7">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4" type="#_x0000_t75" style="width:28.5pt;height:28.5pt">
                  <v:imagedata r:id="rId38" o:title="10" gain="81921f" blacklevel="-3277f"/>
                </v:shape>
              </w:pict>
            </w:r>
          </w:p>
        </w:tc>
        <w:tc>
          <w:tcPr>
            <w:tcW w:w="891" w:type="pct"/>
            <w:shd w:val="clear" w:color="auto" w:fill="auto"/>
          </w:tcPr>
          <w:p w:rsidR="001C669C" w:rsidRPr="001205DA" w:rsidRDefault="001C669C" w:rsidP="00412DF7">
            <w:pPr>
              <w:pStyle w:val="ASFKTablenorm"/>
              <w:ind w:left="57" w:right="57"/>
            </w:pPr>
            <w:r w:rsidRPr="001205DA">
              <w:t>Печать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5" type="#_x0000_t75" style="width:28.5pt;height:28.5pt">
                  <v:imagedata r:id="rId39" o:title="11" gain="81921f" blacklevel="-3277f"/>
                </v:shape>
              </w:pict>
            </w:r>
          </w:p>
        </w:tc>
        <w:tc>
          <w:tcPr>
            <w:tcW w:w="891" w:type="pct"/>
            <w:shd w:val="clear" w:color="auto" w:fill="auto"/>
          </w:tcPr>
          <w:p w:rsidR="001C669C" w:rsidRPr="001205DA" w:rsidRDefault="001C669C" w:rsidP="00412DF7">
            <w:pPr>
              <w:pStyle w:val="ASFKTablenorm"/>
              <w:ind w:left="57" w:right="57"/>
            </w:pPr>
            <w:r w:rsidRPr="001205DA">
              <w:t>Печать скроллера</w:t>
            </w:r>
          </w:p>
        </w:tc>
        <w:tc>
          <w:tcPr>
            <w:tcW w:w="3562" w:type="pct"/>
            <w:shd w:val="clear" w:color="auto" w:fill="auto"/>
          </w:tcPr>
          <w:p w:rsidR="001C669C" w:rsidRPr="001205DA" w:rsidRDefault="001C669C" w:rsidP="00412DF7">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412DF7">
              <w:rPr>
                <w:lang w:val="en-US"/>
              </w:rPr>
              <w:t>excel</w:t>
            </w:r>
            <w:r w:rsidRPr="001205DA">
              <w:t xml:space="preserve"> для последующей печати или обработки. Можно сохранять только выделенные строки.</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6" type="#_x0000_t75" style="width:28.5pt;height:28.5pt">
                  <v:imagedata r:id="rId40" o:title="button_search" gain="81921f" blacklevel="-3277f"/>
                </v:shape>
              </w:pict>
            </w:r>
          </w:p>
        </w:tc>
        <w:tc>
          <w:tcPr>
            <w:tcW w:w="891" w:type="pct"/>
            <w:shd w:val="clear" w:color="auto" w:fill="auto"/>
          </w:tcPr>
          <w:p w:rsidR="001C669C" w:rsidRPr="001205DA" w:rsidRDefault="001C669C" w:rsidP="00412DF7">
            <w:pPr>
              <w:pStyle w:val="ASFKTablenorm"/>
              <w:ind w:left="57" w:right="57"/>
            </w:pPr>
            <w:r w:rsidRPr="001205DA">
              <w:t>Поиск</w:t>
            </w:r>
          </w:p>
        </w:tc>
        <w:tc>
          <w:tcPr>
            <w:tcW w:w="3562" w:type="pct"/>
            <w:shd w:val="clear" w:color="auto" w:fill="auto"/>
          </w:tcPr>
          <w:p w:rsidR="001C669C" w:rsidRPr="001205DA" w:rsidRDefault="001C669C" w:rsidP="00412DF7">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7" type="#_x0000_t75" style="width:28.5pt;height:28.5pt">
                  <v:imagedata r:id="rId41" o:title="14" gain="81921f" blacklevel="-3277f"/>
                </v:shape>
              </w:pict>
            </w:r>
          </w:p>
        </w:tc>
        <w:tc>
          <w:tcPr>
            <w:tcW w:w="891" w:type="pct"/>
            <w:shd w:val="clear" w:color="auto" w:fill="auto"/>
          </w:tcPr>
          <w:p w:rsidR="001C669C" w:rsidRPr="001205DA" w:rsidRDefault="001C669C" w:rsidP="00412DF7">
            <w:pPr>
              <w:pStyle w:val="ASFKTablenorm"/>
              <w:ind w:left="57" w:right="57"/>
            </w:pPr>
            <w:r w:rsidRPr="001205DA">
              <w:t>Откат статуса передачи</w:t>
            </w:r>
          </w:p>
        </w:tc>
        <w:tc>
          <w:tcPr>
            <w:tcW w:w="3562" w:type="pct"/>
            <w:shd w:val="clear" w:color="auto" w:fill="auto"/>
          </w:tcPr>
          <w:p w:rsidR="001C669C" w:rsidRPr="001205DA" w:rsidRDefault="001C669C" w:rsidP="00412DF7">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8" type="#_x0000_t75" style="width:28.5pt;height:28.5pt">
                  <v:imagedata r:id="rId42" o:title="button_refresh" gain="81921f" blacklevel="-3277f"/>
                </v:shape>
              </w:pict>
            </w:r>
          </w:p>
        </w:tc>
        <w:tc>
          <w:tcPr>
            <w:tcW w:w="891" w:type="pct"/>
            <w:shd w:val="clear" w:color="auto" w:fill="auto"/>
          </w:tcPr>
          <w:p w:rsidR="001C669C" w:rsidRPr="001205DA" w:rsidRDefault="001C669C" w:rsidP="00412DF7">
            <w:pPr>
              <w:pStyle w:val="ASFKTablenorm"/>
              <w:ind w:left="57" w:right="57"/>
            </w:pPr>
            <w:r w:rsidRPr="001205DA">
              <w:t>Обновить список документов</w:t>
            </w:r>
          </w:p>
        </w:tc>
        <w:tc>
          <w:tcPr>
            <w:tcW w:w="3562" w:type="pct"/>
            <w:shd w:val="clear" w:color="auto" w:fill="auto"/>
          </w:tcPr>
          <w:p w:rsidR="001C669C" w:rsidRPr="001205DA" w:rsidRDefault="001C669C" w:rsidP="00412DF7">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59" type="#_x0000_t75" style="width:28.5pt;height:28.5pt">
                  <v:imagedata r:id="rId43" o:title="9" gain="81921f" blacklevel="-3277f"/>
                </v:shape>
              </w:pict>
            </w:r>
          </w:p>
        </w:tc>
        <w:tc>
          <w:tcPr>
            <w:tcW w:w="891" w:type="pct"/>
            <w:shd w:val="clear" w:color="auto" w:fill="auto"/>
          </w:tcPr>
          <w:p w:rsidR="001C669C" w:rsidRPr="001205DA" w:rsidRDefault="001C669C" w:rsidP="00412DF7">
            <w:pPr>
              <w:pStyle w:val="ASFKTablenorm"/>
              <w:ind w:left="57" w:right="57"/>
            </w:pPr>
            <w:r w:rsidRPr="001205DA">
              <w:t>Добавить в архив / Извлечь из архива</w:t>
            </w:r>
          </w:p>
        </w:tc>
        <w:tc>
          <w:tcPr>
            <w:tcW w:w="3562" w:type="pct"/>
            <w:shd w:val="clear" w:color="auto" w:fill="auto"/>
          </w:tcPr>
          <w:p w:rsidR="001C669C" w:rsidRPr="007F1D9A" w:rsidRDefault="001C669C" w:rsidP="00412DF7">
            <w:pPr>
              <w:pStyle w:val="ASFKTablenorm"/>
              <w:ind w:left="57" w:right="57"/>
            </w:pPr>
            <w:r w:rsidRPr="001205DA">
              <w:t>Добавление (извлечение) документа в (из) архив(а)</w:t>
            </w:r>
            <w:r w:rsidR="007F1D9A">
              <w:t>.</w:t>
            </w:r>
          </w:p>
        </w:tc>
      </w:tr>
      <w:tr w:rsidR="001C669C" w:rsidRPr="001205DA" w:rsidTr="00412DF7">
        <w:tc>
          <w:tcPr>
            <w:tcW w:w="548" w:type="pct"/>
            <w:shd w:val="clear" w:color="auto" w:fill="auto"/>
          </w:tcPr>
          <w:p w:rsidR="001C669C" w:rsidRPr="001205DA" w:rsidRDefault="0092715F" w:rsidP="00412DF7">
            <w:pPr>
              <w:pStyle w:val="ASFKTablenorm"/>
              <w:ind w:left="57" w:right="57"/>
              <w:jc w:val="center"/>
            </w:pPr>
            <w:r>
              <w:pict>
                <v:shape id="_x0000_i1060" type="#_x0000_t75" style="width:28.5pt;height:28.5pt">
                  <v:imagedata r:id="rId44" o:title="button_exit" gain="81921f" blacklevel="-3277f"/>
                </v:shape>
              </w:pict>
            </w:r>
          </w:p>
        </w:tc>
        <w:tc>
          <w:tcPr>
            <w:tcW w:w="891" w:type="pct"/>
            <w:shd w:val="clear" w:color="auto" w:fill="auto"/>
          </w:tcPr>
          <w:p w:rsidR="001C669C" w:rsidRPr="001205DA" w:rsidRDefault="001C669C" w:rsidP="00412DF7">
            <w:pPr>
              <w:pStyle w:val="ASFKTablenorm"/>
              <w:ind w:left="57" w:right="57"/>
            </w:pPr>
            <w:r w:rsidRPr="001205DA">
              <w:t>Закрыть</w:t>
            </w:r>
          </w:p>
        </w:tc>
        <w:tc>
          <w:tcPr>
            <w:tcW w:w="3562" w:type="pct"/>
            <w:shd w:val="clear" w:color="auto" w:fill="auto"/>
          </w:tcPr>
          <w:p w:rsidR="001C669C" w:rsidRPr="001205DA" w:rsidRDefault="001C669C" w:rsidP="00412DF7">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6" w:name="_Toc383088843"/>
      <w:bookmarkStart w:id="227" w:name="_Toc387858981"/>
      <w:bookmarkStart w:id="228" w:name="_Toc410283240"/>
      <w:bookmarkStart w:id="229" w:name="_Toc79490154"/>
      <w:bookmarkStart w:id="230" w:name="_Toc225934561"/>
      <w:bookmarkStart w:id="231" w:name="_Toc231630528"/>
      <w:bookmarkStart w:id="232" w:name="_Toc231630652"/>
      <w:bookmarkStart w:id="233" w:name="_Toc302380424"/>
      <w:bookmarkStart w:id="234" w:name="_Toc309837808"/>
      <w:r w:rsidRPr="00745D39">
        <w:t xml:space="preserve">Использование </w:t>
      </w:r>
      <w:r w:rsidR="001F20AD">
        <w:t>«</w:t>
      </w:r>
      <w:r w:rsidRPr="00745D39">
        <w:t>горячих клавиш</w:t>
      </w:r>
      <w:r w:rsidR="001F20AD">
        <w:t>»</w:t>
      </w:r>
      <w:bookmarkEnd w:id="226"/>
      <w:bookmarkEnd w:id="227"/>
      <w:bookmarkEnd w:id="228"/>
      <w:bookmarkEnd w:id="229"/>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92715F">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5" w:name="_Toc383088844"/>
      <w:bookmarkStart w:id="236" w:name="_Toc387858982"/>
      <w:bookmarkStart w:id="237" w:name="_Toc410283241"/>
      <w:bookmarkStart w:id="238" w:name="_Toc79490155"/>
      <w:r>
        <w:lastRenderedPageBreak/>
        <w:t>Операции доступные на</w:t>
      </w:r>
      <w:r w:rsidRPr="00745D39">
        <w:t xml:space="preserve"> панели инструментов экранной формы документа</w:t>
      </w:r>
      <w:bookmarkEnd w:id="230"/>
      <w:bookmarkEnd w:id="231"/>
      <w:bookmarkEnd w:id="232"/>
      <w:bookmarkEnd w:id="233"/>
      <w:bookmarkEnd w:id="234"/>
      <w:bookmarkEnd w:id="235"/>
      <w:bookmarkEnd w:id="236"/>
      <w:bookmarkEnd w:id="237"/>
      <w:bookmarkEnd w:id="238"/>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92715F">
        <w:t>4</w:t>
      </w:r>
      <w:r w:rsidRPr="00745D39">
        <w:fldChar w:fldCharType="end"/>
      </w:r>
      <w:r w:rsidRPr="00745D39">
        <w:t>).</w:t>
      </w:r>
    </w:p>
    <w:p w:rsidR="001C669C" w:rsidRPr="001C669C" w:rsidRDefault="0092715F" w:rsidP="001C669C">
      <w:pPr>
        <w:pStyle w:val="ASFKFigure"/>
      </w:pPr>
      <w:r>
        <w:pict>
          <v:shape id="_x0000_i1061" type="#_x0000_t75" style="width:482.25pt;height:324pt">
            <v:imagedata r:id="rId45" o:title="25"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39" w:name="_Ref220757333"/>
      <w:bookmarkStart w:id="240" w:name="_Toc79490373"/>
      <w:r w:rsidR="0092715F">
        <w:rPr>
          <w:noProof/>
        </w:rPr>
        <w:t>4</w:t>
      </w:r>
      <w:bookmarkEnd w:id="239"/>
      <w:r w:rsidRPr="00745D39">
        <w:fldChar w:fldCharType="end"/>
      </w:r>
      <w:r w:rsidRPr="00745D39">
        <w:t>. Пример панели инструментов экранной формы документа</w:t>
      </w:r>
      <w:bookmarkEnd w:id="240"/>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92715F">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1" w:name="_Ref205891258"/>
      <w:bookmarkStart w:id="242" w:name="_Toc79490232"/>
      <w:r w:rsidR="0092715F">
        <w:rPr>
          <w:noProof/>
        </w:rPr>
        <w:t>3</w:t>
      </w:r>
      <w:bookmarkEnd w:id="241"/>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rsidTr="00412DF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2" type="#_x0000_t75" style="width:28.5pt;height:28.5pt">
                  <v:imagedata r:id="rId11" o:title="button_new" gain="81921f" blacklevel="-3277f"/>
                </v:shape>
              </w:pict>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новый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форма для создания нового документа. </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3" type="#_x0000_t75" style="width:28.5pt;height:28.5pt">
                  <v:imagedata r:id="rId26" o:title="button_copy" gain="81921f" blacklevel="-3277f"/>
                </v:shape>
              </w:pict>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копию документа</w:t>
            </w:r>
          </w:p>
        </w:tc>
        <w:tc>
          <w:tcPr>
            <w:tcW w:w="3234" w:type="pct"/>
            <w:shd w:val="clear" w:color="auto" w:fill="auto"/>
          </w:tcPr>
          <w:p w:rsidR="001C669C" w:rsidRPr="008F6E6B" w:rsidRDefault="001C669C" w:rsidP="00412DF7">
            <w:pPr>
              <w:pStyle w:val="ASFKTablenorm"/>
              <w:ind w:left="57" w:right="57"/>
            </w:pPr>
            <w:r w:rsidRPr="008F6E6B">
              <w:t>Создается копия открытого документа.</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4" type="#_x0000_t75" style="width:28.5pt;height:28.5pt">
                  <v:imagedata r:id="rId46" o:title="Snap1" gain="81921f" blacklevel="-3277f"/>
                </v:shape>
              </w:pict>
            </w:r>
          </w:p>
        </w:tc>
        <w:tc>
          <w:tcPr>
            <w:tcW w:w="1244" w:type="pct"/>
            <w:shd w:val="clear" w:color="auto" w:fill="auto"/>
          </w:tcPr>
          <w:p w:rsidR="001C669C" w:rsidRPr="008F6E6B" w:rsidRDefault="001C669C" w:rsidP="00412DF7">
            <w:pPr>
              <w:pStyle w:val="ASFKTablenorm"/>
              <w:ind w:left="57" w:right="57"/>
            </w:pPr>
            <w:r w:rsidRPr="008F6E6B">
              <w:t>Выбрать родительский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окно поиска родительского документа. </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5" type="#_x0000_t75" style="width:28.5pt;height:28.5pt">
                  <v:imagedata r:id="rId47" o:title="сохранить изменения" gain="81921f" blacklevel="-3277f"/>
                </v:shape>
              </w:pict>
            </w:r>
          </w:p>
        </w:tc>
        <w:tc>
          <w:tcPr>
            <w:tcW w:w="1244" w:type="pct"/>
            <w:shd w:val="clear" w:color="auto" w:fill="auto"/>
          </w:tcPr>
          <w:p w:rsidR="001C669C" w:rsidRPr="008F6E6B" w:rsidRDefault="001C669C" w:rsidP="00412DF7">
            <w:pPr>
              <w:pStyle w:val="ASFKTablenorm"/>
              <w:ind w:left="57" w:right="57"/>
            </w:pPr>
            <w:r w:rsidRPr="008F6E6B">
              <w:t>Сохранить изменения</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6" type="#_x0000_t75" style="width:28.5pt;height:28.5pt">
                  <v:imagedata r:id="rId10" o:title="button_save" gain="81921f" blacklevel="-3277f"/>
                </v:shape>
              </w:pict>
            </w:r>
          </w:p>
        </w:tc>
        <w:tc>
          <w:tcPr>
            <w:tcW w:w="1244" w:type="pct"/>
            <w:shd w:val="clear" w:color="auto" w:fill="auto"/>
          </w:tcPr>
          <w:p w:rsidR="001C669C" w:rsidRPr="008F6E6B" w:rsidRDefault="001C669C" w:rsidP="00412DF7">
            <w:pPr>
              <w:pStyle w:val="ASFKTablenorm"/>
              <w:ind w:left="57" w:right="57"/>
            </w:pPr>
            <w:r w:rsidRPr="008F6E6B">
              <w:t>Сохранить</w:t>
            </w:r>
            <w:r w:rsidR="008F6E6B">
              <w:t> </w:t>
            </w:r>
            <w:r w:rsidRPr="008F6E6B">
              <w:t>изменения и закрыть окно</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7" type="#_x0000_t75" style="width:28.5pt;height:28.5pt">
                  <v:imagedata r:id="rId48" o:title="button_check" gain="81921f" blacklevel="-3277f"/>
                </v:shape>
              </w:pict>
            </w:r>
          </w:p>
        </w:tc>
        <w:tc>
          <w:tcPr>
            <w:tcW w:w="1244" w:type="pct"/>
            <w:shd w:val="clear" w:color="auto" w:fill="auto"/>
          </w:tcPr>
          <w:p w:rsidR="001C669C" w:rsidRPr="008F6E6B" w:rsidRDefault="001C669C" w:rsidP="00412DF7">
            <w:pPr>
              <w:pStyle w:val="ASFKTablenorm"/>
              <w:ind w:left="57" w:right="57"/>
            </w:pPr>
            <w:r w:rsidRPr="008F6E6B">
              <w:t>Проверить документ</w:t>
            </w:r>
          </w:p>
        </w:tc>
        <w:tc>
          <w:tcPr>
            <w:tcW w:w="3234" w:type="pct"/>
            <w:shd w:val="clear" w:color="auto" w:fill="auto"/>
          </w:tcPr>
          <w:p w:rsidR="001C669C" w:rsidRPr="008F6E6B" w:rsidRDefault="001C669C" w:rsidP="00412DF7">
            <w:pPr>
              <w:pStyle w:val="ASFKTablenorm"/>
              <w:ind w:left="57" w:right="57"/>
            </w:pPr>
            <w:r w:rsidRPr="008F6E6B">
              <w:t>Выполняется проверка документа.</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lastRenderedPageBreak/>
              <w:pict>
                <v:shape id="_x0000_i1068" type="#_x0000_t75" style="width:28.5pt;height:28.5pt">
                  <v:imagedata r:id="rId38" o:title="10" gain="81921f" blacklevel="-3277f"/>
                </v:shape>
              </w:pict>
            </w:r>
          </w:p>
        </w:tc>
        <w:tc>
          <w:tcPr>
            <w:tcW w:w="1244" w:type="pct"/>
            <w:shd w:val="clear" w:color="auto" w:fill="auto"/>
          </w:tcPr>
          <w:p w:rsidR="001C669C" w:rsidRPr="008F6E6B" w:rsidRDefault="001C669C" w:rsidP="00412DF7">
            <w:pPr>
              <w:pStyle w:val="ASFKTablenorm"/>
              <w:ind w:left="57" w:right="57"/>
            </w:pPr>
            <w:r w:rsidRPr="008F6E6B">
              <w:t>Печать</w:t>
            </w:r>
          </w:p>
        </w:tc>
        <w:tc>
          <w:tcPr>
            <w:tcW w:w="3234" w:type="pct"/>
            <w:shd w:val="clear" w:color="auto" w:fill="auto"/>
          </w:tcPr>
          <w:p w:rsidR="001C669C" w:rsidRPr="008F6E6B" w:rsidRDefault="001C669C" w:rsidP="00412DF7">
            <w:pPr>
              <w:pStyle w:val="ASFKTablenorm"/>
              <w:ind w:left="57" w:right="57"/>
            </w:pPr>
            <w:r w:rsidRPr="008F6E6B">
              <w:t>Выполняется отправка документа на печать.</w:t>
            </w:r>
          </w:p>
        </w:tc>
      </w:tr>
      <w:tr w:rsidR="001C669C" w:rsidRPr="008F6E6B" w:rsidTr="00412DF7">
        <w:tc>
          <w:tcPr>
            <w:tcW w:w="522" w:type="pct"/>
            <w:shd w:val="clear" w:color="auto" w:fill="auto"/>
          </w:tcPr>
          <w:p w:rsidR="001C669C" w:rsidRPr="008F6E6B" w:rsidRDefault="0092715F" w:rsidP="00412DF7">
            <w:pPr>
              <w:pStyle w:val="ASFKTablenorm"/>
              <w:ind w:left="57" w:right="57"/>
              <w:jc w:val="center"/>
            </w:pPr>
            <w:r>
              <w:pict>
                <v:shape id="_x0000_i1069" type="#_x0000_t75" style="width:28.5pt;height:28.5pt">
                  <v:imagedata r:id="rId44" o:title="button_exit" gain="81921f" blacklevel="-3277f"/>
                </v:shape>
              </w:pict>
            </w:r>
          </w:p>
        </w:tc>
        <w:tc>
          <w:tcPr>
            <w:tcW w:w="1244" w:type="pct"/>
            <w:shd w:val="clear" w:color="auto" w:fill="auto"/>
          </w:tcPr>
          <w:p w:rsidR="001C669C" w:rsidRPr="008F6E6B" w:rsidRDefault="001C669C" w:rsidP="00412DF7">
            <w:pPr>
              <w:pStyle w:val="ASFKTablenorm"/>
              <w:ind w:left="57" w:right="57"/>
            </w:pPr>
            <w:r w:rsidRPr="008F6E6B">
              <w:t xml:space="preserve">Закрыть форму </w:t>
            </w:r>
          </w:p>
        </w:tc>
        <w:tc>
          <w:tcPr>
            <w:tcW w:w="3234" w:type="pct"/>
            <w:shd w:val="clear" w:color="auto" w:fill="auto"/>
          </w:tcPr>
          <w:p w:rsidR="001C669C" w:rsidRPr="008F6E6B" w:rsidRDefault="001C669C" w:rsidP="00412DF7">
            <w:pPr>
              <w:pStyle w:val="ASFKTablenorm"/>
              <w:ind w:left="57" w:right="57"/>
            </w:pPr>
            <w:r w:rsidRPr="008F6E6B">
              <w:t>Закрывается форма документа.</w:t>
            </w:r>
          </w:p>
        </w:tc>
      </w:tr>
    </w:tbl>
    <w:p w:rsidR="001C669C" w:rsidRPr="00745D39" w:rsidRDefault="001C669C" w:rsidP="001C669C">
      <w:pPr>
        <w:pStyle w:val="32"/>
      </w:pPr>
      <w:bookmarkStart w:id="243" w:name="_Toc225934563"/>
      <w:bookmarkStart w:id="244" w:name="_Ref227065730"/>
      <w:bookmarkStart w:id="245" w:name="_Toc231630529"/>
      <w:bookmarkStart w:id="246" w:name="_Toc231630653"/>
      <w:bookmarkStart w:id="247" w:name="_Toc302380425"/>
      <w:bookmarkStart w:id="248" w:name="_Toc309837809"/>
      <w:bookmarkStart w:id="249" w:name="_Ref328396131"/>
      <w:bookmarkStart w:id="250" w:name="_Toc383088845"/>
      <w:bookmarkStart w:id="251" w:name="_Toc387858983"/>
      <w:bookmarkStart w:id="252" w:name="_Toc410283242"/>
      <w:bookmarkStart w:id="253" w:name="_Toc79490156"/>
      <w:r w:rsidRPr="00745D39">
        <w:t>Работа с табличными записями.</w:t>
      </w:r>
      <w:bookmarkEnd w:id="243"/>
      <w:bookmarkEnd w:id="244"/>
      <w:bookmarkEnd w:id="245"/>
      <w:bookmarkEnd w:id="246"/>
      <w:bookmarkEnd w:id="247"/>
      <w:bookmarkEnd w:id="248"/>
      <w:bookmarkEnd w:id="249"/>
      <w:bookmarkEnd w:id="250"/>
      <w:bookmarkEnd w:id="251"/>
      <w:bookmarkEnd w:id="252"/>
      <w:bookmarkEnd w:id="253"/>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92715F">
        <w:rPr>
          <w:noProof/>
        </w:rPr>
        <w:t>5</w:t>
      </w:r>
      <w:r w:rsidRPr="00745D39">
        <w:fldChar w:fldCharType="end"/>
      </w:r>
      <w:r w:rsidRPr="00745D39">
        <w:t>.</w:t>
      </w:r>
    </w:p>
    <w:p w:rsidR="001C669C" w:rsidRPr="00745D39" w:rsidRDefault="0092715F" w:rsidP="001C669C">
      <w:pPr>
        <w:pStyle w:val="ASFKFigure"/>
      </w:pPr>
      <w:r>
        <w:pict>
          <v:shape id="_x0000_i1070" type="#_x0000_t75" style="width:482.25pt;height:324pt">
            <v:imagedata r:id="rId49" o:title="26"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54" w:name="_Ref328404363"/>
      <w:bookmarkStart w:id="255" w:name="_Toc79490374"/>
      <w:r w:rsidR="0092715F">
        <w:rPr>
          <w:noProof/>
        </w:rPr>
        <w:t>5</w:t>
      </w:r>
      <w:bookmarkEnd w:id="254"/>
      <w:r w:rsidRPr="00745D39">
        <w:fldChar w:fldCharType="end"/>
      </w:r>
      <w:r w:rsidRPr="00745D39">
        <w:t>. Пример экранной формы, содержащей встроенную таблицу</w:t>
      </w:r>
      <w:bookmarkEnd w:id="255"/>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92715F">
        <w:t>4</w:t>
      </w:r>
      <w:r w:rsidRPr="00745D39">
        <w:fldChar w:fldCharType="end"/>
      </w:r>
      <w:r w:rsidRPr="00745D39">
        <w:t>).</w:t>
      </w:r>
    </w:p>
    <w:bookmarkStart w:id="256"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7" w:name="_Ref227420372"/>
      <w:bookmarkStart w:id="258" w:name="_Toc79490233"/>
      <w:r w:rsidR="0092715F">
        <w:rPr>
          <w:noProof/>
        </w:rPr>
        <w:t>4</w:t>
      </w:r>
      <w:bookmarkEnd w:id="257"/>
      <w:r w:rsidRPr="00745D39">
        <w:fldChar w:fldCharType="end"/>
      </w:r>
      <w:r w:rsidRPr="00745D39">
        <w:t>. Описание кнопок панели инструментов табличного бл</w:t>
      </w:r>
      <w:r w:rsidRPr="001C669C">
        <w:t>о</w:t>
      </w:r>
      <w:r w:rsidRPr="00745D39">
        <w:t>ка</w:t>
      </w:r>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6"/>
        <w:gridCol w:w="6442"/>
      </w:tblGrid>
      <w:tr w:rsidR="001C669C" w:rsidRPr="009745AD" w:rsidTr="00412DF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1" type="#_x0000_t75" style="width:28.5pt;height:28.5pt">
                  <v:imagedata r:id="rId50" o:title="12" gain="81921f" blacklevel="-3277f"/>
                </v:shape>
              </w:pict>
            </w:r>
          </w:p>
        </w:tc>
        <w:tc>
          <w:tcPr>
            <w:tcW w:w="1187" w:type="pct"/>
            <w:shd w:val="clear" w:color="auto" w:fill="auto"/>
          </w:tcPr>
          <w:p w:rsidR="001C669C" w:rsidRPr="009745AD" w:rsidRDefault="001C669C" w:rsidP="00412DF7">
            <w:pPr>
              <w:pStyle w:val="ASFKTablenorm"/>
              <w:ind w:left="57" w:right="57"/>
            </w:pPr>
            <w:r w:rsidRPr="009745AD">
              <w:t>Добавить</w:t>
            </w:r>
            <w:r w:rsidR="009745AD">
              <w:t> </w:t>
            </w:r>
            <w:r w:rsidRPr="009745AD">
              <w:t>новую строку</w:t>
            </w:r>
          </w:p>
        </w:tc>
        <w:tc>
          <w:tcPr>
            <w:tcW w:w="3302" w:type="pct"/>
            <w:shd w:val="clear" w:color="auto" w:fill="auto"/>
          </w:tcPr>
          <w:p w:rsidR="001C669C" w:rsidRPr="009745AD" w:rsidRDefault="001C669C" w:rsidP="00412DF7">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2" type="#_x0000_t75" style="width:28.5pt;height:28.5pt">
                  <v:imagedata r:id="rId51" o:title="Snap11" gain="81921f" blacklevel="-3277f"/>
                </v:shape>
              </w:pict>
            </w:r>
          </w:p>
        </w:tc>
        <w:tc>
          <w:tcPr>
            <w:tcW w:w="1187" w:type="pct"/>
            <w:shd w:val="clear" w:color="auto" w:fill="auto"/>
          </w:tcPr>
          <w:p w:rsidR="001C669C" w:rsidRPr="009745AD" w:rsidRDefault="001C669C" w:rsidP="00412DF7">
            <w:pPr>
              <w:pStyle w:val="ASFKTablenorm"/>
              <w:ind w:left="57" w:right="57"/>
            </w:pPr>
            <w:r w:rsidRPr="009745AD">
              <w:t>Копирование записи</w:t>
            </w:r>
          </w:p>
        </w:tc>
        <w:tc>
          <w:tcPr>
            <w:tcW w:w="3302" w:type="pct"/>
            <w:shd w:val="clear" w:color="auto" w:fill="auto"/>
          </w:tcPr>
          <w:p w:rsidR="001C669C" w:rsidRPr="009745AD" w:rsidRDefault="001C669C" w:rsidP="00412DF7">
            <w:pPr>
              <w:pStyle w:val="ASFKTablenorm"/>
              <w:ind w:left="57" w:right="57"/>
            </w:pPr>
            <w:r w:rsidRPr="009745AD">
              <w:t>В списке отобразится новая запись с атрибутами скопированной записи.</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lastRenderedPageBreak/>
              <w:pict>
                <v:shape id="_x0000_i1073" type="#_x0000_t75" style="width:28.5pt;height:28.5pt">
                  <v:imagedata r:id="rId52" o:title="Snap6" gain="81921f" blacklevel="-3277f"/>
                </v:shape>
              </w:pict>
            </w:r>
          </w:p>
        </w:tc>
        <w:tc>
          <w:tcPr>
            <w:tcW w:w="1187" w:type="pct"/>
            <w:shd w:val="clear" w:color="auto" w:fill="auto"/>
          </w:tcPr>
          <w:p w:rsidR="001C669C" w:rsidRPr="009745AD" w:rsidRDefault="001C669C" w:rsidP="00412DF7">
            <w:pPr>
              <w:pStyle w:val="ASFKTablenorm"/>
              <w:ind w:left="57" w:right="57"/>
            </w:pPr>
            <w:bookmarkStart w:id="259" w:name="_Toc225934565"/>
            <w:r w:rsidRPr="009745AD">
              <w:t>Просмотр / Редактирование</w:t>
            </w:r>
            <w:bookmarkEnd w:id="259"/>
          </w:p>
        </w:tc>
        <w:tc>
          <w:tcPr>
            <w:tcW w:w="3302" w:type="pct"/>
            <w:shd w:val="clear" w:color="auto" w:fill="auto"/>
          </w:tcPr>
          <w:p w:rsidR="001C669C" w:rsidRPr="009745AD" w:rsidRDefault="001C669C" w:rsidP="00412DF7">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4" type="#_x0000_t75" style="width:21.75pt;height:21.75pt">
                  <v:imagedata r:id="rId53" o:title="Snap9" gain="81921f" blacklevel="-3277f"/>
                </v:shape>
              </w:pict>
            </w:r>
          </w:p>
        </w:tc>
        <w:tc>
          <w:tcPr>
            <w:tcW w:w="1187" w:type="pct"/>
            <w:shd w:val="clear" w:color="auto" w:fill="auto"/>
          </w:tcPr>
          <w:p w:rsidR="001C669C" w:rsidRPr="009745AD" w:rsidRDefault="001C669C" w:rsidP="00412DF7">
            <w:pPr>
              <w:pStyle w:val="ASFKTablenorm"/>
              <w:ind w:left="57" w:right="57"/>
            </w:pPr>
            <w:bookmarkStart w:id="260" w:name="_Toc225934566"/>
            <w:r w:rsidRPr="009745AD">
              <w:t>Удаление записи</w:t>
            </w:r>
            <w:bookmarkEnd w:id="260"/>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5" type="#_x0000_t75" style="width:28.5pt;height:28.5pt">
                  <v:imagedata r:id="rId54" o:title="Snap10" gain="81921f" blacklevel="-3277f"/>
                </v:shape>
              </w:pict>
            </w:r>
          </w:p>
        </w:tc>
        <w:tc>
          <w:tcPr>
            <w:tcW w:w="1187" w:type="pct"/>
            <w:shd w:val="clear" w:color="auto" w:fill="auto"/>
          </w:tcPr>
          <w:p w:rsidR="001C669C" w:rsidRPr="009745AD" w:rsidRDefault="001C669C" w:rsidP="00412DF7">
            <w:pPr>
              <w:pStyle w:val="ASFKTablenorm"/>
              <w:ind w:left="57" w:right="57"/>
            </w:pPr>
            <w:bookmarkStart w:id="261" w:name="_Toc225934567"/>
            <w:r w:rsidRPr="009745AD">
              <w:t>Настройка</w:t>
            </w:r>
            <w:bookmarkEnd w:id="261"/>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6" type="#_x0000_t75" style="width:28.5pt;height:28.5pt">
                  <v:imagedata r:id="rId55" o:title="Snap8" gain="81921f" blacklevel="-3277f"/>
                </v:shape>
              </w:pict>
            </w:r>
          </w:p>
        </w:tc>
        <w:tc>
          <w:tcPr>
            <w:tcW w:w="1187" w:type="pct"/>
            <w:shd w:val="clear" w:color="auto" w:fill="auto"/>
          </w:tcPr>
          <w:p w:rsidR="001C669C" w:rsidRPr="009745AD" w:rsidRDefault="001C669C" w:rsidP="00412DF7">
            <w:pPr>
              <w:pStyle w:val="ASFKTablenorm"/>
              <w:ind w:left="57" w:right="57"/>
            </w:pPr>
            <w:bookmarkStart w:id="262" w:name="_Toc225934568"/>
            <w:r w:rsidRPr="009745AD">
              <w:t>Поиск записей</w:t>
            </w:r>
            <w:bookmarkEnd w:id="262"/>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412DF7">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412DF7">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412DF7">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412DF7">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412DF7">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7" type="#_x0000_t75" style="width:28.5pt;height:28.5pt">
                  <v:imagedata r:id="rId56" o:title="14" gain="81921f" blacklevel="-3277f"/>
                </v:shape>
              </w:pict>
            </w:r>
          </w:p>
        </w:tc>
        <w:tc>
          <w:tcPr>
            <w:tcW w:w="1187" w:type="pct"/>
            <w:shd w:val="clear" w:color="auto" w:fill="auto"/>
          </w:tcPr>
          <w:p w:rsidR="001C669C" w:rsidRPr="009745AD" w:rsidRDefault="001C669C" w:rsidP="00412DF7">
            <w:pPr>
              <w:pStyle w:val="ASFKTablenorm"/>
              <w:ind w:left="57" w:right="57"/>
            </w:pPr>
            <w:r w:rsidRPr="009745AD">
              <w:t>Применить фильтр</w:t>
            </w:r>
          </w:p>
        </w:tc>
        <w:tc>
          <w:tcPr>
            <w:tcW w:w="3302" w:type="pct"/>
            <w:shd w:val="clear" w:color="auto" w:fill="auto"/>
          </w:tcPr>
          <w:p w:rsidR="001C669C" w:rsidRPr="009745AD" w:rsidRDefault="001C669C" w:rsidP="00412DF7">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rsidTr="00412DF7">
        <w:tc>
          <w:tcPr>
            <w:tcW w:w="511" w:type="pct"/>
            <w:shd w:val="clear" w:color="auto" w:fill="auto"/>
          </w:tcPr>
          <w:p w:rsidR="001C669C" w:rsidRPr="009745AD" w:rsidRDefault="0092715F" w:rsidP="00412DF7">
            <w:pPr>
              <w:pStyle w:val="ASFKTablenorm"/>
              <w:ind w:left="57" w:right="57"/>
              <w:jc w:val="center"/>
            </w:pPr>
            <w:r>
              <w:pict>
                <v:shape id="_x0000_i1078" type="#_x0000_t75" style="width:28.5pt;height:28.5pt">
                  <v:imagedata r:id="rId57" o:title="15" gain="81921f" blacklevel="-3277f"/>
                </v:shape>
              </w:pict>
            </w:r>
          </w:p>
        </w:tc>
        <w:tc>
          <w:tcPr>
            <w:tcW w:w="1187" w:type="pct"/>
            <w:shd w:val="clear" w:color="auto" w:fill="auto"/>
          </w:tcPr>
          <w:p w:rsidR="001C669C" w:rsidRPr="009745AD" w:rsidRDefault="001C669C" w:rsidP="00412DF7">
            <w:pPr>
              <w:pStyle w:val="ASFKTablenorm"/>
              <w:ind w:left="57" w:right="57"/>
            </w:pPr>
            <w:r w:rsidRPr="009745AD">
              <w:t>Сбросить фильтр</w:t>
            </w:r>
          </w:p>
        </w:tc>
        <w:tc>
          <w:tcPr>
            <w:tcW w:w="3302" w:type="pct"/>
            <w:shd w:val="clear" w:color="auto" w:fill="auto"/>
          </w:tcPr>
          <w:p w:rsidR="001C669C" w:rsidRPr="009745AD" w:rsidRDefault="001C669C" w:rsidP="00412DF7">
            <w:pPr>
              <w:pStyle w:val="ASFKTablenorm"/>
              <w:ind w:left="57" w:right="57"/>
            </w:pPr>
            <w:r w:rsidRPr="009745AD">
              <w:t>Сброс фильтра.</w:t>
            </w:r>
          </w:p>
        </w:tc>
      </w:tr>
    </w:tbl>
    <w:p w:rsidR="001C669C" w:rsidRPr="00745D39" w:rsidRDefault="001C669C" w:rsidP="001C669C">
      <w:pPr>
        <w:pStyle w:val="32"/>
      </w:pPr>
      <w:bookmarkStart w:id="263" w:name="_Toc383088846"/>
      <w:bookmarkStart w:id="264" w:name="_Toc387858984"/>
      <w:bookmarkStart w:id="265" w:name="_Toc410283243"/>
      <w:bookmarkStart w:id="266" w:name="_Toc79490157"/>
      <w:bookmarkEnd w:id="256"/>
      <w:r w:rsidRPr="00745D39">
        <w:t>Контекстное меню</w:t>
      </w:r>
      <w:bookmarkEnd w:id="263"/>
      <w:bookmarkEnd w:id="264"/>
      <w:bookmarkEnd w:id="265"/>
      <w:bookmarkEnd w:id="266"/>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7" w:name="_Toc383088847"/>
      <w:bookmarkStart w:id="268" w:name="_Toc387858985"/>
      <w:bookmarkStart w:id="269" w:name="_Toc410283244"/>
      <w:bookmarkStart w:id="270" w:name="_Toc79490158"/>
      <w:r w:rsidRPr="00745D39">
        <w:t>Панели сортировки и фильтров</w:t>
      </w:r>
      <w:bookmarkEnd w:id="267"/>
      <w:bookmarkEnd w:id="268"/>
      <w:bookmarkEnd w:id="269"/>
      <w:bookmarkEnd w:id="270"/>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92715F">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92715F" w:rsidP="001C669C">
      <w:pPr>
        <w:pStyle w:val="ASFKFigure"/>
      </w:pPr>
      <w:r>
        <w:lastRenderedPageBreak/>
        <w:pict>
          <v:shape id="_x0000_i1079" type="#_x0000_t75" style="width:483pt;height:324pt">
            <v:imagedata r:id="rId58" o:title="19" gain="81921f" blacklevel="-3277f"/>
          </v:shape>
        </w:pict>
      </w:r>
    </w:p>
    <w:p w:rsidR="001C669C" w:rsidRPr="005D1995" w:rsidRDefault="001C669C" w:rsidP="00F018DF">
      <w:pPr>
        <w:pStyle w:val="ASFKFigName"/>
      </w:pPr>
      <w:r>
        <w:fldChar w:fldCharType="begin"/>
      </w:r>
      <w:r>
        <w:instrText xml:space="preserve"> SEQ Рисунок \* ARABIC </w:instrText>
      </w:r>
      <w:r>
        <w:fldChar w:fldCharType="separate"/>
      </w:r>
      <w:bookmarkStart w:id="271" w:name="_Ref381285131"/>
      <w:bookmarkStart w:id="272" w:name="_Toc79490375"/>
      <w:r w:rsidR="0092715F">
        <w:rPr>
          <w:noProof/>
        </w:rPr>
        <w:t>6</w:t>
      </w:r>
      <w:bookmarkEnd w:id="271"/>
      <w:r>
        <w:fldChar w:fldCharType="end"/>
      </w:r>
      <w:r>
        <w:t>. Панели сортировки и фильтров</w:t>
      </w:r>
      <w:bookmarkEnd w:id="272"/>
    </w:p>
    <w:p w:rsidR="001C669C" w:rsidRPr="00745D39" w:rsidRDefault="001C669C" w:rsidP="00881A26">
      <w:pPr>
        <w:pStyle w:val="41"/>
      </w:pPr>
      <w:bookmarkStart w:id="273" w:name="_Toc383088848"/>
      <w:r w:rsidRPr="00745D39">
        <w:t>Сортировка документов</w:t>
      </w:r>
      <w:bookmarkEnd w:id="273"/>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92715F">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92715F" w:rsidP="001C669C">
      <w:pPr>
        <w:pStyle w:val="ASFKFigure"/>
      </w:pPr>
      <w:r>
        <w:pict>
          <v:shape id="_x0000_i1080" type="#_x0000_t75" style="width:317.25pt;height:28.5pt">
            <v:imagedata r:id="rId59" o:title="2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4" w:name="_Ref325535177"/>
      <w:bookmarkStart w:id="275" w:name="_Toc79490376"/>
      <w:r w:rsidR="0092715F">
        <w:rPr>
          <w:noProof/>
        </w:rPr>
        <w:t>7</w:t>
      </w:r>
      <w:bookmarkEnd w:id="274"/>
      <w:r w:rsidRPr="00745D39">
        <w:fldChar w:fldCharType="end"/>
      </w:r>
      <w:r w:rsidRPr="00745D39">
        <w:t>. Панель сортировки</w:t>
      </w:r>
      <w:bookmarkEnd w:id="275"/>
    </w:p>
    <w:p w:rsidR="001C669C" w:rsidRPr="00745D39" w:rsidRDefault="001C669C" w:rsidP="00881A26">
      <w:pPr>
        <w:pStyle w:val="41"/>
      </w:pPr>
      <w:bookmarkStart w:id="276" w:name="_Toc383088849"/>
      <w:r w:rsidRPr="00745D39">
        <w:t>Использование фильтров</w:t>
      </w:r>
      <w:bookmarkEnd w:id="276"/>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92715F">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92715F" w:rsidP="001C669C">
      <w:pPr>
        <w:pStyle w:val="ASFKFigure"/>
      </w:pPr>
      <w:r>
        <w:pict>
          <v:shape id="_x0000_i1081" type="#_x0000_t75" style="width:237.75pt;height:21.75pt">
            <v:imagedata r:id="rId60" o:title="22"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7" w:name="_Ref204398205"/>
      <w:bookmarkStart w:id="278" w:name="_Toc79490377"/>
      <w:r w:rsidR="0092715F">
        <w:rPr>
          <w:noProof/>
        </w:rPr>
        <w:t>8</w:t>
      </w:r>
      <w:bookmarkEnd w:id="277"/>
      <w:r w:rsidRPr="00745D39">
        <w:fldChar w:fldCharType="end"/>
      </w:r>
      <w:r w:rsidRPr="00745D39">
        <w:t>. Панель фильтров</w:t>
      </w:r>
      <w:bookmarkEnd w:id="278"/>
    </w:p>
    <w:p w:rsidR="001C669C" w:rsidRPr="00745D39" w:rsidRDefault="001C669C" w:rsidP="00F018DF">
      <w:pPr>
        <w:pStyle w:val="32"/>
      </w:pPr>
      <w:bookmarkStart w:id="279" w:name="_Ref357012118"/>
      <w:bookmarkStart w:id="280" w:name="_Toc383088851"/>
      <w:bookmarkStart w:id="281" w:name="_Toc387858986"/>
      <w:bookmarkStart w:id="282" w:name="_Toc410283245"/>
      <w:bookmarkStart w:id="283" w:name="_Toc79490159"/>
      <w:r>
        <w:t>П</w:t>
      </w:r>
      <w:r w:rsidRPr="00745D39">
        <w:t>еремещени</w:t>
      </w:r>
      <w:r>
        <w:t>е</w:t>
      </w:r>
      <w:r w:rsidRPr="00745D39">
        <w:t xml:space="preserve"> по списку документов</w:t>
      </w:r>
      <w:bookmarkEnd w:id="279"/>
      <w:bookmarkEnd w:id="280"/>
      <w:bookmarkEnd w:id="281"/>
      <w:bookmarkEnd w:id="282"/>
      <w:bookmarkEnd w:id="283"/>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92715F">
        <w:rPr>
          <w:noProof/>
        </w:rPr>
        <w:t>9</w:t>
      </w:r>
      <w:r w:rsidRPr="00830C60">
        <w:fldChar w:fldCharType="end"/>
      </w:r>
      <w:r w:rsidRPr="00830C60">
        <w:t xml:space="preserve">). </w:t>
      </w:r>
    </w:p>
    <w:p w:rsidR="001C669C" w:rsidRPr="001C669C" w:rsidRDefault="0092715F" w:rsidP="001C669C">
      <w:pPr>
        <w:pStyle w:val="ASFKFigure"/>
      </w:pPr>
      <w:r>
        <w:lastRenderedPageBreak/>
        <w:pict>
          <v:shape id="_x0000_i1082" type="#_x0000_t75" style="width:482.25pt;height:180pt">
            <v:imagedata r:id="rId61" o:title="3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84" w:name="_Ref325550209"/>
      <w:bookmarkStart w:id="285" w:name="_Toc79490378"/>
      <w:r w:rsidR="0092715F">
        <w:rPr>
          <w:noProof/>
        </w:rPr>
        <w:t>9</w:t>
      </w:r>
      <w:bookmarkEnd w:id="284"/>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85"/>
    </w:p>
    <w:p w:rsidR="001C669C" w:rsidRPr="00830C60" w:rsidRDefault="001C669C" w:rsidP="00BB52A1">
      <w:pPr>
        <w:pStyle w:val="ASFKNormal"/>
      </w:pPr>
      <w:r w:rsidRPr="00830C60">
        <w:t>Назначение кнопок:</w:t>
      </w:r>
    </w:p>
    <w:p w:rsidR="001C669C" w:rsidRDefault="0092715F" w:rsidP="001C669C">
      <w:pPr>
        <w:pStyle w:val="ASFKListmark1"/>
      </w:pPr>
      <w:r>
        <w:pict>
          <v:shape id="_x0000_i1083" type="#_x0000_t75" style="width:21.75pt;height:21.75pt" o:bullet="t">
            <v:imagedata r:id="rId62" o:title="k_3" croptop="-12386f" gain="81921f" blacklevel="-3277f"/>
          </v:shape>
        </w:pict>
      </w:r>
      <w:r w:rsidR="001C669C">
        <w:t xml:space="preserve"> – кнопка перехода на одну страницу вперед</w:t>
      </w:r>
      <w:r w:rsidR="001C669C" w:rsidRPr="00C5658D">
        <w:t>;</w:t>
      </w:r>
    </w:p>
    <w:p w:rsidR="001C669C" w:rsidRDefault="0092715F" w:rsidP="001C669C">
      <w:pPr>
        <w:pStyle w:val="ASFKListmark1"/>
      </w:pPr>
      <w:r>
        <w:pict>
          <v:shape id="_x0000_i1084" type="#_x0000_t75" style="width:21.75pt;height:21.75pt" o:bullet="t">
            <v:imagedata r:id="rId63" o:title="k_1" croptop="-12386f" gain="81921f" blacklevel="-3277f"/>
          </v:shape>
        </w:pict>
      </w:r>
      <w:r w:rsidR="001C669C">
        <w:t xml:space="preserve"> – кнопка перехода на одну страницу назад</w:t>
      </w:r>
      <w:r w:rsidR="001C669C" w:rsidRPr="00C5658D">
        <w:t>;</w:t>
      </w:r>
    </w:p>
    <w:p w:rsidR="001C669C" w:rsidRDefault="0092715F" w:rsidP="001C669C">
      <w:pPr>
        <w:pStyle w:val="ASFKListmark1"/>
      </w:pPr>
      <w:r>
        <w:pict>
          <v:shape id="_x0000_i1085" type="#_x0000_t75" style="width:21.75pt;height:21.75pt">
            <v:imagedata r:id="rId64" o:title="k_2" croptop="-12386f" gain="81921f" blacklevel="-3277f"/>
          </v:shape>
        </w:pict>
      </w:r>
      <w:r w:rsidR="001C669C">
        <w:t xml:space="preserve"> – кнопка перехода на первую страницу списка</w:t>
      </w:r>
      <w:r w:rsidR="001C669C" w:rsidRPr="00C5658D">
        <w:t>;</w:t>
      </w:r>
      <w:r w:rsidR="001C669C">
        <w:t xml:space="preserve"> </w:t>
      </w:r>
    </w:p>
    <w:p w:rsidR="001C669C" w:rsidRDefault="0092715F" w:rsidP="001C669C">
      <w:pPr>
        <w:pStyle w:val="ASFKListmark1"/>
      </w:pPr>
      <w:r>
        <w:pict>
          <v:shape id="_x0000_i1086" type="#_x0000_t75" style="width:21.75pt;height:21.75pt">
            <v:imagedata r:id="rId65" o:title="k_4" croptop="-12386f" gain="81921f" blacklevel="-3277f"/>
          </v:shape>
        </w:pict>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92715F">
        <w:pict>
          <v:shape id="_x0000_i1087" type="#_x0000_t75" style="width:21.75pt;height:21.75pt">
            <v:imagedata r:id="rId66" o:title="k_5" croptop="-11260f" gain="81921f" blacklevel="-3277f"/>
          </v:shape>
        </w:pict>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6" w:name="_Toc383088852"/>
      <w:bookmarkStart w:id="287" w:name="_Toc387858987"/>
      <w:bookmarkStart w:id="288" w:name="_Toc410283246"/>
      <w:bookmarkStart w:id="289" w:name="_Toc79490160"/>
      <w:r w:rsidRPr="00AF63E5">
        <w:t>Выделение документов в списке</w:t>
      </w:r>
      <w:bookmarkEnd w:id="286"/>
      <w:bookmarkEnd w:id="287"/>
      <w:bookmarkEnd w:id="288"/>
      <w:bookmarkEnd w:id="289"/>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0" w:name="_Toc383088853"/>
      <w:bookmarkStart w:id="291" w:name="_Toc387858988"/>
      <w:bookmarkStart w:id="292" w:name="_Toc410283247"/>
      <w:bookmarkStart w:id="293" w:name="_Toc79490161"/>
      <w:r>
        <w:t>Отображение статистических данных</w:t>
      </w:r>
      <w:bookmarkEnd w:id="290"/>
      <w:bookmarkEnd w:id="291"/>
      <w:bookmarkEnd w:id="292"/>
      <w:bookmarkEnd w:id="293"/>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4" w:name="_Toc383088854"/>
      <w:bookmarkStart w:id="295" w:name="_Toc387858989"/>
      <w:bookmarkStart w:id="296" w:name="_Toc410283248"/>
      <w:bookmarkStart w:id="297" w:name="_Toc79490162"/>
      <w:r w:rsidRPr="00745D39">
        <w:lastRenderedPageBreak/>
        <w:t>Информационная панель</w:t>
      </w:r>
      <w:bookmarkEnd w:id="294"/>
      <w:bookmarkEnd w:id="295"/>
      <w:bookmarkEnd w:id="296"/>
      <w:bookmarkEnd w:id="297"/>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92715F">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92715F" w:rsidP="001C669C">
      <w:pPr>
        <w:pStyle w:val="ASFKFigure"/>
      </w:pPr>
      <w:r>
        <w:pict>
          <v:shape id="_x0000_i1088" type="#_x0000_t75" style="width:482.25pt;height:309.75pt">
            <v:imagedata r:id="rId67" o:title="34"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98" w:name="_Ref220740048"/>
      <w:bookmarkStart w:id="299" w:name="_Toc79490379"/>
      <w:r w:rsidR="0092715F">
        <w:rPr>
          <w:noProof/>
        </w:rPr>
        <w:t>10</w:t>
      </w:r>
      <w:bookmarkEnd w:id="298"/>
      <w:r w:rsidRPr="00745D39">
        <w:fldChar w:fldCharType="end"/>
      </w:r>
      <w:r w:rsidRPr="00745D39">
        <w:t>. Информационная панель</w:t>
      </w:r>
      <w:bookmarkEnd w:id="299"/>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0" w:name="_Toc387858990"/>
      <w:bookmarkStart w:id="301" w:name="_Toc410283249"/>
      <w:bookmarkStart w:id="302" w:name="_Ref422834482"/>
      <w:bookmarkStart w:id="303" w:name="_Toc79490163"/>
      <w:bookmarkEnd w:id="206"/>
      <w:bookmarkEnd w:id="207"/>
      <w:bookmarkEnd w:id="208"/>
      <w:bookmarkEnd w:id="209"/>
      <w:r w:rsidRPr="0064058C">
        <w:lastRenderedPageBreak/>
        <w:t>Описание операций и экранных форм</w:t>
      </w:r>
      <w:bookmarkEnd w:id="116"/>
      <w:bookmarkEnd w:id="117"/>
      <w:bookmarkEnd w:id="300"/>
      <w:bookmarkEnd w:id="301"/>
      <w:bookmarkEnd w:id="302"/>
      <w:bookmarkEnd w:id="303"/>
    </w:p>
    <w:p w:rsidR="00CD55C7" w:rsidRPr="0064058C" w:rsidRDefault="00CD55C7" w:rsidP="00BB52A1">
      <w:pPr>
        <w:pStyle w:val="ASFKNormal"/>
      </w:pPr>
      <w:bookmarkStart w:id="304" w:name="_Toc132630622"/>
      <w:bookmarkStart w:id="305" w:name="_Toc132630657"/>
      <w:bookmarkStart w:id="306" w:name="_Toc132630627"/>
      <w:bookmarkStart w:id="307" w:name="_Toc132630662"/>
      <w:bookmarkStart w:id="308" w:name="_Toc221011479"/>
      <w:bookmarkStart w:id="309" w:name="_Toc221012180"/>
      <w:bookmarkStart w:id="310" w:name="_Toc225934571"/>
      <w:bookmarkEnd w:id="304"/>
      <w:bookmarkEnd w:id="305"/>
      <w:bookmarkEnd w:id="306"/>
      <w:bookmarkEnd w:id="307"/>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A2AB1" w:rsidRPr="00BA3307">
        <w:t>обучающих материалах</w:t>
      </w:r>
      <w:r w:rsidR="002A2AB1" w:rsidRPr="007B2273">
        <w:t xml:space="preserve"> </w:t>
      </w:r>
      <w:r w:rsidR="002A2AB1">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rsidR="002A2AB1" w:rsidRPr="00424CF0" w:rsidRDefault="002A2AB1" w:rsidP="002A2AB1">
      <w:pPr>
        <w:pStyle w:val="ASFKNormal"/>
      </w:pPr>
      <w:bookmarkStart w:id="311" w:name="_Toc225934605"/>
      <w:bookmarkStart w:id="312" w:name="_Toc232827353"/>
      <w:bookmarkStart w:id="313" w:name="_Toc300216216"/>
      <w:bookmarkStart w:id="314" w:name="_Toc387859003"/>
      <w:bookmarkStart w:id="315" w:name="_Toc410283250"/>
      <w:bookmarkStart w:id="316" w:name="_Toc232827283"/>
      <w:bookmarkStart w:id="317" w:name="_Toc248062293"/>
      <w:bookmarkStart w:id="318" w:name="_Toc300216204"/>
      <w:bookmarkStart w:id="319" w:name="_Toc387858991"/>
      <w:bookmarkEnd w:id="308"/>
      <w:bookmarkEnd w:id="309"/>
      <w:bookmarkEnd w:id="310"/>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934F07" w:rsidRPr="00345377" w:rsidRDefault="00934F07" w:rsidP="00F018DF">
      <w:pPr>
        <w:pStyle w:val="21"/>
      </w:pPr>
      <w:bookmarkStart w:id="320" w:name="_Toc79490164"/>
      <w:r w:rsidRPr="00345377">
        <w:t xml:space="preserve">Группа документов </w:t>
      </w:r>
      <w:r w:rsidR="001F20AD">
        <w:t>«</w:t>
      </w:r>
      <w:r w:rsidRPr="00345377">
        <w:t>Регистрация и учет обязательств</w:t>
      </w:r>
      <w:bookmarkEnd w:id="311"/>
      <w:bookmarkEnd w:id="312"/>
      <w:bookmarkEnd w:id="313"/>
      <w:bookmarkEnd w:id="314"/>
      <w:bookmarkEnd w:id="315"/>
      <w:bookmarkEnd w:id="320"/>
    </w:p>
    <w:p w:rsidR="00934F07" w:rsidRDefault="00934F07" w:rsidP="00865B91">
      <w:pPr>
        <w:pStyle w:val="32"/>
      </w:pPr>
      <w:bookmarkStart w:id="321" w:name="_Ref359516234"/>
      <w:bookmarkStart w:id="322" w:name="_Toc377751334"/>
      <w:bookmarkStart w:id="323" w:name="_Toc378279554"/>
      <w:bookmarkStart w:id="324" w:name="_Toc387859004"/>
      <w:bookmarkStart w:id="325" w:name="_Toc410283251"/>
      <w:bookmarkStart w:id="326" w:name="_Toc79490165"/>
      <w:r w:rsidRPr="00B11F4A">
        <w:t>Заявка на кассовый расход</w:t>
      </w:r>
      <w:bookmarkEnd w:id="321"/>
      <w:bookmarkEnd w:id="322"/>
      <w:bookmarkEnd w:id="323"/>
      <w:bookmarkEnd w:id="324"/>
      <w:bookmarkEnd w:id="325"/>
      <w:bookmarkEnd w:id="326"/>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92715F">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lastRenderedPageBreak/>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92715F">
        <w:t>11</w:t>
      </w:r>
      <w:r w:rsidRPr="00B11F4A">
        <w:fldChar w:fldCharType="end"/>
      </w:r>
      <w:r w:rsidRPr="00B11F4A">
        <w:t>.</w:t>
      </w:r>
    </w:p>
    <w:p w:rsidR="00934F07" w:rsidRPr="005200FF" w:rsidRDefault="0092715F" w:rsidP="00934F07">
      <w:pPr>
        <w:pStyle w:val="ASFKFigure"/>
      </w:pPr>
      <w:r>
        <w:pict>
          <v:shape id="_x0000_i1089" type="#_x0000_t75" style="width:475.5pt;height:129.75pt">
            <v:imagedata r:id="rId68" o:title="ГРБС"/>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27" w:name="_Ref225230353"/>
      <w:bookmarkStart w:id="328" w:name="_Toc79490380"/>
      <w:r w:rsidR="0092715F">
        <w:rPr>
          <w:noProof/>
        </w:rPr>
        <w:t>11</w:t>
      </w:r>
      <w:bookmarkEnd w:id="327"/>
      <w:r w:rsidRPr="00B11F4A">
        <w:fldChar w:fldCharType="end"/>
      </w:r>
      <w:r w:rsidRPr="00B11F4A">
        <w:t xml:space="preserve">. ЭФ списка документов </w:t>
      </w:r>
      <w:r w:rsidR="001F20AD">
        <w:t>«</w:t>
      </w:r>
      <w:r w:rsidRPr="00B11F4A">
        <w:t>Заявка на кассовый расход</w:t>
      </w:r>
      <w:r w:rsidR="001F20AD">
        <w:t>»</w:t>
      </w:r>
      <w:bookmarkEnd w:id="328"/>
    </w:p>
    <w:p w:rsidR="00934F07" w:rsidRPr="00B11F4A" w:rsidRDefault="00934F07" w:rsidP="00881A26">
      <w:pPr>
        <w:pStyle w:val="41"/>
      </w:pPr>
      <w:bookmarkStart w:id="329" w:name="_Toc232827355"/>
      <w:r w:rsidRPr="00B11F4A">
        <w:t>Доступные операции</w:t>
      </w:r>
      <w:bookmarkEnd w:id="329"/>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92715F">
        <w:pict>
          <v:shape id="_x0000_i1090" type="#_x0000_t75" style="width:14.25pt;height:14.25pt">
            <v:imagedata r:id="rId69" o:title="Snap17" gain="81921f" blacklevel="-3277f"/>
          </v:shape>
        </w:pict>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92715F">
        <w:rPr>
          <w:noProof/>
        </w:rPr>
        <w:t>12</w:t>
      </w:r>
      <w:r>
        <w:fldChar w:fldCharType="end"/>
      </w:r>
      <w:r>
        <w:t>).</w:t>
      </w:r>
    </w:p>
    <w:p w:rsidR="00CE7295" w:rsidRPr="004F7B26" w:rsidRDefault="0092715F" w:rsidP="00CE7295">
      <w:pPr>
        <w:pStyle w:val="ASFKFigure"/>
      </w:pPr>
      <w:r>
        <w:lastRenderedPageBreak/>
        <w:pict>
          <v:shape id="_x0000_i1091" type="#_x0000_t75" style="width:309.75pt;height:3in">
            <v:imagedata r:id="rId70" o:title="0"/>
          </v:shape>
        </w:pict>
      </w:r>
    </w:p>
    <w:p w:rsidR="00CE7295" w:rsidRDefault="00CE7295" w:rsidP="00CE7295">
      <w:pPr>
        <w:pStyle w:val="ASFKFigName"/>
      </w:pPr>
      <w:r>
        <w:fldChar w:fldCharType="begin"/>
      </w:r>
      <w:r>
        <w:instrText xml:space="preserve"> SEQ Рисунок \* ARABIC </w:instrText>
      </w:r>
      <w:r>
        <w:fldChar w:fldCharType="separate"/>
      </w:r>
      <w:bookmarkStart w:id="330" w:name="_Ref387857513"/>
      <w:bookmarkStart w:id="331" w:name="_Toc79490381"/>
      <w:r w:rsidR="0092715F">
        <w:rPr>
          <w:noProof/>
        </w:rPr>
        <w:t>12</w:t>
      </w:r>
      <w:bookmarkEnd w:id="330"/>
      <w:r>
        <w:fldChar w:fldCharType="end"/>
      </w:r>
      <w:r>
        <w:t xml:space="preserve">. </w:t>
      </w:r>
      <w:r w:rsidRPr="004B7D36">
        <w:t xml:space="preserve">Окно </w:t>
      </w:r>
      <w:r w:rsidR="001F20AD">
        <w:t>«</w:t>
      </w:r>
      <w:r w:rsidRPr="004B7D36">
        <w:t>Поиск…</w:t>
      </w:r>
      <w:r w:rsidR="001F20AD">
        <w:t>»</w:t>
      </w:r>
      <w:bookmarkEnd w:id="331"/>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92715F">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92715F" w:rsidP="00CE7295">
      <w:pPr>
        <w:pStyle w:val="ASFKFigure"/>
      </w:pPr>
      <w:r>
        <w:pict>
          <v:shape id="_x0000_i1092" type="#_x0000_t75" style="width:482.25pt;height:3in">
            <v:imagedata r:id="rId71" o:title="IzRod_Vibor_GRBS" gain="81921f" blacklevel="-3277f"/>
          </v:shape>
        </w:pict>
      </w:r>
    </w:p>
    <w:p w:rsidR="00CE7295" w:rsidRDefault="00CE7295" w:rsidP="00CE7295">
      <w:pPr>
        <w:pStyle w:val="ASFKFigName"/>
      </w:pPr>
      <w:r>
        <w:fldChar w:fldCharType="begin"/>
      </w:r>
      <w:r>
        <w:instrText xml:space="preserve"> SEQ Рисунок \* ARABIC </w:instrText>
      </w:r>
      <w:r>
        <w:fldChar w:fldCharType="separate"/>
      </w:r>
      <w:bookmarkStart w:id="332" w:name="_Ref387857517"/>
      <w:bookmarkStart w:id="333" w:name="_Toc79490382"/>
      <w:r w:rsidR="0092715F">
        <w:rPr>
          <w:noProof/>
        </w:rPr>
        <w:t>13</w:t>
      </w:r>
      <w:bookmarkEnd w:id="332"/>
      <w:r>
        <w:fldChar w:fldCharType="end"/>
      </w:r>
      <w:r>
        <w:t xml:space="preserve">. </w:t>
      </w:r>
      <w:r w:rsidRPr="004B7D36">
        <w:t xml:space="preserve">Окно </w:t>
      </w:r>
      <w:r w:rsidR="001F20AD">
        <w:t>«</w:t>
      </w:r>
      <w:r w:rsidRPr="004B7D36">
        <w:t xml:space="preserve">Выбор </w:t>
      </w:r>
      <w:r>
        <w:t>родительского документа</w:t>
      </w:r>
      <w:r w:rsidR="001F20AD">
        <w:t>»</w:t>
      </w:r>
      <w:r w:rsidRPr="004B7D36">
        <w:t xml:space="preserve"> для документов типа </w:t>
      </w:r>
      <w:r w:rsidR="001F20AD">
        <w:t>«</w:t>
      </w:r>
      <w:r w:rsidRPr="00F03820">
        <w:t xml:space="preserve">Сведения </w:t>
      </w:r>
      <w:r>
        <w:t>о</w:t>
      </w:r>
      <w:r w:rsidRPr="00F03820">
        <w:t xml:space="preserve"> соглашени</w:t>
      </w:r>
      <w:r>
        <w:t>и</w:t>
      </w:r>
      <w:r w:rsidR="001F20AD">
        <w:t>»</w:t>
      </w:r>
      <w:bookmarkEnd w:id="333"/>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4" w:name="_Toc232827356"/>
      <w:bookmarkStart w:id="335" w:name="_Ref318727622"/>
      <w:bookmarkStart w:id="336" w:name="_Ref394328668"/>
      <w:bookmarkStart w:id="337" w:name="_Ref403115680"/>
      <w:r w:rsidRPr="00B11F4A">
        <w:t>Экранная форма документа</w:t>
      </w:r>
      <w:bookmarkEnd w:id="334"/>
      <w:bookmarkEnd w:id="335"/>
      <w:bookmarkEnd w:id="336"/>
      <w:bookmarkEnd w:id="337"/>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92715F">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92715F">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92715F">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92715F" w:rsidP="00934F07">
      <w:pPr>
        <w:pStyle w:val="ASFKFigure"/>
      </w:pPr>
      <w:r>
        <w:lastRenderedPageBreak/>
        <w:pict>
          <v:shape id="_x0000_i1093" type="#_x0000_t75" style="width:482.25pt;height:374.25pt">
            <v:imagedata r:id="rId72" o:title="Заявка на кассовый расход"/>
          </v:shape>
        </w:pict>
      </w:r>
    </w:p>
    <w:bookmarkStart w:id="338"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39" w:name="_Ref230769977"/>
      <w:bookmarkStart w:id="340" w:name="_Toc79490383"/>
      <w:r w:rsidR="0092715F">
        <w:rPr>
          <w:noProof/>
        </w:rPr>
        <w:t>14</w:t>
      </w:r>
      <w:bookmarkEnd w:id="339"/>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8"/>
      <w:bookmarkEnd w:id="340"/>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92715F">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1" w:name="_Ref317611901"/>
      <w:bookmarkStart w:id="342" w:name="_Toc79490234"/>
      <w:r w:rsidR="0092715F">
        <w:rPr>
          <w:noProof/>
        </w:rPr>
        <w:t>5</w:t>
      </w:r>
      <w:bookmarkEnd w:id="341"/>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934F07" w:rsidRPr="00075FE2" w:rsidTr="00412DF7">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Номер заявки</w:t>
            </w:r>
          </w:p>
        </w:tc>
        <w:tc>
          <w:tcPr>
            <w:tcW w:w="3863" w:type="pct"/>
            <w:shd w:val="clear" w:color="auto" w:fill="auto"/>
          </w:tcPr>
          <w:p w:rsidR="00934F07" w:rsidRPr="00075FE2" w:rsidRDefault="00934F07" w:rsidP="00412DF7">
            <w:pPr>
              <w:pStyle w:val="ASFKTablenorm"/>
              <w:ind w:left="57" w:right="57"/>
            </w:pPr>
            <w:r w:rsidRPr="00075FE2">
              <w:t>Значение вводится вручную.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Дата заявки</w:t>
            </w:r>
          </w:p>
        </w:tc>
        <w:tc>
          <w:tcPr>
            <w:tcW w:w="3863" w:type="pct"/>
            <w:shd w:val="clear" w:color="auto" w:fill="auto"/>
          </w:tcPr>
          <w:p w:rsidR="00934F07" w:rsidRPr="00075FE2" w:rsidRDefault="00934F07" w:rsidP="00412DF7">
            <w:pPr>
              <w:pStyle w:val="ASFKTablenorm"/>
              <w:ind w:left="57" w:right="57"/>
            </w:pPr>
            <w:r w:rsidRPr="00075FE2">
              <w:t xml:space="preserve">Значение по умолчанию текущая дата. </w:t>
            </w:r>
          </w:p>
          <w:p w:rsidR="00934F07" w:rsidRPr="00075FE2" w:rsidRDefault="00934F07" w:rsidP="00412DF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Статус</w:t>
            </w:r>
          </w:p>
        </w:tc>
        <w:tc>
          <w:tcPr>
            <w:tcW w:w="3863" w:type="pct"/>
            <w:shd w:val="clear" w:color="auto" w:fill="auto"/>
          </w:tcPr>
          <w:p w:rsidR="00934F07" w:rsidRPr="00075FE2" w:rsidRDefault="00934F07" w:rsidP="00412DF7">
            <w:pPr>
              <w:pStyle w:val="ASFKTablenorm"/>
              <w:ind w:left="57" w:right="57"/>
            </w:pPr>
            <w:r w:rsidRPr="00075FE2">
              <w:t>Код Бизнес статуса документа.</w:t>
            </w:r>
          </w:p>
          <w:p w:rsidR="00934F07" w:rsidRPr="00075FE2" w:rsidRDefault="00934F07" w:rsidP="00412DF7">
            <w:pPr>
              <w:pStyle w:val="ASFKTablenorm"/>
              <w:ind w:left="57" w:right="57"/>
            </w:pPr>
            <w:r w:rsidRPr="00075FE2">
              <w:t>Значение заполняется автоматически или передается из OEBS.</w:t>
            </w:r>
          </w:p>
        </w:tc>
      </w:tr>
      <w:tr w:rsidR="00934F07" w:rsidRPr="00075FE2" w:rsidTr="00412DF7">
        <w:trPr>
          <w:trHeight w:val="603"/>
        </w:trPr>
        <w:tc>
          <w:tcPr>
            <w:tcW w:w="1137" w:type="pct"/>
            <w:shd w:val="clear" w:color="auto" w:fill="auto"/>
          </w:tcPr>
          <w:p w:rsidR="00934F07" w:rsidRPr="00507177" w:rsidRDefault="00934F07" w:rsidP="00412DF7">
            <w:pPr>
              <w:pStyle w:val="ASFKTablenorm"/>
              <w:ind w:left="57" w:right="57"/>
            </w:pPr>
            <w:r w:rsidRPr="00507177">
              <w:t>Отклонение: в вал.</w:t>
            </w:r>
          </w:p>
        </w:tc>
        <w:tc>
          <w:tcPr>
            <w:tcW w:w="3863"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t>Значение выводится по модулю.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Отклонение: в руб.</w:t>
            </w:r>
          </w:p>
        </w:tc>
        <w:tc>
          <w:tcPr>
            <w:tcW w:w="3863"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lastRenderedPageBreak/>
              <w:t>Значение выводится по модулю.</w:t>
            </w:r>
          </w:p>
        </w:tc>
      </w:tr>
      <w:tr w:rsidR="00883EAC" w:rsidRPr="00075FE2" w:rsidTr="00412DF7">
        <w:tc>
          <w:tcPr>
            <w:tcW w:w="1137" w:type="pct"/>
            <w:shd w:val="clear" w:color="auto" w:fill="auto"/>
          </w:tcPr>
          <w:p w:rsidR="00883EAC" w:rsidRDefault="00883EAC" w:rsidP="00412DF7">
            <w:pPr>
              <w:pStyle w:val="ASFKTablenorm"/>
              <w:ind w:left="57" w:right="57"/>
            </w:pPr>
            <w:r>
              <w:lastRenderedPageBreak/>
              <w:t>Уровень конфиденциальности</w:t>
            </w:r>
          </w:p>
        </w:tc>
        <w:tc>
          <w:tcPr>
            <w:tcW w:w="3863"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(для служебного пользования) или «0» (не секретно).</w:t>
            </w:r>
          </w:p>
        </w:tc>
      </w:tr>
      <w:tr w:rsidR="00427EB6" w:rsidRPr="00075FE2" w:rsidTr="00412DF7">
        <w:tc>
          <w:tcPr>
            <w:tcW w:w="1137" w:type="pct"/>
            <w:shd w:val="clear" w:color="auto" w:fill="auto"/>
          </w:tcPr>
          <w:p w:rsidR="00427EB6" w:rsidRPr="00507177" w:rsidRDefault="00427EB6" w:rsidP="00412DF7">
            <w:pPr>
              <w:pStyle w:val="ASFKTablenorm"/>
              <w:ind w:left="57" w:right="57"/>
            </w:pPr>
            <w:r w:rsidRPr="00507177">
              <w:t>Формировать уведомление</w:t>
            </w:r>
          </w:p>
        </w:tc>
        <w:tc>
          <w:tcPr>
            <w:tcW w:w="3863" w:type="pct"/>
            <w:shd w:val="clear" w:color="auto" w:fill="auto"/>
          </w:tcPr>
          <w:p w:rsidR="00427EB6" w:rsidRPr="00507177" w:rsidRDefault="00427EB6"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Бюджет</w:t>
            </w:r>
          </w:p>
        </w:tc>
        <w:tc>
          <w:tcPr>
            <w:tcW w:w="3863" w:type="pct"/>
            <w:shd w:val="clear" w:color="auto" w:fill="auto"/>
          </w:tcPr>
          <w:p w:rsidR="00E368A5" w:rsidRPr="00E368A5" w:rsidRDefault="00E368A5" w:rsidP="00412DF7">
            <w:pPr>
              <w:pStyle w:val="ASFKTablenorm"/>
              <w:ind w:left="57" w:right="57"/>
            </w:pPr>
            <w:r w:rsidRPr="00E368A5">
              <w:t>Наименование бюджета.</w:t>
            </w:r>
          </w:p>
          <w:p w:rsidR="00E368A5" w:rsidRPr="00E368A5" w:rsidRDefault="00E368A5" w:rsidP="00412DF7">
            <w:pPr>
              <w:pStyle w:val="ASFKTablenorm"/>
              <w:ind w:left="57" w:right="57"/>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00644FF2">
              <w:rPr>
                <w:rStyle w:val="ASFKReporterror"/>
              </w:rPr>
              <w:t>«</w:t>
            </w:r>
            <w:r w:rsidRPr="00E368A5">
              <w:t>Собственный код бюджета</w:t>
            </w:r>
            <w:r w:rsidR="00644FF2">
              <w:t>»</w:t>
            </w:r>
            <w:r w:rsidRPr="00E368A5">
              <w:t>.</w:t>
            </w:r>
          </w:p>
          <w:p w:rsidR="00934F07" w:rsidRPr="00075FE2" w:rsidRDefault="00E368A5" w:rsidP="00412DF7">
            <w:pPr>
              <w:pStyle w:val="ASFKTablenorm"/>
              <w:ind w:left="57" w:right="57"/>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Финансовый орган</w:t>
            </w:r>
          </w:p>
        </w:tc>
        <w:tc>
          <w:tcPr>
            <w:tcW w:w="3863" w:type="pct"/>
            <w:shd w:val="clear" w:color="auto" w:fill="auto"/>
          </w:tcPr>
          <w:p w:rsidR="0079123C" w:rsidRDefault="0079123C" w:rsidP="00412DF7">
            <w:pPr>
              <w:pStyle w:val="ASFKTablenorm"/>
              <w:ind w:left="57" w:right="57"/>
            </w:pPr>
            <w:r w:rsidRPr="0079123C">
              <w:t>Наименование</w:t>
            </w:r>
            <w:r>
              <w:t xml:space="preserve"> финансового органа.</w:t>
            </w:r>
          </w:p>
          <w:p w:rsidR="00934F07" w:rsidRPr="00075FE2" w:rsidRDefault="00934F07" w:rsidP="00412DF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412DF7">
        <w:tc>
          <w:tcPr>
            <w:tcW w:w="1137" w:type="pct"/>
            <w:shd w:val="clear" w:color="auto" w:fill="auto"/>
          </w:tcPr>
          <w:p w:rsidR="00934F07" w:rsidRPr="00507177" w:rsidRDefault="00B412A1" w:rsidP="00412DF7">
            <w:pPr>
              <w:pStyle w:val="ASFKTablenorm"/>
              <w:ind w:left="57" w:right="57"/>
            </w:pPr>
            <w:r w:rsidRPr="00507177">
              <w:t>П</w:t>
            </w:r>
            <w:r w:rsidR="00934F07" w:rsidRPr="00507177">
              <w:t>о ОКПО</w:t>
            </w:r>
          </w:p>
        </w:tc>
        <w:tc>
          <w:tcPr>
            <w:tcW w:w="3863" w:type="pct"/>
            <w:shd w:val="clear" w:color="auto" w:fill="auto"/>
          </w:tcPr>
          <w:p w:rsidR="00934F07" w:rsidRPr="00075FE2" w:rsidRDefault="0079123C" w:rsidP="00412DF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412DF7">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ГРБС/ГАИФ</w:t>
            </w:r>
          </w:p>
        </w:tc>
        <w:tc>
          <w:tcPr>
            <w:tcW w:w="3863" w:type="pct"/>
            <w:shd w:val="clear" w:color="auto" w:fill="auto"/>
          </w:tcPr>
          <w:p w:rsidR="00934F07" w:rsidRPr="00075FE2" w:rsidRDefault="00934F07" w:rsidP="00412DF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412DF7">
            <w:pPr>
              <w:pStyle w:val="ASFKTablenorm"/>
              <w:ind w:left="57" w:right="57"/>
            </w:pPr>
            <w:r w:rsidRPr="00075FE2">
              <w:t>Может быть отредактировано вручную.</w:t>
            </w:r>
          </w:p>
        </w:tc>
      </w:tr>
      <w:tr w:rsidR="0061215B" w:rsidRPr="00075FE2" w:rsidTr="00412DF7">
        <w:tc>
          <w:tcPr>
            <w:tcW w:w="1137" w:type="pct"/>
            <w:shd w:val="clear" w:color="auto" w:fill="auto"/>
          </w:tcPr>
          <w:p w:rsidR="0061215B" w:rsidRPr="00507177" w:rsidRDefault="0061215B" w:rsidP="00412DF7">
            <w:pPr>
              <w:pStyle w:val="ASFKTablenorm"/>
              <w:ind w:left="57" w:right="57"/>
            </w:pPr>
            <w:r w:rsidRPr="00507177">
              <w:t>Глава по БК</w:t>
            </w:r>
          </w:p>
        </w:tc>
        <w:tc>
          <w:tcPr>
            <w:tcW w:w="3863" w:type="pct"/>
            <w:shd w:val="clear" w:color="auto" w:fill="auto"/>
          </w:tcPr>
          <w:p w:rsidR="0061215B" w:rsidRPr="0061215B" w:rsidRDefault="0061215B" w:rsidP="00412DF7">
            <w:pPr>
              <w:pStyle w:val="ASFKTablenorm"/>
              <w:ind w:left="57" w:right="57"/>
            </w:pPr>
            <w:r w:rsidRPr="0061215B">
              <w:t xml:space="preserve">Значение заполняется автоматически из системной константы </w:t>
            </w:r>
            <w:r w:rsidR="00644FF2">
              <w:t>«</w:t>
            </w:r>
            <w:r w:rsidRPr="0061215B">
              <w:t>Собственный код ведомства</w:t>
            </w:r>
            <w:r w:rsidR="00644FF2">
              <w:t>»</w:t>
            </w:r>
            <w:r w:rsidRPr="0061215B">
              <w:t>.</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отредактировано вручную, либо выбором из справочника «Ведомства» (с учетом бюджета).</w:t>
            </w:r>
          </w:p>
          <w:p w:rsidR="0061215B" w:rsidRPr="0061215B" w:rsidRDefault="0061215B" w:rsidP="00412DF7">
            <w:pPr>
              <w:pStyle w:val="ASFKTablenorm"/>
              <w:ind w:left="57" w:right="57"/>
            </w:pPr>
            <w:r w:rsidRPr="0061215B">
              <w:t>Поле может не заполняться в соответствии с отдельными указаниями ФК в целях обеспечения режима секретности.</w:t>
            </w:r>
          </w:p>
        </w:tc>
      </w:tr>
      <w:tr w:rsidR="0061215B" w:rsidRPr="00075FE2" w:rsidTr="00412DF7">
        <w:tc>
          <w:tcPr>
            <w:tcW w:w="1137" w:type="pct"/>
            <w:shd w:val="clear" w:color="auto" w:fill="auto"/>
          </w:tcPr>
          <w:p w:rsidR="0061215B" w:rsidRPr="0061215B" w:rsidRDefault="00B412A1" w:rsidP="00412DF7">
            <w:pPr>
              <w:pStyle w:val="ASFKTablenorm"/>
              <w:ind w:left="57" w:right="57"/>
            </w:pPr>
            <w:r w:rsidRPr="0061215B">
              <w:t>П</w:t>
            </w:r>
            <w:r w:rsidR="0061215B" w:rsidRPr="0061215B">
              <w:t>о Сводному реестру</w:t>
            </w:r>
          </w:p>
        </w:tc>
        <w:tc>
          <w:tcPr>
            <w:tcW w:w="3863" w:type="pct"/>
            <w:shd w:val="clear" w:color="auto" w:fill="auto"/>
          </w:tcPr>
          <w:p w:rsidR="0061215B" w:rsidRPr="0061215B" w:rsidRDefault="0061215B" w:rsidP="00412DF7">
            <w:pPr>
              <w:pStyle w:val="ASFKTablenorm"/>
              <w:ind w:left="57" w:right="57"/>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 xml:space="preserve">кнопка доступна, если значение поля «Признак перехода на СР» </w:t>
            </w:r>
            <w:r w:rsidR="00520104">
              <w:t>равно</w:t>
            </w:r>
            <w:r w:rsidRPr="0061215B">
              <w:t xml:space="preserve"> 0;</w:t>
            </w:r>
          </w:p>
          <w:p w:rsidR="00520104" w:rsidRDefault="0061215B" w:rsidP="00520104">
            <w:pPr>
              <w:pStyle w:val="ASFKTableListMark"/>
            </w:pPr>
            <w:r w:rsidRPr="0061215B">
              <w:t xml:space="preserve">кнопка доступна, если значение поля «Признак перехода на СР» </w:t>
            </w:r>
            <w:r w:rsidR="00520104">
              <w:t>равно</w:t>
            </w:r>
            <w:r w:rsidRPr="0061215B">
              <w:t xml:space="preserve"> 1;</w:t>
            </w:r>
          </w:p>
          <w:p w:rsidR="0061215B" w:rsidRPr="00520104" w:rsidRDefault="0061215B" w:rsidP="00520104">
            <w:pPr>
              <w:pStyle w:val="ASFKTableListMark"/>
            </w:pPr>
            <w:r w:rsidRPr="00520104">
              <w:t xml:space="preserve">значение поля «по Сводному реестру» в документе заполняется из поля справочника </w:t>
            </w:r>
            <w:r w:rsidR="00EA2387">
              <w:t>равный</w:t>
            </w:r>
            <w:r w:rsidRPr="00520104">
              <w:t xml:space="preserve"> «Код организации по СР».</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изменено вручную.</w:t>
            </w:r>
          </w:p>
        </w:tc>
      </w:tr>
      <w:tr w:rsidR="0061215B" w:rsidRPr="00075FE2" w:rsidTr="00412DF7">
        <w:tc>
          <w:tcPr>
            <w:tcW w:w="1137" w:type="pct"/>
            <w:shd w:val="clear" w:color="auto" w:fill="auto"/>
          </w:tcPr>
          <w:p w:rsidR="0061215B" w:rsidRPr="0061215B" w:rsidRDefault="0061215B" w:rsidP="00412DF7">
            <w:pPr>
              <w:pStyle w:val="ASFKTablenorm"/>
              <w:ind w:left="57" w:right="57"/>
            </w:pPr>
            <w:r w:rsidRPr="0061215B">
              <w:t>Наименование клиента</w:t>
            </w:r>
          </w:p>
        </w:tc>
        <w:tc>
          <w:tcPr>
            <w:tcW w:w="3863" w:type="pct"/>
            <w:shd w:val="clear" w:color="auto" w:fill="auto"/>
          </w:tcPr>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изменено пользователем вручную.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Номер лицевого сч</w:t>
            </w:r>
            <w:r w:rsidR="003D17A3" w:rsidRPr="00507177">
              <w:t>ё</w:t>
            </w:r>
            <w:r w:rsidRPr="00507177">
              <w:lastRenderedPageBreak/>
              <w:t>та</w:t>
            </w:r>
          </w:p>
        </w:tc>
        <w:tc>
          <w:tcPr>
            <w:tcW w:w="3863" w:type="pct"/>
            <w:shd w:val="clear" w:color="auto" w:fill="auto"/>
          </w:tcPr>
          <w:p w:rsidR="003E6B5A" w:rsidRPr="003E6B5A" w:rsidRDefault="003E6B5A" w:rsidP="00412DF7">
            <w:pPr>
              <w:pStyle w:val="ASFKTablenorm"/>
              <w:ind w:left="57" w:right="57"/>
            </w:pPr>
            <w:r w:rsidRPr="003E6B5A">
              <w:lastRenderedPageBreak/>
              <w:t xml:space="preserve">Значение может быть изменено пользователем вручную или выбором из </w:t>
            </w:r>
            <w:r w:rsidRPr="003E6B5A">
              <w:lastRenderedPageBreak/>
              <w:t>справочника лицевых счетов.</w:t>
            </w:r>
          </w:p>
          <w:p w:rsidR="003E6B5A" w:rsidRDefault="003E6B5A" w:rsidP="00412DF7">
            <w:pPr>
              <w:pStyle w:val="ASFKTablenorm"/>
              <w:ind w:left="57" w:right="57"/>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412DF7">
            <w:pPr>
              <w:pStyle w:val="ASFKTablenorm"/>
              <w:ind w:left="57" w:right="57"/>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412DF7">
            <w:pPr>
              <w:pStyle w:val="ASFKTablenorm"/>
              <w:ind w:left="57" w:right="57"/>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lastRenderedPageBreak/>
              <w:t>По КОФК</w:t>
            </w:r>
          </w:p>
        </w:tc>
        <w:tc>
          <w:tcPr>
            <w:tcW w:w="3863"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справочника КОФК (Органы ФК).</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ФК, орган ФК</w:t>
            </w:r>
          </w:p>
        </w:tc>
        <w:tc>
          <w:tcPr>
            <w:tcW w:w="3863" w:type="pct"/>
            <w:shd w:val="clear" w:color="auto" w:fill="auto"/>
          </w:tcPr>
          <w:p w:rsidR="00934F07" w:rsidRPr="00D6371D" w:rsidRDefault="00934F07" w:rsidP="00412DF7">
            <w:pPr>
              <w:pStyle w:val="ASFKTablenorm"/>
              <w:ind w:left="57" w:right="57"/>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412DF7">
            <w:pPr>
              <w:pStyle w:val="ASFKTablenorm"/>
              <w:ind w:left="57" w:right="57"/>
            </w:pPr>
            <w:r w:rsidRPr="00D6371D">
              <w:t>Может быть изменено пользователем вручную.</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 xml:space="preserve">Пред. </w:t>
            </w:r>
            <w:r w:rsidR="00B412A1" w:rsidRPr="00507177">
              <w:t>Д</w:t>
            </w:r>
            <w:r w:rsidRPr="00507177">
              <w:t>ата</w:t>
            </w:r>
          </w:p>
        </w:tc>
        <w:tc>
          <w:tcPr>
            <w:tcW w:w="3863"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системного календаря.</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Код объекта по ФАИП</w:t>
            </w:r>
          </w:p>
        </w:tc>
        <w:tc>
          <w:tcPr>
            <w:tcW w:w="3863" w:type="pct"/>
            <w:shd w:val="clear" w:color="auto" w:fill="auto"/>
          </w:tcPr>
          <w:p w:rsidR="00064B84" w:rsidRPr="00D6371D" w:rsidRDefault="00064B84" w:rsidP="00412DF7">
            <w:pPr>
              <w:pStyle w:val="ASFKTablenorm"/>
              <w:ind w:left="57" w:right="57"/>
            </w:pPr>
            <w:r w:rsidRPr="00D6371D">
              <w:t xml:space="preserve">Заполняется вручную/из справочника ФАИП. </w:t>
            </w:r>
          </w:p>
          <w:p w:rsidR="00064B84" w:rsidRPr="00D6371D" w:rsidRDefault="00064B84" w:rsidP="00412DF7">
            <w:pPr>
              <w:pStyle w:val="ASFKTablenorm"/>
              <w:ind w:left="57" w:right="57"/>
            </w:pPr>
            <w:r w:rsidRPr="00D6371D">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105B4" w:rsidRPr="00075FE2" w:rsidRDefault="00064B84" w:rsidP="00412DF7">
            <w:pPr>
              <w:pStyle w:val="ASFKTablenorm"/>
              <w:ind w:left="57" w:right="57"/>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Учетный номер обязательства</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412DF7">
            <w:pPr>
              <w:pStyle w:val="ASFKTablenorm"/>
              <w:ind w:left="57" w:right="57"/>
            </w:pPr>
            <w:r w:rsidRPr="00D6371D">
              <w:t>В список входят документы</w:t>
            </w:r>
            <w:r w:rsidRPr="00075FE2">
              <w:t xml:space="preserve"> следующих типов:</w:t>
            </w:r>
          </w:p>
          <w:p w:rsidR="00934F07" w:rsidRPr="00075FE2" w:rsidRDefault="001F20AD" w:rsidP="000A22F9">
            <w:pPr>
              <w:pStyle w:val="ASFKTableListMark"/>
            </w:pPr>
            <w:r>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lastRenderedPageBreak/>
              <w:t>«</w:t>
            </w:r>
            <w:r w:rsidR="00934F07" w:rsidRPr="00075FE2">
              <w:t>Заявка на перерегистрацию БО в очередном финансовом году</w:t>
            </w:r>
            <w:r>
              <w:t>»</w:t>
            </w:r>
            <w:r w:rsidR="00934F07" w:rsidRPr="00075FE2">
              <w:t>.</w:t>
            </w:r>
          </w:p>
          <w:p w:rsidR="00934F07" w:rsidRPr="00075FE2" w:rsidRDefault="00934F07" w:rsidP="00412DF7">
            <w:pPr>
              <w:pStyle w:val="ASFKTablenorm"/>
              <w:ind w:left="57" w:right="57"/>
            </w:pPr>
            <w:r w:rsidRPr="00075FE2">
              <w:t xml:space="preserve">Значение </w:t>
            </w:r>
            <w:r w:rsidR="009B39ED">
              <w:t>п</w:t>
            </w:r>
            <w:r w:rsidR="00030259">
              <w:t>ередается из OEBS</w:t>
            </w:r>
            <w:r w:rsidRPr="00075FE2">
              <w:t>.</w:t>
            </w:r>
          </w:p>
        </w:tc>
      </w:tr>
      <w:tr w:rsidR="00934F07" w:rsidRPr="00075FE2" w:rsidTr="00412DF7">
        <w:tc>
          <w:tcPr>
            <w:tcW w:w="1137" w:type="pct"/>
            <w:shd w:val="clear" w:color="auto" w:fill="auto"/>
          </w:tcPr>
          <w:p w:rsidR="00934F07" w:rsidRPr="00507177" w:rsidRDefault="0079123C" w:rsidP="00412DF7">
            <w:pPr>
              <w:pStyle w:val="ASFKTablenorm"/>
              <w:ind w:left="57" w:right="57"/>
            </w:pPr>
            <w:r w:rsidRPr="00507177">
              <w:lastRenderedPageBreak/>
              <w:t>Приоритет исполнения (наименование)</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412DF7">
        <w:tc>
          <w:tcPr>
            <w:tcW w:w="1137" w:type="pct"/>
            <w:shd w:val="clear" w:color="auto" w:fill="auto"/>
          </w:tcPr>
          <w:p w:rsidR="00934F07" w:rsidRPr="00507177" w:rsidRDefault="0079123C" w:rsidP="00412DF7">
            <w:pPr>
              <w:pStyle w:val="ASFKTablenorm"/>
              <w:ind w:left="57" w:right="57"/>
            </w:pPr>
            <w:r w:rsidRPr="00507177">
              <w:t>Приоритет заявки</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GUID документа БО</w:t>
            </w:r>
          </w:p>
        </w:tc>
        <w:tc>
          <w:tcPr>
            <w:tcW w:w="3863" w:type="pct"/>
            <w:shd w:val="clear" w:color="auto" w:fill="auto"/>
          </w:tcPr>
          <w:p w:rsidR="00934F07" w:rsidRPr="00D6371D" w:rsidRDefault="00934F07" w:rsidP="00412DF7">
            <w:pPr>
              <w:pStyle w:val="ASFKTablenorm"/>
              <w:ind w:left="57" w:right="57"/>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Сумма в валюте выплаты</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 xml:space="preserve">Код вал. </w:t>
            </w:r>
            <w:r w:rsidR="00B412A1" w:rsidRPr="00507177">
              <w:t>П</w:t>
            </w:r>
            <w:r w:rsidRPr="00507177">
              <w:t>о ОКВ</w:t>
            </w:r>
          </w:p>
        </w:tc>
        <w:tc>
          <w:tcPr>
            <w:tcW w:w="3863" w:type="pct"/>
            <w:shd w:val="clear" w:color="auto" w:fill="auto"/>
          </w:tcPr>
          <w:p w:rsidR="00934F07" w:rsidRPr="00D6371D" w:rsidRDefault="00934F07" w:rsidP="00412DF7">
            <w:pPr>
              <w:pStyle w:val="ASFKTablenorm"/>
              <w:ind w:left="57" w:right="57"/>
            </w:pPr>
            <w:r w:rsidRPr="00D6371D">
              <w:t>Код валюты.</w:t>
            </w:r>
          </w:p>
          <w:p w:rsidR="00934F07" w:rsidRPr="00D6371D" w:rsidRDefault="00934F07" w:rsidP="00412DF7">
            <w:pPr>
              <w:pStyle w:val="ASFKTablenorm"/>
              <w:ind w:left="57" w:right="57"/>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Аванс</w:t>
            </w:r>
          </w:p>
        </w:tc>
        <w:tc>
          <w:tcPr>
            <w:tcW w:w="3863" w:type="pct"/>
            <w:shd w:val="clear" w:color="auto" w:fill="auto"/>
          </w:tcPr>
          <w:p w:rsidR="00934F07" w:rsidRPr="00D6371D" w:rsidRDefault="00934F07" w:rsidP="00412DF7">
            <w:pPr>
              <w:pStyle w:val="ASFKTablenorm"/>
              <w:ind w:left="57" w:right="57"/>
            </w:pPr>
            <w:r w:rsidRPr="00D6371D">
              <w:t>Чекбокс.</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Сумма в рублевом эквиваленте</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p w:rsidR="00934F07" w:rsidRPr="00D6371D" w:rsidRDefault="004B7903" w:rsidP="00412DF7">
            <w:pPr>
              <w:pStyle w:val="ASFKTablenorm"/>
              <w:ind w:left="57" w:right="57"/>
            </w:pPr>
            <w:r w:rsidRPr="00D6371D">
              <w:t>По умолчанию проставляется 0.00.</w:t>
            </w:r>
          </w:p>
        </w:tc>
      </w:tr>
      <w:tr w:rsidR="00D6371D" w:rsidRPr="00075FE2" w:rsidTr="00412DF7">
        <w:tc>
          <w:tcPr>
            <w:tcW w:w="1137" w:type="pct"/>
            <w:shd w:val="clear" w:color="auto" w:fill="auto"/>
          </w:tcPr>
          <w:p w:rsidR="00D6371D" w:rsidRPr="00507177" w:rsidRDefault="00D6371D" w:rsidP="00412DF7">
            <w:pPr>
              <w:pStyle w:val="ASFKTablenorm"/>
              <w:ind w:left="57" w:right="57"/>
            </w:pPr>
            <w:r w:rsidRPr="00507177">
              <w:t>Сумма НДС</w:t>
            </w:r>
          </w:p>
        </w:tc>
        <w:tc>
          <w:tcPr>
            <w:tcW w:w="3863" w:type="pct"/>
            <w:shd w:val="clear" w:color="auto" w:fill="auto"/>
          </w:tcPr>
          <w:p w:rsidR="00D6371D" w:rsidRPr="00D6371D" w:rsidRDefault="00D6371D" w:rsidP="00412DF7">
            <w:pPr>
              <w:pStyle w:val="ASFKTablenorm"/>
              <w:ind w:left="57" w:right="57"/>
            </w:pPr>
            <w:r w:rsidRPr="00D6371D">
              <w:t>Значение вводится вручную.</w:t>
            </w:r>
          </w:p>
          <w:p w:rsidR="00D6371D" w:rsidRPr="00D6371D" w:rsidRDefault="00D6371D" w:rsidP="00412DF7">
            <w:pPr>
              <w:pStyle w:val="ASFKTablenorm"/>
              <w:ind w:left="57" w:right="57"/>
            </w:pPr>
            <w:r w:rsidRPr="00D6371D">
              <w:t>По умолчанию должно проставляться значение 0.00.</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Очередность платежа</w:t>
            </w:r>
          </w:p>
        </w:tc>
        <w:tc>
          <w:tcPr>
            <w:tcW w:w="3863" w:type="pct"/>
            <w:shd w:val="clear" w:color="auto" w:fill="auto"/>
          </w:tcPr>
          <w:p w:rsidR="00934F07" w:rsidRPr="00D6371D" w:rsidRDefault="00934F07" w:rsidP="00412DF7">
            <w:pPr>
              <w:pStyle w:val="ASFKTablenorm"/>
              <w:ind w:left="57" w:right="57"/>
            </w:pPr>
            <w:r w:rsidRPr="00D6371D">
              <w:t>Очередность платежа.</w:t>
            </w:r>
          </w:p>
          <w:p w:rsidR="00934F07" w:rsidRPr="00D6371D" w:rsidRDefault="0079123C" w:rsidP="00412DF7">
            <w:pPr>
              <w:pStyle w:val="ASFKTablenorm"/>
              <w:ind w:left="57" w:right="57"/>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412DF7">
            <w:pPr>
              <w:pStyle w:val="ASFKTablenorm"/>
              <w:ind w:left="57" w:right="57"/>
            </w:pPr>
            <w:r w:rsidRPr="00D6371D">
              <w:t>Может быть изменено пользователем выбором из выпадающего списка: 1, 2, 3, 4, 5.</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Вид платежа</w:t>
            </w:r>
          </w:p>
        </w:tc>
        <w:tc>
          <w:tcPr>
            <w:tcW w:w="3863" w:type="pct"/>
            <w:shd w:val="clear" w:color="auto" w:fill="auto"/>
          </w:tcPr>
          <w:p w:rsidR="00934F07" w:rsidRPr="00D6371D" w:rsidRDefault="00934F07" w:rsidP="00412DF7">
            <w:pPr>
              <w:pStyle w:val="ASFKTablenorm"/>
              <w:ind w:left="57" w:right="57"/>
            </w:pPr>
            <w:r w:rsidRPr="00D6371D">
              <w:t xml:space="preserve">Вид платежа. </w:t>
            </w:r>
          </w:p>
          <w:p w:rsidR="00934F07" w:rsidRPr="00D6371D" w:rsidRDefault="00934F07" w:rsidP="00412DF7">
            <w:pPr>
              <w:pStyle w:val="ASFKTablenorm"/>
              <w:ind w:left="57" w:right="57"/>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412DF7">
            <w:pPr>
              <w:pStyle w:val="ASFKTablenorm"/>
              <w:ind w:left="57" w:right="57"/>
            </w:pPr>
            <w:r w:rsidRPr="00D6371D">
              <w:t>«</w:t>
            </w:r>
            <w:r w:rsidR="00934F07" w:rsidRPr="00D6371D">
              <w:t>срочно</w:t>
            </w:r>
            <w:r w:rsidRPr="00D6371D">
              <w:t>»</w:t>
            </w:r>
            <w:r w:rsidR="00934F07" w:rsidRPr="00D6371D">
              <w:t>.</w:t>
            </w:r>
          </w:p>
          <w:p w:rsidR="00934F07" w:rsidRPr="00D6371D" w:rsidRDefault="00934F07" w:rsidP="00412DF7">
            <w:pPr>
              <w:pStyle w:val="ASFKTablenorm"/>
              <w:ind w:left="57" w:right="57"/>
            </w:pPr>
            <w:r w:rsidRPr="00D6371D">
              <w:t xml:space="preserve">По умолчанию проставляется пустое значение </w:t>
            </w:r>
            <w:r w:rsidR="00C36368" w:rsidRPr="00D6371D">
              <w:t>«»</w:t>
            </w:r>
            <w:r w:rsidRPr="00D6371D">
              <w:t>.</w:t>
            </w:r>
          </w:p>
        </w:tc>
      </w:tr>
      <w:tr w:rsidR="00AC1A59" w:rsidRPr="00671F55" w:rsidTr="00412DF7">
        <w:tc>
          <w:tcPr>
            <w:tcW w:w="1137" w:type="pct"/>
            <w:shd w:val="clear" w:color="auto" w:fill="auto"/>
          </w:tcPr>
          <w:p w:rsidR="00AC1A59" w:rsidRPr="00F63ED1" w:rsidRDefault="00AC1A59" w:rsidP="00412DF7">
            <w:pPr>
              <w:pStyle w:val="ASFKTablenorm"/>
              <w:ind w:left="57" w:right="57"/>
            </w:pPr>
            <w:r>
              <w:t>ИПД</w:t>
            </w:r>
          </w:p>
        </w:tc>
        <w:tc>
          <w:tcPr>
            <w:tcW w:w="3863"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671F55" w:rsidTr="00412DF7">
        <w:tc>
          <w:tcPr>
            <w:tcW w:w="1137" w:type="pct"/>
            <w:shd w:val="clear" w:color="auto" w:fill="auto"/>
          </w:tcPr>
          <w:p w:rsidR="00AC1A59" w:rsidRPr="00F63ED1" w:rsidRDefault="00AC1A59" w:rsidP="00412DF7">
            <w:pPr>
              <w:pStyle w:val="ASFKTablenorm"/>
              <w:ind w:left="57" w:right="57"/>
            </w:pPr>
            <w:r>
              <w:t>ПРД</w:t>
            </w:r>
          </w:p>
        </w:tc>
        <w:tc>
          <w:tcPr>
            <w:tcW w:w="3863"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671F55" w:rsidTr="00412DF7">
        <w:tc>
          <w:tcPr>
            <w:tcW w:w="1137" w:type="pct"/>
            <w:shd w:val="clear" w:color="auto" w:fill="auto"/>
          </w:tcPr>
          <w:p w:rsidR="00AC1A59" w:rsidRPr="00F63ED1" w:rsidRDefault="00AC1A59" w:rsidP="00412DF7">
            <w:pPr>
              <w:pStyle w:val="ASFKTablenorm"/>
              <w:ind w:left="57" w:right="57"/>
            </w:pPr>
            <w:r>
              <w:t>ЕЛС</w:t>
            </w:r>
          </w:p>
        </w:tc>
        <w:tc>
          <w:tcPr>
            <w:tcW w:w="3863"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671F55" w:rsidTr="00412DF7">
        <w:tc>
          <w:tcPr>
            <w:tcW w:w="1137" w:type="pct"/>
            <w:shd w:val="clear" w:color="auto" w:fill="auto"/>
          </w:tcPr>
          <w:p w:rsidR="00AC1A59" w:rsidRPr="00F63ED1" w:rsidRDefault="00AC1A59" w:rsidP="00412DF7">
            <w:pPr>
              <w:pStyle w:val="ASFKTablenorm"/>
              <w:ind w:left="57" w:right="57"/>
            </w:pPr>
            <w:r>
              <w:t>ЖКУ</w:t>
            </w:r>
          </w:p>
        </w:tc>
        <w:tc>
          <w:tcPr>
            <w:tcW w:w="3863"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5427D5" w:rsidRPr="00671F55" w:rsidTr="00412DF7">
        <w:tc>
          <w:tcPr>
            <w:tcW w:w="1137" w:type="pct"/>
            <w:shd w:val="clear" w:color="auto" w:fill="auto"/>
          </w:tcPr>
          <w:p w:rsidR="005427D5" w:rsidRDefault="005427D5" w:rsidP="00412DF7">
            <w:pPr>
              <w:pStyle w:val="ASFKTablenorm"/>
              <w:ind w:left="57" w:right="57"/>
            </w:pPr>
            <w:r>
              <w:t xml:space="preserve">Вид дохода </w:t>
            </w:r>
          </w:p>
        </w:tc>
        <w:tc>
          <w:tcPr>
            <w:tcW w:w="3863" w:type="pct"/>
            <w:shd w:val="clear" w:color="auto" w:fill="auto"/>
          </w:tcPr>
          <w:p w:rsidR="005427D5" w:rsidRDefault="005427D5" w:rsidP="00412DF7">
            <w:pPr>
              <w:pStyle w:val="ASFKTablenorm"/>
              <w:ind w:left="57" w:right="57"/>
            </w:pPr>
            <w:r>
              <w:t>Заполняется автоматически при импорте документа.</w:t>
            </w:r>
          </w:p>
          <w:p w:rsidR="005427D5" w:rsidRDefault="005427D5" w:rsidP="00412DF7">
            <w:pPr>
              <w:pStyle w:val="ASFKTablenorm"/>
              <w:ind w:left="57" w:right="57"/>
            </w:pPr>
            <w:r>
              <w:t>При ручном вводе документа заполняется пользователем путем выбора из списка значений: 1, 2, 3.</w:t>
            </w:r>
          </w:p>
        </w:tc>
      </w:tr>
      <w:tr w:rsidR="002105B4" w:rsidRPr="00075FE2" w:rsidTr="00412DF7">
        <w:tc>
          <w:tcPr>
            <w:tcW w:w="1137" w:type="pct"/>
            <w:shd w:val="clear" w:color="auto" w:fill="auto"/>
          </w:tcPr>
          <w:p w:rsidR="002105B4" w:rsidRPr="00507177" w:rsidRDefault="002105B4" w:rsidP="00412DF7">
            <w:pPr>
              <w:pStyle w:val="ASFKTablenorm"/>
              <w:ind w:left="57" w:right="57"/>
            </w:pPr>
            <w:r w:rsidRPr="00507177">
              <w:t>Назначение платежа</w:t>
            </w:r>
          </w:p>
          <w:p w:rsidR="002105B4" w:rsidRPr="00507177" w:rsidRDefault="002105B4" w:rsidP="00412DF7">
            <w:pPr>
              <w:pStyle w:val="ASFKTablenorm"/>
              <w:ind w:left="57" w:right="57"/>
            </w:pPr>
            <w:r w:rsidRPr="00507177">
              <w:t>(Примечание)</w:t>
            </w:r>
          </w:p>
        </w:tc>
        <w:tc>
          <w:tcPr>
            <w:tcW w:w="3863" w:type="pct"/>
            <w:shd w:val="clear" w:color="auto" w:fill="auto"/>
          </w:tcPr>
          <w:p w:rsidR="002105B4" w:rsidRPr="00D6371D" w:rsidRDefault="002105B4" w:rsidP="00412DF7">
            <w:pPr>
              <w:pStyle w:val="ASFKTablenorm"/>
              <w:ind w:left="57" w:right="57"/>
            </w:pPr>
            <w:r w:rsidRPr="00D6371D">
              <w:t>Значение вводится вручную или заполняется по шаблону назначений платежа.</w:t>
            </w:r>
          </w:p>
          <w:p w:rsidR="002105B4" w:rsidRPr="00D6371D" w:rsidRDefault="002105B4" w:rsidP="00412DF7">
            <w:pPr>
              <w:pStyle w:val="ASFKTablenorm"/>
              <w:ind w:left="57" w:right="57"/>
            </w:pPr>
            <w:r w:rsidRPr="00D6371D">
              <w:lastRenderedPageBreak/>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412DF7">
            <w:pPr>
              <w:pStyle w:val="ASFKTablenorm"/>
              <w:ind w:left="57" w:right="57"/>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lastRenderedPageBreak/>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Вид</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Номер</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Дата</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 или выбирается из системного календаря.</w:t>
            </w:r>
          </w:p>
        </w:tc>
      </w:tr>
      <w:tr w:rsidR="00934F07" w:rsidRPr="00075FE2" w:rsidTr="00412DF7">
        <w:tc>
          <w:tcPr>
            <w:tcW w:w="1137" w:type="pct"/>
            <w:shd w:val="clear" w:color="auto" w:fill="auto"/>
          </w:tcPr>
          <w:p w:rsidR="00934F07" w:rsidRPr="00507177" w:rsidRDefault="00934F07" w:rsidP="00412DF7">
            <w:pPr>
              <w:pStyle w:val="ASFKTablenorm"/>
              <w:ind w:left="57" w:right="57"/>
            </w:pPr>
            <w:r w:rsidRPr="00507177">
              <w:t>Предмет</w:t>
            </w:r>
          </w:p>
        </w:tc>
        <w:tc>
          <w:tcPr>
            <w:tcW w:w="3863" w:type="pct"/>
            <w:shd w:val="clear" w:color="auto" w:fill="auto"/>
          </w:tcPr>
          <w:p w:rsidR="00934F07" w:rsidRPr="00D6371D" w:rsidRDefault="00934F07" w:rsidP="00412DF7">
            <w:pPr>
              <w:pStyle w:val="ASFKTablenorm"/>
              <w:ind w:left="57" w:right="57"/>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92715F">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92715F">
        <w:t>5</w:t>
      </w:r>
      <w:r w:rsidRPr="00B11F4A">
        <w:fldChar w:fldCharType="end"/>
      </w:r>
      <w:r w:rsidRPr="00B11F4A">
        <w:t xml:space="preserve">. Для заполнения полей и добавления записи в таблицу Раздела 2 следует нажать на кнопку </w:t>
      </w:r>
      <w:r w:rsidR="0092715F">
        <w:pict>
          <v:shape id="_x0000_i1094" type="#_x0000_t75" style="width:14.25pt;height:14.2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92715F">
        <w:t>15</w:t>
      </w:r>
      <w:r w:rsidRPr="00B11F4A">
        <w:fldChar w:fldCharType="end"/>
      </w:r>
      <w:r w:rsidRPr="00B11F4A">
        <w:t>).</w:t>
      </w:r>
    </w:p>
    <w:p w:rsidR="00934F07" w:rsidRPr="005200FF" w:rsidRDefault="0092715F" w:rsidP="00934F07">
      <w:pPr>
        <w:pStyle w:val="ASFKFigure"/>
      </w:pPr>
      <w:r>
        <w:pict>
          <v:shape id="_x0000_i1095" type="#_x0000_t75" style="width:482.25pt;height:122.25pt">
            <v:imagedata r:id="rId74" o:title="доб"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3" w:name="_Ref249173566"/>
      <w:bookmarkStart w:id="344" w:name="_Toc79490384"/>
      <w:r w:rsidR="0092715F">
        <w:rPr>
          <w:noProof/>
        </w:rPr>
        <w:t>15</w:t>
      </w:r>
      <w:bookmarkEnd w:id="343"/>
      <w:r w:rsidRPr="00B11F4A">
        <w:fldChar w:fldCharType="end"/>
      </w:r>
      <w:r w:rsidRPr="00B11F4A">
        <w:t xml:space="preserve">. </w:t>
      </w:r>
      <w:r w:rsidR="00F9698D">
        <w:t>Форма «Добавление записи»</w:t>
      </w:r>
      <w:bookmarkEnd w:id="344"/>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92715F">
        <w:t>16</w:t>
      </w:r>
      <w:r w:rsidR="00934F07" w:rsidRPr="00B11F4A">
        <w:fldChar w:fldCharType="end"/>
      </w:r>
      <w:r w:rsidR="00934F07" w:rsidRPr="00B11F4A">
        <w:t>.</w:t>
      </w:r>
    </w:p>
    <w:p w:rsidR="00934F07" w:rsidRPr="005200FF" w:rsidRDefault="0092715F" w:rsidP="00934F07">
      <w:pPr>
        <w:pStyle w:val="ASFKFigure"/>
      </w:pPr>
      <w:r>
        <w:lastRenderedPageBreak/>
        <w:pict>
          <v:shape id="_x0000_i1096" type="#_x0000_t75" style="width:489.75pt;height:266.25pt">
            <v:imagedata r:id="rId75" o:title="раз"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5" w:name="_Ref230777838"/>
      <w:bookmarkStart w:id="346" w:name="_Toc79490385"/>
      <w:r w:rsidR="0092715F">
        <w:rPr>
          <w:noProof/>
        </w:rPr>
        <w:t>16</w:t>
      </w:r>
      <w:bookmarkEnd w:id="345"/>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Раздел 3,</w:t>
      </w:r>
      <w:r>
        <w:t xml:space="preserve"> </w:t>
      </w:r>
      <w:r w:rsidRPr="00B11F4A">
        <w:t>4,</w:t>
      </w:r>
      <w:r>
        <w:t xml:space="preserve"> </w:t>
      </w:r>
      <w:r w:rsidRPr="00B11F4A">
        <w:t>5</w:t>
      </w:r>
      <w:r>
        <w:t xml:space="preserve"> (2)</w:t>
      </w:r>
      <w:r w:rsidR="001F20AD">
        <w:t>»</w:t>
      </w:r>
      <w:bookmarkEnd w:id="346"/>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92715F">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7" w:name="_Ref319496057"/>
      <w:bookmarkStart w:id="348" w:name="_Toc79490235"/>
      <w:r w:rsidR="0092715F">
        <w:rPr>
          <w:noProof/>
        </w:rPr>
        <w:t>6</w:t>
      </w:r>
      <w:bookmarkEnd w:id="347"/>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7"/>
      </w:tblGrid>
      <w:tr w:rsidR="00EE2071" w:rsidRPr="00424CF0" w:rsidTr="00412DF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выбирается из справочника поставщ</w:t>
            </w:r>
            <w:r w:rsidRPr="00D0193D">
              <w:t>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ИНН</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КПП</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поставщика</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412DF7">
            <w:pPr>
              <w:pStyle w:val="ASFKTablenorm"/>
              <w:ind w:left="57" w:right="57"/>
            </w:pPr>
            <w:r w:rsidRPr="00424CF0">
              <w:t>Поле не обязательно для заполнения.</w:t>
            </w:r>
          </w:p>
          <w:p w:rsidR="00EE2071" w:rsidRPr="00424CF0" w:rsidRDefault="00EE2071" w:rsidP="00412DF7">
            <w:pPr>
              <w:pStyle w:val="ASFKTablenorm"/>
              <w:ind w:left="57" w:right="57"/>
            </w:pPr>
            <w:r w:rsidRPr="00424CF0">
              <w:t>Поле скрыто для просмотра пользователям.</w:t>
            </w:r>
          </w:p>
        </w:tc>
      </w:tr>
      <w:tr w:rsidR="00EE2071" w:rsidRPr="00424CF0" w:rsidTr="00412DF7">
        <w:tc>
          <w:tcPr>
            <w:tcW w:w="1268" w:type="pct"/>
            <w:shd w:val="clear" w:color="auto" w:fill="auto"/>
          </w:tcPr>
          <w:p w:rsidR="00EE2071" w:rsidRPr="00D0193D" w:rsidRDefault="00EE2071" w:rsidP="00412DF7">
            <w:pPr>
              <w:pStyle w:val="ASFKTablenorm"/>
              <w:ind w:left="57" w:right="57"/>
            </w:pPr>
            <w:r>
              <w:t>Лиц. С</w:t>
            </w:r>
            <w:r w:rsidRPr="00D0193D">
              <w:t>чёт</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412DF7">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lastRenderedPageBreak/>
              <w:t xml:space="preserve">Банк. </w:t>
            </w:r>
            <w:r w:rsidRPr="00D0193D">
              <w:t>Счет</w:t>
            </w:r>
          </w:p>
        </w:tc>
        <w:tc>
          <w:tcPr>
            <w:tcW w:w="3732" w:type="pct"/>
            <w:shd w:val="clear" w:color="auto" w:fill="auto"/>
          </w:tcPr>
          <w:p w:rsidR="00EE2071" w:rsidRPr="00424CF0" w:rsidRDefault="00EE2071" w:rsidP="00412DF7">
            <w:pPr>
              <w:pStyle w:val="ASFKTablenorm"/>
              <w:ind w:left="57" w:right="57"/>
            </w:pPr>
            <w:r w:rsidRPr="00424CF0">
              <w:t>Номер банковского счета получателя платежа.</w:t>
            </w:r>
          </w:p>
          <w:p w:rsidR="00EE2071" w:rsidRPr="00D0193D" w:rsidRDefault="00EE2071" w:rsidP="00412DF7">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412DF7">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 Банка</w:t>
            </w:r>
          </w:p>
        </w:tc>
        <w:tc>
          <w:tcPr>
            <w:tcW w:w="3732" w:type="pct"/>
            <w:shd w:val="clear" w:color="auto" w:fill="auto"/>
          </w:tcPr>
          <w:p w:rsidR="00EE2071" w:rsidRPr="00424CF0" w:rsidRDefault="00EE2071" w:rsidP="00412DF7">
            <w:pPr>
              <w:pStyle w:val="ASFKTablenorm"/>
              <w:ind w:left="57" w:right="57"/>
            </w:pPr>
            <w:r w:rsidRPr="00424CF0">
              <w:t>Наименование банка.</w:t>
            </w:r>
          </w:p>
          <w:p w:rsidR="00EE2071" w:rsidRPr="00D0193D" w:rsidRDefault="00EE2071" w:rsidP="00412DF7">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БИК/SWIFT</w:t>
            </w:r>
          </w:p>
        </w:tc>
        <w:tc>
          <w:tcPr>
            <w:tcW w:w="3732" w:type="pct"/>
            <w:shd w:val="clear" w:color="auto" w:fill="auto"/>
          </w:tcPr>
          <w:p w:rsidR="00EE2071" w:rsidRPr="00424CF0" w:rsidRDefault="00EE2071" w:rsidP="00412DF7">
            <w:pPr>
              <w:pStyle w:val="ASFKTablenorm"/>
              <w:ind w:left="57" w:right="57"/>
            </w:pPr>
            <w:r w:rsidRPr="00424CF0">
              <w:t>Значение заполняется вручную или выбирается из справочника Банков.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Корсчет</w:t>
            </w:r>
          </w:p>
        </w:tc>
        <w:tc>
          <w:tcPr>
            <w:tcW w:w="3732" w:type="pct"/>
            <w:shd w:val="clear" w:color="auto" w:fill="auto"/>
          </w:tcPr>
          <w:p w:rsidR="00EE2071" w:rsidRDefault="00EE2071" w:rsidP="00412DF7">
            <w:pPr>
              <w:pStyle w:val="ASFKTablenorm"/>
              <w:ind w:left="57" w:right="57"/>
            </w:pPr>
            <w:r w:rsidRPr="00424CF0">
              <w:t>Корреспондентский счет банка.</w:t>
            </w:r>
          </w:p>
          <w:p w:rsidR="00DF7F74" w:rsidRDefault="00DF7F74" w:rsidP="00412DF7">
            <w:pPr>
              <w:pStyle w:val="ASFKTablenorm"/>
              <w:ind w:left="57" w:right="57"/>
            </w:pPr>
            <w:r>
              <w:t>В случае если в поле «Банк.счет» указан Казначейский счет (значение начинается на «0»), то поле «Корсчет»</w:t>
            </w:r>
            <w:r w:rsidR="0010036B">
              <w:t xml:space="preserve"> автоматически</w:t>
            </w:r>
            <w:r>
              <w:t xml:space="preserve">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w:t>
            </w:r>
            <w:r w:rsidR="0010036B">
              <w:t>ется</w:t>
            </w:r>
            <w:r>
              <w:t>.</w:t>
            </w:r>
          </w:p>
          <w:p w:rsidR="00DF7F74" w:rsidRPr="00424CF0" w:rsidRDefault="00DF7F74" w:rsidP="00412DF7">
            <w:pPr>
              <w:pStyle w:val="ASFKTablenorm"/>
              <w:ind w:left="57" w:right="57"/>
            </w:pPr>
            <w:r>
              <w:t>В случае если в поле «Банк.счет» указан Бан</w:t>
            </w:r>
            <w:r w:rsidR="00F1755C">
              <w:t xml:space="preserve">ковский счет (значение </w:t>
            </w:r>
            <w:r>
              <w:t xml:space="preserve">начинается не на «0»), то поле «Корсчет» </w:t>
            </w:r>
            <w:r w:rsidR="00AE7B38">
              <w:t xml:space="preserve">автоматически </w:t>
            </w:r>
            <w:r>
              <w:t>заполня</w:t>
            </w:r>
            <w:r w:rsidR="00F1755C">
              <w:t>ется</w:t>
            </w:r>
            <w:r>
              <w:t xml:space="preserve"> значением из справочника банков, после того как пользователь заполнит поле «БИК».</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 xml:space="preserve">Группа полей </w:t>
            </w:r>
            <w:r>
              <w:t>«</w:t>
            </w:r>
            <w:r w:rsidRPr="00424CF0">
              <w:t>Раздел 4. Реквизиты налоговых платежей</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Статус</w:t>
            </w:r>
          </w:p>
        </w:tc>
        <w:tc>
          <w:tcPr>
            <w:tcW w:w="3732" w:type="pct"/>
            <w:shd w:val="clear" w:color="auto" w:fill="auto"/>
          </w:tcPr>
          <w:p w:rsidR="00EE2071" w:rsidRPr="00424CF0" w:rsidRDefault="00EE2071" w:rsidP="00412DF7">
            <w:pPr>
              <w:pStyle w:val="ASFKTablenorm"/>
              <w:ind w:left="57" w:right="57"/>
            </w:pPr>
            <w:r w:rsidRPr="00424CF0">
              <w:t>Статус юридического</w:t>
            </w:r>
            <w:r>
              <w:t xml:space="preserve"> лица</w:t>
            </w:r>
            <w:r w:rsidRPr="00424CF0">
              <w:t>.</w:t>
            </w:r>
          </w:p>
          <w:p w:rsidR="00EE2071" w:rsidRPr="00D0193D" w:rsidRDefault="00EE2071" w:rsidP="00412DF7">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по БК</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ОКТМО</w:t>
            </w:r>
          </w:p>
        </w:tc>
        <w:tc>
          <w:tcPr>
            <w:tcW w:w="3732" w:type="pct"/>
            <w:shd w:val="clear" w:color="auto" w:fill="auto"/>
          </w:tcPr>
          <w:p w:rsidR="00EE2071" w:rsidRPr="00424CF0" w:rsidRDefault="00EE2071" w:rsidP="00412DF7">
            <w:pPr>
              <w:pStyle w:val="ASFKTablenorm"/>
              <w:ind w:left="57" w:right="57"/>
            </w:pPr>
            <w:r w:rsidRPr="00424CF0">
              <w:t xml:space="preserve">Код по ОКТМО. </w:t>
            </w:r>
          </w:p>
          <w:p w:rsidR="00EE2071" w:rsidRPr="00D0193D" w:rsidRDefault="00EE2071" w:rsidP="00412DF7">
            <w:pPr>
              <w:pStyle w:val="ASFKTablenorm"/>
              <w:ind w:left="57" w:right="57"/>
            </w:pPr>
            <w:r w:rsidRPr="00424CF0">
              <w:t>Значение вводится вручную или заполняется из справочника ОКАТО.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Основание платежа</w:t>
            </w:r>
          </w:p>
        </w:tc>
        <w:tc>
          <w:tcPr>
            <w:tcW w:w="3732" w:type="pct"/>
            <w:shd w:val="clear" w:color="auto" w:fill="auto"/>
          </w:tcPr>
          <w:p w:rsidR="00EE2071" w:rsidRPr="00424CF0"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Налоговый период</w:t>
            </w:r>
          </w:p>
        </w:tc>
        <w:tc>
          <w:tcPr>
            <w:tcW w:w="3732" w:type="pct"/>
            <w:shd w:val="clear" w:color="auto" w:fill="auto"/>
          </w:tcPr>
          <w:p w:rsidR="00EE2071" w:rsidRPr="00D0193D"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Номер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Дата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Тип платежа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w:t>
            </w:r>
          </w:p>
        </w:tc>
        <w:tc>
          <w:tcPr>
            <w:tcW w:w="3732" w:type="pct"/>
            <w:shd w:val="clear" w:color="auto" w:fill="auto"/>
          </w:tcPr>
          <w:p w:rsidR="00EE2071" w:rsidRPr="00424CF0" w:rsidRDefault="00EE2071" w:rsidP="00412DF7">
            <w:pPr>
              <w:pStyle w:val="ASFKTablenorm"/>
              <w:ind w:left="57" w:right="57"/>
            </w:pPr>
            <w:r w:rsidRPr="00424CF0">
              <w:t>Номер позиции.</w:t>
            </w:r>
          </w:p>
          <w:p w:rsidR="00EE2071" w:rsidRPr="00424CF0" w:rsidRDefault="00EE2071" w:rsidP="00412DF7">
            <w:pPr>
              <w:pStyle w:val="ASFKTablenorm"/>
              <w:ind w:left="57" w:right="57"/>
            </w:pPr>
            <w:r w:rsidRPr="00424CF0">
              <w:t>Заполняется автоматически.</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 вида средств</w:t>
            </w:r>
          </w:p>
        </w:tc>
        <w:tc>
          <w:tcPr>
            <w:tcW w:w="3732" w:type="pct"/>
            <w:shd w:val="clear" w:color="auto" w:fill="auto"/>
          </w:tcPr>
          <w:p w:rsidR="00EE2071" w:rsidRPr="00D0193D" w:rsidRDefault="00EE2071" w:rsidP="00412DF7">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412DF7">
            <w:pPr>
              <w:pStyle w:val="ASFKTablenorm"/>
              <w:ind w:left="57" w:right="57"/>
            </w:pPr>
            <w:r w:rsidRPr="00424CF0">
              <w:t>Может быть изменено пользователем вручную.</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EE2071" w:rsidRPr="00424CF0" w:rsidRDefault="00EE2071" w:rsidP="00412DF7">
            <w:pPr>
              <w:pStyle w:val="ASFKTablenorm"/>
              <w:ind w:left="57" w:right="57"/>
            </w:pPr>
            <w:r w:rsidRPr="00424CF0">
              <w:t xml:space="preserve">Значение вводится вручную или выбирается из справочника КБК. </w:t>
            </w:r>
          </w:p>
          <w:p w:rsidR="00EE2071" w:rsidRPr="00057810"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057810">
              <w:t>Поле не обязательно для заполнения, если тип л</w:t>
            </w:r>
            <w:r w:rsidR="00DA2E2D">
              <w:t>/</w:t>
            </w:r>
            <w:r w:rsidRPr="00057810">
              <w:t>с = «05»</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БК получат</w:t>
            </w:r>
            <w:r w:rsidRPr="00B75E39">
              <w:t>е</w:t>
            </w:r>
            <w:r w:rsidRPr="00424CF0">
              <w:t>ля</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 или выбирается из справочника КБК.</w:t>
            </w:r>
          </w:p>
          <w:p w:rsidR="00EE2071" w:rsidRPr="0048678B"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вал. Заявки</w:t>
            </w:r>
          </w:p>
        </w:tc>
        <w:tc>
          <w:tcPr>
            <w:tcW w:w="3732" w:type="pct"/>
            <w:shd w:val="clear" w:color="auto" w:fill="auto"/>
          </w:tcPr>
          <w:p w:rsidR="00EE2071" w:rsidRPr="00424CF0" w:rsidRDefault="00EE2071" w:rsidP="00412DF7">
            <w:pPr>
              <w:pStyle w:val="ASFKTablenorm"/>
              <w:ind w:left="57" w:right="57"/>
            </w:pPr>
            <w:r w:rsidRPr="00424CF0">
              <w:t>Сумма по строке заявки на кассовый расход в рублях.</w:t>
            </w:r>
          </w:p>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рублях</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p w:rsidR="00EE2071" w:rsidRPr="00424CF0" w:rsidRDefault="00EE2071" w:rsidP="00412DF7">
            <w:pPr>
              <w:pStyle w:val="ASFKTablenorm"/>
              <w:ind w:left="57" w:right="57"/>
            </w:pPr>
            <w:r w:rsidRPr="00424CF0">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Поле недоступно для редактирования.</w:t>
            </w:r>
          </w:p>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412DF7">
        <w:tc>
          <w:tcPr>
            <w:tcW w:w="1268" w:type="pct"/>
            <w:shd w:val="clear" w:color="auto" w:fill="auto"/>
          </w:tcPr>
          <w:p w:rsidR="00EE2071" w:rsidRPr="00D0193D" w:rsidRDefault="00EE2071" w:rsidP="00412DF7">
            <w:pPr>
              <w:pStyle w:val="ASFKTablenorm"/>
              <w:ind w:left="57" w:right="57"/>
            </w:pPr>
            <w:r>
              <w:t>КЦ</w:t>
            </w:r>
            <w:r w:rsidRPr="00D0193D">
              <w:t xml:space="preserve"> (аналитический код)</w:t>
            </w:r>
          </w:p>
        </w:tc>
        <w:tc>
          <w:tcPr>
            <w:tcW w:w="3732" w:type="pct"/>
            <w:shd w:val="clear" w:color="auto" w:fill="auto"/>
          </w:tcPr>
          <w:p w:rsidR="00EE2071" w:rsidRPr="00D0193D" w:rsidRDefault="00EE2071" w:rsidP="00412DF7">
            <w:pPr>
              <w:pStyle w:val="ASFKTablenorm"/>
              <w:ind w:left="57" w:right="57"/>
            </w:pPr>
            <w:r w:rsidRPr="008A53DE">
              <w:t>Код целей субсидий/субвенций</w:t>
            </w:r>
            <w:r w:rsidRPr="00D0193D">
              <w:t>.</w:t>
            </w:r>
          </w:p>
          <w:p w:rsidR="00EE2071" w:rsidRPr="00AD5AEF" w:rsidRDefault="00EE2071" w:rsidP="00412DF7">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412DF7">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lastRenderedPageBreak/>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412DF7">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цели получателя</w:t>
            </w:r>
          </w:p>
        </w:tc>
        <w:tc>
          <w:tcPr>
            <w:tcW w:w="3732" w:type="pct"/>
            <w:shd w:val="clear" w:color="auto" w:fill="auto"/>
          </w:tcPr>
          <w:p w:rsidR="00EE2071" w:rsidRPr="00424CF0" w:rsidRDefault="00EE2071" w:rsidP="00412DF7">
            <w:pPr>
              <w:pStyle w:val="ASFKTablenorm"/>
              <w:ind w:left="57" w:right="57"/>
            </w:pPr>
            <w:r w:rsidRPr="00424CF0">
              <w:t>Код целей субсидий/субвенций.</w:t>
            </w:r>
          </w:p>
          <w:p w:rsidR="00EE2071" w:rsidRPr="00D0193D" w:rsidRDefault="00EE2071" w:rsidP="00412DF7">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412DF7">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 xml:space="preserve">Вид средств </w:t>
            </w:r>
          </w:p>
        </w:tc>
        <w:tc>
          <w:tcPr>
            <w:tcW w:w="3732" w:type="pct"/>
            <w:shd w:val="clear" w:color="auto" w:fill="auto"/>
          </w:tcPr>
          <w:p w:rsidR="00EE2071" w:rsidRDefault="00EE2071" w:rsidP="00412DF7">
            <w:pPr>
              <w:pStyle w:val="ASFKTablenorm"/>
              <w:ind w:left="57" w:right="57"/>
            </w:pPr>
            <w:r>
              <w:t>Код и наименование вида средств.</w:t>
            </w:r>
          </w:p>
          <w:p w:rsidR="00EE2071" w:rsidRPr="00424CF0" w:rsidRDefault="00EE2071" w:rsidP="00412DF7">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412DF7">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412DF7">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412DF7">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412DF7">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412DF7">
        <w:tc>
          <w:tcPr>
            <w:tcW w:w="5000" w:type="pct"/>
            <w:gridSpan w:val="2"/>
            <w:shd w:val="clear" w:color="auto" w:fill="auto"/>
          </w:tcPr>
          <w:p w:rsidR="00EE2071" w:rsidRDefault="00EE2071" w:rsidP="00412DF7">
            <w:pPr>
              <w:pStyle w:val="ASFKTablenorm"/>
              <w:ind w:left="57" w:right="57"/>
            </w:pPr>
            <w:r>
              <w:t xml:space="preserve">Группа полей </w:t>
            </w:r>
            <w:r w:rsidRPr="00B53EFB">
              <w:t>«</w:t>
            </w:r>
            <w:r>
              <w:t>Код по БК плательщика</w:t>
            </w:r>
            <w:r w:rsidRPr="00B53EFB">
              <w:t>»</w:t>
            </w:r>
          </w:p>
        </w:tc>
      </w:tr>
      <w:tr w:rsidR="00EE2071" w:rsidRPr="00424CF0" w:rsidTr="00412DF7">
        <w:tc>
          <w:tcPr>
            <w:tcW w:w="1268" w:type="pct"/>
            <w:shd w:val="clear" w:color="auto" w:fill="auto"/>
          </w:tcPr>
          <w:p w:rsidR="00EE2071" w:rsidRPr="00B53EFB" w:rsidRDefault="00EE2071" w:rsidP="00412DF7">
            <w:pPr>
              <w:pStyle w:val="ASFKTablenorm"/>
              <w:ind w:left="57" w:right="57"/>
            </w:pPr>
            <w:r w:rsidRPr="00B53EFB">
              <w:t xml:space="preserve">КБК </w:t>
            </w:r>
          </w:p>
        </w:tc>
        <w:tc>
          <w:tcPr>
            <w:tcW w:w="3732" w:type="pct"/>
            <w:shd w:val="clear" w:color="auto" w:fill="auto"/>
          </w:tcPr>
          <w:p w:rsidR="00EE2071" w:rsidRPr="00B53EFB" w:rsidRDefault="00EE2071" w:rsidP="00412DF7">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412DF7">
            <w:pPr>
              <w:pStyle w:val="ASFKTablenorm"/>
              <w:ind w:left="57" w:right="57"/>
            </w:pPr>
            <w:r w:rsidRPr="00B53EFB">
              <w:t>Для ОФК off-line заполняется вручную.</w:t>
            </w:r>
          </w:p>
          <w:p w:rsidR="00EE2071" w:rsidRPr="00B53EFB" w:rsidRDefault="00EE2071" w:rsidP="00412DF7">
            <w:pPr>
              <w:pStyle w:val="ASFKTablenorm"/>
              <w:ind w:left="57" w:right="57"/>
            </w:pPr>
            <w:r w:rsidRPr="00B53EFB">
              <w:t xml:space="preserve">Поле не обязательно для заполнения, если тип </w:t>
            </w:r>
            <w:r w:rsidR="00374F48">
              <w:t>ЛС</w:t>
            </w:r>
            <w:r w:rsidRPr="00B53EFB">
              <w:t xml:space="preserve"> = «05».</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главы</w:t>
            </w:r>
          </w:p>
        </w:tc>
        <w:tc>
          <w:tcPr>
            <w:tcW w:w="3732" w:type="pct"/>
            <w:shd w:val="clear" w:color="auto" w:fill="auto"/>
          </w:tcPr>
          <w:p w:rsidR="00EE2071" w:rsidRPr="00424CF0" w:rsidRDefault="00EE2071" w:rsidP="00412DF7">
            <w:pPr>
              <w:pStyle w:val="ASFKTablenorm"/>
              <w:ind w:left="57" w:right="57"/>
            </w:pPr>
            <w:r w:rsidRPr="00424CF0">
              <w:t>Код ведомственной структуры.</w:t>
            </w:r>
          </w:p>
          <w:p w:rsidR="00EE2071" w:rsidRDefault="00EE2071" w:rsidP="00412DF7">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412DF7">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t xml:space="preserve">Группа полей </w:t>
            </w:r>
            <w:r w:rsidRPr="0025600B">
              <w:t>«</w:t>
            </w:r>
            <w:r>
              <w:t>Расходы</w:t>
            </w:r>
            <w:r w:rsidRPr="0025600B">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ФКР</w:t>
            </w:r>
          </w:p>
        </w:tc>
        <w:tc>
          <w:tcPr>
            <w:tcW w:w="3732" w:type="pct"/>
            <w:shd w:val="clear" w:color="auto" w:fill="auto"/>
          </w:tcPr>
          <w:p w:rsidR="00EE2071" w:rsidRPr="00424CF0" w:rsidRDefault="00EE2071" w:rsidP="00412DF7">
            <w:pPr>
              <w:pStyle w:val="ASFKTablenorm"/>
              <w:ind w:left="57" w:right="57"/>
            </w:pPr>
            <w:r w:rsidRPr="00424CF0">
              <w:t>Код функциональной классификации расходов.</w:t>
            </w:r>
          </w:p>
          <w:p w:rsidR="00EE2071" w:rsidRDefault="00EE2071" w:rsidP="00412DF7">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КЦСР</w:t>
            </w:r>
          </w:p>
        </w:tc>
        <w:tc>
          <w:tcPr>
            <w:tcW w:w="3732" w:type="pct"/>
            <w:shd w:val="clear" w:color="auto" w:fill="auto"/>
          </w:tcPr>
          <w:p w:rsidR="00EE2071" w:rsidRPr="005D09C9" w:rsidRDefault="00EE2071" w:rsidP="00412DF7">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 xml:space="preserve">ского документа (поле остается доступным для </w:t>
            </w:r>
            <w:r w:rsidRPr="00D0193D">
              <w:lastRenderedPageBreak/>
              <w:t>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КВР</w:t>
            </w:r>
            <w:r>
              <w:t>/Код поступл</w:t>
            </w:r>
            <w:r w:rsidRPr="00B75E39">
              <w:t>е</w:t>
            </w:r>
            <w:r>
              <w:t>ний/источников</w:t>
            </w:r>
          </w:p>
        </w:tc>
        <w:tc>
          <w:tcPr>
            <w:tcW w:w="3732" w:type="pct"/>
            <w:shd w:val="clear" w:color="auto" w:fill="auto"/>
          </w:tcPr>
          <w:p w:rsidR="00EE2071" w:rsidRPr="005D09C9" w:rsidRDefault="00EE2071" w:rsidP="00412DF7">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412DF7">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цели (</w:t>
            </w:r>
            <w:r>
              <w:t>аналитический код</w:t>
            </w:r>
            <w:r w:rsidRPr="00D0193D">
              <w:t>)</w:t>
            </w:r>
          </w:p>
        </w:tc>
        <w:tc>
          <w:tcPr>
            <w:tcW w:w="3732" w:type="pct"/>
            <w:shd w:val="clear" w:color="auto" w:fill="auto"/>
          </w:tcPr>
          <w:p w:rsidR="00EE2071" w:rsidRPr="00424CF0" w:rsidRDefault="00EE2071" w:rsidP="00412DF7">
            <w:pPr>
              <w:pStyle w:val="ASFKTablenorm"/>
              <w:ind w:left="57" w:right="57"/>
            </w:pPr>
            <w:r>
              <w:t>К</w:t>
            </w:r>
            <w:r w:rsidRPr="005D09C9">
              <w:t>од и наименование цели субсидий/субвенций</w:t>
            </w:r>
            <w:r w:rsidRPr="00424CF0">
              <w:t>.</w:t>
            </w:r>
          </w:p>
          <w:p w:rsidR="00EE2071" w:rsidRPr="00D0193D" w:rsidRDefault="00EE2071" w:rsidP="00412DF7">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412DF7">
        <w:tc>
          <w:tcPr>
            <w:tcW w:w="5000" w:type="pct"/>
            <w:gridSpan w:val="2"/>
            <w:shd w:val="clear" w:color="auto" w:fill="auto"/>
          </w:tcPr>
          <w:p w:rsidR="00EE2071" w:rsidRPr="00417F8A" w:rsidRDefault="00EE2071" w:rsidP="00412DF7">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цели получателя (наименование)</w:t>
            </w:r>
          </w:p>
        </w:tc>
        <w:tc>
          <w:tcPr>
            <w:tcW w:w="3732" w:type="pct"/>
            <w:shd w:val="clear" w:color="auto" w:fill="auto"/>
          </w:tcPr>
          <w:p w:rsidR="00EE2071" w:rsidRPr="00424CF0" w:rsidRDefault="00EE2071" w:rsidP="00412DF7">
            <w:pPr>
              <w:pStyle w:val="ASFKTablenorm"/>
              <w:ind w:left="57" w:right="57"/>
            </w:pPr>
            <w:r>
              <w:t>К</w:t>
            </w:r>
            <w:r w:rsidRPr="00417F8A">
              <w:t>од и наименование цели субсидий/субвенций</w:t>
            </w:r>
            <w:r w:rsidRPr="00424CF0">
              <w:t>.</w:t>
            </w:r>
          </w:p>
          <w:p w:rsidR="00EE2071" w:rsidRPr="00D0193D" w:rsidRDefault="00EE2071" w:rsidP="00412DF7">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Поля без группы</w:t>
            </w:r>
          </w:p>
        </w:tc>
      </w:tr>
      <w:tr w:rsidR="00EE2071" w:rsidRPr="00424CF0" w:rsidTr="00412DF7">
        <w:tc>
          <w:tcPr>
            <w:tcW w:w="1268" w:type="pct"/>
            <w:shd w:val="clear" w:color="auto" w:fill="auto"/>
          </w:tcPr>
          <w:p w:rsidR="00EE2071" w:rsidRPr="00424CF0" w:rsidRDefault="00EE2071" w:rsidP="00412DF7">
            <w:pPr>
              <w:pStyle w:val="ASFKTablenorm"/>
              <w:ind w:left="57" w:right="57"/>
            </w:pPr>
            <w:r>
              <w:t>Сумма в вал.</w:t>
            </w:r>
          </w:p>
        </w:tc>
        <w:tc>
          <w:tcPr>
            <w:tcW w:w="3732" w:type="pct"/>
            <w:shd w:val="clear" w:color="auto" w:fill="auto"/>
          </w:tcPr>
          <w:p w:rsidR="00EE2071" w:rsidRPr="008B2715" w:rsidRDefault="00EE2071" w:rsidP="00412DF7">
            <w:pPr>
              <w:pStyle w:val="ASFKTablenorm"/>
              <w:ind w:left="57" w:right="57"/>
            </w:pPr>
            <w:r w:rsidRPr="008B2715">
              <w:t>Сумма по строке заявки на кассовый расход в рублях.</w:t>
            </w:r>
          </w:p>
          <w:p w:rsidR="00EE2071" w:rsidRPr="00424CF0" w:rsidRDefault="00EE2071" w:rsidP="00412DF7">
            <w:pPr>
              <w:pStyle w:val="ASFKTablenorm"/>
              <w:ind w:left="57" w:right="57"/>
            </w:pPr>
            <w:r w:rsidRPr="008B2715">
              <w:t>Значение вводится вручную.</w:t>
            </w:r>
          </w:p>
        </w:tc>
      </w:tr>
      <w:tr w:rsidR="00EE2071" w:rsidRPr="00424CF0" w:rsidTr="00412DF7">
        <w:tc>
          <w:tcPr>
            <w:tcW w:w="1268" w:type="pct"/>
            <w:shd w:val="clear" w:color="auto" w:fill="auto"/>
          </w:tcPr>
          <w:p w:rsidR="00EE2071" w:rsidRPr="008B2715" w:rsidRDefault="00EE2071" w:rsidP="00412DF7">
            <w:pPr>
              <w:pStyle w:val="ASFKTablenorm"/>
              <w:ind w:left="57" w:right="57"/>
            </w:pPr>
            <w:r w:rsidRPr="008B2715">
              <w:t>Сумма в рублях</w:t>
            </w:r>
          </w:p>
        </w:tc>
        <w:tc>
          <w:tcPr>
            <w:tcW w:w="3732" w:type="pct"/>
            <w:shd w:val="clear" w:color="auto" w:fill="auto"/>
          </w:tcPr>
          <w:p w:rsidR="00EE2071" w:rsidRPr="008B2715" w:rsidRDefault="00EE2071" w:rsidP="00412DF7">
            <w:pPr>
              <w:pStyle w:val="ASFKTablenorm"/>
              <w:ind w:left="57" w:right="57"/>
            </w:pPr>
            <w:r w:rsidRPr="008B2715">
              <w:t>Значение вводится вручную.</w:t>
            </w:r>
          </w:p>
          <w:p w:rsidR="00EE2071" w:rsidRPr="008B2715" w:rsidRDefault="00EE2071" w:rsidP="00412DF7">
            <w:pPr>
              <w:pStyle w:val="ASFKTablenorm"/>
              <w:ind w:left="57" w:right="57"/>
            </w:pPr>
            <w:r w:rsidRPr="008B2715">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p w:rsidR="00EE2071" w:rsidRPr="001F57BB" w:rsidRDefault="00EE2071" w:rsidP="00412DF7">
            <w:pPr>
              <w:pStyle w:val="ASFKTablenorm"/>
              <w:ind w:left="57" w:right="57"/>
            </w:pP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92715F">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92715F">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92715F">
        <w:pict>
          <v:shape id="_x0000_i1097" type="#_x0000_t75" style="width:14.25pt;height:14.25pt">
            <v:imagedata r:id="rId73"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92715F">
        <w:t>17</w:t>
      </w:r>
      <w:r w:rsidRPr="00DE3E2F">
        <w:fldChar w:fldCharType="end"/>
      </w:r>
      <w:r>
        <w:t>).</w:t>
      </w:r>
    </w:p>
    <w:p w:rsidR="00EE2071" w:rsidRPr="00CA3543" w:rsidRDefault="00EE2071" w:rsidP="00EE2071">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92715F">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92715F" w:rsidP="00EE2071">
      <w:pPr>
        <w:pStyle w:val="ASFKFigure"/>
      </w:pPr>
      <w:r>
        <w:pict>
          <v:shape id="_x0000_i1098" type="#_x0000_t75" style="width:475.5pt;height:374.25pt">
            <v:imagedata r:id="rId76" o:title="5"/>
          </v:shape>
        </w:pict>
      </w:r>
    </w:p>
    <w:p w:rsidR="00EE2071" w:rsidRPr="00DE3E2F" w:rsidRDefault="00EE2071" w:rsidP="00EE2071">
      <w:pPr>
        <w:pStyle w:val="ASFKFigName"/>
      </w:pPr>
      <w:r w:rsidRPr="00DE3E2F">
        <w:fldChar w:fldCharType="begin"/>
      </w:r>
      <w:r w:rsidRPr="00DE3E2F">
        <w:instrText xml:space="preserve"> SEQ Рисунок \* ARABIC </w:instrText>
      </w:r>
      <w:r w:rsidRPr="00DE3E2F">
        <w:fldChar w:fldCharType="separate"/>
      </w:r>
      <w:bookmarkStart w:id="349" w:name="_Ref230778012"/>
      <w:bookmarkStart w:id="350" w:name="_Toc79490386"/>
      <w:r w:rsidR="0092715F">
        <w:rPr>
          <w:noProof/>
        </w:rPr>
        <w:t>17</w:t>
      </w:r>
      <w:bookmarkEnd w:id="349"/>
      <w:r w:rsidRPr="00DE3E2F">
        <w:fldChar w:fldCharType="end"/>
      </w:r>
      <w:r w:rsidRPr="00DE3E2F">
        <w:t>. Форма «Добавление записи»</w:t>
      </w:r>
      <w:bookmarkEnd w:id="350"/>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92715F">
        <w:t>18</w:t>
      </w:r>
      <w:r w:rsidRPr="00B11F4A">
        <w:fldChar w:fldCharType="end"/>
      </w:r>
      <w:r w:rsidRPr="00B11F4A">
        <w:t>.</w:t>
      </w:r>
    </w:p>
    <w:p w:rsidR="00934F07" w:rsidRPr="005200FF" w:rsidRDefault="0092715F" w:rsidP="00934F07">
      <w:pPr>
        <w:pStyle w:val="ASFKFigure"/>
      </w:pPr>
      <w:r>
        <w:pict>
          <v:shape id="_x0000_i1099" type="#_x0000_t75" style="width:475.5pt;height:136.5pt">
            <v:imagedata r:id="rId77" o:title="1"/>
          </v:shape>
        </w:pict>
      </w:r>
    </w:p>
    <w:bookmarkStart w:id="351"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2" w:name="_Ref230781595"/>
      <w:bookmarkStart w:id="353" w:name="_Toc79490387"/>
      <w:r w:rsidR="0092715F">
        <w:rPr>
          <w:noProof/>
        </w:rPr>
        <w:t>18</w:t>
      </w:r>
      <w:bookmarkEnd w:id="352"/>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1"/>
      <w:bookmarkEnd w:id="353"/>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92715F">
        <w:t>7</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54" w:name="_Ref319496266"/>
      <w:bookmarkStart w:id="355" w:name="_Toc79490236"/>
      <w:r w:rsidR="0092715F">
        <w:rPr>
          <w:noProof/>
        </w:rPr>
        <w:t>7</w:t>
      </w:r>
      <w:bookmarkEnd w:id="354"/>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934F07" w:rsidRPr="00B11F4A" w:rsidTr="00412DF7">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t>Подписи</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r w:rsidRPr="00680D65">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shd w:val="clear" w:color="auto" w:fill="auto"/>
          </w:tcPr>
          <w:p w:rsidR="00934F07" w:rsidRPr="00B11F4A" w:rsidRDefault="00934F07" w:rsidP="00412DF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rsidTr="00412DF7">
        <w:tc>
          <w:tcPr>
            <w:tcW w:w="1846"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154"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Номер заявки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Дата регистрации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Должность</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Телефон</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Значение заполняется в OEBS</w:t>
            </w:r>
            <w:r w:rsidRPr="007E5C02">
              <w:t>.</w:t>
            </w:r>
          </w:p>
        </w:tc>
      </w:tr>
    </w:tbl>
    <w:p w:rsidR="00934F07" w:rsidRDefault="00934F07" w:rsidP="00934F07">
      <w:pPr>
        <w:pStyle w:val="32"/>
      </w:pPr>
      <w:bookmarkStart w:id="356" w:name="_Ref359516403"/>
      <w:bookmarkStart w:id="357" w:name="_Toc377751335"/>
      <w:bookmarkStart w:id="358" w:name="_Toc387859005"/>
      <w:bookmarkStart w:id="359" w:name="_Toc410283252"/>
      <w:bookmarkStart w:id="360" w:name="_Toc79490166"/>
      <w:r w:rsidRPr="00B11F4A">
        <w:t>Заявка на кассовый расход (сокращенная)</w:t>
      </w:r>
      <w:bookmarkEnd w:id="356"/>
      <w:bookmarkEnd w:id="357"/>
      <w:bookmarkEnd w:id="358"/>
      <w:bookmarkEnd w:id="359"/>
      <w:bookmarkEnd w:id="360"/>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 xml:space="preserve">Сведения о </w:t>
      </w:r>
      <w:r w:rsidRPr="00433E56">
        <w:lastRenderedPageBreak/>
        <w:t>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92715F">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92715F">
        <w:t>19</w:t>
      </w:r>
      <w:r w:rsidRPr="00B11F4A">
        <w:fldChar w:fldCharType="end"/>
      </w:r>
      <w:r w:rsidRPr="00B11F4A">
        <w:t>.</w:t>
      </w:r>
    </w:p>
    <w:p w:rsidR="00934F07" w:rsidRPr="00FA29D9" w:rsidRDefault="0092715F" w:rsidP="00934F07">
      <w:pPr>
        <w:pStyle w:val="ASFKFigure"/>
      </w:pPr>
      <w:r>
        <w:pict>
          <v:shape id="_x0000_i1100" type="#_x0000_t75" style="width:474.75pt;height:309.75pt">
            <v:imagedata r:id="rId78"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1" w:name="_Ref261614728"/>
      <w:bookmarkStart w:id="362" w:name="_Toc79490388"/>
      <w:r w:rsidR="0092715F">
        <w:rPr>
          <w:noProof/>
        </w:rPr>
        <w:t>19</w:t>
      </w:r>
      <w:bookmarkEnd w:id="361"/>
      <w:r w:rsidRPr="00B11F4A">
        <w:fldChar w:fldCharType="end"/>
      </w:r>
      <w:r w:rsidRPr="00B11F4A">
        <w:t xml:space="preserve">. ЭФ списка документов </w:t>
      </w:r>
      <w:r w:rsidR="001F20AD">
        <w:t>«</w:t>
      </w:r>
      <w:r w:rsidRPr="00B11F4A">
        <w:t>Заявка на кассовый расход (сокращенная)</w:t>
      </w:r>
      <w:r w:rsidR="001F20AD">
        <w:t>»</w:t>
      </w:r>
      <w:bookmarkEnd w:id="362"/>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3" w:name="_Ref325909171"/>
      <w:r w:rsidRPr="00AB7803">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lastRenderedPageBreak/>
        <w:t>экспорт во внешнюю систему;</w:t>
      </w:r>
    </w:p>
    <w:p w:rsidR="00934F07" w:rsidRPr="00AB7803" w:rsidRDefault="00934F07" w:rsidP="00934F07">
      <w:pPr>
        <w:pStyle w:val="ASFKListmark1"/>
      </w:pPr>
      <w:r w:rsidRPr="00AB7803">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t>редактирование вложений;</w:t>
      </w:r>
    </w:p>
    <w:p w:rsidR="00934F07" w:rsidRPr="00AB7803" w:rsidRDefault="00934F07" w:rsidP="00934F07">
      <w:pPr>
        <w:pStyle w:val="ASFKListmark1"/>
      </w:pPr>
      <w:r w:rsidRPr="00AB7803">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4" w:name="_Ref403115690"/>
      <w:r w:rsidRPr="00B11F4A">
        <w:t>Экранная форма документа</w:t>
      </w:r>
      <w:bookmarkEnd w:id="363"/>
      <w:bookmarkEnd w:id="364"/>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92715F">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92715F">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92715F">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92715F" w:rsidP="00934F07">
      <w:pPr>
        <w:pStyle w:val="ASFKFigure"/>
      </w:pPr>
      <w:r>
        <w:pict>
          <v:shape id="_x0000_i1101" type="#_x0000_t75" style="width:483pt;height:324pt">
            <v:imagedata r:id="rId79" o:title="Сокр"/>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5" w:name="_Ref261614730"/>
      <w:bookmarkStart w:id="366" w:name="_Toc79490389"/>
      <w:r w:rsidR="0092715F">
        <w:rPr>
          <w:noProof/>
        </w:rPr>
        <w:t>20</w:t>
      </w:r>
      <w:bookmarkEnd w:id="365"/>
      <w:r w:rsidRPr="00B11F4A">
        <w:fldChar w:fldCharType="end"/>
      </w:r>
      <w:r w:rsidRPr="00B11F4A">
        <w:t xml:space="preserve">. ЭФ </w:t>
      </w:r>
      <w:r w:rsidR="00296D4E">
        <w:t xml:space="preserve">документа </w:t>
      </w:r>
      <w:r w:rsidR="001F20AD">
        <w:t>«</w:t>
      </w:r>
      <w:r w:rsidRPr="00B11F4A">
        <w:t>Заявка на кассовый расход (сок</w:t>
      </w:r>
      <w:r>
        <w:t>ращенная)</w:t>
      </w:r>
      <w:r w:rsidR="00F9698D">
        <w:t xml:space="preserve">», закладки </w:t>
      </w:r>
      <w:r w:rsidR="001F20AD">
        <w:t>«</w:t>
      </w:r>
      <w:r>
        <w:t>Заголовок,</w:t>
      </w:r>
      <w:r w:rsidRPr="00B11F4A">
        <w:t xml:space="preserve"> Раздел 1, </w:t>
      </w:r>
      <w:r>
        <w:t>(1)</w:t>
      </w:r>
      <w:r w:rsidR="001F20AD">
        <w:t>»</w:t>
      </w:r>
      <w:bookmarkEnd w:id="366"/>
    </w:p>
    <w:p w:rsidR="00296D4E" w:rsidRDefault="00296D4E" w:rsidP="00BB52A1">
      <w:pPr>
        <w:pStyle w:val="ASFKNormal"/>
      </w:pPr>
      <w:r w:rsidRPr="00296D4E">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92715F">
        <w:t>8</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67" w:name="_Ref318713123"/>
      <w:bookmarkStart w:id="368" w:name="_Ref317612011"/>
      <w:bookmarkStart w:id="369" w:name="_Toc79490237"/>
      <w:r w:rsidR="0092715F">
        <w:rPr>
          <w:noProof/>
        </w:rPr>
        <w:t>8</w:t>
      </w:r>
      <w:bookmarkEnd w:id="367"/>
      <w:bookmarkEnd w:id="368"/>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934F07" w:rsidRPr="00B11F4A" w:rsidTr="00412DF7">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 заявки</w:t>
            </w:r>
          </w:p>
        </w:tc>
        <w:tc>
          <w:tcPr>
            <w:tcW w:w="3881" w:type="pct"/>
            <w:shd w:val="clear" w:color="auto" w:fill="auto"/>
          </w:tcPr>
          <w:p w:rsidR="00934F07" w:rsidRPr="00507177" w:rsidRDefault="00934F07" w:rsidP="00412DF7">
            <w:pPr>
              <w:pStyle w:val="ASFKTablenorm"/>
              <w:ind w:left="57" w:right="57"/>
            </w:pPr>
            <w:r w:rsidRPr="00507177">
              <w:t>Номер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 заявки</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Сумма</w:t>
            </w:r>
          </w:p>
        </w:tc>
        <w:tc>
          <w:tcPr>
            <w:tcW w:w="3881" w:type="pct"/>
            <w:shd w:val="clear" w:color="auto" w:fill="auto"/>
          </w:tcPr>
          <w:p w:rsidR="00934F07" w:rsidRPr="00507177" w:rsidRDefault="00934F07" w:rsidP="00412DF7">
            <w:pPr>
              <w:pStyle w:val="ASFKTablenorm"/>
              <w:ind w:left="57" w:right="57"/>
            </w:pPr>
            <w:r w:rsidRPr="00507177">
              <w:t xml:space="preserve">Сумма расхода по заявке на кассовый расход. </w:t>
            </w:r>
          </w:p>
          <w:p w:rsidR="00934F07" w:rsidRPr="00507177" w:rsidRDefault="00934F07" w:rsidP="00412DF7">
            <w:pPr>
              <w:pStyle w:val="ASFKTablenorm"/>
              <w:ind w:left="57" w:right="57"/>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Статус</w:t>
            </w:r>
          </w:p>
        </w:tc>
        <w:tc>
          <w:tcPr>
            <w:tcW w:w="3881" w:type="pct"/>
            <w:shd w:val="clear" w:color="auto" w:fill="auto"/>
          </w:tcPr>
          <w:p w:rsidR="00934F07" w:rsidRPr="00507177" w:rsidRDefault="00934F07" w:rsidP="00412DF7">
            <w:pPr>
              <w:pStyle w:val="ASFKTablenorm"/>
              <w:ind w:left="57" w:right="57"/>
            </w:pPr>
            <w:r w:rsidRPr="00507177">
              <w:t xml:space="preserve">Код статуса документа. </w:t>
            </w:r>
          </w:p>
          <w:p w:rsidR="00934F07" w:rsidRPr="00507177" w:rsidRDefault="00934F07" w:rsidP="00412DF7">
            <w:pPr>
              <w:pStyle w:val="ASFKTablenorm"/>
              <w:ind w:left="57" w:right="57"/>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rsidTr="00412DF7">
        <w:tc>
          <w:tcPr>
            <w:tcW w:w="1119" w:type="pct"/>
            <w:shd w:val="clear" w:color="auto" w:fill="auto"/>
          </w:tcPr>
          <w:p w:rsidR="00767D7C" w:rsidRPr="00507177" w:rsidRDefault="00767D7C" w:rsidP="00412DF7">
            <w:pPr>
              <w:pStyle w:val="ASFKTablenorm"/>
              <w:ind w:left="57" w:right="57"/>
            </w:pPr>
            <w:r w:rsidRPr="00507177">
              <w:t>Формировать уведомление</w:t>
            </w:r>
          </w:p>
        </w:tc>
        <w:tc>
          <w:tcPr>
            <w:tcW w:w="3881" w:type="pct"/>
            <w:shd w:val="clear" w:color="auto" w:fill="auto"/>
          </w:tcPr>
          <w:p w:rsidR="00767D7C" w:rsidRPr="00507177" w:rsidRDefault="0002021E"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883EAC" w:rsidRPr="00B11F4A" w:rsidTr="00412DF7">
        <w:tc>
          <w:tcPr>
            <w:tcW w:w="1119" w:type="pct"/>
            <w:shd w:val="clear" w:color="auto" w:fill="auto"/>
          </w:tcPr>
          <w:p w:rsidR="00883EAC" w:rsidRDefault="00883EAC" w:rsidP="00412DF7">
            <w:pPr>
              <w:pStyle w:val="ASFKTablenorm"/>
              <w:ind w:left="57" w:right="57"/>
            </w:pPr>
            <w:r>
              <w:t>Уровень конфиденциальности</w:t>
            </w:r>
          </w:p>
        </w:tc>
        <w:tc>
          <w:tcPr>
            <w:tcW w:w="3881"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(для служебного пользования) или «0» (не секретно).</w:t>
            </w:r>
          </w:p>
        </w:tc>
      </w:tr>
      <w:tr w:rsidR="00934F07" w:rsidRPr="00B11F4A" w:rsidTr="00412DF7">
        <w:tc>
          <w:tcPr>
            <w:tcW w:w="5000" w:type="pct"/>
            <w:gridSpan w:val="2"/>
            <w:shd w:val="clear" w:color="auto" w:fill="auto"/>
          </w:tcPr>
          <w:p w:rsidR="00934F07" w:rsidRPr="00507177" w:rsidRDefault="00934F07" w:rsidP="00412DF7">
            <w:pPr>
              <w:pStyle w:val="ASFKTablenorm"/>
              <w:ind w:left="57" w:right="57"/>
            </w:pPr>
            <w:r w:rsidRPr="00507177">
              <w:t xml:space="preserve">Закладка </w:t>
            </w:r>
            <w:r w:rsidR="001F20AD" w:rsidRPr="00507177">
              <w:t>«</w:t>
            </w:r>
            <w:r w:rsidRPr="00507177">
              <w:t>Заголовок, Раздел 1, (1)</w:t>
            </w:r>
            <w:r w:rsidR="001F20AD" w:rsidRPr="00507177">
              <w:t>»</w:t>
            </w:r>
          </w:p>
        </w:tc>
      </w:tr>
      <w:tr w:rsidR="00304196" w:rsidRPr="00B11F4A" w:rsidTr="00412DF7">
        <w:tc>
          <w:tcPr>
            <w:tcW w:w="1119" w:type="pct"/>
            <w:shd w:val="clear" w:color="auto" w:fill="auto"/>
          </w:tcPr>
          <w:p w:rsidR="00304196" w:rsidRPr="00304196" w:rsidRDefault="00304196" w:rsidP="00412DF7">
            <w:pPr>
              <w:pStyle w:val="ASFKTablenorm"/>
              <w:ind w:left="57" w:right="57"/>
            </w:pPr>
            <w:r w:rsidRPr="00304196">
              <w:t>Клиент</w:t>
            </w:r>
          </w:p>
        </w:tc>
        <w:tc>
          <w:tcPr>
            <w:tcW w:w="3881" w:type="pct"/>
            <w:shd w:val="clear" w:color="auto" w:fill="auto"/>
          </w:tcPr>
          <w:p w:rsidR="00EA2387" w:rsidRDefault="00EA2387" w:rsidP="00412DF7">
            <w:pPr>
              <w:pStyle w:val="ASFKTablenorm"/>
              <w:ind w:left="57" w:right="57"/>
            </w:pPr>
            <w:r w:rsidRPr="00304196">
              <w:t>Возможно заполн</w:t>
            </w:r>
            <w:r>
              <w:t>ение из родительского документа.</w:t>
            </w:r>
          </w:p>
          <w:p w:rsidR="00304196" w:rsidRPr="00304196" w:rsidRDefault="00304196" w:rsidP="00412DF7">
            <w:pPr>
              <w:pStyle w:val="ASFKTablenorm"/>
              <w:ind w:left="57" w:right="57"/>
            </w:pPr>
            <w:r w:rsidRPr="00304196">
              <w:t>Может быть изменено пользователем вручную.</w:t>
            </w:r>
          </w:p>
        </w:tc>
      </w:tr>
      <w:tr w:rsidR="00304196" w:rsidRPr="00B11F4A" w:rsidTr="00412DF7">
        <w:tc>
          <w:tcPr>
            <w:tcW w:w="1119" w:type="pct"/>
            <w:shd w:val="clear" w:color="auto" w:fill="auto"/>
          </w:tcPr>
          <w:p w:rsidR="00304196" w:rsidRPr="00304196" w:rsidRDefault="00B412A1" w:rsidP="00412DF7">
            <w:pPr>
              <w:pStyle w:val="ASFKTablenorm"/>
              <w:ind w:left="57" w:right="57"/>
            </w:pPr>
            <w:r w:rsidRPr="00304196">
              <w:t>П</w:t>
            </w:r>
            <w:r w:rsidR="00304196" w:rsidRPr="00304196">
              <w:t>о Сводному реестру</w:t>
            </w:r>
          </w:p>
        </w:tc>
        <w:tc>
          <w:tcPr>
            <w:tcW w:w="3881" w:type="pct"/>
            <w:shd w:val="clear" w:color="auto" w:fill="auto"/>
          </w:tcPr>
          <w:p w:rsidR="00304196" w:rsidRPr="00304196" w:rsidRDefault="00727F50" w:rsidP="00412DF7">
            <w:pPr>
              <w:pStyle w:val="ASFKTablenorm"/>
              <w:ind w:left="57" w:right="57"/>
            </w:pPr>
            <w:r>
              <w:t xml:space="preserve">Значение заполняется автоматически. </w:t>
            </w:r>
            <w:r w:rsidR="00304196" w:rsidRPr="00304196">
              <w:t>Возможно заполнение из родительского документа.</w:t>
            </w:r>
          </w:p>
        </w:tc>
      </w:tr>
      <w:tr w:rsidR="000E1C7E" w:rsidRPr="00B11F4A" w:rsidTr="00412DF7">
        <w:tc>
          <w:tcPr>
            <w:tcW w:w="1119" w:type="pct"/>
            <w:shd w:val="clear" w:color="auto" w:fill="auto"/>
          </w:tcPr>
          <w:p w:rsidR="000E1C7E" w:rsidRPr="00AA1D48" w:rsidRDefault="000E1C7E" w:rsidP="00412DF7">
            <w:pPr>
              <w:pStyle w:val="ASFKTablenorm"/>
              <w:ind w:left="57" w:right="57"/>
            </w:pPr>
            <w:r w:rsidRPr="00AA1D48">
              <w:t>Номер лицевого счета</w:t>
            </w:r>
          </w:p>
        </w:tc>
        <w:tc>
          <w:tcPr>
            <w:tcW w:w="3881" w:type="pct"/>
            <w:shd w:val="clear" w:color="auto" w:fill="auto"/>
          </w:tcPr>
          <w:p w:rsidR="000E1C7E" w:rsidRDefault="000E1C7E" w:rsidP="00412DF7">
            <w:pPr>
              <w:pStyle w:val="ASFKTablenorm"/>
              <w:ind w:left="57" w:right="57"/>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12DF7">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12DF7">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12DF7">
            <w:pPr>
              <w:pStyle w:val="ASFKTablenorm"/>
              <w:ind w:left="57" w:right="57"/>
            </w:pPr>
            <w:r w:rsidRPr="00AA1D48">
              <w:t>Возможно заполнение из родительского документа.</w:t>
            </w:r>
          </w:p>
          <w:p w:rsidR="000E1C7E" w:rsidRPr="00AA1D48" w:rsidRDefault="000E1C7E" w:rsidP="00412DF7">
            <w:pPr>
              <w:pStyle w:val="ASFKTablenorm"/>
              <w:ind w:left="57" w:right="57"/>
            </w:pPr>
            <w:r>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Глава по БК</w:t>
            </w:r>
          </w:p>
        </w:tc>
        <w:tc>
          <w:tcPr>
            <w:tcW w:w="3881" w:type="pct"/>
            <w:shd w:val="clear" w:color="auto" w:fill="auto"/>
          </w:tcPr>
          <w:p w:rsidR="00304196" w:rsidRPr="00507177" w:rsidRDefault="00304196" w:rsidP="00412DF7">
            <w:pPr>
              <w:pStyle w:val="ASFKTablenorm"/>
              <w:ind w:left="57" w:right="57"/>
            </w:pPr>
            <w:r w:rsidRPr="00507177">
              <w:t xml:space="preserve">Значение заполняется автоматически из системной константы </w:t>
            </w:r>
            <w:r w:rsidRPr="00374F48">
              <w:rPr>
                <w:rStyle w:val="ASFKReporterror"/>
              </w:rPr>
              <w:t>SelfPPPCode</w:t>
            </w:r>
            <w:r w:rsidRPr="00507177">
              <w:t xml:space="preserve"> </w:t>
            </w:r>
            <w:r w:rsidRPr="00507177">
              <w:lastRenderedPageBreak/>
              <w:t>(Код ППП).</w:t>
            </w:r>
          </w:p>
          <w:p w:rsidR="00934F07" w:rsidRPr="00507177" w:rsidRDefault="00934F07" w:rsidP="00412DF7">
            <w:pPr>
              <w:pStyle w:val="ASFKTablenorm"/>
              <w:ind w:left="57" w:right="57"/>
            </w:pPr>
            <w:r w:rsidRPr="00507177">
              <w:t xml:space="preserve">Может быть отредактировано вручную, либо выбором из </w:t>
            </w:r>
            <w:r w:rsidR="000E1C7E" w:rsidRPr="00507177">
              <w:t>справочника «Ведомства».</w:t>
            </w:r>
          </w:p>
          <w:p w:rsidR="000E1C7E" w:rsidRPr="00507177" w:rsidRDefault="000E1C7E" w:rsidP="00412DF7">
            <w:pPr>
              <w:pStyle w:val="ASFKTablenorm"/>
              <w:ind w:left="57" w:right="57"/>
            </w:pPr>
            <w:r w:rsidRPr="00507177">
              <w:t>Для БУ, АУ не заполняется.</w:t>
            </w:r>
          </w:p>
          <w:p w:rsidR="00934F07" w:rsidRPr="00507177" w:rsidRDefault="000E1C7E" w:rsidP="00412DF7">
            <w:pPr>
              <w:pStyle w:val="ASFKTablenorm"/>
              <w:ind w:left="57" w:right="57"/>
            </w:pPr>
            <w:r w:rsidRPr="00507177">
              <w:t>Поле может не заполняться в соответствии с отдельными указаниями ФК в целях обеспечения режима секретности</w:t>
            </w:r>
            <w:r w:rsidR="00934F07" w:rsidRPr="00507177">
              <w:t>.</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Бюджет</w:t>
            </w:r>
          </w:p>
        </w:tc>
        <w:tc>
          <w:tcPr>
            <w:tcW w:w="3881" w:type="pct"/>
            <w:shd w:val="clear" w:color="auto" w:fill="auto"/>
          </w:tcPr>
          <w:p w:rsidR="00934F07" w:rsidRPr="00507177" w:rsidRDefault="00934F07" w:rsidP="00412DF7">
            <w:pPr>
              <w:pStyle w:val="ASFKTablenorm"/>
              <w:ind w:left="57" w:right="57"/>
            </w:pPr>
            <w:r w:rsidRPr="00507177">
              <w:t>Заполняется автоматически по коду бюджета (полное наименование).</w:t>
            </w:r>
          </w:p>
          <w:p w:rsidR="00934F07" w:rsidRPr="00507177" w:rsidRDefault="00934F07" w:rsidP="00412DF7">
            <w:pPr>
              <w:pStyle w:val="ASFKTablenorm"/>
              <w:ind w:left="57" w:right="57"/>
            </w:pPr>
            <w:r w:rsidRPr="00507177">
              <w:t xml:space="preserve">Может быть отредактировано вручную/из справочника бюджетов. </w:t>
            </w:r>
          </w:p>
          <w:p w:rsidR="00934F07" w:rsidRPr="00507177" w:rsidRDefault="00934F07" w:rsidP="00412DF7">
            <w:pPr>
              <w:pStyle w:val="ASFKTablenorm"/>
              <w:ind w:left="57" w:right="57"/>
            </w:pPr>
            <w:r w:rsidRPr="00507177">
              <w:t>Для БУ, АУ не заполняется.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ИНН</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КПП</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ФК, Орган ФК</w:t>
            </w:r>
          </w:p>
        </w:tc>
        <w:tc>
          <w:tcPr>
            <w:tcW w:w="3881" w:type="pct"/>
            <w:shd w:val="clear" w:color="auto" w:fill="auto"/>
          </w:tcPr>
          <w:p w:rsidR="000E1C7E" w:rsidRPr="000E1C7E" w:rsidRDefault="000E1C7E" w:rsidP="00412DF7">
            <w:pPr>
              <w:pStyle w:val="ASFKTablenorm"/>
              <w:ind w:left="57" w:right="57"/>
            </w:pPr>
            <w:r w:rsidRPr="000E1C7E">
              <w:t xml:space="preserve">Наименование </w:t>
            </w:r>
            <w:r w:rsidR="005D0C9F">
              <w:t>ТОФК</w:t>
            </w:r>
            <w:r w:rsidRPr="000E1C7E">
              <w:t xml:space="preserve">, обслуживающего клиента. </w:t>
            </w:r>
          </w:p>
          <w:p w:rsidR="000E1C7E" w:rsidRPr="000E1C7E" w:rsidRDefault="000E1C7E" w:rsidP="00412DF7">
            <w:pPr>
              <w:pStyle w:val="ASFKTablenorm"/>
              <w:ind w:left="57" w:right="57"/>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12DF7">
            <w:pPr>
              <w:pStyle w:val="ASFKTablenorm"/>
              <w:ind w:left="57" w:right="57"/>
            </w:pPr>
            <w:r w:rsidRPr="000E1C7E">
              <w:t>Может быть изменено вручную.</w:t>
            </w:r>
          </w:p>
          <w:p w:rsidR="000E1C7E" w:rsidRPr="000E1C7E" w:rsidRDefault="000E1C7E" w:rsidP="00412DF7">
            <w:pPr>
              <w:pStyle w:val="ASFKTablenorm"/>
              <w:ind w:left="57" w:right="57"/>
            </w:pPr>
            <w:r w:rsidRPr="000E1C7E">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По КОФК</w:t>
            </w:r>
          </w:p>
        </w:tc>
        <w:tc>
          <w:tcPr>
            <w:tcW w:w="3881" w:type="pct"/>
            <w:shd w:val="clear" w:color="auto" w:fill="auto"/>
          </w:tcPr>
          <w:p w:rsidR="000E1C7E" w:rsidRPr="000E1C7E" w:rsidRDefault="000E1C7E" w:rsidP="00412DF7">
            <w:pPr>
              <w:pStyle w:val="ASFKTablenorm"/>
              <w:ind w:left="57" w:right="57"/>
            </w:pPr>
            <w:r w:rsidRPr="000E1C7E">
              <w:t xml:space="preserve">Код по КОФК </w:t>
            </w:r>
            <w:r w:rsidR="005D0C9F">
              <w:t>ТОФК</w:t>
            </w:r>
            <w:r w:rsidRPr="000E1C7E">
              <w:t>, обслуживающего клиента.</w:t>
            </w:r>
          </w:p>
          <w:p w:rsidR="000E1C7E" w:rsidRPr="000E1C7E" w:rsidRDefault="000E1C7E" w:rsidP="00412DF7">
            <w:pPr>
              <w:pStyle w:val="ASFKTablenorm"/>
              <w:ind w:left="57" w:right="57"/>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12DF7">
            <w:pPr>
              <w:pStyle w:val="ASFKTablenorm"/>
              <w:ind w:left="57" w:right="57"/>
            </w:pPr>
            <w:r w:rsidRPr="000E1C7E">
              <w:t>Может быть изменено вручную или выбором из справочника органов ФК.</w:t>
            </w:r>
          </w:p>
          <w:p w:rsidR="000E1C7E" w:rsidRPr="000E1C7E" w:rsidRDefault="000E1C7E" w:rsidP="00412DF7">
            <w:pPr>
              <w:pStyle w:val="ASFKTablenorm"/>
              <w:ind w:left="57" w:right="57"/>
            </w:pPr>
            <w:r w:rsidRPr="000E1C7E">
              <w:t>Возможно заполнение из родительского документа.</w:t>
            </w:r>
          </w:p>
        </w:tc>
      </w:tr>
      <w:tr w:rsidR="00C26939" w:rsidRPr="00B11F4A" w:rsidTr="00412DF7">
        <w:tc>
          <w:tcPr>
            <w:tcW w:w="1119" w:type="pct"/>
            <w:shd w:val="clear" w:color="auto" w:fill="auto"/>
          </w:tcPr>
          <w:p w:rsidR="00C26939" w:rsidRPr="00C26939" w:rsidRDefault="00C26939" w:rsidP="00412DF7">
            <w:pPr>
              <w:pStyle w:val="ASFKTablenorm"/>
              <w:ind w:left="57" w:right="57"/>
            </w:pPr>
            <w:r w:rsidRPr="00C26939">
              <w:t xml:space="preserve">Пред. </w:t>
            </w:r>
            <w:r w:rsidR="00B412A1" w:rsidRPr="00C26939">
              <w:t>Д</w:t>
            </w:r>
            <w:r w:rsidRPr="00C26939">
              <w:t>ата</w:t>
            </w:r>
          </w:p>
        </w:tc>
        <w:tc>
          <w:tcPr>
            <w:tcW w:w="3881" w:type="pct"/>
            <w:shd w:val="clear" w:color="auto" w:fill="auto"/>
          </w:tcPr>
          <w:p w:rsidR="00C26939" w:rsidRPr="00C26939" w:rsidRDefault="00C26939" w:rsidP="00412DF7">
            <w:pPr>
              <w:pStyle w:val="ASFKTablenorm"/>
              <w:ind w:left="57" w:right="57"/>
            </w:pPr>
            <w:r w:rsidRPr="00C26939">
              <w:t>Может быть изменено вручную или выбором из системного календаря.</w:t>
            </w:r>
          </w:p>
          <w:p w:rsidR="00C26939" w:rsidRPr="00C26939" w:rsidRDefault="00C26939" w:rsidP="00412DF7">
            <w:pPr>
              <w:pStyle w:val="ASFKTablenorm"/>
              <w:ind w:left="57" w:right="57"/>
            </w:pPr>
            <w:r w:rsidRPr="00C26939">
              <w:t>Для БУ, АУ не заполняется.</w:t>
            </w:r>
          </w:p>
          <w:p w:rsidR="00C26939" w:rsidRPr="00C26939" w:rsidRDefault="00C26939" w:rsidP="00412DF7">
            <w:pPr>
              <w:pStyle w:val="ASFKTablenorm"/>
              <w:ind w:left="57" w:right="57"/>
            </w:pPr>
            <w:r w:rsidRPr="00C26939">
              <w:t>Для УБП ТГВБФ и ГВБФ не заполняется.</w:t>
            </w:r>
          </w:p>
        </w:tc>
      </w:tr>
      <w:tr w:rsidR="00934F07" w:rsidRPr="00B11F4A" w:rsidTr="00412DF7">
        <w:tc>
          <w:tcPr>
            <w:tcW w:w="5000" w:type="pct"/>
            <w:gridSpan w:val="2"/>
            <w:shd w:val="clear" w:color="auto" w:fill="auto"/>
          </w:tcPr>
          <w:p w:rsidR="00934F07" w:rsidRPr="00507177" w:rsidRDefault="00507177" w:rsidP="00412DF7">
            <w:pPr>
              <w:pStyle w:val="ASFKTablenorm"/>
              <w:ind w:left="57" w:right="57"/>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Основание платежа</w:t>
            </w:r>
          </w:p>
        </w:tc>
        <w:tc>
          <w:tcPr>
            <w:tcW w:w="3881" w:type="pct"/>
            <w:shd w:val="clear" w:color="auto" w:fill="auto"/>
          </w:tcPr>
          <w:p w:rsidR="00934F07" w:rsidRPr="00507177" w:rsidRDefault="00934F07" w:rsidP="00412DF7">
            <w:pPr>
              <w:pStyle w:val="ASFKTablenorm"/>
              <w:ind w:left="57" w:right="57"/>
            </w:pPr>
            <w:r w:rsidRPr="00507177">
              <w:t xml:space="preserve">Вид документа-основания платежа (договора). </w:t>
            </w:r>
          </w:p>
          <w:p w:rsidR="00934F07" w:rsidRPr="00507177" w:rsidRDefault="00934F07" w:rsidP="00412DF7">
            <w:pPr>
              <w:pStyle w:val="ASFKTablenorm"/>
              <w:ind w:left="57" w:right="57"/>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 платежа.</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платежа.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p w:rsidR="00934F07" w:rsidRPr="00507177" w:rsidRDefault="00934F07" w:rsidP="00412DF7">
            <w:pPr>
              <w:pStyle w:val="ASFKTablenorm"/>
              <w:ind w:left="57" w:right="57"/>
            </w:pPr>
            <w:r w:rsidRPr="00507177">
              <w:lastRenderedPageBreak/>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Документ-основание</w:t>
            </w:r>
          </w:p>
        </w:tc>
        <w:tc>
          <w:tcPr>
            <w:tcW w:w="3881" w:type="pct"/>
            <w:shd w:val="clear" w:color="auto" w:fill="auto"/>
          </w:tcPr>
          <w:p w:rsidR="00934F07" w:rsidRPr="00507177" w:rsidRDefault="00934F07" w:rsidP="00412DF7">
            <w:pPr>
              <w:pStyle w:val="ASFKTablenorm"/>
              <w:ind w:left="57" w:right="57"/>
            </w:pPr>
            <w:r w:rsidRPr="00507177">
              <w:t>Наименование документа-основания (счет, счет-фактура и т.п.).</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AC1A59" w:rsidRPr="00424CF0" w:rsidTr="00412DF7">
        <w:tc>
          <w:tcPr>
            <w:tcW w:w="1119" w:type="pct"/>
            <w:shd w:val="clear" w:color="auto" w:fill="auto"/>
          </w:tcPr>
          <w:p w:rsidR="00AC1A59" w:rsidRPr="00424CF0" w:rsidRDefault="00AC1A59" w:rsidP="00412DF7">
            <w:pPr>
              <w:pStyle w:val="ASFKTablenorm"/>
              <w:ind w:left="57" w:right="57"/>
            </w:pPr>
            <w:r>
              <w:t>ИПД</w:t>
            </w:r>
          </w:p>
        </w:tc>
        <w:tc>
          <w:tcPr>
            <w:tcW w:w="3881"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424CF0" w:rsidTr="00412DF7">
        <w:tc>
          <w:tcPr>
            <w:tcW w:w="1119" w:type="pct"/>
            <w:shd w:val="clear" w:color="auto" w:fill="auto"/>
          </w:tcPr>
          <w:p w:rsidR="00AC1A59" w:rsidRPr="00424CF0" w:rsidRDefault="00AC1A59" w:rsidP="00412DF7">
            <w:pPr>
              <w:pStyle w:val="ASFKTablenorm"/>
              <w:ind w:left="57" w:right="57"/>
            </w:pPr>
            <w:r>
              <w:t>ПРД</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ЕЛС</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ЖКУ</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6638CC" w:rsidRPr="00424CF0" w:rsidTr="00412DF7">
        <w:tc>
          <w:tcPr>
            <w:tcW w:w="1119" w:type="pct"/>
            <w:shd w:val="clear" w:color="auto" w:fill="auto"/>
          </w:tcPr>
          <w:p w:rsidR="006638CC" w:rsidRDefault="006638CC" w:rsidP="00412DF7">
            <w:pPr>
              <w:pStyle w:val="ASFKTablenorm"/>
              <w:ind w:left="57" w:right="57"/>
            </w:pPr>
            <w:r>
              <w:t>Вид дохода</w:t>
            </w:r>
          </w:p>
        </w:tc>
        <w:tc>
          <w:tcPr>
            <w:tcW w:w="3881" w:type="pct"/>
            <w:shd w:val="clear" w:color="auto" w:fill="auto"/>
          </w:tcPr>
          <w:p w:rsidR="006638CC" w:rsidRDefault="006638CC" w:rsidP="00412DF7">
            <w:pPr>
              <w:pStyle w:val="ASFKTablenorm"/>
              <w:ind w:left="57" w:right="57"/>
            </w:pPr>
            <w:r>
              <w:t>Значение вводится вручную.</w:t>
            </w:r>
          </w:p>
          <w:p w:rsidR="006638CC" w:rsidRDefault="006638CC" w:rsidP="00412DF7">
            <w:pPr>
              <w:pStyle w:val="ASFKTablenorm"/>
              <w:ind w:left="57" w:right="57"/>
            </w:pPr>
            <w:r>
              <w:t>Поле обязательно для заполнения, если заполнено поле «ПРД» и не заполнено поле «ЕЛС».</w:t>
            </w:r>
          </w:p>
        </w:tc>
      </w:tr>
      <w:tr w:rsidR="00934F07" w:rsidRPr="00507177" w:rsidTr="00412DF7">
        <w:tc>
          <w:tcPr>
            <w:tcW w:w="1119" w:type="pct"/>
            <w:shd w:val="clear" w:color="auto" w:fill="auto"/>
          </w:tcPr>
          <w:p w:rsidR="00934F07" w:rsidRPr="00507177" w:rsidRDefault="00934F07" w:rsidP="00412DF7">
            <w:pPr>
              <w:pStyle w:val="ASFKTablenorm"/>
              <w:ind w:left="57" w:right="57"/>
            </w:pPr>
            <w:r w:rsidRPr="00507177">
              <w:t>Назначение пл. (Примеч.)</w:t>
            </w:r>
          </w:p>
        </w:tc>
        <w:tc>
          <w:tcPr>
            <w:tcW w:w="3881" w:type="pct"/>
            <w:shd w:val="clear" w:color="auto" w:fill="auto"/>
          </w:tcPr>
          <w:p w:rsidR="00934F07" w:rsidRPr="00507177" w:rsidRDefault="00934F07" w:rsidP="00412DF7">
            <w:pPr>
              <w:pStyle w:val="ASFKTablenorm"/>
              <w:ind w:left="57" w:right="57"/>
            </w:pPr>
            <w:r w:rsidRPr="00507177">
              <w:t>Назначение платежа (примечание).</w:t>
            </w:r>
          </w:p>
          <w:p w:rsidR="00270799" w:rsidRPr="00507177" w:rsidRDefault="00270799" w:rsidP="00412DF7">
            <w:pPr>
              <w:pStyle w:val="ASFKTablenorm"/>
              <w:ind w:left="57" w:right="57"/>
            </w:pPr>
            <w:r w:rsidRPr="00507177">
              <w:t>Значение вводится вручную или заполняется по шаблону назначений платежа.</w:t>
            </w:r>
          </w:p>
        </w:tc>
      </w:tr>
      <w:tr w:rsidR="00963C01" w:rsidRPr="00B11F4A" w:rsidTr="00412DF7">
        <w:tc>
          <w:tcPr>
            <w:tcW w:w="1119" w:type="pct"/>
            <w:shd w:val="clear" w:color="auto" w:fill="auto"/>
          </w:tcPr>
          <w:p w:rsidR="00963C01" w:rsidRPr="00507177" w:rsidRDefault="00963C01" w:rsidP="00412DF7">
            <w:pPr>
              <w:pStyle w:val="ASFKTablenorm"/>
              <w:ind w:left="57" w:right="57"/>
            </w:pPr>
            <w:r w:rsidRPr="00507177">
              <w:t>Вид средств</w:t>
            </w:r>
          </w:p>
        </w:tc>
        <w:tc>
          <w:tcPr>
            <w:tcW w:w="3881" w:type="pct"/>
            <w:shd w:val="clear" w:color="auto" w:fill="auto"/>
          </w:tcPr>
          <w:p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412DF7">
            <w:pPr>
              <w:pStyle w:val="ASFKTablenorm"/>
              <w:ind w:left="57" w:right="57"/>
            </w:pPr>
            <w:r w:rsidRPr="00BF1F9A">
              <w:t>Возможно заполнение из родительского документа.</w:t>
            </w:r>
          </w:p>
          <w:p w:rsidR="00E31A93" w:rsidRPr="00AA1D48" w:rsidRDefault="00963C01" w:rsidP="00412DF7">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по БК</w:t>
            </w:r>
          </w:p>
        </w:tc>
        <w:tc>
          <w:tcPr>
            <w:tcW w:w="3881" w:type="pct"/>
            <w:shd w:val="clear" w:color="auto" w:fill="auto"/>
          </w:tcPr>
          <w:p w:rsidR="00963C01" w:rsidRPr="00507177" w:rsidRDefault="00963C01" w:rsidP="00412DF7">
            <w:pPr>
              <w:pStyle w:val="ASFKTablenorm"/>
              <w:ind w:left="57" w:right="57"/>
            </w:pPr>
            <w:r w:rsidRPr="00507177">
              <w:t xml:space="preserve">Код бюджетной классификации расходов. </w:t>
            </w:r>
          </w:p>
          <w:p w:rsidR="00963C01" w:rsidRPr="00507177" w:rsidRDefault="00963C01" w:rsidP="00412DF7">
            <w:pPr>
              <w:pStyle w:val="ASFKTablenorm"/>
              <w:ind w:left="57" w:right="57"/>
            </w:pPr>
            <w:r w:rsidRPr="00507177">
              <w:t>Значение вводится вручную или выбором из справочника КБК.</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КЦ (аналитический код)</w:t>
            </w:r>
          </w:p>
        </w:tc>
        <w:tc>
          <w:tcPr>
            <w:tcW w:w="3881" w:type="pct"/>
            <w:shd w:val="clear" w:color="auto" w:fill="auto"/>
          </w:tcPr>
          <w:p w:rsidR="00963C01" w:rsidRPr="00507177" w:rsidRDefault="00963C01" w:rsidP="00412DF7">
            <w:pPr>
              <w:pStyle w:val="ASFKTablenorm"/>
              <w:ind w:left="57" w:right="57"/>
            </w:pPr>
            <w:r w:rsidRPr="00507177">
              <w:t>Значение вводится вручную или выбором из справочника кодов целей субсидий/субвенций.</w:t>
            </w:r>
          </w:p>
          <w:p w:rsidR="00447913" w:rsidRPr="00507177" w:rsidRDefault="00447913" w:rsidP="00412DF7">
            <w:pPr>
              <w:pStyle w:val="ASFKTablenorm"/>
              <w:ind w:left="57" w:right="57"/>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412DF7">
            <w:pPr>
              <w:pStyle w:val="ASFKTablenorm"/>
              <w:ind w:left="57" w:right="57"/>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Сумма</w:t>
            </w:r>
          </w:p>
        </w:tc>
        <w:tc>
          <w:tcPr>
            <w:tcW w:w="3881" w:type="pct"/>
            <w:shd w:val="clear" w:color="auto" w:fill="auto"/>
          </w:tcPr>
          <w:p w:rsidR="00963C01" w:rsidRPr="00507177" w:rsidRDefault="00963C01" w:rsidP="00412DF7">
            <w:pPr>
              <w:pStyle w:val="ASFKTablenorm"/>
              <w:ind w:left="57" w:right="57"/>
            </w:pPr>
            <w:r w:rsidRPr="00507177">
              <w:t>Сумма расхода по заявке.</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Учетный номер БО</w:t>
            </w:r>
          </w:p>
        </w:tc>
        <w:tc>
          <w:tcPr>
            <w:tcW w:w="3881" w:type="pct"/>
            <w:shd w:val="clear" w:color="auto" w:fill="auto"/>
          </w:tcPr>
          <w:p w:rsidR="00963C01" w:rsidRPr="00507177" w:rsidRDefault="00EC68CE" w:rsidP="00412DF7">
            <w:pPr>
              <w:pStyle w:val="ASFKTablenorm"/>
              <w:ind w:left="57" w:right="57"/>
            </w:pPr>
            <w:r w:rsidRPr="00507177">
              <w:t>Значение вводится вручную, либо передается из OEBS</w:t>
            </w:r>
            <w:r w:rsidR="00963C01" w:rsidRPr="00507177">
              <w:t>.</w:t>
            </w:r>
          </w:p>
          <w:p w:rsidR="00963C01" w:rsidRPr="00507177" w:rsidRDefault="00963C01" w:rsidP="00412DF7">
            <w:pPr>
              <w:pStyle w:val="ASFKTablenorm"/>
              <w:ind w:left="57" w:right="57"/>
            </w:pPr>
            <w:r w:rsidRPr="00507177">
              <w:t>Для БУ, АУ не заполняется.</w:t>
            </w:r>
          </w:p>
          <w:p w:rsidR="00963C01" w:rsidRPr="00507177" w:rsidRDefault="00963C01" w:rsidP="00412DF7">
            <w:pPr>
              <w:pStyle w:val="ASFKTablenorm"/>
              <w:ind w:left="57" w:right="57"/>
            </w:pPr>
            <w:r w:rsidRPr="00507177">
              <w:lastRenderedPageBreak/>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lastRenderedPageBreak/>
              <w:t>Код объекта по ФАИП</w:t>
            </w:r>
          </w:p>
        </w:tc>
        <w:tc>
          <w:tcPr>
            <w:tcW w:w="3881" w:type="pct"/>
            <w:shd w:val="clear" w:color="auto" w:fill="auto"/>
          </w:tcPr>
          <w:p w:rsidR="00064B84" w:rsidRPr="00507177" w:rsidRDefault="00064B84" w:rsidP="00412DF7">
            <w:pPr>
              <w:pStyle w:val="ASFKTablenorm"/>
              <w:ind w:left="57" w:right="57"/>
            </w:pPr>
            <w:r w:rsidRPr="00507177">
              <w:t xml:space="preserve">Заполняется вручную/из справочника ФАИП. </w:t>
            </w:r>
          </w:p>
          <w:p w:rsidR="00064B84" w:rsidRPr="00507177" w:rsidRDefault="00064B84" w:rsidP="00412DF7">
            <w:pPr>
              <w:pStyle w:val="ASFKTablenorm"/>
              <w:ind w:left="57" w:right="57"/>
            </w:pPr>
            <w:r w:rsidRPr="00507177">
              <w:t xml:space="preserve">Для выбора из справочника доступны все записи, у которых: признак актуальности указан «Да» и значение поля «Дата с» </w:t>
            </w:r>
            <w:r w:rsidR="002D19CC">
              <w:t xml:space="preserve">меньше или равно </w:t>
            </w:r>
            <w:r w:rsidRPr="00507177">
              <w:t>дате документа (т.е. значение поля «Дата по» не учитывается – выводятся все записи прошлых лет).</w:t>
            </w:r>
          </w:p>
          <w:p w:rsidR="00270799" w:rsidRPr="00507177" w:rsidRDefault="00064B84" w:rsidP="00412DF7">
            <w:pPr>
              <w:pStyle w:val="ASFKTablenorm"/>
              <w:ind w:left="57" w:right="57"/>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Аванс</w:t>
            </w:r>
          </w:p>
        </w:tc>
        <w:tc>
          <w:tcPr>
            <w:tcW w:w="3881" w:type="pct"/>
            <w:shd w:val="clear" w:color="auto" w:fill="auto"/>
          </w:tcPr>
          <w:p w:rsidR="00963C01" w:rsidRPr="00507177" w:rsidRDefault="00963C01" w:rsidP="00412DF7">
            <w:pPr>
              <w:pStyle w:val="ASFKTablenorm"/>
              <w:ind w:left="57" w:right="57"/>
            </w:pPr>
            <w:r w:rsidRPr="00507177">
              <w:t>Устанавливается маркер в поле, если сумма по заявке является авансом (чекбокс).</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Очередность</w:t>
            </w:r>
          </w:p>
        </w:tc>
        <w:tc>
          <w:tcPr>
            <w:tcW w:w="3881" w:type="pct"/>
            <w:shd w:val="clear" w:color="auto" w:fill="auto"/>
          </w:tcPr>
          <w:p w:rsidR="00963C01" w:rsidRPr="00507177" w:rsidRDefault="00963C01" w:rsidP="00412DF7">
            <w:pPr>
              <w:pStyle w:val="ASFKTablenorm"/>
              <w:ind w:left="57" w:right="57"/>
            </w:pPr>
            <w:r w:rsidRPr="00507177">
              <w:t>Очередность платежа.</w:t>
            </w:r>
          </w:p>
          <w:p w:rsidR="00963C01" w:rsidRPr="00507177" w:rsidRDefault="00963C01" w:rsidP="00412DF7">
            <w:pPr>
              <w:pStyle w:val="ASFKTablenorm"/>
              <w:ind w:left="57" w:right="57"/>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412DF7">
            <w:pPr>
              <w:pStyle w:val="ASFKTablenorm"/>
              <w:ind w:left="57" w:right="57"/>
            </w:pPr>
            <w:r w:rsidRPr="00507177">
              <w:t>Может быть изменено пользователем выбором из выпадающего списка 1, 2, 3, 4, 5.</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Вид платежа</w:t>
            </w:r>
          </w:p>
        </w:tc>
        <w:tc>
          <w:tcPr>
            <w:tcW w:w="3881" w:type="pct"/>
            <w:shd w:val="clear" w:color="auto" w:fill="auto"/>
          </w:tcPr>
          <w:p w:rsidR="00963C01" w:rsidRPr="00507177" w:rsidRDefault="00963C01" w:rsidP="00412DF7">
            <w:pPr>
              <w:pStyle w:val="ASFKTablenorm"/>
              <w:ind w:left="57" w:right="57"/>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412DF7">
            <w:pPr>
              <w:pStyle w:val="ASFKTablenorm"/>
              <w:ind w:left="57" w:right="57"/>
            </w:pPr>
            <w:r w:rsidRPr="00507177">
              <w:t>«</w:t>
            </w:r>
            <w:r w:rsidR="00963C01" w:rsidRPr="00507177">
              <w:t>срочно</w:t>
            </w:r>
            <w:r w:rsidRPr="00507177">
              <w:t>»</w:t>
            </w:r>
            <w:r w:rsidR="00963C01" w:rsidRPr="00507177">
              <w:t>.</w:t>
            </w:r>
          </w:p>
          <w:p w:rsidR="00963C01" w:rsidRPr="00507177" w:rsidRDefault="00963C01" w:rsidP="00412DF7">
            <w:pPr>
              <w:pStyle w:val="ASFKTablenorm"/>
              <w:ind w:left="57" w:right="57"/>
            </w:pPr>
            <w:r w:rsidRPr="00507177">
              <w:t xml:space="preserve">По умолчанию проставляется пустое значение </w:t>
            </w:r>
            <w:r w:rsidR="00C36368" w:rsidRPr="00507177">
              <w:t>«»</w:t>
            </w:r>
            <w:r w:rsidRPr="00507177">
              <w:t>.</w:t>
            </w:r>
          </w:p>
        </w:tc>
      </w:tr>
      <w:tr w:rsidR="00507177" w:rsidRPr="00507177" w:rsidTr="00412DF7">
        <w:tc>
          <w:tcPr>
            <w:tcW w:w="1119" w:type="pct"/>
            <w:shd w:val="clear" w:color="auto" w:fill="auto"/>
          </w:tcPr>
          <w:p w:rsidR="00507177" w:rsidRPr="00507177" w:rsidRDefault="00507177" w:rsidP="00412DF7">
            <w:pPr>
              <w:pStyle w:val="ASFKTablenorm"/>
              <w:ind w:left="57" w:right="57"/>
            </w:pPr>
            <w:r w:rsidRPr="00507177">
              <w:t>Сумма НДС</w:t>
            </w:r>
          </w:p>
        </w:tc>
        <w:tc>
          <w:tcPr>
            <w:tcW w:w="3881" w:type="pct"/>
            <w:shd w:val="clear" w:color="auto" w:fill="auto"/>
          </w:tcPr>
          <w:p w:rsidR="00507177" w:rsidRPr="00507177" w:rsidRDefault="00507177" w:rsidP="00412DF7">
            <w:pPr>
              <w:pStyle w:val="ASFKTablenorm"/>
              <w:ind w:left="57" w:right="57"/>
            </w:pPr>
            <w:r w:rsidRPr="00507177">
              <w:t>Значение вводится вручную.</w:t>
            </w:r>
          </w:p>
          <w:p w:rsidR="00507177" w:rsidRPr="00507177" w:rsidRDefault="00507177" w:rsidP="00412DF7">
            <w:pPr>
              <w:pStyle w:val="ASFKTablenorm"/>
              <w:ind w:left="57" w:right="57"/>
            </w:pPr>
            <w:r w:rsidRPr="00507177">
              <w:t>По умолчанию проставляется значение О.00.</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Вид средств</w:t>
            </w:r>
          </w:p>
        </w:tc>
        <w:tc>
          <w:tcPr>
            <w:tcW w:w="3881" w:type="pct"/>
            <w:shd w:val="clear" w:color="auto" w:fill="auto"/>
          </w:tcPr>
          <w:p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Pr="00507177" w:rsidRDefault="00963C01" w:rsidP="00412DF7">
            <w:pPr>
              <w:pStyle w:val="ASFKTablenorm"/>
              <w:ind w:left="57" w:right="57"/>
            </w:pPr>
            <w:r w:rsidRPr="00507177">
              <w:t>Возможно заполнение из родительского документа.</w:t>
            </w:r>
          </w:p>
          <w:p w:rsidR="00963C01" w:rsidRPr="00507177" w:rsidRDefault="00963C01" w:rsidP="00412DF7">
            <w:pPr>
              <w:pStyle w:val="ASFKTablenorm"/>
              <w:ind w:left="57" w:right="57"/>
            </w:pPr>
            <w:r w:rsidRPr="00507177">
              <w:t>При вводе документа от БУ значение проставляется автоматически: 31, 41 типу ЛС соответствует код 40</w:t>
            </w:r>
            <w:r w:rsidR="009D5D13" w:rsidRPr="00507177">
              <w:t xml:space="preserve"> – </w:t>
            </w:r>
            <w:r w:rsidRPr="00507177">
              <w:t>Средства юридических лиц, если в записи справочника</w:t>
            </w:r>
            <w:r w:rsidR="00C762FA" w:rsidRPr="00507177">
              <w:t xml:space="preserve"> </w:t>
            </w:r>
            <w:r w:rsidRPr="00507177">
              <w:t xml:space="preserve">НУБП соответствующей коду из системной константы </w:t>
            </w:r>
            <w:r w:rsidR="001F20AD" w:rsidRPr="00507177">
              <w:t>«</w:t>
            </w:r>
            <w:r w:rsidRPr="00507177">
              <w:t>Код собственного БУ</w:t>
            </w:r>
            <w:r w:rsidR="001F20AD" w:rsidRPr="00507177">
              <w:t>»</w:t>
            </w:r>
            <w:r w:rsidRPr="00507177">
              <w:t xml:space="preserve">, в поле </w:t>
            </w:r>
            <w:r w:rsidR="001F20AD" w:rsidRPr="00507177">
              <w:t>«</w:t>
            </w:r>
            <w:r w:rsidRPr="00507177">
              <w:t>Тип клиента</w:t>
            </w:r>
            <w:r w:rsidR="001F20AD" w:rsidRPr="00507177">
              <w:t>»</w:t>
            </w:r>
            <w:r w:rsidRPr="00507177">
              <w:t xml:space="preserve"> указано </w:t>
            </w:r>
            <w:r w:rsidR="001F20AD" w:rsidRPr="00507177">
              <w:t>«</w:t>
            </w:r>
            <w:r w:rsidRPr="00507177">
              <w:t>НУБП</w:t>
            </w:r>
            <w:r w:rsidR="001F20AD" w:rsidRPr="00507177">
              <w:t>»</w:t>
            </w:r>
            <w:r w:rsidRPr="00507177">
              <w:t xml:space="preserve"> для 31 ЛС и </w:t>
            </w:r>
            <w:r w:rsidR="001F20AD" w:rsidRPr="00507177">
              <w:t>«</w:t>
            </w:r>
            <w:r w:rsidRPr="00507177">
              <w:t>УП</w:t>
            </w:r>
            <w:r w:rsidR="001F20AD" w:rsidRPr="00507177">
              <w:t>»</w:t>
            </w:r>
            <w:r w:rsidRPr="00507177">
              <w:t xml:space="preserve"> для 41 ЛС, либо код 90</w:t>
            </w:r>
            <w:r w:rsidR="009D5D13" w:rsidRPr="00507177">
              <w:t xml:space="preserve"> – </w:t>
            </w:r>
            <w:r w:rsidRPr="00507177">
              <w:t>Средства юридических лиц, если тип</w:t>
            </w:r>
            <w:r w:rsidR="009D5D13" w:rsidRPr="00507177">
              <w:t xml:space="preserve"> – </w:t>
            </w:r>
            <w:r w:rsidR="001F20AD" w:rsidRPr="00507177">
              <w:t>«</w:t>
            </w:r>
            <w:r w:rsidRPr="00507177">
              <w:t>АУ</w:t>
            </w:r>
            <w:r w:rsidR="001F20AD" w:rsidRPr="00507177">
              <w:t>»</w:t>
            </w:r>
            <w:r w:rsidRPr="00507177">
              <w:t>.</w:t>
            </w:r>
          </w:p>
        </w:tc>
      </w:tr>
      <w:tr w:rsidR="00883EAC" w:rsidRPr="00507177" w:rsidTr="00412DF7">
        <w:tc>
          <w:tcPr>
            <w:tcW w:w="1119" w:type="pct"/>
            <w:shd w:val="clear" w:color="auto" w:fill="auto"/>
          </w:tcPr>
          <w:p w:rsidR="00883EAC" w:rsidRPr="00507177" w:rsidRDefault="00883EAC" w:rsidP="00412DF7">
            <w:pPr>
              <w:pStyle w:val="ASFKTablenorm"/>
              <w:ind w:left="57" w:right="57"/>
            </w:pPr>
            <w:r w:rsidRPr="00507177">
              <w:t>GUID документа БО</w:t>
            </w:r>
          </w:p>
        </w:tc>
        <w:tc>
          <w:tcPr>
            <w:tcW w:w="3881" w:type="pct"/>
            <w:shd w:val="clear" w:color="auto" w:fill="auto"/>
          </w:tcPr>
          <w:p w:rsidR="00883EAC" w:rsidRPr="00507177" w:rsidRDefault="00883EAC" w:rsidP="00412DF7">
            <w:pPr>
              <w:pStyle w:val="ASFKTablenorm"/>
              <w:ind w:left="57" w:right="57"/>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92715F">
        <w:rPr>
          <w:noProof/>
        </w:rPr>
        <w:t>21</w:t>
      </w:r>
      <w:r w:rsidR="00296D4E" w:rsidRPr="00296D4E">
        <w:fldChar w:fldCharType="end"/>
      </w:r>
      <w:r>
        <w:t>.</w:t>
      </w:r>
    </w:p>
    <w:p w:rsidR="00934F07" w:rsidRPr="00FA29D9" w:rsidRDefault="0092715F" w:rsidP="00934F07">
      <w:pPr>
        <w:pStyle w:val="ASFKFigure"/>
      </w:pPr>
      <w:r>
        <w:pict>
          <v:shape id="_x0000_i1102" type="#_x0000_t75" style="width:482.25pt;height:136.5pt">
            <v:imagedata r:id="rId80" o:title="0"/>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0" w:name="_Ref261614731"/>
      <w:bookmarkStart w:id="371" w:name="_Toc79490390"/>
      <w:r w:rsidR="0092715F">
        <w:rPr>
          <w:noProof/>
        </w:rPr>
        <w:t>21</w:t>
      </w:r>
      <w:bookmarkEnd w:id="370"/>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bookmarkEnd w:id="371"/>
    </w:p>
    <w:p w:rsidR="00934F07" w:rsidRDefault="00934F07" w:rsidP="00BB52A1">
      <w:pPr>
        <w:pStyle w:val="ASFKNormal"/>
      </w:pPr>
      <w:r w:rsidRPr="00B11F4A">
        <w:lastRenderedPageBreak/>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92715F">
        <w:rPr>
          <w:noProof/>
        </w:rPr>
        <w:t>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2" w:name="_Ref360715493"/>
      <w:bookmarkStart w:id="373" w:name="_Toc79490238"/>
      <w:r w:rsidR="0092715F">
        <w:rPr>
          <w:noProof/>
        </w:rPr>
        <w:t>9</w:t>
      </w:r>
      <w:bookmarkEnd w:id="372"/>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B11F4A"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Наименование контрагента</w:t>
            </w:r>
          </w:p>
        </w:tc>
        <w:tc>
          <w:tcPr>
            <w:tcW w:w="3864" w:type="pct"/>
            <w:shd w:val="clear" w:color="auto" w:fill="auto"/>
          </w:tcPr>
          <w:p w:rsidR="00934F07" w:rsidRPr="00E101E7" w:rsidRDefault="00934F07" w:rsidP="00412DF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412DF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ИНН</w:t>
            </w:r>
          </w:p>
        </w:tc>
        <w:tc>
          <w:tcPr>
            <w:tcW w:w="3864" w:type="pct"/>
            <w:shd w:val="clear" w:color="auto" w:fill="auto"/>
          </w:tcPr>
          <w:p w:rsidR="00934F07" w:rsidRDefault="00934F07" w:rsidP="00412DF7">
            <w:pPr>
              <w:pStyle w:val="ASFKTablenorm"/>
              <w:ind w:left="57" w:right="57"/>
            </w:pPr>
            <w:r w:rsidRPr="00E101E7">
              <w:t xml:space="preserve">ИНН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КПП</w:t>
            </w:r>
          </w:p>
        </w:tc>
        <w:tc>
          <w:tcPr>
            <w:tcW w:w="3864" w:type="pct"/>
            <w:shd w:val="clear" w:color="auto" w:fill="auto"/>
          </w:tcPr>
          <w:p w:rsidR="00934F07" w:rsidRDefault="00934F07" w:rsidP="00412DF7">
            <w:pPr>
              <w:pStyle w:val="ASFKTablenorm"/>
              <w:ind w:left="57" w:right="57"/>
            </w:pPr>
            <w:r w:rsidRPr="00E101E7">
              <w:t xml:space="preserve">КПП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 xml:space="preserve">Банк. </w:t>
            </w:r>
            <w:r w:rsidR="00B412A1" w:rsidRPr="00E101E7">
              <w:t>С</w:t>
            </w:r>
            <w:r w:rsidRPr="00E101E7">
              <w:t>чет</w:t>
            </w:r>
          </w:p>
        </w:tc>
        <w:tc>
          <w:tcPr>
            <w:tcW w:w="3864" w:type="pct"/>
            <w:shd w:val="clear" w:color="auto" w:fill="auto"/>
          </w:tcPr>
          <w:p w:rsidR="00934F07" w:rsidRPr="00E101E7" w:rsidRDefault="00934F07" w:rsidP="00412DF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412DF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БИК</w:t>
            </w:r>
          </w:p>
        </w:tc>
        <w:tc>
          <w:tcPr>
            <w:tcW w:w="3864" w:type="pct"/>
            <w:shd w:val="clear" w:color="auto" w:fill="auto"/>
          </w:tcPr>
          <w:p w:rsidR="00934F07" w:rsidRDefault="00934F07" w:rsidP="00412DF7">
            <w:pPr>
              <w:pStyle w:val="ASFKTablenorm"/>
              <w:ind w:left="57" w:right="57"/>
            </w:pPr>
            <w:r w:rsidRPr="00E101E7">
              <w:t xml:space="preserve">Код БИК банка получателя платежа. </w:t>
            </w:r>
          </w:p>
          <w:p w:rsidR="00934F07" w:rsidRPr="00E101E7" w:rsidRDefault="00934F07" w:rsidP="00412DF7">
            <w:pPr>
              <w:pStyle w:val="ASFKTablenorm"/>
              <w:ind w:left="57" w:right="57"/>
            </w:pPr>
            <w:r w:rsidRPr="00E101E7">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412DF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412DF7">
            <w:pPr>
              <w:pStyle w:val="ASFKTablenorm"/>
              <w:ind w:left="57" w:right="57"/>
            </w:pPr>
            <w:r w:rsidRPr="00E101E7">
              <w:t>Возможно заполнение из родительского документа.</w:t>
            </w:r>
          </w:p>
        </w:tc>
      </w:tr>
      <w:tr w:rsidR="00AE7B38" w:rsidRPr="00B11F4A" w:rsidTr="00412DF7">
        <w:tc>
          <w:tcPr>
            <w:tcW w:w="1136" w:type="pct"/>
            <w:shd w:val="clear" w:color="auto" w:fill="auto"/>
          </w:tcPr>
          <w:p w:rsidR="00AE7B38" w:rsidRPr="00424CF0" w:rsidRDefault="00AE7B38" w:rsidP="00412DF7">
            <w:pPr>
              <w:pStyle w:val="ASFKTablenorm"/>
              <w:ind w:left="57" w:right="57"/>
            </w:pPr>
            <w:r w:rsidRPr="00424CF0">
              <w:t>Корсчет</w:t>
            </w:r>
          </w:p>
        </w:tc>
        <w:tc>
          <w:tcPr>
            <w:tcW w:w="3864" w:type="pct"/>
            <w:shd w:val="clear" w:color="auto" w:fill="auto"/>
          </w:tcPr>
          <w:p w:rsidR="00AE7B38" w:rsidRDefault="00AE7B38" w:rsidP="00412DF7">
            <w:pPr>
              <w:pStyle w:val="ASFKTablenorm"/>
              <w:ind w:left="57" w:right="57"/>
            </w:pPr>
            <w:r w:rsidRPr="00E101E7">
              <w:t>Номер корреспондентского счета банка получателя платежа</w:t>
            </w:r>
            <w:r w:rsidRPr="00424CF0">
              <w:t>.</w:t>
            </w:r>
          </w:p>
          <w:p w:rsidR="00AE7B38" w:rsidRDefault="00AE7B38" w:rsidP="00412DF7">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AE7B38" w:rsidRPr="00424CF0" w:rsidRDefault="00AE7B38" w:rsidP="00412DF7">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AE7B38" w:rsidRPr="00D0193D" w:rsidRDefault="00AE7B38" w:rsidP="00412DF7">
            <w:pPr>
              <w:pStyle w:val="ASFKTablenorm"/>
              <w:ind w:left="57" w:right="57"/>
            </w:pPr>
            <w:r w:rsidRPr="00E101E7">
              <w:lastRenderedPageBreak/>
              <w:t>Возможно заполнение из родительского документа</w:t>
            </w:r>
            <w:r w:rsidRPr="00D0193D">
              <w:t>.</w:t>
            </w:r>
          </w:p>
          <w:p w:rsidR="00AE7B38" w:rsidRPr="00424CF0" w:rsidRDefault="00AE7B38" w:rsidP="00412DF7">
            <w:pPr>
              <w:pStyle w:val="ASFKTablenorm"/>
              <w:ind w:left="57" w:right="57"/>
            </w:pPr>
            <w:r w:rsidRPr="00E101E7">
              <w:t>Поле доступно для редактирования</w:t>
            </w:r>
            <w:r w:rsidRPr="00424CF0">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374F48">
              <w:rPr>
                <w:rStyle w:val="ASFKReporterror"/>
              </w:rPr>
              <w:lastRenderedPageBreak/>
              <w:t>Наим.</w:t>
            </w:r>
            <w:r w:rsidRPr="00E101E7">
              <w:t xml:space="preserve"> </w:t>
            </w:r>
            <w:r w:rsidR="00B412A1" w:rsidRPr="00E101E7">
              <w:t>Б</w:t>
            </w:r>
            <w:r w:rsidRPr="00E101E7">
              <w:t>анка</w:t>
            </w:r>
          </w:p>
        </w:tc>
        <w:tc>
          <w:tcPr>
            <w:tcW w:w="3864" w:type="pct"/>
            <w:shd w:val="clear" w:color="auto" w:fill="auto"/>
          </w:tcPr>
          <w:p w:rsidR="00934F07" w:rsidRDefault="00934F07" w:rsidP="00412DF7">
            <w:pPr>
              <w:pStyle w:val="ASFKTablenorm"/>
              <w:ind w:left="57" w:right="57"/>
            </w:pPr>
            <w:r w:rsidRPr="00E101E7">
              <w:t xml:space="preserve">Наименование банка получателя платежа. </w:t>
            </w:r>
          </w:p>
          <w:p w:rsidR="00934F07" w:rsidRPr="00E101E7" w:rsidRDefault="00934F07" w:rsidP="00412DF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412DF7">
            <w:pPr>
              <w:pStyle w:val="ASFKTablenorm"/>
              <w:ind w:left="57" w:right="57"/>
            </w:pPr>
            <w:r w:rsidRPr="00E101E7">
              <w:t>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Статус</w:t>
            </w:r>
          </w:p>
        </w:tc>
        <w:tc>
          <w:tcPr>
            <w:tcW w:w="3864" w:type="pct"/>
            <w:shd w:val="clear" w:color="auto" w:fill="auto"/>
          </w:tcPr>
          <w:p w:rsidR="00934F07" w:rsidRDefault="00934F07" w:rsidP="00412DF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КБК доходов</w:t>
            </w:r>
          </w:p>
        </w:tc>
        <w:tc>
          <w:tcPr>
            <w:tcW w:w="3864" w:type="pct"/>
            <w:shd w:val="clear" w:color="auto" w:fill="auto"/>
          </w:tcPr>
          <w:p w:rsidR="00934F07" w:rsidRDefault="00934F07" w:rsidP="00412DF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412DF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rsidTr="00412DF7">
        <w:tc>
          <w:tcPr>
            <w:tcW w:w="1136" w:type="pct"/>
            <w:shd w:val="clear" w:color="auto" w:fill="auto"/>
          </w:tcPr>
          <w:p w:rsidR="00934F07" w:rsidRPr="00E101E7" w:rsidRDefault="00934F07" w:rsidP="00412DF7">
            <w:pPr>
              <w:pStyle w:val="ASFKTablenorm"/>
              <w:ind w:left="57" w:right="57"/>
            </w:pPr>
            <w:r>
              <w:t>ОК</w:t>
            </w:r>
            <w:r w:rsidRPr="00E101E7">
              <w:t>Т</w:t>
            </w:r>
            <w:r>
              <w:t>М</w:t>
            </w:r>
            <w:r w:rsidRPr="00E101E7">
              <w:t>О</w:t>
            </w:r>
          </w:p>
        </w:tc>
        <w:tc>
          <w:tcPr>
            <w:tcW w:w="3864" w:type="pct"/>
            <w:shd w:val="clear" w:color="auto" w:fill="auto"/>
          </w:tcPr>
          <w:p w:rsidR="00934F07" w:rsidRPr="00E101E7" w:rsidRDefault="00934F07" w:rsidP="00412DF7">
            <w:pPr>
              <w:pStyle w:val="ASFKTablenorm"/>
              <w:ind w:left="57" w:right="57"/>
            </w:pPr>
            <w:r w:rsidRPr="00E101E7">
              <w:t>Значение вводится вручную или заполняется из справочника ОКАТО.</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t>Основание платежа</w:t>
            </w:r>
          </w:p>
        </w:tc>
        <w:tc>
          <w:tcPr>
            <w:tcW w:w="3864" w:type="pct"/>
            <w:shd w:val="clear" w:color="auto" w:fill="auto"/>
          </w:tcPr>
          <w:p w:rsidR="00934F07" w:rsidRDefault="00934F07" w:rsidP="00412DF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Налоговый период</w:t>
            </w:r>
          </w:p>
        </w:tc>
        <w:tc>
          <w:tcPr>
            <w:tcW w:w="3864" w:type="pct"/>
            <w:shd w:val="clear" w:color="auto" w:fill="auto"/>
          </w:tcPr>
          <w:p w:rsidR="00934F07" w:rsidRDefault="00934F07" w:rsidP="00412DF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Номер документа</w:t>
            </w:r>
          </w:p>
        </w:tc>
        <w:tc>
          <w:tcPr>
            <w:tcW w:w="3864" w:type="pct"/>
            <w:shd w:val="clear" w:color="auto" w:fill="auto"/>
          </w:tcPr>
          <w:p w:rsidR="00934F07" w:rsidRPr="00B11F4A" w:rsidRDefault="00934F07" w:rsidP="00412DF7">
            <w:pPr>
              <w:pStyle w:val="ASFKTablenorm"/>
              <w:ind w:left="57" w:right="57"/>
            </w:pPr>
            <w:r w:rsidRPr="00B11F4A">
              <w:t>Номер платежа</w:t>
            </w:r>
            <w:r>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Дата документа</w:t>
            </w:r>
          </w:p>
        </w:tc>
        <w:tc>
          <w:tcPr>
            <w:tcW w:w="3864" w:type="pct"/>
            <w:shd w:val="clear" w:color="auto" w:fill="auto"/>
          </w:tcPr>
          <w:p w:rsidR="00934F07" w:rsidRDefault="00934F07" w:rsidP="00412DF7">
            <w:pPr>
              <w:pStyle w:val="ASFKTablenorm"/>
              <w:ind w:left="57" w:right="57"/>
            </w:pPr>
            <w:r w:rsidRPr="00E101E7">
              <w:t xml:space="preserve">Дата платежа. </w:t>
            </w:r>
          </w:p>
          <w:p w:rsidR="00934F07" w:rsidRPr="00E101E7" w:rsidRDefault="00934F07" w:rsidP="00412DF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t>Тип платежа</w:t>
            </w:r>
          </w:p>
        </w:tc>
        <w:tc>
          <w:tcPr>
            <w:tcW w:w="3864" w:type="pct"/>
            <w:shd w:val="clear" w:color="auto" w:fill="auto"/>
          </w:tcPr>
          <w:p w:rsidR="00934F07" w:rsidRDefault="00934F07" w:rsidP="00412DF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92715F">
        <w:rPr>
          <w:noProof/>
        </w:rPr>
        <w:t>22</w:t>
      </w:r>
      <w:r w:rsidR="00296D4E" w:rsidRPr="00296D4E">
        <w:fldChar w:fldCharType="end"/>
      </w:r>
      <w:r>
        <w:t>.</w:t>
      </w:r>
    </w:p>
    <w:p w:rsidR="00934F07" w:rsidRPr="00FA29D9" w:rsidRDefault="0092715F" w:rsidP="00934F07">
      <w:pPr>
        <w:pStyle w:val="ASFKFigure"/>
      </w:pPr>
      <w:r>
        <w:lastRenderedPageBreak/>
        <w:pict>
          <v:shape id="_x0000_i1103" type="#_x0000_t75" style="width:475.5pt;height:2in">
            <v:imagedata r:id="rId81" o:title="1"/>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4" w:name="_Ref261614733"/>
      <w:bookmarkStart w:id="375" w:name="_Toc79490391"/>
      <w:r w:rsidR="0092715F">
        <w:rPr>
          <w:noProof/>
        </w:rPr>
        <w:t>22</w:t>
      </w:r>
      <w:bookmarkEnd w:id="374"/>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1F20AD">
        <w:t>»</w:t>
      </w:r>
      <w:r w:rsidR="00296D4E">
        <w:t>,</w:t>
      </w:r>
      <w:r w:rsidRPr="00B11F4A">
        <w:t xml:space="preserve"> </w:t>
      </w:r>
      <w:r w:rsidR="00296D4E">
        <w:t>з</w:t>
      </w:r>
      <w:r w:rsidRPr="00B11F4A">
        <w:t>акладк</w:t>
      </w:r>
      <w:r w:rsidR="00296D4E">
        <w:t>и</w:t>
      </w:r>
      <w:r w:rsidRPr="00B11F4A">
        <w:t xml:space="preserve"> </w:t>
      </w:r>
      <w:r w:rsidR="001F20AD">
        <w:t>«</w:t>
      </w:r>
      <w:r w:rsidRPr="00B11F4A">
        <w:t>Подписи</w:t>
      </w:r>
      <w:r>
        <w:t xml:space="preserve"> (3)</w:t>
      </w:r>
      <w:r w:rsidR="001F20AD">
        <w:t>»</w:t>
      </w:r>
      <w:bookmarkEnd w:id="375"/>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92715F">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6" w:name="_Ref360715616"/>
      <w:bookmarkStart w:id="377" w:name="_Toc79490239"/>
      <w:r w:rsidR="0092715F">
        <w:rPr>
          <w:noProof/>
        </w:rPr>
        <w:t>10</w:t>
      </w:r>
      <w:bookmarkEnd w:id="376"/>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9"/>
        <w:gridCol w:w="6436"/>
      </w:tblGrid>
      <w:tr w:rsidR="00934F07" w:rsidRPr="00B11F4A" w:rsidTr="00412DF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rsidTr="00412DF7">
        <w:trPr>
          <w:trHeight w:val="77"/>
        </w:trPr>
        <w:tc>
          <w:tcPr>
            <w:tcW w:w="5000" w:type="pct"/>
            <w:gridSpan w:val="2"/>
            <w:shd w:val="clear" w:color="auto" w:fill="auto"/>
          </w:tcPr>
          <w:p w:rsidR="00934F07" w:rsidRPr="00E101E7" w:rsidRDefault="00934F07" w:rsidP="00412DF7">
            <w:pPr>
              <w:pStyle w:val="ASFKTablenorm"/>
              <w:ind w:left="57" w:right="57"/>
            </w:pPr>
            <w:r w:rsidRPr="002E189D">
              <w:t xml:space="preserve">Группа полей </w:t>
            </w:r>
            <w:r w:rsidR="001F20AD">
              <w:t>«</w:t>
            </w:r>
            <w:r w:rsidRPr="002E189D">
              <w:t>Подписи</w:t>
            </w:r>
            <w:r w:rsidR="001F20AD">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shd w:val="clear" w:color="auto" w:fill="auto"/>
          </w:tcPr>
          <w:p w:rsidR="00934F07" w:rsidRPr="00B11F4A" w:rsidRDefault="00934F07" w:rsidP="00412DF7">
            <w:pPr>
              <w:pStyle w:val="ASFKTablenorm"/>
              <w:ind w:left="57" w:right="57"/>
            </w:pPr>
            <w:r w:rsidRPr="00B11F4A">
              <w:t>ФИО руководителя</w:t>
            </w:r>
            <w:r>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shd w:val="clear" w:color="auto" w:fill="auto"/>
          </w:tcPr>
          <w:p w:rsidR="00934F07" w:rsidRPr="00B11F4A" w:rsidRDefault="00934F07" w:rsidP="00412DF7">
            <w:pPr>
              <w:pStyle w:val="ASFKTablenorm"/>
              <w:ind w:left="57" w:right="57"/>
            </w:pPr>
            <w:r w:rsidRPr="00B11F4A">
              <w:t>ФИО главного бухгалтера</w:t>
            </w:r>
            <w:r>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подписания</w:t>
            </w:r>
          </w:p>
        </w:tc>
        <w:tc>
          <w:tcPr>
            <w:tcW w:w="3299" w:type="pct"/>
            <w:shd w:val="clear" w:color="auto" w:fill="auto"/>
          </w:tcPr>
          <w:p w:rsidR="00934F07" w:rsidRPr="002E189D" w:rsidRDefault="00934F07" w:rsidP="00412DF7">
            <w:pPr>
              <w:pStyle w:val="ASFKTablenorm"/>
              <w:ind w:left="57" w:right="57"/>
            </w:pPr>
            <w:r w:rsidRPr="002E189D">
              <w:t>Дата подписания документа главным бухгалтером.</w:t>
            </w:r>
          </w:p>
        </w:tc>
      </w:tr>
      <w:tr w:rsidR="00883EAC" w:rsidRPr="00B11F4A" w:rsidTr="00412DF7">
        <w:trPr>
          <w:trHeight w:val="77"/>
        </w:trPr>
        <w:tc>
          <w:tcPr>
            <w:tcW w:w="1701"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299"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r w:rsidR="00883EAC">
              <w:t>.</w:t>
            </w:r>
          </w:p>
        </w:tc>
      </w:tr>
      <w:tr w:rsidR="00934F07" w:rsidRPr="00B11F4A" w:rsidTr="00412DF7">
        <w:trPr>
          <w:trHeight w:val="77"/>
        </w:trPr>
        <w:tc>
          <w:tcPr>
            <w:tcW w:w="5000" w:type="pct"/>
            <w:gridSpan w:val="2"/>
            <w:shd w:val="clear" w:color="auto" w:fill="auto"/>
          </w:tcPr>
          <w:p w:rsidR="00934F07" w:rsidRPr="002E189D" w:rsidRDefault="00934F07" w:rsidP="00412DF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Номер заявки</w:t>
            </w:r>
          </w:p>
        </w:tc>
        <w:tc>
          <w:tcPr>
            <w:tcW w:w="3299" w:type="pct"/>
            <w:shd w:val="clear" w:color="auto" w:fill="auto"/>
          </w:tcPr>
          <w:p w:rsidR="00934F07" w:rsidRDefault="00934F07" w:rsidP="00412DF7">
            <w:pPr>
              <w:pStyle w:val="ASFKTablenorm"/>
              <w:ind w:left="57" w:right="57"/>
            </w:pPr>
            <w:r w:rsidRPr="002E189D">
              <w:t xml:space="preserve">Регистрационный номер заявки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регистрации</w:t>
            </w:r>
          </w:p>
        </w:tc>
        <w:tc>
          <w:tcPr>
            <w:tcW w:w="3299" w:type="pct"/>
            <w:shd w:val="clear" w:color="auto" w:fill="auto"/>
          </w:tcPr>
          <w:p w:rsidR="00934F07" w:rsidRDefault="00934F07" w:rsidP="00412DF7">
            <w:pPr>
              <w:pStyle w:val="ASFKTablenorm"/>
              <w:ind w:left="57" w:right="57"/>
            </w:pPr>
            <w:r w:rsidRPr="002E189D">
              <w:t xml:space="preserve">Дата регистрации документа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Ответственный исполнитель. Должность</w:t>
            </w:r>
          </w:p>
        </w:tc>
        <w:tc>
          <w:tcPr>
            <w:tcW w:w="3299" w:type="pct"/>
            <w:shd w:val="clear" w:color="auto" w:fill="auto"/>
          </w:tcPr>
          <w:p w:rsidR="00934F07" w:rsidRDefault="00934F07" w:rsidP="00412DF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412DF7">
            <w:pPr>
              <w:pStyle w:val="ASFKTablenorm"/>
              <w:ind w:left="57" w:right="57"/>
            </w:pPr>
            <w:r w:rsidRPr="002E189D">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Ответственный исполнитель. Расшифровка подписи</w:t>
            </w:r>
          </w:p>
        </w:tc>
        <w:tc>
          <w:tcPr>
            <w:tcW w:w="3299" w:type="pct"/>
            <w:shd w:val="clear" w:color="auto" w:fill="auto"/>
          </w:tcPr>
          <w:p w:rsidR="00934F07" w:rsidRDefault="00934F07" w:rsidP="00412DF7">
            <w:pPr>
              <w:pStyle w:val="ASFKTablenorm"/>
              <w:ind w:left="57" w:right="57"/>
            </w:pPr>
            <w:r w:rsidRPr="002E189D">
              <w:t xml:space="preserve">ФИО ответственного исполнителя в ТОФК. </w:t>
            </w:r>
          </w:p>
          <w:p w:rsidR="00934F07" w:rsidRPr="002E189D" w:rsidRDefault="00934F07" w:rsidP="00412DF7">
            <w:pPr>
              <w:pStyle w:val="ASFKTablenorm"/>
              <w:ind w:left="57" w:right="57"/>
            </w:pPr>
            <w:r w:rsidRPr="002E189D">
              <w:t>Значение доставляется из учетной системы УФК после регистрации заявки в УФК.</w:t>
            </w:r>
          </w:p>
        </w:tc>
      </w:tr>
      <w:tr w:rsidR="00934F07" w:rsidRPr="00B11F4A" w:rsidTr="00412DF7">
        <w:trPr>
          <w:trHeight w:val="638"/>
        </w:trPr>
        <w:tc>
          <w:tcPr>
            <w:tcW w:w="1701" w:type="pct"/>
            <w:shd w:val="clear" w:color="auto" w:fill="auto"/>
          </w:tcPr>
          <w:p w:rsidR="00934F07" w:rsidRPr="00E101E7" w:rsidRDefault="00934F07" w:rsidP="00412DF7">
            <w:pPr>
              <w:pStyle w:val="ASFKTablenorm"/>
              <w:ind w:left="57" w:right="57"/>
            </w:pPr>
            <w:r w:rsidRPr="00E101E7">
              <w:t>Телефон</w:t>
            </w:r>
          </w:p>
        </w:tc>
        <w:tc>
          <w:tcPr>
            <w:tcW w:w="3299" w:type="pct"/>
            <w:shd w:val="clear" w:color="auto" w:fill="auto"/>
          </w:tcPr>
          <w:p w:rsidR="00934F07" w:rsidRDefault="00934F07" w:rsidP="00412DF7">
            <w:pPr>
              <w:pStyle w:val="ASFKTablenorm"/>
              <w:ind w:left="57" w:right="57"/>
            </w:pPr>
            <w:r w:rsidRPr="002E189D">
              <w:t xml:space="preserve">Номер телефона ответственного исполнителя в ТОФК. </w:t>
            </w:r>
          </w:p>
          <w:p w:rsidR="00934F07" w:rsidRPr="002E189D" w:rsidRDefault="00934F07" w:rsidP="00412DF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78" w:name="_Toc300216217"/>
      <w:bookmarkStart w:id="379" w:name="_Ref308771533"/>
      <w:bookmarkStart w:id="380" w:name="_Ref367448311"/>
      <w:bookmarkStart w:id="381" w:name="_Ref384312678"/>
      <w:bookmarkStart w:id="382" w:name="_Toc387859006"/>
      <w:bookmarkStart w:id="383" w:name="_Toc410283253"/>
      <w:bookmarkStart w:id="384" w:name="_Ref456795987"/>
      <w:bookmarkStart w:id="385" w:name="_Ref475978199"/>
      <w:bookmarkStart w:id="386" w:name="_Ref494969185"/>
      <w:bookmarkStart w:id="387" w:name="_Ref526158900"/>
      <w:bookmarkStart w:id="388" w:name="_Toc79490167"/>
      <w:r w:rsidRPr="0064058C">
        <w:lastRenderedPageBreak/>
        <w:t>Заявление на проведение операций с иностранной валютой</w:t>
      </w:r>
      <w:bookmarkEnd w:id="378"/>
      <w:bookmarkEnd w:id="379"/>
      <w:bookmarkEnd w:id="380"/>
      <w:bookmarkEnd w:id="381"/>
      <w:bookmarkEnd w:id="382"/>
      <w:bookmarkEnd w:id="383"/>
      <w:bookmarkEnd w:id="384"/>
      <w:bookmarkEnd w:id="385"/>
      <w:bookmarkEnd w:id="386"/>
      <w:bookmarkEnd w:id="387"/>
      <w:bookmarkEnd w:id="388"/>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92715F">
        <w:rPr>
          <w:noProof/>
        </w:rPr>
        <w:t>23</w:t>
      </w:r>
      <w:r w:rsidR="00934F07" w:rsidRPr="0064058C">
        <w:fldChar w:fldCharType="end"/>
      </w:r>
      <w:r w:rsidR="00934F07" w:rsidRPr="0064058C">
        <w:t>.</w:t>
      </w:r>
    </w:p>
    <w:p w:rsidR="00934F07" w:rsidRPr="00571CBF" w:rsidRDefault="0092715F" w:rsidP="00934F07">
      <w:pPr>
        <w:pStyle w:val="ASFKFigure"/>
      </w:pPr>
      <w:r>
        <w:pict>
          <v:shape id="_x0000_i1104" type="#_x0000_t75" style="width:482.25pt;height:309.75pt">
            <v:imagedata r:id="rId8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89" w:name="_Ref253649985"/>
      <w:bookmarkStart w:id="390" w:name="_Toc79490392"/>
      <w:r w:rsidR="0092715F">
        <w:rPr>
          <w:noProof/>
        </w:rPr>
        <w:t>23</w:t>
      </w:r>
      <w:bookmarkEnd w:id="389"/>
      <w:r w:rsidRPr="0064058C">
        <w:fldChar w:fldCharType="end"/>
      </w:r>
      <w:r w:rsidRPr="0064058C">
        <w:t xml:space="preserve">. ЭФ списка </w:t>
      </w:r>
      <w:r w:rsidR="001F20AD">
        <w:t>«</w:t>
      </w:r>
      <w:r w:rsidRPr="0064058C">
        <w:t>Заявление на проведение операций с иностранной валютой</w:t>
      </w:r>
      <w:r w:rsidR="001F20AD">
        <w:t>»</w:t>
      </w:r>
      <w:bookmarkEnd w:id="390"/>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lastRenderedPageBreak/>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92715F">
        <w:pict>
          <v:shape id="_x0000_i1105" type="#_x0000_t75" style="width:14.25pt;height:14.25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92715F">
        <w:rPr>
          <w:noProof/>
        </w:rPr>
        <w:t>24</w:t>
      </w:r>
      <w:r>
        <w:fldChar w:fldCharType="end"/>
      </w:r>
      <w:r>
        <w:t>).</w:t>
      </w:r>
    </w:p>
    <w:p w:rsidR="00234954" w:rsidRPr="004F7B26" w:rsidRDefault="0092715F" w:rsidP="00234954">
      <w:pPr>
        <w:pStyle w:val="ASFKFigure"/>
      </w:pPr>
      <w:r>
        <w:pict>
          <v:shape id="_x0000_i1106" type="#_x0000_t75" style="width:309.75pt;height:266.25pt">
            <v:imagedata r:id="rId83" o:title="Выбор из РД"/>
          </v:shape>
        </w:pict>
      </w:r>
    </w:p>
    <w:p w:rsidR="00234954" w:rsidRDefault="00234954" w:rsidP="00234954">
      <w:pPr>
        <w:pStyle w:val="ASFKFigName"/>
      </w:pPr>
      <w:r>
        <w:fldChar w:fldCharType="begin"/>
      </w:r>
      <w:r>
        <w:instrText xml:space="preserve"> SEQ Рисунок \* ARABIC </w:instrText>
      </w:r>
      <w:r>
        <w:fldChar w:fldCharType="separate"/>
      </w:r>
      <w:bookmarkStart w:id="391" w:name="_Ref526154951"/>
      <w:bookmarkStart w:id="392" w:name="_Toc79490393"/>
      <w:r w:rsidR="0092715F">
        <w:rPr>
          <w:noProof/>
        </w:rPr>
        <w:t>24</w:t>
      </w:r>
      <w:bookmarkEnd w:id="391"/>
      <w:r>
        <w:fldChar w:fldCharType="end"/>
      </w:r>
      <w:r>
        <w:t xml:space="preserve">. </w:t>
      </w:r>
      <w:r w:rsidRPr="004B7D36">
        <w:t>Окно «Поиск…»</w:t>
      </w:r>
      <w:bookmarkEnd w:id="392"/>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92715F">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92715F" w:rsidP="00234954">
      <w:pPr>
        <w:pStyle w:val="ASFKFigure"/>
      </w:pPr>
      <w:r>
        <w:lastRenderedPageBreak/>
        <w:pict>
          <v:shape id="_x0000_i1107" type="#_x0000_t75" style="width:482.25pt;height:259.5pt">
            <v:imagedata r:id="rId84" o:title="РД"/>
          </v:shape>
        </w:pict>
      </w:r>
    </w:p>
    <w:p w:rsidR="00234954" w:rsidRDefault="00234954" w:rsidP="00234954">
      <w:pPr>
        <w:pStyle w:val="ASFKFigName"/>
      </w:pPr>
      <w:r>
        <w:fldChar w:fldCharType="begin"/>
      </w:r>
      <w:r>
        <w:instrText xml:space="preserve"> SEQ Рисунок \* ARABIC </w:instrText>
      </w:r>
      <w:r>
        <w:fldChar w:fldCharType="separate"/>
      </w:r>
      <w:bookmarkStart w:id="393" w:name="_Ref526154952"/>
      <w:bookmarkStart w:id="394" w:name="_Toc79490394"/>
      <w:r w:rsidR="0092715F">
        <w:rPr>
          <w:noProof/>
        </w:rPr>
        <w:t>25</w:t>
      </w:r>
      <w:bookmarkEnd w:id="393"/>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94"/>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5" w:name="_Ref276040977"/>
      <w:bookmarkStart w:id="396" w:name="_Toc225934618"/>
      <w:bookmarkStart w:id="397" w:name="_Toc232827381"/>
      <w:bookmarkStart w:id="398" w:name="_Toc248062341"/>
      <w:r w:rsidRPr="00345377">
        <w:t>Экранная форма документа</w:t>
      </w:r>
      <w:bookmarkEnd w:id="395"/>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92715F">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92715F">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92715F" w:rsidP="0020559D">
      <w:pPr>
        <w:pStyle w:val="ASFKFigure"/>
      </w:pPr>
      <w:r>
        <w:lastRenderedPageBreak/>
        <w:pict>
          <v:shape id="_x0000_i1108" type="#_x0000_t75" style="width:475.5pt;height:374.25pt">
            <v:imagedata r:id="rId85"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99" w:name="_Ref253649986"/>
      <w:bookmarkStart w:id="400" w:name="_Toc79490395"/>
      <w:r w:rsidR="0092715F">
        <w:rPr>
          <w:noProof/>
        </w:rPr>
        <w:t>26</w:t>
      </w:r>
      <w:bookmarkEnd w:id="399"/>
      <w:r w:rsidRPr="0064058C">
        <w:fldChar w:fldCharType="end"/>
      </w:r>
      <w:r w:rsidRPr="0064058C">
        <w:t xml:space="preserve">. ЭФ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Покупка-продажа</w:t>
      </w:r>
      <w:r>
        <w:t>(1)</w:t>
      </w:r>
      <w:r w:rsidR="001F20AD">
        <w:t>»</w:t>
      </w:r>
      <w:bookmarkEnd w:id="400"/>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92715F">
        <w:rPr>
          <w:noProof/>
        </w:rPr>
        <w:t>11</w:t>
      </w:r>
      <w:r>
        <w:fldChar w:fldCharType="end"/>
      </w:r>
      <w:r w:rsidRPr="0064058C">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1" w:name="_Ref381713783"/>
      <w:bookmarkStart w:id="402" w:name="_Toc79490240"/>
      <w:r w:rsidR="0092715F">
        <w:rPr>
          <w:noProof/>
        </w:rPr>
        <w:t>11</w:t>
      </w:r>
      <w:bookmarkEnd w:id="401"/>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B11F4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rsidTr="00412DF7">
        <w:trPr>
          <w:trHeight w:val="77"/>
        </w:trPr>
        <w:tc>
          <w:tcPr>
            <w:tcW w:w="1344" w:type="pct"/>
            <w:shd w:val="clear" w:color="auto" w:fill="auto"/>
          </w:tcPr>
          <w:p w:rsidR="000A12E1" w:rsidRDefault="0080761B" w:rsidP="00412DF7">
            <w:pPr>
              <w:pStyle w:val="ASFKTablenorm"/>
              <w:ind w:left="57" w:right="57"/>
            </w:pPr>
            <w:r>
              <w:t>Тип заявления</w:t>
            </w:r>
          </w:p>
          <w:p w:rsidR="0080761B" w:rsidRPr="000A12E1" w:rsidRDefault="0080761B" w:rsidP="00412DF7">
            <w:pPr>
              <w:spacing w:before="60" w:after="60"/>
              <w:ind w:left="57" w:right="57"/>
              <w:jc w:val="center"/>
            </w:pPr>
          </w:p>
        </w:tc>
        <w:tc>
          <w:tcPr>
            <w:tcW w:w="3656" w:type="pct"/>
            <w:shd w:val="clear" w:color="auto" w:fill="auto"/>
          </w:tcPr>
          <w:p w:rsidR="0080761B" w:rsidRDefault="0080761B" w:rsidP="00412DF7">
            <w:pPr>
              <w:pStyle w:val="ASFKTablenorm"/>
              <w:ind w:left="57" w:right="57"/>
            </w:pPr>
            <w:r>
              <w:t>При ручном вводе подтягивается значение трехбуквенного кода из списка возможных значений.</w:t>
            </w:r>
          </w:p>
          <w:p w:rsidR="0080761B" w:rsidRDefault="0080761B" w:rsidP="00412DF7">
            <w:pPr>
              <w:pStyle w:val="ASFKTablenorm"/>
              <w:ind w:left="57" w:right="57"/>
            </w:pPr>
            <w:r>
              <w:t>При открытии формы ввода для ручного добавления документа по умолчанию заполняется типом «ГРС».</w:t>
            </w:r>
          </w:p>
          <w:p w:rsidR="0080761B" w:rsidRDefault="0080761B" w:rsidP="00412DF7">
            <w:pPr>
              <w:pStyle w:val="ASFKTablenorm"/>
              <w:ind w:left="57" w:right="57"/>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Дата заявления</w:t>
            </w:r>
          </w:p>
        </w:tc>
        <w:tc>
          <w:tcPr>
            <w:tcW w:w="3656" w:type="pct"/>
            <w:shd w:val="clear" w:color="auto" w:fill="auto"/>
          </w:tcPr>
          <w:p w:rsidR="009E7EE0" w:rsidRPr="009E7EE0" w:rsidRDefault="009E7EE0" w:rsidP="00412DF7">
            <w:pPr>
              <w:pStyle w:val="ASFKTablenorm"/>
              <w:ind w:left="57" w:right="57"/>
            </w:pPr>
            <w:r w:rsidRPr="009E7EE0">
              <w:t xml:space="preserve">Значение по умолчанию – текущая дата. </w:t>
            </w:r>
          </w:p>
          <w:p w:rsidR="009E7EE0" w:rsidRPr="009E7EE0" w:rsidRDefault="009E7EE0" w:rsidP="00412DF7">
            <w:pPr>
              <w:pStyle w:val="ASFKTablenorm"/>
              <w:ind w:left="57" w:right="57"/>
            </w:pPr>
            <w:r w:rsidRPr="009E7EE0">
              <w:t>Может быть изменено вручную или выбором из системного календаря.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Номер заявления</w:t>
            </w:r>
          </w:p>
        </w:tc>
        <w:tc>
          <w:tcPr>
            <w:tcW w:w="3656" w:type="pct"/>
            <w:shd w:val="clear" w:color="auto" w:fill="auto"/>
          </w:tcPr>
          <w:p w:rsidR="009E7EE0" w:rsidRPr="009E7EE0" w:rsidRDefault="009E7EE0" w:rsidP="00412DF7">
            <w:pPr>
              <w:pStyle w:val="ASFKTablenorm"/>
              <w:ind w:left="57" w:right="57"/>
            </w:pPr>
            <w:r w:rsidRPr="009E7EE0">
              <w:t>Значение рассчитывается автоматически на основании настроек для текущего типа документа в справочнике «Параметры автонумерации до</w:t>
            </w:r>
            <w:r w:rsidRPr="009E7EE0">
              <w:lastRenderedPageBreak/>
              <w:t>кументов».</w:t>
            </w:r>
            <w:r w:rsidR="00E773BE">
              <w:t xml:space="preserve"> </w:t>
            </w:r>
            <w:r w:rsidRPr="009E7EE0">
              <w:t>Может быть заполнено вручную.</w:t>
            </w:r>
          </w:p>
          <w:p w:rsidR="009E7EE0" w:rsidRPr="009E7EE0" w:rsidRDefault="009E7EE0" w:rsidP="00412DF7">
            <w:pPr>
              <w:pStyle w:val="ASFKTablenorm"/>
              <w:ind w:left="57" w:right="57"/>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lastRenderedPageBreak/>
              <w:t>Лицевой счет</w:t>
            </w:r>
          </w:p>
        </w:tc>
        <w:tc>
          <w:tcPr>
            <w:tcW w:w="3656" w:type="pct"/>
            <w:shd w:val="clear" w:color="auto" w:fill="auto"/>
          </w:tcPr>
          <w:p w:rsidR="009E7EE0" w:rsidRPr="009E7EE0" w:rsidRDefault="009E7EE0" w:rsidP="00412DF7">
            <w:pPr>
              <w:pStyle w:val="ASFKTablenorm"/>
              <w:ind w:left="57" w:right="57"/>
            </w:pPr>
            <w:r w:rsidRPr="009E7EE0">
              <w:t>Заполняется вручную или выбором из справочника «Информация о ЛС».</w:t>
            </w:r>
          </w:p>
          <w:p w:rsidR="009E7EE0" w:rsidRPr="009E7EE0" w:rsidRDefault="009E7EE0" w:rsidP="00412DF7">
            <w:pPr>
              <w:pStyle w:val="ASFKTablenorm"/>
              <w:ind w:left="57" w:right="57"/>
            </w:pPr>
            <w:r w:rsidRPr="009E7EE0">
              <w:t>При значении поля «Тип» = 3 значение лицевого счета не указывается.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Статус</w:t>
            </w:r>
          </w:p>
        </w:tc>
        <w:tc>
          <w:tcPr>
            <w:tcW w:w="3656" w:type="pct"/>
            <w:shd w:val="clear" w:color="auto" w:fill="auto"/>
          </w:tcPr>
          <w:p w:rsidR="009E7EE0" w:rsidRPr="009E7EE0" w:rsidRDefault="009E7EE0" w:rsidP="00412DF7">
            <w:pPr>
              <w:pStyle w:val="ASFKTablenorm"/>
              <w:ind w:left="57" w:right="57"/>
            </w:pPr>
            <w:r w:rsidRPr="009E7EE0">
              <w:t>Заполняется кодом бизнес</w:t>
            </w:r>
            <w:r w:rsidR="0080761B">
              <w:t>-</w:t>
            </w:r>
            <w:r w:rsidRPr="009E7EE0">
              <w:t>статуса документа.</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Клиент</w:t>
            </w:r>
          </w:p>
        </w:tc>
        <w:tc>
          <w:tcPr>
            <w:tcW w:w="3656" w:type="pct"/>
            <w:shd w:val="clear" w:color="auto" w:fill="auto"/>
          </w:tcPr>
          <w:p w:rsidR="009E7EE0" w:rsidRPr="009E7EE0" w:rsidRDefault="0080761B" w:rsidP="00412DF7">
            <w:pPr>
              <w:pStyle w:val="ASFKTablenorm"/>
              <w:ind w:left="57" w:right="57"/>
            </w:pPr>
            <w:r>
              <w:t>Наименование клиента и ИНН, з</w:t>
            </w:r>
            <w:r w:rsidR="009E7EE0" w:rsidRPr="009E7EE0">
              <w:t>аполняется латинскими буквами</w:t>
            </w:r>
            <w:r>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Код клиента</w:t>
            </w:r>
          </w:p>
        </w:tc>
        <w:tc>
          <w:tcPr>
            <w:tcW w:w="3656" w:type="pct"/>
            <w:shd w:val="clear" w:color="auto" w:fill="auto"/>
          </w:tcPr>
          <w:p w:rsidR="009E7EE0" w:rsidRPr="009E7EE0" w:rsidRDefault="009E7EE0" w:rsidP="00412DF7">
            <w:pPr>
              <w:pStyle w:val="ASFKTablenorm"/>
              <w:ind w:left="57" w:right="57"/>
            </w:pPr>
            <w:r w:rsidRPr="009E7EE0">
              <w:t>Привязан справочник СРРПБС.</w:t>
            </w:r>
          </w:p>
          <w:p w:rsidR="009E7EE0" w:rsidRPr="009E7EE0" w:rsidRDefault="009E7EE0" w:rsidP="00412DF7">
            <w:pPr>
              <w:pStyle w:val="ASFKTablenorm"/>
              <w:ind w:left="57" w:right="57"/>
            </w:pPr>
            <w:r w:rsidRPr="009E7EE0">
              <w:t>Д</w:t>
            </w:r>
            <w:r>
              <w:t>ля АРМ ГРБС заполняется вручную</w:t>
            </w:r>
            <w:r w:rsidRPr="009E7EE0">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Адрес</w:t>
            </w:r>
          </w:p>
        </w:tc>
        <w:tc>
          <w:tcPr>
            <w:tcW w:w="3656" w:type="pct"/>
            <w:shd w:val="clear" w:color="auto" w:fill="auto"/>
          </w:tcPr>
          <w:p w:rsidR="009E7EE0" w:rsidRDefault="009E7EE0" w:rsidP="00412DF7">
            <w:pPr>
              <w:pStyle w:val="ASFKTablenorm"/>
              <w:ind w:left="57" w:right="57"/>
            </w:pPr>
            <w:r w:rsidRPr="009E7EE0">
              <w:t>Адрес клиента.</w:t>
            </w:r>
          </w:p>
          <w:p w:rsidR="000A12E1" w:rsidRPr="009E7EE0" w:rsidRDefault="000A12E1" w:rsidP="00412DF7">
            <w:pPr>
              <w:pStyle w:val="ASFKTablenorm"/>
              <w:ind w:left="57" w:right="57"/>
            </w:pPr>
            <w:r>
              <w:t>Заполняется латинскими буквами.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Тип операции</w:t>
            </w:r>
          </w:p>
        </w:tc>
        <w:tc>
          <w:tcPr>
            <w:tcW w:w="3656" w:type="pct"/>
            <w:shd w:val="clear" w:color="auto" w:fill="auto"/>
          </w:tcPr>
          <w:p w:rsidR="0080761B" w:rsidRDefault="0080761B" w:rsidP="00412DF7">
            <w:pPr>
              <w:pStyle w:val="ASFKTablenorm"/>
              <w:ind w:left="57" w:right="57"/>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412DF7">
            <w:pPr>
              <w:pStyle w:val="ASFKTablenorm"/>
              <w:ind w:left="57" w:right="57"/>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rsidTr="00412DF7">
        <w:trPr>
          <w:trHeight w:val="638"/>
        </w:trPr>
        <w:tc>
          <w:tcPr>
            <w:tcW w:w="1344" w:type="pct"/>
            <w:shd w:val="clear" w:color="auto" w:fill="auto"/>
          </w:tcPr>
          <w:p w:rsidR="009E7EE0" w:rsidRPr="009E7EE0" w:rsidRDefault="00B90051" w:rsidP="00412DF7">
            <w:pPr>
              <w:pStyle w:val="ASFKTablenorm"/>
              <w:ind w:left="57" w:right="57"/>
            </w:pPr>
            <w:r>
              <w:t>Признак конфиденциальности</w:t>
            </w:r>
          </w:p>
        </w:tc>
        <w:tc>
          <w:tcPr>
            <w:tcW w:w="3656" w:type="pct"/>
            <w:shd w:val="clear" w:color="auto" w:fill="auto"/>
          </w:tcPr>
          <w:p w:rsidR="009E7EE0" w:rsidRPr="009E7EE0" w:rsidRDefault="009E7EE0" w:rsidP="00412DF7">
            <w:pPr>
              <w:pStyle w:val="ASFKTablenorm"/>
              <w:ind w:left="57" w:right="57"/>
            </w:pPr>
            <w:r w:rsidRPr="009E7EE0">
              <w:t xml:space="preserve">Уровень </w:t>
            </w:r>
            <w:r w:rsidR="00B90051">
              <w:t>конфиденциальности</w:t>
            </w:r>
            <w:r w:rsidRPr="009E7EE0">
              <w:t>.</w:t>
            </w:r>
          </w:p>
          <w:p w:rsidR="009E7EE0" w:rsidRPr="009E7EE0" w:rsidRDefault="009E7EE0" w:rsidP="00412DF7">
            <w:pPr>
              <w:pStyle w:val="ASFKTablenorm"/>
              <w:ind w:left="57" w:right="57"/>
            </w:pPr>
            <w:r w:rsidRPr="009E7EE0">
              <w:t>Значение выбирается из выпадающего списка:</w:t>
            </w:r>
          </w:p>
          <w:p w:rsidR="009E7EE0" w:rsidRPr="009E7EE0" w:rsidRDefault="009E7EE0" w:rsidP="000F3945">
            <w:pPr>
              <w:pStyle w:val="ASFKTableListMark"/>
            </w:pPr>
            <w:r w:rsidRPr="009E7EE0">
              <w:t>0 – не секретно;</w:t>
            </w:r>
          </w:p>
          <w:p w:rsidR="009E7EE0" w:rsidRPr="009E7EE0" w:rsidRDefault="009E7EE0" w:rsidP="000F3945">
            <w:pPr>
              <w:pStyle w:val="ASFKTableListMark"/>
            </w:pPr>
            <w:r w:rsidRPr="009E7EE0">
              <w:t>1 – ДСП;</w:t>
            </w:r>
          </w:p>
          <w:p w:rsidR="009E7EE0" w:rsidRPr="009E7EE0" w:rsidRDefault="009E7EE0" w:rsidP="000F3945">
            <w:pPr>
              <w:pStyle w:val="ASFKTableListMark"/>
            </w:pPr>
            <w:r w:rsidRPr="009E7EE0">
              <w:t>2 – секретно;</w:t>
            </w:r>
          </w:p>
          <w:p w:rsidR="009E7EE0" w:rsidRPr="009E7EE0" w:rsidRDefault="009E7EE0" w:rsidP="000F3945">
            <w:pPr>
              <w:pStyle w:val="ASFKTableListMark"/>
            </w:pPr>
            <w:r w:rsidRPr="009E7EE0">
              <w:t>3 – совершенно секретно;</w:t>
            </w:r>
          </w:p>
          <w:p w:rsidR="009E7EE0" w:rsidRPr="009E7EE0" w:rsidRDefault="009E7EE0" w:rsidP="000F3945">
            <w:pPr>
              <w:pStyle w:val="ASFKTableListMark"/>
            </w:pPr>
            <w:r w:rsidRPr="009E7EE0">
              <w:t>4 – особой важности</w:t>
            </w:r>
            <w:r w:rsidR="00FE541C">
              <w:t>.</w:t>
            </w:r>
          </w:p>
        </w:tc>
      </w:tr>
      <w:tr w:rsidR="009E7EE0" w:rsidRPr="00B11F4A" w:rsidTr="00412DF7">
        <w:trPr>
          <w:trHeight w:val="259"/>
        </w:trPr>
        <w:tc>
          <w:tcPr>
            <w:tcW w:w="5000" w:type="pct"/>
            <w:gridSpan w:val="2"/>
            <w:shd w:val="clear" w:color="auto" w:fill="auto"/>
          </w:tcPr>
          <w:p w:rsidR="009E7EE0" w:rsidRPr="009E7EE0" w:rsidRDefault="009E7EE0" w:rsidP="00412DF7">
            <w:pPr>
              <w:pStyle w:val="ASFKTablenorm"/>
              <w:ind w:left="57" w:right="57"/>
            </w:pPr>
            <w:r w:rsidRPr="009E7EE0">
              <w:t>Закладка «Покупка-продажа(1)»</w:t>
            </w:r>
          </w:p>
        </w:tc>
      </w:tr>
      <w:tr w:rsidR="00882F2D" w:rsidRPr="00B11F4A" w:rsidTr="00412DF7">
        <w:trPr>
          <w:trHeight w:val="407"/>
        </w:trPr>
        <w:tc>
          <w:tcPr>
            <w:tcW w:w="5000" w:type="pct"/>
            <w:gridSpan w:val="2"/>
            <w:shd w:val="clear" w:color="auto" w:fill="auto"/>
          </w:tcPr>
          <w:p w:rsidR="00882F2D" w:rsidRPr="00471C84" w:rsidRDefault="00882F2D" w:rsidP="00412DF7">
            <w:pPr>
              <w:pStyle w:val="ASFKTablenorm"/>
              <w:ind w:left="57" w:right="57"/>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rsidTr="00412DF7">
        <w:trPr>
          <w:trHeight w:val="407"/>
        </w:trPr>
        <w:tc>
          <w:tcPr>
            <w:tcW w:w="1344" w:type="pct"/>
            <w:shd w:val="clear" w:color="auto" w:fill="auto"/>
          </w:tcPr>
          <w:p w:rsidR="009E7EE0" w:rsidRPr="009E7EE0" w:rsidRDefault="009E7EE0" w:rsidP="00412DF7">
            <w:pPr>
              <w:pStyle w:val="ASFKTablenorm"/>
              <w:ind w:left="57" w:right="57"/>
            </w:pPr>
            <w:r w:rsidRPr="009E7EE0">
              <w:t>Дата валютирования</w:t>
            </w:r>
          </w:p>
        </w:tc>
        <w:tc>
          <w:tcPr>
            <w:tcW w:w="3656" w:type="pct"/>
            <w:shd w:val="clear" w:color="auto" w:fill="auto"/>
          </w:tcPr>
          <w:p w:rsidR="009E7EE0" w:rsidRPr="009E7EE0" w:rsidRDefault="00471C84" w:rsidP="00412DF7">
            <w:pPr>
              <w:pStyle w:val="ASFKTablenorm"/>
              <w:ind w:left="57" w:right="57"/>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rsidTr="00412DF7">
        <w:trPr>
          <w:trHeight w:val="407"/>
        </w:trPr>
        <w:tc>
          <w:tcPr>
            <w:tcW w:w="5000" w:type="pct"/>
            <w:gridSpan w:val="2"/>
            <w:shd w:val="clear" w:color="auto" w:fill="auto"/>
          </w:tcPr>
          <w:p w:rsidR="009E7EE0" w:rsidRPr="009E7EE0" w:rsidRDefault="009E7EE0" w:rsidP="00412DF7">
            <w:pPr>
              <w:pStyle w:val="ASFKTablenorm"/>
              <w:ind w:left="57" w:right="57"/>
            </w:pPr>
            <w:r w:rsidRPr="009E7EE0">
              <w:t>Группа полей «Покупка»</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0101ED" w:rsidRDefault="000101ED" w:rsidP="00412DF7">
            <w:pPr>
              <w:pStyle w:val="ASFKTablenorm"/>
              <w:ind w:left="57" w:right="57"/>
            </w:pPr>
            <w:r>
              <w:t>Сумма в рублёвом эквиваленте.</w:t>
            </w:r>
          </w:p>
          <w:p w:rsidR="009E7EE0" w:rsidRPr="009E7EE0" w:rsidRDefault="00471C84" w:rsidP="00412DF7">
            <w:pPr>
              <w:pStyle w:val="ASFKTablenorm"/>
              <w:ind w:left="57" w:right="57"/>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rsidTr="00412DF7">
        <w:trPr>
          <w:trHeight w:val="182"/>
        </w:trPr>
        <w:tc>
          <w:tcPr>
            <w:tcW w:w="1344" w:type="pct"/>
            <w:shd w:val="clear" w:color="auto" w:fill="auto"/>
          </w:tcPr>
          <w:p w:rsidR="00471C84" w:rsidRPr="009E7EE0" w:rsidRDefault="00471C84" w:rsidP="00412DF7">
            <w:pPr>
              <w:pStyle w:val="ASFKTablenorm"/>
              <w:ind w:left="57" w:right="57"/>
            </w:pPr>
            <w:r>
              <w:t>Код</w:t>
            </w:r>
          </w:p>
        </w:tc>
        <w:tc>
          <w:tcPr>
            <w:tcW w:w="3656" w:type="pct"/>
            <w:shd w:val="clear" w:color="auto" w:fill="auto"/>
          </w:tcPr>
          <w:p w:rsidR="00471C84" w:rsidRDefault="00471C84" w:rsidP="00412DF7">
            <w:pPr>
              <w:pStyle w:val="ASFKTablenorm"/>
              <w:ind w:left="57" w:right="57"/>
            </w:pPr>
            <w:r>
              <w:t>Реквизит доступен для редактирования.</w:t>
            </w:r>
          </w:p>
          <w:p w:rsidR="00471C84" w:rsidRDefault="00471C84" w:rsidP="00412DF7">
            <w:pPr>
              <w:pStyle w:val="ASFKTablenorm"/>
              <w:ind w:left="57" w:right="57"/>
            </w:pPr>
            <w:r>
              <w:t>Обязателен для заполнения, если заполняется раздел «Покупка-продажа».</w:t>
            </w:r>
          </w:p>
          <w:p w:rsidR="00471C84" w:rsidRDefault="00471C84" w:rsidP="00412DF7">
            <w:pPr>
              <w:pStyle w:val="ASFKTablenorm"/>
              <w:ind w:left="57" w:right="57"/>
            </w:pPr>
            <w:r>
              <w:t>При ручном вводе подтягивается значение из списка значений справоч</w:t>
            </w:r>
            <w:r>
              <w:lastRenderedPageBreak/>
              <w:t>ника «Валюты». Выполняется подтягивание цифрового значения кода валюты.</w:t>
            </w:r>
          </w:p>
          <w:p w:rsidR="00471C84" w:rsidRPr="009E7EE0" w:rsidRDefault="00471C84" w:rsidP="00412DF7">
            <w:pPr>
              <w:pStyle w:val="ASFKTablenorm"/>
              <w:ind w:left="57" w:right="57"/>
            </w:pPr>
            <w:r>
              <w:t>Ограничение допустимых значений по действующим (актуальным) валютам справочника «Валюты».</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lastRenderedPageBreak/>
              <w:t>Сумма прописью</w:t>
            </w:r>
          </w:p>
        </w:tc>
        <w:tc>
          <w:tcPr>
            <w:tcW w:w="3656" w:type="pct"/>
            <w:shd w:val="clear" w:color="auto" w:fill="auto"/>
          </w:tcPr>
          <w:p w:rsidR="000101ED" w:rsidRDefault="000101ED" w:rsidP="00412DF7">
            <w:pPr>
              <w:pStyle w:val="ASFKTablenorm"/>
              <w:ind w:left="57" w:right="57"/>
            </w:pPr>
            <w:r>
              <w:t>Реквизит недоступен для редактирования.</w:t>
            </w:r>
          </w:p>
          <w:p w:rsidR="000101ED" w:rsidRDefault="000101ED" w:rsidP="00412DF7">
            <w:pPr>
              <w:pStyle w:val="ASFKTablenorm"/>
              <w:ind w:left="57" w:right="57"/>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412DF7">
            <w:pPr>
              <w:pStyle w:val="ASFKTablenorm"/>
              <w:ind w:left="57" w:right="57"/>
            </w:pPr>
            <w:r>
              <w:t>Например: Шесть миллионов сто двадцать пять тысяч пятьсот восемьдесят три доллара США 97/100.</w:t>
            </w:r>
          </w:p>
          <w:p w:rsidR="000101ED" w:rsidRDefault="000101ED" w:rsidP="00412DF7">
            <w:pPr>
              <w:pStyle w:val="ASFKTablenorm"/>
              <w:ind w:left="57" w:right="57"/>
            </w:pPr>
            <w:r>
              <w:t>В случае, нулевой дробной части суммы, необходимо также выводить значение 00/100.</w:t>
            </w:r>
          </w:p>
          <w:p w:rsidR="009E7EE0" w:rsidRPr="009E7EE0" w:rsidRDefault="000101ED" w:rsidP="00412DF7">
            <w:pPr>
              <w:pStyle w:val="ASFKTablenorm"/>
              <w:ind w:left="57" w:right="57"/>
            </w:pPr>
            <w:r>
              <w:t>Если поле «Сумма» (блок «Покупка») пустое, то и сумма прописью должна быть пустая.</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Счет</w:t>
            </w:r>
          </w:p>
        </w:tc>
        <w:tc>
          <w:tcPr>
            <w:tcW w:w="3656" w:type="pct"/>
            <w:shd w:val="clear" w:color="auto" w:fill="auto"/>
          </w:tcPr>
          <w:p w:rsidR="000101ED" w:rsidRDefault="000101ED" w:rsidP="00412DF7">
            <w:pPr>
              <w:pStyle w:val="ASFKTablenorm"/>
              <w:ind w:left="57" w:right="57"/>
            </w:pPr>
            <w:r>
              <w:t>Реквизит доступен для редактирования.</w:t>
            </w:r>
          </w:p>
          <w:p w:rsidR="000101ED" w:rsidRDefault="000101ED" w:rsidP="00412DF7">
            <w:pPr>
              <w:pStyle w:val="ASFKTablenorm"/>
              <w:ind w:left="57" w:right="57"/>
            </w:pPr>
            <w:r>
              <w:t>Обязателен для заполнения, если указан тип заявления «ППС».</w:t>
            </w:r>
          </w:p>
          <w:p w:rsidR="009E7EE0" w:rsidRPr="009E7EE0" w:rsidRDefault="000101ED" w:rsidP="00412DF7">
            <w:pPr>
              <w:pStyle w:val="ASFKTablenorm"/>
              <w:ind w:left="57" w:right="57"/>
            </w:pPr>
            <w:r>
              <w:t>Заполняется вручную.</w:t>
            </w:r>
          </w:p>
        </w:tc>
      </w:tr>
      <w:tr w:rsidR="009E7EE0" w:rsidRPr="00B11F4A" w:rsidTr="00412DF7">
        <w:trPr>
          <w:trHeight w:val="182"/>
        </w:trPr>
        <w:tc>
          <w:tcPr>
            <w:tcW w:w="5000" w:type="pct"/>
            <w:gridSpan w:val="2"/>
            <w:shd w:val="clear" w:color="auto" w:fill="auto"/>
          </w:tcPr>
          <w:p w:rsidR="009E7EE0" w:rsidRPr="009E7EE0" w:rsidRDefault="009E7EE0" w:rsidP="00412DF7">
            <w:pPr>
              <w:pStyle w:val="ASFKTablenorm"/>
              <w:ind w:left="57" w:right="57"/>
            </w:pPr>
            <w:r w:rsidRPr="009E7EE0">
              <w:t>Группа полей «Продажа»</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w:t>
            </w:r>
          </w:p>
        </w:tc>
        <w:tc>
          <w:tcPr>
            <w:tcW w:w="3656" w:type="pct"/>
            <w:shd w:val="clear" w:color="auto" w:fill="auto"/>
          </w:tcPr>
          <w:p w:rsidR="005C491D" w:rsidRDefault="005C491D" w:rsidP="00412DF7">
            <w:pPr>
              <w:pStyle w:val="ASFKTablenorm"/>
              <w:ind w:left="57" w:right="57"/>
            </w:pPr>
            <w:r w:rsidRPr="009E7EE0">
              <w:t>Сумма цифрами.</w:t>
            </w:r>
          </w:p>
          <w:p w:rsidR="005C491D" w:rsidRDefault="005C491D" w:rsidP="00412DF7">
            <w:pPr>
              <w:pStyle w:val="ASFKTablenorm"/>
              <w:ind w:left="57" w:right="57"/>
            </w:pPr>
            <w:r>
              <w:t>Реквизит доступен для редактирования.</w:t>
            </w:r>
          </w:p>
          <w:p w:rsidR="005C491D" w:rsidRPr="009E7EE0" w:rsidRDefault="005C491D" w:rsidP="00412DF7">
            <w:pPr>
              <w:pStyle w:val="ASFKTablenorm"/>
              <w:ind w:left="57" w:right="57"/>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Код</w:t>
            </w:r>
          </w:p>
        </w:tc>
        <w:tc>
          <w:tcPr>
            <w:tcW w:w="3656" w:type="pct"/>
            <w:shd w:val="clear" w:color="auto" w:fill="auto"/>
          </w:tcPr>
          <w:p w:rsidR="005C491D" w:rsidRDefault="005C491D" w:rsidP="00412DF7">
            <w:pPr>
              <w:pStyle w:val="ASFKTablenorm"/>
              <w:ind w:left="57" w:right="57"/>
            </w:pPr>
            <w:r w:rsidRPr="009E7EE0">
              <w:t>Код валюты.</w:t>
            </w:r>
          </w:p>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412DF7">
            <w:pPr>
              <w:pStyle w:val="ASFKTablenorm"/>
              <w:ind w:left="57" w:right="57"/>
            </w:pPr>
            <w:r>
              <w:t>Ограничение допустимых значений по действующим (актуальным) валютам справочника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 прописью</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p>
          <w:p w:rsidR="005C491D" w:rsidRDefault="005C491D" w:rsidP="00412DF7">
            <w:pPr>
              <w:pStyle w:val="ASFKTablenorm"/>
              <w:ind w:left="57" w:right="57"/>
            </w:pPr>
            <w:r>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412DF7">
            <w:pPr>
              <w:pStyle w:val="ASFKTablenorm"/>
              <w:ind w:left="57" w:right="57"/>
            </w:pPr>
            <w:r>
              <w:t>Например: Шесть миллионов сто двадцать пять тысяч пятьсот восемьдесят три доллара США 97/100.</w:t>
            </w:r>
          </w:p>
          <w:p w:rsidR="005C491D" w:rsidRDefault="005C491D" w:rsidP="00412DF7">
            <w:pPr>
              <w:pStyle w:val="ASFKTablenorm"/>
              <w:ind w:left="57" w:right="57"/>
            </w:pPr>
            <w:r>
              <w:t>В случае, нулевой дробной части суммы, необходимо также выводить значение 00/100.</w:t>
            </w:r>
          </w:p>
          <w:p w:rsidR="005C491D" w:rsidRPr="009E7EE0" w:rsidRDefault="005C491D" w:rsidP="00412DF7">
            <w:pPr>
              <w:pStyle w:val="ASFKTablenorm"/>
              <w:ind w:left="57" w:right="57"/>
            </w:pPr>
            <w:r>
              <w:t>Если поле «Сумма» (блок «Продажа») пустое, то и сумма прописью должна быть пустая.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Счет</w:t>
            </w:r>
          </w:p>
        </w:tc>
        <w:tc>
          <w:tcPr>
            <w:tcW w:w="3656" w:type="pct"/>
            <w:shd w:val="clear" w:color="auto" w:fill="auto"/>
          </w:tcPr>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Pr="009E7EE0" w:rsidRDefault="005C491D" w:rsidP="00412DF7">
            <w:pPr>
              <w:pStyle w:val="ASFKTablenorm"/>
              <w:ind w:left="57" w:right="57"/>
            </w:pPr>
            <w:r>
              <w:lastRenderedPageBreak/>
              <w:t>Заполняется вручную.</w:t>
            </w:r>
          </w:p>
        </w:tc>
      </w:tr>
      <w:tr w:rsidR="005C491D" w:rsidRPr="00B11F4A" w:rsidTr="00412DF7">
        <w:trPr>
          <w:trHeight w:val="182"/>
        </w:trPr>
        <w:tc>
          <w:tcPr>
            <w:tcW w:w="5000" w:type="pct"/>
            <w:gridSpan w:val="2"/>
            <w:shd w:val="clear" w:color="auto" w:fill="auto"/>
          </w:tcPr>
          <w:p w:rsidR="005C491D" w:rsidRPr="009E7EE0" w:rsidRDefault="005C491D" w:rsidP="00412DF7">
            <w:pPr>
              <w:pStyle w:val="ASFKTablenorm"/>
              <w:ind w:left="57" w:right="57"/>
            </w:pPr>
            <w:r w:rsidRPr="009E7EE0">
              <w:lastRenderedPageBreak/>
              <w:t>Поля без группы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Тип курса</w:t>
            </w:r>
          </w:p>
        </w:tc>
        <w:tc>
          <w:tcPr>
            <w:tcW w:w="3656" w:type="pct"/>
            <w:shd w:val="clear" w:color="auto" w:fill="auto"/>
          </w:tcPr>
          <w:p w:rsidR="005C491D" w:rsidRDefault="005C491D" w:rsidP="00412DF7">
            <w:pPr>
              <w:pStyle w:val="ASFKTablenorm"/>
              <w:ind w:left="57" w:right="57"/>
            </w:pPr>
            <w:r w:rsidRPr="009E7EE0">
              <w:t>Тип курса валюты.</w:t>
            </w:r>
          </w:p>
          <w:p w:rsidR="005C491D" w:rsidRDefault="005C491D" w:rsidP="00412DF7">
            <w:pPr>
              <w:pStyle w:val="ASFKTablenorm"/>
              <w:ind w:left="57" w:right="57"/>
            </w:pPr>
            <w:r>
              <w:t>Реквизит доступен для выбора из списка возможных значений.</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w:t>
            </w:r>
          </w:p>
          <w:p w:rsidR="005C491D" w:rsidRDefault="005C491D" w:rsidP="00412DF7">
            <w:pPr>
              <w:pStyle w:val="ASFKTablenorm"/>
              <w:ind w:left="57" w:right="57"/>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5C491D" w:rsidP="005C491D">
            <w:pPr>
              <w:pStyle w:val="ASFKTableListMark"/>
            </w:pPr>
            <w:r>
              <w:t>курс ПАО Сбербанк.</w:t>
            </w:r>
          </w:p>
          <w:p w:rsidR="005C491D" w:rsidRPr="009E7EE0" w:rsidRDefault="005C491D" w:rsidP="00412DF7">
            <w:pPr>
              <w:pStyle w:val="ASFKTablenorm"/>
              <w:ind w:left="57" w:right="57"/>
            </w:pPr>
            <w:r>
              <w:t>При указании в реквизите «Тип заявления» значения «ППС», автоматически по умолчанию присваивается значение «курс ПАО Сбербанк».</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Курс</w:t>
            </w:r>
          </w:p>
        </w:tc>
        <w:tc>
          <w:tcPr>
            <w:tcW w:w="3656" w:type="pct"/>
            <w:shd w:val="clear" w:color="auto" w:fill="auto"/>
          </w:tcPr>
          <w:p w:rsidR="005C491D" w:rsidRDefault="005C491D" w:rsidP="00412DF7">
            <w:pPr>
              <w:pStyle w:val="ASFKTablenorm"/>
              <w:ind w:left="57" w:right="57"/>
            </w:pPr>
            <w:r w:rsidRPr="009E7EE0">
              <w:t>Курс валюты.</w:t>
            </w:r>
          </w:p>
          <w:p w:rsidR="005C491D" w:rsidRDefault="005C491D" w:rsidP="00412DF7">
            <w:pPr>
              <w:pStyle w:val="ASFKTablenorm"/>
              <w:ind w:left="57" w:right="57"/>
            </w:pPr>
            <w:r>
              <w:t>Реквизит недоступен для редактирования.</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 счета в Операционном департаменте Банка России для зачисления рублей РФ</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r w:rsidRPr="009E7EE0">
              <w:t>.</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(должность)</w:t>
            </w:r>
          </w:p>
        </w:tc>
        <w:tc>
          <w:tcPr>
            <w:tcW w:w="3656" w:type="pct"/>
            <w:shd w:val="clear" w:color="auto" w:fill="auto"/>
          </w:tcPr>
          <w:p w:rsidR="005C491D" w:rsidRPr="009E7EE0" w:rsidRDefault="005C491D" w:rsidP="00412DF7">
            <w:pPr>
              <w:pStyle w:val="ASFKTablenorm"/>
              <w:ind w:left="57" w:right="57"/>
            </w:pPr>
            <w:r w:rsidRPr="009E7EE0">
              <w:t>Наименование должности руководителя.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руководителя.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(должность)</w:t>
            </w:r>
          </w:p>
        </w:tc>
        <w:tc>
          <w:tcPr>
            <w:tcW w:w="3656" w:type="pct"/>
            <w:shd w:val="clear" w:color="auto" w:fill="auto"/>
          </w:tcPr>
          <w:p w:rsidR="005C491D" w:rsidRPr="009E7EE0" w:rsidRDefault="005C491D" w:rsidP="00412DF7">
            <w:pPr>
              <w:pStyle w:val="ASFKTablenorm"/>
              <w:ind w:left="57" w:right="57"/>
            </w:pPr>
            <w:r w:rsidRPr="009E7EE0">
              <w:t>Должность ответственного исполнителя.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(телефон)</w:t>
            </w:r>
          </w:p>
        </w:tc>
        <w:tc>
          <w:tcPr>
            <w:tcW w:w="3656" w:type="pct"/>
            <w:shd w:val="clear" w:color="auto" w:fill="auto"/>
          </w:tcPr>
          <w:p w:rsidR="005C491D" w:rsidRPr="009E7EE0" w:rsidRDefault="005C491D" w:rsidP="00412DF7">
            <w:pPr>
              <w:pStyle w:val="ASFKTablenorm"/>
              <w:ind w:left="57" w:right="57"/>
            </w:pPr>
            <w:r w:rsidRPr="009E7EE0">
              <w:t>Номер телефона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(должность)</w:t>
            </w:r>
          </w:p>
        </w:tc>
        <w:tc>
          <w:tcPr>
            <w:tcW w:w="3656" w:type="pct"/>
            <w:shd w:val="clear" w:color="auto" w:fill="auto"/>
          </w:tcPr>
          <w:p w:rsidR="005C491D" w:rsidRPr="009E7EE0" w:rsidRDefault="005C491D" w:rsidP="00412DF7">
            <w:pPr>
              <w:pStyle w:val="ASFKTablenorm"/>
              <w:ind w:left="57" w:right="57"/>
            </w:pPr>
            <w:r w:rsidRPr="009E7EE0">
              <w:t xml:space="preserve">Должность специалиста ЦАФК. </w:t>
            </w:r>
          </w:p>
          <w:p w:rsidR="005C491D" w:rsidRPr="009E7EE0" w:rsidRDefault="005C491D" w:rsidP="00412DF7">
            <w:pPr>
              <w:pStyle w:val="ASFKTablenorm"/>
              <w:ind w:left="57" w:right="57"/>
            </w:pPr>
            <w:r w:rsidRPr="009E7EE0">
              <w:t>Значение передается из OEBS.</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специалиста ЦАФК.</w:t>
            </w:r>
          </w:p>
          <w:p w:rsidR="005C491D" w:rsidRPr="009E7EE0" w:rsidRDefault="005C491D" w:rsidP="00412DF7">
            <w:pPr>
              <w:pStyle w:val="ASFKTablenorm"/>
              <w:ind w:left="57" w:right="57"/>
            </w:pPr>
            <w:r w:rsidRPr="009E7EE0">
              <w:t>Значение передается из OEBS.</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утверждения</w:t>
            </w:r>
          </w:p>
        </w:tc>
        <w:tc>
          <w:tcPr>
            <w:tcW w:w="3656" w:type="pct"/>
            <w:shd w:val="clear" w:color="auto" w:fill="auto"/>
          </w:tcPr>
          <w:p w:rsidR="005C491D" w:rsidRPr="009E7EE0" w:rsidRDefault="005C491D" w:rsidP="00412DF7">
            <w:pPr>
              <w:pStyle w:val="ASFKTablenorm"/>
              <w:ind w:left="57" w:right="57"/>
            </w:pPr>
            <w:r w:rsidRPr="009E7EE0">
              <w:t>Дата утверждения документа.</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подписи</w:t>
            </w:r>
          </w:p>
        </w:tc>
        <w:tc>
          <w:tcPr>
            <w:tcW w:w="3656" w:type="pct"/>
            <w:shd w:val="clear" w:color="auto" w:fill="auto"/>
          </w:tcPr>
          <w:p w:rsidR="005C491D" w:rsidRPr="009E7EE0" w:rsidRDefault="005C491D" w:rsidP="00412DF7">
            <w:pPr>
              <w:pStyle w:val="ASFKTablenorm"/>
              <w:ind w:left="57" w:right="57"/>
            </w:pPr>
            <w:r w:rsidRPr="009E7EE0">
              <w:t>Дата подписания документа.</w:t>
            </w:r>
          </w:p>
          <w:p w:rsidR="005C491D" w:rsidRPr="009E7EE0" w:rsidRDefault="005C491D" w:rsidP="00412DF7">
            <w:pPr>
              <w:pStyle w:val="ASFKTablenorm"/>
              <w:ind w:left="57" w:right="57"/>
            </w:pPr>
            <w:r w:rsidRPr="009E7EE0">
              <w:lastRenderedPageBreak/>
              <w:t>Значение передается из OEBS.</w:t>
            </w:r>
          </w:p>
        </w:tc>
      </w:tr>
    </w:tbl>
    <w:p w:rsidR="00934F07" w:rsidRPr="002C35C0" w:rsidRDefault="00934F07" w:rsidP="00BB52A1">
      <w:pPr>
        <w:pStyle w:val="ASFKNormal"/>
      </w:pPr>
      <w:r w:rsidRPr="002C35C0">
        <w:lastRenderedPageBreak/>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92715F">
        <w:rPr>
          <w:noProof/>
        </w:rPr>
        <w:t>27</w:t>
      </w:r>
      <w:r>
        <w:fldChar w:fldCharType="end"/>
      </w:r>
      <w:r>
        <w:t>.</w:t>
      </w:r>
    </w:p>
    <w:p w:rsidR="00934F07" w:rsidRPr="00571CBF" w:rsidRDefault="0092715F" w:rsidP="00934F07">
      <w:pPr>
        <w:pStyle w:val="ASFKFigure"/>
      </w:pPr>
      <w:r>
        <w:pict>
          <v:shape id="_x0000_i1109" type="#_x0000_t75" style="width:480pt;height:318pt">
            <v:imagedata r:id="rId86"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3" w:name="_Ref275337702"/>
      <w:bookmarkStart w:id="404" w:name="_Toc79490396"/>
      <w:r w:rsidR="0092715F">
        <w:rPr>
          <w:noProof/>
        </w:rPr>
        <w:t>27</w:t>
      </w:r>
      <w:bookmarkEnd w:id="403"/>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Перевод</w:t>
      </w:r>
      <w:r>
        <w:t>(2)</w:t>
      </w:r>
      <w:r w:rsidR="001F20AD">
        <w:t>»</w:t>
      </w:r>
      <w:bookmarkEnd w:id="404"/>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92715F">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5" w:name="_Ref367441991"/>
      <w:bookmarkStart w:id="406" w:name="_Toc79490241"/>
      <w:r w:rsidR="0092715F">
        <w:rPr>
          <w:noProof/>
        </w:rPr>
        <w:t>12</w:t>
      </w:r>
      <w:bookmarkEnd w:id="405"/>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34F07" w:rsidRPr="00844EA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412DF7">
        <w:tc>
          <w:tcPr>
            <w:tcW w:w="5000" w:type="pct"/>
            <w:gridSpan w:val="2"/>
            <w:shd w:val="clear" w:color="auto" w:fill="auto"/>
          </w:tcPr>
          <w:p w:rsidR="00F02FFC" w:rsidRPr="009E7EE0" w:rsidRDefault="00F02FFC" w:rsidP="00412DF7">
            <w:pPr>
              <w:pStyle w:val="ASFKTablenorm"/>
              <w:ind w:left="57" w:right="57"/>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Сумма</w:t>
            </w:r>
          </w:p>
        </w:tc>
        <w:tc>
          <w:tcPr>
            <w:tcW w:w="3802" w:type="pct"/>
            <w:shd w:val="clear" w:color="auto" w:fill="auto"/>
          </w:tcPr>
          <w:p w:rsidR="00F02FFC" w:rsidRDefault="00F02FFC" w:rsidP="00412DF7">
            <w:pPr>
              <w:pStyle w:val="ASFKTablenorm"/>
              <w:ind w:left="57" w:right="57"/>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Код</w:t>
            </w:r>
          </w:p>
        </w:tc>
        <w:tc>
          <w:tcPr>
            <w:tcW w:w="3802" w:type="pct"/>
            <w:shd w:val="clear" w:color="auto" w:fill="auto"/>
          </w:tcPr>
          <w:p w:rsidR="00F02FFC" w:rsidRDefault="00F02FFC" w:rsidP="00412DF7">
            <w:pPr>
              <w:pStyle w:val="ASFKTablenorm"/>
              <w:ind w:left="57" w:right="57"/>
            </w:pPr>
            <w:r>
              <w:t>Трехзначный код валюты (буквенный, либо цифровой) в соответствии с Общероссийским классификатором валют.</w:t>
            </w:r>
          </w:p>
          <w:p w:rsidR="00F02FFC" w:rsidRDefault="00F02FFC" w:rsidP="00412DF7">
            <w:pPr>
              <w:pStyle w:val="ASFKTablenorm"/>
              <w:ind w:left="57" w:right="57"/>
            </w:pPr>
            <w:r>
              <w:t>Значение вводится вручную или выбирается из справочника валют.</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Дата валютирования</w:t>
            </w:r>
          </w:p>
        </w:tc>
        <w:tc>
          <w:tcPr>
            <w:tcW w:w="3802" w:type="pct"/>
            <w:shd w:val="clear" w:color="auto" w:fill="auto"/>
          </w:tcPr>
          <w:p w:rsidR="00F02FFC" w:rsidRDefault="00F02FFC" w:rsidP="00412DF7">
            <w:pPr>
              <w:pStyle w:val="ASFKTablenorm"/>
              <w:ind w:left="57" w:right="57"/>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412DF7">
            <w:pPr>
              <w:pStyle w:val="ASFKTablenorm"/>
              <w:ind w:left="57" w:right="57"/>
            </w:pPr>
            <w:r>
              <w:lastRenderedPageBreak/>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lastRenderedPageBreak/>
              <w:t>Сумма прописью</w:t>
            </w:r>
          </w:p>
        </w:tc>
        <w:tc>
          <w:tcPr>
            <w:tcW w:w="3802" w:type="pct"/>
            <w:shd w:val="clear" w:color="auto" w:fill="auto"/>
          </w:tcPr>
          <w:p w:rsidR="009E7EE0" w:rsidRPr="009E7EE0" w:rsidRDefault="009E7EE0" w:rsidP="00412DF7">
            <w:pPr>
              <w:pStyle w:val="ASFKTablenorm"/>
              <w:ind w:left="57" w:right="57"/>
            </w:pPr>
            <w:r w:rsidRPr="009E7EE0">
              <w:t>Сумма перевода прописью.</w:t>
            </w:r>
          </w:p>
          <w:p w:rsidR="009E7EE0" w:rsidRPr="009E7EE0" w:rsidRDefault="009E7EE0" w:rsidP="00412DF7">
            <w:pPr>
              <w:pStyle w:val="ASFKTablenorm"/>
              <w:ind w:left="57" w:right="57"/>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412DF7">
            <w:pPr>
              <w:pStyle w:val="ASFKTablenorm"/>
              <w:ind w:left="57" w:right="57"/>
            </w:pPr>
            <w:r w:rsidRPr="009E7EE0">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412DF7">
            <w:pPr>
              <w:pStyle w:val="ASFKTablenorm"/>
              <w:ind w:left="57" w:right="57"/>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412DF7">
            <w:pPr>
              <w:pStyle w:val="ASFKTablenorm"/>
              <w:ind w:left="57" w:right="57"/>
            </w:pPr>
            <w:r w:rsidRPr="009E7EE0">
              <w:t>В случае нулевой дробной части суммы так же выводится значение 00/100.</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«Перевододатель»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 xml:space="preserve">Номер счета должен иметь длину не более 34 знаков. </w:t>
            </w:r>
          </w:p>
          <w:p w:rsidR="009E7EE0" w:rsidRPr="009E7EE0" w:rsidRDefault="00F76F11" w:rsidP="00412DF7">
            <w:pPr>
              <w:pStyle w:val="ASFKTablenorm"/>
              <w:ind w:left="57" w:right="57"/>
            </w:pPr>
            <w:r>
              <w:t>Обязателен для заполнения, если заполняется раздел «Перевод».</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«Получатель»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412DF7">
            <w:pPr>
              <w:pStyle w:val="ASFKTablenorm"/>
              <w:ind w:left="57" w:right="57"/>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Наименование</w:t>
            </w:r>
          </w:p>
        </w:tc>
        <w:tc>
          <w:tcPr>
            <w:tcW w:w="3802" w:type="pct"/>
            <w:shd w:val="clear" w:color="auto" w:fill="auto"/>
          </w:tcPr>
          <w:p w:rsidR="009E7EE0" w:rsidRPr="009E7EE0" w:rsidRDefault="009E7EE0" w:rsidP="00412DF7">
            <w:pPr>
              <w:pStyle w:val="ASFKTablenorm"/>
              <w:ind w:left="57" w:right="57"/>
            </w:pPr>
            <w:r w:rsidRPr="009E7EE0">
              <w:t>Наименование получателя.</w:t>
            </w:r>
          </w:p>
          <w:p w:rsidR="009E7EE0" w:rsidRDefault="009E7EE0" w:rsidP="00412DF7">
            <w:pPr>
              <w:pStyle w:val="ASFKTablenorm"/>
              <w:ind w:left="57" w:right="57"/>
            </w:pPr>
            <w:r w:rsidRPr="009E7EE0">
              <w:t>Заполняется латинскими буквами.</w:t>
            </w:r>
          </w:p>
          <w:p w:rsidR="008B3067" w:rsidRPr="009E7EE0" w:rsidRDefault="008B3067"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Адрес</w:t>
            </w:r>
          </w:p>
        </w:tc>
        <w:tc>
          <w:tcPr>
            <w:tcW w:w="3802" w:type="pct"/>
            <w:shd w:val="clear" w:color="auto" w:fill="auto"/>
          </w:tcPr>
          <w:p w:rsidR="009E7EE0" w:rsidRPr="009E7EE0" w:rsidRDefault="009E7EE0" w:rsidP="00412DF7">
            <w:pPr>
              <w:pStyle w:val="ASFKTablenorm"/>
              <w:ind w:left="57" w:right="57"/>
            </w:pPr>
            <w:r w:rsidRPr="009E7EE0">
              <w:t>Адрес получателя.</w:t>
            </w:r>
          </w:p>
          <w:p w:rsidR="009E7EE0" w:rsidRPr="009E7EE0" w:rsidRDefault="009E7EE0" w:rsidP="00412DF7">
            <w:pPr>
              <w:pStyle w:val="ASFKTablenorm"/>
              <w:ind w:left="57" w:right="57"/>
            </w:pPr>
            <w:r w:rsidRPr="009E7EE0">
              <w:t>Заполняется латинскими буквами.</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Назначение платежа</w:t>
            </w:r>
          </w:p>
        </w:tc>
        <w:tc>
          <w:tcPr>
            <w:tcW w:w="3802" w:type="pct"/>
            <w:shd w:val="clear" w:color="auto" w:fill="auto"/>
          </w:tcPr>
          <w:p w:rsidR="009E7EE0" w:rsidRPr="009E7EE0" w:rsidRDefault="009E7EE0" w:rsidP="00412DF7">
            <w:pPr>
              <w:pStyle w:val="ASFKTablenorm"/>
              <w:ind w:left="57" w:right="57"/>
            </w:pPr>
            <w:r w:rsidRPr="009E7EE0">
              <w:t>Назначение платежа.</w:t>
            </w:r>
          </w:p>
          <w:p w:rsidR="009E7EE0" w:rsidRPr="009E7EE0" w:rsidRDefault="009E7EE0" w:rsidP="00412DF7">
            <w:pPr>
              <w:pStyle w:val="ASFKTablenorm"/>
              <w:ind w:left="57" w:right="57"/>
            </w:pPr>
            <w:r w:rsidRPr="009E7EE0">
              <w:t>Заполняется латинскими буквами</w:t>
            </w:r>
            <w:r w:rsidR="008B3067">
              <w:t>.</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Комиссия и расходы</w:t>
            </w:r>
          </w:p>
        </w:tc>
        <w:tc>
          <w:tcPr>
            <w:tcW w:w="3802" w:type="pct"/>
            <w:shd w:val="clear" w:color="auto" w:fill="auto"/>
          </w:tcPr>
          <w:p w:rsidR="009E7EE0" w:rsidRPr="009E7EE0" w:rsidRDefault="009E7EE0" w:rsidP="00412DF7">
            <w:pPr>
              <w:pStyle w:val="ASFKTablenorm"/>
              <w:ind w:left="57" w:right="57"/>
            </w:pPr>
            <w:r w:rsidRPr="009E7EE0">
              <w:t>Параметры комиссии.</w:t>
            </w:r>
          </w:p>
          <w:p w:rsidR="009E7EE0" w:rsidRPr="009E7EE0" w:rsidRDefault="009E7EE0" w:rsidP="00412DF7">
            <w:pPr>
              <w:pStyle w:val="ASFKTablenorm"/>
              <w:ind w:left="57" w:right="57"/>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412DF7">
            <w:pPr>
              <w:pStyle w:val="ASFKTablenorm"/>
              <w:ind w:left="57" w:right="57"/>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92715F">
        <w:rPr>
          <w:noProof/>
        </w:rPr>
        <w:t>28</w:t>
      </w:r>
      <w:r>
        <w:fldChar w:fldCharType="end"/>
      </w:r>
      <w:r>
        <w:t>.</w:t>
      </w:r>
    </w:p>
    <w:p w:rsidR="00934F07" w:rsidRPr="00571CBF" w:rsidRDefault="0092715F" w:rsidP="00934F07">
      <w:pPr>
        <w:pStyle w:val="ASFKFigure"/>
      </w:pPr>
      <w:r>
        <w:lastRenderedPageBreak/>
        <w:pict>
          <v:shape id="_x0000_i1110" type="#_x0000_t75" style="width:480pt;height:204pt">
            <v:imagedata r:id="rId87"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7" w:name="_Ref253649991"/>
      <w:bookmarkStart w:id="408" w:name="_Toc79490397"/>
      <w:r w:rsidR="0092715F">
        <w:rPr>
          <w:noProof/>
        </w:rPr>
        <w:t>28</w:t>
      </w:r>
      <w:bookmarkEnd w:id="407"/>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Назначение платежа (КБК)</w:t>
      </w:r>
      <w:r>
        <w:t>(3)</w:t>
      </w:r>
      <w:r w:rsidR="001F20AD">
        <w:t>»</w:t>
      </w:r>
      <w:bookmarkEnd w:id="408"/>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92715F">
        <w:rPr>
          <w:noProof/>
        </w:rPr>
        <w:t>13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9" w:name="_Ref367442070"/>
      <w:bookmarkStart w:id="410" w:name="_Toc79490242"/>
      <w:r w:rsidR="0092715F">
        <w:rPr>
          <w:noProof/>
        </w:rPr>
        <w:t>13</w:t>
      </w:r>
      <w:bookmarkEnd w:id="409"/>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844EA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rsidTr="00412DF7">
        <w:tc>
          <w:tcPr>
            <w:tcW w:w="5000" w:type="pct"/>
            <w:gridSpan w:val="2"/>
            <w:shd w:val="clear" w:color="auto" w:fill="auto"/>
          </w:tcPr>
          <w:p w:rsidR="00934F07" w:rsidRPr="00AE7792" w:rsidRDefault="004E0BBC" w:rsidP="00412DF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КБК</w:t>
            </w:r>
          </w:p>
        </w:tc>
        <w:tc>
          <w:tcPr>
            <w:tcW w:w="3656" w:type="pct"/>
            <w:shd w:val="clear" w:color="auto" w:fill="auto"/>
          </w:tcPr>
          <w:p w:rsidR="002C4341" w:rsidRPr="009E7EE0" w:rsidRDefault="00974157" w:rsidP="00412DF7">
            <w:pPr>
              <w:pStyle w:val="ASFKTablenorm"/>
              <w:ind w:left="57" w:right="57"/>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9E7EE0" w:rsidRPr="009E7EE0" w:rsidRDefault="009E7EE0" w:rsidP="00412DF7">
            <w:pPr>
              <w:pStyle w:val="ASFKTablenorm"/>
              <w:ind w:left="57" w:right="57"/>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92715F">
        <w:t>28</w:t>
      </w:r>
      <w:r w:rsidRPr="0064058C">
        <w:fldChar w:fldCharType="end"/>
      </w:r>
      <w:r w:rsidRPr="0064058C">
        <w:t xml:space="preserve">) следует нажать на кнопку </w:t>
      </w:r>
      <w:r w:rsidR="0092715F">
        <w:pict>
          <v:shape id="_x0000_i1111"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92715F">
        <w:t>29</w:t>
      </w:r>
      <w:r w:rsidRPr="0064058C">
        <w:fldChar w:fldCharType="end"/>
      </w:r>
      <w:r w:rsidRPr="0064058C">
        <w:t>).</w:t>
      </w:r>
    </w:p>
    <w:p w:rsidR="00934F07" w:rsidRPr="00571CBF" w:rsidRDefault="0092715F" w:rsidP="00934F07">
      <w:pPr>
        <w:pStyle w:val="ASFKFigure"/>
      </w:pPr>
      <w:r>
        <w:pict>
          <v:shape id="_x0000_i1112" type="#_x0000_t75" style="width:480pt;height:102pt">
            <v:imagedata r:id="rId88"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1" w:name="_Ref253649993"/>
      <w:bookmarkStart w:id="412" w:name="_Toc79490398"/>
      <w:r w:rsidR="0092715F">
        <w:rPr>
          <w:noProof/>
        </w:rPr>
        <w:t>29</w:t>
      </w:r>
      <w:bookmarkEnd w:id="411"/>
      <w:r w:rsidRPr="0064058C">
        <w:fldChar w:fldCharType="end"/>
      </w:r>
      <w:r w:rsidRPr="0064058C">
        <w:t xml:space="preserve">. </w:t>
      </w:r>
      <w:r w:rsidR="00F9698D">
        <w:t>Форма «Добавление записи»</w:t>
      </w:r>
      <w:bookmarkEnd w:id="412"/>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92715F">
        <w:rPr>
          <w:noProof/>
        </w:rPr>
        <w:t>30</w:t>
      </w:r>
      <w:r>
        <w:fldChar w:fldCharType="end"/>
      </w:r>
      <w:r>
        <w:t>.</w:t>
      </w:r>
    </w:p>
    <w:p w:rsidR="00934F07" w:rsidRPr="00F5673B" w:rsidRDefault="0092715F" w:rsidP="00F5673B">
      <w:pPr>
        <w:pStyle w:val="ASFKFigure"/>
      </w:pPr>
      <w:r>
        <w:lastRenderedPageBreak/>
        <w:pict>
          <v:shape id="_x0000_i1113" type="#_x0000_t75" style="width:480pt;height:384pt">
            <v:imagedata r:id="rId89"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3" w:name="_Ref253649995"/>
      <w:bookmarkStart w:id="414" w:name="_Toc79490399"/>
      <w:r w:rsidR="0092715F">
        <w:rPr>
          <w:noProof/>
        </w:rPr>
        <w:t>30</w:t>
      </w:r>
      <w:bookmarkEnd w:id="413"/>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bookmarkEnd w:id="414"/>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92715F">
        <w:rPr>
          <w:noProof/>
        </w:rPr>
        <w:t>14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5" w:name="_Ref367442163"/>
      <w:bookmarkStart w:id="416" w:name="_Toc79490243"/>
      <w:r w:rsidR="0092715F">
        <w:rPr>
          <w:noProof/>
        </w:rPr>
        <w:t>14</w:t>
      </w:r>
      <w:bookmarkEnd w:id="415"/>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95"/>
      </w:tblGrid>
      <w:tr w:rsidR="00934F07" w:rsidRPr="00052D58" w:rsidTr="00412DF7">
        <w:trPr>
          <w:trHeight w:val="305"/>
          <w:tblHeader/>
        </w:trPr>
        <w:tc>
          <w:tcPr>
            <w:tcW w:w="14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получателя»</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r w:rsidR="002C4341">
              <w:t>.</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«Банк-корреспондент»</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lastRenderedPageBreak/>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1»</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2»</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3»</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F95446" w:rsidRPr="003A239A" w:rsidTr="00412DF7">
        <w:tc>
          <w:tcPr>
            <w:tcW w:w="5000" w:type="pct"/>
            <w:gridSpan w:val="2"/>
            <w:shd w:val="clear" w:color="auto" w:fill="auto"/>
          </w:tcPr>
          <w:p w:rsidR="00F95446" w:rsidRPr="009E7EE0" w:rsidRDefault="00C27D05" w:rsidP="00412DF7">
            <w:pPr>
              <w:pStyle w:val="ASFKTablenorm"/>
              <w:ind w:left="57" w:right="57"/>
            </w:pPr>
            <w:r>
              <w:t>Поля без группы</w:t>
            </w:r>
          </w:p>
        </w:tc>
      </w:tr>
      <w:tr w:rsidR="00F95446" w:rsidRPr="003A239A" w:rsidTr="00412DF7">
        <w:tc>
          <w:tcPr>
            <w:tcW w:w="1407" w:type="pct"/>
            <w:shd w:val="clear" w:color="auto" w:fill="auto"/>
          </w:tcPr>
          <w:p w:rsidR="00F95446" w:rsidRPr="009E7EE0" w:rsidRDefault="00F95446" w:rsidP="00412DF7">
            <w:pPr>
              <w:pStyle w:val="ASFKTablenorm"/>
              <w:ind w:left="57" w:right="57"/>
            </w:pPr>
            <w:r>
              <w:t>Руководитель (уполномоченное лицо)/(должность)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Руководитель (уполномоченное лицо)/(расшифровка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Default="00F95446" w:rsidP="00412DF7">
            <w:pPr>
              <w:pStyle w:val="ASFKTablenorm"/>
              <w:ind w:left="57" w:right="57"/>
            </w:pPr>
            <w:r>
              <w:t>Исполнитель/(телефон)</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(должность)</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Получаем из OEBS.</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(расшифровка подписи)</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Получаем из OEBS.</w:t>
            </w:r>
          </w:p>
        </w:tc>
      </w:tr>
    </w:tbl>
    <w:p w:rsidR="003952F0" w:rsidRPr="0064058C" w:rsidRDefault="003952F0" w:rsidP="003952F0">
      <w:pPr>
        <w:pStyle w:val="32"/>
        <w:keepLines w:val="0"/>
        <w:suppressAutoHyphens w:val="0"/>
      </w:pPr>
      <w:bookmarkStart w:id="417" w:name="_Toc300216218"/>
      <w:bookmarkStart w:id="418" w:name="_Ref364681631"/>
      <w:bookmarkStart w:id="419" w:name="_Toc387859007"/>
      <w:bookmarkStart w:id="420" w:name="_Toc410283254"/>
      <w:bookmarkStart w:id="421" w:name="_Toc79490168"/>
      <w:bookmarkEnd w:id="396"/>
      <w:bookmarkEnd w:id="397"/>
      <w:bookmarkEnd w:id="398"/>
      <w:r w:rsidRPr="0064058C">
        <w:lastRenderedPageBreak/>
        <w:t>Уведомление о передаче исполнения исполнительного документа (исходящее)</w:t>
      </w:r>
      <w:bookmarkEnd w:id="417"/>
      <w:bookmarkEnd w:id="418"/>
      <w:bookmarkEnd w:id="419"/>
      <w:bookmarkEnd w:id="420"/>
      <w:bookmarkEnd w:id="421"/>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92715F">
        <w:rPr>
          <w:noProof/>
        </w:rPr>
        <w:t>31</w:t>
      </w:r>
      <w:r w:rsidR="00934F07" w:rsidRPr="0064058C">
        <w:fldChar w:fldCharType="end"/>
      </w:r>
      <w:r w:rsidR="00934F07" w:rsidRPr="0064058C">
        <w:t>.</w:t>
      </w:r>
    </w:p>
    <w:p w:rsidR="00934F07" w:rsidRPr="00871500" w:rsidRDefault="0092715F" w:rsidP="00934F07">
      <w:pPr>
        <w:pStyle w:val="ASFKFigure"/>
        <w:rPr>
          <w:lang w:val="en-US"/>
        </w:rPr>
      </w:pPr>
      <w:r>
        <w:rPr>
          <w:lang w:val="en-US"/>
        </w:rPr>
        <w:pict>
          <v:shape id="_x0000_i1114" type="#_x0000_t75" style="width:478.5pt;height:300pt">
            <v:imagedata r:id="rId90"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22" w:name="_Ref231201227"/>
      <w:bookmarkStart w:id="423" w:name="_Toc79490400"/>
      <w:r w:rsidR="0092715F">
        <w:rPr>
          <w:noProof/>
        </w:rPr>
        <w:t>31</w:t>
      </w:r>
      <w:bookmarkEnd w:id="422"/>
      <w:r w:rsidRPr="0064058C">
        <w:fldChar w:fldCharType="end"/>
      </w:r>
      <w:r w:rsidRPr="0064058C">
        <w:t xml:space="preserve">. ЭФ списка </w:t>
      </w:r>
      <w:r w:rsidR="001F20AD">
        <w:t>«</w:t>
      </w:r>
      <w:r w:rsidRPr="0064058C">
        <w:t>Уведомление о передаче исполнения исполнительного документа (исходящее)</w:t>
      </w:r>
      <w:r w:rsidR="001F20AD">
        <w:t>»</w:t>
      </w:r>
      <w:bookmarkEnd w:id="423"/>
    </w:p>
    <w:p w:rsidR="00934F07" w:rsidRPr="00345377" w:rsidRDefault="00934F07" w:rsidP="00881A26">
      <w:pPr>
        <w:pStyle w:val="41"/>
      </w:pPr>
      <w:bookmarkStart w:id="424" w:name="_Toc232827382"/>
      <w:r w:rsidRPr="00345377">
        <w:t>Доступные операции</w:t>
      </w:r>
      <w:bookmarkEnd w:id="424"/>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5" w:name="_Ref231237848"/>
      <w:bookmarkStart w:id="426" w:name="_Toc232827383"/>
      <w:r w:rsidRPr="00345377">
        <w:lastRenderedPageBreak/>
        <w:t>Экранная форма документа</w:t>
      </w:r>
      <w:bookmarkEnd w:id="425"/>
      <w:bookmarkEnd w:id="426"/>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92715F">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92715F">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92715F">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92715F">
        <w:pict>
          <v:shape id="_x0000_i1115" type="#_x0000_t75" style="width:12pt;height:12pt">
            <v:imagedata r:id="rId69" o:title="Snap17" gain="81921f" blacklevel="-3277f"/>
          </v:shape>
        </w:pict>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92715F" w:rsidP="00934F07">
      <w:pPr>
        <w:pStyle w:val="ASFKFigure"/>
        <w:rPr>
          <w:lang w:val="en-US"/>
        </w:rPr>
      </w:pPr>
      <w:r>
        <w:pict>
          <v:shape id="_x0000_i1116" type="#_x0000_t75" style="width:478.5pt;height:318pt">
            <v:imagedata r:id="rId91"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27" w:name="_Ref231228006"/>
      <w:bookmarkStart w:id="428" w:name="_Toc79490401"/>
      <w:r w:rsidR="0092715F">
        <w:rPr>
          <w:noProof/>
        </w:rPr>
        <w:t>32</w:t>
      </w:r>
      <w:bookmarkEnd w:id="427"/>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Заголовок, раздел 1,2</w:t>
      </w:r>
      <w:r>
        <w:t xml:space="preserve"> (1)</w:t>
      </w:r>
      <w:r w:rsidR="001F20AD">
        <w:t>»</w:t>
      </w:r>
      <w:bookmarkEnd w:id="428"/>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92715F">
        <w:t>15</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29" w:name="_Ref317675353"/>
      <w:bookmarkStart w:id="430" w:name="_Toc79490244"/>
      <w:r w:rsidR="0092715F">
        <w:rPr>
          <w:noProof/>
        </w:rPr>
        <w:t>15</w:t>
      </w:r>
      <w:bookmarkEnd w:id="429"/>
      <w:r>
        <w:rPr>
          <w:noProof/>
        </w:rPr>
        <w:fldChar w:fldCharType="end"/>
      </w:r>
      <w:r w:rsidR="00934F07" w:rsidRPr="00B11F4A">
        <w:t xml:space="preserve">. </w:t>
      </w:r>
      <w:bookmarkStart w:id="431"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1"/>
      <w:r w:rsidR="00F9698D">
        <w:t xml:space="preserve">», закладки </w:t>
      </w:r>
      <w:r w:rsidR="001F20AD">
        <w:t>«</w:t>
      </w:r>
      <w:r w:rsidR="00934F07" w:rsidRPr="00B11F4A">
        <w:t>Заголовок, раздел 1,2</w:t>
      </w:r>
      <w:r w:rsidR="00934F07">
        <w:t xml:space="preserve"> (1)</w:t>
      </w:r>
      <w:r w:rsidR="001F20AD">
        <w:t>»</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934F07"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уведомления</w:t>
            </w:r>
          </w:p>
        </w:tc>
        <w:tc>
          <w:tcPr>
            <w:tcW w:w="3741" w:type="pct"/>
            <w:shd w:val="clear" w:color="auto" w:fill="auto"/>
          </w:tcPr>
          <w:p w:rsidR="00934F07" w:rsidRPr="00B11F4A" w:rsidRDefault="00934F07" w:rsidP="00412DF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65389F">
              <w:rPr>
                <w:rStyle w:val="ASFKReporterror"/>
              </w:rPr>
              <w:t>Регномер</w:t>
            </w:r>
            <w:r w:rsidRPr="00B11F4A">
              <w:t xml:space="preserve"> БО</w:t>
            </w:r>
          </w:p>
        </w:tc>
        <w:tc>
          <w:tcPr>
            <w:tcW w:w="3741" w:type="pct"/>
            <w:shd w:val="clear" w:color="auto" w:fill="auto"/>
          </w:tcPr>
          <w:p w:rsidR="00934F07" w:rsidRPr="00B11F4A" w:rsidRDefault="00934F07" w:rsidP="00412DF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Pr="00B11F4A" w:rsidRDefault="00934F07" w:rsidP="00412DF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ПБС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xml:space="preserve">По Свод. </w:t>
            </w:r>
            <w:r w:rsidR="00B412A1" w:rsidRPr="00B11F4A">
              <w:t>Р</w:t>
            </w:r>
            <w:r w:rsidRPr="00B11F4A">
              <w:t>еестру</w:t>
            </w:r>
          </w:p>
        </w:tc>
        <w:tc>
          <w:tcPr>
            <w:tcW w:w="3741" w:type="pct"/>
            <w:shd w:val="clear" w:color="auto" w:fill="auto"/>
          </w:tcPr>
          <w:p w:rsidR="00934F07" w:rsidRPr="00B11F4A" w:rsidRDefault="00934F07" w:rsidP="00412DF7">
            <w:pPr>
              <w:pStyle w:val="ASFKTablenorm"/>
              <w:ind w:left="57" w:right="57"/>
            </w:pPr>
            <w:r w:rsidRPr="00B11F4A">
              <w:t>Код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xml:space="preserve">№ л/с </w:t>
            </w:r>
            <w:r w:rsidRPr="0065389F">
              <w:rPr>
                <w:rStyle w:val="ASFKReporterror"/>
              </w:rPr>
              <w:t>получ.</w:t>
            </w:r>
          </w:p>
        </w:tc>
        <w:tc>
          <w:tcPr>
            <w:tcW w:w="3741" w:type="pct"/>
            <w:shd w:val="clear" w:color="auto" w:fill="auto"/>
          </w:tcPr>
          <w:p w:rsidR="00934F07" w:rsidRPr="00B11F4A" w:rsidRDefault="00934F07" w:rsidP="00412DF7">
            <w:pPr>
              <w:pStyle w:val="ASFKTablenorm"/>
              <w:ind w:left="57" w:right="57"/>
            </w:pPr>
            <w:r w:rsidRPr="00B11F4A">
              <w:t>Номер лицевого счета 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ГРБС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Глава по БК</w:t>
            </w:r>
          </w:p>
        </w:tc>
        <w:tc>
          <w:tcPr>
            <w:tcW w:w="3741" w:type="pct"/>
            <w:shd w:val="clear" w:color="auto" w:fill="auto"/>
          </w:tcPr>
          <w:p w:rsidR="00934F07" w:rsidRPr="00B11F4A" w:rsidRDefault="00934F07" w:rsidP="00412DF7">
            <w:pPr>
              <w:pStyle w:val="ASFKTablenorm"/>
              <w:ind w:left="57" w:right="57"/>
            </w:pPr>
            <w:r w:rsidRPr="00B11F4A">
              <w:t>Код вышестоящего УБП</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Бюджет</w:t>
            </w:r>
          </w:p>
        </w:tc>
        <w:tc>
          <w:tcPr>
            <w:tcW w:w="3741" w:type="pct"/>
            <w:shd w:val="clear" w:color="auto" w:fill="auto"/>
          </w:tcPr>
          <w:p w:rsidR="00934F07" w:rsidRPr="00B11F4A" w:rsidRDefault="00934F07" w:rsidP="00412DF7">
            <w:pPr>
              <w:pStyle w:val="ASFKTablenorm"/>
              <w:ind w:left="57" w:right="57"/>
            </w:pPr>
            <w:r w:rsidRPr="00B11F4A">
              <w:t>Наименование бюджета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t>Фин</w:t>
            </w:r>
            <w:r w:rsidRPr="00B11F4A">
              <w:t xml:space="preserve">. </w:t>
            </w:r>
            <w:r w:rsidR="00B412A1" w:rsidRPr="00B11F4A">
              <w:t>О</w:t>
            </w:r>
            <w:r w:rsidRPr="00B11F4A">
              <w:t>рган</w:t>
            </w:r>
          </w:p>
        </w:tc>
        <w:tc>
          <w:tcPr>
            <w:tcW w:w="3741" w:type="pct"/>
            <w:shd w:val="clear" w:color="auto" w:fill="auto"/>
          </w:tcPr>
          <w:p w:rsidR="00934F07" w:rsidRPr="00B11F4A" w:rsidRDefault="00934F07" w:rsidP="00412DF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Орган ФК</w:t>
            </w:r>
          </w:p>
        </w:tc>
        <w:tc>
          <w:tcPr>
            <w:tcW w:w="3741" w:type="pct"/>
            <w:shd w:val="clear" w:color="auto" w:fill="auto"/>
          </w:tcPr>
          <w:p w:rsidR="00934F07" w:rsidRPr="00B11F4A" w:rsidRDefault="00934F07" w:rsidP="00412DF7">
            <w:pPr>
              <w:pStyle w:val="ASFKTablenorm"/>
              <w:ind w:left="57" w:right="57"/>
            </w:pPr>
            <w:r w:rsidRPr="00B11F4A">
              <w:t>Наименование ТОФК</w:t>
            </w:r>
            <w:r>
              <w:t>.</w:t>
            </w:r>
          </w:p>
        </w:tc>
      </w:tr>
      <w:tr w:rsidR="00934F07" w:rsidRPr="002667B1" w:rsidTr="00412DF7">
        <w:tc>
          <w:tcPr>
            <w:tcW w:w="1259" w:type="pct"/>
            <w:shd w:val="clear" w:color="auto" w:fill="auto"/>
          </w:tcPr>
          <w:p w:rsidR="00934F07" w:rsidRPr="00B11F4A" w:rsidRDefault="00B412A1" w:rsidP="00412DF7">
            <w:pPr>
              <w:pStyle w:val="ASFKTablenorm"/>
              <w:ind w:left="57" w:right="57"/>
            </w:pPr>
            <w:r w:rsidRPr="00B11F4A">
              <w:t>П</w:t>
            </w:r>
            <w:r w:rsidR="00934F07" w:rsidRPr="00B11F4A">
              <w:t>о КОФК</w:t>
            </w:r>
          </w:p>
        </w:tc>
        <w:tc>
          <w:tcPr>
            <w:tcW w:w="3741" w:type="pct"/>
            <w:shd w:val="clear" w:color="auto" w:fill="auto"/>
          </w:tcPr>
          <w:p w:rsidR="00934F07" w:rsidRPr="00B11F4A" w:rsidRDefault="00934F07" w:rsidP="00412DF7">
            <w:pPr>
              <w:pStyle w:val="ASFKTablenorm"/>
              <w:ind w:left="57" w:right="57"/>
            </w:pPr>
            <w:r w:rsidRPr="00B11F4A">
              <w:t>Код по ТОФК</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Вид</w:t>
            </w:r>
          </w:p>
        </w:tc>
        <w:tc>
          <w:tcPr>
            <w:tcW w:w="3741" w:type="pct"/>
            <w:shd w:val="clear" w:color="auto" w:fill="auto"/>
          </w:tcPr>
          <w:p w:rsidR="00934F07" w:rsidRPr="00B11F4A" w:rsidRDefault="00934F07" w:rsidP="00412DF7">
            <w:pPr>
              <w:pStyle w:val="ASFKTablenorm"/>
              <w:ind w:left="57" w:right="57"/>
            </w:pPr>
            <w:r w:rsidRPr="00B11F4A">
              <w:t>Вид документа-основания (дог</w:t>
            </w:r>
            <w:r w:rsidRPr="00B90D2C">
              <w:t>о</w:t>
            </w:r>
            <w:r w:rsidRPr="00B11F4A">
              <w:t>вора)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Номер</w:t>
            </w:r>
          </w:p>
        </w:tc>
        <w:tc>
          <w:tcPr>
            <w:tcW w:w="3741" w:type="pct"/>
            <w:shd w:val="clear" w:color="auto" w:fill="auto"/>
          </w:tcPr>
          <w:p w:rsidR="00934F07" w:rsidRPr="00B11F4A" w:rsidRDefault="00934F07" w:rsidP="00412DF7">
            <w:pPr>
              <w:pStyle w:val="ASFKTablenorm"/>
              <w:ind w:left="57" w:right="57"/>
            </w:pPr>
            <w:r w:rsidRPr="00B11F4A">
              <w:t>Номер документа-основания</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w:t>
            </w:r>
          </w:p>
        </w:tc>
        <w:tc>
          <w:tcPr>
            <w:tcW w:w="3741" w:type="pct"/>
            <w:shd w:val="clear" w:color="auto" w:fill="auto"/>
          </w:tcPr>
          <w:p w:rsidR="00934F07" w:rsidRPr="00B11F4A" w:rsidRDefault="00934F07" w:rsidP="00412DF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начала</w:t>
            </w:r>
          </w:p>
        </w:tc>
        <w:tc>
          <w:tcPr>
            <w:tcW w:w="3741" w:type="pct"/>
            <w:shd w:val="clear" w:color="auto" w:fill="auto"/>
          </w:tcPr>
          <w:p w:rsidR="00934F07" w:rsidRPr="00B11F4A" w:rsidRDefault="00934F07" w:rsidP="00412DF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окончания</w:t>
            </w:r>
          </w:p>
        </w:tc>
        <w:tc>
          <w:tcPr>
            <w:tcW w:w="3741" w:type="pct"/>
            <w:shd w:val="clear" w:color="auto" w:fill="auto"/>
          </w:tcPr>
          <w:p w:rsidR="00934F07" w:rsidRPr="00B11F4A" w:rsidRDefault="00934F07" w:rsidP="00412DF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rsidTr="00412DF7">
        <w:trPr>
          <w:trHeight w:val="393"/>
        </w:trPr>
        <w:tc>
          <w:tcPr>
            <w:tcW w:w="1259" w:type="pct"/>
            <w:shd w:val="clear" w:color="auto" w:fill="auto"/>
          </w:tcPr>
          <w:p w:rsidR="00934F07" w:rsidRPr="00B11F4A" w:rsidRDefault="00934F07" w:rsidP="00412DF7">
            <w:pPr>
              <w:pStyle w:val="ASFKTablenorm"/>
              <w:ind w:left="57" w:right="57"/>
            </w:pPr>
            <w:r w:rsidRPr="00B11F4A">
              <w:t>Сумма в валюте БО</w:t>
            </w:r>
          </w:p>
        </w:tc>
        <w:tc>
          <w:tcPr>
            <w:tcW w:w="3741" w:type="pct"/>
            <w:shd w:val="clear" w:color="auto" w:fill="auto"/>
          </w:tcPr>
          <w:p w:rsidR="00934F07" w:rsidRPr="00B11F4A" w:rsidRDefault="00934F07" w:rsidP="00412DF7">
            <w:pPr>
              <w:pStyle w:val="ASFKTablenorm"/>
              <w:ind w:left="57" w:right="57"/>
            </w:pPr>
            <w:r w:rsidRPr="00B11F4A">
              <w:t>Сумма в валюте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Валюта</w:t>
            </w:r>
          </w:p>
        </w:tc>
        <w:tc>
          <w:tcPr>
            <w:tcW w:w="3741" w:type="pct"/>
            <w:shd w:val="clear" w:color="auto" w:fill="auto"/>
          </w:tcPr>
          <w:p w:rsidR="00934F07" w:rsidRPr="00B11F4A" w:rsidRDefault="00934F07" w:rsidP="00412DF7">
            <w:pPr>
              <w:pStyle w:val="ASFKTablenorm"/>
              <w:ind w:left="57" w:right="57"/>
            </w:pPr>
            <w:r w:rsidRPr="00B11F4A">
              <w:t>Валюта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в рублях</w:t>
            </w:r>
          </w:p>
        </w:tc>
        <w:tc>
          <w:tcPr>
            <w:tcW w:w="3741" w:type="pct"/>
            <w:shd w:val="clear" w:color="auto" w:fill="auto"/>
          </w:tcPr>
          <w:p w:rsidR="00934F07" w:rsidRPr="00B11F4A" w:rsidRDefault="00934F07" w:rsidP="00412DF7">
            <w:pPr>
              <w:pStyle w:val="ASFKTablenorm"/>
              <w:ind w:left="57" w:right="57"/>
            </w:pPr>
            <w:r w:rsidRPr="00B11F4A">
              <w:t>Сумма БО в рублях</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аванса от суммы БО</w:t>
            </w:r>
          </w:p>
        </w:tc>
        <w:tc>
          <w:tcPr>
            <w:tcW w:w="3741" w:type="pct"/>
            <w:shd w:val="clear" w:color="auto" w:fill="auto"/>
          </w:tcPr>
          <w:p w:rsidR="00934F07" w:rsidRPr="00B11F4A" w:rsidRDefault="00934F07" w:rsidP="00412DF7">
            <w:pPr>
              <w:pStyle w:val="ASFKTablenorm"/>
              <w:ind w:left="57" w:right="57"/>
            </w:pPr>
            <w:r w:rsidRPr="00B11F4A">
              <w:t>Процент аванса от суммы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авансового плат</w:t>
            </w:r>
            <w:r w:rsidRPr="00B90D2C">
              <w:t>е</w:t>
            </w:r>
            <w:r w:rsidRPr="00B11F4A">
              <w:t>жа</w:t>
            </w:r>
          </w:p>
        </w:tc>
        <w:tc>
          <w:tcPr>
            <w:tcW w:w="3741" w:type="pct"/>
            <w:shd w:val="clear" w:color="auto" w:fill="auto"/>
          </w:tcPr>
          <w:p w:rsidR="00934F07" w:rsidRPr="00B11F4A" w:rsidRDefault="00934F07" w:rsidP="00412DF7">
            <w:pPr>
              <w:pStyle w:val="ASFKTablenorm"/>
              <w:ind w:left="57" w:right="57"/>
            </w:pPr>
            <w:r w:rsidRPr="00B11F4A">
              <w:t>Сумма авансового платежа</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Наименование</w:t>
            </w:r>
          </w:p>
        </w:tc>
        <w:tc>
          <w:tcPr>
            <w:tcW w:w="3741" w:type="pct"/>
            <w:shd w:val="clear" w:color="auto" w:fill="auto"/>
          </w:tcPr>
          <w:p w:rsidR="00934F07" w:rsidRDefault="00934F07" w:rsidP="00412DF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lastRenderedPageBreak/>
              <w:t>ИНН</w:t>
            </w:r>
          </w:p>
        </w:tc>
        <w:tc>
          <w:tcPr>
            <w:tcW w:w="3741" w:type="pct"/>
            <w:shd w:val="clear" w:color="auto" w:fill="auto"/>
          </w:tcPr>
          <w:p w:rsidR="00934F07" w:rsidRDefault="00934F07" w:rsidP="00412DF7">
            <w:pPr>
              <w:pStyle w:val="ASFKTablenorm"/>
              <w:ind w:left="57" w:right="57"/>
            </w:pPr>
            <w:r w:rsidRPr="00B11F4A">
              <w:t>ИНН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КПП</w:t>
            </w:r>
          </w:p>
        </w:tc>
        <w:tc>
          <w:tcPr>
            <w:tcW w:w="3741" w:type="pct"/>
            <w:shd w:val="clear" w:color="auto" w:fill="auto"/>
          </w:tcPr>
          <w:p w:rsidR="00934F07" w:rsidRDefault="00934F07" w:rsidP="00412DF7">
            <w:pPr>
              <w:pStyle w:val="ASFKTablenorm"/>
              <w:ind w:left="57" w:right="57"/>
            </w:pPr>
            <w:r w:rsidRPr="00B11F4A">
              <w:t>КПП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Страна</w:t>
            </w:r>
          </w:p>
        </w:tc>
        <w:tc>
          <w:tcPr>
            <w:tcW w:w="3741" w:type="pct"/>
            <w:shd w:val="clear" w:color="auto" w:fill="auto"/>
          </w:tcPr>
          <w:p w:rsidR="00934F07" w:rsidRDefault="00934F07" w:rsidP="00412DF7">
            <w:pPr>
              <w:pStyle w:val="ASFKTablenorm"/>
              <w:ind w:left="57" w:right="57"/>
            </w:pPr>
            <w:r w:rsidRPr="00B11F4A">
              <w:t>Название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Код страны</w:t>
            </w:r>
          </w:p>
        </w:tc>
        <w:tc>
          <w:tcPr>
            <w:tcW w:w="3741" w:type="pct"/>
            <w:shd w:val="clear" w:color="auto" w:fill="auto"/>
          </w:tcPr>
          <w:p w:rsidR="00934F07" w:rsidRDefault="00934F07" w:rsidP="00412DF7">
            <w:pPr>
              <w:pStyle w:val="ASFKTablenorm"/>
              <w:ind w:left="57" w:right="57"/>
            </w:pPr>
            <w:r w:rsidRPr="00B11F4A">
              <w:t>Код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Адрес</w:t>
            </w:r>
          </w:p>
        </w:tc>
        <w:tc>
          <w:tcPr>
            <w:tcW w:w="3741" w:type="pct"/>
            <w:shd w:val="clear" w:color="auto" w:fill="auto"/>
          </w:tcPr>
          <w:p w:rsidR="00934F07" w:rsidRDefault="00934F07" w:rsidP="00412DF7">
            <w:pPr>
              <w:pStyle w:val="ASFKTablenorm"/>
              <w:ind w:left="57" w:right="57"/>
            </w:pPr>
            <w:r w:rsidRPr="00B11F4A">
              <w:t>Адрес контрагента</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Телефон/факс</w:t>
            </w:r>
          </w:p>
        </w:tc>
        <w:tc>
          <w:tcPr>
            <w:tcW w:w="3741" w:type="pct"/>
            <w:shd w:val="clear" w:color="auto" w:fill="auto"/>
          </w:tcPr>
          <w:p w:rsidR="00934F07" w:rsidRDefault="00934F07" w:rsidP="00412DF7">
            <w:pPr>
              <w:pStyle w:val="ASFKTablenorm"/>
              <w:ind w:left="57" w:right="57"/>
            </w:pPr>
            <w:r w:rsidRPr="00B11F4A">
              <w:t>Тел.</w:t>
            </w:r>
            <w:r w:rsidR="00130E2F">
              <w:t xml:space="preserve"> </w:t>
            </w:r>
            <w:r w:rsidRPr="00B11F4A">
              <w:t>(факс)</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Default="00934F07" w:rsidP="00412DF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Банк.счет</w:t>
            </w:r>
          </w:p>
        </w:tc>
        <w:tc>
          <w:tcPr>
            <w:tcW w:w="3741" w:type="pct"/>
            <w:shd w:val="clear" w:color="auto" w:fill="auto"/>
          </w:tcPr>
          <w:p w:rsidR="00934F07" w:rsidRDefault="00934F07" w:rsidP="00412DF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412DF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412DF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412DF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412DF7">
            <w:pPr>
              <w:pStyle w:val="ASFKTablenorm"/>
              <w:ind w:left="57" w:right="57"/>
            </w:pPr>
            <w:r w:rsidRPr="000D5E0C">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БИК/SWIFT</w:t>
            </w:r>
          </w:p>
        </w:tc>
        <w:tc>
          <w:tcPr>
            <w:tcW w:w="3741" w:type="pct"/>
            <w:shd w:val="clear" w:color="auto" w:fill="auto"/>
          </w:tcPr>
          <w:p w:rsidR="00934F07" w:rsidRDefault="00934F07" w:rsidP="00412DF7">
            <w:pPr>
              <w:pStyle w:val="ASFKTablenorm"/>
              <w:ind w:left="57" w:right="57"/>
            </w:pPr>
            <w:r w:rsidRPr="00A331E8">
              <w:t>Код БИК/SWIFT банка получателя платежа.</w:t>
            </w:r>
          </w:p>
          <w:p w:rsidR="00934F07" w:rsidRPr="00A331E8" w:rsidRDefault="00934F07" w:rsidP="00412DF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412DF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Кор.сч.</w:t>
            </w:r>
          </w:p>
        </w:tc>
        <w:tc>
          <w:tcPr>
            <w:tcW w:w="3741" w:type="pct"/>
            <w:shd w:val="clear" w:color="auto" w:fill="auto"/>
          </w:tcPr>
          <w:p w:rsidR="00934F07" w:rsidRPr="006B0C69" w:rsidRDefault="00934F07" w:rsidP="00412DF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412DF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412DF7">
            <w:pPr>
              <w:pStyle w:val="ASFKTablenorm"/>
              <w:ind w:left="57" w:right="57"/>
            </w:pPr>
            <w:r w:rsidRPr="006B0C69">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Банк</w:t>
            </w:r>
          </w:p>
        </w:tc>
        <w:tc>
          <w:tcPr>
            <w:tcW w:w="3741" w:type="pct"/>
            <w:shd w:val="clear" w:color="auto" w:fill="auto"/>
          </w:tcPr>
          <w:p w:rsidR="00934F07" w:rsidRPr="00BC4AC8" w:rsidRDefault="00934F07" w:rsidP="00412DF7">
            <w:pPr>
              <w:pStyle w:val="ASFKTablenorm"/>
              <w:ind w:left="57" w:right="57"/>
            </w:pPr>
            <w:r w:rsidRPr="00BC4AC8">
              <w:t>Наименование банка получателя платежа.</w:t>
            </w:r>
          </w:p>
          <w:p w:rsidR="00934F07" w:rsidRPr="00B11F4A" w:rsidRDefault="00934F07" w:rsidP="00412DF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lastRenderedPageBreak/>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92715F">
        <w:rPr>
          <w:noProof/>
        </w:rPr>
        <w:t>33</w:t>
      </w:r>
      <w:r w:rsidR="004E0BBC" w:rsidRPr="004E0BBC">
        <w:fldChar w:fldCharType="end"/>
      </w:r>
      <w:r w:rsidR="004E0BBC">
        <w:t>.</w:t>
      </w:r>
    </w:p>
    <w:p w:rsidR="00934F07" w:rsidRPr="00871500" w:rsidRDefault="0092715F" w:rsidP="00934F07">
      <w:pPr>
        <w:pStyle w:val="ASFKFigure"/>
        <w:rPr>
          <w:lang w:val="en-US"/>
        </w:rPr>
      </w:pPr>
      <w:r>
        <w:pict>
          <v:shape id="_x0000_i1117" type="#_x0000_t75" style="width:480pt;height:246pt">
            <v:imagedata r:id="rId9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2" w:name="_Ref231231239"/>
      <w:bookmarkStart w:id="433" w:name="_Toc79490402"/>
      <w:r w:rsidR="0092715F">
        <w:rPr>
          <w:noProof/>
        </w:rPr>
        <w:t>33</w:t>
      </w:r>
      <w:bookmarkEnd w:id="432"/>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3,4</w:t>
      </w:r>
      <w:r>
        <w:t xml:space="preserve"> (2)</w:t>
      </w:r>
      <w:r w:rsidR="001F20AD">
        <w:t>»</w:t>
      </w:r>
      <w:bookmarkEnd w:id="433"/>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92715F">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4" w:name="_Ref364349268"/>
      <w:bookmarkStart w:id="435" w:name="_Toc79490245"/>
      <w:r w:rsidR="0092715F">
        <w:rPr>
          <w:noProof/>
        </w:rPr>
        <w:t>16</w:t>
      </w:r>
      <w:bookmarkEnd w:id="434"/>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lastRenderedPageBreak/>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жах, 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92715F">
        <w:rPr>
          <w:noProof/>
        </w:rPr>
        <w:t>34</w:t>
      </w:r>
      <w:r w:rsidR="004E0BBC" w:rsidRPr="004E0BBC">
        <w:fldChar w:fldCharType="end"/>
      </w:r>
      <w:r w:rsidRPr="00D862AF">
        <w:t>.</w:t>
      </w:r>
    </w:p>
    <w:p w:rsidR="00934F07" w:rsidRPr="00871500" w:rsidRDefault="0092715F" w:rsidP="00934F07">
      <w:pPr>
        <w:pStyle w:val="ASFKFigure"/>
        <w:rPr>
          <w:lang w:val="en-US"/>
        </w:rPr>
      </w:pPr>
      <w:r>
        <w:rPr>
          <w:lang w:val="en-US"/>
        </w:rPr>
        <w:pict>
          <v:shape id="_x0000_i1118" type="#_x0000_t75" style="width:480pt;height:246pt">
            <v:imagedata r:id="rId9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6" w:name="_Ref231235416"/>
      <w:bookmarkStart w:id="437" w:name="_Toc79490403"/>
      <w:r w:rsidR="0092715F">
        <w:rPr>
          <w:noProof/>
        </w:rPr>
        <w:t>34</w:t>
      </w:r>
      <w:bookmarkEnd w:id="436"/>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5, подписи</w:t>
      </w:r>
      <w:r>
        <w:t xml:space="preserve"> (3)</w:t>
      </w:r>
      <w:r w:rsidR="001F20AD">
        <w:t>»</w:t>
      </w:r>
      <w:bookmarkEnd w:id="437"/>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92715F">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8" w:name="_Ref364349711"/>
      <w:bookmarkStart w:id="439" w:name="_Toc79490246"/>
      <w:r w:rsidR="0092715F">
        <w:rPr>
          <w:noProof/>
        </w:rPr>
        <w:t>17</w:t>
      </w:r>
      <w:bookmarkEnd w:id="438"/>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rsidTr="00412DF7">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 валюте</w:t>
            </w:r>
          </w:p>
        </w:tc>
        <w:tc>
          <w:tcPr>
            <w:tcW w:w="3556" w:type="pct"/>
            <w:shd w:val="clear" w:color="auto" w:fill="auto"/>
          </w:tcPr>
          <w:p w:rsidR="00934F07" w:rsidRPr="00B11F4A" w:rsidRDefault="00934F07" w:rsidP="00412DF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lastRenderedPageBreak/>
              <w:t>N</w:t>
            </w:r>
          </w:p>
        </w:tc>
        <w:tc>
          <w:tcPr>
            <w:tcW w:w="3556" w:type="pct"/>
            <w:shd w:val="clear" w:color="auto" w:fill="auto"/>
          </w:tcPr>
          <w:p w:rsidR="00934F07" w:rsidRPr="00B11F4A" w:rsidRDefault="00934F07" w:rsidP="00412DF7">
            <w:pPr>
              <w:pStyle w:val="ASFKTablenorm"/>
              <w:ind w:left="57" w:right="57"/>
            </w:pPr>
            <w:r w:rsidRPr="00B11F4A">
              <w:t>Номер по порядку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Вид средств</w:t>
            </w:r>
          </w:p>
        </w:tc>
        <w:tc>
          <w:tcPr>
            <w:tcW w:w="3556" w:type="pct"/>
            <w:shd w:val="clear" w:color="auto" w:fill="auto"/>
          </w:tcPr>
          <w:p w:rsidR="00934F07" w:rsidRPr="00B11F4A" w:rsidRDefault="00934F07" w:rsidP="00412DF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КБК</w:t>
            </w:r>
          </w:p>
        </w:tc>
        <w:tc>
          <w:tcPr>
            <w:tcW w:w="3556" w:type="pct"/>
            <w:shd w:val="clear" w:color="auto" w:fill="auto"/>
          </w:tcPr>
          <w:p w:rsidR="00934F07" w:rsidRPr="00B11F4A" w:rsidRDefault="00934F07" w:rsidP="00412DF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Предмет документа основ</w:t>
            </w:r>
            <w:r w:rsidRPr="00EB6560">
              <w:t>а</w:t>
            </w:r>
            <w:r w:rsidRPr="00B11F4A">
              <w:t>ния</w:t>
            </w:r>
          </w:p>
        </w:tc>
        <w:tc>
          <w:tcPr>
            <w:tcW w:w="3556" w:type="pct"/>
            <w:shd w:val="clear" w:color="auto" w:fill="auto"/>
          </w:tcPr>
          <w:p w:rsidR="00934F07" w:rsidRPr="00B11F4A" w:rsidRDefault="00934F07" w:rsidP="00412DF7">
            <w:pPr>
              <w:pStyle w:val="ASFKTablenorm"/>
              <w:ind w:left="57" w:right="57"/>
            </w:pPr>
            <w:r w:rsidRPr="00B11F4A">
              <w:t>Предмет документа-основания</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Январь</w:t>
            </w:r>
          </w:p>
        </w:tc>
        <w:tc>
          <w:tcPr>
            <w:tcW w:w="3556" w:type="pct"/>
            <w:shd w:val="clear" w:color="auto" w:fill="auto"/>
          </w:tcPr>
          <w:p w:rsidR="00934F07" w:rsidRPr="00B11F4A" w:rsidRDefault="00934F07" w:rsidP="00412DF7">
            <w:pPr>
              <w:pStyle w:val="ASFKTablenorm"/>
              <w:ind w:left="57" w:right="57"/>
            </w:pPr>
            <w:r w:rsidRPr="00B11F4A">
              <w:t>Сумма оплаты БО в январе тек</w:t>
            </w:r>
            <w:r w:rsidRPr="00EB6560">
              <w:t>у</w:t>
            </w:r>
            <w:r w:rsidRPr="00B11F4A">
              <w:t>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Февраль</w:t>
            </w:r>
          </w:p>
        </w:tc>
        <w:tc>
          <w:tcPr>
            <w:tcW w:w="3556" w:type="pct"/>
            <w:shd w:val="clear" w:color="auto" w:fill="auto"/>
          </w:tcPr>
          <w:p w:rsidR="00934F07" w:rsidRPr="00B11F4A" w:rsidRDefault="00934F07" w:rsidP="00412DF7">
            <w:pPr>
              <w:pStyle w:val="ASFKTablenorm"/>
              <w:ind w:left="57" w:right="57"/>
            </w:pPr>
            <w:r w:rsidRPr="00B11F4A">
              <w:t>Сумма оплаты БО в феврале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w:t>
            </w:r>
          </w:p>
        </w:tc>
        <w:tc>
          <w:tcPr>
            <w:tcW w:w="3556" w:type="pct"/>
            <w:shd w:val="clear" w:color="auto" w:fill="auto"/>
          </w:tcPr>
          <w:p w:rsidR="00934F07" w:rsidRPr="00B11F4A" w:rsidRDefault="00934F07" w:rsidP="00412DF7">
            <w:pPr>
              <w:pStyle w:val="ASFKTablenorm"/>
              <w:ind w:left="57" w:right="57"/>
            </w:pPr>
            <w:r w:rsidRPr="00B11F4A">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Декабрь</w:t>
            </w:r>
          </w:p>
        </w:tc>
        <w:tc>
          <w:tcPr>
            <w:tcW w:w="3556" w:type="pct"/>
            <w:shd w:val="clear" w:color="auto" w:fill="auto"/>
          </w:tcPr>
          <w:p w:rsidR="00934F07" w:rsidRPr="00B11F4A" w:rsidRDefault="00934F07" w:rsidP="00412DF7">
            <w:pPr>
              <w:pStyle w:val="ASFKTablenorm"/>
              <w:ind w:left="57" w:right="57"/>
            </w:pPr>
            <w:r w:rsidRPr="00B11F4A">
              <w:t>Сумма оплаты БО в декабре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Сумма БО</w:t>
            </w:r>
          </w:p>
        </w:tc>
        <w:tc>
          <w:tcPr>
            <w:tcW w:w="3556" w:type="pct"/>
            <w:shd w:val="clear" w:color="auto" w:fill="auto"/>
          </w:tcPr>
          <w:p w:rsidR="00934F07" w:rsidRPr="00B11F4A" w:rsidRDefault="00934F07" w:rsidP="00412DF7">
            <w:pPr>
              <w:pStyle w:val="ASFKTablenorm"/>
              <w:ind w:left="57" w:right="57"/>
            </w:pPr>
            <w:r w:rsidRPr="00B11F4A">
              <w:t>Общая сумма БО по всем годам</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Отклонение (сумма БО – сумма по годам)</w:t>
            </w:r>
          </w:p>
        </w:tc>
        <w:tc>
          <w:tcPr>
            <w:tcW w:w="3556" w:type="pct"/>
            <w:shd w:val="clear" w:color="auto" w:fill="auto"/>
          </w:tcPr>
          <w:p w:rsidR="00934F07" w:rsidRPr="00B11F4A" w:rsidRDefault="00934F07" w:rsidP="00412DF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rsidTr="00412DF7">
        <w:trPr>
          <w:trHeight w:val="77"/>
        </w:trPr>
        <w:tc>
          <w:tcPr>
            <w:tcW w:w="5000" w:type="pct"/>
            <w:gridSpan w:val="2"/>
            <w:shd w:val="clear" w:color="auto" w:fill="auto"/>
          </w:tcPr>
          <w:p w:rsidR="00934F07" w:rsidRPr="00B11F4A" w:rsidRDefault="00934F07" w:rsidP="00412DF7">
            <w:pPr>
              <w:pStyle w:val="ASFKTablenorm"/>
              <w:ind w:left="57" w:right="57"/>
            </w:pPr>
            <w:r>
              <w:t>Г</w:t>
            </w:r>
            <w:r w:rsidRPr="00B11F4A">
              <w:t>руппа полей подписей</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shd w:val="clear" w:color="auto" w:fill="auto"/>
          </w:tcPr>
          <w:p w:rsidR="00934F07" w:rsidRPr="00B11F4A" w:rsidRDefault="00934F07" w:rsidP="00412DF7">
            <w:pPr>
              <w:pStyle w:val="ASFKTablenorm"/>
              <w:ind w:left="57" w:right="57"/>
            </w:pPr>
            <w:r w:rsidRPr="00B11F4A">
              <w:t>Наименование должности рук</w:t>
            </w:r>
            <w:r w:rsidRPr="00EB6560">
              <w:t>о</w:t>
            </w:r>
            <w:r w:rsidRPr="00B11F4A">
              <w:t>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shd w:val="clear" w:color="auto" w:fill="auto"/>
          </w:tcPr>
          <w:p w:rsidR="00934F07" w:rsidRPr="00B11F4A" w:rsidRDefault="00934F07" w:rsidP="00412DF7">
            <w:pPr>
              <w:pStyle w:val="ASFKTablenorm"/>
              <w:ind w:left="57" w:right="57"/>
            </w:pPr>
            <w:r w:rsidRPr="00B11F4A">
              <w:t>ФИО руководителя.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Должность исполнителя</w:t>
            </w:r>
          </w:p>
        </w:tc>
        <w:tc>
          <w:tcPr>
            <w:tcW w:w="3556" w:type="pct"/>
            <w:shd w:val="clear" w:color="auto" w:fill="auto"/>
          </w:tcPr>
          <w:p w:rsidR="00934F07" w:rsidRPr="00B11F4A" w:rsidRDefault="00934F07" w:rsidP="00412DF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Расшифровка подписи</w:t>
            </w:r>
          </w:p>
        </w:tc>
        <w:tc>
          <w:tcPr>
            <w:tcW w:w="3556" w:type="pct"/>
            <w:shd w:val="clear" w:color="auto" w:fill="auto"/>
          </w:tcPr>
          <w:p w:rsidR="00934F07" w:rsidRPr="00B11F4A" w:rsidRDefault="00934F07" w:rsidP="00412DF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подписания</w:t>
            </w:r>
          </w:p>
        </w:tc>
        <w:tc>
          <w:tcPr>
            <w:tcW w:w="3556" w:type="pct"/>
            <w:shd w:val="clear" w:color="auto" w:fill="auto"/>
          </w:tcPr>
          <w:p w:rsidR="00934F07" w:rsidRPr="00B11F4A" w:rsidRDefault="00934F07" w:rsidP="00412DF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присвоенная в ФК</w:t>
            </w:r>
          </w:p>
        </w:tc>
        <w:tc>
          <w:tcPr>
            <w:tcW w:w="3556" w:type="pct"/>
            <w:shd w:val="clear" w:color="auto" w:fill="auto"/>
          </w:tcPr>
          <w:p w:rsidR="00934F07" w:rsidRPr="00B11F4A" w:rsidRDefault="00934F07" w:rsidP="00412DF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92715F">
        <w:t>34</w:t>
      </w:r>
      <w:r w:rsidRPr="00B11F4A">
        <w:fldChar w:fldCharType="end"/>
      </w:r>
      <w:r w:rsidRPr="00B11F4A">
        <w:t xml:space="preserve">) следует нажать на кнопку </w:t>
      </w:r>
      <w:r w:rsidR="0092715F">
        <w:pict>
          <v:shape id="_x0000_i1119" type="#_x0000_t75" style="width:24pt;height:24pt">
            <v:imagedata r:id="rId73" o:title="Snap7" gain="81921f" blacklevel="-3277f"/>
          </v:shape>
        </w:pict>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92715F">
        <w:t>35</w:t>
      </w:r>
      <w:r w:rsidRPr="00B11F4A">
        <w:fldChar w:fldCharType="end"/>
      </w:r>
      <w:r w:rsidRPr="00B11F4A">
        <w:t>).</w:t>
      </w:r>
    </w:p>
    <w:p w:rsidR="00934F07" w:rsidRPr="00ED7F9F" w:rsidRDefault="0092715F" w:rsidP="006B2B57">
      <w:pPr>
        <w:pStyle w:val="ASFKFigure"/>
        <w:rPr>
          <w:lang w:val="en-US"/>
        </w:rPr>
      </w:pPr>
      <w:r>
        <w:lastRenderedPageBreak/>
        <w:pict>
          <v:shape id="_x0000_i1120" type="#_x0000_t75" style="width:480pt;height:6in">
            <v:imagedata r:id="rId9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0" w:name="_Ref246740551"/>
      <w:bookmarkStart w:id="441" w:name="_Toc79490404"/>
      <w:r w:rsidR="0092715F">
        <w:rPr>
          <w:noProof/>
        </w:rPr>
        <w:t>35</w:t>
      </w:r>
      <w:bookmarkEnd w:id="440"/>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Основная</w:t>
      </w:r>
      <w:r w:rsidR="001F20AD">
        <w:t>»</w:t>
      </w:r>
      <w:bookmarkEnd w:id="441"/>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92715F" w:rsidP="00934F07">
      <w:pPr>
        <w:pStyle w:val="ASFKFigure"/>
        <w:rPr>
          <w:lang w:val="en-US"/>
        </w:rPr>
      </w:pPr>
      <w:r>
        <w:pict>
          <v:shape id="_x0000_i1121" type="#_x0000_t75" style="width:480pt;height:312pt">
            <v:imagedata r:id="rId9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2" w:name="_Ref246740553"/>
      <w:bookmarkStart w:id="443" w:name="_Toc79490405"/>
      <w:r w:rsidR="0092715F">
        <w:rPr>
          <w:noProof/>
        </w:rPr>
        <w:t>36</w:t>
      </w:r>
      <w:bookmarkEnd w:id="442"/>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График оплаты</w:t>
      </w:r>
      <w:r w:rsidR="001F20AD">
        <w:t>»</w:t>
      </w:r>
      <w:bookmarkEnd w:id="443"/>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4" w:name="_Ref328730448"/>
      <w:bookmarkStart w:id="445" w:name="_Toc387859008"/>
      <w:bookmarkStart w:id="446" w:name="_Toc410283255"/>
      <w:bookmarkStart w:id="447" w:name="_Toc79490169"/>
      <w:r w:rsidRPr="0064058C">
        <w:t>Уведомление о нарушении сроков внесения размеров арендной платы</w:t>
      </w:r>
      <w:bookmarkEnd w:id="444"/>
      <w:bookmarkEnd w:id="445"/>
      <w:bookmarkEnd w:id="446"/>
      <w:bookmarkEnd w:id="447"/>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92715F">
        <w:rPr>
          <w:noProof/>
        </w:rPr>
        <w:t>37</w:t>
      </w:r>
      <w:r w:rsidR="00934F07" w:rsidRPr="0064058C">
        <w:fldChar w:fldCharType="end"/>
      </w:r>
      <w:r w:rsidR="00934F07" w:rsidRPr="0064058C">
        <w:t>.</w:t>
      </w:r>
    </w:p>
    <w:p w:rsidR="00934F07" w:rsidRPr="00C04DA1" w:rsidRDefault="0092715F" w:rsidP="00934F07">
      <w:pPr>
        <w:pStyle w:val="ASFKFigure"/>
      </w:pPr>
      <w:r>
        <w:lastRenderedPageBreak/>
        <w:pict>
          <v:shape id="_x0000_i1122" type="#_x0000_t75" style="width:478.5pt;height:300pt">
            <v:imagedata r:id="rId96"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48" w:name="_Ref328664864"/>
      <w:bookmarkStart w:id="449" w:name="_Toc79490406"/>
      <w:r w:rsidR="0092715F">
        <w:rPr>
          <w:noProof/>
        </w:rPr>
        <w:t>37</w:t>
      </w:r>
      <w:bookmarkEnd w:id="448"/>
      <w:r w:rsidRPr="0064058C">
        <w:fldChar w:fldCharType="end"/>
      </w:r>
      <w:r w:rsidRPr="0064058C">
        <w:t xml:space="preserve">. </w:t>
      </w:r>
      <w:r w:rsidR="00432067">
        <w:t>ЭФ</w:t>
      </w:r>
      <w:r w:rsidRPr="0064058C">
        <w:t xml:space="preserve"> списка документов</w:t>
      </w:r>
      <w:r w:rsidR="004E0BBC">
        <w:t xml:space="preserve"> </w:t>
      </w:r>
      <w:r w:rsidR="001F20AD">
        <w:t>«</w:t>
      </w:r>
      <w:r w:rsidRPr="0064058C">
        <w:t>Уведомление о нарушении сроков внесения и размеров арендной платы</w:t>
      </w:r>
      <w:r w:rsidR="001F20AD">
        <w:t>»</w:t>
      </w:r>
      <w:bookmarkEnd w:id="449"/>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92715F">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92715F">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92715F" w:rsidP="00934F07">
      <w:pPr>
        <w:pStyle w:val="ASFKFigure"/>
      </w:pPr>
      <w:r>
        <w:lastRenderedPageBreak/>
        <w:pict>
          <v:shape id="_x0000_i1123" type="#_x0000_t75" style="width:478.5pt;height:318pt">
            <v:imagedata r:id="rId97"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0" w:name="_Ref328669861"/>
      <w:bookmarkStart w:id="451" w:name="_Toc79490407"/>
      <w:r w:rsidR="0092715F">
        <w:rPr>
          <w:noProof/>
        </w:rPr>
        <w:t>38</w:t>
      </w:r>
      <w:bookmarkEnd w:id="450"/>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Основные атрибуты</w:t>
      </w:r>
      <w:r w:rsidR="001F20AD">
        <w:t>»</w:t>
      </w:r>
      <w:bookmarkEnd w:id="451"/>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92715F">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2" w:name="_Ref328670071"/>
      <w:bookmarkStart w:id="453" w:name="_Toc79490247"/>
      <w:r w:rsidR="0092715F">
        <w:rPr>
          <w:noProof/>
        </w:rPr>
        <w:t>18</w:t>
      </w:r>
      <w:bookmarkEnd w:id="452"/>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8"/>
        <w:gridCol w:w="6107"/>
      </w:tblGrid>
      <w:tr w:rsidR="00E278A7" w:rsidRPr="00AB7803" w:rsidTr="00412DF7">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Дата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4E0BBC" w:rsidRPr="00AB7803" w:rsidTr="00412DF7">
        <w:tc>
          <w:tcPr>
            <w:tcW w:w="1870" w:type="pct"/>
            <w:shd w:val="clear" w:color="auto" w:fill="auto"/>
          </w:tcPr>
          <w:p w:rsidR="004E0BBC" w:rsidRPr="00AB7803" w:rsidRDefault="004E0BBC" w:rsidP="00412DF7">
            <w:pPr>
              <w:pStyle w:val="ASFKTablenorm"/>
              <w:ind w:left="57" w:right="57"/>
            </w:pPr>
            <w:r>
              <w:t>Статус</w:t>
            </w:r>
          </w:p>
        </w:tc>
        <w:tc>
          <w:tcPr>
            <w:tcW w:w="3130" w:type="pct"/>
            <w:shd w:val="clear" w:color="auto" w:fill="auto"/>
          </w:tcPr>
          <w:p w:rsidR="004E0BBC" w:rsidRPr="00AB7803" w:rsidRDefault="004E0BBC" w:rsidP="00412DF7">
            <w:pPr>
              <w:pStyle w:val="ASFKTablenorm"/>
              <w:ind w:left="57" w:right="57"/>
            </w:pPr>
            <w:r w:rsidRPr="004E0BBC">
              <w:t>Значение передается из OEBS</w:t>
            </w:r>
            <w:r>
              <w:t>.</w:t>
            </w:r>
          </w:p>
        </w:tc>
      </w:tr>
      <w:tr w:rsidR="00E278A7" w:rsidRPr="00AB7803" w:rsidTr="00412DF7">
        <w:tc>
          <w:tcPr>
            <w:tcW w:w="5000" w:type="pct"/>
            <w:gridSpan w:val="2"/>
            <w:shd w:val="clear" w:color="auto" w:fill="auto"/>
          </w:tcPr>
          <w:p w:rsidR="00E278A7" w:rsidRPr="00E278A7" w:rsidRDefault="00E278A7" w:rsidP="00412DF7">
            <w:pPr>
              <w:pStyle w:val="ASFKTablenorm"/>
              <w:ind w:left="57" w:right="57"/>
            </w:pPr>
            <w:r w:rsidRPr="00AB7803">
              <w:t>Закладка</w:t>
            </w:r>
            <w:r w:rsidRPr="00E278A7">
              <w:t xml:space="preserve"> </w:t>
            </w:r>
            <w:r w:rsidR="001F20AD">
              <w:t>«</w:t>
            </w:r>
            <w:r w:rsidRPr="00E278A7">
              <w:t>Основные атрибуты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ПБС</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 лицевого счета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ГРБС/ГАИФ</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Глава по БК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Бюджет (наименование)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E278A7" w:rsidRDefault="00E278A7" w:rsidP="00412DF7">
            <w:pPr>
              <w:pStyle w:val="ASFKTablenorm"/>
              <w:ind w:left="57" w:right="57"/>
            </w:pPr>
            <w:r w:rsidRPr="00AB7803">
              <w:t>Финансовый орган (наименов</w:t>
            </w:r>
            <w:r w:rsidRPr="00E278A7">
              <w:t>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ФК, орган 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lastRenderedPageBreak/>
              <w:t>По КОФК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Учетный номер обязательства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5000" w:type="pct"/>
            <w:gridSpan w:val="2"/>
            <w:shd w:val="clear" w:color="auto" w:fill="auto"/>
          </w:tcPr>
          <w:p w:rsidR="00E278A7" w:rsidRPr="00E278A7" w:rsidRDefault="00A879C1" w:rsidP="00412DF7">
            <w:pPr>
              <w:pStyle w:val="ASFKTablenorm"/>
              <w:ind w:left="57" w:right="57"/>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Номер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Дата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Периодичность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Срок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оплаты за период</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Факт. </w:t>
            </w:r>
            <w:r w:rsidR="00B412A1" w:rsidRPr="00AB7803">
              <w:t>Д</w:t>
            </w:r>
            <w:r w:rsidRPr="00AB7803">
              <w:t>ата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превышения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Примечание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передается из OEBS.</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92715F">
        <w:rPr>
          <w:noProof/>
        </w:rPr>
        <w:t>39</w:t>
      </w:r>
      <w:r w:rsidR="00934F07" w:rsidRPr="0064058C">
        <w:fldChar w:fldCharType="end"/>
      </w:r>
      <w:r w:rsidR="00934F07" w:rsidRPr="0064058C">
        <w:t>.</w:t>
      </w:r>
    </w:p>
    <w:p w:rsidR="00934F07" w:rsidRPr="0064058C" w:rsidRDefault="0092715F" w:rsidP="00934F07">
      <w:pPr>
        <w:pStyle w:val="ASFKFigure"/>
      </w:pPr>
      <w:r>
        <w:pict>
          <v:shape id="_x0000_i1124" type="#_x0000_t75" style="width:480pt;height:102pt">
            <v:imagedata r:id="rId98"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4" w:name="_Ref328670705"/>
      <w:bookmarkStart w:id="455" w:name="_Toc79490408"/>
      <w:r w:rsidR="0092715F">
        <w:rPr>
          <w:noProof/>
        </w:rPr>
        <w:t>39</w:t>
      </w:r>
      <w:bookmarkEnd w:id="454"/>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Подписи</w:t>
      </w:r>
      <w:r w:rsidR="001F20AD">
        <w:t>»</w:t>
      </w:r>
      <w:bookmarkEnd w:id="455"/>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92715F">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6" w:name="_Ref328670648"/>
      <w:bookmarkStart w:id="457" w:name="_Toc79490248"/>
      <w:r w:rsidR="0092715F">
        <w:rPr>
          <w:noProof/>
        </w:rPr>
        <w:t>19</w:t>
      </w:r>
      <w:bookmarkEnd w:id="456"/>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934F07" w:rsidRPr="0064058C"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rsidTr="00412DF7">
        <w:tc>
          <w:tcPr>
            <w:tcW w:w="5000" w:type="pct"/>
            <w:gridSpan w:val="2"/>
            <w:shd w:val="clear" w:color="auto" w:fill="auto"/>
          </w:tcPr>
          <w:p w:rsidR="00AB628C" w:rsidRPr="0064058C" w:rsidRDefault="00AB628C" w:rsidP="00412DF7">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rsidTr="00412DF7">
        <w:tc>
          <w:tcPr>
            <w:tcW w:w="2174" w:type="pct"/>
            <w:shd w:val="clear" w:color="auto" w:fill="auto"/>
          </w:tcPr>
          <w:p w:rsidR="004C23F7" w:rsidRPr="004C23F7" w:rsidRDefault="004C23F7" w:rsidP="00412DF7">
            <w:pPr>
              <w:pStyle w:val="ASFKTablenorm"/>
              <w:ind w:left="57" w:right="57"/>
            </w:pPr>
            <w:r>
              <w:t>Уполномоченное лицо. Должность</w:t>
            </w:r>
          </w:p>
        </w:tc>
        <w:tc>
          <w:tcPr>
            <w:tcW w:w="2826" w:type="pct"/>
            <w:shd w:val="clear" w:color="auto" w:fill="auto"/>
          </w:tcPr>
          <w:p w:rsidR="004C23F7" w:rsidRPr="0064058C" w:rsidRDefault="004C23F7" w:rsidP="00412DF7">
            <w:pPr>
              <w:pStyle w:val="ASFKTablenorm"/>
              <w:ind w:left="57" w:right="57"/>
            </w:pPr>
            <w:r w:rsidRPr="0064058C">
              <w:t>Значени</w:t>
            </w:r>
            <w:r>
              <w:t>е передае</w:t>
            </w:r>
            <w:r w:rsidRPr="0064058C">
              <w:t>тся из OEBS</w:t>
            </w:r>
            <w:r>
              <w:t>.</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ФИО</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е передается из OEBS.</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Телефон</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е передается из OEBS.</w:t>
            </w:r>
          </w:p>
        </w:tc>
      </w:tr>
    </w:tbl>
    <w:p w:rsidR="00934F07" w:rsidRPr="0064058C" w:rsidRDefault="00934F07" w:rsidP="00F018DF">
      <w:pPr>
        <w:pStyle w:val="32"/>
      </w:pPr>
      <w:bookmarkStart w:id="458" w:name="_Ref328730474"/>
      <w:bookmarkStart w:id="459" w:name="_Toc387859009"/>
      <w:bookmarkStart w:id="460" w:name="_Toc410283256"/>
      <w:bookmarkStart w:id="461" w:name="_Toc79490170"/>
      <w:r w:rsidRPr="0064058C">
        <w:t>Уведомление о нарушении установленных предельных размеров авансового платежа</w:t>
      </w:r>
      <w:bookmarkEnd w:id="458"/>
      <w:bookmarkEnd w:id="459"/>
      <w:bookmarkEnd w:id="460"/>
      <w:bookmarkEnd w:id="461"/>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92715F">
        <w:rPr>
          <w:noProof/>
        </w:rPr>
        <w:t>40</w:t>
      </w:r>
      <w:r w:rsidR="00934F07" w:rsidRPr="0064058C">
        <w:fldChar w:fldCharType="end"/>
      </w:r>
      <w:r w:rsidR="00934F07" w:rsidRPr="0064058C">
        <w:t>.</w:t>
      </w:r>
    </w:p>
    <w:p w:rsidR="00934F07" w:rsidRPr="00473684" w:rsidRDefault="0092715F" w:rsidP="00934F07">
      <w:pPr>
        <w:pStyle w:val="ASFKFigure"/>
      </w:pPr>
      <w:r>
        <w:pict>
          <v:shape id="_x0000_i1125" type="#_x0000_t75" style="width:478.5pt;height:300pt">
            <v:imagedata r:id="rId99"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2" w:name="_Ref328671237"/>
      <w:bookmarkStart w:id="463" w:name="_Toc79490409"/>
      <w:r w:rsidR="0092715F">
        <w:rPr>
          <w:noProof/>
        </w:rPr>
        <w:t>40</w:t>
      </w:r>
      <w:bookmarkEnd w:id="462"/>
      <w:r w:rsidRPr="0064058C">
        <w:fldChar w:fldCharType="end"/>
      </w:r>
      <w:r w:rsidRPr="0064058C">
        <w:t xml:space="preserve">. </w:t>
      </w:r>
      <w:r w:rsidR="00903848">
        <w:t xml:space="preserve">ЭФ списка документов </w:t>
      </w:r>
      <w:r w:rsidR="001F20AD">
        <w:t>«</w:t>
      </w:r>
      <w:r w:rsidRPr="0064058C">
        <w:t>Уведомление о нарушении установленных предельных размеров авансового платежа</w:t>
      </w:r>
      <w:r w:rsidR="001F20AD">
        <w:t>»</w:t>
      </w:r>
      <w:bookmarkEnd w:id="463"/>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92715F" w:rsidRPr="0092715F">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92715F">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92715F" w:rsidP="00934F07">
      <w:pPr>
        <w:pStyle w:val="ASFKFigure"/>
      </w:pPr>
      <w:r>
        <w:lastRenderedPageBreak/>
        <w:pict>
          <v:shape id="_x0000_i1126" type="#_x0000_t75" style="width:480pt;height:294pt">
            <v:imagedata r:id="rId100" o:title="0"/>
          </v:shape>
        </w:pict>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4" w:name="_Ref328671582"/>
      <w:bookmarkStart w:id="465" w:name="_Toc79490410"/>
      <w:r w:rsidR="0092715F">
        <w:rPr>
          <w:noProof/>
          <w:lang w:val="en-US"/>
        </w:rPr>
        <w:t>41</w:t>
      </w:r>
      <w:bookmarkEnd w:id="464"/>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5"/>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92715F">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6" w:name="_Ref328673170"/>
      <w:bookmarkStart w:id="467" w:name="_Toc79490249"/>
      <w:r w:rsidR="0092715F">
        <w:rPr>
          <w:noProof/>
        </w:rPr>
        <w:t>20</w:t>
      </w:r>
      <w:bookmarkEnd w:id="466"/>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4"/>
        <w:gridCol w:w="5871"/>
      </w:tblGrid>
      <w:tr w:rsidR="00934F07" w:rsidRPr="002667B1" w:rsidTr="00412DF7">
        <w:trPr>
          <w:trHeight w:val="313"/>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Дата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5000" w:type="pct"/>
            <w:gridSpan w:val="2"/>
            <w:shd w:val="clear" w:color="auto" w:fill="auto"/>
          </w:tcPr>
          <w:p w:rsidR="00E53989" w:rsidRPr="00E338E9" w:rsidRDefault="00E53989" w:rsidP="00412DF7">
            <w:pPr>
              <w:pStyle w:val="ASFKTablenorm"/>
              <w:ind w:left="57" w:right="57"/>
            </w:pPr>
            <w:r w:rsidRPr="00E338E9">
              <w:t xml:space="preserve">Закладка </w:t>
            </w:r>
            <w:r>
              <w:t>«</w:t>
            </w:r>
            <w:r w:rsidRPr="00E338E9">
              <w:t>Основные атрибуты</w:t>
            </w:r>
            <w:r>
              <w:t xml:space="preserve"> (1)»</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ПБС</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 лицевого счета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ГРБС/ГАИФ</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Глава по БК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Бюджет (наименование)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D0193D" w:rsidRDefault="00E53989" w:rsidP="00412DF7">
            <w:pPr>
              <w:pStyle w:val="ASFKTablenorm"/>
              <w:ind w:left="57" w:right="57"/>
            </w:pPr>
            <w:r w:rsidRPr="00E338E9">
              <w:t>Финансовый орган (наименов</w:t>
            </w:r>
            <w:r w:rsidRPr="00D0193D">
              <w:t>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ФК, орган ФК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КОФК</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Учетный номер обязательства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5000" w:type="pct"/>
            <w:gridSpan w:val="2"/>
            <w:shd w:val="clear" w:color="auto" w:fill="auto"/>
          </w:tcPr>
          <w:p w:rsidR="00E53989" w:rsidRPr="00E338E9" w:rsidRDefault="00A879C1" w:rsidP="00412DF7">
            <w:pPr>
              <w:pStyle w:val="ASFKTablenorm"/>
              <w:ind w:left="57" w:right="57"/>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Номер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Дата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Сумма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 от общ. </w:t>
            </w:r>
            <w:r w:rsidR="00B412A1" w:rsidRPr="00E338E9">
              <w:t>С</w:t>
            </w:r>
            <w:r w:rsidRPr="00E338E9">
              <w:t>уммы аванса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аванса</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Предмет</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Пред. </w:t>
            </w:r>
            <w:r w:rsidR="00B412A1" w:rsidRPr="00E338E9">
              <w:t>Р</w:t>
            </w:r>
            <w:r w:rsidRPr="00E338E9">
              <w:t xml:space="preserve">азмер авансового платежа, % </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превышения</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Факт. </w:t>
            </w:r>
            <w:r w:rsidR="00B412A1" w:rsidRPr="00E338E9">
              <w:t>С</w:t>
            </w:r>
            <w:r w:rsidRPr="00E338E9">
              <w:t>умма превышения</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Примечание</w:t>
            </w:r>
          </w:p>
        </w:tc>
        <w:tc>
          <w:tcPr>
            <w:tcW w:w="3009" w:type="pct"/>
            <w:shd w:val="clear" w:color="auto" w:fill="auto"/>
          </w:tcPr>
          <w:p w:rsidR="00E53989" w:rsidRPr="00D0193D" w:rsidRDefault="00E53989" w:rsidP="00412DF7">
            <w:pPr>
              <w:pStyle w:val="ASFKTablenorm"/>
              <w:ind w:left="57" w:right="57"/>
            </w:pPr>
            <w:r>
              <w:t>Значение передается из OEBS</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92715F">
        <w:rPr>
          <w:noProof/>
        </w:rPr>
        <w:t>42</w:t>
      </w:r>
      <w:r>
        <w:fldChar w:fldCharType="end"/>
      </w:r>
      <w:r w:rsidR="00934F07" w:rsidRPr="0064058C">
        <w:t>.</w:t>
      </w:r>
    </w:p>
    <w:p w:rsidR="00934F07" w:rsidRPr="00E278A7" w:rsidRDefault="0092715F" w:rsidP="00E278A7">
      <w:pPr>
        <w:pStyle w:val="ASFKFigure"/>
      </w:pPr>
      <w:r>
        <w:pict>
          <v:shape id="_x0000_i1127" type="#_x0000_t75" style="width:480pt;height:96pt">
            <v:imagedata r:id="rId101"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8" w:name="_Ref457986275"/>
      <w:bookmarkStart w:id="469" w:name="_Toc79490411"/>
      <w:r w:rsidR="0092715F">
        <w:rPr>
          <w:noProof/>
        </w:rPr>
        <w:t>42</w:t>
      </w:r>
      <w:bookmarkEnd w:id="468"/>
      <w:r w:rsidRPr="0064058C">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1F20AD">
        <w:t>«</w:t>
      </w:r>
      <w:r w:rsidRPr="0064058C">
        <w:t>Подписи (2)</w:t>
      </w:r>
      <w:r w:rsidR="001F20AD">
        <w:t>»</w:t>
      </w:r>
      <w:bookmarkEnd w:id="469"/>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92715F">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0" w:name="_Ref328672198"/>
      <w:bookmarkStart w:id="471" w:name="_Toc79490250"/>
      <w:r w:rsidR="0092715F">
        <w:rPr>
          <w:noProof/>
        </w:rPr>
        <w:t>21</w:t>
      </w:r>
      <w:bookmarkEnd w:id="470"/>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E53989" w:rsidRPr="00424CF0"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rsidTr="00412DF7">
        <w:tc>
          <w:tcPr>
            <w:tcW w:w="5000" w:type="pct"/>
            <w:gridSpan w:val="2"/>
            <w:shd w:val="clear" w:color="auto" w:fill="auto"/>
          </w:tcPr>
          <w:p w:rsidR="00E53989" w:rsidRPr="00424CF0" w:rsidRDefault="00E53989" w:rsidP="00412DF7">
            <w:pPr>
              <w:pStyle w:val="ASFKTablenorm"/>
              <w:ind w:left="57" w:right="57"/>
            </w:pPr>
            <w:r>
              <w:t>Группа полей «Отметка органа Федерального Казначейства о регистрации»</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ФИО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Телефон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t>OEBS</w:t>
            </w:r>
            <w:r w:rsidRPr="00424CF0">
              <w:t>.</w:t>
            </w:r>
          </w:p>
        </w:tc>
      </w:tr>
    </w:tbl>
    <w:p w:rsidR="00934F07" w:rsidRDefault="00934F07" w:rsidP="00934F07">
      <w:pPr>
        <w:pStyle w:val="32"/>
      </w:pPr>
      <w:bookmarkStart w:id="472" w:name="_Toc387687627"/>
      <w:bookmarkStart w:id="473" w:name="_Ref387688785"/>
      <w:bookmarkStart w:id="474" w:name="_Ref387692162"/>
      <w:bookmarkStart w:id="475" w:name="_Toc387859010"/>
      <w:bookmarkStart w:id="476" w:name="_Ref399939545"/>
      <w:bookmarkStart w:id="477" w:name="_Ref408828045"/>
      <w:bookmarkStart w:id="478" w:name="_Toc410283257"/>
      <w:bookmarkStart w:id="479" w:name="_Ref412123979"/>
      <w:bookmarkStart w:id="480" w:name="_Ref419449007"/>
      <w:bookmarkStart w:id="481" w:name="_Ref436991397"/>
      <w:bookmarkStart w:id="482" w:name="_Ref437245730"/>
      <w:bookmarkStart w:id="483" w:name="_Ref441674545"/>
      <w:bookmarkStart w:id="484" w:name="_Ref445393261"/>
      <w:bookmarkStart w:id="485" w:name="_Toc79490171"/>
      <w:r>
        <w:t>Сведения о соглашении</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92715F">
        <w:rPr>
          <w:noProof/>
        </w:rPr>
        <w:t>43</w:t>
      </w:r>
      <w:r w:rsidR="00934F07">
        <w:fldChar w:fldCharType="end"/>
      </w:r>
      <w:r w:rsidR="00934F07" w:rsidRPr="0064058C">
        <w:t>.</w:t>
      </w:r>
    </w:p>
    <w:p w:rsidR="00934F07" w:rsidRPr="00C30A32" w:rsidRDefault="0092715F" w:rsidP="00934F07">
      <w:pPr>
        <w:pStyle w:val="ASFKFigure"/>
      </w:pPr>
      <w:r>
        <w:pict>
          <v:shape id="_x0000_i1128" type="#_x0000_t75" style="width:478.5pt;height:282pt">
            <v:imagedata r:id="rId10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86" w:name="_Ref387687668"/>
      <w:bookmarkStart w:id="487" w:name="_Toc79490412"/>
      <w:r w:rsidR="0092715F">
        <w:rPr>
          <w:noProof/>
        </w:rPr>
        <w:t>43</w:t>
      </w:r>
      <w:bookmarkEnd w:id="486"/>
      <w:r w:rsidRPr="0064058C">
        <w:fldChar w:fldCharType="end"/>
      </w:r>
      <w:r w:rsidRPr="0064058C">
        <w:t xml:space="preserve">. ЭФ списка </w:t>
      </w:r>
      <w:r>
        <w:t xml:space="preserve">документов </w:t>
      </w:r>
      <w:r w:rsidR="001F20AD">
        <w:t>«</w:t>
      </w:r>
      <w:r>
        <w:t>Сведения о соглашении</w:t>
      </w:r>
      <w:r w:rsidR="001F20AD">
        <w:t>»</w:t>
      </w:r>
      <w:bookmarkEnd w:id="487"/>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88" w:name="_Ref393729879"/>
      <w:r w:rsidRPr="0064058C">
        <w:t>Экранная форма документа</w:t>
      </w:r>
      <w:bookmarkEnd w:id="488"/>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92715F">
        <w:rPr>
          <w:noProof/>
        </w:rPr>
        <w:t>44</w:t>
      </w:r>
      <w:r>
        <w:fldChar w:fldCharType="end"/>
      </w:r>
      <w:r w:rsidR="008D6568">
        <w:t>-</w:t>
      </w:r>
      <w:r>
        <w:fldChar w:fldCharType="begin"/>
      </w:r>
      <w:r>
        <w:instrText xml:space="preserve"> REF _Ref387687705 \h </w:instrText>
      </w:r>
      <w:r>
        <w:fldChar w:fldCharType="separate"/>
      </w:r>
      <w:r w:rsidR="0092715F">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92715F" w:rsidP="00934F07">
      <w:pPr>
        <w:pStyle w:val="ASFKFigure"/>
      </w:pPr>
      <w:r>
        <w:pict>
          <v:shape id="_x0000_i1129" type="#_x0000_t75" style="width:480pt;height:204pt">
            <v:imagedata r:id="rId10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89" w:name="_Ref387687672"/>
      <w:bookmarkStart w:id="490" w:name="_Toc79490413"/>
      <w:r w:rsidR="0092715F">
        <w:rPr>
          <w:noProof/>
        </w:rPr>
        <w:t>44</w:t>
      </w:r>
      <w:bookmarkEnd w:id="489"/>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490"/>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92715F">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1" w:name="_Ref387687746"/>
      <w:bookmarkStart w:id="492" w:name="_Toc79490251"/>
      <w:r w:rsidR="0092715F">
        <w:rPr>
          <w:noProof/>
        </w:rPr>
        <w:t>22</w:t>
      </w:r>
      <w:bookmarkEnd w:id="491"/>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E42755"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5000" w:type="pct"/>
            <w:gridSpan w:val="2"/>
            <w:shd w:val="clear" w:color="auto" w:fill="auto"/>
          </w:tcPr>
          <w:p w:rsidR="00934F07" w:rsidRPr="00E42755" w:rsidRDefault="00934F07" w:rsidP="00412DF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документа</w:t>
            </w:r>
          </w:p>
        </w:tc>
        <w:tc>
          <w:tcPr>
            <w:tcW w:w="3864" w:type="pct"/>
            <w:shd w:val="clear" w:color="auto" w:fill="auto"/>
          </w:tcPr>
          <w:p w:rsidR="00934F07" w:rsidRPr="00E42755" w:rsidRDefault="00934F07" w:rsidP="00412DF7">
            <w:pPr>
              <w:pStyle w:val="ASFKTablenorm"/>
              <w:ind w:left="57" w:right="57"/>
            </w:pPr>
            <w:r w:rsidRPr="00E42755">
              <w:t>ГРБС: 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документа</w:t>
            </w:r>
          </w:p>
        </w:tc>
        <w:tc>
          <w:tcPr>
            <w:tcW w:w="3864" w:type="pct"/>
            <w:shd w:val="clear" w:color="auto" w:fill="auto"/>
          </w:tcPr>
          <w:p w:rsidR="00934F07" w:rsidRPr="00E42755" w:rsidRDefault="00934F07" w:rsidP="00412DF7">
            <w:pPr>
              <w:pStyle w:val="ASFKTablenorm"/>
              <w:ind w:left="57" w:right="57"/>
            </w:pPr>
            <w:r w:rsidRPr="00E42755">
              <w:t>ГРБС: Заполняется по умолчанию значением текущей системной даты.</w:t>
            </w:r>
          </w:p>
          <w:p w:rsidR="00934F07" w:rsidRPr="00E42755" w:rsidRDefault="00934F07" w:rsidP="00412DF7">
            <w:pPr>
              <w:pStyle w:val="ASFKTablenorm"/>
              <w:ind w:left="57" w:right="57"/>
            </w:pPr>
            <w:r w:rsidRPr="00E42755">
              <w:t>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5000" w:type="pct"/>
            <w:gridSpan w:val="2"/>
            <w:shd w:val="clear" w:color="auto" w:fill="auto"/>
          </w:tcPr>
          <w:p w:rsidR="00934F07" w:rsidRPr="00E42755" w:rsidRDefault="00DB3DB6" w:rsidP="00412DF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Полное наименование</w:t>
            </w:r>
          </w:p>
        </w:tc>
        <w:tc>
          <w:tcPr>
            <w:tcW w:w="3864" w:type="pct"/>
            <w:shd w:val="clear" w:color="auto" w:fill="auto"/>
          </w:tcPr>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412DF7">
            <w:pPr>
              <w:pStyle w:val="ASFKTablenorm"/>
              <w:ind w:left="57" w:right="57"/>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412DF7">
            <w:pPr>
              <w:pStyle w:val="ASFKTablenorm"/>
              <w:ind w:left="57" w:right="57"/>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t>П</w:t>
            </w:r>
            <w:r w:rsidR="00934F07" w:rsidRPr="00E42755">
              <w:t>о Сводному ре</w:t>
            </w:r>
            <w:r w:rsidR="00934F07" w:rsidRPr="00E42755">
              <w:lastRenderedPageBreak/>
              <w:t>естру</w:t>
            </w:r>
          </w:p>
        </w:tc>
        <w:tc>
          <w:tcPr>
            <w:tcW w:w="3864" w:type="pct"/>
            <w:shd w:val="clear" w:color="auto" w:fill="auto"/>
          </w:tcPr>
          <w:p w:rsidR="00934F07" w:rsidRPr="00E42755" w:rsidRDefault="00934F07" w:rsidP="00412DF7">
            <w:pPr>
              <w:pStyle w:val="ASFKTablenorm"/>
              <w:ind w:left="57" w:right="57"/>
            </w:pPr>
            <w:r w:rsidRPr="00E42755">
              <w:lastRenderedPageBreak/>
              <w:t xml:space="preserve">ГРБС: Автоматически заполняется на основании системной константы </w:t>
            </w:r>
            <w:r w:rsidR="0087116B" w:rsidRPr="0065389F">
              <w:rPr>
                <w:rStyle w:val="ASFKReporterror"/>
              </w:rPr>
              <w:lastRenderedPageBreak/>
              <w:t>SelfBUCode</w:t>
            </w:r>
            <w:r w:rsidR="0087116B">
              <w:t xml:space="preserve"> (Код собственного БУ)</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w:t>
            </w:r>
            <w:r w:rsidR="005E7971" w:rsidRPr="005E7971">
              <w:t xml:space="preserve">, если дата документа&lt;значение параметра </w:t>
            </w:r>
            <w:r w:rsidR="001F20AD">
              <w:t>«</w:t>
            </w:r>
            <w:r w:rsidR="005E7971" w:rsidRPr="005E7971">
              <w:t>Дата завершения перехода на Сводный реестр</w:t>
            </w:r>
            <w:r w:rsidR="001F20AD">
              <w:t>»</w:t>
            </w:r>
            <w:r w:rsidR="005E7971" w:rsidRPr="005E7971">
              <w:t>, или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lastRenderedPageBreak/>
              <w:t>Номер лицевого счета</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кода системной константы </w:t>
            </w:r>
            <w:r w:rsidR="0087116B" w:rsidRPr="0065389F">
              <w:rPr>
                <w:rStyle w:val="ASFKReporterror"/>
              </w:rPr>
              <w:t>SelfBUCode</w:t>
            </w:r>
            <w:r w:rsidR="0087116B">
              <w:t xml:space="preserve"> (Код собственного БУ)</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w:t>
            </w:r>
          </w:p>
          <w:p w:rsidR="009762F7"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412DF7">
            <w:pPr>
              <w:pStyle w:val="ASFKTablenorm"/>
              <w:ind w:left="57" w:right="57"/>
            </w:pPr>
            <w:r w:rsidRPr="00E42755">
              <w:t>Ввод значения вручную.</w:t>
            </w:r>
          </w:p>
          <w:p w:rsidR="009762F7" w:rsidRDefault="00934F07"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65389F">
              <w:rPr>
                <w:rStyle w:val="ASFKReporterror"/>
              </w:rPr>
              <w:t>SelfBUCode</w:t>
            </w:r>
            <w:r w:rsidR="0087116B">
              <w:t xml:space="preserve"> (Код собственного БУ)</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lastRenderedPageBreak/>
              <w:t>Код по ППП</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412DF7">
            <w:pPr>
              <w:pStyle w:val="ASFKTablenorm"/>
              <w:ind w:left="57" w:right="57"/>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87116B" w:rsidRPr="0065389F">
              <w:rPr>
                <w:rStyle w:val="ASFKReporterror"/>
              </w:rPr>
              <w:t>SelfBUCode</w:t>
            </w:r>
            <w:r w:rsidR="0087116B">
              <w:t xml:space="preserve"> (Код собственного БУ)</w:t>
            </w:r>
            <w:r w:rsidRPr="002A5FDC">
              <w:t xml:space="preserve"> и </w:t>
            </w:r>
            <w:r w:rsidR="0087116B" w:rsidRPr="0065389F">
              <w:rPr>
                <w:rStyle w:val="ASFKReporterror"/>
              </w:rPr>
              <w:t>SelfBudgetCode</w:t>
            </w:r>
            <w:r w:rsidR="0087116B">
              <w:t xml:space="preserve"> (Собственный код бюджета)</w:t>
            </w:r>
            <w:r w:rsidRPr="002A5FDC">
              <w:t>.</w:t>
            </w:r>
          </w:p>
          <w:p w:rsidR="002A5FDC" w:rsidRPr="002A5FDC" w:rsidRDefault="002A5FDC" w:rsidP="00412DF7">
            <w:pPr>
              <w:pStyle w:val="ASFKTablenorm"/>
              <w:ind w:left="57" w:right="57"/>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87116B" w:rsidRPr="0065389F">
              <w:rPr>
                <w:rStyle w:val="ASFKReporterror"/>
              </w:rPr>
              <w:t>SelfPPPCode</w:t>
            </w:r>
            <w:r w:rsidR="0087116B">
              <w:t xml:space="preserve"> (Собственный код ведомства)</w:t>
            </w:r>
            <w:r w:rsidRPr="00E42755">
              <w:t>.</w:t>
            </w:r>
          </w:p>
          <w:p w:rsidR="00934F07" w:rsidRPr="00E42755"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Сокращенное наименование</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ИНН</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КПП</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lastRenderedPageBreak/>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ОКОПФ</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постановки на учет в налоговом органе</w:t>
            </w:r>
          </w:p>
        </w:tc>
        <w:tc>
          <w:tcPr>
            <w:tcW w:w="3864" w:type="pct"/>
            <w:shd w:val="clear" w:color="auto" w:fill="auto"/>
          </w:tcPr>
          <w:p w:rsidR="00934F07" w:rsidRPr="00E42755" w:rsidRDefault="00934F07" w:rsidP="00412DF7">
            <w:pPr>
              <w:pStyle w:val="ASFKTablenorm"/>
              <w:ind w:left="57" w:right="57"/>
            </w:pPr>
            <w:r w:rsidRPr="00E42755">
              <w:t>ГРБС: 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DB3DB6" w:rsidP="00412DF7">
            <w:pPr>
              <w:pStyle w:val="ASFKTablenorm"/>
              <w:ind w:left="57" w:right="57"/>
            </w:pPr>
            <w:r>
              <w:t>Наименование ТОФК</w:t>
            </w:r>
          </w:p>
        </w:tc>
        <w:tc>
          <w:tcPr>
            <w:tcW w:w="3864"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t>П</w:t>
            </w:r>
            <w:r w:rsidR="00934F07" w:rsidRPr="00E42755">
              <w:t>о КОФК</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собственного ТОФК </w:t>
            </w:r>
            <w:r w:rsidR="0087116B" w:rsidRPr="007B574F">
              <w:rPr>
                <w:rStyle w:val="ASFKReporterror"/>
              </w:rPr>
              <w:t>SelfTOFKcode</w:t>
            </w:r>
            <w:r w:rsidR="0087116B">
              <w:t xml:space="preserve"> (Код собственного ТОФК)</w:t>
            </w:r>
            <w:r w:rsidRPr="00E42755">
              <w:t xml:space="preserve"> (если соответствует маске xx00) или вышестоящего ТОФК </w:t>
            </w:r>
            <w:r w:rsidR="0087116B" w:rsidRPr="007B574F">
              <w:rPr>
                <w:rStyle w:val="ASFKReporterror"/>
              </w:rPr>
              <w:t>HigherTOFKcode</w:t>
            </w:r>
            <w:r w:rsidR="0087116B">
              <w:t xml:space="preserve"> (Код вышестоящего ТОФК)</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412DF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92715F">
        <w:rPr>
          <w:noProof/>
        </w:rPr>
        <w:t>45</w:t>
      </w:r>
      <w:r w:rsidR="008D6568" w:rsidRPr="008D6568">
        <w:fldChar w:fldCharType="end"/>
      </w:r>
      <w:r>
        <w:t>.</w:t>
      </w:r>
    </w:p>
    <w:p w:rsidR="00934F07" w:rsidRPr="00C30A32" w:rsidRDefault="0092715F" w:rsidP="00934F07">
      <w:pPr>
        <w:pStyle w:val="ASFKFigure"/>
      </w:pPr>
      <w:r>
        <w:pict>
          <v:shape id="_x0000_i1130" type="#_x0000_t75" style="width:480pt;height:168pt">
            <v:imagedata r:id="rId10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3" w:name="_Ref387687794"/>
      <w:bookmarkStart w:id="494" w:name="_Toc79490414"/>
      <w:r w:rsidR="0092715F">
        <w:rPr>
          <w:noProof/>
        </w:rPr>
        <w:t>45</w:t>
      </w:r>
      <w:bookmarkEnd w:id="493"/>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494"/>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92715F">
        <w:rPr>
          <w:noProof/>
        </w:rPr>
        <w:t>23</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95" w:name="_Ref387687837"/>
      <w:bookmarkStart w:id="496" w:name="_Toc79490252"/>
      <w:r w:rsidR="0092715F">
        <w:rPr>
          <w:noProof/>
        </w:rPr>
        <w:t>23</w:t>
      </w:r>
      <w:bookmarkEnd w:id="495"/>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4"/>
        <w:gridCol w:w="3461"/>
      </w:tblGrid>
      <w:tr w:rsidR="00934F07" w:rsidRPr="002667B1" w:rsidTr="00412DF7">
        <w:trPr>
          <w:trHeight w:val="305"/>
          <w:tblHeader/>
        </w:trPr>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651F98" w:rsidRPr="002667B1" w:rsidTr="00412DF7">
        <w:tc>
          <w:tcPr>
            <w:tcW w:w="3226" w:type="pct"/>
            <w:shd w:val="clear" w:color="auto" w:fill="auto"/>
          </w:tcPr>
          <w:p w:rsidR="00651F98" w:rsidRPr="00317CA8" w:rsidRDefault="00651F98" w:rsidP="00412DF7">
            <w:pPr>
              <w:pStyle w:val="ASFKTablenorm"/>
              <w:ind w:left="57" w:right="57"/>
            </w:pPr>
            <w:r w:rsidRPr="00317CA8">
              <w:t>Почтовый индекс</w:t>
            </w:r>
          </w:p>
        </w:tc>
        <w:tc>
          <w:tcPr>
            <w:tcW w:w="1774" w:type="pct"/>
            <w:shd w:val="clear" w:color="auto" w:fill="auto"/>
          </w:tcPr>
          <w:p w:rsidR="00651F98" w:rsidRPr="00317CA8" w:rsidRDefault="00651F98" w:rsidP="00412DF7">
            <w:pPr>
              <w:pStyle w:val="ASFKTablenorm"/>
              <w:ind w:left="57" w:right="57"/>
            </w:pPr>
            <w:r w:rsidRPr="00317CA8">
              <w:t>Ввод значения вручную</w:t>
            </w:r>
            <w:r w:rsidRPr="00651F98">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Тип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92715F">
        <w:rPr>
          <w:noProof/>
        </w:rPr>
        <w:t>46</w:t>
      </w:r>
      <w:r w:rsidR="008D6568" w:rsidRPr="008D6568">
        <w:fldChar w:fldCharType="end"/>
      </w:r>
      <w:r w:rsidRPr="00D862AF">
        <w:t>.</w:t>
      </w:r>
    </w:p>
    <w:p w:rsidR="00934F07" w:rsidRPr="00C30A32" w:rsidRDefault="0092715F" w:rsidP="00934F07">
      <w:pPr>
        <w:pStyle w:val="ASFKFigure"/>
      </w:pPr>
      <w:r>
        <w:pict>
          <v:shape id="_x0000_i1131" type="#_x0000_t75" style="width:480pt;height:168pt">
            <v:imagedata r:id="rId10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7" w:name="_Ref387687885"/>
      <w:bookmarkStart w:id="498" w:name="_Toc79490415"/>
      <w:r w:rsidR="0092715F">
        <w:rPr>
          <w:noProof/>
        </w:rPr>
        <w:t>46</w:t>
      </w:r>
      <w:bookmarkEnd w:id="497"/>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bookmarkEnd w:id="498"/>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92715F">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9" w:name="_Ref387687914"/>
      <w:bookmarkStart w:id="500" w:name="_Toc79490253"/>
      <w:r w:rsidR="0092715F">
        <w:rPr>
          <w:noProof/>
        </w:rPr>
        <w:t>24</w:t>
      </w:r>
      <w:bookmarkEnd w:id="499"/>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E42755"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вида</w:t>
            </w:r>
          </w:p>
        </w:tc>
        <w:tc>
          <w:tcPr>
            <w:tcW w:w="3618"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вида</w:t>
            </w:r>
          </w:p>
        </w:tc>
        <w:tc>
          <w:tcPr>
            <w:tcW w:w="3618" w:type="pct"/>
            <w:shd w:val="clear" w:color="auto" w:fill="auto"/>
          </w:tcPr>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Реестровый номер соглашения 1-го уровня</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Обязательно для заполнения только при указании в реквизите </w:t>
            </w:r>
            <w:r w:rsidR="001F20AD">
              <w:t>«</w:t>
            </w:r>
            <w:r w:rsidRPr="00E41A9D">
              <w:t>Код ви</w:t>
            </w:r>
            <w:r w:rsidRPr="00E41A9D">
              <w:lastRenderedPageBreak/>
              <w:t>да</w:t>
            </w:r>
            <w:r w:rsidR="001F20AD">
              <w:t>»</w:t>
            </w:r>
            <w:r w:rsidRPr="00E41A9D">
              <w:t xml:space="preserve"> значения </w:t>
            </w:r>
            <w:r w:rsidR="001F20AD">
              <w:t>«</w:t>
            </w:r>
            <w:r w:rsidRPr="00E41A9D">
              <w:t>122</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Номер</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2A5FDC" w:rsidRPr="00E42755" w:rsidTr="00412DF7">
        <w:tc>
          <w:tcPr>
            <w:tcW w:w="1382" w:type="pct"/>
            <w:shd w:val="clear" w:color="auto" w:fill="auto"/>
          </w:tcPr>
          <w:p w:rsidR="002A5FDC" w:rsidRPr="00E42755" w:rsidRDefault="002A5FDC" w:rsidP="00412DF7">
            <w:pPr>
              <w:pStyle w:val="ASFKTablenorm"/>
              <w:ind w:left="57" w:right="57"/>
            </w:pPr>
            <w:r w:rsidRPr="002A5FDC">
              <w:t>Уникальный номер реестровой записи реестра государственных заданий</w:t>
            </w:r>
          </w:p>
        </w:tc>
        <w:tc>
          <w:tcPr>
            <w:tcW w:w="3618" w:type="pct"/>
            <w:shd w:val="clear" w:color="auto" w:fill="auto"/>
          </w:tcPr>
          <w:p w:rsidR="002A5FDC" w:rsidRPr="00E42755" w:rsidRDefault="002A5FDC" w:rsidP="00412DF7">
            <w:pPr>
              <w:pStyle w:val="ASFKTablenorm"/>
              <w:ind w:left="57" w:right="57"/>
            </w:pPr>
            <w:r w:rsidRPr="002A5FDC">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заключения</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вступления в силу</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rsidTr="00412DF7">
        <w:tc>
          <w:tcPr>
            <w:tcW w:w="1382" w:type="pct"/>
            <w:shd w:val="clear" w:color="auto" w:fill="auto"/>
          </w:tcPr>
          <w:p w:rsidR="00934F07" w:rsidRPr="00B11F4A" w:rsidRDefault="00934F07" w:rsidP="00412DF7">
            <w:pPr>
              <w:pStyle w:val="ASFKTablenorm"/>
              <w:ind w:left="57" w:right="57"/>
            </w:pPr>
            <w:r w:rsidRPr="007235DE">
              <w:t xml:space="preserve">Дата окончания </w:t>
            </w:r>
            <w:r>
              <w:t xml:space="preserve">срока </w:t>
            </w:r>
            <w:r w:rsidRPr="007235DE">
              <w:t>действия</w:t>
            </w:r>
          </w:p>
        </w:tc>
        <w:tc>
          <w:tcPr>
            <w:tcW w:w="3618" w:type="pct"/>
            <w:shd w:val="clear" w:color="auto" w:fill="auto"/>
          </w:tcPr>
          <w:p w:rsidR="00934F07" w:rsidRDefault="00934F07" w:rsidP="00412DF7">
            <w:pPr>
              <w:pStyle w:val="ASFKTablenorm"/>
              <w:ind w:left="57" w:right="57"/>
            </w:pPr>
            <w:r w:rsidRPr="007235DE">
              <w:t>Ввод значения вручную</w:t>
            </w:r>
            <w:r>
              <w:t>.</w:t>
            </w:r>
          </w:p>
          <w:p w:rsidR="00934F07" w:rsidRPr="007235DE"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412DF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НПА</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Сумма субсидии в валюте</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651F98" w:rsidRPr="00E42755" w:rsidTr="00412DF7">
        <w:tc>
          <w:tcPr>
            <w:tcW w:w="1382" w:type="pct"/>
            <w:shd w:val="clear" w:color="auto" w:fill="auto"/>
          </w:tcPr>
          <w:p w:rsidR="00651F98" w:rsidRPr="00E42755" w:rsidRDefault="00651F98" w:rsidP="00412DF7">
            <w:pPr>
              <w:pStyle w:val="ASFKTablenorm"/>
              <w:ind w:left="57" w:right="57"/>
            </w:pPr>
            <w:r w:rsidRPr="00E42755">
              <w:t>Наименование в</w:t>
            </w:r>
            <w:r w:rsidRPr="00651F98">
              <w:t>алюты по ОКВ</w:t>
            </w:r>
          </w:p>
        </w:tc>
        <w:tc>
          <w:tcPr>
            <w:tcW w:w="3618" w:type="pct"/>
            <w:shd w:val="clear" w:color="auto" w:fill="auto"/>
          </w:tcPr>
          <w:p w:rsidR="00651F98" w:rsidRDefault="00651F98"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валюты по ОКВ</w:t>
            </w:r>
          </w:p>
        </w:tc>
        <w:tc>
          <w:tcPr>
            <w:tcW w:w="3618" w:type="pct"/>
            <w:shd w:val="clear" w:color="auto" w:fill="auto"/>
          </w:tcPr>
          <w:p w:rsidR="00934F07" w:rsidRPr="00E42755" w:rsidRDefault="00934F07" w:rsidP="00412DF7">
            <w:pPr>
              <w:pStyle w:val="ASFKTablenorm"/>
              <w:ind w:left="57" w:right="57"/>
            </w:pPr>
            <w:r w:rsidRPr="00E42755">
              <w:t xml:space="preserve">ГРБС: Значение по умолчанию – RUB. </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4F4307">
              <w:t>Может быть указан как буквенный, так и цифровой код валюты (например, RUB или 643).</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Курс валюты</w:t>
            </w:r>
          </w:p>
        </w:tc>
        <w:tc>
          <w:tcPr>
            <w:tcW w:w="3618"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412DF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 на дату указанную в реквизите документа </w:t>
            </w:r>
            <w:r w:rsidR="001F20AD">
              <w:t>«</w:t>
            </w:r>
            <w:r>
              <w:t>Дата заключения</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412DF7">
            <w:pPr>
              <w:pStyle w:val="ASFKTablenorm"/>
              <w:ind w:left="57" w:right="57"/>
            </w:pPr>
            <w:r>
              <w:t xml:space="preserve">При этом, требуется полученное значение курса из справочника округлять до 4-х разделителей в дробной части (например, 32,0399057868 до </w:t>
            </w:r>
            <w:r>
              <w:lastRenderedPageBreak/>
              <w:t>32,0310).</w:t>
            </w:r>
          </w:p>
          <w:p w:rsidR="00934F07" w:rsidRDefault="00934F07" w:rsidP="00412DF7">
            <w:pPr>
              <w:pStyle w:val="ASFKTablenorm"/>
              <w:ind w:left="57" w:right="57"/>
            </w:pPr>
            <w:r>
              <w:t xml:space="preserve">Для Соглашений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412DF7">
            <w:pPr>
              <w:pStyle w:val="ASFKTablenorm"/>
              <w:ind w:left="57" w:right="57"/>
            </w:pPr>
            <w:r>
              <w:t>Ввод значения вручную</w:t>
            </w:r>
            <w:r w:rsidRPr="00E42755">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Сумма субсидии в рублях</w:t>
            </w:r>
          </w:p>
        </w:tc>
        <w:tc>
          <w:tcPr>
            <w:tcW w:w="3618"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E42755" w:rsidRDefault="00934F07" w:rsidP="00412DF7">
            <w:pPr>
              <w:pStyle w:val="ASFKTablenorm"/>
              <w:ind w:left="57" w:right="57"/>
            </w:pPr>
            <w:r>
              <w:t>Ввод значения вручную</w:t>
            </w:r>
            <w:r w:rsidRPr="00E42755">
              <w:t>.</w:t>
            </w:r>
          </w:p>
        </w:tc>
      </w:tr>
      <w:tr w:rsidR="007512B7" w:rsidRPr="00E42755" w:rsidTr="00412DF7">
        <w:tc>
          <w:tcPr>
            <w:tcW w:w="1382" w:type="pct"/>
            <w:shd w:val="clear" w:color="auto" w:fill="auto"/>
          </w:tcPr>
          <w:p w:rsidR="007512B7" w:rsidRPr="00E42755" w:rsidRDefault="007512B7" w:rsidP="00412DF7">
            <w:pPr>
              <w:pStyle w:val="ASFKTablenorm"/>
              <w:ind w:left="57" w:right="57"/>
            </w:pPr>
            <w:r w:rsidRPr="007512B7">
              <w:t xml:space="preserve">Объем </w:t>
            </w:r>
            <w:r w:rsidR="009B259E">
              <w:t>софинансирования из БС</w:t>
            </w:r>
          </w:p>
        </w:tc>
        <w:tc>
          <w:tcPr>
            <w:tcW w:w="3618" w:type="pct"/>
            <w:shd w:val="clear" w:color="auto" w:fill="auto"/>
          </w:tcPr>
          <w:p w:rsidR="007512B7" w:rsidRDefault="007512B7" w:rsidP="00412DF7">
            <w:pPr>
              <w:pStyle w:val="ASFKTablenorm"/>
              <w:ind w:left="57" w:right="57"/>
            </w:pPr>
            <w:r w:rsidRPr="007512B7">
              <w:t>Ввод значения вручную</w:t>
            </w:r>
            <w:r>
              <w:t>.</w:t>
            </w:r>
          </w:p>
          <w:p w:rsidR="007512B7" w:rsidRDefault="007512B7" w:rsidP="00412DF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rsidTr="00412DF7">
        <w:tc>
          <w:tcPr>
            <w:tcW w:w="1382" w:type="pct"/>
            <w:shd w:val="clear" w:color="auto" w:fill="auto"/>
          </w:tcPr>
          <w:p w:rsidR="009B259E" w:rsidRPr="007512B7" w:rsidRDefault="009B259E" w:rsidP="00412DF7">
            <w:pPr>
              <w:pStyle w:val="ASFKTablenorm"/>
              <w:ind w:left="57" w:right="57"/>
            </w:pPr>
            <w:r w:rsidRPr="009B259E">
              <w:t>Объем софинансирования из МБ</w:t>
            </w:r>
          </w:p>
        </w:tc>
        <w:tc>
          <w:tcPr>
            <w:tcW w:w="3618" w:type="pct"/>
            <w:shd w:val="clear" w:color="auto" w:fill="auto"/>
          </w:tcPr>
          <w:p w:rsidR="009B259E" w:rsidRDefault="009B259E" w:rsidP="00412DF7">
            <w:pPr>
              <w:pStyle w:val="ASFKTablenorm"/>
              <w:ind w:left="57" w:right="57"/>
            </w:pPr>
            <w:r>
              <w:t xml:space="preserve">Ввод значения вручную. </w:t>
            </w:r>
          </w:p>
          <w:p w:rsidR="009B259E" w:rsidRPr="007512B7" w:rsidRDefault="009B259E" w:rsidP="00412DF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92715F">
        <w:rPr>
          <w:noProof/>
        </w:rPr>
        <w:t>47</w:t>
      </w:r>
      <w:r w:rsidR="008D6568" w:rsidRPr="008D6568">
        <w:fldChar w:fldCharType="end"/>
      </w:r>
      <w:r w:rsidR="008D6568">
        <w:t>.</w:t>
      </w:r>
    </w:p>
    <w:p w:rsidR="00934F07" w:rsidRDefault="0092715F" w:rsidP="00934F07">
      <w:pPr>
        <w:pStyle w:val="ASFKFigure"/>
      </w:pPr>
      <w:r>
        <w:pict>
          <v:shape id="_x0000_i1132" type="#_x0000_t75" style="width:480pt;height:227.25pt">
            <v:imagedata r:id="rId106" o:title="0"/>
          </v:shape>
        </w:pict>
      </w:r>
    </w:p>
    <w:p w:rsidR="00934F07" w:rsidRDefault="00934F07" w:rsidP="00F018DF">
      <w:pPr>
        <w:pStyle w:val="ASFKFigName"/>
      </w:pPr>
      <w:r>
        <w:fldChar w:fldCharType="begin"/>
      </w:r>
      <w:r>
        <w:instrText xml:space="preserve"> SEQ Рисунок \* ARABIC </w:instrText>
      </w:r>
      <w:r>
        <w:fldChar w:fldCharType="separate"/>
      </w:r>
      <w:bookmarkStart w:id="501" w:name="_Ref387687982"/>
      <w:bookmarkStart w:id="502" w:name="_Toc79490416"/>
      <w:r w:rsidR="0092715F">
        <w:rPr>
          <w:noProof/>
        </w:rPr>
        <w:t>47</w:t>
      </w:r>
      <w:bookmarkEnd w:id="501"/>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02"/>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92715F">
        <w:rPr>
          <w:noProof/>
        </w:rPr>
        <w:t>25</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3" w:name="_Ref387688053"/>
      <w:bookmarkStart w:id="504" w:name="_Toc79490254"/>
      <w:r w:rsidR="0092715F">
        <w:rPr>
          <w:noProof/>
        </w:rPr>
        <w:t>25</w:t>
      </w:r>
      <w:bookmarkEnd w:id="503"/>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2"/>
        <w:gridCol w:w="5303"/>
      </w:tblGrid>
      <w:tr w:rsidR="00881A26" w:rsidRPr="002667B1" w:rsidTr="00412DF7">
        <w:trPr>
          <w:trHeight w:val="305"/>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DD0332">
              <w:t>№</w:t>
            </w:r>
          </w:p>
        </w:tc>
        <w:tc>
          <w:tcPr>
            <w:tcW w:w="2718" w:type="pct"/>
            <w:shd w:val="clear" w:color="auto" w:fill="auto"/>
          </w:tcPr>
          <w:p w:rsidR="00934F07" w:rsidRPr="00BC4243" w:rsidRDefault="00934F07" w:rsidP="00412DF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412DF7">
            <w:pPr>
              <w:pStyle w:val="ASFKTablenorm"/>
              <w:ind w:left="57" w:right="57"/>
            </w:pPr>
            <w:r w:rsidRPr="00DD0332">
              <w:lastRenderedPageBreak/>
              <w:t>Автонумерация поля при создании строки</w:t>
            </w:r>
            <w:r w:rsidR="00EC68CE">
              <w:t>,</w:t>
            </w:r>
            <w:r w:rsidRPr="00DD0332">
              <w:t xml:space="preserve"> начиная с 1 до 999.</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lastRenderedPageBreak/>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B412A1" w:rsidP="00412DF7">
            <w:pPr>
              <w:pStyle w:val="ASFKTablenorm"/>
              <w:ind w:left="57" w:right="57"/>
            </w:pPr>
            <w:r>
              <w:t>К</w:t>
            </w:r>
            <w:r w:rsidR="00934F07" w:rsidRPr="00B12D08">
              <w:t>од по ОКОПФ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Код по Сводному реестру</w:t>
            </w:r>
            <w:r w:rsidR="008E40E7">
              <w:t xml:space="preserve"> </w:t>
            </w:r>
          </w:p>
        </w:tc>
        <w:tc>
          <w:tcPr>
            <w:tcW w:w="2718" w:type="pct"/>
            <w:shd w:val="clear" w:color="auto" w:fill="auto"/>
          </w:tcPr>
          <w:p w:rsidR="00BC152B" w:rsidRPr="00B12D08" w:rsidRDefault="003845A3" w:rsidP="00412DF7">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&gt;</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Номер лицевого счета</w:t>
            </w:r>
          </w:p>
        </w:tc>
        <w:tc>
          <w:tcPr>
            <w:tcW w:w="2718" w:type="pct"/>
            <w:shd w:val="clear" w:color="auto" w:fill="auto"/>
          </w:tcPr>
          <w:p w:rsidR="00BC152B" w:rsidRPr="00B12D08" w:rsidRDefault="009350C9" w:rsidP="00412DF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ИНН</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КПП</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Дата постановки на учет в н</w:t>
            </w:r>
            <w:r w:rsidRPr="00BC4243">
              <w:t>алоговом органе</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Код налогоплательщика в стране регистрации или его аналог</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Наименование бюджета субъекта РФ,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lastRenderedPageBreak/>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934F07" w:rsidRPr="00BC4243" w:rsidRDefault="00934F07" w:rsidP="00412DF7">
            <w:pPr>
              <w:pStyle w:val="ASFKTablenorm"/>
              <w:ind w:left="57" w:right="57"/>
            </w:pPr>
            <w:r>
              <w:lastRenderedPageBreak/>
              <w:t>Наименование субъекта РФ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292F40" w:rsidRPr="00BC4243" w:rsidRDefault="00292F40" w:rsidP="00412DF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rsidTr="00412DF7">
        <w:tc>
          <w:tcPr>
            <w:tcW w:w="2282" w:type="pct"/>
            <w:shd w:val="clear" w:color="auto" w:fill="auto"/>
          </w:tcPr>
          <w:p w:rsidR="00292F40" w:rsidRPr="00292F40" w:rsidRDefault="00292F40" w:rsidP="00412DF7">
            <w:pPr>
              <w:pStyle w:val="ASFKTablenorm"/>
              <w:ind w:left="57" w:right="57"/>
            </w:pPr>
            <w:r>
              <w:t>Кодовое обозначение субъекта РФ</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Страна регистрации иностра</w:t>
            </w:r>
            <w:r w:rsidRPr="00292F40">
              <w:t>нного юридического 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Код страны по ОКСМ</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412DF7">
            <w:pPr>
              <w:pStyle w:val="ASFKTablenorm"/>
              <w:ind w:left="57" w:right="57"/>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Почтовый индекс</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населенного пункта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Код населенного пункта по ОКТМО</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Наименование населенного пун</w:t>
            </w:r>
            <w:r w:rsidRPr="00292F40">
              <w:t>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чной структуры</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объекта ули</w:t>
            </w:r>
            <w:r w:rsidRPr="00292F40">
              <w:t>чно-дорожной сети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обозначение объекта адрес</w:t>
            </w:r>
            <w:r w:rsidRPr="00292F40">
              <w:t>ации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lastRenderedPageBreak/>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92715F">
        <w:rPr>
          <w:noProof/>
        </w:rPr>
        <w:t>48</w:t>
      </w:r>
      <w:r w:rsidR="008D6568" w:rsidRPr="008D6568">
        <w:fldChar w:fldCharType="end"/>
      </w:r>
      <w:r w:rsidRPr="000F7F44">
        <w:t>.</w:t>
      </w:r>
    </w:p>
    <w:p w:rsidR="00865B91" w:rsidRPr="000F7F44" w:rsidRDefault="0092715F" w:rsidP="00865B91">
      <w:pPr>
        <w:pStyle w:val="ASFKFigure"/>
      </w:pPr>
      <w:r>
        <w:pict>
          <v:shape id="_x0000_i1133" type="#_x0000_t75" style="width:480pt;height:2in">
            <v:imagedata r:id="rId107" o:title="1" gain="81921f" blacklevel="-3277f"/>
          </v:shape>
        </w:pict>
      </w:r>
    </w:p>
    <w:p w:rsidR="00865B91" w:rsidRPr="000F7F44" w:rsidRDefault="00865B91" w:rsidP="00F018DF">
      <w:pPr>
        <w:pStyle w:val="ASFKFigName"/>
      </w:pPr>
      <w:r w:rsidRPr="000F7F44">
        <w:fldChar w:fldCharType="begin"/>
      </w:r>
      <w:r w:rsidRPr="000F7F44">
        <w:instrText xml:space="preserve"> SEQ Рисунок \* ARABIC </w:instrText>
      </w:r>
      <w:r w:rsidRPr="000F7F44">
        <w:fldChar w:fldCharType="separate"/>
      </w:r>
      <w:bookmarkStart w:id="505" w:name="_Ref412042350"/>
      <w:bookmarkStart w:id="506" w:name="_Toc79490417"/>
      <w:r w:rsidR="0092715F">
        <w:rPr>
          <w:noProof/>
        </w:rPr>
        <w:t>48</w:t>
      </w:r>
      <w:bookmarkEnd w:id="505"/>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bookmarkEnd w:id="506"/>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92715F">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7" w:name="_Ref412042368"/>
      <w:bookmarkStart w:id="508" w:name="_Toc79490255"/>
      <w:r w:rsidR="0092715F">
        <w:rPr>
          <w:noProof/>
        </w:rPr>
        <w:t>26</w:t>
      </w:r>
      <w:bookmarkEnd w:id="507"/>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865B91"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rsidTr="00412DF7">
        <w:tc>
          <w:tcPr>
            <w:tcW w:w="5000" w:type="pct"/>
            <w:gridSpan w:val="2"/>
            <w:shd w:val="clear" w:color="auto" w:fill="auto"/>
          </w:tcPr>
          <w:p w:rsidR="00865B91" w:rsidRPr="000F7F44" w:rsidRDefault="00865B91" w:rsidP="00412DF7">
            <w:pPr>
              <w:pStyle w:val="ASFKTablenorm"/>
              <w:ind w:left="57" w:right="57"/>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412DF7">
            <w:pPr>
              <w:pStyle w:val="ASFKTablenorm"/>
              <w:ind w:left="57" w:right="57"/>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412DF7">
            <w:pPr>
              <w:pStyle w:val="ASFKTablenorm"/>
              <w:ind w:left="57" w:right="57"/>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412DF7">
            <w:pPr>
              <w:pStyle w:val="ASFKTablenorm"/>
              <w:ind w:left="57" w:right="57"/>
            </w:pPr>
            <w:r w:rsidRPr="000F7F44">
              <w:t>Если хотя бы одна строка в таблице указана, то для этой строки все поля таблицы обязательны</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w:t>
            </w:r>
          </w:p>
        </w:tc>
        <w:tc>
          <w:tcPr>
            <w:tcW w:w="3081" w:type="pct"/>
            <w:shd w:val="clear" w:color="auto" w:fill="auto"/>
          </w:tcPr>
          <w:p w:rsidR="00865B91" w:rsidRPr="000F7F44" w:rsidRDefault="00865B91" w:rsidP="00412DF7">
            <w:pPr>
              <w:pStyle w:val="ASFKTablenorm"/>
              <w:ind w:left="57" w:right="57"/>
            </w:pPr>
            <w:r w:rsidRPr="000F7F44">
              <w:t>Поле недоступно для ввода.</w:t>
            </w:r>
          </w:p>
          <w:p w:rsidR="00865B91" w:rsidRPr="000F7F44" w:rsidRDefault="00865B91" w:rsidP="00412DF7">
            <w:pPr>
              <w:pStyle w:val="ASFKTablenorm"/>
              <w:ind w:left="57" w:right="57"/>
            </w:pPr>
            <w:r w:rsidRPr="000F7F44">
              <w:t>Автонумерация поля при создании строки, начиная с 1 до 999.</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Наименование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Единица измерения значения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p w:rsidR="00865B91" w:rsidRPr="000F7F44" w:rsidRDefault="00292F40" w:rsidP="00412DF7">
            <w:pPr>
              <w:pStyle w:val="ASFKTablenorm"/>
              <w:ind w:left="57" w:right="57"/>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lastRenderedPageBreak/>
              <w:t>Значение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Год</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92715F">
        <w:rPr>
          <w:noProof/>
        </w:rPr>
        <w:t>49</w:t>
      </w:r>
      <w:r w:rsidR="008D6568" w:rsidRPr="008D6568">
        <w:fldChar w:fldCharType="end"/>
      </w:r>
      <w:r w:rsidRPr="000F7F44">
        <w:t>.</w:t>
      </w:r>
    </w:p>
    <w:p w:rsidR="009B259E" w:rsidRPr="000F7F44" w:rsidRDefault="0092715F" w:rsidP="009B259E">
      <w:pPr>
        <w:pStyle w:val="ASFKFigure"/>
      </w:pPr>
      <w:r>
        <w:pict>
          <v:shape id="_x0000_i1134" type="#_x0000_t75" style="width:480pt;height:234.75pt">
            <v:imagedata r:id="rId108" o:title="2"/>
          </v:shape>
        </w:pict>
      </w:r>
    </w:p>
    <w:p w:rsidR="009B259E" w:rsidRPr="000F7F44" w:rsidRDefault="009B259E" w:rsidP="009B259E">
      <w:pPr>
        <w:pStyle w:val="ASFKFigName"/>
      </w:pPr>
      <w:r w:rsidRPr="000F7F44">
        <w:fldChar w:fldCharType="begin"/>
      </w:r>
      <w:r w:rsidRPr="000F7F44">
        <w:instrText xml:space="preserve"> SEQ Рисунок \* ARABIC </w:instrText>
      </w:r>
      <w:r w:rsidRPr="000F7F44">
        <w:fldChar w:fldCharType="separate"/>
      </w:r>
      <w:bookmarkStart w:id="509" w:name="_Ref419444614"/>
      <w:bookmarkStart w:id="510" w:name="_Toc79490418"/>
      <w:r w:rsidR="0092715F">
        <w:rPr>
          <w:noProof/>
        </w:rPr>
        <w:t>49</w:t>
      </w:r>
      <w:bookmarkEnd w:id="509"/>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0"/>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92715F">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1" w:name="_Ref419444615"/>
      <w:bookmarkStart w:id="512" w:name="_Toc79490256"/>
      <w:r w:rsidR="0092715F">
        <w:rPr>
          <w:noProof/>
        </w:rPr>
        <w:t>27</w:t>
      </w:r>
      <w:bookmarkEnd w:id="511"/>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9B259E"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rsidTr="00412DF7">
        <w:tc>
          <w:tcPr>
            <w:tcW w:w="5000" w:type="pct"/>
            <w:gridSpan w:val="2"/>
            <w:shd w:val="clear" w:color="auto" w:fill="auto"/>
          </w:tcPr>
          <w:p w:rsidR="009B259E" w:rsidRDefault="009B259E" w:rsidP="00412DF7">
            <w:pPr>
              <w:pStyle w:val="ASFKTablenorm"/>
              <w:ind w:left="57" w:right="57"/>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412DF7">
            <w:pPr>
              <w:pStyle w:val="ASFKTablenorm"/>
              <w:ind w:left="57" w:right="57"/>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412DF7">
            <w:pPr>
              <w:pStyle w:val="ASFKTablenorm"/>
              <w:ind w:left="57" w:right="57"/>
            </w:pPr>
            <w:r>
              <w:t>Если строка в таблицу добавлена, то осуществляются контроли на обязательность заполнения</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вида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Номер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lastRenderedPageBreak/>
              <w:t xml:space="preserve">Дата принятия </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окончания срока действия </w:t>
            </w:r>
          </w:p>
        </w:tc>
        <w:tc>
          <w:tcPr>
            <w:tcW w:w="3081" w:type="pct"/>
            <w:shd w:val="clear" w:color="auto" w:fill="auto"/>
          </w:tcPr>
          <w:p w:rsidR="001E7CEC" w:rsidRPr="001E7CEC" w:rsidRDefault="001E7CEC" w:rsidP="00412DF7">
            <w:pPr>
              <w:pStyle w:val="ASFKTablenorm"/>
              <w:ind w:left="57" w:right="57"/>
            </w:pPr>
            <w:r>
              <w:t>Ввод значения вручную.</w:t>
            </w:r>
          </w:p>
          <w:p w:rsidR="009B259E" w:rsidRPr="001E7CEC" w:rsidRDefault="001E7CEC" w:rsidP="00412DF7">
            <w:pPr>
              <w:pStyle w:val="ASFKTablenorm"/>
              <w:ind w:left="57" w:right="57"/>
            </w:pPr>
            <w:r w:rsidRPr="001E7CEC">
              <w:t xml:space="preserve">При отсутствии указывается </w:t>
            </w:r>
            <w:r w:rsidR="001F20AD">
              <w:t>«</w:t>
            </w:r>
            <w:r w:rsidRPr="001E7CEC">
              <w:t>01.01.2999</w:t>
            </w:r>
            <w:r w:rsidR="001F20AD">
              <w:t>»</w:t>
            </w:r>
            <w:r w:rsidRPr="001E7CEC">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Номер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Дата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92715F">
        <w:rPr>
          <w:noProof/>
        </w:rPr>
        <w:t>50</w:t>
      </w:r>
      <w:r w:rsidR="008D6568" w:rsidRPr="008D6568">
        <w:fldChar w:fldCharType="end"/>
      </w:r>
      <w:r w:rsidRPr="00840455">
        <w:t>.</w:t>
      </w:r>
    </w:p>
    <w:p w:rsidR="00934F07" w:rsidRPr="00C30A32" w:rsidRDefault="0092715F" w:rsidP="00934F07">
      <w:pPr>
        <w:pStyle w:val="ASFKFigure"/>
      </w:pPr>
      <w:r>
        <w:pict>
          <v:shape id="_x0000_i1135" type="#_x0000_t75" style="width:480pt;height:300pt">
            <v:imagedata r:id="rId109" o:title="0"/>
          </v:shape>
        </w:pict>
      </w:r>
    </w:p>
    <w:p w:rsidR="00934F07" w:rsidRDefault="00934F07" w:rsidP="00F018DF">
      <w:pPr>
        <w:pStyle w:val="ASFKFigName"/>
      </w:pPr>
      <w:r>
        <w:fldChar w:fldCharType="begin"/>
      </w:r>
      <w:r>
        <w:instrText xml:space="preserve"> SEQ Рисунок \* ARABIC </w:instrText>
      </w:r>
      <w:r>
        <w:fldChar w:fldCharType="separate"/>
      </w:r>
      <w:bookmarkStart w:id="513" w:name="_Ref387687687"/>
      <w:bookmarkStart w:id="514" w:name="_Toc79490419"/>
      <w:r w:rsidR="0092715F">
        <w:rPr>
          <w:noProof/>
        </w:rPr>
        <w:t>50</w:t>
      </w:r>
      <w:bookmarkEnd w:id="513"/>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График платежей</w:t>
      </w:r>
      <w:r w:rsidR="001F20AD">
        <w:t>»</w:t>
      </w:r>
      <w:bookmarkEnd w:id="514"/>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92715F">
        <w:rPr>
          <w:noProof/>
        </w:rPr>
        <w:t>28</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15" w:name="_Ref387688243"/>
      <w:bookmarkStart w:id="516" w:name="_Toc79490257"/>
      <w:r w:rsidR="0092715F">
        <w:rPr>
          <w:noProof/>
        </w:rPr>
        <w:t>28</w:t>
      </w:r>
      <w:bookmarkEnd w:id="515"/>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34F07" w:rsidRPr="00FF16D2"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376094" w:rsidP="00412DF7">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Код ФАИП</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Наименование ФАИП</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 xml:space="preserve">именование </w:t>
            </w:r>
            <w:r>
              <w:lastRenderedPageBreak/>
              <w:t>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lastRenderedPageBreak/>
              <w:t>Январь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35150B" w:rsidP="00412DF7">
            <w:pPr>
              <w:pStyle w:val="ASFKTablenorm"/>
              <w:ind w:left="57" w:right="57"/>
            </w:pPr>
            <w:r>
              <w:t>…</w:t>
            </w:r>
          </w:p>
        </w:tc>
        <w:tc>
          <w:tcPr>
            <w:tcW w:w="3590" w:type="pct"/>
            <w:shd w:val="clear" w:color="auto" w:fill="auto"/>
          </w:tcPr>
          <w:p w:rsidR="00934F07" w:rsidRPr="00FF16D2" w:rsidRDefault="00B412A1" w:rsidP="00412DF7">
            <w:pPr>
              <w:pStyle w:val="ASFKTablenorm"/>
              <w:ind w:left="57" w:right="57"/>
            </w:pPr>
            <w:r>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 средств (код)</w:t>
            </w:r>
          </w:p>
        </w:tc>
        <w:tc>
          <w:tcPr>
            <w:tcW w:w="3590"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BD676C">
              <w:t>о</w:t>
            </w:r>
            <w:r w:rsidRPr="00FF16D2">
              <w:t>вание)</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КБК</w:t>
            </w:r>
          </w:p>
        </w:tc>
        <w:tc>
          <w:tcPr>
            <w:tcW w:w="3590" w:type="pct"/>
            <w:shd w:val="clear" w:color="auto" w:fill="auto"/>
          </w:tcPr>
          <w:p w:rsidR="00934F07" w:rsidRPr="00FF16D2" w:rsidRDefault="00934F07" w:rsidP="00412DF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КБК типов: 10, 11, 12.</w:t>
            </w:r>
          </w:p>
          <w:p w:rsidR="00934F07" w:rsidRPr="00FF16D2" w:rsidRDefault="00934F07" w:rsidP="00412DF7">
            <w:pPr>
              <w:pStyle w:val="ASFKTablenorm"/>
              <w:ind w:left="57" w:right="57"/>
            </w:pPr>
            <w:r w:rsidRPr="00FF16D2">
              <w:t>Ввод значения вручную.</w:t>
            </w:r>
          </w:p>
          <w:p w:rsidR="008308B5" w:rsidRDefault="00934F07" w:rsidP="00412DF7">
            <w:pPr>
              <w:pStyle w:val="ASFKTablenorm"/>
              <w:ind w:left="57" w:right="57"/>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412DF7">
            <w:pPr>
              <w:pStyle w:val="ASFKTablenorm"/>
              <w:ind w:left="57" w:right="57"/>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412DF7">
            <w:pPr>
              <w:pStyle w:val="ASFKTablenorm"/>
              <w:ind w:left="57" w:right="57"/>
            </w:pPr>
            <w:r w:rsidRPr="000F7502">
              <w:t>Обязательно заполняется для видов соглашений 121, 123 и 130.</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ППП</w:t>
            </w:r>
          </w:p>
        </w:tc>
        <w:tc>
          <w:tcPr>
            <w:tcW w:w="3590"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ФКР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КЦСР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КВР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0F7502" w:rsidP="00412DF7">
            <w:pPr>
              <w:pStyle w:val="ASFKTablenorm"/>
              <w:ind w:left="57" w:right="57"/>
            </w:pPr>
            <w:r w:rsidRPr="000F7502">
              <w:t>Цель и направление расходования средств</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0F7502" w:rsidRDefault="00924F3A" w:rsidP="00412DF7">
            <w:pPr>
              <w:pStyle w:val="ASFKTablenorm"/>
              <w:ind w:left="57" w:right="57"/>
            </w:pPr>
            <w:r>
              <w:t>Признак безусловности платежа</w:t>
            </w:r>
          </w:p>
        </w:tc>
        <w:tc>
          <w:tcPr>
            <w:tcW w:w="3590" w:type="pct"/>
            <w:shd w:val="clear" w:color="auto" w:fill="auto"/>
          </w:tcPr>
          <w:p w:rsidR="00924F3A" w:rsidRPr="00924F3A" w:rsidRDefault="00924F3A" w:rsidP="00412DF7">
            <w:pPr>
              <w:pStyle w:val="ASFKTablenorm"/>
              <w:ind w:left="57" w:right="57"/>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lastRenderedPageBreak/>
              <w:t>Примечание</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412DF7" w:rsidRDefault="00924F3A" w:rsidP="00412DF7">
            <w:pPr>
              <w:pStyle w:val="ASFKTablenorm"/>
              <w:ind w:left="57" w:right="57"/>
              <w:rPr>
                <w:lang w:val="en-US"/>
              </w:rPr>
            </w:pPr>
            <w:r>
              <w:t>Аналитический код</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1</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2</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3</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4</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неисполненного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35150B" w:rsidP="00412DF7">
            <w:pPr>
              <w:pStyle w:val="ASFKTablenorm"/>
              <w:ind w:left="57" w:right="57"/>
            </w:pPr>
            <w:r>
              <w:t>…</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590"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Отклонение</w:t>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92715F">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92715F">
        <w:pict>
          <v:shape id="_x0000_i1136" type="#_x0000_t75" style="width:24pt;height:24pt">
            <v:imagedata r:id="rId110" o:title="кнопка Открыть строку для просмотра"/>
          </v:shape>
        </w:pict>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92715F">
        <w:rPr>
          <w:noProof/>
        </w:rPr>
        <w:t>51</w:t>
      </w:r>
      <w:r w:rsidR="00934F07">
        <w:fldChar w:fldCharType="end"/>
      </w:r>
      <w:r w:rsidR="00934F07" w:rsidRPr="00B11F4A">
        <w:t>).</w:t>
      </w:r>
    </w:p>
    <w:p w:rsidR="00934F07" w:rsidRPr="00C30A32" w:rsidRDefault="0092715F" w:rsidP="00934F07">
      <w:pPr>
        <w:pStyle w:val="ASFKFigure"/>
      </w:pPr>
      <w:r>
        <w:lastRenderedPageBreak/>
        <w:pict>
          <v:shape id="_x0000_i1137" type="#_x0000_t75" style="width:480pt;height:300pt">
            <v:imagedata r:id="rId111" o:title="00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7" w:name="_Ref387688345"/>
      <w:bookmarkStart w:id="518" w:name="_Toc79490420"/>
      <w:r w:rsidR="0092715F">
        <w:rPr>
          <w:noProof/>
        </w:rPr>
        <w:t>51</w:t>
      </w:r>
      <w:bookmarkEnd w:id="517"/>
      <w:r w:rsidRPr="00B11F4A">
        <w:fldChar w:fldCharType="end"/>
      </w:r>
      <w:r w:rsidRPr="00B11F4A">
        <w:t xml:space="preserve">. </w:t>
      </w:r>
      <w:r w:rsidR="00376094">
        <w:t>Форма</w:t>
      </w:r>
      <w:r w:rsidRPr="00B11F4A">
        <w:t xml:space="preserve"> </w:t>
      </w:r>
      <w:r w:rsidR="001F20AD">
        <w:t>«</w:t>
      </w:r>
      <w:r w:rsidR="00B21EF7" w:rsidRPr="008A3AEA">
        <w:t xml:space="preserve">Просмотр </w:t>
      </w:r>
      <w:r w:rsidRPr="00B11F4A">
        <w:t>записи</w:t>
      </w:r>
      <w:r w:rsidR="001F20AD">
        <w:t>»</w:t>
      </w:r>
      <w:r w:rsidR="00376094">
        <w:t>, т</w:t>
      </w:r>
      <w:r>
        <w:t>абличн</w:t>
      </w:r>
      <w:r w:rsidR="00376094">
        <w:t>ый</w:t>
      </w:r>
      <w:r>
        <w:t xml:space="preserve"> </w:t>
      </w:r>
      <w:r w:rsidR="00376094">
        <w:t>блок</w:t>
      </w:r>
      <w:r w:rsidRPr="00B11F4A">
        <w:t xml:space="preserve"> </w:t>
      </w:r>
      <w:r w:rsidR="001F20AD">
        <w:t>«</w:t>
      </w:r>
      <w:r w:rsidR="00507597" w:rsidRPr="00FF16D2">
        <w:t>Итоги в разрезе ФАИП</w:t>
      </w:r>
      <w:r w:rsidR="001F20AD">
        <w:t>»</w:t>
      </w:r>
      <w:bookmarkEnd w:id="518"/>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92715F">
        <w:rPr>
          <w:noProof/>
        </w:rPr>
        <w:t>50</w:t>
      </w:r>
      <w:r w:rsidR="00934F07">
        <w:fldChar w:fldCharType="end"/>
      </w:r>
      <w:r w:rsidR="00934F07" w:rsidRPr="0076325D">
        <w:t xml:space="preserve">) </w:t>
      </w:r>
      <w:r w:rsidRPr="002D2D87">
        <w:t>следует нажать на кнопку</w:t>
      </w:r>
      <w:r w:rsidRPr="00DF1C1C">
        <w:t xml:space="preserve"> </w:t>
      </w:r>
      <w:r w:rsidR="0092715F">
        <w:pict>
          <v:shape id="_x0000_i1138" type="#_x0000_t75" style="width:24pt;height:24pt">
            <v:imagedata r:id="rId110" o:title="кнопка Открыть строку для просмотра"/>
          </v:shape>
        </w:pict>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92715F">
        <w:rPr>
          <w:noProof/>
        </w:rPr>
        <w:t>52</w:t>
      </w:r>
      <w:r w:rsidR="00934F07">
        <w:fldChar w:fldCharType="end"/>
      </w:r>
      <w:r w:rsidR="00934F07" w:rsidRPr="0076325D">
        <w:t>).</w:t>
      </w:r>
    </w:p>
    <w:p w:rsidR="00934F07" w:rsidRPr="00924F3A" w:rsidRDefault="0092715F" w:rsidP="00924F3A">
      <w:pPr>
        <w:pStyle w:val="ASFKFigure"/>
      </w:pPr>
      <w:r>
        <w:lastRenderedPageBreak/>
        <w:pict>
          <v:shape id="_x0000_i1139" type="#_x0000_t75" style="width:479.25pt;height:564pt">
            <v:imagedata r:id="rId11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9" w:name="_Ref387688436"/>
      <w:bookmarkStart w:id="520" w:name="_Toc79490421"/>
      <w:r w:rsidR="0092715F">
        <w:rPr>
          <w:noProof/>
        </w:rPr>
        <w:t>52</w:t>
      </w:r>
      <w:bookmarkEnd w:id="519"/>
      <w:r w:rsidRPr="00B11F4A">
        <w:fldChar w:fldCharType="end"/>
      </w:r>
      <w:r w:rsidRPr="00B11F4A">
        <w:t xml:space="preserve">. </w:t>
      </w:r>
      <w:r w:rsidR="00376094">
        <w:t xml:space="preserve">Форма </w:t>
      </w:r>
      <w:r w:rsidR="001F20AD">
        <w:t>«</w:t>
      </w:r>
      <w:r w:rsidR="00B21EF7" w:rsidRPr="008A3AEA">
        <w:t xml:space="preserve">Просмотр </w:t>
      </w:r>
      <w:r w:rsidRPr="00B11F4A">
        <w:t>записи</w:t>
      </w:r>
      <w:r w:rsidR="001F20AD">
        <w:t>»</w:t>
      </w:r>
      <w:r w:rsidR="00376094">
        <w:t>, т</w:t>
      </w:r>
      <w:r>
        <w:t>абличн</w:t>
      </w:r>
      <w:r w:rsidR="00376094">
        <w:t>ый блок</w:t>
      </w:r>
      <w:r w:rsidRPr="00B11F4A">
        <w:t xml:space="preserve"> </w:t>
      </w:r>
      <w:r w:rsidR="001F20AD">
        <w:t>«</w:t>
      </w:r>
      <w:r>
        <w:t>Расшифровка по КБК для текущих итогов</w:t>
      </w:r>
      <w:r w:rsidR="001F20AD">
        <w:t>»</w:t>
      </w:r>
      <w:bookmarkEnd w:id="520"/>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92715F">
        <w:rPr>
          <w:noProof/>
        </w:rPr>
        <w:t>53</w:t>
      </w:r>
      <w:r w:rsidR="00376094" w:rsidRPr="00376094">
        <w:fldChar w:fldCharType="end"/>
      </w:r>
      <w:r w:rsidRPr="00207A74">
        <w:t>.</w:t>
      </w:r>
    </w:p>
    <w:p w:rsidR="00934F07" w:rsidRPr="00C30A32" w:rsidRDefault="0092715F" w:rsidP="00934F07">
      <w:pPr>
        <w:pStyle w:val="ASFKFigure"/>
      </w:pPr>
      <w:r>
        <w:lastRenderedPageBreak/>
        <w:pict>
          <v:shape id="_x0000_i1140" type="#_x0000_t75" style="width:480pt;height:156.75pt">
            <v:imagedata r:id="rId113" o:title="0"/>
          </v:shape>
        </w:pict>
      </w:r>
    </w:p>
    <w:p w:rsidR="00934F07" w:rsidRDefault="00934F07" w:rsidP="00F018DF">
      <w:pPr>
        <w:pStyle w:val="ASFKFigName"/>
      </w:pPr>
      <w:r>
        <w:fldChar w:fldCharType="begin"/>
      </w:r>
      <w:r>
        <w:instrText xml:space="preserve"> SEQ Рисунок \* ARABIC </w:instrText>
      </w:r>
      <w:r>
        <w:fldChar w:fldCharType="separate"/>
      </w:r>
      <w:bookmarkStart w:id="521" w:name="_Ref387687705"/>
      <w:bookmarkStart w:id="522" w:name="_Toc79490422"/>
      <w:r w:rsidR="0092715F">
        <w:rPr>
          <w:noProof/>
        </w:rPr>
        <w:t>53</w:t>
      </w:r>
      <w:bookmarkEnd w:id="521"/>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Подписи</w:t>
      </w:r>
      <w:r w:rsidR="001F20AD">
        <w:t>»</w:t>
      </w:r>
      <w:bookmarkEnd w:id="522"/>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92715F">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3" w:name="_Ref387688594"/>
      <w:bookmarkStart w:id="524" w:name="_Toc79490258"/>
      <w:r w:rsidR="0092715F">
        <w:rPr>
          <w:noProof/>
        </w:rPr>
        <w:t>29</w:t>
      </w:r>
      <w:bookmarkEnd w:id="523"/>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4355AC"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34F07" w:rsidP="00412DF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34F07" w:rsidP="00412DF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34F07" w:rsidP="00412DF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412DF7">
            <w:pPr>
              <w:pStyle w:val="ASFKTablenorm"/>
              <w:ind w:left="57" w:right="57"/>
            </w:pPr>
            <w:r>
              <w:t>Выбор из системного календаря.</w:t>
            </w:r>
          </w:p>
          <w:p w:rsidR="00934F07" w:rsidRPr="004355AC" w:rsidRDefault="00934F07" w:rsidP="00412DF7">
            <w:pPr>
              <w:pStyle w:val="ASFKTablenorm"/>
              <w:ind w:left="57" w:right="57"/>
            </w:pPr>
            <w:r w:rsidRPr="004355AC">
              <w:t>Ввод значения вручную.</w:t>
            </w:r>
          </w:p>
        </w:tc>
      </w:tr>
      <w:tr w:rsidR="00934F07" w:rsidRPr="004355AC" w:rsidTr="00412DF7">
        <w:tc>
          <w:tcPr>
            <w:tcW w:w="5000" w:type="pct"/>
            <w:gridSpan w:val="2"/>
            <w:shd w:val="clear" w:color="auto" w:fill="auto"/>
          </w:tcPr>
          <w:p w:rsidR="00934F07" w:rsidRPr="004355AC" w:rsidRDefault="00934F07" w:rsidP="00412DF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регистрации в ФК</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реестровой з</w:t>
            </w:r>
            <w:r w:rsidRPr="00BD676C">
              <w:t>а</w:t>
            </w:r>
            <w:r w:rsidRPr="004355AC">
              <w:t>писи</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Порядковый номер</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Сведения о принятом на учет БО</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lastRenderedPageBreak/>
              <w:t>Номер БО</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постановки на учет БО</w:t>
            </w:r>
          </w:p>
        </w:tc>
        <w:tc>
          <w:tcPr>
            <w:tcW w:w="3618" w:type="pct"/>
            <w:vMerge/>
            <w:shd w:val="clear" w:color="auto" w:fill="auto"/>
          </w:tcPr>
          <w:p w:rsidR="00934F07" w:rsidRPr="004355AC" w:rsidRDefault="00934F07" w:rsidP="00412DF7">
            <w:pPr>
              <w:pStyle w:val="ASFKTablenorm"/>
              <w:ind w:left="57" w:right="57"/>
            </w:pPr>
          </w:p>
        </w:tc>
      </w:tr>
    </w:tbl>
    <w:p w:rsidR="00934F07" w:rsidRDefault="00934F07" w:rsidP="00934F07">
      <w:pPr>
        <w:pStyle w:val="32"/>
      </w:pPr>
      <w:bookmarkStart w:id="525" w:name="_Toc387762661"/>
      <w:bookmarkStart w:id="526" w:name="_Ref387775477"/>
      <w:bookmarkStart w:id="527" w:name="_Ref387779546"/>
      <w:bookmarkStart w:id="528" w:name="_Toc387859011"/>
      <w:bookmarkStart w:id="529" w:name="_Ref399939551"/>
      <w:bookmarkStart w:id="530" w:name="_Ref408828049"/>
      <w:bookmarkStart w:id="531" w:name="_Toc410283258"/>
      <w:bookmarkStart w:id="532" w:name="_Ref412123980"/>
      <w:bookmarkStart w:id="533" w:name="_Ref419449014"/>
      <w:bookmarkStart w:id="534" w:name="_Ref436991398"/>
      <w:bookmarkStart w:id="535" w:name="_Ref441674947"/>
      <w:bookmarkStart w:id="536" w:name="_Ref445393266"/>
      <w:bookmarkStart w:id="537" w:name="_Toc79490172"/>
      <w:r>
        <w:t>Сведения об изменении соглашения</w:t>
      </w:r>
      <w:bookmarkEnd w:id="525"/>
      <w:bookmarkEnd w:id="526"/>
      <w:bookmarkEnd w:id="527"/>
      <w:bookmarkEnd w:id="528"/>
      <w:bookmarkEnd w:id="529"/>
      <w:bookmarkEnd w:id="530"/>
      <w:bookmarkEnd w:id="531"/>
      <w:bookmarkEnd w:id="532"/>
      <w:bookmarkEnd w:id="533"/>
      <w:bookmarkEnd w:id="534"/>
      <w:bookmarkEnd w:id="535"/>
      <w:bookmarkEnd w:id="536"/>
      <w:bookmarkEnd w:id="537"/>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92715F">
        <w:rPr>
          <w:noProof/>
        </w:rPr>
        <w:t>54</w:t>
      </w:r>
      <w:r w:rsidR="00934F07">
        <w:fldChar w:fldCharType="end"/>
      </w:r>
      <w:r w:rsidR="00934F07" w:rsidRPr="0064058C">
        <w:t>.</w:t>
      </w:r>
    </w:p>
    <w:p w:rsidR="00934F07" w:rsidRPr="00655C86" w:rsidRDefault="0092715F" w:rsidP="00934F07">
      <w:pPr>
        <w:pStyle w:val="ASFKFigure"/>
      </w:pPr>
      <w:r>
        <w:pict>
          <v:shape id="_x0000_i1141" type="#_x0000_t75" style="width:478.5pt;height:282pt">
            <v:imagedata r:id="rId114"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538" w:name="_Ref387778850"/>
      <w:bookmarkStart w:id="539" w:name="_Toc79490423"/>
      <w:r w:rsidR="0092715F">
        <w:rPr>
          <w:noProof/>
        </w:rPr>
        <w:t>54</w:t>
      </w:r>
      <w:bookmarkEnd w:id="538"/>
      <w:r w:rsidRPr="0064058C">
        <w:fldChar w:fldCharType="end"/>
      </w:r>
      <w:r w:rsidRPr="0064058C">
        <w:t xml:space="preserve">. ЭФ списка </w:t>
      </w:r>
      <w:r>
        <w:t xml:space="preserve">документов </w:t>
      </w:r>
      <w:r w:rsidR="001F20AD">
        <w:t>«</w:t>
      </w:r>
      <w:r w:rsidRPr="00373824">
        <w:t>Сведения об изменении соглашения</w:t>
      </w:r>
      <w:r w:rsidR="001F20AD">
        <w:t>»</w:t>
      </w:r>
      <w:bookmarkEnd w:id="539"/>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0" w:name="_Ref393729880"/>
      <w:r w:rsidRPr="0064058C">
        <w:t>Экранная форма документа</w:t>
      </w:r>
      <w:bookmarkEnd w:id="540"/>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92715F">
        <w:rPr>
          <w:noProof/>
        </w:rPr>
        <w:t>55</w:t>
      </w:r>
      <w:r>
        <w:fldChar w:fldCharType="end"/>
      </w:r>
      <w:r w:rsidR="008F524F">
        <w:t>-</w:t>
      </w:r>
      <w:r>
        <w:fldChar w:fldCharType="begin"/>
      </w:r>
      <w:r>
        <w:instrText xml:space="preserve"> REF _Ref387763288 \h </w:instrText>
      </w:r>
      <w:r>
        <w:fldChar w:fldCharType="separate"/>
      </w:r>
      <w:r w:rsidR="0092715F">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92715F">
        <w:pict>
          <v:shape id="_x0000_i1142" type="#_x0000_t75" style="width:12pt;height:12pt">
            <v:imagedata r:id="rId69" o:title="Snap17" gain="81921f" blacklevel="-3277f"/>
          </v:shape>
        </w:pict>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92715F" w:rsidP="00934F07">
      <w:pPr>
        <w:pStyle w:val="ASFKFigure"/>
      </w:pPr>
      <w:r>
        <w:lastRenderedPageBreak/>
        <w:pict>
          <v:shape id="_x0000_i1143" type="#_x0000_t75" style="width:480.75pt;height:240.75pt">
            <v:imagedata r:id="rId11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1" w:name="_Ref387763177"/>
      <w:bookmarkStart w:id="542" w:name="_Toc79490424"/>
      <w:r w:rsidR="0092715F">
        <w:rPr>
          <w:noProof/>
        </w:rPr>
        <w:t>55</w:t>
      </w:r>
      <w:bookmarkEnd w:id="541"/>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542"/>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92715F">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3" w:name="_Ref387762781"/>
      <w:bookmarkStart w:id="544" w:name="_Toc79490259"/>
      <w:r w:rsidR="0092715F">
        <w:rPr>
          <w:noProof/>
        </w:rPr>
        <w:t>30</w:t>
      </w:r>
      <w:bookmarkEnd w:id="543"/>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34F07" w:rsidRPr="002837C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документа</w:t>
            </w:r>
          </w:p>
        </w:tc>
        <w:tc>
          <w:tcPr>
            <w:tcW w:w="3679" w:type="pct"/>
            <w:shd w:val="clear" w:color="auto" w:fill="auto"/>
          </w:tcPr>
          <w:p w:rsidR="00934F07" w:rsidRPr="002837C7" w:rsidRDefault="00934F07" w:rsidP="00412DF7">
            <w:pPr>
              <w:pStyle w:val="ASFKTablenorm"/>
              <w:ind w:left="57" w:right="57"/>
            </w:pPr>
            <w:r w:rsidRPr="002837C7">
              <w:t>ГРБС: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документа</w:t>
            </w:r>
          </w:p>
        </w:tc>
        <w:tc>
          <w:tcPr>
            <w:tcW w:w="3679" w:type="pct"/>
            <w:shd w:val="clear" w:color="auto" w:fill="auto"/>
          </w:tcPr>
          <w:p w:rsidR="00934F07" w:rsidRPr="002837C7" w:rsidRDefault="00934F07" w:rsidP="00412DF7">
            <w:pPr>
              <w:pStyle w:val="ASFKTablenorm"/>
              <w:ind w:left="57" w:right="57"/>
            </w:pPr>
            <w:r w:rsidRPr="002837C7">
              <w:t>ГРБС: Заполняется по умолчанию значением текущей системной даты.</w:t>
            </w:r>
          </w:p>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реестровой з</w:t>
            </w:r>
            <w:r w:rsidRPr="00FC53F6">
              <w:t>а</w:t>
            </w:r>
            <w:r w:rsidRPr="002837C7">
              <w:t>писи</w:t>
            </w:r>
          </w:p>
        </w:tc>
        <w:tc>
          <w:tcPr>
            <w:tcW w:w="3679" w:type="pct"/>
            <w:shd w:val="clear" w:color="auto" w:fill="auto"/>
          </w:tcPr>
          <w:p w:rsidR="00934F07" w:rsidRPr="002837C7" w:rsidRDefault="00934F07" w:rsidP="00412DF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Порядковый номер</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Полное наименование</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87116B" w:rsidRPr="00245B93">
              <w:rPr>
                <w:rStyle w:val="ASFKReporterror"/>
              </w:rPr>
              <w:t>SelfBUCode</w:t>
            </w:r>
            <w:r w:rsidR="0087116B">
              <w:t xml:space="preserve"> (Код собственного БУ)</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Сокращенное наименование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ИНН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КПП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ППП</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87116B" w:rsidRPr="00245B93">
              <w:rPr>
                <w:rStyle w:val="ASFKReporterror"/>
              </w:rPr>
              <w:t>SelfBUCode</w:t>
            </w:r>
            <w:r w:rsidR="0087116B">
              <w:t xml:space="preserve"> (Код собственного БУ)</w:t>
            </w:r>
            <w:r w:rsidRPr="004029CD">
              <w:t xml:space="preserve"> и </w:t>
            </w:r>
            <w:r w:rsidR="0087116B" w:rsidRPr="00245B93">
              <w:rPr>
                <w:rStyle w:val="ASFKReporterror"/>
              </w:rPr>
              <w:lastRenderedPageBreak/>
              <w:t>SelfBudgetCode</w:t>
            </w:r>
            <w:r w:rsidR="0087116B">
              <w:t xml:space="preserve"> (Собственный код бюджета)</w:t>
            </w:r>
            <w:r w:rsidRPr="004029CD">
              <w:t>.</w:t>
            </w:r>
          </w:p>
          <w:p w:rsidR="004029CD" w:rsidRPr="004029CD" w:rsidRDefault="004029CD" w:rsidP="00412DF7">
            <w:pPr>
              <w:pStyle w:val="ASFKTablenorm"/>
              <w:ind w:left="57" w:right="57"/>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412DF7">
            <w:pPr>
              <w:pStyle w:val="ASFKTablenorm"/>
              <w:ind w:left="57" w:right="57"/>
            </w:pPr>
            <w:r w:rsidRPr="002837C7">
              <w:t xml:space="preserve">Автоматически заполняется на основании системной константы </w:t>
            </w:r>
            <w:r w:rsidR="0087116B" w:rsidRPr="00245B93">
              <w:rPr>
                <w:rStyle w:val="ASFKReporterror"/>
              </w:rPr>
              <w:t>SelfPPPCode</w:t>
            </w:r>
            <w:r w:rsidR="0087116B">
              <w:t xml:space="preserve"> (Собственный код ведомства)</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Код 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w:t>
            </w:r>
            <w:r w:rsidR="004029CD">
              <w:t xml:space="preserve"> системной константы </w:t>
            </w:r>
            <w:r w:rsidR="0087116B" w:rsidRPr="00245B93">
              <w:rPr>
                <w:rStyle w:val="ASFKReporterror"/>
              </w:rPr>
              <w:t>SelfBUCode</w:t>
            </w:r>
            <w:r w:rsidR="0087116B">
              <w:t xml:space="preserve"> (Код собственного БУ)</w:t>
            </w:r>
            <w:r w:rsidR="004029CD">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&lt;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ОКОПФ</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12DF7">
            <w:pPr>
              <w:pStyle w:val="ASFKTablenorm"/>
              <w:ind w:left="57" w:right="57"/>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12DF7">
            <w:pPr>
              <w:pStyle w:val="ASFKTablenorm"/>
              <w:ind w:left="57" w:right="57"/>
            </w:pPr>
            <w:r w:rsidRPr="004029CD">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лицевого счета ГРБС</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87116B" w:rsidRPr="00245B93">
              <w:rPr>
                <w:rStyle w:val="ASFKReporterror"/>
              </w:rPr>
              <w:t xml:space="preserve">SelfBUCode </w:t>
            </w:r>
            <w:r w:rsidR="0087116B">
              <w:t>(Код собственного БУ)</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412DF7">
            <w:pPr>
              <w:pStyle w:val="ASFKTablenorm"/>
              <w:ind w:left="57" w:right="57"/>
            </w:pPr>
            <w:r w:rsidRPr="002837C7">
              <w:t>Возможен ввод значения вручную.</w:t>
            </w:r>
          </w:p>
          <w:p w:rsidR="00A95C7E" w:rsidRDefault="00A95C7E"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lastRenderedPageBreak/>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245B93">
              <w:rPr>
                <w:rStyle w:val="ASFKReporterror"/>
              </w:rPr>
              <w:t>SelfBUCode</w:t>
            </w:r>
            <w:r w:rsidR="0087116B">
              <w:t xml:space="preserve"> (Код собственного БУ)</w:t>
            </w:r>
            <w:r w:rsidR="007B1361">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rsidTr="00412DF7">
        <w:tc>
          <w:tcPr>
            <w:tcW w:w="1321" w:type="pct"/>
            <w:shd w:val="clear" w:color="auto" w:fill="auto"/>
          </w:tcPr>
          <w:p w:rsidR="00934F07" w:rsidRPr="002837C7" w:rsidRDefault="00B412A1" w:rsidP="00412DF7">
            <w:pPr>
              <w:pStyle w:val="ASFKTablenorm"/>
              <w:ind w:left="57" w:right="57"/>
            </w:pPr>
            <w:r>
              <w:lastRenderedPageBreak/>
              <w:t>П</w:t>
            </w:r>
            <w:r w:rsidR="00934F07" w:rsidRPr="002837C7">
              <w:t>о КОФК</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собственного ТОФК </w:t>
            </w:r>
            <w:r w:rsidR="0087116B" w:rsidRPr="00245B93">
              <w:rPr>
                <w:rStyle w:val="ASFKReporterror"/>
              </w:rPr>
              <w:t>SelfTOFKcode</w:t>
            </w:r>
            <w:r w:rsidR="0087116B">
              <w:t xml:space="preserve"> (Код собственного ТОФК)</w:t>
            </w:r>
            <w:r w:rsidRPr="002837C7">
              <w:t xml:space="preserve"> (если соответствует маске xx00) или вышестоящего ТОФК </w:t>
            </w:r>
            <w:r w:rsidR="0087116B" w:rsidRPr="00245B93">
              <w:rPr>
                <w:rStyle w:val="ASFKReporterror"/>
              </w:rPr>
              <w:t xml:space="preserve">HigherTOFKcode </w:t>
            </w:r>
            <w:r w:rsidR="0087116B">
              <w:t>(Код вышестоящего ТОФК)</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Орган ФК</w:t>
            </w:r>
          </w:p>
        </w:tc>
        <w:tc>
          <w:tcPr>
            <w:tcW w:w="3679" w:type="pct"/>
            <w:shd w:val="clear" w:color="auto" w:fill="auto"/>
          </w:tcPr>
          <w:p w:rsidR="00934F07" w:rsidRPr="002837C7" w:rsidRDefault="00934F07" w:rsidP="00412DF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w:t>
            </w:r>
            <w:r w:rsidRPr="002837C7">
              <w:lastRenderedPageBreak/>
              <w:t>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shd w:val="clear" w:color="auto" w:fill="auto"/>
          </w:tcPr>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92715F">
        <w:rPr>
          <w:noProof/>
        </w:rPr>
        <w:t>56</w:t>
      </w:r>
      <w:r w:rsidR="008F524F" w:rsidRPr="008F524F">
        <w:fldChar w:fldCharType="end"/>
      </w:r>
      <w:r>
        <w:t>.</w:t>
      </w:r>
    </w:p>
    <w:p w:rsidR="00934F07" w:rsidRPr="00655C86" w:rsidRDefault="0092715F" w:rsidP="00934F07">
      <w:pPr>
        <w:pStyle w:val="ASFKFigure"/>
      </w:pPr>
      <w:r>
        <w:pict>
          <v:shape id="_x0000_i1144" type="#_x0000_t75" style="width:480.75pt;height:120pt">
            <v:imagedata r:id="rId116" o:title="Сведения об изменении соглашения (мест"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5" w:name="_Ref387763191"/>
      <w:bookmarkStart w:id="546" w:name="_Toc79490425"/>
      <w:r w:rsidR="0092715F">
        <w:rPr>
          <w:noProof/>
        </w:rPr>
        <w:t>56</w:t>
      </w:r>
      <w:bookmarkEnd w:id="545"/>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546"/>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92715F">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7" w:name="_Ref387762761"/>
      <w:bookmarkStart w:id="548" w:name="_Toc79490260"/>
      <w:r w:rsidR="0092715F">
        <w:rPr>
          <w:noProof/>
        </w:rPr>
        <w:t>31</w:t>
      </w:r>
      <w:bookmarkEnd w:id="547"/>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36"/>
        <w:gridCol w:w="3319"/>
      </w:tblGrid>
      <w:tr w:rsidR="00934F07" w:rsidRPr="002667B1" w:rsidTr="00412DF7">
        <w:trPr>
          <w:trHeight w:val="305"/>
          <w:tblHeader/>
        </w:trPr>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Почтовый индекс</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Тип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92715F">
        <w:rPr>
          <w:noProof/>
        </w:rPr>
        <w:t>57</w:t>
      </w:r>
      <w:r w:rsidR="00494309" w:rsidRPr="00494309">
        <w:fldChar w:fldCharType="end"/>
      </w:r>
      <w:r w:rsidRPr="00D862AF">
        <w:t>.</w:t>
      </w:r>
    </w:p>
    <w:p w:rsidR="00934F07" w:rsidRPr="00655C86" w:rsidRDefault="0092715F" w:rsidP="00934F07">
      <w:pPr>
        <w:pStyle w:val="ASFKFigure"/>
      </w:pPr>
      <w:r>
        <w:lastRenderedPageBreak/>
        <w:pict>
          <v:shape id="_x0000_i1145" type="#_x0000_t75" style="width:480pt;height:191.25pt">
            <v:imagedata r:id="rId117"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9" w:name="_Ref387763209"/>
      <w:bookmarkStart w:id="550" w:name="_Toc79490426"/>
      <w:r w:rsidR="0092715F">
        <w:rPr>
          <w:noProof/>
        </w:rPr>
        <w:t>57</w:t>
      </w:r>
      <w:bookmarkEnd w:id="549"/>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bookmarkEnd w:id="550"/>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92715F">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1" w:name="_Ref387762741"/>
      <w:bookmarkStart w:id="552" w:name="_Toc79490261"/>
      <w:r w:rsidR="0092715F">
        <w:rPr>
          <w:noProof/>
        </w:rPr>
        <w:t>32</w:t>
      </w:r>
      <w:bookmarkEnd w:id="551"/>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934F07" w:rsidRPr="003F3905"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rsidTr="00412DF7">
        <w:tc>
          <w:tcPr>
            <w:tcW w:w="1567" w:type="pct"/>
            <w:shd w:val="clear" w:color="auto" w:fill="auto"/>
          </w:tcPr>
          <w:p w:rsidR="00934F07" w:rsidRPr="003F3905" w:rsidRDefault="00934F07" w:rsidP="00412DF7">
            <w:pPr>
              <w:pStyle w:val="ASFKTablenorm"/>
              <w:ind w:left="57" w:right="57"/>
            </w:pPr>
            <w:r>
              <w:t>Наименование вида</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t>Код вида</w:t>
            </w:r>
          </w:p>
        </w:tc>
        <w:tc>
          <w:tcPr>
            <w:tcW w:w="3433" w:type="pct"/>
            <w:shd w:val="clear" w:color="auto" w:fill="auto"/>
          </w:tcPr>
          <w:p w:rsidR="00934F07" w:rsidRDefault="00934F07" w:rsidP="00412DF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соглашения (д</w:t>
            </w:r>
            <w:r w:rsidRPr="0057641C">
              <w:t>о</w:t>
            </w:r>
            <w:r w:rsidRPr="003F3905">
              <w:t>говора), нормативно-правового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650FBD" w:rsidRPr="003F3905" w:rsidTr="00412DF7">
        <w:tc>
          <w:tcPr>
            <w:tcW w:w="1567" w:type="pct"/>
            <w:shd w:val="clear" w:color="auto" w:fill="auto"/>
          </w:tcPr>
          <w:p w:rsidR="00650FBD" w:rsidRPr="003F3905" w:rsidRDefault="00650FBD" w:rsidP="00412DF7">
            <w:pPr>
              <w:pStyle w:val="ASFKTablenorm"/>
              <w:ind w:left="57" w:right="57"/>
            </w:pPr>
            <w:r w:rsidRPr="00CF0CC1">
              <w:t>Уникальный номер реестровой записи реестра государственных заданий</w:t>
            </w:r>
          </w:p>
        </w:tc>
        <w:tc>
          <w:tcPr>
            <w:tcW w:w="3433" w:type="pct"/>
            <w:shd w:val="clear" w:color="auto" w:fill="auto"/>
          </w:tcPr>
          <w:p w:rsidR="00650FBD" w:rsidRPr="003F3905" w:rsidRDefault="00650FBD" w:rsidP="00412DF7">
            <w:pPr>
              <w:pStyle w:val="ASFKTablenorm"/>
              <w:ind w:left="57" w:right="57"/>
            </w:pPr>
            <w:r w:rsidRPr="003F3905">
              <w:t>Ввод значения вручную</w:t>
            </w:r>
            <w:r>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Наименование норм</w:t>
            </w:r>
            <w:r w:rsidRPr="0057641C">
              <w:t>а</w:t>
            </w:r>
            <w:r w:rsidRPr="003F3905">
              <w:t>тивно-</w:t>
            </w:r>
            <w:r w:rsidRPr="003F3905">
              <w:lastRenderedPageBreak/>
              <w:t>правового акта</w:t>
            </w:r>
          </w:p>
        </w:tc>
        <w:tc>
          <w:tcPr>
            <w:tcW w:w="3433" w:type="pct"/>
            <w:shd w:val="clear" w:color="auto" w:fill="auto"/>
          </w:tcPr>
          <w:p w:rsidR="00934F07" w:rsidRDefault="00934F07" w:rsidP="00412DF7">
            <w:pPr>
              <w:pStyle w:val="ASFKTablenorm"/>
              <w:ind w:left="57" w:right="57"/>
            </w:pPr>
            <w:r w:rsidRPr="003F3905">
              <w:lastRenderedPageBreak/>
              <w:t>Ввод значения вручную.</w:t>
            </w:r>
          </w:p>
          <w:p w:rsidR="00934F07" w:rsidRPr="003F3905" w:rsidRDefault="00934F07" w:rsidP="00412DF7">
            <w:pPr>
              <w:pStyle w:val="ASFKTablenorm"/>
              <w:ind w:left="57" w:right="57"/>
            </w:pPr>
            <w:r w:rsidRPr="00E72023">
              <w:lastRenderedPageBreak/>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lastRenderedPageBreak/>
              <w:t>Номер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Код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Значение по умолчанию – RUB. </w:t>
            </w:r>
          </w:p>
          <w:p w:rsidR="00934F07" w:rsidRPr="003F3905" w:rsidRDefault="00934F07" w:rsidP="00412DF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412DF7">
            <w:pPr>
              <w:pStyle w:val="ASFKTablenorm"/>
              <w:ind w:left="57" w:right="57"/>
            </w:pPr>
            <w:r w:rsidRPr="003F3905">
              <w:t>Возможен ввод значения вручную.</w:t>
            </w:r>
          </w:p>
          <w:p w:rsidR="00934F07" w:rsidRPr="003F3905" w:rsidRDefault="00934F07" w:rsidP="00412DF7">
            <w:pPr>
              <w:pStyle w:val="ASFKTablenorm"/>
              <w:ind w:left="57" w:right="57"/>
            </w:pPr>
            <w:r w:rsidRPr="00E72023">
              <w:t>Может быть указан как буквенный, так и цифровой код валюты (например, RUB или 643).</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Наименование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412DF7">
            <w:pPr>
              <w:pStyle w:val="ASFKTablenorm"/>
              <w:ind w:left="57" w:right="57"/>
            </w:pPr>
            <w:r w:rsidRPr="003F3905">
              <w:t>Возможен 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Курс иностранной в</w:t>
            </w:r>
            <w:r w:rsidRPr="0057641C">
              <w:t>а</w:t>
            </w:r>
            <w:r w:rsidRPr="003F3905">
              <w:t>люты по отношению к рублю</w:t>
            </w:r>
          </w:p>
        </w:tc>
        <w:tc>
          <w:tcPr>
            <w:tcW w:w="3433"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412DF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412DF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рублях</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rsidTr="00412DF7">
        <w:tc>
          <w:tcPr>
            <w:tcW w:w="1567" w:type="pct"/>
            <w:shd w:val="clear" w:color="auto" w:fill="auto"/>
          </w:tcPr>
          <w:p w:rsidR="003D667C" w:rsidRPr="00AB7803" w:rsidRDefault="003D667C" w:rsidP="00412DF7">
            <w:pPr>
              <w:pStyle w:val="ASFKTablenorm"/>
              <w:ind w:left="57" w:right="57"/>
            </w:pPr>
            <w:r w:rsidRPr="00AB7803">
              <w:t>Номер БО</w:t>
            </w:r>
          </w:p>
        </w:tc>
        <w:tc>
          <w:tcPr>
            <w:tcW w:w="3433" w:type="pct"/>
            <w:shd w:val="clear" w:color="auto" w:fill="auto"/>
          </w:tcPr>
          <w:p w:rsidR="003D667C" w:rsidRPr="00AB7803" w:rsidRDefault="003D667C" w:rsidP="00412DF7">
            <w:pPr>
              <w:pStyle w:val="ASFKTablenorm"/>
              <w:ind w:left="57" w:right="57"/>
            </w:pPr>
            <w:r w:rsidRPr="004B007C">
              <w:t>Ввод значения вручную</w:t>
            </w:r>
            <w:r w:rsidRPr="00AB7803">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t>Объем софинансирования из БС</w:t>
            </w:r>
          </w:p>
        </w:tc>
        <w:tc>
          <w:tcPr>
            <w:tcW w:w="3433" w:type="pct"/>
            <w:shd w:val="clear" w:color="auto" w:fill="auto"/>
          </w:tcPr>
          <w:p w:rsidR="007E16A8" w:rsidRPr="007E16A8" w:rsidRDefault="007E16A8" w:rsidP="00412DF7">
            <w:pPr>
              <w:pStyle w:val="ASFKTablenorm"/>
              <w:ind w:left="57" w:right="57"/>
            </w:pPr>
            <w:r w:rsidRPr="007E16A8">
              <w:t>Ввод значения вручную.</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в случае предоставления межбюджетного трансферта в форме субси</w:t>
            </w:r>
            <w:r w:rsidRPr="007E16A8">
              <w:lastRenderedPageBreak/>
              <w:t>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lastRenderedPageBreak/>
              <w:t>Объем софинансирования из МБ</w:t>
            </w:r>
          </w:p>
        </w:tc>
        <w:tc>
          <w:tcPr>
            <w:tcW w:w="3433" w:type="pct"/>
            <w:shd w:val="clear" w:color="auto" w:fill="auto"/>
          </w:tcPr>
          <w:p w:rsidR="007E16A8" w:rsidRPr="007E16A8" w:rsidRDefault="007E16A8" w:rsidP="00412DF7">
            <w:pPr>
              <w:pStyle w:val="ASFKTablenorm"/>
              <w:ind w:left="57" w:right="57"/>
            </w:pPr>
            <w:r w:rsidRPr="007E16A8">
              <w:t xml:space="preserve">Ввод значения вручную. </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92715F">
        <w:rPr>
          <w:noProof/>
        </w:rPr>
        <w:t>58</w:t>
      </w:r>
      <w:r w:rsidR="00494309" w:rsidRPr="00494309">
        <w:fldChar w:fldCharType="end"/>
      </w:r>
      <w:r w:rsidRPr="00D862AF">
        <w:t>.</w:t>
      </w:r>
    </w:p>
    <w:p w:rsidR="00934F07" w:rsidRPr="00655C86" w:rsidRDefault="0092715F" w:rsidP="00934F07">
      <w:pPr>
        <w:pStyle w:val="ASFKFigure"/>
      </w:pPr>
      <w:r>
        <w:pict>
          <v:shape id="_x0000_i1146" type="#_x0000_t75" style="width:480pt;height:228pt">
            <v:imagedata r:id="rId118" o:title="0"/>
          </v:shape>
        </w:pict>
      </w:r>
    </w:p>
    <w:p w:rsidR="00934F07" w:rsidRDefault="00934F07" w:rsidP="00F018DF">
      <w:pPr>
        <w:pStyle w:val="ASFKFigName"/>
      </w:pPr>
      <w:r>
        <w:fldChar w:fldCharType="begin"/>
      </w:r>
      <w:r>
        <w:instrText xml:space="preserve"> SEQ Рисунок \* ARABIC </w:instrText>
      </w:r>
      <w:r>
        <w:fldChar w:fldCharType="separate"/>
      </w:r>
      <w:bookmarkStart w:id="553" w:name="_Ref387763225"/>
      <w:bookmarkStart w:id="554" w:name="_Toc79490427"/>
      <w:r w:rsidR="0092715F">
        <w:rPr>
          <w:noProof/>
        </w:rPr>
        <w:t>58</w:t>
      </w:r>
      <w:bookmarkEnd w:id="553"/>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54"/>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92715F">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5" w:name="_Ref387762721"/>
      <w:bookmarkStart w:id="556" w:name="_Toc79490262"/>
      <w:r w:rsidR="0092715F">
        <w:rPr>
          <w:noProof/>
        </w:rPr>
        <w:t>33</w:t>
      </w:r>
      <w:bookmarkEnd w:id="555"/>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76"/>
        <w:gridCol w:w="5379"/>
      </w:tblGrid>
      <w:tr w:rsidR="00934F07" w:rsidRPr="00087848" w:rsidTr="00412DF7">
        <w:trPr>
          <w:trHeight w:val="305"/>
          <w:tblHeader/>
        </w:trPr>
        <w:tc>
          <w:tcPr>
            <w:tcW w:w="22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w:t>
            </w:r>
          </w:p>
        </w:tc>
        <w:tc>
          <w:tcPr>
            <w:tcW w:w="2757" w:type="pct"/>
            <w:shd w:val="clear" w:color="auto" w:fill="auto"/>
          </w:tcPr>
          <w:p w:rsidR="00934F07" w:rsidRPr="00087848" w:rsidRDefault="00934F07" w:rsidP="00412DF7">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Сокращенное наименование юридического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B412A1" w:rsidP="00412DF7">
            <w:pPr>
              <w:pStyle w:val="ASFKTablenorm"/>
              <w:ind w:left="57" w:right="57"/>
            </w:pPr>
            <w:r>
              <w:t>К</w:t>
            </w:r>
            <w:r w:rsidR="00934F07" w:rsidRPr="00087848">
              <w:t>од по ОКОПФ</w:t>
            </w:r>
          </w:p>
        </w:tc>
        <w:tc>
          <w:tcPr>
            <w:tcW w:w="2757" w:type="pct"/>
            <w:shd w:val="clear" w:color="auto" w:fill="auto"/>
          </w:tcPr>
          <w:p w:rsidR="00934F07" w:rsidRDefault="00934F07" w:rsidP="00412DF7">
            <w:pPr>
              <w:pStyle w:val="ASFKTablenorm"/>
              <w:ind w:left="57" w:right="57"/>
            </w:pPr>
            <w:r w:rsidRPr="00087848">
              <w:t>Ввод значения вручную.</w:t>
            </w:r>
          </w:p>
          <w:p w:rsidR="008C0CA1" w:rsidRPr="00087848" w:rsidRDefault="008C0CA1" w:rsidP="00412DF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rsidTr="00412DF7">
        <w:tc>
          <w:tcPr>
            <w:tcW w:w="2243" w:type="pct"/>
            <w:shd w:val="clear" w:color="auto" w:fill="auto"/>
          </w:tcPr>
          <w:p w:rsidR="00C6715B" w:rsidRPr="00087848" w:rsidRDefault="00C6715B" w:rsidP="00412DF7">
            <w:pPr>
              <w:pStyle w:val="ASFKTablenorm"/>
              <w:ind w:left="57" w:right="57"/>
            </w:pPr>
            <w:r>
              <w:lastRenderedPageBreak/>
              <w:t>Код по Сводному реестру</w:t>
            </w:r>
          </w:p>
        </w:tc>
        <w:tc>
          <w:tcPr>
            <w:tcW w:w="2757" w:type="pct"/>
            <w:shd w:val="clear" w:color="auto" w:fill="auto"/>
          </w:tcPr>
          <w:p w:rsidR="00C6715B" w:rsidRPr="00087848" w:rsidRDefault="008C0CA1" w:rsidP="00412DF7">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&gt;</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rsidTr="00412DF7">
        <w:tc>
          <w:tcPr>
            <w:tcW w:w="2243" w:type="pct"/>
            <w:shd w:val="clear" w:color="auto" w:fill="auto"/>
          </w:tcPr>
          <w:p w:rsidR="00C6715B" w:rsidRPr="00087848" w:rsidRDefault="00C6715B" w:rsidP="00412DF7">
            <w:pPr>
              <w:pStyle w:val="ASFKTablenorm"/>
              <w:ind w:left="57" w:right="57"/>
            </w:pPr>
            <w:r>
              <w:t>Номер лицевого счета</w:t>
            </w:r>
          </w:p>
        </w:tc>
        <w:tc>
          <w:tcPr>
            <w:tcW w:w="2757" w:type="pct"/>
            <w:shd w:val="clear" w:color="auto" w:fill="auto"/>
          </w:tcPr>
          <w:p w:rsidR="00C6715B" w:rsidRPr="00087848" w:rsidRDefault="008C0CA1" w:rsidP="00412DF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ИНН</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КПП</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Дата постановки на учет в налоговом органе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Код налогоплательщика в стране регистрации или его аналог</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Наименование субъекта РФ</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Кодовое обозначение субъекта РФ</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Страна регистрации иностранного юридического 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087848" w:rsidRDefault="008C0CA1" w:rsidP="00412DF7">
            <w:pPr>
              <w:pStyle w:val="ASFKTablenorm"/>
              <w:ind w:left="57" w:right="57"/>
            </w:pPr>
            <w:r w:rsidRPr="00087848">
              <w:t>Код страны по ОКСМ</w:t>
            </w:r>
          </w:p>
        </w:tc>
        <w:tc>
          <w:tcPr>
            <w:tcW w:w="2757" w:type="pct"/>
            <w:shd w:val="clear" w:color="auto" w:fill="auto"/>
          </w:tcPr>
          <w:p w:rsidR="008C0CA1" w:rsidRPr="005019D0" w:rsidRDefault="008C0CA1" w:rsidP="00412DF7">
            <w:pPr>
              <w:pStyle w:val="ASFKTablenorm"/>
              <w:ind w:left="57" w:right="57"/>
            </w:pPr>
            <w:r w:rsidRPr="00087848">
              <w:t>Ввод значения вручную.</w:t>
            </w:r>
          </w:p>
          <w:p w:rsidR="008C0CA1" w:rsidRDefault="008C0CA1" w:rsidP="00412DF7">
            <w:pPr>
              <w:pStyle w:val="ASFKTablenorm"/>
              <w:ind w:left="57" w:right="57"/>
            </w:pPr>
            <w:r w:rsidRPr="005019D0">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412DF7">
            <w:pPr>
              <w:pStyle w:val="ASFKTablenorm"/>
              <w:ind w:left="57" w:right="57"/>
            </w:pPr>
            <w:r w:rsidRPr="005019D0">
              <w:lastRenderedPageBreak/>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lastRenderedPageBreak/>
              <w:t>Почтовый индекс</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Код населенного пункта по ОКТМО</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Наименование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элемента планировочной структуры</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объекта улично-дорожной сети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цифровое или буквенное обозначение объекта адресации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5000" w:type="pct"/>
            <w:gridSpan w:val="2"/>
            <w:shd w:val="clear" w:color="auto" w:fill="auto"/>
          </w:tcPr>
          <w:p w:rsidR="008C0CA1" w:rsidRDefault="008C0CA1" w:rsidP="00412DF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412DF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bl>
    <w:p w:rsidR="003D667C" w:rsidRPr="004B007C" w:rsidRDefault="003D667C" w:rsidP="003D667C">
      <w:pPr>
        <w:pStyle w:val="ASFKNormal"/>
      </w:pPr>
      <w:r w:rsidRPr="004B007C">
        <w:lastRenderedPageBreak/>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92715F">
        <w:rPr>
          <w:noProof/>
        </w:rPr>
        <w:t>59</w:t>
      </w:r>
      <w:r w:rsidR="00494309" w:rsidRPr="00494309">
        <w:fldChar w:fldCharType="end"/>
      </w:r>
      <w:r w:rsidRPr="004B007C">
        <w:t>.</w:t>
      </w:r>
    </w:p>
    <w:p w:rsidR="003D667C" w:rsidRPr="004B007C" w:rsidRDefault="0092715F" w:rsidP="003D667C">
      <w:pPr>
        <w:pStyle w:val="ASFKFigure"/>
      </w:pPr>
      <w:r>
        <w:pict>
          <v:shape id="_x0000_i1147" type="#_x0000_t75" style="width:480pt;height:150pt">
            <v:imagedata r:id="rId119" o:title="1" gain="81921f" blacklevel="-3277f"/>
          </v:shape>
        </w:pict>
      </w:r>
    </w:p>
    <w:p w:rsidR="003D667C" w:rsidRPr="004B007C" w:rsidRDefault="003D667C" w:rsidP="00F018DF">
      <w:pPr>
        <w:pStyle w:val="ASFKFigName"/>
      </w:pPr>
      <w:r w:rsidRPr="004B007C">
        <w:fldChar w:fldCharType="begin"/>
      </w:r>
      <w:r w:rsidRPr="004B007C">
        <w:instrText xml:space="preserve"> SEQ Рисунок \* ARABIC </w:instrText>
      </w:r>
      <w:r w:rsidRPr="004B007C">
        <w:fldChar w:fldCharType="separate"/>
      </w:r>
      <w:bookmarkStart w:id="557" w:name="_Ref412122999"/>
      <w:bookmarkStart w:id="558" w:name="_Toc79490428"/>
      <w:r w:rsidR="0092715F">
        <w:rPr>
          <w:noProof/>
        </w:rPr>
        <w:t>59</w:t>
      </w:r>
      <w:bookmarkEnd w:id="557"/>
      <w:r w:rsidRPr="004B007C">
        <w:fldChar w:fldCharType="end"/>
      </w:r>
      <w:r w:rsidRPr="004B007C">
        <w:t xml:space="preserve">. ЭФ документа </w:t>
      </w:r>
      <w:r w:rsidR="001F20AD">
        <w:t>«</w:t>
      </w:r>
      <w:r w:rsidRPr="004B007C">
        <w:t>Сведения об изменении соглашения</w:t>
      </w:r>
      <w:r w:rsidR="00F9698D">
        <w:t xml:space="preserve">», закладки </w:t>
      </w:r>
      <w:r w:rsidR="001F20AD">
        <w:t>«</w:t>
      </w:r>
      <w:r w:rsidRPr="004B007C">
        <w:t>Основные атрибуты</w:t>
      </w:r>
      <w:r w:rsidR="00F9698D">
        <w:t xml:space="preserve">», вкладки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bookmarkEnd w:id="558"/>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92715F">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59" w:name="_Ref412123014"/>
      <w:bookmarkStart w:id="560" w:name="_Toc79490263"/>
      <w:r w:rsidR="0092715F">
        <w:rPr>
          <w:noProof/>
        </w:rPr>
        <w:t>34</w:t>
      </w:r>
      <w:bookmarkEnd w:id="559"/>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3D667C" w:rsidRPr="00AB7803" w:rsidTr="00412DF7">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rsidTr="00412DF7">
        <w:tc>
          <w:tcPr>
            <w:tcW w:w="5000" w:type="pct"/>
            <w:gridSpan w:val="2"/>
            <w:shd w:val="clear" w:color="auto" w:fill="auto"/>
          </w:tcPr>
          <w:p w:rsidR="003D667C" w:rsidRPr="004B007C" w:rsidRDefault="003D667C" w:rsidP="00412DF7">
            <w:pPr>
              <w:pStyle w:val="ASFKTablenorm"/>
              <w:ind w:left="57" w:right="57"/>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412DF7">
            <w:pPr>
              <w:pStyle w:val="ASFKTablenorm"/>
              <w:ind w:left="57" w:right="57"/>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412DF7">
            <w:pPr>
              <w:pStyle w:val="ASFKTablenorm"/>
              <w:ind w:left="57" w:right="57"/>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412DF7">
            <w:pPr>
              <w:pStyle w:val="ASFKTablenorm"/>
              <w:ind w:left="57" w:right="57"/>
            </w:pPr>
            <w:r w:rsidRPr="004B007C">
              <w:t>Если хотя бы одна строка в таблице указана, то для этой строки все поля таблицы обязательны.</w:t>
            </w:r>
          </w:p>
        </w:tc>
      </w:tr>
      <w:tr w:rsidR="003D667C" w:rsidRPr="00AB7803" w:rsidTr="00412DF7">
        <w:tc>
          <w:tcPr>
            <w:tcW w:w="1846" w:type="pct"/>
            <w:shd w:val="clear" w:color="auto" w:fill="auto"/>
          </w:tcPr>
          <w:p w:rsidR="003D667C" w:rsidRPr="004B007C" w:rsidRDefault="007B1361" w:rsidP="00412DF7">
            <w:pPr>
              <w:pStyle w:val="ASFKTablenorm"/>
              <w:ind w:left="57" w:right="57"/>
            </w:pPr>
            <w:r>
              <w:t>№</w:t>
            </w:r>
          </w:p>
        </w:tc>
        <w:tc>
          <w:tcPr>
            <w:tcW w:w="3154" w:type="pct"/>
            <w:shd w:val="clear" w:color="auto" w:fill="auto"/>
          </w:tcPr>
          <w:p w:rsidR="003D667C" w:rsidRPr="004B007C" w:rsidRDefault="003D667C" w:rsidP="00412DF7">
            <w:pPr>
              <w:pStyle w:val="ASFKTablenorm"/>
              <w:ind w:left="57" w:right="57"/>
            </w:pPr>
            <w:r>
              <w:t>Поле не</w:t>
            </w:r>
            <w:r w:rsidRPr="004B007C">
              <w:t>доступно для ввода.</w:t>
            </w:r>
          </w:p>
          <w:p w:rsidR="003D667C" w:rsidRPr="004B007C" w:rsidRDefault="00EC68CE" w:rsidP="00412DF7">
            <w:pPr>
              <w:pStyle w:val="ASFKTablenorm"/>
              <w:ind w:left="57" w:right="57"/>
            </w:pPr>
            <w:r>
              <w:t>Автонумерация поля при создании строки, начиная с 1 до 999</w:t>
            </w:r>
            <w:r w:rsidR="003D667C" w:rsidRPr="004B007C">
              <w:t>.</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Наименование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Единица измерения значения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r>
              <w:t>.</w:t>
            </w:r>
          </w:p>
          <w:p w:rsidR="003D667C" w:rsidRPr="004B007C" w:rsidRDefault="003D667C" w:rsidP="00412DF7">
            <w:pPr>
              <w:pStyle w:val="ASFKTablenorm"/>
              <w:ind w:left="57" w:right="57"/>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Значение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Год</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bl>
    <w:p w:rsidR="006A4F30" w:rsidRPr="006A4F30" w:rsidRDefault="006A4F30" w:rsidP="006A4F30">
      <w:pPr>
        <w:pStyle w:val="ASFKNormal"/>
      </w:pPr>
      <w:r w:rsidRPr="006A4F30">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92715F">
        <w:rPr>
          <w:noProof/>
        </w:rPr>
        <w:t>60</w:t>
      </w:r>
      <w:r w:rsidR="00494309" w:rsidRPr="00494309">
        <w:fldChar w:fldCharType="end"/>
      </w:r>
      <w:r w:rsidRPr="006A4F30">
        <w:t>.</w:t>
      </w:r>
    </w:p>
    <w:p w:rsidR="006A4F30" w:rsidRPr="006A4F30" w:rsidRDefault="0092715F" w:rsidP="006A4F30">
      <w:pPr>
        <w:pStyle w:val="ASFKFigure"/>
      </w:pPr>
      <w:r>
        <w:lastRenderedPageBreak/>
        <w:pict>
          <v:shape id="_x0000_i1148" type="#_x0000_t75" style="width:480pt;height:239.25pt">
            <v:imagedata r:id="rId120" o:title="4"/>
          </v:shape>
        </w:pict>
      </w:r>
    </w:p>
    <w:p w:rsidR="006A4F30" w:rsidRPr="006A4F30" w:rsidRDefault="006A4F30" w:rsidP="006A4F30">
      <w:pPr>
        <w:pStyle w:val="ASFKFigName"/>
      </w:pPr>
      <w:r w:rsidRPr="006A4F30">
        <w:fldChar w:fldCharType="begin"/>
      </w:r>
      <w:r w:rsidRPr="006A4F30">
        <w:instrText xml:space="preserve"> SEQ Рисунок \* ARABIC </w:instrText>
      </w:r>
      <w:r w:rsidRPr="006A4F30">
        <w:fldChar w:fldCharType="separate"/>
      </w:r>
      <w:bookmarkStart w:id="561" w:name="_Ref419447315"/>
      <w:bookmarkStart w:id="562" w:name="_Toc79490429"/>
      <w:r w:rsidR="0092715F">
        <w:rPr>
          <w:noProof/>
        </w:rPr>
        <w:t>60</w:t>
      </w:r>
      <w:bookmarkEnd w:id="561"/>
      <w:r w:rsidRPr="006A4F30">
        <w:fldChar w:fldCharType="end"/>
      </w:r>
      <w:r w:rsidRPr="006A4F30">
        <w:t xml:space="preserve">. ЭФ документа </w:t>
      </w:r>
      <w:r w:rsidR="001F20AD">
        <w:t>«</w:t>
      </w:r>
      <w:r w:rsidRPr="006A4F30">
        <w:t>Сведения о соглашении</w:t>
      </w:r>
      <w:r w:rsidR="00F9698D">
        <w:t xml:space="preserve">», закладки </w:t>
      </w:r>
      <w:r w:rsidR="001F20AD">
        <w:t>«</w:t>
      </w:r>
      <w:r w:rsidRPr="006A4F30">
        <w:t>Основные атрибуты</w:t>
      </w:r>
      <w:r w:rsidR="00F9698D">
        <w:t xml:space="preserve">», вкладки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2"/>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92715F">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3" w:name="_Ref419447314"/>
      <w:bookmarkStart w:id="564" w:name="_Toc79490264"/>
      <w:r w:rsidR="0092715F">
        <w:rPr>
          <w:noProof/>
        </w:rPr>
        <w:t>35</w:t>
      </w:r>
      <w:bookmarkEnd w:id="563"/>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6A4F30"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rsidTr="00412DF7">
        <w:tc>
          <w:tcPr>
            <w:tcW w:w="5000" w:type="pct"/>
            <w:gridSpan w:val="2"/>
            <w:shd w:val="clear" w:color="auto" w:fill="auto"/>
          </w:tcPr>
          <w:p w:rsidR="006A4F30" w:rsidRPr="003E6880" w:rsidRDefault="006A4F30" w:rsidP="00412DF7">
            <w:pPr>
              <w:pStyle w:val="ASFKTablenorm"/>
              <w:ind w:left="57" w:right="57"/>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412DF7">
            <w:pPr>
              <w:pStyle w:val="ASFKTablenorm"/>
              <w:ind w:left="57" w:right="57"/>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вида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Номер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принятия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окончания срока действия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p w:rsidR="006A4F30" w:rsidRPr="003E6880" w:rsidRDefault="006A4F30" w:rsidP="00412DF7">
            <w:pPr>
              <w:pStyle w:val="ASFKTablenorm"/>
              <w:ind w:left="57" w:right="57"/>
            </w:pPr>
            <w:r w:rsidRPr="003E6880">
              <w:t xml:space="preserve">При отсутствии указывается </w:t>
            </w:r>
            <w:r w:rsidR="001F20AD">
              <w:t>«</w:t>
            </w:r>
            <w:r w:rsidRPr="003E6880">
              <w:t>01.01.2999</w:t>
            </w:r>
            <w:r w:rsidR="001F20AD">
              <w:t>»</w:t>
            </w:r>
            <w:r w:rsidRPr="003E6880">
              <w:t>.</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Номер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Дата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92715F">
        <w:rPr>
          <w:noProof/>
        </w:rPr>
        <w:t>61</w:t>
      </w:r>
      <w:r w:rsidR="00494309" w:rsidRPr="00494309">
        <w:fldChar w:fldCharType="end"/>
      </w:r>
      <w:r w:rsidRPr="00840455">
        <w:t>.</w:t>
      </w:r>
    </w:p>
    <w:p w:rsidR="00934F07" w:rsidRPr="00143043" w:rsidRDefault="0092715F" w:rsidP="00934F07">
      <w:pPr>
        <w:pStyle w:val="ASFKFigure"/>
      </w:pPr>
      <w:r>
        <w:lastRenderedPageBreak/>
        <w:pict>
          <v:shape id="_x0000_i1149" type="#_x0000_t75" style="width:480pt;height:300pt">
            <v:imagedata r:id="rId121" o:title="0"/>
          </v:shape>
        </w:pict>
      </w:r>
    </w:p>
    <w:p w:rsidR="00934F07" w:rsidRDefault="00934F07" w:rsidP="00F018DF">
      <w:pPr>
        <w:pStyle w:val="ASFKFigName"/>
      </w:pPr>
      <w:r>
        <w:fldChar w:fldCharType="begin"/>
      </w:r>
      <w:r>
        <w:instrText xml:space="preserve"> SEQ Рисунок \* ARABIC </w:instrText>
      </w:r>
      <w:r>
        <w:fldChar w:fldCharType="separate"/>
      </w:r>
      <w:bookmarkStart w:id="565" w:name="_Ref387763240"/>
      <w:bookmarkStart w:id="566" w:name="_Toc79490430"/>
      <w:r w:rsidR="0092715F">
        <w:rPr>
          <w:noProof/>
        </w:rPr>
        <w:t>61</w:t>
      </w:r>
      <w:bookmarkEnd w:id="565"/>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bookmarkEnd w:id="566"/>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92715F">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7" w:name="_Ref387762704"/>
      <w:bookmarkStart w:id="568" w:name="_Toc79490265"/>
      <w:r w:rsidR="0092715F">
        <w:rPr>
          <w:noProof/>
        </w:rPr>
        <w:t>36</w:t>
      </w:r>
      <w:bookmarkEnd w:id="567"/>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FF16D2"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Код ФАИП</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Наименование ФАИП</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Февраль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D4039E" w:rsidP="00412DF7">
            <w:pPr>
              <w:pStyle w:val="ASFKTablenorm"/>
              <w:ind w:left="57" w:right="57"/>
            </w:pPr>
            <w:r>
              <w:t>…</w:t>
            </w:r>
          </w:p>
        </w:tc>
        <w:tc>
          <w:tcPr>
            <w:tcW w:w="3656" w:type="pct"/>
            <w:shd w:val="clear" w:color="auto" w:fill="auto"/>
          </w:tcPr>
          <w:p w:rsidR="00934F07" w:rsidRPr="00FF16D2" w:rsidRDefault="00B412A1" w:rsidP="00412DF7">
            <w:pPr>
              <w:pStyle w:val="ASFKTablenorm"/>
              <w:ind w:left="57" w:right="57"/>
            </w:pPr>
            <w:r>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lastRenderedPageBreak/>
              <w:t>2-й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 средств (код)</w:t>
            </w:r>
          </w:p>
        </w:tc>
        <w:tc>
          <w:tcPr>
            <w:tcW w:w="3656"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7225EF">
              <w:t>о</w:t>
            </w:r>
            <w:r w:rsidRPr="00FF16D2">
              <w:t>вание)</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C12FA" w:rsidRPr="00FF16D2" w:rsidTr="00412DF7">
        <w:trPr>
          <w:trHeight w:val="77"/>
        </w:trPr>
        <w:tc>
          <w:tcPr>
            <w:tcW w:w="1344" w:type="pct"/>
            <w:shd w:val="clear" w:color="auto" w:fill="auto"/>
          </w:tcPr>
          <w:p w:rsidR="009C12FA" w:rsidRPr="009C12FA" w:rsidRDefault="009C12FA" w:rsidP="00412DF7">
            <w:pPr>
              <w:pStyle w:val="ASFKTablenorm"/>
              <w:ind w:left="57" w:right="57"/>
            </w:pPr>
            <w:r w:rsidRPr="009C12FA">
              <w:t>КБК</w:t>
            </w:r>
          </w:p>
        </w:tc>
        <w:tc>
          <w:tcPr>
            <w:tcW w:w="3656" w:type="pct"/>
            <w:shd w:val="clear" w:color="auto" w:fill="auto"/>
          </w:tcPr>
          <w:p w:rsidR="009C12FA" w:rsidRPr="009C12FA" w:rsidRDefault="009C12FA" w:rsidP="00412DF7">
            <w:pPr>
              <w:pStyle w:val="ASFKTablenorm"/>
              <w:ind w:left="57" w:right="57"/>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412DF7">
            <w:pPr>
              <w:pStyle w:val="ASFKTablenorm"/>
              <w:ind w:left="57" w:right="57"/>
            </w:pPr>
            <w:r w:rsidRPr="009C12FA">
              <w:t>Список доступных значений ограничен записями КБК типов: 10, 11, 12.</w:t>
            </w:r>
          </w:p>
          <w:p w:rsidR="009C12FA" w:rsidRPr="009C12FA" w:rsidRDefault="009C12FA" w:rsidP="00412DF7">
            <w:pPr>
              <w:pStyle w:val="ASFKTablenorm"/>
              <w:ind w:left="57" w:right="57"/>
            </w:pPr>
            <w:r w:rsidRPr="009C12FA">
              <w:t>Ввод значения вручную.</w:t>
            </w:r>
          </w:p>
          <w:p w:rsidR="009C12FA" w:rsidRPr="009C12FA" w:rsidRDefault="009C12FA" w:rsidP="00412DF7">
            <w:pPr>
              <w:pStyle w:val="ASFKTablenorm"/>
              <w:ind w:left="57" w:right="57"/>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412DF7">
            <w:pPr>
              <w:pStyle w:val="ASFKTablenorm"/>
              <w:ind w:left="57" w:right="57"/>
            </w:pPr>
            <w:r w:rsidRPr="009C12FA">
              <w:t>ППП + ФКР + КЦСР + КВР.</w:t>
            </w:r>
          </w:p>
          <w:p w:rsidR="009C12FA" w:rsidRPr="009C12FA" w:rsidRDefault="009C12FA" w:rsidP="00412DF7">
            <w:pPr>
              <w:pStyle w:val="ASFKTablenorm"/>
              <w:ind w:left="57" w:right="57"/>
            </w:pPr>
            <w:r w:rsidRPr="009C12FA">
              <w:t>Обязательно заполняется для видов соглашений 121, 123 и 130.</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ППП</w:t>
            </w:r>
          </w:p>
        </w:tc>
        <w:tc>
          <w:tcPr>
            <w:tcW w:w="3656"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ФКР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КЦСР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КВР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5B4E0E">
              <w:t>Цель и направление расходования средств</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507597" w:rsidRPr="00FF16D2" w:rsidTr="00412DF7">
        <w:trPr>
          <w:trHeight w:val="77"/>
        </w:trPr>
        <w:tc>
          <w:tcPr>
            <w:tcW w:w="1344" w:type="pct"/>
            <w:shd w:val="clear" w:color="auto" w:fill="auto"/>
          </w:tcPr>
          <w:p w:rsidR="00507597" w:rsidRPr="005B4E0E" w:rsidRDefault="00507597" w:rsidP="00412DF7">
            <w:pPr>
              <w:pStyle w:val="ASFKTablenorm"/>
              <w:ind w:left="57" w:right="57"/>
            </w:pPr>
            <w:r w:rsidRPr="00507597">
              <w:t>Признак безусловности платежа</w:t>
            </w:r>
          </w:p>
        </w:tc>
        <w:tc>
          <w:tcPr>
            <w:tcW w:w="3656" w:type="pct"/>
            <w:shd w:val="clear" w:color="auto" w:fill="auto"/>
          </w:tcPr>
          <w:p w:rsidR="00507597" w:rsidRPr="00507597" w:rsidRDefault="00507597" w:rsidP="00412DF7">
            <w:pPr>
              <w:pStyle w:val="ASFKTablenorm"/>
              <w:ind w:left="57" w:right="57"/>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Примечание</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507597" w:rsidP="00412DF7">
            <w:pPr>
              <w:pStyle w:val="ASFKTablenorm"/>
              <w:ind w:left="57" w:right="57"/>
            </w:pPr>
            <w:r>
              <w:t>Аналитический код</w:t>
            </w:r>
          </w:p>
        </w:tc>
        <w:tc>
          <w:tcPr>
            <w:tcW w:w="3656" w:type="pct"/>
            <w:shd w:val="clear" w:color="auto" w:fill="auto"/>
          </w:tcPr>
          <w:p w:rsidR="00934F07" w:rsidRPr="00FF16D2" w:rsidRDefault="00934F07" w:rsidP="00412DF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1</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2</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3</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lastRenderedPageBreak/>
              <w:t>Дополнительный КБК 4</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исполненного обязательства прошлых лет</w:t>
            </w:r>
          </w:p>
        </w:tc>
        <w:tc>
          <w:tcPr>
            <w:tcW w:w="3656" w:type="pct"/>
            <w:shd w:val="clear" w:color="auto" w:fill="auto"/>
          </w:tcPr>
          <w:p w:rsid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неисполненного обязательства прошлых лет</w:t>
            </w:r>
          </w:p>
        </w:tc>
        <w:tc>
          <w:tcPr>
            <w:tcW w:w="3656" w:type="pct"/>
            <w:shd w:val="clear" w:color="auto" w:fill="auto"/>
          </w:tcPr>
          <w:p w:rsidR="00867894" w:rsidRP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2-й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Февраль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D4039E" w:rsidP="00412DF7">
            <w:pPr>
              <w:pStyle w:val="ASFKTablenorm"/>
              <w:ind w:left="57" w:right="57"/>
            </w:pPr>
            <w:r>
              <w:t>…</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656"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Отклонение</w:t>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92715F">
        <w:rPr>
          <w:noProof/>
        </w:rPr>
        <w:t>61</w:t>
      </w:r>
      <w:r>
        <w:fldChar w:fldCharType="end"/>
      </w:r>
      <w:r w:rsidRPr="00B11F4A">
        <w:t xml:space="preserve">) следует нажать на </w:t>
      </w:r>
      <w:r w:rsidRPr="002D2D87">
        <w:t>кнопку</w:t>
      </w:r>
      <w:r w:rsidRPr="008A3AEA">
        <w:t xml:space="preserve"> </w:t>
      </w:r>
      <w:r w:rsidR="0092715F">
        <w:pict>
          <v:shape id="_x0000_i1150" type="#_x0000_t75" style="width:24pt;height:24pt">
            <v:imagedata r:id="rId110" o:title="кнопка Открыть строку для просмотра"/>
          </v:shape>
        </w:pict>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92715F">
        <w:rPr>
          <w:noProof/>
        </w:rPr>
        <w:t>62</w:t>
      </w:r>
      <w:r>
        <w:fldChar w:fldCharType="end"/>
      </w:r>
      <w:r w:rsidRPr="00B11F4A">
        <w:t>).</w:t>
      </w:r>
    </w:p>
    <w:p w:rsidR="00934F07" w:rsidRPr="00143043" w:rsidRDefault="0092715F" w:rsidP="00934F07">
      <w:pPr>
        <w:pStyle w:val="ASFKFigure"/>
      </w:pPr>
      <w:r>
        <w:lastRenderedPageBreak/>
        <w:pict>
          <v:shape id="_x0000_i1151" type="#_x0000_t75" style="width:480pt;height:299.25pt">
            <v:imagedata r:id="rId12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69" w:name="_Ref387763848"/>
      <w:bookmarkStart w:id="570" w:name="_Toc79490431"/>
      <w:r w:rsidR="0092715F">
        <w:rPr>
          <w:noProof/>
        </w:rPr>
        <w:t>62</w:t>
      </w:r>
      <w:bookmarkEnd w:id="569"/>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rsidR="00507597" w:rsidRPr="00FF16D2">
        <w:t>Итоги в разрезе ФАИП</w:t>
      </w:r>
      <w:r w:rsidR="001F20AD">
        <w:t>»</w:t>
      </w:r>
      <w:bookmarkEnd w:id="570"/>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92715F">
        <w:rPr>
          <w:noProof/>
        </w:rPr>
        <w:t>61</w:t>
      </w:r>
      <w:r>
        <w:fldChar w:fldCharType="end"/>
      </w:r>
      <w:r w:rsidRPr="0076325D">
        <w:t xml:space="preserve">) следует нажать на </w:t>
      </w:r>
      <w:r w:rsidR="00E24765" w:rsidRPr="002D2D87">
        <w:t>кнопку</w:t>
      </w:r>
      <w:r w:rsidR="00E24765" w:rsidRPr="00E24765">
        <w:t xml:space="preserve"> </w:t>
      </w:r>
      <w:r w:rsidR="0092715F">
        <w:pict>
          <v:shape id="_x0000_i1152" type="#_x0000_t75" style="width:24pt;height:24pt">
            <v:imagedata r:id="rId110" o:title="кнопка Открыть строку для просмотра"/>
          </v:shape>
        </w:pict>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92715F">
        <w:rPr>
          <w:noProof/>
        </w:rPr>
        <w:t>63</w:t>
      </w:r>
      <w:r>
        <w:fldChar w:fldCharType="end"/>
      </w:r>
      <w:r w:rsidRPr="0076325D">
        <w:t>).</w:t>
      </w:r>
    </w:p>
    <w:p w:rsidR="00934F07" w:rsidRPr="00E24765" w:rsidRDefault="0092715F" w:rsidP="00E24765">
      <w:pPr>
        <w:pStyle w:val="ASFKFigure"/>
      </w:pPr>
      <w:r>
        <w:lastRenderedPageBreak/>
        <w:pict>
          <v:shape id="_x0000_i1153" type="#_x0000_t75" style="width:480pt;height:570pt">
            <v:imagedata r:id="rId12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1" w:name="_Ref387763890"/>
      <w:bookmarkStart w:id="572" w:name="_Toc79490432"/>
      <w:r w:rsidR="0092715F">
        <w:rPr>
          <w:noProof/>
        </w:rPr>
        <w:t>63</w:t>
      </w:r>
      <w:bookmarkEnd w:id="571"/>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t>Расшифровка по КБК для текущих итогов</w:t>
      </w:r>
      <w:r w:rsidR="001F20AD">
        <w:t>»</w:t>
      </w:r>
      <w:bookmarkEnd w:id="572"/>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92715F">
        <w:rPr>
          <w:noProof/>
        </w:rPr>
        <w:t>64</w:t>
      </w:r>
      <w:r w:rsidR="00494309" w:rsidRPr="00494309">
        <w:fldChar w:fldCharType="end"/>
      </w:r>
      <w:r w:rsidRPr="00207A74">
        <w:t>.</w:t>
      </w:r>
    </w:p>
    <w:p w:rsidR="00934F07" w:rsidRPr="00143043" w:rsidRDefault="0092715F" w:rsidP="00934F07">
      <w:pPr>
        <w:pStyle w:val="ASFKFigure"/>
      </w:pPr>
      <w:r>
        <w:lastRenderedPageBreak/>
        <w:pict>
          <v:shape id="_x0000_i1154" type="#_x0000_t75" style="width:480pt;height:132pt">
            <v:imagedata r:id="rId124" o:title="0"/>
          </v:shape>
        </w:pict>
      </w:r>
    </w:p>
    <w:p w:rsidR="00934F07" w:rsidRDefault="00934F07" w:rsidP="00F018DF">
      <w:pPr>
        <w:pStyle w:val="ASFKFigName"/>
      </w:pPr>
      <w:r>
        <w:fldChar w:fldCharType="begin"/>
      </w:r>
      <w:r>
        <w:instrText xml:space="preserve"> SEQ Рисунок \* ARABIC </w:instrText>
      </w:r>
      <w:r>
        <w:fldChar w:fldCharType="separate"/>
      </w:r>
      <w:bookmarkStart w:id="573" w:name="_Ref387763288"/>
      <w:bookmarkStart w:id="574" w:name="_Toc79490433"/>
      <w:r w:rsidR="0092715F">
        <w:rPr>
          <w:noProof/>
        </w:rPr>
        <w:t>64</w:t>
      </w:r>
      <w:bookmarkEnd w:id="573"/>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Подписи</w:t>
      </w:r>
      <w:r w:rsidR="001F20AD">
        <w:t>»</w:t>
      </w:r>
      <w:bookmarkEnd w:id="574"/>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92715F">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5" w:name="_Ref387762703"/>
      <w:bookmarkStart w:id="576" w:name="_Toc79490266"/>
      <w:r w:rsidR="0092715F">
        <w:rPr>
          <w:noProof/>
        </w:rPr>
        <w:t>37</w:t>
      </w:r>
      <w:bookmarkEnd w:id="575"/>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54067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934F07" w:rsidP="00412DF7">
            <w:pPr>
              <w:pStyle w:val="ASFKTablenorm"/>
              <w:ind w:left="57" w:right="57"/>
            </w:pPr>
            <w:r w:rsidRPr="00540678">
              <w:t>Выбирается из списка сотрудников, либо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934F07" w:rsidP="00412DF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412DF7">
            <w:pPr>
              <w:pStyle w:val="ASFKTablenorm"/>
              <w:ind w:left="57" w:right="57"/>
            </w:pPr>
            <w:r w:rsidRPr="00540678">
              <w:t>Значение выбирается из списка сотрудников.</w:t>
            </w:r>
          </w:p>
          <w:p w:rsidR="00934F07" w:rsidRPr="00540678" w:rsidRDefault="00934F07" w:rsidP="00412DF7">
            <w:pPr>
              <w:pStyle w:val="ASFKTablenorm"/>
              <w:ind w:left="57" w:right="57"/>
            </w:pPr>
            <w:r w:rsidRPr="00540678">
              <w:t>Значение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934F07" w:rsidP="00412DF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rsidTr="00412DF7">
        <w:tc>
          <w:tcPr>
            <w:tcW w:w="5000" w:type="pct"/>
            <w:gridSpan w:val="2"/>
            <w:shd w:val="clear" w:color="auto" w:fill="auto"/>
          </w:tcPr>
          <w:p w:rsidR="00934F07" w:rsidRPr="00540678" w:rsidRDefault="00934F07" w:rsidP="00412DF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vMerge w:val="restart"/>
            <w:shd w:val="clear" w:color="auto" w:fill="auto"/>
          </w:tcPr>
          <w:p w:rsidR="00934F07" w:rsidRPr="00540678" w:rsidRDefault="00934F07" w:rsidP="00412DF7">
            <w:pPr>
              <w:pStyle w:val="ASFKTablenorm"/>
              <w:ind w:left="57" w:right="57"/>
            </w:pPr>
            <w:r w:rsidRPr="00540678">
              <w:t xml:space="preserve">Закрыто на редактирование. </w:t>
            </w:r>
          </w:p>
          <w:p w:rsidR="00934F07" w:rsidRPr="00540678" w:rsidRDefault="00934F07" w:rsidP="00412DF7">
            <w:pPr>
              <w:pStyle w:val="ASFKTablenorm"/>
              <w:ind w:left="57" w:right="57"/>
            </w:pPr>
            <w:r w:rsidRPr="00540678">
              <w:t>Значение передается из ОЕВS.</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vMerge/>
            <w:shd w:val="clear" w:color="auto" w:fill="auto"/>
          </w:tcPr>
          <w:p w:rsidR="00934F07" w:rsidRPr="00540678" w:rsidRDefault="00934F07" w:rsidP="00412DF7">
            <w:pPr>
              <w:pStyle w:val="ASFKTablenorm"/>
              <w:ind w:left="57" w:right="57"/>
            </w:pP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регистрации в ФК</w:t>
            </w:r>
          </w:p>
        </w:tc>
        <w:tc>
          <w:tcPr>
            <w:tcW w:w="3656" w:type="pct"/>
            <w:vMerge/>
            <w:shd w:val="clear" w:color="auto" w:fill="auto"/>
          </w:tcPr>
          <w:p w:rsidR="00934F07" w:rsidRPr="00540678" w:rsidRDefault="00934F07" w:rsidP="00412DF7">
            <w:pPr>
              <w:pStyle w:val="ASFKTablenorm"/>
              <w:ind w:left="57" w:right="57"/>
            </w:pPr>
          </w:p>
        </w:tc>
      </w:tr>
    </w:tbl>
    <w:p w:rsidR="00C43675" w:rsidRDefault="00C43675" w:rsidP="00F018DF">
      <w:pPr>
        <w:pStyle w:val="21"/>
        <w:spacing w:after="120"/>
        <w:rPr>
          <w:iCs w:val="0"/>
        </w:rPr>
      </w:pPr>
      <w:bookmarkStart w:id="577" w:name="_Toc373687505"/>
      <w:bookmarkStart w:id="578" w:name="_Ref373691009"/>
      <w:bookmarkStart w:id="579" w:name="_Toc373692808"/>
      <w:bookmarkStart w:id="580" w:name="_Ref373693018"/>
      <w:bookmarkStart w:id="581" w:name="_Ref373695063"/>
      <w:bookmarkStart w:id="582" w:name="_Toc405212645"/>
      <w:bookmarkStart w:id="583" w:name="_Toc410283259"/>
      <w:bookmarkStart w:id="584" w:name="_Toc79490173"/>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7"/>
      <w:bookmarkEnd w:id="578"/>
      <w:bookmarkEnd w:id="579"/>
      <w:bookmarkEnd w:id="580"/>
      <w:bookmarkEnd w:id="581"/>
      <w:bookmarkEnd w:id="582"/>
      <w:bookmarkEnd w:id="583"/>
      <w:bookmarkEnd w:id="584"/>
    </w:p>
    <w:p w:rsidR="00C43675" w:rsidRDefault="00C43675" w:rsidP="00881A26">
      <w:pPr>
        <w:pStyle w:val="32"/>
      </w:pPr>
      <w:bookmarkStart w:id="585" w:name="_Ref405484510"/>
      <w:bookmarkStart w:id="586" w:name="_Toc410283260"/>
      <w:bookmarkStart w:id="587" w:name="_Toc79490174"/>
      <w:r>
        <w:t>Реестр администрируемых доходов</w:t>
      </w:r>
      <w:bookmarkEnd w:id="585"/>
      <w:bookmarkEnd w:id="586"/>
      <w:bookmarkEnd w:id="587"/>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w:t>
      </w:r>
      <w:r w:rsidRPr="00424CF0">
        <w:lastRenderedPageBreak/>
        <w:t xml:space="preserve">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92715F">
        <w:rPr>
          <w:noProof/>
        </w:rPr>
        <w:t>65</w:t>
      </w:r>
      <w:r w:rsidR="00C43675">
        <w:fldChar w:fldCharType="end"/>
      </w:r>
      <w:r w:rsidR="00C43675">
        <w:t>.</w:t>
      </w:r>
    </w:p>
    <w:p w:rsidR="00C43675" w:rsidRPr="004249DE" w:rsidRDefault="0092715F" w:rsidP="00C43675">
      <w:pPr>
        <w:pStyle w:val="ASFKFigure"/>
      </w:pPr>
      <w:r>
        <w:pict>
          <v:shape id="_x0000_i1155" type="#_x0000_t75" style="width:480pt;height:240.75pt">
            <v:imagedata r:id="rId125" o:title="ГРБС"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88" w:name="_Ref375065562"/>
      <w:bookmarkStart w:id="589" w:name="_Toc79490434"/>
      <w:r w:rsidR="0092715F">
        <w:rPr>
          <w:noProof/>
        </w:rPr>
        <w:t>65</w:t>
      </w:r>
      <w:bookmarkEnd w:id="588"/>
      <w:r>
        <w:fldChar w:fldCharType="end"/>
      </w:r>
      <w:r>
        <w:t xml:space="preserve">. </w:t>
      </w:r>
      <w:r w:rsidRPr="00B11F4A">
        <w:t xml:space="preserve">ЭФ списка документов </w:t>
      </w:r>
      <w:r w:rsidR="001F20AD">
        <w:t>«</w:t>
      </w:r>
      <w:r>
        <w:t>Реестр администрируемых доходов</w:t>
      </w:r>
      <w:r w:rsidR="001F20AD">
        <w:t>»</w:t>
      </w:r>
      <w:bookmarkEnd w:id="589"/>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92715F">
        <w:rPr>
          <w:noProof/>
        </w:rPr>
        <w:t>66</w:t>
      </w:r>
      <w:r>
        <w:fldChar w:fldCharType="end"/>
      </w:r>
      <w:r>
        <w:t xml:space="preserve">, </w:t>
      </w:r>
      <w:r>
        <w:fldChar w:fldCharType="begin"/>
      </w:r>
      <w:r>
        <w:instrText xml:space="preserve"> REF _Ref373686552 \h </w:instrText>
      </w:r>
      <w:r>
        <w:fldChar w:fldCharType="separate"/>
      </w:r>
      <w:r w:rsidR="0092715F">
        <w:rPr>
          <w:noProof/>
        </w:rPr>
        <w:t>68</w:t>
      </w:r>
      <w:r>
        <w:fldChar w:fldCharType="end"/>
      </w:r>
      <w:r>
        <w:t xml:space="preserve">, </w:t>
      </w:r>
      <w:r>
        <w:fldChar w:fldCharType="begin"/>
      </w:r>
      <w:r>
        <w:instrText xml:space="preserve"> REF _Ref373686589 \h </w:instrText>
      </w:r>
      <w:r>
        <w:fldChar w:fldCharType="separate"/>
      </w:r>
      <w:r w:rsidR="0092715F">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92715F" w:rsidP="0060414F">
      <w:pPr>
        <w:pStyle w:val="ASFKFigure"/>
      </w:pPr>
      <w:r>
        <w:lastRenderedPageBreak/>
        <w:pict>
          <v:shape id="_x0000_i1156" type="#_x0000_t75" style="width:480pt;height:330pt">
            <v:imagedata r:id="rId126" o:title="0"/>
          </v:shape>
        </w:pict>
      </w:r>
    </w:p>
    <w:p w:rsidR="00C43675" w:rsidRPr="00B11F4A" w:rsidRDefault="00C43675" w:rsidP="00F018DF">
      <w:pPr>
        <w:pStyle w:val="ASFKFigName"/>
      </w:pPr>
      <w:r w:rsidRPr="00B11F4A">
        <w:fldChar w:fldCharType="begin"/>
      </w:r>
      <w:r w:rsidRPr="00B11F4A">
        <w:instrText xml:space="preserve"> SEQ Рисунок \* ARABIC </w:instrText>
      </w:r>
      <w:r w:rsidRPr="00B11F4A">
        <w:fldChar w:fldCharType="separate"/>
      </w:r>
      <w:bookmarkStart w:id="590" w:name="_Ref373686537"/>
      <w:bookmarkStart w:id="591" w:name="_Toc79490435"/>
      <w:r w:rsidR="0092715F">
        <w:rPr>
          <w:noProof/>
        </w:rPr>
        <w:t>66</w:t>
      </w:r>
      <w:bookmarkEnd w:id="590"/>
      <w:r w:rsidRPr="00B11F4A">
        <w:fldChar w:fldCharType="end"/>
      </w:r>
      <w:r w:rsidRPr="00B11F4A">
        <w:t xml:space="preserve">. ЭФ </w:t>
      </w:r>
      <w:r>
        <w:t xml:space="preserve">документа </w:t>
      </w:r>
      <w:r w:rsidR="001F20AD">
        <w:t>«</w:t>
      </w:r>
      <w:r>
        <w:t>Реестр администрируемых доходов</w:t>
      </w:r>
      <w:r w:rsidR="00F9698D">
        <w:t xml:space="preserve">», закладки </w:t>
      </w:r>
      <w:r w:rsidR="001F20AD">
        <w:t>«</w:t>
      </w:r>
      <w:r>
        <w:t>Общая информация</w:t>
      </w:r>
      <w:r w:rsidR="001F20AD">
        <w:t>»</w:t>
      </w:r>
      <w:bookmarkEnd w:id="591"/>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92715F">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2" w:name="_Ref373686695"/>
      <w:bookmarkStart w:id="593" w:name="_Toc79490267"/>
      <w:r w:rsidR="0092715F">
        <w:rPr>
          <w:noProof/>
        </w:rPr>
        <w:t>38</w:t>
      </w:r>
      <w:bookmarkEnd w:id="592"/>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C43675" w:rsidRPr="00754FED"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Дата</w:t>
            </w:r>
          </w:p>
        </w:tc>
        <w:tc>
          <w:tcPr>
            <w:tcW w:w="3802" w:type="pct"/>
            <w:shd w:val="clear" w:color="auto" w:fill="auto"/>
          </w:tcPr>
          <w:p w:rsidR="003736EF" w:rsidRPr="003736EF" w:rsidRDefault="003736EF" w:rsidP="00412DF7">
            <w:pPr>
              <w:pStyle w:val="ASFKTablenorm"/>
              <w:ind w:left="57" w:right="57"/>
            </w:pPr>
            <w:r w:rsidRPr="003736EF">
              <w:t>Дата документа.</w:t>
            </w:r>
          </w:p>
          <w:p w:rsidR="003736EF" w:rsidRPr="003736EF" w:rsidRDefault="003736EF" w:rsidP="00412DF7">
            <w:pPr>
              <w:pStyle w:val="ASFKTablenorm"/>
              <w:ind w:left="57" w:right="57"/>
            </w:pPr>
            <w:r w:rsidRPr="003736EF">
              <w:t>Заполняется автоматически значением текущей системной даты.</w:t>
            </w:r>
          </w:p>
          <w:p w:rsidR="003736EF" w:rsidRPr="003736EF" w:rsidRDefault="003736EF" w:rsidP="00412DF7">
            <w:pPr>
              <w:pStyle w:val="ASFKTablenorm"/>
              <w:ind w:left="57" w:right="57"/>
            </w:pPr>
            <w:r w:rsidRPr="003736EF">
              <w:t>Может быть изменено пользователем вручную, либо выбором значения из системного календаря.</w:t>
            </w:r>
          </w:p>
        </w:tc>
      </w:tr>
      <w:tr w:rsidR="00BC2AB8" w:rsidRPr="00754FED" w:rsidTr="00412DF7">
        <w:tc>
          <w:tcPr>
            <w:tcW w:w="1198" w:type="pct"/>
            <w:shd w:val="clear" w:color="auto" w:fill="auto"/>
          </w:tcPr>
          <w:p w:rsidR="00BC2AB8" w:rsidRPr="003736EF" w:rsidRDefault="00BC2AB8" w:rsidP="00412DF7">
            <w:pPr>
              <w:pStyle w:val="ASFKTablenorm"/>
              <w:ind w:left="57" w:right="57"/>
            </w:pPr>
            <w:r>
              <w:t>Номер</w:t>
            </w:r>
          </w:p>
        </w:tc>
        <w:tc>
          <w:tcPr>
            <w:tcW w:w="3802" w:type="pct"/>
            <w:shd w:val="clear" w:color="auto" w:fill="auto"/>
          </w:tcPr>
          <w:p w:rsidR="00BC2AB8" w:rsidRDefault="00BC2AB8" w:rsidP="00412DF7">
            <w:pPr>
              <w:pStyle w:val="ASFKTablenorm"/>
              <w:ind w:left="57" w:right="57"/>
            </w:pPr>
            <w:r>
              <w:t>Номер документа.</w:t>
            </w:r>
          </w:p>
          <w:p w:rsidR="00BC2AB8" w:rsidRPr="003736EF" w:rsidRDefault="00BC2AB8" w:rsidP="00412DF7">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Бюджет</w:t>
            </w:r>
          </w:p>
        </w:tc>
        <w:tc>
          <w:tcPr>
            <w:tcW w:w="3802" w:type="pct"/>
            <w:shd w:val="clear" w:color="auto" w:fill="auto"/>
          </w:tcPr>
          <w:p w:rsidR="003736EF" w:rsidRPr="003736EF" w:rsidRDefault="003736EF" w:rsidP="00412DF7">
            <w:pPr>
              <w:pStyle w:val="ASFKTablenorm"/>
              <w:ind w:left="57" w:right="57"/>
            </w:pPr>
            <w:r w:rsidRPr="003736EF">
              <w:t>Код и наименование бюджета.</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87116B" w:rsidRPr="002821F6">
              <w:rPr>
                <w:rStyle w:val="ASFKReporterror"/>
              </w:rPr>
              <w:t>SelfBudgetCode</w:t>
            </w:r>
            <w:r w:rsidR="0087116B">
              <w:t xml:space="preserve"> (Собственный код бюджета)</w:t>
            </w:r>
            <w:r w:rsidRPr="003736EF">
              <w:t>.</w:t>
            </w:r>
          </w:p>
          <w:p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p w:rsidR="003736EF" w:rsidRPr="003736EF" w:rsidRDefault="003736EF" w:rsidP="00412DF7">
            <w:pPr>
              <w:pStyle w:val="ASFKTablenorm"/>
              <w:ind w:left="57" w:right="57"/>
            </w:pPr>
            <w:r w:rsidRPr="003736EF">
              <w:t xml:space="preserve">Если значение поля </w:t>
            </w:r>
            <w:r w:rsidR="001F20AD">
              <w:t>«</w:t>
            </w:r>
            <w:r w:rsidRPr="003736EF">
              <w:t>Бюджет (код)</w:t>
            </w:r>
            <w:r w:rsidR="001F20AD">
              <w:t>»</w:t>
            </w:r>
            <w:r w:rsidRPr="003736EF">
              <w:t xml:space="preserve"> равно </w:t>
            </w:r>
            <w:r w:rsidR="001F20AD">
              <w:t>«</w:t>
            </w:r>
            <w:r w:rsidRPr="003736EF">
              <w:t>99010001</w:t>
            </w:r>
            <w:r w:rsidR="001F20AD">
              <w:t>»</w:t>
            </w:r>
            <w:r w:rsidRPr="003736EF">
              <w:t xml:space="preserve">, и значение константы </w:t>
            </w:r>
            <w:r w:rsidR="001F20AD" w:rsidRPr="002821F6">
              <w:rPr>
                <w:rStyle w:val="ASFKReporterror"/>
              </w:rPr>
              <w:t>«</w:t>
            </w:r>
            <w:r w:rsidR="0087116B" w:rsidRPr="002821F6">
              <w:rPr>
                <w:rStyle w:val="ASFKReporterror"/>
              </w:rPr>
              <w:t>SelfBUCode</w:t>
            </w:r>
            <w:r w:rsidR="0087116B">
              <w:t xml:space="preserve"> (Код собственного БУ)</w:t>
            </w:r>
            <w:r w:rsidR="001F20AD">
              <w:t>»</w:t>
            </w:r>
            <w:r w:rsidRPr="003736EF">
              <w:t xml:space="preserve"> текущей организации не равно </w:t>
            </w:r>
            <w:r w:rsidR="001F20AD">
              <w:t>«</w:t>
            </w:r>
            <w:r w:rsidRPr="003736EF">
              <w:t>00%</w:t>
            </w:r>
            <w:r w:rsidR="001F20AD">
              <w:t>»</w:t>
            </w:r>
            <w:r w:rsidRPr="003736EF">
              <w:t xml:space="preserve">, то наименование заполняется значением </w:t>
            </w:r>
            <w:r w:rsidR="001F20AD">
              <w:t>«</w:t>
            </w:r>
            <w:r w:rsidRPr="003736EF">
              <w:t>Консолидированный бюджет субъекта РФ</w:t>
            </w:r>
            <w:r w:rsidR="001F20AD">
              <w:t>»</w:t>
            </w:r>
            <w:r w:rsidR="00086BD3">
              <w:t xml:space="preserve"> (условие действ</w:t>
            </w:r>
            <w:r w:rsidR="00086BD3" w:rsidRPr="00086BD3">
              <w:t>и</w:t>
            </w:r>
            <w:r w:rsidR="00086BD3">
              <w:t>тельно до 01.01.2016г.).</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lastRenderedPageBreak/>
              <w:t>Глава по БК</w:t>
            </w:r>
          </w:p>
        </w:tc>
        <w:tc>
          <w:tcPr>
            <w:tcW w:w="3802" w:type="pct"/>
            <w:shd w:val="clear" w:color="auto" w:fill="auto"/>
          </w:tcPr>
          <w:p w:rsidR="003736EF" w:rsidRPr="003736EF" w:rsidRDefault="003736EF" w:rsidP="00412DF7">
            <w:pPr>
              <w:pStyle w:val="ASFKTablenorm"/>
              <w:ind w:left="57" w:right="57"/>
            </w:pPr>
            <w:r w:rsidRPr="003736EF">
              <w:t>Код и наименование главы ГАДБ по бюджетной классификации РФ.</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87116B" w:rsidRPr="002821F6">
              <w:rPr>
                <w:rStyle w:val="ASFKReporterror"/>
              </w:rPr>
              <w:t>SelfPPPCode</w:t>
            </w:r>
            <w:r w:rsidR="0087116B">
              <w:t xml:space="preserve"> (Собственный код ведомства)</w:t>
            </w:r>
            <w:r w:rsidRPr="003736EF">
              <w:t xml:space="preserve">. </w:t>
            </w:r>
          </w:p>
          <w:p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ТОФК</w:t>
            </w:r>
          </w:p>
        </w:tc>
        <w:tc>
          <w:tcPr>
            <w:tcW w:w="3802" w:type="pct"/>
            <w:shd w:val="clear" w:color="auto" w:fill="auto"/>
          </w:tcPr>
          <w:p w:rsidR="003736EF" w:rsidRPr="003736EF" w:rsidRDefault="003736EF" w:rsidP="00412DF7">
            <w:pPr>
              <w:pStyle w:val="ASFKTablenorm"/>
              <w:ind w:left="57" w:right="57"/>
            </w:pPr>
            <w:r w:rsidRPr="003736EF">
              <w:t xml:space="preserve">Код и наименование </w:t>
            </w:r>
            <w:r w:rsidR="005D0C9F">
              <w:t>ТОФК</w:t>
            </w:r>
            <w:r w:rsidRPr="003736EF">
              <w:t>.</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87116B" w:rsidRPr="002821F6">
              <w:rPr>
                <w:rStyle w:val="ASFKReporterror"/>
              </w:rPr>
              <w:t>SelfTOFKcode</w:t>
            </w:r>
            <w:r w:rsidR="0087116B">
              <w:t xml:space="preserve"> (Код собственного ТОФК)</w:t>
            </w:r>
            <w:r w:rsidRPr="003736EF">
              <w:t xml:space="preserve">, если код </w:t>
            </w:r>
            <w:r w:rsidR="005D0C9F">
              <w:t>ТОФК</w:t>
            </w:r>
            <w:r w:rsidRPr="003736EF">
              <w:t xml:space="preserve"> не относится к уровню ОФК, иначе из </w:t>
            </w:r>
            <w:r w:rsidR="0087116B" w:rsidRPr="002821F6">
              <w:rPr>
                <w:rStyle w:val="ASFKReporterror"/>
              </w:rPr>
              <w:t>HigherTOFKcode</w:t>
            </w:r>
            <w:r w:rsidR="0087116B">
              <w:t xml:space="preserve"> (Код вышестоящего ТОФК)</w:t>
            </w:r>
            <w:r w:rsidRPr="003736EF">
              <w:t xml:space="preserve">. </w:t>
            </w:r>
          </w:p>
          <w:p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Код по БК</w:t>
            </w:r>
          </w:p>
        </w:tc>
        <w:tc>
          <w:tcPr>
            <w:tcW w:w="3802" w:type="pct"/>
            <w:shd w:val="clear" w:color="auto" w:fill="auto"/>
          </w:tcPr>
          <w:p w:rsidR="00FE7ED8" w:rsidRPr="00FE7ED8" w:rsidRDefault="00FE7ED8" w:rsidP="00412DF7">
            <w:pPr>
              <w:pStyle w:val="ASFKTablenorm"/>
              <w:ind w:left="57" w:right="57"/>
            </w:pPr>
            <w:r w:rsidRPr="00FE7ED8">
              <w:t xml:space="preserve">Заполняется пользователем вручную или выбором из справочника «КБК (доходы)». </w:t>
            </w:r>
          </w:p>
          <w:p w:rsidR="00FE7ED8" w:rsidRPr="00FE7ED8" w:rsidRDefault="00FE7ED8" w:rsidP="00412DF7">
            <w:pPr>
              <w:pStyle w:val="ASFKTablenorm"/>
              <w:ind w:left="57" w:right="57"/>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412DF7">
            <w:pPr>
              <w:pStyle w:val="ASFKTablenorm"/>
              <w:ind w:left="57" w:right="57"/>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Наименование кода по БК</w:t>
            </w:r>
          </w:p>
        </w:tc>
        <w:tc>
          <w:tcPr>
            <w:tcW w:w="3802" w:type="pct"/>
            <w:shd w:val="clear" w:color="auto" w:fill="auto"/>
          </w:tcPr>
          <w:p w:rsidR="00FE7ED8" w:rsidRPr="00FE7ED8" w:rsidRDefault="00FE7ED8" w:rsidP="00412DF7">
            <w:pPr>
              <w:pStyle w:val="ASFKTablenorm"/>
              <w:ind w:left="57" w:right="57"/>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412DF7">
            <w:pPr>
              <w:pStyle w:val="ASFKTablenorm"/>
              <w:ind w:left="57" w:right="57"/>
            </w:pPr>
            <w:r w:rsidRPr="00FE7ED8">
              <w:t>Может быть изменено пользователем вручную.</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Наименование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выбором из справочников:</w:t>
            </w:r>
          </w:p>
          <w:p w:rsidR="009F6A0A" w:rsidRPr="00412DF7" w:rsidRDefault="009F6A0A" w:rsidP="00412DF7">
            <w:pPr>
              <w:pStyle w:val="ASFKTableListNum"/>
              <w:numPr>
                <w:ilvl w:val="0"/>
                <w:numId w:val="45"/>
              </w:numPr>
              <w:rPr>
                <w:lang w:val="ru-RU" w:eastAsia="ru-RU"/>
              </w:rPr>
            </w:pPr>
            <w:r w:rsidRPr="00412DF7">
              <w:rPr>
                <w:lang w:val="ru-RU" w:eastAsia="ru-RU"/>
              </w:rPr>
              <w:t>РУБП/ПУБП</w:t>
            </w:r>
            <w:r w:rsidR="00EC68CE" w:rsidRPr="00412DF7">
              <w:rPr>
                <w:lang w:val="ru-RU" w:eastAsia="ru-RU"/>
              </w:rPr>
              <w:t>,</w:t>
            </w:r>
            <w:r w:rsidRPr="00412DF7">
              <w:rPr>
                <w:lang w:val="ru-RU" w:eastAsia="ru-RU"/>
              </w:rPr>
              <w:t xml:space="preserve"> в зависимости от бюджета указанного в поле </w:t>
            </w:r>
            <w:r w:rsidR="001F20AD" w:rsidRPr="00412DF7">
              <w:rPr>
                <w:lang w:val="ru-RU" w:eastAsia="ru-RU"/>
              </w:rPr>
              <w:t>«</w:t>
            </w:r>
            <w:r w:rsidRPr="00412DF7">
              <w:rPr>
                <w:lang w:val="ru-RU" w:eastAsia="ru-RU"/>
              </w:rPr>
              <w:t>Бюджет (код)</w:t>
            </w:r>
            <w:r w:rsidR="001F20AD" w:rsidRPr="00412DF7">
              <w:rPr>
                <w:lang w:val="ru-RU" w:eastAsia="ru-RU"/>
              </w:rPr>
              <w:t>»</w:t>
            </w:r>
            <w:r w:rsidR="00EC68CE" w:rsidRPr="00412DF7">
              <w:rPr>
                <w:lang w:val="ru-RU" w:eastAsia="ru-RU"/>
              </w:rPr>
              <w:t>;</w:t>
            </w:r>
            <w:r w:rsidRPr="00412DF7">
              <w:rPr>
                <w:lang w:val="ru-RU" w:eastAsia="ru-RU"/>
              </w:rPr>
              <w:t xml:space="preserve"> если дата документа</w:t>
            </w:r>
            <w:r w:rsidR="00EC68CE" w:rsidRPr="00412DF7">
              <w:rPr>
                <w:lang w:val="ru-RU" w:eastAsia="ru-RU"/>
              </w:rPr>
              <w:t xml:space="preserve"> </w:t>
            </w:r>
            <w:r w:rsidRPr="00412DF7">
              <w:rPr>
                <w:lang w:val="ru-RU" w:eastAsia="ru-RU"/>
              </w:rPr>
              <w:t>&lt;</w:t>
            </w:r>
            <w:r w:rsidR="00EC68CE" w:rsidRPr="00412DF7">
              <w:rPr>
                <w:lang w:val="ru-RU" w:eastAsia="ru-RU"/>
              </w:rPr>
              <w:t xml:space="preserve"> значения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Pr="00412DF7">
              <w:rPr>
                <w:lang w:val="ru-RU" w:eastAsia="ru-RU"/>
              </w:rPr>
              <w:t xml:space="preserve">, то выбор из справочника ограничен записями, в которых значение поля </w:t>
            </w:r>
            <w:r w:rsidR="001F20AD" w:rsidRPr="00412DF7">
              <w:rPr>
                <w:lang w:val="ru-RU" w:eastAsia="ru-RU"/>
              </w:rPr>
              <w:t>«</w:t>
            </w:r>
            <w:r w:rsidRPr="00412DF7">
              <w:rPr>
                <w:lang w:val="ru-RU" w:eastAsia="ru-RU"/>
              </w:rPr>
              <w:t>Код главы</w:t>
            </w:r>
            <w:r w:rsidR="001F20AD" w:rsidRPr="00412DF7">
              <w:rPr>
                <w:lang w:val="ru-RU" w:eastAsia="ru-RU"/>
              </w:rPr>
              <w:t>»</w:t>
            </w:r>
            <w:r w:rsidRPr="00412DF7">
              <w:rPr>
                <w:lang w:val="ru-RU" w:eastAsia="ru-RU"/>
              </w:rPr>
              <w:t xml:space="preserve"> соответствует значению, указанному в поле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 xml:space="preserve"> документа, а также значением поля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w:t>
            </w:r>
          </w:p>
          <w:p w:rsidR="009F6A0A" w:rsidRPr="00412DF7" w:rsidRDefault="009F6A0A" w:rsidP="009F6A0A">
            <w:pPr>
              <w:pStyle w:val="ASFKTableListNum"/>
              <w:rPr>
                <w:lang w:val="ru-RU" w:eastAsia="ru-RU"/>
              </w:rPr>
            </w:pPr>
            <w:r w:rsidRPr="00412DF7">
              <w:rPr>
                <w:lang w:val="ru-RU" w:eastAsia="ru-RU"/>
              </w:rPr>
              <w:t>СР</w:t>
            </w:r>
            <w:r w:rsidR="00EC68CE" w:rsidRPr="00412DF7">
              <w:rPr>
                <w:lang w:val="ru-RU" w:eastAsia="ru-RU"/>
              </w:rPr>
              <w:t>,</w:t>
            </w:r>
            <w:r w:rsidRPr="00412DF7">
              <w:rPr>
                <w:lang w:val="ru-RU" w:eastAsia="ru-RU"/>
              </w:rPr>
              <w:t xml:space="preserve"> в зависимости от бюджета указанного в поле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w:t>
            </w:r>
          </w:p>
          <w:p w:rsidR="009F6A0A" w:rsidRPr="009F6A0A" w:rsidRDefault="009F6A0A" w:rsidP="00412DF7">
            <w:pPr>
              <w:pStyle w:val="ASFKTablenorm"/>
              <w:ind w:left="57" w:right="57"/>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ввода в действие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закрытия КБК» (при его наличии).</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закрытия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ИНН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6"/>
              </w:numPr>
              <w:rPr>
                <w:lang w:val="ru-RU" w:eastAsia="ru-RU"/>
              </w:rPr>
            </w:pPr>
            <w:r w:rsidRPr="00412DF7">
              <w:rPr>
                <w:lang w:val="ru-RU" w:eastAsia="ru-RU"/>
              </w:rPr>
              <w:t>Если дата документа</w:t>
            </w:r>
            <w:r w:rsidR="00EC68CE" w:rsidRPr="00412DF7">
              <w:rPr>
                <w:lang w:val="ru-RU" w:eastAsia="ru-RU"/>
              </w:rPr>
              <w:t xml:space="preserve"> </w:t>
            </w:r>
            <w:r w:rsidRPr="00412DF7">
              <w:rPr>
                <w:lang w:val="ru-RU" w:eastAsia="ru-RU"/>
              </w:rPr>
              <w:t>&lt;</w:t>
            </w:r>
            <w:r w:rsidR="00EC68CE" w:rsidRPr="00412DF7">
              <w:rPr>
                <w:lang w:val="ru-RU" w:eastAsia="ru-RU"/>
              </w:rPr>
              <w:t xml:space="preserve"> </w:t>
            </w:r>
            <w:r w:rsidRPr="00412DF7">
              <w:rPr>
                <w:lang w:val="ru-RU" w:eastAsia="ru-RU"/>
              </w:rPr>
              <w:t>значени</w:t>
            </w:r>
            <w:r w:rsidR="00EC68CE" w:rsidRPr="00412DF7">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 xml:space="preserve">Дата завершения перехода </w:t>
            </w:r>
            <w:r w:rsidRPr="00412DF7">
              <w:rPr>
                <w:lang w:val="ru-RU" w:eastAsia="ru-RU"/>
              </w:rPr>
              <w:lastRenderedPageBreak/>
              <w:t>на Сводный реестр</w:t>
            </w:r>
            <w:r w:rsidR="001F20AD" w:rsidRPr="00412DF7">
              <w:rPr>
                <w:lang w:val="ru-RU" w:eastAsia="ru-RU"/>
              </w:rPr>
              <w:t>»</w:t>
            </w:r>
            <w:r w:rsidR="00EC68CE" w:rsidRPr="00412DF7">
              <w:rPr>
                <w:lang w:val="ru-RU" w:eastAsia="ru-RU"/>
              </w:rPr>
              <w:t>,</w:t>
            </w:r>
            <w:r w:rsidR="00885D8F" w:rsidRPr="00412DF7">
              <w:rPr>
                <w:lang w:val="ru-RU" w:eastAsia="ru-RU"/>
              </w:rPr>
              <w:t xml:space="preserve"> </w:t>
            </w:r>
            <w:r w:rsidRPr="00412DF7">
              <w:rPr>
                <w:lang w:val="ru-RU" w:eastAsia="ru-RU"/>
              </w:rPr>
              <w:t xml:space="preserve">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Pr="00412DF7">
              <w:rPr>
                <w:lang w:val="ru-RU" w:eastAsia="ru-RU"/>
              </w:rPr>
              <w:t xml:space="preserve"> не найдена актуальная запись, то из справочника </w:t>
            </w:r>
            <w:r w:rsidR="001F20AD" w:rsidRPr="00412DF7">
              <w:rPr>
                <w:lang w:val="ru-RU" w:eastAsia="ru-RU"/>
              </w:rPr>
              <w:t>«</w:t>
            </w:r>
            <w:r w:rsidRPr="00412DF7">
              <w:rPr>
                <w:lang w:val="ru-RU" w:eastAsia="ru-RU"/>
              </w:rPr>
              <w:t>Дополнение к СРРПБС</w:t>
            </w:r>
            <w:r w:rsidR="001F20AD" w:rsidRPr="00412DF7">
              <w:rPr>
                <w:lang w:val="ru-RU" w:eastAsia="ru-RU"/>
              </w:rPr>
              <w:t>»</w:t>
            </w:r>
            <w:r w:rsidRPr="00412DF7">
              <w:rPr>
                <w:lang w:val="ru-RU" w:eastAsia="ru-RU"/>
              </w:rPr>
              <w:t xml:space="preserve">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p w:rsidR="009F6A0A" w:rsidRPr="00412DF7" w:rsidRDefault="00EC68CE" w:rsidP="009F6A0A">
            <w:pPr>
              <w:pStyle w:val="ASFKTableListNum"/>
              <w:rPr>
                <w:lang w:val="ru-RU" w:eastAsia="ru-RU"/>
              </w:rPr>
            </w:pPr>
            <w:r w:rsidRPr="00412DF7">
              <w:rPr>
                <w:lang w:val="ru-RU" w:eastAsia="ru-RU"/>
              </w:rPr>
              <w:t>Если дата документа =&gt; значению</w:t>
            </w:r>
            <w:r w:rsidR="009F6A0A" w:rsidRPr="00412DF7">
              <w:rPr>
                <w:lang w:val="ru-RU" w:eastAsia="ru-RU"/>
              </w:rPr>
              <w:t xml:space="preserve"> параметра </w:t>
            </w:r>
            <w:r w:rsidR="001F20AD" w:rsidRPr="00412DF7">
              <w:rPr>
                <w:lang w:val="ru-RU" w:eastAsia="ru-RU"/>
              </w:rPr>
              <w:t>«</w:t>
            </w:r>
            <w:r w:rsidR="009F6A0A" w:rsidRPr="00412DF7">
              <w:rPr>
                <w:lang w:val="ru-RU" w:eastAsia="ru-RU"/>
              </w:rPr>
              <w:t>Дата завершения перехода на Сводный реестр</w:t>
            </w:r>
            <w:r w:rsidR="001F20AD" w:rsidRPr="00412DF7">
              <w:rPr>
                <w:lang w:val="ru-RU" w:eastAsia="ru-RU"/>
              </w:rPr>
              <w:t>»</w:t>
            </w:r>
            <w:r w:rsidRPr="00412DF7">
              <w:rPr>
                <w:lang w:val="ru-RU" w:eastAsia="ru-RU"/>
              </w:rPr>
              <w:t>,</w:t>
            </w:r>
            <w:r w:rsidR="009F6A0A" w:rsidRPr="00412DF7">
              <w:rPr>
                <w:lang w:val="ru-RU" w:eastAsia="ru-RU"/>
              </w:rPr>
              <w:t xml:space="preserve"> и в СР по полям </w:t>
            </w:r>
            <w:r w:rsidR="001F20AD" w:rsidRPr="00412DF7">
              <w:rPr>
                <w:lang w:val="ru-RU" w:eastAsia="ru-RU"/>
              </w:rPr>
              <w:t>«</w:t>
            </w:r>
            <w:r w:rsidR="009F6A0A" w:rsidRPr="00412DF7">
              <w:rPr>
                <w:lang w:val="ru-RU" w:eastAsia="ru-RU"/>
              </w:rPr>
              <w:t>бюджет (код)</w:t>
            </w:r>
            <w:r w:rsidR="001F20AD" w:rsidRPr="00412DF7">
              <w:rPr>
                <w:lang w:val="ru-RU" w:eastAsia="ru-RU"/>
              </w:rPr>
              <w:t>»</w:t>
            </w:r>
            <w:r w:rsidR="009F6A0A" w:rsidRPr="00412DF7">
              <w:rPr>
                <w:lang w:val="ru-RU" w:eastAsia="ru-RU"/>
              </w:rPr>
              <w:t xml:space="preserve"> и </w:t>
            </w:r>
            <w:r w:rsidR="001F20AD" w:rsidRPr="00412DF7">
              <w:rPr>
                <w:lang w:val="ru-RU" w:eastAsia="ru-RU"/>
              </w:rPr>
              <w:t>«</w:t>
            </w:r>
            <w:r w:rsidR="009F6A0A" w:rsidRPr="00412DF7">
              <w:rPr>
                <w:lang w:val="ru-RU" w:eastAsia="ru-RU"/>
              </w:rPr>
              <w:t>Наименование АДБ</w:t>
            </w:r>
            <w:r w:rsidR="001F20AD" w:rsidRPr="00412DF7">
              <w:rPr>
                <w:lang w:val="ru-RU" w:eastAsia="ru-RU"/>
              </w:rPr>
              <w:t>»</w:t>
            </w:r>
            <w:r w:rsidR="009F6A0A" w:rsidRPr="00412DF7">
              <w:rPr>
                <w:lang w:val="ru-RU" w:eastAsia="ru-RU"/>
              </w:rPr>
              <w:t xml:space="preserve"> (по наименование смотреть в СР записи по полям </w:t>
            </w:r>
            <w:r w:rsidR="001F20AD" w:rsidRPr="00412DF7">
              <w:rPr>
                <w:lang w:val="ru-RU" w:eastAsia="ru-RU"/>
              </w:rPr>
              <w:t>«</w:t>
            </w:r>
            <w:r w:rsidR="009F6A0A" w:rsidRPr="00412DF7">
              <w:rPr>
                <w:lang w:val="ru-RU" w:eastAsia="ru-RU"/>
              </w:rPr>
              <w:t>Полное наименование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Сокращенное наименование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Дополнительное наименование (полное)</w:t>
            </w:r>
            <w:r w:rsidR="001F20AD" w:rsidRPr="00412DF7">
              <w:rPr>
                <w:lang w:val="ru-RU" w:eastAsia="ru-RU"/>
              </w:rPr>
              <w:t>»</w:t>
            </w:r>
            <w:r w:rsidR="009F6A0A" w:rsidRPr="00412DF7">
              <w:rPr>
                <w:lang w:val="ru-RU" w:eastAsia="ru-RU"/>
              </w:rPr>
              <w:t xml:space="preserve">, </w:t>
            </w:r>
            <w:r w:rsidR="001F20AD" w:rsidRPr="00412DF7">
              <w:rPr>
                <w:lang w:val="ru-RU" w:eastAsia="ru-RU"/>
              </w:rPr>
              <w:t>«</w:t>
            </w:r>
            <w:r w:rsidR="009F6A0A" w:rsidRPr="00412DF7">
              <w:rPr>
                <w:lang w:val="ru-RU" w:eastAsia="ru-RU"/>
              </w:rPr>
              <w:t>Дополнительное наименование (сокращенное)</w:t>
            </w:r>
            <w:r w:rsidR="001F20AD" w:rsidRPr="00412DF7">
              <w:rPr>
                <w:lang w:val="ru-RU" w:eastAsia="ru-RU"/>
              </w:rPr>
              <w:t>»</w:t>
            </w:r>
            <w:r w:rsidRPr="00412DF7">
              <w:rPr>
                <w:lang w:val="ru-RU" w:eastAsia="ru-RU"/>
              </w:rPr>
              <w:t>)</w:t>
            </w:r>
            <w:r w:rsidR="00885D8F" w:rsidRPr="00412DF7">
              <w:rPr>
                <w:lang w:val="ru-RU" w:eastAsia="ru-RU"/>
              </w:rPr>
              <w:t xml:space="preserve"> </w:t>
            </w:r>
            <w:r w:rsidR="009F6A0A" w:rsidRPr="00412DF7">
              <w:rPr>
                <w:lang w:val="ru-RU" w:eastAsia="ru-RU"/>
              </w:rPr>
              <w:t xml:space="preserve">найдена актуальная запись, то из справочника СР при заполнении поля </w:t>
            </w:r>
            <w:r w:rsidR="001F20AD" w:rsidRPr="00412DF7">
              <w:rPr>
                <w:lang w:val="ru-RU" w:eastAsia="ru-RU"/>
              </w:rPr>
              <w:t>«</w:t>
            </w:r>
            <w:r w:rsidR="009F6A0A" w:rsidRPr="00412DF7">
              <w:rPr>
                <w:lang w:val="ru-RU" w:eastAsia="ru-RU"/>
              </w:rPr>
              <w:t>Наименование АДБ</w:t>
            </w:r>
            <w:r w:rsidR="001F20AD" w:rsidRPr="00412DF7">
              <w:rPr>
                <w:lang w:val="ru-RU" w:eastAsia="ru-RU"/>
              </w:rPr>
              <w:t>»</w:t>
            </w:r>
            <w:r w:rsidR="009F6A0A" w:rsidRPr="00412DF7">
              <w:rPr>
                <w:lang w:val="ru-RU" w:eastAsia="ru-RU"/>
              </w:rPr>
              <w:t>.</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lastRenderedPageBreak/>
              <w:t>КПП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7"/>
              </w:numPr>
              <w:rPr>
                <w:lang w:val="ru-RU" w:eastAsia="ru-RU"/>
              </w:rPr>
            </w:pPr>
            <w:r w:rsidRPr="00412DF7">
              <w:rPr>
                <w:lang w:val="ru-RU" w:eastAsia="ru-RU"/>
              </w:rPr>
              <w:t>Если дата документа</w:t>
            </w:r>
            <w:r w:rsidR="00EC68CE" w:rsidRPr="00412DF7">
              <w:rPr>
                <w:lang w:val="ru-RU" w:eastAsia="ru-RU"/>
              </w:rPr>
              <w:t xml:space="preserve"> </w:t>
            </w:r>
            <w:r w:rsidRPr="00412DF7">
              <w:rPr>
                <w:lang w:val="ru-RU" w:eastAsia="ru-RU"/>
              </w:rPr>
              <w:t>&lt;</w:t>
            </w:r>
            <w:r w:rsidR="00EC68CE" w:rsidRPr="00412DF7">
              <w:rPr>
                <w:lang w:val="ru-RU" w:eastAsia="ru-RU"/>
              </w:rPr>
              <w:t xml:space="preserve"> </w:t>
            </w:r>
            <w:r w:rsidRPr="00412DF7">
              <w:rPr>
                <w:lang w:val="ru-RU" w:eastAsia="ru-RU"/>
              </w:rPr>
              <w:t>значени</w:t>
            </w:r>
            <w:r w:rsidR="00EC68CE" w:rsidRPr="00412DF7">
              <w:rPr>
                <w:lang w:val="ru-RU" w:eastAsia="ru-RU"/>
              </w:rPr>
              <w:t>я</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Pr="00412DF7">
              <w:rPr>
                <w:lang w:val="ru-RU" w:eastAsia="ru-RU"/>
              </w:rPr>
              <w:t xml:space="preserve"> 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Pr="00412DF7">
              <w:rPr>
                <w:lang w:val="ru-RU" w:eastAsia="ru-RU"/>
              </w:rPr>
              <w:t xml:space="preserve"> не найдена актуальная запись, то из справочника </w:t>
            </w:r>
            <w:r w:rsidR="001F20AD" w:rsidRPr="00412DF7">
              <w:rPr>
                <w:lang w:val="ru-RU" w:eastAsia="ru-RU"/>
              </w:rPr>
              <w:t>«</w:t>
            </w:r>
            <w:r w:rsidRPr="00412DF7">
              <w:rPr>
                <w:lang w:val="ru-RU" w:eastAsia="ru-RU"/>
              </w:rPr>
              <w:t>Дополнение к СРРПБС</w:t>
            </w:r>
            <w:r w:rsidR="001F20AD" w:rsidRPr="00412DF7">
              <w:rPr>
                <w:lang w:val="ru-RU" w:eastAsia="ru-RU"/>
              </w:rPr>
              <w:t>»</w:t>
            </w:r>
            <w:r w:rsidRPr="00412DF7">
              <w:rPr>
                <w:lang w:val="ru-RU" w:eastAsia="ru-RU"/>
              </w:rPr>
              <w:t xml:space="preserve">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p w:rsidR="009F6A0A" w:rsidRPr="00412DF7" w:rsidRDefault="009F6A0A" w:rsidP="00EC68CE">
            <w:pPr>
              <w:pStyle w:val="ASFKTableListNum"/>
              <w:rPr>
                <w:lang w:val="ru-RU" w:eastAsia="ru-RU"/>
              </w:rPr>
            </w:pPr>
            <w:r w:rsidRPr="00412DF7">
              <w:rPr>
                <w:lang w:val="ru-RU" w:eastAsia="ru-RU"/>
              </w:rPr>
              <w:t xml:space="preserve">Если дата документа =&gt; </w:t>
            </w:r>
            <w:r w:rsidR="00EC68CE" w:rsidRPr="00412DF7">
              <w:rPr>
                <w:lang w:val="ru-RU" w:eastAsia="ru-RU"/>
              </w:rPr>
              <w:t>значению</w:t>
            </w:r>
            <w:r w:rsidRPr="00412DF7">
              <w:rPr>
                <w:lang w:val="ru-RU" w:eastAsia="ru-RU"/>
              </w:rPr>
              <w:t xml:space="preserve"> параметра </w:t>
            </w:r>
            <w:r w:rsidR="001F20AD" w:rsidRPr="00412DF7">
              <w:rPr>
                <w:lang w:val="ru-RU" w:eastAsia="ru-RU"/>
              </w:rPr>
              <w:t>«</w:t>
            </w:r>
            <w:r w:rsidRPr="00412DF7">
              <w:rPr>
                <w:lang w:val="ru-RU" w:eastAsia="ru-RU"/>
              </w:rPr>
              <w:t>Дата завершения перехода на Сводный реестр</w:t>
            </w:r>
            <w:r w:rsidR="001F20AD" w:rsidRPr="00412DF7">
              <w:rPr>
                <w:lang w:val="ru-RU" w:eastAsia="ru-RU"/>
              </w:rPr>
              <w:t>»</w:t>
            </w:r>
            <w:r w:rsidR="00EC68CE" w:rsidRPr="00412DF7">
              <w:rPr>
                <w:lang w:val="ru-RU" w:eastAsia="ru-RU"/>
              </w:rPr>
              <w:t>,</w:t>
            </w:r>
            <w:r w:rsidRPr="00412DF7">
              <w:rPr>
                <w:lang w:val="ru-RU" w:eastAsia="ru-RU"/>
              </w:rPr>
              <w:t xml:space="preserve"> и в СР по полям </w:t>
            </w:r>
            <w:r w:rsidR="001F20AD" w:rsidRPr="00412DF7">
              <w:rPr>
                <w:lang w:val="ru-RU" w:eastAsia="ru-RU"/>
              </w:rPr>
              <w:t>«</w:t>
            </w:r>
            <w:r w:rsidRPr="00412DF7">
              <w:rPr>
                <w:lang w:val="ru-RU" w:eastAsia="ru-RU"/>
              </w:rPr>
              <w:t>бюджет (код)</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 xml:space="preserve"> (по наименование смотреть в СР записи по полям </w:t>
            </w:r>
            <w:r w:rsidR="001F20AD" w:rsidRPr="00412DF7">
              <w:rPr>
                <w:lang w:val="ru-RU" w:eastAsia="ru-RU"/>
              </w:rPr>
              <w:t>«</w:t>
            </w:r>
            <w:r w:rsidRPr="00412DF7">
              <w:rPr>
                <w:lang w:val="ru-RU" w:eastAsia="ru-RU"/>
              </w:rPr>
              <w:t>Полное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Сокращенное наименование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Краткое наименование (не предусмотренное учредительными документами)</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(полное)</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Дополнительное наименование (сокращенное)</w:t>
            </w:r>
            <w:r w:rsidR="001F20AD" w:rsidRPr="00412DF7">
              <w:rPr>
                <w:lang w:val="ru-RU" w:eastAsia="ru-RU"/>
              </w:rPr>
              <w:t>»</w:t>
            </w:r>
            <w:r w:rsidR="00EC68CE" w:rsidRPr="00412DF7">
              <w:rPr>
                <w:lang w:val="ru-RU" w:eastAsia="ru-RU"/>
              </w:rPr>
              <w:t>)</w:t>
            </w:r>
            <w:r w:rsidR="00885D8F" w:rsidRPr="00412DF7">
              <w:rPr>
                <w:lang w:val="ru-RU" w:eastAsia="ru-RU"/>
              </w:rPr>
              <w:t xml:space="preserve"> </w:t>
            </w:r>
            <w:r w:rsidRPr="00412DF7">
              <w:rPr>
                <w:lang w:val="ru-RU" w:eastAsia="ru-RU"/>
              </w:rPr>
              <w:t xml:space="preserve">найдена актуальная запись, то из справочника СР при заполнении поля </w:t>
            </w:r>
            <w:r w:rsidR="001F20AD" w:rsidRPr="00412DF7">
              <w:rPr>
                <w:lang w:val="ru-RU" w:eastAsia="ru-RU"/>
              </w:rPr>
              <w:t>«</w:t>
            </w:r>
            <w:r w:rsidRPr="00412DF7">
              <w:rPr>
                <w:lang w:val="ru-RU" w:eastAsia="ru-RU"/>
              </w:rPr>
              <w:t>Наименование АДБ</w:t>
            </w:r>
            <w:r w:rsidR="001F20AD" w:rsidRPr="00412DF7">
              <w:rPr>
                <w:lang w:val="ru-RU" w:eastAsia="ru-RU"/>
              </w:rPr>
              <w:t>»</w:t>
            </w:r>
            <w:r w:rsidRPr="00412DF7">
              <w:rPr>
                <w:lang w:val="ru-RU" w:eastAsia="ru-RU"/>
              </w:rPr>
              <w:t>.</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зачету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412DF7">
            <w:pPr>
              <w:pStyle w:val="ASFKTablenorm"/>
              <w:ind w:left="57" w:right="57"/>
            </w:pPr>
            <w:r w:rsidRPr="00FB36AF">
              <w:t>Наименование законодательного акта.</w:t>
            </w:r>
          </w:p>
          <w:p w:rsidR="00C43675" w:rsidRPr="00B11F4A" w:rsidRDefault="00C43675" w:rsidP="00412DF7">
            <w:pPr>
              <w:pStyle w:val="ASFKTablenorm"/>
              <w:ind w:left="57" w:right="57"/>
            </w:pPr>
            <w:r w:rsidRPr="00FB36AF">
              <w:t>Заполняется пользователем вручную.</w:t>
            </w:r>
          </w:p>
        </w:tc>
      </w:tr>
      <w:tr w:rsidR="00C43675" w:rsidRPr="00754FED" w:rsidTr="00412DF7">
        <w:tc>
          <w:tcPr>
            <w:tcW w:w="1198" w:type="pct"/>
            <w:shd w:val="clear" w:color="auto" w:fill="auto"/>
          </w:tcPr>
          <w:p w:rsidR="00C43675" w:rsidRPr="00B11F4A" w:rsidRDefault="00446611" w:rsidP="00412DF7">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Дата законодательного акта.</w:t>
            </w:r>
          </w:p>
          <w:p w:rsidR="00C43675" w:rsidRPr="00B11F4A" w:rsidRDefault="00C43675" w:rsidP="00412DF7">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rsidTr="00412DF7">
        <w:tc>
          <w:tcPr>
            <w:tcW w:w="1198" w:type="pct"/>
            <w:shd w:val="clear" w:color="auto" w:fill="auto"/>
          </w:tcPr>
          <w:p w:rsidR="00C43675" w:rsidRPr="00FB36AF" w:rsidRDefault="00446611" w:rsidP="00412DF7">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Номер законодательного акта.</w:t>
            </w:r>
          </w:p>
          <w:p w:rsidR="00C43675" w:rsidRPr="00FB36AF" w:rsidRDefault="00C43675" w:rsidP="00412DF7">
            <w:pPr>
              <w:pStyle w:val="ASFKTablenorm"/>
              <w:ind w:left="57" w:right="57"/>
            </w:pPr>
            <w:r w:rsidRPr="00FB36AF">
              <w:t>Заполняется пользователем вручную.</w:t>
            </w:r>
          </w:p>
        </w:tc>
      </w:tr>
      <w:tr w:rsidR="00C43675" w:rsidRPr="00754FED" w:rsidTr="00412DF7">
        <w:tc>
          <w:tcPr>
            <w:tcW w:w="5000" w:type="pct"/>
            <w:gridSpan w:val="2"/>
            <w:shd w:val="clear" w:color="auto" w:fill="auto"/>
          </w:tcPr>
          <w:p w:rsidR="00C43675" w:rsidRPr="00F13367" w:rsidRDefault="00C43675" w:rsidP="00412DF7">
            <w:pPr>
              <w:pStyle w:val="ASFKTablenorm"/>
              <w:ind w:left="57" w:right="57"/>
            </w:pPr>
            <w:r w:rsidRPr="00F13367">
              <w:t xml:space="preserve">Закладка </w:t>
            </w:r>
            <w:r w:rsidR="001F20AD">
              <w:t>«</w:t>
            </w:r>
            <w:r>
              <w:t>Общая информация</w:t>
            </w:r>
            <w:r w:rsidR="001F20AD">
              <w:t>»</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lastRenderedPageBreak/>
              <w:t>ГАДБ (код)</w:t>
            </w:r>
          </w:p>
        </w:tc>
        <w:tc>
          <w:tcPr>
            <w:tcW w:w="3802" w:type="pct"/>
            <w:shd w:val="clear" w:color="auto" w:fill="auto"/>
          </w:tcPr>
          <w:p w:rsidR="00272ED4" w:rsidRPr="00272ED4" w:rsidRDefault="00272ED4" w:rsidP="00412DF7">
            <w:pPr>
              <w:pStyle w:val="ASFKTablenorm"/>
              <w:ind w:left="57" w:right="57"/>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Pr="002821F6">
              <w:rPr>
                <w:rStyle w:val="ASFKReporterror"/>
              </w:rPr>
              <w:t>SelfBUCode</w:t>
            </w:r>
            <w:r w:rsidRPr="00272ED4">
              <w:t xml:space="preserve"> (Код собственного БУ), иначе – поле автоматически не заполняется.</w:t>
            </w:r>
          </w:p>
          <w:p w:rsidR="00272ED4" w:rsidRPr="00272ED4" w:rsidRDefault="00272ED4" w:rsidP="00412DF7">
            <w:pPr>
              <w:pStyle w:val="ASFKTablenorm"/>
              <w:ind w:left="57" w:right="57"/>
            </w:pPr>
            <w:r w:rsidRPr="00272ED4">
              <w:t xml:space="preserve">Может быть изменено пользователем вручную. </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ГАДБ (наименование)</w:t>
            </w:r>
          </w:p>
        </w:tc>
        <w:tc>
          <w:tcPr>
            <w:tcW w:w="3802" w:type="pct"/>
            <w:shd w:val="clear" w:color="auto" w:fill="auto"/>
          </w:tcPr>
          <w:p w:rsidR="00272ED4" w:rsidRPr="00272ED4" w:rsidRDefault="00272ED4" w:rsidP="00412DF7">
            <w:pPr>
              <w:pStyle w:val="ASFKTablenorm"/>
              <w:ind w:left="57" w:right="57"/>
            </w:pPr>
            <w:r w:rsidRPr="00272ED4">
              <w:t>Полное наименование ГАДБ.</w:t>
            </w:r>
          </w:p>
          <w:p w:rsidR="00272ED4" w:rsidRPr="00272ED4" w:rsidRDefault="00272ED4" w:rsidP="00412DF7">
            <w:pPr>
              <w:pStyle w:val="ASFKTablenorm"/>
              <w:ind w:left="57" w:right="57"/>
            </w:pPr>
            <w:r w:rsidRPr="00272ED4">
              <w:t xml:space="preserve">АРМ ГРБС: </w:t>
            </w:r>
          </w:p>
          <w:p w:rsidR="00272ED4" w:rsidRPr="00412DF7" w:rsidRDefault="00272ED4" w:rsidP="00412DF7">
            <w:pPr>
              <w:pStyle w:val="ASFKTableListNum"/>
              <w:numPr>
                <w:ilvl w:val="0"/>
                <w:numId w:val="59"/>
              </w:numPr>
              <w:rPr>
                <w:lang w:val="ru-RU" w:eastAsia="ru-RU"/>
              </w:rPr>
            </w:pPr>
            <w:r w:rsidRPr="00412DF7">
              <w:rPr>
                <w:lang w:val="ru-RU" w:eastAsia="ru-RU"/>
              </w:rPr>
              <w:t xml:space="preserve">При значении поля «Переход на СР» = 0 заполняется автоматически из справочника РУБП/ПУБП в соответствии с системной константой </w:t>
            </w:r>
            <w:r w:rsidRPr="002821F6">
              <w:rPr>
                <w:rStyle w:val="ASFKReporterror"/>
              </w:rPr>
              <w:t>SelfBUCode</w:t>
            </w:r>
            <w:r w:rsidRPr="00412DF7">
              <w:rPr>
                <w:lang w:val="ru-RU" w:eastAsia="ru-RU"/>
              </w:rPr>
              <w:t xml:space="preserve"> (Код собственного БУ) (с учетом бюджета).</w:t>
            </w:r>
          </w:p>
          <w:p w:rsidR="00272ED4" w:rsidRPr="00412DF7" w:rsidRDefault="00272ED4" w:rsidP="006E3F5A">
            <w:pPr>
              <w:pStyle w:val="ASFKTableListNum"/>
              <w:rPr>
                <w:lang w:val="ru-RU" w:eastAsia="ru-RU"/>
              </w:rPr>
            </w:pPr>
            <w:r w:rsidRPr="00412DF7">
              <w:rPr>
                <w:lang w:val="ru-RU" w:eastAsia="ru-RU"/>
              </w:rPr>
              <w:t>При значении поля «Переход на СР» = 1 заполняется автоматически полным наименование из записи справочника СР, найденной</w:t>
            </w:r>
            <w:r w:rsidR="00E773BE" w:rsidRPr="00412DF7">
              <w:rPr>
                <w:lang w:val="ru-RU" w:eastAsia="ru-RU"/>
              </w:rPr>
              <w:t xml:space="preserve"> </w:t>
            </w:r>
            <w:r w:rsidRPr="00412DF7">
              <w:rPr>
                <w:lang w:val="ru-RU" w:eastAsia="ru-RU"/>
              </w:rPr>
              <w:t xml:space="preserve">на основании констант </w:t>
            </w:r>
            <w:r w:rsidRPr="002821F6">
              <w:rPr>
                <w:rStyle w:val="ASFKReporterror"/>
              </w:rPr>
              <w:t>SelfBUCode</w:t>
            </w:r>
            <w:r w:rsidRPr="00412DF7">
              <w:rPr>
                <w:lang w:val="ru-RU" w:eastAsia="ru-RU"/>
              </w:rPr>
              <w:t xml:space="preserve"> (Код собственного БУ) и </w:t>
            </w:r>
            <w:r w:rsidRPr="002821F6">
              <w:rPr>
                <w:rStyle w:val="ASFKReporterror"/>
              </w:rPr>
              <w:t xml:space="preserve">SelfBudgetCode </w:t>
            </w:r>
            <w:r w:rsidRPr="00412DF7">
              <w:rPr>
                <w:lang w:val="ru-RU" w:eastAsia="ru-RU"/>
              </w:rPr>
              <w:t>(Код бюджета).</w:t>
            </w:r>
          </w:p>
          <w:p w:rsidR="00272ED4" w:rsidRPr="00272ED4" w:rsidRDefault="00272ED4" w:rsidP="00412DF7">
            <w:pPr>
              <w:pStyle w:val="ASFKTablenorm"/>
              <w:ind w:left="57" w:right="57"/>
            </w:pPr>
            <w:r w:rsidRPr="00272ED4">
              <w:t xml:space="preserve">Может быть изменено пользователем вручную. </w:t>
            </w:r>
          </w:p>
          <w:p w:rsidR="00272ED4" w:rsidRPr="00272ED4" w:rsidRDefault="00272ED4" w:rsidP="00412DF7">
            <w:pPr>
              <w:pStyle w:val="ASFKTablenorm"/>
              <w:ind w:left="57" w:right="57"/>
            </w:pPr>
            <w:r w:rsidRPr="00272ED4">
              <w:t>Может быть изменено путем выбора из справочников:</w:t>
            </w:r>
          </w:p>
          <w:p w:rsidR="00272ED4" w:rsidRPr="00412DF7" w:rsidRDefault="00272ED4" w:rsidP="00412DF7">
            <w:pPr>
              <w:pStyle w:val="ASFKTableListNum"/>
              <w:numPr>
                <w:ilvl w:val="0"/>
                <w:numId w:val="60"/>
              </w:numPr>
              <w:rPr>
                <w:lang w:val="ru-RU" w:eastAsia="ru-RU"/>
              </w:rPr>
            </w:pPr>
            <w:r w:rsidRPr="00412DF7">
              <w:rPr>
                <w:lang w:val="ru-RU" w:eastAsia="ru-RU"/>
              </w:rPr>
              <w:t>РУБП/ПУБП, если дата документа &lt;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412DF7" w:rsidRDefault="00272ED4" w:rsidP="006E3F5A">
            <w:pPr>
              <w:pStyle w:val="ASFKTableListNum"/>
              <w:rPr>
                <w:lang w:val="ru-RU" w:eastAsia="ru-RU"/>
              </w:rPr>
            </w:pPr>
            <w:r w:rsidRPr="00412DF7">
              <w:rPr>
                <w:lang w:val="ru-RU" w:eastAsia="ru-RU"/>
              </w:rPr>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72ED4" w:rsidRPr="00272ED4" w:rsidRDefault="00272ED4" w:rsidP="00412DF7">
            <w:pPr>
              <w:pStyle w:val="ASFKTablenorm"/>
              <w:ind w:left="57" w:right="57"/>
            </w:pPr>
            <w:r w:rsidRPr="00272ED4">
              <w:t>Выбор из справочника ограничен значением поля «Бюджет».</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Код по ОКТМО</w:t>
            </w:r>
          </w:p>
        </w:tc>
        <w:tc>
          <w:tcPr>
            <w:tcW w:w="3802" w:type="pct"/>
            <w:shd w:val="clear" w:color="auto" w:fill="auto"/>
          </w:tcPr>
          <w:p w:rsidR="00272ED4" w:rsidRPr="00272ED4" w:rsidRDefault="00272ED4" w:rsidP="00412DF7">
            <w:pPr>
              <w:pStyle w:val="ASFKTablenorm"/>
              <w:ind w:left="57" w:right="57"/>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3C37CB">
              <w:t>АДБ с полномочиями ГАДБ</w:t>
            </w:r>
          </w:p>
        </w:tc>
        <w:tc>
          <w:tcPr>
            <w:tcW w:w="3802" w:type="pct"/>
            <w:shd w:val="clear" w:color="auto" w:fill="auto"/>
          </w:tcPr>
          <w:p w:rsidR="00C43675" w:rsidRDefault="00C43675" w:rsidP="00412DF7">
            <w:pPr>
              <w:pStyle w:val="ASFKTablenorm"/>
              <w:ind w:left="57" w:right="57"/>
            </w:pPr>
            <w:r>
              <w:t>Код и п</w:t>
            </w:r>
            <w:r w:rsidRPr="003C37CB">
              <w:t>олное наименование АДБ с полномочиями ГАДБ.</w:t>
            </w:r>
          </w:p>
          <w:p w:rsidR="00C43675" w:rsidRPr="00B11F4A" w:rsidRDefault="003736EF" w:rsidP="00412DF7">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rsidTr="00412DF7">
        <w:tc>
          <w:tcPr>
            <w:tcW w:w="5000" w:type="pct"/>
            <w:gridSpan w:val="2"/>
            <w:shd w:val="clear" w:color="auto" w:fill="auto"/>
          </w:tcPr>
          <w:p w:rsidR="00C43675" w:rsidRPr="003C37CB" w:rsidRDefault="00C43675" w:rsidP="00412DF7">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rsidTr="00412DF7">
        <w:tc>
          <w:tcPr>
            <w:tcW w:w="1198" w:type="pct"/>
            <w:shd w:val="clear" w:color="auto" w:fill="auto"/>
          </w:tcPr>
          <w:p w:rsidR="00C43675" w:rsidRPr="003C37CB" w:rsidRDefault="00C43675" w:rsidP="00412DF7">
            <w:pPr>
              <w:pStyle w:val="ASFKTablenorm"/>
              <w:ind w:left="57" w:right="57"/>
            </w:pPr>
            <w:r>
              <w:t>Номер</w:t>
            </w:r>
          </w:p>
        </w:tc>
        <w:tc>
          <w:tcPr>
            <w:tcW w:w="3802" w:type="pct"/>
            <w:shd w:val="clear" w:color="auto" w:fill="auto"/>
          </w:tcPr>
          <w:p w:rsidR="00C43675" w:rsidRDefault="00C43675" w:rsidP="00412DF7">
            <w:pPr>
              <w:pStyle w:val="ASFKTablenorm"/>
              <w:ind w:left="57" w:right="57"/>
            </w:pPr>
            <w:r w:rsidRPr="003C37CB">
              <w:t>Номер правового акта</w:t>
            </w:r>
            <w:r>
              <w:t>.</w:t>
            </w:r>
            <w:r w:rsidRPr="003C37CB">
              <w:t xml:space="preserve"> </w:t>
            </w:r>
          </w:p>
          <w:p w:rsidR="00C43675" w:rsidRPr="003C37CB" w:rsidRDefault="00C43675" w:rsidP="00412DF7">
            <w:pPr>
              <w:pStyle w:val="ASFKTablenorm"/>
              <w:ind w:left="57" w:right="57"/>
            </w:pPr>
            <w:r w:rsidRPr="003C37CB">
              <w:t>Заполняется пользователем вручную</w:t>
            </w:r>
            <w:r>
              <w:t>.</w:t>
            </w:r>
          </w:p>
        </w:tc>
      </w:tr>
      <w:tr w:rsidR="00C43675" w:rsidRPr="00754FED" w:rsidTr="00412DF7">
        <w:tc>
          <w:tcPr>
            <w:tcW w:w="1198" w:type="pct"/>
            <w:shd w:val="clear" w:color="auto" w:fill="auto"/>
          </w:tcPr>
          <w:p w:rsidR="00C43675" w:rsidRPr="003C37CB" w:rsidRDefault="00C43675" w:rsidP="00412DF7">
            <w:pPr>
              <w:pStyle w:val="ASFKTablenorm"/>
              <w:ind w:left="57" w:right="57"/>
            </w:pPr>
            <w:r w:rsidRPr="003C37CB">
              <w:t xml:space="preserve">Дата </w:t>
            </w:r>
            <w:r>
              <w:t>утверждения</w:t>
            </w:r>
          </w:p>
        </w:tc>
        <w:tc>
          <w:tcPr>
            <w:tcW w:w="3802" w:type="pct"/>
            <w:shd w:val="clear" w:color="auto" w:fill="auto"/>
          </w:tcPr>
          <w:p w:rsidR="00C43675" w:rsidRDefault="00C43675" w:rsidP="00412DF7">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412DF7">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92715F">
        <w:pict>
          <v:shape id="_x0000_i1157" type="#_x0000_t75" style="width:12pt;height:12pt">
            <v:imagedata r:id="rId73" o:title="Snap7" gain="81921f" blacklevel="-3277f"/>
          </v:shape>
        </w:pict>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92715F">
        <w:rPr>
          <w:noProof/>
        </w:rPr>
        <w:t>67</w:t>
      </w:r>
      <w:r>
        <w:fldChar w:fldCharType="end"/>
      </w:r>
      <w:r>
        <w:t>).</w:t>
      </w:r>
    </w:p>
    <w:p w:rsidR="00C43675" w:rsidRPr="00224B68" w:rsidRDefault="0092715F" w:rsidP="00C43675">
      <w:pPr>
        <w:pStyle w:val="ASFKFigure"/>
      </w:pPr>
      <w:r>
        <w:lastRenderedPageBreak/>
        <w:pict>
          <v:shape id="_x0000_i1158" type="#_x0000_t75" style="width:480pt;height:275.25pt">
            <v:imagedata r:id="rId127" o:title="доб"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94" w:name="_Ref375059745"/>
      <w:bookmarkStart w:id="595" w:name="_Toc79490436"/>
      <w:r w:rsidR="0092715F">
        <w:rPr>
          <w:noProof/>
        </w:rPr>
        <w:t>67</w:t>
      </w:r>
      <w:bookmarkEnd w:id="594"/>
      <w:r>
        <w:fldChar w:fldCharType="end"/>
      </w:r>
      <w:r>
        <w:t xml:space="preserve">. </w:t>
      </w:r>
      <w:r w:rsidR="001E4E15">
        <w:t>Форма «Добавление записи»</w:t>
      </w:r>
      <w:bookmarkEnd w:id="595"/>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92715F">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92715F">
        <w:rPr>
          <w:noProof/>
        </w:rPr>
        <w:t>68</w:t>
      </w:r>
      <w:r w:rsidR="007A657B">
        <w:fldChar w:fldCharType="end"/>
      </w:r>
      <w:r w:rsidR="007A657B">
        <w:t>.</w:t>
      </w:r>
      <w:r w:rsidR="007A657B" w:rsidRPr="00955E15">
        <w:t xml:space="preserve"> </w:t>
      </w:r>
    </w:p>
    <w:p w:rsidR="00C43675" w:rsidRPr="00224B68" w:rsidRDefault="0092715F" w:rsidP="00C43675">
      <w:pPr>
        <w:pStyle w:val="ASFKFigure"/>
      </w:pPr>
      <w:r>
        <w:pict>
          <v:shape id="_x0000_i1159" type="#_x0000_t75" style="width:480pt;height:120pt">
            <v:imagedata r:id="rId128" o:title="2" gain="81921f" blacklevel="-3277f"/>
          </v:shape>
        </w:pict>
      </w:r>
    </w:p>
    <w:p w:rsidR="00C43675" w:rsidRPr="00B11F4A" w:rsidRDefault="00C43675" w:rsidP="00F018DF">
      <w:pPr>
        <w:pStyle w:val="ASFKFigName"/>
      </w:pPr>
      <w:r>
        <w:fldChar w:fldCharType="begin"/>
      </w:r>
      <w:r>
        <w:instrText xml:space="preserve"> SEQ Рисунок \* ARABIC </w:instrText>
      </w:r>
      <w:r>
        <w:fldChar w:fldCharType="separate"/>
      </w:r>
      <w:bookmarkStart w:id="596" w:name="_Ref373686552"/>
      <w:bookmarkStart w:id="597" w:name="_Toc79490437"/>
      <w:r w:rsidR="0092715F">
        <w:rPr>
          <w:noProof/>
        </w:rPr>
        <w:t>68</w:t>
      </w:r>
      <w:bookmarkEnd w:id="596"/>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w:t>
      </w:r>
      <w:r w:rsidR="001F20AD">
        <w:t>»</w:t>
      </w:r>
      <w:bookmarkEnd w:id="597"/>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92715F">
        <w:rPr>
          <w:noProof/>
        </w:rPr>
        <w:t>39</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8" w:name="_Ref373686748"/>
      <w:bookmarkStart w:id="599" w:name="_Toc79490268"/>
      <w:r w:rsidR="0092715F">
        <w:rPr>
          <w:noProof/>
        </w:rPr>
        <w:t>39</w:t>
      </w:r>
      <w:bookmarkEnd w:id="598"/>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C43675" w:rsidRPr="00754FED"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412DF7">
            <w:pPr>
              <w:pStyle w:val="ASFKTablenorm"/>
              <w:ind w:left="57" w:right="57"/>
            </w:pPr>
            <w:r w:rsidRPr="00140063">
              <w:t xml:space="preserve">Возможен выбор из справочника </w:t>
            </w:r>
            <w:r w:rsidR="001F20AD">
              <w:t>«</w:t>
            </w:r>
            <w:r w:rsidRPr="00140063">
              <w:t>Сотрудники</w:t>
            </w:r>
            <w:r w:rsidR="001F20AD">
              <w:t>»</w:t>
            </w:r>
            <w:r w:rsidRPr="00140063">
              <w:t xml:space="preserve"> (с автоматическим за</w:t>
            </w:r>
            <w:r w:rsidRPr="00140063">
              <w:lastRenderedPageBreak/>
              <w:t xml:space="preserve">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lastRenderedPageBreak/>
              <w:t>Должность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176454" w:rsidRPr="00754FED" w:rsidTr="00412DF7">
        <w:tc>
          <w:tcPr>
            <w:tcW w:w="1382" w:type="pct"/>
            <w:shd w:val="clear" w:color="auto" w:fill="auto"/>
          </w:tcPr>
          <w:p w:rsidR="00176454" w:rsidRPr="00176454" w:rsidRDefault="00176454" w:rsidP="00412DF7">
            <w:pPr>
              <w:pStyle w:val="ASFKTablenorm"/>
              <w:ind w:left="57" w:right="57"/>
            </w:pPr>
            <w:r w:rsidRPr="00176454">
              <w:t>Дата</w:t>
            </w:r>
          </w:p>
        </w:tc>
        <w:tc>
          <w:tcPr>
            <w:tcW w:w="3618" w:type="pct"/>
            <w:shd w:val="clear" w:color="auto" w:fill="auto"/>
          </w:tcPr>
          <w:p w:rsidR="00176454" w:rsidRPr="00176454" w:rsidRDefault="00176454" w:rsidP="00412DF7">
            <w:pPr>
              <w:pStyle w:val="ASFKTablenorm"/>
              <w:ind w:left="57" w:right="57"/>
            </w:pPr>
            <w:r w:rsidRPr="00176454">
              <w:t>Дата подписания документа.</w:t>
            </w:r>
          </w:p>
          <w:p w:rsidR="00176454" w:rsidRPr="00176454"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92715F">
        <w:rPr>
          <w:noProof/>
        </w:rPr>
        <w:t>69</w:t>
      </w:r>
      <w:r w:rsidR="001E4E15">
        <w:fldChar w:fldCharType="end"/>
      </w:r>
      <w:r>
        <w:t>.</w:t>
      </w:r>
    </w:p>
    <w:p w:rsidR="00C43675" w:rsidRPr="00224B68" w:rsidRDefault="0092715F" w:rsidP="00C43675">
      <w:pPr>
        <w:pStyle w:val="ASFKFigure"/>
      </w:pPr>
      <w:r>
        <w:pict>
          <v:shape id="_x0000_i1160" type="#_x0000_t75" style="width:492pt;height:120pt">
            <v:imagedata r:id="rId129" o:title="3"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600" w:name="_Ref373686589"/>
      <w:bookmarkStart w:id="601" w:name="_Toc79490438"/>
      <w:r w:rsidR="0092715F">
        <w:rPr>
          <w:noProof/>
        </w:rPr>
        <w:t>69</w:t>
      </w:r>
      <w:bookmarkEnd w:id="600"/>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 (отметка ОрФК)</w:t>
      </w:r>
      <w:r w:rsidR="001F20AD">
        <w:t>»</w:t>
      </w:r>
      <w:bookmarkEnd w:id="601"/>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92715F">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2" w:name="_Ref373686824"/>
      <w:bookmarkStart w:id="603" w:name="_Toc79490269"/>
      <w:r w:rsidR="0092715F">
        <w:rPr>
          <w:noProof/>
        </w:rPr>
        <w:t>40</w:t>
      </w:r>
      <w:bookmarkEnd w:id="602"/>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737"/>
        <w:gridCol w:w="5018"/>
      </w:tblGrid>
      <w:tr w:rsidR="00C43675" w:rsidRPr="00754FED" w:rsidTr="00412DF7">
        <w:trPr>
          <w:trHeight w:val="305"/>
          <w:tblHeader/>
        </w:trPr>
        <w:tc>
          <w:tcPr>
            <w:tcW w:w="24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Дата</w:t>
            </w:r>
          </w:p>
        </w:tc>
        <w:tc>
          <w:tcPr>
            <w:tcW w:w="2572" w:type="pct"/>
            <w:shd w:val="clear" w:color="auto" w:fill="auto"/>
          </w:tcPr>
          <w:p w:rsidR="00C43675" w:rsidRPr="005C5957" w:rsidRDefault="00C43675" w:rsidP="00412DF7">
            <w:pPr>
              <w:pStyle w:val="ASFKTablenorm"/>
              <w:ind w:left="57" w:right="57"/>
            </w:pPr>
            <w:r w:rsidRPr="005C5957">
              <w:t>Дата подписания документа в ОрФК.</w:t>
            </w:r>
          </w:p>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4" w:name="_Toc410283261"/>
      <w:bookmarkStart w:id="605" w:name="_Toc79490175"/>
      <w:r w:rsidRPr="00345377">
        <w:t xml:space="preserve">Группа документов </w:t>
      </w:r>
      <w:r w:rsidR="001F20AD">
        <w:t>«</w:t>
      </w:r>
      <w:r w:rsidRPr="00345377">
        <w:t>Ведение СРРПБС</w:t>
      </w:r>
      <w:r w:rsidR="001F20AD">
        <w:t>»</w:t>
      </w:r>
      <w:bookmarkEnd w:id="316"/>
      <w:bookmarkEnd w:id="317"/>
      <w:bookmarkEnd w:id="318"/>
      <w:bookmarkEnd w:id="319"/>
      <w:bookmarkEnd w:id="604"/>
      <w:bookmarkEnd w:id="605"/>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lastRenderedPageBreak/>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06" w:name="_Ref291158965"/>
      <w:bookmarkStart w:id="607" w:name="_Toc300216205"/>
      <w:bookmarkStart w:id="608" w:name="_Toc387858992"/>
      <w:bookmarkStart w:id="609" w:name="_Toc410283262"/>
      <w:bookmarkStart w:id="610" w:name="_Toc79490176"/>
      <w:r w:rsidRPr="0064058C">
        <w:t>Заявка на внесение/изменение реквизитов УБП в СРРПБС</w:t>
      </w:r>
      <w:bookmarkEnd w:id="606"/>
      <w:bookmarkEnd w:id="607"/>
      <w:bookmarkEnd w:id="608"/>
      <w:bookmarkEnd w:id="609"/>
      <w:bookmarkEnd w:id="610"/>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92715F">
        <w:t>70</w:t>
      </w:r>
      <w:r w:rsidRPr="0064058C">
        <w:fldChar w:fldCharType="end"/>
      </w:r>
      <w:r w:rsidRPr="0064058C">
        <w:t>.</w:t>
      </w:r>
    </w:p>
    <w:p w:rsidR="001405BE" w:rsidRPr="00EA1300" w:rsidRDefault="0092715F" w:rsidP="001405BE">
      <w:pPr>
        <w:pStyle w:val="ASFKFigure"/>
      </w:pPr>
      <w:r>
        <w:pict>
          <v:shape id="_x0000_i1161" type="#_x0000_t75" style="width:478.5pt;height:282pt">
            <v:imagedata r:id="rId130" o:title="0"/>
          </v:shape>
        </w:pict>
      </w:r>
    </w:p>
    <w:p w:rsidR="001405BE" w:rsidRPr="0064058C" w:rsidRDefault="001405BE" w:rsidP="00F018DF">
      <w:pPr>
        <w:pStyle w:val="ASFKFigName"/>
      </w:pPr>
      <w:r w:rsidRPr="0064058C">
        <w:fldChar w:fldCharType="begin"/>
      </w:r>
      <w:r w:rsidRPr="0064058C">
        <w:instrText xml:space="preserve"> SEQ Рисунок \* ARABIC </w:instrText>
      </w:r>
      <w:r w:rsidRPr="0064058C">
        <w:fldChar w:fldCharType="separate"/>
      </w:r>
      <w:bookmarkStart w:id="611" w:name="_Ref219791008"/>
      <w:bookmarkStart w:id="612" w:name="_Toc79490439"/>
      <w:r w:rsidR="0092715F">
        <w:rPr>
          <w:noProof/>
        </w:rPr>
        <w:t>70</w:t>
      </w:r>
      <w:bookmarkEnd w:id="611"/>
      <w:r w:rsidRPr="0064058C">
        <w:fldChar w:fldCharType="end"/>
      </w:r>
      <w:r w:rsidRPr="0064058C">
        <w:t xml:space="preserve">. ЭФ списка документов </w:t>
      </w:r>
      <w:r w:rsidR="001F20AD">
        <w:t>«</w:t>
      </w:r>
      <w:r w:rsidRPr="0064058C">
        <w:t>Заявка на внесение/изменение реквизитов УБП в СРРПБС</w:t>
      </w:r>
      <w:r w:rsidR="001F20AD">
        <w:t>»</w:t>
      </w:r>
      <w:bookmarkEnd w:id="612"/>
    </w:p>
    <w:p w:rsidR="00CD55C7" w:rsidRPr="00345377" w:rsidRDefault="00CD55C7" w:rsidP="00F018DF">
      <w:pPr>
        <w:pStyle w:val="41"/>
      </w:pPr>
      <w:bookmarkStart w:id="613" w:name="_Toc232827285"/>
      <w:r w:rsidRPr="00345377">
        <w:t>Доступные операции</w:t>
      </w:r>
      <w:bookmarkEnd w:id="613"/>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4"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lastRenderedPageBreak/>
        <w:t>печать.</w:t>
      </w:r>
    </w:p>
    <w:p w:rsidR="00CD55C7" w:rsidRPr="005C49E9" w:rsidRDefault="00CD55C7" w:rsidP="00F018DF">
      <w:pPr>
        <w:pStyle w:val="41"/>
      </w:pPr>
      <w:r w:rsidRPr="005C49E9">
        <w:t>Экранная форма документа</w:t>
      </w:r>
      <w:bookmarkEnd w:id="614"/>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92715F">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92715F" w:rsidP="00833DDB">
      <w:pPr>
        <w:pStyle w:val="ASFKFigure"/>
      </w:pPr>
      <w:r>
        <w:pict>
          <v:shape id="_x0000_i1162" type="#_x0000_t75" style="width:478.5pt;height:396pt">
            <v:imagedata r:id="rId13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5" w:name="_Ref205019869"/>
      <w:bookmarkStart w:id="616" w:name="_Toc79490440"/>
      <w:r w:rsidR="0092715F">
        <w:rPr>
          <w:noProof/>
        </w:rPr>
        <w:t>71</w:t>
      </w:r>
      <w:bookmarkEnd w:id="615"/>
      <w:r w:rsidRPr="0064058C">
        <w:fldChar w:fldCharType="end"/>
      </w:r>
      <w:r w:rsidRPr="0064058C">
        <w:t xml:space="preserve">. ЭФ </w:t>
      </w:r>
      <w:r w:rsidR="001F20AD">
        <w:t>«</w:t>
      </w:r>
      <w:r w:rsidRPr="0064058C">
        <w:t>Заявка на внесение/изменение реквизитов УБП в СРРПБС</w:t>
      </w:r>
      <w:r w:rsidR="001F20AD">
        <w:t>»</w:t>
      </w:r>
      <w:bookmarkEnd w:id="616"/>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92715F">
        <w:rPr>
          <w:noProof/>
        </w:rPr>
        <w:t>41</w:t>
      </w:r>
      <w:r w:rsidRPr="0064058C">
        <w:fldChar w:fldCharType="end"/>
      </w:r>
      <w:r w:rsidRPr="0064058C">
        <w:t>.</w:t>
      </w:r>
    </w:p>
    <w:p w:rsidR="00CD55C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17" w:name="_Ref245711746"/>
      <w:bookmarkStart w:id="618" w:name="_Toc79490270"/>
      <w:r w:rsidR="0092715F">
        <w:rPr>
          <w:noProof/>
        </w:rPr>
        <w:t>41</w:t>
      </w:r>
      <w:bookmarkEnd w:id="617"/>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6"/>
        <w:gridCol w:w="7189"/>
      </w:tblGrid>
      <w:tr w:rsidR="009E2A42" w:rsidRPr="00574A2A" w:rsidTr="00412DF7">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Номер заявки</w:t>
            </w:r>
          </w:p>
        </w:tc>
        <w:tc>
          <w:tcPr>
            <w:tcW w:w="3685" w:type="pct"/>
            <w:shd w:val="clear" w:color="auto" w:fill="auto"/>
          </w:tcPr>
          <w:p w:rsidR="009E2A42" w:rsidRPr="00574A2A" w:rsidRDefault="002F7524" w:rsidP="00412DF7">
            <w:pPr>
              <w:pStyle w:val="ASFKTablenorm"/>
              <w:ind w:left="57" w:right="57"/>
            </w:pPr>
            <w:r w:rsidRPr="00574A2A">
              <w:t>Номер заявки</w:t>
            </w:r>
            <w:r>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Дата</w:t>
            </w:r>
          </w:p>
        </w:tc>
        <w:tc>
          <w:tcPr>
            <w:tcW w:w="3685" w:type="pct"/>
            <w:shd w:val="clear" w:color="auto" w:fill="auto"/>
          </w:tcPr>
          <w:p w:rsidR="009E2A42" w:rsidRPr="00574A2A" w:rsidRDefault="009E2A42" w:rsidP="00412DF7">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Статус</w:t>
            </w:r>
          </w:p>
        </w:tc>
        <w:tc>
          <w:tcPr>
            <w:tcW w:w="3685" w:type="pct"/>
            <w:shd w:val="clear" w:color="auto" w:fill="auto"/>
          </w:tcPr>
          <w:p w:rsidR="009E2A42" w:rsidRPr="00574A2A" w:rsidRDefault="009E2A42" w:rsidP="00412DF7">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Наименование участника бюджетного процесса</w:t>
            </w:r>
          </w:p>
        </w:tc>
        <w:tc>
          <w:tcPr>
            <w:tcW w:w="3685" w:type="pct"/>
            <w:shd w:val="clear" w:color="auto" w:fill="auto"/>
          </w:tcPr>
          <w:p w:rsidR="009E2A42" w:rsidRPr="00574A2A" w:rsidRDefault="009E2A42" w:rsidP="00412DF7">
            <w:pPr>
              <w:pStyle w:val="ASFKTablenorm"/>
              <w:ind w:left="57" w:right="57"/>
            </w:pPr>
            <w:r w:rsidRPr="00574A2A">
              <w:t>Полное наименование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ГРБС/ГАДБ/ГАИФ</w:t>
            </w:r>
          </w:p>
        </w:tc>
        <w:tc>
          <w:tcPr>
            <w:tcW w:w="3685" w:type="pct"/>
            <w:shd w:val="clear" w:color="auto" w:fill="auto"/>
          </w:tcPr>
          <w:p w:rsidR="009E2A42" w:rsidRPr="00574A2A" w:rsidRDefault="009E2A42" w:rsidP="00412DF7">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Глава</w:t>
            </w:r>
          </w:p>
        </w:tc>
        <w:tc>
          <w:tcPr>
            <w:tcW w:w="3685" w:type="pct"/>
            <w:shd w:val="clear" w:color="auto" w:fill="auto"/>
          </w:tcPr>
          <w:p w:rsidR="009E2A42" w:rsidRPr="00574A2A" w:rsidRDefault="009E2A42" w:rsidP="00412DF7">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В</w:t>
            </w:r>
            <w:r w:rsidR="009E2A42" w:rsidRPr="00574A2A">
              <w:t>ышестоящего</w:t>
            </w:r>
          </w:p>
        </w:tc>
        <w:tc>
          <w:tcPr>
            <w:tcW w:w="3685" w:type="pct"/>
            <w:shd w:val="clear" w:color="auto" w:fill="auto"/>
          </w:tcPr>
          <w:p w:rsidR="009E2A42" w:rsidRPr="00574A2A" w:rsidRDefault="009E2A42" w:rsidP="00412DF7">
            <w:pPr>
              <w:pStyle w:val="ASFKTablenorm"/>
              <w:ind w:left="57" w:right="57"/>
            </w:pPr>
            <w:r w:rsidRPr="00574A2A">
              <w:t>Наименование вышестоящего УБП по СРРПБС</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вышестоящего УБП по СРРПБС</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Должность</w:t>
            </w:r>
          </w:p>
        </w:tc>
        <w:tc>
          <w:tcPr>
            <w:tcW w:w="3685" w:type="pct"/>
            <w:shd w:val="clear" w:color="auto" w:fill="auto"/>
          </w:tcPr>
          <w:p w:rsidR="009E2A42" w:rsidRPr="00574A2A" w:rsidRDefault="009E2A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ФИО</w:t>
            </w:r>
          </w:p>
        </w:tc>
        <w:tc>
          <w:tcPr>
            <w:tcW w:w="3685" w:type="pct"/>
            <w:shd w:val="clear" w:color="auto" w:fill="auto"/>
          </w:tcPr>
          <w:p w:rsidR="009E2A42" w:rsidRPr="00574A2A" w:rsidRDefault="009E2A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О</w:t>
            </w:r>
            <w:r w:rsidR="009E2A42" w:rsidRPr="00574A2A">
              <w:t>т</w:t>
            </w:r>
          </w:p>
        </w:tc>
        <w:tc>
          <w:tcPr>
            <w:tcW w:w="3685" w:type="pct"/>
            <w:shd w:val="clear" w:color="auto" w:fill="auto"/>
          </w:tcPr>
          <w:p w:rsidR="009E2A42" w:rsidRPr="00574A2A" w:rsidRDefault="009E2A42" w:rsidP="00412DF7">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 присвоенный в ФК</w:t>
            </w:r>
          </w:p>
        </w:tc>
        <w:tc>
          <w:tcPr>
            <w:tcW w:w="3685" w:type="pct"/>
            <w:shd w:val="clear" w:color="auto" w:fill="auto"/>
          </w:tcPr>
          <w:p w:rsidR="002C506B" w:rsidRPr="00574A2A" w:rsidRDefault="002C506B" w:rsidP="00412DF7">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 постановки на учет ФК</w:t>
            </w:r>
          </w:p>
        </w:tc>
        <w:tc>
          <w:tcPr>
            <w:tcW w:w="3685" w:type="pct"/>
            <w:shd w:val="clear" w:color="auto" w:fill="auto"/>
          </w:tcPr>
          <w:p w:rsidR="002C506B" w:rsidRPr="00574A2A" w:rsidRDefault="002C506B" w:rsidP="00412DF7">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Вид операции</w:t>
            </w:r>
          </w:p>
        </w:tc>
        <w:tc>
          <w:tcPr>
            <w:tcW w:w="3685" w:type="pct"/>
            <w:shd w:val="clear" w:color="auto" w:fill="auto"/>
          </w:tcPr>
          <w:p w:rsidR="002C506B" w:rsidRPr="00574A2A" w:rsidRDefault="002C506B" w:rsidP="00412DF7">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w:t>
            </w:r>
            <w:r w:rsidR="001F20AD">
              <w:t>«</w:t>
            </w:r>
            <w:r w:rsidRPr="00574A2A">
              <w:t xml:space="preserve"> </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Тип уведомления</w:t>
            </w:r>
          </w:p>
        </w:tc>
        <w:tc>
          <w:tcPr>
            <w:tcW w:w="3685" w:type="pct"/>
            <w:shd w:val="clear" w:color="auto" w:fill="auto"/>
          </w:tcPr>
          <w:p w:rsidR="002C506B" w:rsidRPr="00574A2A" w:rsidRDefault="002C506B" w:rsidP="00412DF7">
            <w:pPr>
              <w:pStyle w:val="ASFKTablenorm"/>
              <w:ind w:left="57" w:right="57"/>
            </w:pPr>
            <w:r w:rsidRPr="00574A2A">
              <w:t>Тип уведомления о подтверждении заявок на включение (изменение, ис</w:t>
            </w:r>
            <w:r w:rsidRPr="00574A2A">
              <w:lastRenderedPageBreak/>
              <w:t xml:space="preserve">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lastRenderedPageBreak/>
              <w:t>Номер</w:t>
            </w:r>
          </w:p>
        </w:tc>
        <w:tc>
          <w:tcPr>
            <w:tcW w:w="3685" w:type="pct"/>
            <w:shd w:val="clear" w:color="auto" w:fill="auto"/>
          </w:tcPr>
          <w:p w:rsidR="002C506B" w:rsidRPr="00574A2A" w:rsidRDefault="002C506B" w:rsidP="00412DF7">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w:t>
            </w:r>
          </w:p>
        </w:tc>
        <w:tc>
          <w:tcPr>
            <w:tcW w:w="3685" w:type="pct"/>
            <w:shd w:val="clear" w:color="auto" w:fill="auto"/>
          </w:tcPr>
          <w:p w:rsidR="002C506B" w:rsidRPr="00574A2A" w:rsidRDefault="002C506B" w:rsidP="00412DF7">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92715F">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92715F">
        <w:pict>
          <v:shape id="_x0000_i1163" type="#_x0000_t75" style="width:21.75pt;height:21.75pt">
            <v:imagedata r:id="rId73" o:title="Snap7" gain="81921f" blacklevel="-3277f"/>
          </v:shape>
        </w:pict>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92715F">
        <w:t>72</w:t>
      </w:r>
      <w:r w:rsidRPr="0064058C">
        <w:fldChar w:fldCharType="end"/>
      </w:r>
      <w:r w:rsidRPr="0064058C">
        <w:t>).</w:t>
      </w:r>
    </w:p>
    <w:p w:rsidR="00786B42" w:rsidRPr="00786B42" w:rsidRDefault="0092715F" w:rsidP="00786B42">
      <w:pPr>
        <w:pStyle w:val="ASFKFigure"/>
      </w:pPr>
      <w:r>
        <w:pict>
          <v:shape id="_x0000_i1164" type="#_x0000_t75" style="width:483pt;height:230.25pt">
            <v:imagedata r:id="rId13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9" w:name="_Ref205022027"/>
      <w:bookmarkStart w:id="620" w:name="_Toc79490441"/>
      <w:r w:rsidR="0092715F">
        <w:rPr>
          <w:noProof/>
        </w:rPr>
        <w:t>72</w:t>
      </w:r>
      <w:bookmarkEnd w:id="619"/>
      <w:r w:rsidRPr="0064058C">
        <w:fldChar w:fldCharType="end"/>
      </w:r>
      <w:r w:rsidRPr="0064058C">
        <w:t xml:space="preserve">. </w:t>
      </w:r>
      <w:r w:rsidR="00F9698D">
        <w:t>Форма «Добавление записи»</w:t>
      </w:r>
      <w:bookmarkEnd w:id="620"/>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lastRenderedPageBreak/>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1" w:name="_Ref291158990"/>
      <w:bookmarkStart w:id="622" w:name="_Toc300216206"/>
      <w:bookmarkStart w:id="623" w:name="_Toc387858993"/>
      <w:bookmarkStart w:id="624" w:name="_Toc410283263"/>
      <w:bookmarkStart w:id="625" w:name="_Toc79490177"/>
      <w:r w:rsidRPr="0064058C">
        <w:t>Заявка на исключение реквизитов УБП в СРРПБС</w:t>
      </w:r>
      <w:bookmarkEnd w:id="621"/>
      <w:bookmarkEnd w:id="622"/>
      <w:bookmarkEnd w:id="623"/>
      <w:bookmarkEnd w:id="624"/>
      <w:bookmarkEnd w:id="625"/>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92715F">
        <w:t>73</w:t>
      </w:r>
      <w:r w:rsidRPr="0064058C">
        <w:fldChar w:fldCharType="end"/>
      </w:r>
      <w:r w:rsidRPr="0064058C">
        <w:t>.</w:t>
      </w:r>
    </w:p>
    <w:p w:rsidR="009C6DCC" w:rsidRPr="009C6DCC" w:rsidRDefault="0092715F" w:rsidP="009C6DCC">
      <w:pPr>
        <w:pStyle w:val="ASFKFigure"/>
      </w:pPr>
      <w:r>
        <w:pict>
          <v:shape id="_x0000_i1165" type="#_x0000_t75" style="width:478.5pt;height:4in">
            <v:imagedata r:id="rId13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6" w:name="_Ref219781725"/>
      <w:bookmarkStart w:id="627" w:name="_Toc79490442"/>
      <w:r w:rsidR="0092715F">
        <w:rPr>
          <w:noProof/>
        </w:rPr>
        <w:t>73</w:t>
      </w:r>
      <w:bookmarkEnd w:id="626"/>
      <w:r w:rsidRPr="0064058C">
        <w:fldChar w:fldCharType="end"/>
      </w:r>
      <w:r w:rsidRPr="0064058C">
        <w:t xml:space="preserve">. ЭФ списка документов </w:t>
      </w:r>
      <w:r w:rsidR="001F20AD">
        <w:t>«</w:t>
      </w:r>
      <w:r w:rsidRPr="0064058C">
        <w:t>Заявка на исключение реквизитов УБП в СРРПБС</w:t>
      </w:r>
      <w:r w:rsidR="001F20AD">
        <w:t>»</w:t>
      </w:r>
      <w:bookmarkEnd w:id="627"/>
    </w:p>
    <w:p w:rsidR="00CD55C7" w:rsidRPr="00345377" w:rsidRDefault="00CD55C7" w:rsidP="00F018DF">
      <w:pPr>
        <w:pStyle w:val="41"/>
      </w:pPr>
      <w:bookmarkStart w:id="628" w:name="_Toc232827288"/>
      <w:r w:rsidRPr="00345377">
        <w:lastRenderedPageBreak/>
        <w:t>Доступные операции</w:t>
      </w:r>
      <w:bookmarkEnd w:id="628"/>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29"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t>Экранная форма документа</w:t>
      </w:r>
      <w:bookmarkEnd w:id="629"/>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92715F">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92715F">
      <w:pPr>
        <w:pStyle w:val="ASFKFigure"/>
      </w:pPr>
      <w:r>
        <w:pict>
          <v:shape id="_x0000_i1166" type="#_x0000_t75" style="width:479.25pt;height:372pt">
            <v:imagedata r:id="rId13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0" w:name="_Ref205023921"/>
      <w:bookmarkStart w:id="631" w:name="_Toc79490443"/>
      <w:r w:rsidR="0092715F">
        <w:rPr>
          <w:noProof/>
        </w:rPr>
        <w:t>74</w:t>
      </w:r>
      <w:bookmarkEnd w:id="630"/>
      <w:r w:rsidRPr="0064058C">
        <w:fldChar w:fldCharType="end"/>
      </w:r>
      <w:r w:rsidRPr="0064058C">
        <w:t xml:space="preserve">. ЭФ </w:t>
      </w:r>
      <w:r w:rsidR="001F20AD">
        <w:t>«</w:t>
      </w:r>
      <w:r w:rsidRPr="0064058C">
        <w:t>Заявка на исключение реквизитов УБП в СРРПБС</w:t>
      </w:r>
      <w:r w:rsidR="001F20AD">
        <w:t>»</w:t>
      </w:r>
      <w:bookmarkEnd w:id="631"/>
    </w:p>
    <w:p w:rsidR="00C67B32" w:rsidRDefault="00C67B32" w:rsidP="00BB52A1">
      <w:pPr>
        <w:pStyle w:val="ASFKNormal"/>
      </w:pPr>
    </w:p>
    <w:p w:rsidR="00C67B32" w:rsidRDefault="00C67B32" w:rsidP="00BB52A1">
      <w:pPr>
        <w:pStyle w:val="ASFKNormal"/>
      </w:pPr>
      <w:r w:rsidRPr="00C67B32">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92715F">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2" w:name="_Ref245720330"/>
      <w:bookmarkStart w:id="633" w:name="_Toc79490271"/>
      <w:r w:rsidR="0092715F">
        <w:rPr>
          <w:noProof/>
        </w:rPr>
        <w:t>42</w:t>
      </w:r>
      <w:bookmarkEnd w:id="632"/>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t>«</w:t>
            </w:r>
            <w:r w:rsidRPr="00426E8C">
              <w:t>Ошибка в реестровой записи</w:t>
            </w:r>
            <w:r w:rsidR="001F20AD">
              <w:t>»</w:t>
            </w:r>
            <w:r w:rsidRPr="00426E8C">
              <w:t xml:space="preserve"> ниже появится дополнительное поле для </w:t>
            </w:r>
            <w:r w:rsidRPr="00426E8C">
              <w:lastRenderedPageBreak/>
              <w:t>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92715F">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92715F">
        <w:pict>
          <v:shape id="_x0000_i1167" type="#_x0000_t75" style="width:12pt;height:12pt">
            <v:imagedata r:id="rId73" o:title="Snap7" gain="81921f" blacklevel="-3277f"/>
          </v:shape>
        </w:pict>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92715F">
        <w:t>75</w:t>
      </w:r>
      <w:r w:rsidRPr="0064058C">
        <w:fldChar w:fldCharType="end"/>
      </w:r>
      <w:r w:rsidRPr="0064058C">
        <w:t>).</w:t>
      </w:r>
    </w:p>
    <w:p w:rsidR="009C6DCC" w:rsidRPr="009C6DCC" w:rsidRDefault="0092715F" w:rsidP="009C6DCC">
      <w:pPr>
        <w:pStyle w:val="ASFKFigure"/>
      </w:pPr>
      <w:r>
        <w:pict>
          <v:shape id="_x0000_i1168" type="#_x0000_t75" style="width:480pt;height:168pt">
            <v:imagedata r:id="rId135"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4" w:name="_Ref205181894"/>
      <w:bookmarkStart w:id="635" w:name="_Toc79490444"/>
      <w:r w:rsidR="0092715F">
        <w:rPr>
          <w:noProof/>
        </w:rPr>
        <w:t>75</w:t>
      </w:r>
      <w:bookmarkEnd w:id="634"/>
      <w:r w:rsidRPr="0064058C">
        <w:fldChar w:fldCharType="end"/>
      </w:r>
      <w:r w:rsidRPr="0064058C">
        <w:t xml:space="preserve">. Форма </w:t>
      </w:r>
      <w:r w:rsidR="001F20AD">
        <w:t>«</w:t>
      </w:r>
      <w:r w:rsidRPr="0064058C">
        <w:t>Добавление записи</w:t>
      </w:r>
      <w:r w:rsidR="001F20AD">
        <w:t>»</w:t>
      </w:r>
      <w:bookmarkEnd w:id="635"/>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lastRenderedPageBreak/>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36" w:name="_Ref248836004"/>
      <w:bookmarkStart w:id="637" w:name="_Toc300216207"/>
      <w:bookmarkStart w:id="638" w:name="_Ref352250880"/>
      <w:bookmarkStart w:id="639" w:name="_Ref352250899"/>
      <w:bookmarkStart w:id="640" w:name="_Toc387858994"/>
      <w:bookmarkStart w:id="641" w:name="_Toc410283264"/>
      <w:bookmarkStart w:id="642" w:name="_Toc79490178"/>
      <w:r>
        <w:t>Уведомление о подтверждении, аннулировании</w:t>
      </w:r>
      <w:r w:rsidR="00CD55C7" w:rsidRPr="0064058C">
        <w:t xml:space="preserve"> заявки на изменение </w:t>
      </w:r>
      <w:bookmarkEnd w:id="636"/>
      <w:bookmarkEnd w:id="637"/>
      <w:r>
        <w:t>РУБП</w:t>
      </w:r>
      <w:bookmarkEnd w:id="638"/>
      <w:bookmarkEnd w:id="639"/>
      <w:bookmarkEnd w:id="640"/>
      <w:bookmarkEnd w:id="641"/>
      <w:bookmarkEnd w:id="642"/>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92715F">
        <w:rPr>
          <w:noProof/>
        </w:rPr>
        <w:t>76</w:t>
      </w:r>
      <w:r w:rsidRPr="0064058C">
        <w:fldChar w:fldCharType="end"/>
      </w:r>
      <w:r w:rsidRPr="0064058C">
        <w:t>.</w:t>
      </w:r>
    </w:p>
    <w:p w:rsidR="00BE3E70" w:rsidRPr="00BE3E70" w:rsidRDefault="0092715F" w:rsidP="00BE3E70">
      <w:pPr>
        <w:pStyle w:val="ASFKFigure"/>
      </w:pPr>
      <w:r>
        <w:lastRenderedPageBreak/>
        <w:pict>
          <v:shape id="_x0000_i1169" type="#_x0000_t75" style="width:478.5pt;height:282pt">
            <v:imagedata r:id="rId13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3" w:name="_Ref247714515"/>
      <w:bookmarkStart w:id="644" w:name="_Toc79490445"/>
      <w:r w:rsidR="0092715F">
        <w:rPr>
          <w:noProof/>
        </w:rPr>
        <w:t>76</w:t>
      </w:r>
      <w:bookmarkEnd w:id="643"/>
      <w:r w:rsidRPr="0064058C">
        <w:fldChar w:fldCharType="end"/>
      </w:r>
      <w:r w:rsidRPr="0064058C">
        <w:t>. ЭФ списка документо</w:t>
      </w:r>
      <w:r w:rsidR="00575CF4">
        <w:t xml:space="preserve">в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bookmarkEnd w:id="644"/>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92715F">
        <w:t>79</w:t>
      </w:r>
      <w:r w:rsidRPr="003730B1">
        <w:fldChar w:fldCharType="end"/>
      </w:r>
      <w:r w:rsidRPr="003730B1">
        <w:t xml:space="preserve">) нажать на кнопку </w:t>
      </w:r>
      <w:r w:rsidR="0092715F">
        <w:pict>
          <v:shape id="_x0000_i1170" type="#_x0000_t75" style="width:12pt;height:12pt">
            <v:imagedata r:id="rId69" o:title="Snap17" gain="81921f" blacklevel="-3277f"/>
          </v:shape>
        </w:pict>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92715F">
        <w:t>77</w:t>
      </w:r>
      <w:r w:rsidRPr="003730B1">
        <w:fldChar w:fldCharType="end"/>
      </w:r>
      <w:r w:rsidRPr="003730B1">
        <w:t>).</w:t>
      </w:r>
    </w:p>
    <w:p w:rsidR="003730B1" w:rsidRPr="003730B1" w:rsidRDefault="0092715F" w:rsidP="003730B1">
      <w:pPr>
        <w:pStyle w:val="ASFKFigure"/>
      </w:pPr>
      <w:r>
        <w:lastRenderedPageBreak/>
        <w:pict>
          <v:shape id="_x0000_i1171" type="#_x0000_t75" style="width:312pt;height:240pt">
            <v:imagedata r:id="rId137"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5" w:name="_Ref247445755"/>
      <w:bookmarkStart w:id="646" w:name="_Toc79490446"/>
      <w:r w:rsidR="0092715F">
        <w:rPr>
          <w:noProof/>
        </w:rPr>
        <w:t>77</w:t>
      </w:r>
      <w:bookmarkEnd w:id="645"/>
      <w:r w:rsidRPr="003730B1">
        <w:fldChar w:fldCharType="end"/>
      </w:r>
      <w:r w:rsidRPr="003730B1">
        <w:t>. Окно «Поиск…»</w:t>
      </w:r>
      <w:bookmarkEnd w:id="646"/>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92715F">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92715F" w:rsidP="003730B1">
      <w:pPr>
        <w:pStyle w:val="ASFKFigure"/>
      </w:pPr>
      <w:r>
        <w:pict>
          <v:shape id="_x0000_i1172" type="#_x0000_t75" style="width:478.5pt;height:180pt">
            <v:imagedata r:id="rId138"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7" w:name="_Ref247446410"/>
      <w:bookmarkStart w:id="648" w:name="_Toc79490447"/>
      <w:r w:rsidR="0092715F">
        <w:rPr>
          <w:noProof/>
        </w:rPr>
        <w:t>78</w:t>
      </w:r>
      <w:bookmarkEnd w:id="647"/>
      <w:r w:rsidRPr="003730B1">
        <w:fldChar w:fldCharType="end"/>
      </w:r>
      <w:r w:rsidRPr="003730B1">
        <w:t>. Окно «Выбор родительского документа» для документов типа «Заявка на внесение/изменение реквизитов УБП в СРРПБС»</w:t>
      </w:r>
      <w:bookmarkEnd w:id="648"/>
    </w:p>
    <w:p w:rsidR="003730B1" w:rsidRPr="003730B1" w:rsidRDefault="003730B1" w:rsidP="003730B1">
      <w:pPr>
        <w:pStyle w:val="ASFKNormal"/>
      </w:pPr>
      <w:r w:rsidRPr="003730B1">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92715F">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92715F" w:rsidP="00BE3E70">
      <w:pPr>
        <w:pStyle w:val="ASFKFigure"/>
      </w:pPr>
      <w:r>
        <w:lastRenderedPageBreak/>
        <w:pict>
          <v:shape id="_x0000_i1173" type="#_x0000_t75" style="width:480pt;height:282pt">
            <v:imagedata r:id="rId13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9" w:name="_Ref247715424"/>
      <w:bookmarkStart w:id="650" w:name="_Toc79490448"/>
      <w:r w:rsidR="0092715F">
        <w:rPr>
          <w:noProof/>
        </w:rPr>
        <w:t>79</w:t>
      </w:r>
      <w:bookmarkEnd w:id="649"/>
      <w:r w:rsidRPr="0064058C">
        <w:fldChar w:fldCharType="end"/>
      </w:r>
      <w:r w:rsidRPr="0064058C">
        <w:t xml:space="preserve">. ЭФ </w:t>
      </w:r>
      <w:r w:rsidR="00C67B32">
        <w:t xml:space="preserve">документа </w:t>
      </w:r>
      <w:r w:rsidR="001F20AD">
        <w:t>«</w:t>
      </w:r>
      <w:r w:rsidRPr="0064058C">
        <w:t>Уведомление о подтверждении, аннулировании заявки на изменение РУБП</w:t>
      </w:r>
      <w:r w:rsidR="001F20AD">
        <w:t>»</w:t>
      </w:r>
      <w:bookmarkEnd w:id="650"/>
    </w:p>
    <w:p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92715F">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1" w:name="_Ref247944814"/>
      <w:bookmarkStart w:id="652" w:name="_Toc79490272"/>
      <w:r w:rsidR="0092715F">
        <w:rPr>
          <w:noProof/>
        </w:rPr>
        <w:t>43</w:t>
      </w:r>
      <w:bookmarkEnd w:id="651"/>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31942" w:rsidRPr="00574A2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Тип уведомления</w:t>
            </w:r>
          </w:p>
        </w:tc>
        <w:tc>
          <w:tcPr>
            <w:tcW w:w="3656" w:type="pct"/>
            <w:shd w:val="clear" w:color="auto" w:fill="auto"/>
          </w:tcPr>
          <w:p w:rsidR="00B31942" w:rsidRPr="00574A2A" w:rsidRDefault="00190ABD" w:rsidP="00412DF7">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Номер уведомления</w:t>
            </w:r>
          </w:p>
        </w:tc>
        <w:tc>
          <w:tcPr>
            <w:tcW w:w="3656" w:type="pct"/>
            <w:shd w:val="clear" w:color="auto" w:fill="auto"/>
          </w:tcPr>
          <w:p w:rsidR="00B31942" w:rsidRPr="00574A2A" w:rsidRDefault="00B31942" w:rsidP="00412DF7">
            <w:pPr>
              <w:pStyle w:val="ASFKTablenorm"/>
              <w:ind w:left="57" w:right="57"/>
            </w:pPr>
            <w:r w:rsidRPr="00574A2A">
              <w:t>Номер уведомления.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уведомления</w:t>
            </w:r>
          </w:p>
        </w:tc>
        <w:tc>
          <w:tcPr>
            <w:tcW w:w="3656" w:type="pct"/>
            <w:shd w:val="clear" w:color="auto" w:fill="auto"/>
          </w:tcPr>
          <w:p w:rsidR="00B31942" w:rsidRPr="00574A2A" w:rsidRDefault="00B31942" w:rsidP="00412DF7">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Наименование ГРБС/ГАДБ/ГАИФ</w:t>
            </w:r>
          </w:p>
        </w:tc>
        <w:tc>
          <w:tcPr>
            <w:tcW w:w="3656" w:type="pct"/>
            <w:shd w:val="clear" w:color="auto" w:fill="auto"/>
          </w:tcPr>
          <w:p w:rsidR="00B31942" w:rsidRPr="00574A2A" w:rsidRDefault="00B31942" w:rsidP="00412DF7">
            <w:pPr>
              <w:pStyle w:val="ASFKTablenorm"/>
              <w:ind w:left="57" w:right="57"/>
            </w:pPr>
            <w:r w:rsidRPr="00574A2A">
              <w:t>Наименование ГРБС (ГАДБ, ГАИФ).</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Глава</w:t>
            </w:r>
          </w:p>
        </w:tc>
        <w:tc>
          <w:tcPr>
            <w:tcW w:w="3656" w:type="pct"/>
            <w:shd w:val="clear" w:color="auto" w:fill="auto"/>
          </w:tcPr>
          <w:p w:rsidR="00B31942" w:rsidRPr="00574A2A" w:rsidRDefault="00B31942" w:rsidP="00412DF7">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 п/п</w:t>
            </w:r>
          </w:p>
        </w:tc>
        <w:tc>
          <w:tcPr>
            <w:tcW w:w="3656" w:type="pct"/>
            <w:shd w:val="clear" w:color="auto" w:fill="auto"/>
          </w:tcPr>
          <w:p w:rsidR="00B31942" w:rsidRPr="00574A2A" w:rsidRDefault="00B31942" w:rsidP="00412DF7">
            <w:pPr>
              <w:pStyle w:val="ASFKTablenorm"/>
              <w:ind w:left="57" w:right="57"/>
            </w:pPr>
            <w:r w:rsidRPr="00574A2A">
              <w:t>Номер по порядку.</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Номер</w:t>
            </w:r>
          </w:p>
        </w:tc>
        <w:tc>
          <w:tcPr>
            <w:tcW w:w="3656" w:type="pct"/>
            <w:shd w:val="clear" w:color="auto" w:fill="auto"/>
          </w:tcPr>
          <w:p w:rsidR="00B31942" w:rsidRPr="00574A2A" w:rsidRDefault="00130E2F" w:rsidP="00412DF7">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 xml:space="preserve">Заявка на исключение </w:t>
            </w:r>
            <w:r w:rsidRPr="00574A2A">
              <w:lastRenderedPageBreak/>
              <w:t>реквизитов УБП в СРРПБС</w:t>
            </w:r>
            <w:r>
              <w:t>»</w:t>
            </w:r>
            <w:r w:rsidRPr="00574A2A">
              <w:t>, присвоенный в органе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lastRenderedPageBreak/>
              <w:t>Дата постановки на учет</w:t>
            </w:r>
          </w:p>
        </w:tc>
        <w:tc>
          <w:tcPr>
            <w:tcW w:w="3656" w:type="pct"/>
            <w:shd w:val="clear" w:color="auto" w:fill="auto"/>
          </w:tcPr>
          <w:p w:rsidR="00B31942" w:rsidRPr="00574A2A" w:rsidRDefault="00130E2F" w:rsidP="00412DF7">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РУБП по Сводному реестру</w:t>
            </w:r>
          </w:p>
        </w:tc>
        <w:tc>
          <w:tcPr>
            <w:tcW w:w="3656" w:type="pct"/>
            <w:shd w:val="clear" w:color="auto" w:fill="auto"/>
          </w:tcPr>
          <w:p w:rsidR="00B31942" w:rsidRPr="00574A2A" w:rsidRDefault="00B31942" w:rsidP="00412DF7">
            <w:pPr>
              <w:pStyle w:val="ASFKTablenorm"/>
              <w:ind w:left="57" w:right="57"/>
            </w:pPr>
            <w:r w:rsidRPr="00574A2A">
              <w:t>Код СРРПБС.</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Полное наименование</w:t>
            </w:r>
          </w:p>
        </w:tc>
        <w:tc>
          <w:tcPr>
            <w:tcW w:w="3656" w:type="pct"/>
            <w:shd w:val="clear" w:color="auto" w:fill="auto"/>
          </w:tcPr>
          <w:p w:rsidR="00B31942" w:rsidRPr="00574A2A" w:rsidRDefault="00B31942" w:rsidP="00412DF7">
            <w:pPr>
              <w:pStyle w:val="ASFKTablenorm"/>
              <w:ind w:left="57" w:right="57"/>
            </w:pPr>
            <w:r w:rsidRPr="00574A2A">
              <w:t>Полное наименование органа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вышестоящего</w:t>
            </w:r>
          </w:p>
        </w:tc>
        <w:tc>
          <w:tcPr>
            <w:tcW w:w="3656" w:type="pct"/>
            <w:shd w:val="clear" w:color="auto" w:fill="auto"/>
          </w:tcPr>
          <w:p w:rsidR="00B31942" w:rsidRPr="00574A2A" w:rsidRDefault="00B31942" w:rsidP="00412DF7">
            <w:pPr>
              <w:pStyle w:val="ASFKTablenorm"/>
              <w:ind w:left="57" w:right="57"/>
            </w:pPr>
            <w:r w:rsidRPr="00574A2A">
              <w:t>Код СРРПБС вышестоящего ведомства.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Основание для аннулирования</w:t>
            </w:r>
          </w:p>
        </w:tc>
        <w:tc>
          <w:tcPr>
            <w:tcW w:w="3656" w:type="pct"/>
            <w:shd w:val="clear" w:color="auto" w:fill="auto"/>
          </w:tcPr>
          <w:p w:rsidR="004271D0" w:rsidRDefault="00B31942" w:rsidP="00412DF7">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412DF7">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412A1" w:rsidP="00412DF7">
            <w:pPr>
              <w:pStyle w:val="ASFKTablenorm"/>
              <w:ind w:left="57" w:right="57"/>
            </w:pPr>
            <w:r w:rsidRPr="00574A2A">
              <w:t>О</w:t>
            </w:r>
            <w:r w:rsidR="00B31942" w:rsidRPr="00574A2A">
              <w:t>т</w:t>
            </w:r>
          </w:p>
        </w:tc>
        <w:tc>
          <w:tcPr>
            <w:tcW w:w="3656" w:type="pct"/>
            <w:shd w:val="clear" w:color="auto" w:fill="auto"/>
          </w:tcPr>
          <w:p w:rsidR="00B31942" w:rsidRPr="00574A2A" w:rsidRDefault="00B31942" w:rsidP="00412DF7">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B31942" w:rsidP="00412DF7">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130E2F" w:rsidP="00412DF7">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130E2F" w:rsidP="00412DF7">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130E2F" w:rsidP="00412DF7">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Код</w:t>
            </w:r>
          </w:p>
        </w:tc>
        <w:tc>
          <w:tcPr>
            <w:tcW w:w="3656" w:type="pct"/>
            <w:shd w:val="clear" w:color="auto" w:fill="auto"/>
          </w:tcPr>
          <w:p w:rsidR="00B31942" w:rsidRPr="00574A2A" w:rsidRDefault="00B31942" w:rsidP="00412DF7">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Наименование</w:t>
            </w:r>
          </w:p>
        </w:tc>
        <w:tc>
          <w:tcPr>
            <w:tcW w:w="3656" w:type="pct"/>
            <w:shd w:val="clear" w:color="auto" w:fill="auto"/>
          </w:tcPr>
          <w:p w:rsidR="00B31942" w:rsidRPr="00574A2A" w:rsidRDefault="00B31942" w:rsidP="00412DF7">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3" w:name="_Toc221011482"/>
      <w:bookmarkStart w:id="654" w:name="_Toc221012183"/>
      <w:bookmarkStart w:id="655" w:name="_Toc225934574"/>
      <w:bookmarkStart w:id="656" w:name="_Ref229400646"/>
      <w:bookmarkStart w:id="657" w:name="_Toc232827290"/>
      <w:bookmarkStart w:id="658" w:name="_Ref247438996"/>
      <w:bookmarkStart w:id="659"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92715F">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92715F">
        <w:rPr>
          <w:noProof/>
        </w:rPr>
        <w:t>43</w:t>
      </w:r>
      <w:r w:rsidRPr="0064058C">
        <w:fldChar w:fldCharType="end"/>
      </w:r>
      <w:r w:rsidRPr="0064058C">
        <w:t>.</w:t>
      </w:r>
    </w:p>
    <w:p w:rsidR="00CD55C7" w:rsidRPr="0064058C" w:rsidRDefault="00CD55C7" w:rsidP="00BB52A1">
      <w:pPr>
        <w:pStyle w:val="ASFKNormal"/>
      </w:pPr>
      <w:r w:rsidRPr="0064058C">
        <w:lastRenderedPageBreak/>
        <w:t xml:space="preserve">Для добавления записи в таблицу следует нажать на кнопку </w:t>
      </w:r>
      <w:r w:rsidR="0092715F">
        <w:pict>
          <v:shape id="_x0000_i1174"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92715F">
        <w:rPr>
          <w:noProof/>
        </w:rPr>
        <w:t>80</w:t>
      </w:r>
      <w:r w:rsidRPr="0064058C">
        <w:fldChar w:fldCharType="end"/>
      </w:r>
      <w:r w:rsidRPr="0064058C">
        <w:t>).</w:t>
      </w:r>
    </w:p>
    <w:p w:rsidR="00BE3E70" w:rsidRPr="00BE3E70" w:rsidRDefault="0092715F" w:rsidP="00BE3E70">
      <w:pPr>
        <w:pStyle w:val="ASFKFigure"/>
      </w:pPr>
      <w:r>
        <w:pict>
          <v:shape id="_x0000_i1175" type="#_x0000_t75" style="width:480pt;height:210pt">
            <v:imagedata r:id="rId14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0" w:name="_Ref248828100"/>
      <w:bookmarkStart w:id="661" w:name="_Toc79490449"/>
      <w:r w:rsidR="0092715F">
        <w:rPr>
          <w:noProof/>
        </w:rPr>
        <w:t>80</w:t>
      </w:r>
      <w:bookmarkEnd w:id="660"/>
      <w:r w:rsidRPr="0064058C">
        <w:fldChar w:fldCharType="end"/>
      </w:r>
      <w:r w:rsidRPr="0064058C">
        <w:t xml:space="preserve">. </w:t>
      </w:r>
      <w:r w:rsidR="00F9698D">
        <w:t>Форма «Добавление записи»</w:t>
      </w:r>
      <w:bookmarkEnd w:id="661"/>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2" w:name="_Toc410283265"/>
      <w:bookmarkStart w:id="663" w:name="_Toc79490179"/>
      <w:bookmarkEnd w:id="653"/>
      <w:bookmarkEnd w:id="654"/>
      <w:bookmarkEnd w:id="655"/>
      <w:bookmarkEnd w:id="656"/>
      <w:bookmarkEnd w:id="657"/>
      <w:bookmarkEnd w:id="658"/>
      <w:bookmarkEnd w:id="659"/>
      <w:r>
        <w:lastRenderedPageBreak/>
        <w:t>Список извещений об изменении РУБП</w:t>
      </w:r>
      <w:bookmarkEnd w:id="662"/>
      <w:bookmarkEnd w:id="663"/>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92715F">
        <w:t>81</w:t>
      </w:r>
      <w:r w:rsidRPr="0064058C">
        <w:fldChar w:fldCharType="end"/>
      </w:r>
      <w:r w:rsidRPr="0064058C">
        <w:t>.</w:t>
      </w:r>
    </w:p>
    <w:p w:rsidR="00EB3214" w:rsidRPr="00EB3214" w:rsidRDefault="0092715F" w:rsidP="004E7BBA">
      <w:pPr>
        <w:pStyle w:val="ASFKFigure"/>
      </w:pPr>
      <w:r>
        <w:pict>
          <v:shape id="_x0000_i1176" type="#_x0000_t75" style="width:478.5pt;height:282pt">
            <v:imagedata r:id="rId14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4" w:name="_Ref219626475"/>
      <w:bookmarkStart w:id="665" w:name="_Toc79490450"/>
      <w:r w:rsidR="0092715F">
        <w:rPr>
          <w:noProof/>
        </w:rPr>
        <w:t>81</w:t>
      </w:r>
      <w:bookmarkEnd w:id="664"/>
      <w:r w:rsidRPr="0064058C">
        <w:fldChar w:fldCharType="end"/>
      </w:r>
      <w:r w:rsidRPr="0064058C">
        <w:t xml:space="preserve">. ЭФ </w:t>
      </w:r>
      <w:r w:rsidR="001F20AD">
        <w:t>«</w:t>
      </w:r>
      <w:r w:rsidRPr="0064058C">
        <w:t>Список извещений об изменении РУБП</w:t>
      </w:r>
      <w:r w:rsidR="001F20AD">
        <w:t>»</w:t>
      </w:r>
      <w:bookmarkEnd w:id="665"/>
    </w:p>
    <w:p w:rsidR="00CD55C7" w:rsidRPr="00345377" w:rsidRDefault="00CD55C7" w:rsidP="00881A26">
      <w:pPr>
        <w:pStyle w:val="41"/>
      </w:pPr>
      <w:bookmarkStart w:id="666" w:name="_Toc232827291"/>
      <w:r w:rsidRPr="00345377">
        <w:t>Доступные операции</w:t>
      </w:r>
      <w:bookmarkEnd w:id="666"/>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67" w:name="_Toc232827292"/>
      <w:r w:rsidRPr="00345377">
        <w:t>Экранная форма документа</w:t>
      </w:r>
      <w:bookmarkEnd w:id="667"/>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68" w:name="_Toc225934601"/>
      <w:bookmarkStart w:id="669" w:name="_Toc232827349"/>
      <w:bookmarkStart w:id="670" w:name="_Toc248062313"/>
      <w:bookmarkStart w:id="671" w:name="_Toc300216211"/>
      <w:bookmarkStart w:id="672" w:name="_Ref341281741"/>
      <w:bookmarkStart w:id="673" w:name="_Ref341890067"/>
      <w:bookmarkStart w:id="674" w:name="_Toc387858998"/>
      <w:bookmarkStart w:id="675" w:name="_Toc410283268"/>
      <w:bookmarkStart w:id="676" w:name="_Toc79490180"/>
      <w:bookmarkStart w:id="677" w:name="_Toc221011508"/>
      <w:bookmarkStart w:id="678" w:name="_Toc221012208"/>
      <w:r w:rsidRPr="00345377">
        <w:lastRenderedPageBreak/>
        <w:t xml:space="preserve">Группа документов </w:t>
      </w:r>
      <w:r w:rsidR="001F20AD">
        <w:t>«</w:t>
      </w:r>
      <w:r w:rsidR="005F7967" w:rsidRPr="00345377">
        <w:t>Реорганизация</w:t>
      </w:r>
      <w:r w:rsidR="001F20AD">
        <w:t>»</w:t>
      </w:r>
      <w:bookmarkEnd w:id="668"/>
      <w:bookmarkEnd w:id="669"/>
      <w:bookmarkEnd w:id="670"/>
      <w:bookmarkEnd w:id="671"/>
      <w:bookmarkEnd w:id="672"/>
      <w:bookmarkEnd w:id="673"/>
      <w:bookmarkEnd w:id="674"/>
      <w:bookmarkEnd w:id="675"/>
      <w:bookmarkEnd w:id="676"/>
    </w:p>
    <w:p w:rsidR="00675BAE" w:rsidRPr="0064058C" w:rsidRDefault="00675BAE" w:rsidP="00865B91">
      <w:pPr>
        <w:pStyle w:val="32"/>
      </w:pPr>
      <w:bookmarkStart w:id="679" w:name="_Ref299363129"/>
      <w:bookmarkStart w:id="680" w:name="_Toc341260904"/>
      <w:bookmarkStart w:id="681" w:name="_Toc387858999"/>
      <w:bookmarkStart w:id="682" w:name="_Toc410283269"/>
      <w:bookmarkStart w:id="683" w:name="_Ref468460860"/>
      <w:bookmarkStart w:id="684" w:name="_Ref528686422"/>
      <w:bookmarkStart w:id="685" w:name="_Ref60179399"/>
      <w:bookmarkStart w:id="686" w:name="_Toc79490181"/>
      <w:r w:rsidRPr="0064058C">
        <w:t xml:space="preserve">Акт приемки-передачи показателей лицевого счета </w:t>
      </w:r>
      <w:bookmarkEnd w:id="679"/>
      <w:r w:rsidRPr="0064058C">
        <w:t>ГРБС (РБС)</w:t>
      </w:r>
      <w:bookmarkEnd w:id="680"/>
      <w:bookmarkEnd w:id="681"/>
      <w:bookmarkEnd w:id="682"/>
      <w:bookmarkEnd w:id="683"/>
      <w:bookmarkEnd w:id="684"/>
      <w:bookmarkEnd w:id="685"/>
      <w:bookmarkEnd w:id="686"/>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92715F">
        <w:t>82</w:t>
      </w:r>
      <w:r w:rsidRPr="0064058C">
        <w:fldChar w:fldCharType="end"/>
      </w:r>
      <w:r w:rsidRPr="0064058C">
        <w:t>.</w:t>
      </w:r>
    </w:p>
    <w:p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92715F" w:rsidP="00DE0869">
      <w:pPr>
        <w:pStyle w:val="ASFKFigure"/>
      </w:pPr>
      <w:r>
        <w:pict>
          <v:shape id="_x0000_i1177" type="#_x0000_t75" style="width:480pt;height:294pt">
            <v:imagedata r:id="rId142"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7" w:name="_Ref245898148"/>
      <w:bookmarkStart w:id="688" w:name="_Toc79490451"/>
      <w:r w:rsidR="0092715F">
        <w:rPr>
          <w:noProof/>
        </w:rPr>
        <w:t>82</w:t>
      </w:r>
      <w:bookmarkEnd w:id="687"/>
      <w:r w:rsidRPr="0064058C">
        <w:fldChar w:fldCharType="end"/>
      </w:r>
      <w:r w:rsidRPr="0064058C">
        <w:t xml:space="preserve">. ЭФ списка документов </w:t>
      </w:r>
      <w:r w:rsidR="001F20AD">
        <w:t>«</w:t>
      </w:r>
      <w:r w:rsidRPr="0064058C">
        <w:t>Акт приемки-передачи показателей лицевого счета ГРБС (РБС)</w:t>
      </w:r>
      <w:r w:rsidR="003E4298">
        <w:t xml:space="preserve"> (входящий)</w:t>
      </w:r>
      <w:r w:rsidR="001F20AD">
        <w:t>»</w:t>
      </w:r>
      <w:bookmarkEnd w:id="688"/>
    </w:p>
    <w:p w:rsidR="00675BAE" w:rsidRPr="0064058C" w:rsidRDefault="00675BAE" w:rsidP="00F018DF">
      <w:pPr>
        <w:pStyle w:val="41"/>
      </w:pPr>
      <w:r w:rsidRPr="0064058C">
        <w:t>Доступные операции</w:t>
      </w:r>
    </w:p>
    <w:p w:rsidR="00675BAE" w:rsidRPr="0064058C"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lastRenderedPageBreak/>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92715F">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BD6E40">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BD6E40">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92715F" w:rsidP="00675BAE">
      <w:pPr>
        <w:pStyle w:val="ASFKFigure"/>
      </w:pPr>
      <w:r>
        <w:pict>
          <v:shape id="_x0000_i1178" type="#_x0000_t75" style="width:480pt;height:384pt">
            <v:imagedata r:id="rId143"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9" w:name="_Ref245898193"/>
      <w:bookmarkStart w:id="690" w:name="_Toc79490452"/>
      <w:r w:rsidR="0092715F">
        <w:rPr>
          <w:noProof/>
        </w:rPr>
        <w:t>83</w:t>
      </w:r>
      <w:bookmarkEnd w:id="689"/>
      <w:r w:rsidRPr="0064058C">
        <w:fldChar w:fldCharType="end"/>
      </w:r>
      <w:r w:rsidRPr="0064058C">
        <w:t xml:space="preserve">. ЭФ </w:t>
      </w:r>
      <w:r w:rsidR="001F20AD">
        <w:t>«</w:t>
      </w:r>
      <w:r w:rsidRPr="0064058C">
        <w:t>Акт приемки-передачи показателей лицевого счета ГРБС (РБС)</w:t>
      </w:r>
      <w:r w:rsidR="00F9698D">
        <w:t xml:space="preserve">», закладки </w:t>
      </w:r>
      <w:r w:rsidR="001F20AD">
        <w:t>«</w:t>
      </w:r>
      <w:r w:rsidRPr="0064058C">
        <w:t>Документ</w:t>
      </w:r>
      <w:r w:rsidR="00F9698D">
        <w:t xml:space="preserve">», закладки </w:t>
      </w:r>
      <w:r w:rsidR="001F20AD">
        <w:t>«</w:t>
      </w:r>
      <w:r w:rsidRPr="0064058C">
        <w:t>Раздел 1 Бюджетные ассигнования</w:t>
      </w:r>
      <w:r w:rsidR="001F20AD">
        <w:t>»</w:t>
      </w:r>
      <w:bookmarkEnd w:id="690"/>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lastRenderedPageBreak/>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92715F">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1" w:name="_Ref341087093"/>
      <w:bookmarkStart w:id="692" w:name="_Toc79490273"/>
      <w:r w:rsidR="0092715F">
        <w:rPr>
          <w:noProof/>
        </w:rPr>
        <w:t>44</w:t>
      </w:r>
      <w:bookmarkEnd w:id="691"/>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9"/>
        <w:gridCol w:w="5736"/>
      </w:tblGrid>
      <w:tr w:rsidR="002A2E9D" w:rsidRPr="00751DA5" w:rsidTr="00412DF7">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Номер</w:t>
            </w:r>
          </w:p>
        </w:tc>
        <w:tc>
          <w:tcPr>
            <w:tcW w:w="2940" w:type="pct"/>
            <w:shd w:val="clear" w:color="auto" w:fill="auto"/>
          </w:tcPr>
          <w:p w:rsidR="002A2E9D" w:rsidRPr="003A239A" w:rsidRDefault="002A2E9D" w:rsidP="00412DF7">
            <w:pPr>
              <w:pStyle w:val="ASFKTablenorm"/>
              <w:ind w:left="57" w:right="57"/>
            </w:pPr>
            <w:r w:rsidRPr="00826FAB">
              <w:t>Номер ЛС реорганизуемого Финансового органа</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Дата акта</w:t>
            </w:r>
          </w:p>
        </w:tc>
        <w:tc>
          <w:tcPr>
            <w:tcW w:w="2940" w:type="pct"/>
            <w:shd w:val="clear" w:color="auto" w:fill="auto"/>
          </w:tcPr>
          <w:p w:rsidR="002A2E9D" w:rsidRPr="003A239A" w:rsidRDefault="002A2E9D" w:rsidP="00412DF7">
            <w:pPr>
              <w:pStyle w:val="ASFKTablenorm"/>
              <w:ind w:left="57" w:right="57"/>
            </w:pPr>
            <w:r w:rsidRPr="00B11F4A">
              <w:t>Дата формирования акта</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B11F4A">
              <w:t>Ст</w:t>
            </w:r>
            <w:r w:rsidRPr="003A239A">
              <w:t>ат.</w:t>
            </w:r>
          </w:p>
        </w:tc>
        <w:tc>
          <w:tcPr>
            <w:tcW w:w="2940" w:type="pct"/>
            <w:shd w:val="clear" w:color="auto" w:fill="auto"/>
          </w:tcPr>
          <w:p w:rsidR="002A2E9D" w:rsidRPr="003A239A" w:rsidRDefault="002A2E9D" w:rsidP="00412DF7">
            <w:pPr>
              <w:pStyle w:val="ASFKTablenorm"/>
              <w:ind w:left="57" w:right="57"/>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Наименования</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ФК-передающий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ФК-принимающий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ГРБС</w:t>
            </w:r>
          </w:p>
        </w:tc>
        <w:tc>
          <w:tcPr>
            <w:tcW w:w="2940" w:type="pct"/>
            <w:shd w:val="clear" w:color="auto" w:fill="auto"/>
          </w:tcPr>
          <w:p w:rsidR="002A2E9D" w:rsidRDefault="002A2E9D" w:rsidP="00412DF7">
            <w:pPr>
              <w:pStyle w:val="ASFKTablenorm"/>
              <w:ind w:left="57" w:right="57"/>
            </w:pPr>
            <w:r>
              <w:t>Наименование ГРБС.</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РБС</w:t>
            </w:r>
          </w:p>
        </w:tc>
        <w:tc>
          <w:tcPr>
            <w:tcW w:w="2940" w:type="pct"/>
            <w:shd w:val="clear" w:color="auto" w:fill="auto"/>
          </w:tcPr>
          <w:p w:rsidR="002A2E9D" w:rsidRPr="003A239A" w:rsidRDefault="002A2E9D" w:rsidP="00412DF7">
            <w:pPr>
              <w:pStyle w:val="ASFKTablenorm"/>
              <w:ind w:left="57" w:right="57"/>
            </w:pPr>
            <w:r w:rsidRPr="00B11F4A">
              <w:t>Наименование РБС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Бюджет</w:t>
            </w:r>
          </w:p>
        </w:tc>
        <w:tc>
          <w:tcPr>
            <w:tcW w:w="2940" w:type="pct"/>
            <w:shd w:val="clear" w:color="auto" w:fill="auto"/>
          </w:tcPr>
          <w:p w:rsidR="002A2E9D" w:rsidRPr="003A239A" w:rsidRDefault="002A2E9D" w:rsidP="00412DF7">
            <w:pPr>
              <w:pStyle w:val="ASFKTablenorm"/>
              <w:ind w:left="57" w:right="57"/>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Фин. </w:t>
            </w:r>
            <w:r w:rsidR="006E7405">
              <w:t>О</w:t>
            </w:r>
            <w:r>
              <w:t>рган</w:t>
            </w:r>
          </w:p>
        </w:tc>
        <w:tc>
          <w:tcPr>
            <w:tcW w:w="2940" w:type="pct"/>
            <w:shd w:val="clear" w:color="auto" w:fill="auto"/>
          </w:tcPr>
          <w:p w:rsidR="002A2E9D" w:rsidRPr="003A239A" w:rsidRDefault="002A2E9D" w:rsidP="00412DF7">
            <w:pPr>
              <w:pStyle w:val="ASFKTablenorm"/>
              <w:ind w:left="57" w:right="57"/>
            </w:pPr>
            <w:r w:rsidRPr="00B11F4A">
              <w:t>Наименование ФО, обслуживающего данный бю</w:t>
            </w:r>
            <w:r w:rsidRPr="003A239A">
              <w:t>джет.</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Основание для пер</w:t>
            </w:r>
            <w:r w:rsidRPr="002A2E9D">
              <w:t>е</w:t>
            </w:r>
            <w:r w:rsidRPr="00B11F4A">
              <w:t>дачи</w:t>
            </w:r>
          </w:p>
        </w:tc>
        <w:tc>
          <w:tcPr>
            <w:tcW w:w="2940" w:type="pct"/>
            <w:shd w:val="clear" w:color="auto" w:fill="auto"/>
          </w:tcPr>
          <w:p w:rsidR="002A2E9D" w:rsidRPr="003A239A" w:rsidRDefault="002A2E9D" w:rsidP="00412DF7">
            <w:pPr>
              <w:pStyle w:val="ASFKTablenorm"/>
              <w:ind w:left="57" w:right="57"/>
            </w:pPr>
            <w:r w:rsidRPr="00B11F4A">
              <w:t>Основание для передачи</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Коды</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по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получателя</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Глава по БК</w:t>
            </w:r>
          </w:p>
        </w:tc>
        <w:tc>
          <w:tcPr>
            <w:tcW w:w="2940" w:type="pct"/>
            <w:shd w:val="clear" w:color="auto" w:fill="auto"/>
          </w:tcPr>
          <w:p w:rsidR="002A2E9D" w:rsidRPr="003A239A" w:rsidRDefault="002A2E9D" w:rsidP="00412DF7">
            <w:pPr>
              <w:pStyle w:val="ASFKTablenorm"/>
              <w:ind w:left="57" w:right="57"/>
            </w:pPr>
            <w:r w:rsidRPr="00B11F4A">
              <w:t>Код ГРБС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Сводному реес</w:t>
            </w:r>
            <w:r w:rsidR="002A2E9D" w:rsidRPr="002A2E9D">
              <w:t>т</w:t>
            </w:r>
            <w:r w:rsidR="002A2E9D" w:rsidRPr="003A239A">
              <w:t>ру</w:t>
            </w:r>
          </w:p>
        </w:tc>
        <w:tc>
          <w:tcPr>
            <w:tcW w:w="2940" w:type="pct"/>
            <w:shd w:val="clear" w:color="auto" w:fill="auto"/>
          </w:tcPr>
          <w:p w:rsidR="002A2E9D" w:rsidRPr="003A239A" w:rsidRDefault="002A2E9D" w:rsidP="00412DF7">
            <w:pPr>
              <w:pStyle w:val="ASFKTablenorm"/>
              <w:ind w:left="57" w:right="57"/>
            </w:pPr>
            <w:r w:rsidRPr="00B11F4A">
              <w:t>Код РБС по СРРПБС</w:t>
            </w:r>
            <w:r w:rsidRPr="003A239A">
              <w:t>.</w:t>
            </w:r>
          </w:p>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6A6312" w:rsidRDefault="00B412A1" w:rsidP="00412DF7">
            <w:pPr>
              <w:pStyle w:val="ASFKTablenorm"/>
              <w:ind w:left="57" w:right="57"/>
            </w:pPr>
            <w:r>
              <w:t>П</w:t>
            </w:r>
            <w:r w:rsidR="002A2E9D" w:rsidRPr="006A6312">
              <w:t>о ОКТМО</w:t>
            </w:r>
          </w:p>
        </w:tc>
        <w:tc>
          <w:tcPr>
            <w:tcW w:w="2940" w:type="pct"/>
            <w:shd w:val="clear" w:color="auto" w:fill="auto"/>
          </w:tcPr>
          <w:p w:rsidR="002A2E9D" w:rsidRPr="006A6312"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ОКПО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lastRenderedPageBreak/>
              <w:t>Получено</w:t>
            </w:r>
            <w:r w:rsidRPr="003A239A">
              <w:t xml:space="preserve"> 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973E22" w:rsidRDefault="00744C27" w:rsidP="00412DF7">
            <w:pPr>
              <w:pStyle w:val="ASFKTablenorm"/>
              <w:ind w:left="57" w:right="57"/>
            </w:pPr>
            <w:r>
              <w:t>Заблокировано на тек.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 на первый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Заблокировано на второй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Подл</w:t>
            </w:r>
            <w:r w:rsidRPr="00E642D9">
              <w:rPr>
                <w:rStyle w:val="ASFKReporterror"/>
              </w:rPr>
              <w:t>. распред</w:t>
            </w:r>
            <w:r w:rsidRPr="00744C27">
              <w:t>. блок.</w:t>
            </w:r>
            <w:r>
              <w:t xml:space="preserve"> т</w:t>
            </w:r>
            <w:r w:rsidRPr="00744C27">
              <w:t>ек.год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блок. 1-ый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блок. 2-ой год</w:t>
            </w:r>
          </w:p>
        </w:tc>
        <w:tc>
          <w:tcPr>
            <w:tcW w:w="2940" w:type="pct"/>
            <w:shd w:val="clear" w:color="auto" w:fill="auto"/>
          </w:tcPr>
          <w:p w:rsidR="00744C27" w:rsidRDefault="00744C27" w:rsidP="00412DF7">
            <w:pPr>
              <w:spacing w:before="60" w:after="60"/>
              <w:ind w:left="57" w:right="57" w:firstLine="0"/>
            </w:pPr>
            <w:r w:rsidRPr="00D21B57">
              <w:t>Импорт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тек.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первый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744C27" w:rsidRPr="00751DA5" w:rsidTr="00412DF7">
        <w:tc>
          <w:tcPr>
            <w:tcW w:w="2060" w:type="pct"/>
            <w:shd w:val="clear" w:color="auto" w:fill="auto"/>
          </w:tcPr>
          <w:p w:rsidR="00744C27" w:rsidRDefault="00744C27" w:rsidP="00412DF7">
            <w:pPr>
              <w:spacing w:before="60" w:after="60"/>
              <w:ind w:left="57" w:right="57" w:firstLine="0"/>
            </w:pPr>
            <w:r w:rsidRPr="00151BEF">
              <w:t>Заблокировано на второй год</w:t>
            </w:r>
          </w:p>
        </w:tc>
        <w:tc>
          <w:tcPr>
            <w:tcW w:w="2940" w:type="pct"/>
            <w:shd w:val="clear" w:color="auto" w:fill="auto"/>
          </w:tcPr>
          <w:p w:rsidR="00744C27" w:rsidRDefault="00744C27"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Подл</w:t>
            </w:r>
            <w:r w:rsidR="009C627F">
              <w:t>.</w:t>
            </w:r>
            <w:r w:rsidRPr="00973E22">
              <w:t xml:space="preserve"> </w:t>
            </w:r>
            <w:r w:rsidR="009C627F">
              <w:t>р</w:t>
            </w:r>
            <w:r w:rsidRPr="00973E22">
              <w:t>аспр</w:t>
            </w:r>
            <w:r w:rsidR="009C627F">
              <w:t>.</w:t>
            </w:r>
            <w:r w:rsidRPr="00973E22">
              <w:t xml:space="preserve"> </w:t>
            </w:r>
            <w:r w:rsidR="009C627F">
              <w:t>блок. тек.</w:t>
            </w:r>
            <w:r>
              <w:t xml:space="preserve">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Подл</w:t>
            </w:r>
            <w:r w:rsidR="009C627F">
              <w:t>.</w:t>
            </w:r>
            <w:r>
              <w:t xml:space="preserve"> распр</w:t>
            </w:r>
            <w:r w:rsidR="009C627F">
              <w:t>. блок. 1-ый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751DA5" w:rsidTr="00412DF7">
        <w:tc>
          <w:tcPr>
            <w:tcW w:w="2060" w:type="pct"/>
            <w:shd w:val="clear" w:color="auto" w:fill="auto"/>
          </w:tcPr>
          <w:p w:rsidR="002A2E9D" w:rsidRPr="003A239A" w:rsidRDefault="009C627F" w:rsidP="00412DF7">
            <w:pPr>
              <w:pStyle w:val="ASFKTablenorm"/>
              <w:ind w:left="57" w:right="57"/>
            </w:pPr>
            <w:r>
              <w:t>Подл. распр. блок. 2-ой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w:t>
            </w:r>
          </w:p>
        </w:tc>
      </w:tr>
      <w:tr w:rsidR="00DF7272" w:rsidRPr="00B11F4A" w:rsidTr="00412DF7">
        <w:tc>
          <w:tcPr>
            <w:tcW w:w="2060" w:type="pct"/>
            <w:shd w:val="clear" w:color="auto" w:fill="auto"/>
          </w:tcPr>
          <w:p w:rsidR="00DF7272" w:rsidRDefault="00DF7272" w:rsidP="00412DF7">
            <w:pPr>
              <w:pStyle w:val="ASFKTablenorm"/>
              <w:ind w:left="57" w:right="57"/>
            </w:pPr>
            <w:r>
              <w:t>Код объекта ФАИП (КМИ)</w:t>
            </w:r>
          </w:p>
        </w:tc>
        <w:tc>
          <w:tcPr>
            <w:tcW w:w="2940" w:type="pct"/>
            <w:shd w:val="clear" w:color="auto" w:fill="auto"/>
          </w:tcPr>
          <w:p w:rsidR="00DF7272" w:rsidRDefault="00DF7272" w:rsidP="00412DF7">
            <w:pPr>
              <w:pStyle w:val="ASFKTablenorm"/>
              <w:ind w:left="57" w:right="57"/>
            </w:pPr>
            <w:r>
              <w:t>Импорт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lastRenderedPageBreak/>
              <w:t>Заблокировано на тек.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первый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9C627F" w:rsidRPr="00B11F4A" w:rsidTr="00412DF7">
        <w:tc>
          <w:tcPr>
            <w:tcW w:w="2060" w:type="pct"/>
            <w:shd w:val="clear" w:color="auto" w:fill="auto"/>
          </w:tcPr>
          <w:p w:rsidR="009C627F" w:rsidRDefault="009C627F" w:rsidP="00412DF7">
            <w:pPr>
              <w:spacing w:before="60" w:after="60"/>
              <w:ind w:left="57" w:right="57" w:firstLine="0"/>
            </w:pPr>
            <w:r w:rsidRPr="00D159A4">
              <w:t>Заблокировано на второй год</w:t>
            </w:r>
          </w:p>
        </w:tc>
        <w:tc>
          <w:tcPr>
            <w:tcW w:w="2940" w:type="pct"/>
            <w:shd w:val="clear" w:color="auto" w:fill="auto"/>
          </w:tcPr>
          <w:p w:rsidR="009C627F" w:rsidRDefault="004A0D99"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Подл.распр.блок.тек.</w:t>
            </w:r>
            <w:r w:rsidRPr="004A0D99">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w:t>
            </w:r>
            <w:r w:rsidRPr="004A0D99">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4A0D99">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1C04B8">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BD6E40">
              <w:t>Г</w:t>
            </w:r>
            <w:r>
              <w:t>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тек.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первый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1C04B8" w:rsidRPr="00B11F4A" w:rsidTr="00412DF7">
        <w:tc>
          <w:tcPr>
            <w:tcW w:w="2060" w:type="pct"/>
            <w:shd w:val="clear" w:color="auto" w:fill="auto"/>
          </w:tcPr>
          <w:p w:rsidR="001C04B8" w:rsidRDefault="001C04B8" w:rsidP="00412DF7">
            <w:pPr>
              <w:spacing w:before="60" w:after="60"/>
              <w:ind w:left="57" w:right="57" w:firstLine="0"/>
            </w:pPr>
            <w:r w:rsidRPr="00B37178">
              <w:t>Заблокировано на второй год</w:t>
            </w:r>
          </w:p>
        </w:tc>
        <w:tc>
          <w:tcPr>
            <w:tcW w:w="2940" w:type="pct"/>
            <w:shd w:val="clear" w:color="auto" w:fill="auto"/>
          </w:tcPr>
          <w:p w:rsidR="001C04B8" w:rsidRDefault="001C04B8" w:rsidP="00412DF7">
            <w:pPr>
              <w:pStyle w:val="ASFKTablenorm"/>
              <w:ind w:left="57" w:right="57"/>
            </w:pPr>
            <w:r>
              <w:t>И</w:t>
            </w:r>
            <w:r w:rsidRPr="003A239A">
              <w:t>мпорт из OEBS</w:t>
            </w:r>
            <w:r>
              <w:t>.</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t xml:space="preserve">Подл.распр.блок.2-ой год  </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оду</w:t>
            </w:r>
            <w:r>
              <w:t>»</w:t>
            </w:r>
          </w:p>
        </w:tc>
      </w:tr>
      <w:tr w:rsidR="00DF7272" w:rsidTr="00412DF7">
        <w:tc>
          <w:tcPr>
            <w:tcW w:w="2060" w:type="pct"/>
            <w:shd w:val="clear" w:color="auto" w:fill="auto"/>
          </w:tcPr>
          <w:p w:rsidR="00DF7272" w:rsidRDefault="00DF7272" w:rsidP="00412DF7">
            <w:pPr>
              <w:pStyle w:val="ASFKTablenorm"/>
              <w:ind w:left="57" w:right="57"/>
            </w:pPr>
            <w:r>
              <w:t>Код объекта ФАИП (КМИ)</w:t>
            </w:r>
          </w:p>
        </w:tc>
        <w:tc>
          <w:tcPr>
            <w:tcW w:w="2940" w:type="pct"/>
            <w:shd w:val="clear" w:color="auto" w:fill="auto"/>
          </w:tcPr>
          <w:p w:rsidR="00DF7272" w:rsidRDefault="00DF7272" w:rsidP="00412DF7">
            <w:pPr>
              <w:pStyle w:val="ASFKTablenorm"/>
              <w:ind w:left="57" w:right="57"/>
            </w:pPr>
            <w:r>
              <w:t>Импорт из OEBS.</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оду</w:t>
            </w:r>
            <w:r>
              <w:t>»</w:t>
            </w:r>
          </w:p>
        </w:tc>
      </w:tr>
      <w:tr w:rsidR="00DF7272" w:rsidTr="00412DF7">
        <w:tc>
          <w:tcPr>
            <w:tcW w:w="2060" w:type="pct"/>
            <w:shd w:val="clear" w:color="auto" w:fill="auto"/>
          </w:tcPr>
          <w:p w:rsidR="00DF7272" w:rsidRDefault="00DF7272" w:rsidP="00412DF7">
            <w:pPr>
              <w:pStyle w:val="ASFKTablenorm"/>
              <w:ind w:left="57" w:right="57"/>
            </w:pPr>
            <w:r>
              <w:t>Код объекта ФАИП (КМИ)</w:t>
            </w:r>
          </w:p>
        </w:tc>
        <w:tc>
          <w:tcPr>
            <w:tcW w:w="2940" w:type="pct"/>
            <w:shd w:val="clear" w:color="auto" w:fill="auto"/>
          </w:tcPr>
          <w:p w:rsidR="00DF7272" w:rsidRDefault="00DF7272" w:rsidP="00412DF7">
            <w:pPr>
              <w:pStyle w:val="ASFKTablenorm"/>
              <w:ind w:left="57" w:right="57"/>
            </w:pPr>
            <w:r>
              <w:t>Импорт из OEBS.</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lastRenderedPageBreak/>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3.1 Предельные объемы финансирования</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lastRenderedPageBreak/>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BD6E40">
              <w:t>В</w:t>
            </w:r>
            <w:r w:rsidRPr="00914979">
              <w:t>алюты</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BD6E40">
              <w:t>В</w:t>
            </w:r>
            <w:r w:rsidRPr="00914979">
              <w:t xml:space="preserve">алюты»,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мпорт из OEBS.</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92715F">
        <w:rPr>
          <w:noProof/>
        </w:rPr>
        <w:t>84</w:t>
      </w:r>
      <w:r w:rsidR="00675BAE" w:rsidRPr="0064058C">
        <w:fldChar w:fldCharType="end"/>
      </w:r>
      <w:r w:rsidR="00675BAE" w:rsidRPr="0064058C">
        <w:t>.</w:t>
      </w:r>
    </w:p>
    <w:p w:rsidR="00675BAE" w:rsidRPr="0064058C" w:rsidRDefault="0092715F" w:rsidP="00675BAE">
      <w:pPr>
        <w:pStyle w:val="ASFKFigure"/>
      </w:pPr>
      <w:r>
        <w:pict>
          <v:shape id="_x0000_i1179" type="#_x0000_t75" style="width:492pt;height:270pt">
            <v:imagedata r:id="rId144"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3" w:name="_Ref245898194"/>
      <w:bookmarkStart w:id="694" w:name="_Toc79490453"/>
      <w:r w:rsidR="0092715F">
        <w:rPr>
          <w:noProof/>
        </w:rPr>
        <w:t>84</w:t>
      </w:r>
      <w:bookmarkEnd w:id="693"/>
      <w:r w:rsidRPr="0064058C">
        <w:fldChar w:fldCharType="end"/>
      </w:r>
      <w:r w:rsidRPr="0064058C">
        <w:t xml:space="preserve">. ЭФ </w:t>
      </w:r>
      <w:r w:rsidR="00115377">
        <w:t xml:space="preserve">документа </w:t>
      </w:r>
      <w:r w:rsidR="001F20AD">
        <w:t>«</w:t>
      </w:r>
      <w:r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Pr="0064058C">
        <w:t>Дополнительные атрибуты (2)</w:t>
      </w:r>
      <w:r w:rsidR="001F20AD">
        <w:t>»</w:t>
      </w:r>
      <w:bookmarkEnd w:id="694"/>
    </w:p>
    <w:p w:rsidR="00675BAE" w:rsidRPr="0064058C" w:rsidRDefault="00675BAE" w:rsidP="00BB52A1">
      <w:pPr>
        <w:pStyle w:val="ASFKNormal"/>
      </w:pPr>
      <w:r w:rsidRPr="0064058C">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92715F">
        <w:rPr>
          <w:noProof/>
        </w:rPr>
        <w:t>45</w:t>
      </w:r>
      <w:r w:rsidRPr="0064058C">
        <w:fldChar w:fldCharType="end"/>
      </w:r>
      <w:r w:rsidRPr="0064058C">
        <w:t>.</w:t>
      </w:r>
    </w:p>
    <w:p w:rsidR="00675BAE"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95" w:name="_Ref341269801"/>
      <w:bookmarkStart w:id="696" w:name="_Toc79490274"/>
      <w:r w:rsidR="0092715F">
        <w:rPr>
          <w:noProof/>
        </w:rPr>
        <w:t>45</w:t>
      </w:r>
      <w:bookmarkEnd w:id="695"/>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6"/>
        <w:gridCol w:w="6579"/>
      </w:tblGrid>
      <w:tr w:rsidR="004242FC" w:rsidRPr="00751DA5" w:rsidTr="00412DF7">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697" w:name="_Ref299363138"/>
            <w:bookmarkStart w:id="698" w:name="_Toc341260905"/>
            <w:bookmarkStart w:id="699" w:name="_Toc387859000"/>
            <w:bookmarkStart w:id="700" w:name="_Toc41028327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Бизнес-cтатус (код)</w:t>
            </w:r>
          </w:p>
        </w:tc>
        <w:tc>
          <w:tcPr>
            <w:tcW w:w="3372"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372"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4242FC" w:rsidRPr="00B95D7A" w:rsidTr="00412DF7">
        <w:trPr>
          <w:trHeight w:val="330"/>
        </w:trPr>
        <w:tc>
          <w:tcPr>
            <w:tcW w:w="1628" w:type="pct"/>
            <w:shd w:val="clear" w:color="auto" w:fill="auto"/>
          </w:tcPr>
          <w:p w:rsidR="004242FC" w:rsidRPr="00B95D7A" w:rsidRDefault="004242FC" w:rsidP="00412DF7">
            <w:pPr>
              <w:pStyle w:val="ASFKTablenorm"/>
              <w:ind w:left="57" w:right="57"/>
            </w:pPr>
            <w:r w:rsidRPr="00B95D7A">
              <w:t>Статус утверждения (код)</w:t>
            </w:r>
          </w:p>
        </w:tc>
        <w:tc>
          <w:tcPr>
            <w:tcW w:w="3372" w:type="pct"/>
            <w:shd w:val="clear" w:color="auto" w:fill="auto"/>
          </w:tcPr>
          <w:p w:rsidR="004242FC" w:rsidRPr="00B95D7A" w:rsidRDefault="004242FC" w:rsidP="00412DF7">
            <w:pPr>
              <w:pStyle w:val="ASFKTablenorm"/>
              <w:ind w:left="57" w:right="57"/>
            </w:pPr>
            <w:r w:rsidRPr="00B95D7A">
              <w:t>Код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330"/>
        </w:trPr>
        <w:tc>
          <w:tcPr>
            <w:tcW w:w="1628" w:type="pct"/>
            <w:shd w:val="clear" w:color="auto" w:fill="auto"/>
          </w:tcPr>
          <w:p w:rsidR="004242FC" w:rsidRPr="003A239A" w:rsidRDefault="004242FC" w:rsidP="00412DF7">
            <w:pPr>
              <w:pStyle w:val="ASFKTablenorm"/>
              <w:ind w:left="57" w:right="57"/>
            </w:pPr>
            <w:r w:rsidRPr="00B95D7A">
              <w:t>Статус утверждения (наимен</w:t>
            </w:r>
            <w:r w:rsidRPr="004242FC">
              <w:t>о</w:t>
            </w:r>
            <w:r w:rsidRPr="003A239A">
              <w:t>вание)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B95D7A" w:rsidRDefault="004242FC" w:rsidP="00412DF7">
            <w:pPr>
              <w:pStyle w:val="ASFKTablenorm"/>
              <w:ind w:left="57" w:right="57"/>
            </w:pPr>
            <w:r w:rsidRPr="00B95D7A">
              <w:t>Статус передачи (код)</w:t>
            </w:r>
          </w:p>
        </w:tc>
        <w:tc>
          <w:tcPr>
            <w:tcW w:w="3372" w:type="pct"/>
            <w:shd w:val="clear" w:color="auto" w:fill="auto"/>
          </w:tcPr>
          <w:p w:rsidR="004242FC" w:rsidRPr="00B95D7A" w:rsidRDefault="004242FC" w:rsidP="00412DF7">
            <w:pPr>
              <w:pStyle w:val="ASFKTablenorm"/>
              <w:ind w:left="57" w:right="57"/>
            </w:pPr>
            <w:r w:rsidRPr="00B95D7A">
              <w:t>Код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3A239A" w:rsidRDefault="004242FC" w:rsidP="00412DF7">
            <w:pPr>
              <w:pStyle w:val="ASFKTablenorm"/>
              <w:ind w:left="57" w:right="57"/>
            </w:pPr>
            <w:r w:rsidRPr="00B95D7A">
              <w:t>Статус передачи (наименов</w:t>
            </w:r>
            <w:r w:rsidRPr="004242FC">
              <w:t>а</w:t>
            </w:r>
            <w:r w:rsidRPr="003A239A">
              <w:t>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передающ</w:t>
            </w:r>
            <w:r w:rsidRPr="003A239A">
              <w:t>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w:t>
            </w:r>
            <w:r w:rsidRPr="003A239A">
              <w:t>ередающего акт. Импорт из OEBS.</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принимающ</w:t>
            </w:r>
            <w:r w:rsidRPr="003A239A">
              <w:t>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lastRenderedPageBreak/>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принима</w:t>
            </w:r>
            <w:r w:rsidRPr="003A239A">
              <w:t>ющего акт. Импорт из OEBS.</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t>Поля без группы</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Дол</w:t>
            </w:r>
            <w:r w:rsidRPr="004242FC">
              <w:t>ж</w:t>
            </w:r>
            <w:r w:rsidRPr="003A239A">
              <w:t>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утвержде</w:t>
            </w:r>
            <w:r w:rsidRPr="003A239A">
              <w:t>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п</w:t>
            </w:r>
            <w:r w:rsidRPr="003A239A">
              <w:t>олучателя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675BAE" w:rsidRPr="0064058C" w:rsidRDefault="00675BAE" w:rsidP="00881A26">
      <w:pPr>
        <w:pStyle w:val="32"/>
      </w:pPr>
      <w:bookmarkStart w:id="701" w:name="_Ref468460868"/>
      <w:bookmarkStart w:id="702" w:name="_Toc79490182"/>
      <w:r w:rsidRPr="0064058C">
        <w:t xml:space="preserve">Акт приемки-передачи показателей лицевого счета ГРБС (РБС) </w:t>
      </w:r>
      <w:bookmarkEnd w:id="697"/>
      <w:bookmarkEnd w:id="698"/>
      <w:bookmarkEnd w:id="699"/>
      <w:bookmarkEnd w:id="700"/>
      <w:r w:rsidR="00E139E7">
        <w:t>(для отр</w:t>
      </w:r>
      <w:r w:rsidR="00E139E7" w:rsidRPr="00E139E7">
        <w:t>а</w:t>
      </w:r>
      <w:r w:rsidR="00E139E7">
        <w:t>жения операций за ____ – ____ годы)</w:t>
      </w:r>
      <w:bookmarkEnd w:id="701"/>
      <w:bookmarkEnd w:id="702"/>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92715F">
        <w:t>85</w:t>
      </w:r>
      <w:r w:rsidRPr="0064058C">
        <w:fldChar w:fldCharType="end"/>
      </w:r>
      <w:r w:rsidRPr="0064058C">
        <w:t>.</w:t>
      </w:r>
    </w:p>
    <w:p w:rsidR="00DE0869" w:rsidRPr="00DE0869" w:rsidRDefault="0092715F" w:rsidP="00DE0869">
      <w:pPr>
        <w:pStyle w:val="ASFKFigure"/>
      </w:pPr>
      <w:r>
        <w:lastRenderedPageBreak/>
        <w:pict>
          <v:shape id="_x0000_i1180" type="#_x0000_t75" style="width:480pt;height:294pt">
            <v:imagedata r:id="rId145"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3" w:name="_Ref246141556"/>
      <w:bookmarkStart w:id="704" w:name="_Toc79490454"/>
      <w:r w:rsidR="0092715F">
        <w:rPr>
          <w:noProof/>
        </w:rPr>
        <w:t>85</w:t>
      </w:r>
      <w:bookmarkEnd w:id="703"/>
      <w:r w:rsidRPr="0064058C">
        <w:fldChar w:fldCharType="end"/>
      </w:r>
      <w:r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4"/>
    </w:p>
    <w:p w:rsidR="00675BAE" w:rsidRPr="0064058C" w:rsidRDefault="00675BAE" w:rsidP="00881A26">
      <w:pPr>
        <w:pStyle w:val="41"/>
      </w:pPr>
      <w:r w:rsidRPr="0064058C">
        <w:t>Доступные операции</w:t>
      </w:r>
    </w:p>
    <w:p w:rsidR="00675BAE" w:rsidRPr="0064058C"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Pr="0064058C" w:rsidRDefault="00675BAE" w:rsidP="00F44B8F">
      <w:pPr>
        <w:pStyle w:val="ASFKListmark1"/>
      </w:pPr>
      <w:r w:rsidRPr="0064058C">
        <w:t>печать</w:t>
      </w:r>
      <w:r w:rsidR="006C51A7">
        <w:t>.</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92715F">
        <w:t>86</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BD6E40">
        <w:t>В</w:t>
      </w:r>
      <w:r w:rsidR="00675BAE" w:rsidRPr="0064058C">
        <w:t xml:space="preserve">алюте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lastRenderedPageBreak/>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92715F" w:rsidP="00675BAE">
      <w:pPr>
        <w:pStyle w:val="ASFKFigure"/>
      </w:pPr>
      <w:r>
        <w:pict>
          <v:shape id="_x0000_i1181" type="#_x0000_t75" style="width:480pt;height:372pt">
            <v:imagedata r:id="rId146"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5" w:name="_Ref246141573"/>
      <w:bookmarkStart w:id="706" w:name="_Toc79490455"/>
      <w:r w:rsidR="0092715F">
        <w:rPr>
          <w:noProof/>
        </w:rPr>
        <w:t>86</w:t>
      </w:r>
      <w:bookmarkEnd w:id="705"/>
      <w:r w:rsidRPr="0064058C">
        <w:fldChar w:fldCharType="end"/>
      </w:r>
      <w:r w:rsidRPr="0064058C">
        <w:t xml:space="preserve">. ЭФ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Документ</w:t>
      </w:r>
      <w:r w:rsidR="00F9698D">
        <w:t xml:space="preserve">», </w:t>
      </w:r>
      <w:r w:rsidR="00F7756C">
        <w:t>в</w:t>
      </w:r>
      <w:r w:rsidR="00F9698D">
        <w:t xml:space="preserve">кладки </w:t>
      </w:r>
      <w:r w:rsidR="001F20AD">
        <w:t>«</w:t>
      </w:r>
      <w:r w:rsidRPr="0064058C">
        <w:t>Раздел 1. Бюджетные ассигнования</w:t>
      </w:r>
      <w:r w:rsidR="001F20AD">
        <w:t>»</w:t>
      </w:r>
      <w:bookmarkEnd w:id="706"/>
    </w:p>
    <w:p w:rsidR="00675BAE" w:rsidRPr="00830C60" w:rsidRDefault="00675BAE" w:rsidP="00BB52A1">
      <w:pPr>
        <w:pStyle w:val="ASFKNormal"/>
      </w:pPr>
      <w:r w:rsidRPr="00830C60">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92715F">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7" w:name="_Ref317611155"/>
      <w:bookmarkStart w:id="708" w:name="_Toc79490275"/>
      <w:r w:rsidR="0092715F">
        <w:rPr>
          <w:noProof/>
        </w:rPr>
        <w:t>46</w:t>
      </w:r>
      <w:bookmarkEnd w:id="707"/>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4242FC" w:rsidRPr="00751DA5"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Номер</w:t>
            </w:r>
          </w:p>
        </w:tc>
        <w:tc>
          <w:tcPr>
            <w:tcW w:w="3063" w:type="pct"/>
            <w:shd w:val="clear" w:color="auto" w:fill="auto"/>
          </w:tcPr>
          <w:p w:rsidR="004242FC" w:rsidRPr="003A239A" w:rsidRDefault="004242FC" w:rsidP="00412DF7">
            <w:pPr>
              <w:pStyle w:val="ASFKTablenorm"/>
              <w:ind w:left="57" w:right="57"/>
            </w:pPr>
            <w:r w:rsidRPr="00826FAB">
              <w:t>Номер ЛС реорганизуемого Финансового органа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Дата акта</w:t>
            </w:r>
          </w:p>
        </w:tc>
        <w:tc>
          <w:tcPr>
            <w:tcW w:w="3063" w:type="pct"/>
            <w:shd w:val="clear" w:color="auto" w:fill="auto"/>
          </w:tcPr>
          <w:p w:rsidR="004242FC" w:rsidRPr="003A239A" w:rsidRDefault="004242FC" w:rsidP="00412DF7">
            <w:pPr>
              <w:pStyle w:val="ASFKTablenorm"/>
              <w:ind w:left="57" w:right="57"/>
            </w:pPr>
            <w:r w:rsidRPr="00B11F4A">
              <w:t>Дата формирования акта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 xml:space="preserve">Год с </w:t>
            </w:r>
          </w:p>
        </w:tc>
        <w:tc>
          <w:tcPr>
            <w:tcW w:w="3063" w:type="pct"/>
            <w:shd w:val="clear" w:color="auto" w:fill="auto"/>
          </w:tcPr>
          <w:p w:rsidR="004242FC" w:rsidRPr="003A239A" w:rsidRDefault="004242FC" w:rsidP="00412DF7">
            <w:pPr>
              <w:pStyle w:val="ASFKTablenorm"/>
              <w:ind w:left="57" w:right="57"/>
            </w:pPr>
            <w:r w:rsidRPr="00B11F4A">
              <w:t>Год начала периода</w:t>
            </w:r>
            <w:r w:rsidRPr="003A239A">
              <w:t>.</w:t>
            </w:r>
          </w:p>
          <w:p w:rsidR="004242FC" w:rsidRPr="003A239A" w:rsidRDefault="004242FC" w:rsidP="00412DF7">
            <w:pPr>
              <w:pStyle w:val="ASFKTablenorm"/>
              <w:ind w:left="57" w:right="57"/>
            </w:pPr>
            <w:r>
              <w:lastRenderedPageBreak/>
              <w:t>И</w:t>
            </w:r>
            <w:r w:rsidRPr="003A239A">
              <w:t>мпорт из OEBS.</w:t>
            </w:r>
          </w:p>
        </w:tc>
      </w:tr>
      <w:tr w:rsidR="004242FC" w:rsidRPr="00751DA5" w:rsidTr="00412DF7">
        <w:trPr>
          <w:trHeight w:val="396"/>
        </w:trPr>
        <w:tc>
          <w:tcPr>
            <w:tcW w:w="1937" w:type="pct"/>
            <w:shd w:val="clear" w:color="auto" w:fill="auto"/>
          </w:tcPr>
          <w:p w:rsidR="004242FC" w:rsidRPr="00B11F4A" w:rsidRDefault="004242FC" w:rsidP="00412DF7">
            <w:pPr>
              <w:pStyle w:val="ASFKTablenorm"/>
              <w:ind w:left="57" w:right="57"/>
            </w:pPr>
            <w:r w:rsidRPr="00B11F4A">
              <w:lastRenderedPageBreak/>
              <w:t xml:space="preserve">Год по </w:t>
            </w:r>
          </w:p>
        </w:tc>
        <w:tc>
          <w:tcPr>
            <w:tcW w:w="3063" w:type="pct"/>
            <w:shd w:val="clear" w:color="auto" w:fill="auto"/>
          </w:tcPr>
          <w:p w:rsidR="004242FC" w:rsidRPr="003A239A" w:rsidRDefault="004242FC" w:rsidP="00412DF7">
            <w:pPr>
              <w:pStyle w:val="ASFKTablenorm"/>
              <w:ind w:left="57" w:right="57"/>
            </w:pPr>
            <w:r w:rsidRPr="00B11F4A">
              <w:t>Год конца периода</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Ст.</w:t>
            </w:r>
          </w:p>
        </w:tc>
        <w:tc>
          <w:tcPr>
            <w:tcW w:w="3063" w:type="pct"/>
            <w:shd w:val="clear" w:color="auto" w:fill="auto"/>
          </w:tcPr>
          <w:p w:rsidR="004242FC" w:rsidRPr="003A239A" w:rsidRDefault="004242FC" w:rsidP="00412DF7">
            <w:pPr>
              <w:pStyle w:val="ASFKTablenorm"/>
              <w:ind w:left="57" w:right="57"/>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Наименования</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ФК-передающий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ФК-принимающий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ГРБС</w:t>
            </w:r>
          </w:p>
        </w:tc>
        <w:tc>
          <w:tcPr>
            <w:tcW w:w="3063" w:type="pct"/>
            <w:shd w:val="clear" w:color="auto" w:fill="auto"/>
          </w:tcPr>
          <w:p w:rsidR="004242FC" w:rsidRPr="003A239A" w:rsidRDefault="004242FC" w:rsidP="00412DF7">
            <w:pPr>
              <w:pStyle w:val="ASFKTablenorm"/>
              <w:ind w:left="57" w:right="57"/>
            </w:pPr>
            <w:r>
              <w:t>Наименование ГРБС.</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РБС</w:t>
            </w:r>
          </w:p>
        </w:tc>
        <w:tc>
          <w:tcPr>
            <w:tcW w:w="3063" w:type="pct"/>
            <w:shd w:val="clear" w:color="auto" w:fill="auto"/>
          </w:tcPr>
          <w:p w:rsidR="004242FC" w:rsidRPr="003A239A" w:rsidRDefault="004242FC" w:rsidP="00412DF7">
            <w:pPr>
              <w:pStyle w:val="ASFKTablenorm"/>
              <w:ind w:left="57" w:right="57"/>
            </w:pPr>
            <w:r w:rsidRPr="00B11F4A">
              <w:t>Наименование РБС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Бюджет</w:t>
            </w:r>
          </w:p>
        </w:tc>
        <w:tc>
          <w:tcPr>
            <w:tcW w:w="3063" w:type="pct"/>
            <w:shd w:val="clear" w:color="auto" w:fill="auto"/>
          </w:tcPr>
          <w:p w:rsidR="004242FC" w:rsidRPr="003A239A" w:rsidRDefault="004242FC" w:rsidP="00412DF7">
            <w:pPr>
              <w:pStyle w:val="ASFKTablenorm"/>
              <w:ind w:left="57" w:right="57"/>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Фин. </w:t>
            </w:r>
            <w:r w:rsidR="00B412A1">
              <w:t>О</w:t>
            </w:r>
            <w:r>
              <w:t>рган</w:t>
            </w:r>
          </w:p>
        </w:tc>
        <w:tc>
          <w:tcPr>
            <w:tcW w:w="3063" w:type="pct"/>
            <w:shd w:val="clear" w:color="auto" w:fill="auto"/>
          </w:tcPr>
          <w:p w:rsidR="004242FC" w:rsidRPr="003A239A" w:rsidRDefault="004242FC" w:rsidP="00412DF7">
            <w:pPr>
              <w:pStyle w:val="ASFKTablenorm"/>
              <w:ind w:left="57" w:right="57"/>
            </w:pPr>
            <w:r w:rsidRPr="00B11F4A">
              <w:t>Наименование ФО, обслуживающего данный бю</w:t>
            </w:r>
            <w:r w:rsidRPr="003A239A">
              <w:t>джет.</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Основание для передачи</w:t>
            </w:r>
          </w:p>
        </w:tc>
        <w:tc>
          <w:tcPr>
            <w:tcW w:w="3063" w:type="pct"/>
            <w:shd w:val="clear" w:color="auto" w:fill="auto"/>
          </w:tcPr>
          <w:p w:rsidR="004242FC" w:rsidRPr="003A239A" w:rsidRDefault="004242FC" w:rsidP="00412DF7">
            <w:pPr>
              <w:pStyle w:val="ASFKTablenorm"/>
              <w:ind w:left="57" w:right="57"/>
            </w:pPr>
            <w:r w:rsidRPr="00B11F4A">
              <w:t>Основание для передачи</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Коды</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по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получателя</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Глава по БК</w:t>
            </w:r>
          </w:p>
        </w:tc>
        <w:tc>
          <w:tcPr>
            <w:tcW w:w="3063" w:type="pct"/>
            <w:shd w:val="clear" w:color="auto" w:fill="auto"/>
          </w:tcPr>
          <w:p w:rsidR="004242FC" w:rsidRPr="003A239A" w:rsidRDefault="004242FC" w:rsidP="00412DF7">
            <w:pPr>
              <w:pStyle w:val="ASFKTablenorm"/>
              <w:ind w:left="57" w:right="57"/>
            </w:pPr>
            <w:r w:rsidRPr="00B11F4A">
              <w:t>Код ГРБС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Сводному реестру</w:t>
            </w:r>
          </w:p>
        </w:tc>
        <w:tc>
          <w:tcPr>
            <w:tcW w:w="3063" w:type="pct"/>
            <w:shd w:val="clear" w:color="auto" w:fill="auto"/>
          </w:tcPr>
          <w:p w:rsidR="004242FC" w:rsidRPr="003A239A" w:rsidRDefault="004242FC" w:rsidP="00412DF7">
            <w:pPr>
              <w:pStyle w:val="ASFKTablenorm"/>
              <w:ind w:left="57" w:right="57"/>
            </w:pPr>
            <w:r w:rsidRPr="00B11F4A">
              <w:t>Код РБС по СРРПБС</w:t>
            </w:r>
            <w:r w:rsidRPr="003A239A">
              <w:t>.</w:t>
            </w:r>
          </w:p>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t>о ОКТМ</w:t>
            </w:r>
            <w:r w:rsidR="004242FC" w:rsidRPr="003A239A">
              <w:t>О</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ОКПО</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lastRenderedPageBreak/>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1-ый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2-ой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3-ий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D257E6">
              <w:t>Заблокировано 4-ый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3A5EC0" w:rsidP="00412DF7">
            <w:pPr>
              <w:pStyle w:val="ASFKTablenorm"/>
              <w:ind w:left="57" w:right="57"/>
            </w:pPr>
            <w:r w:rsidRPr="003A5EC0">
              <w:t>Подл.распр.блок.1-ый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1-ый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2-ой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3-ий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B57730">
              <w:t>Заблокировано 4-ый год</w:t>
            </w:r>
          </w:p>
        </w:tc>
        <w:tc>
          <w:tcPr>
            <w:tcW w:w="3063" w:type="pct"/>
            <w:shd w:val="clear" w:color="auto" w:fill="auto"/>
          </w:tcPr>
          <w:p w:rsidR="003A5EC0" w:rsidRDefault="003A5EC0"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Раздел 2.1 Лимиты бюджетных обязательств</w:t>
            </w:r>
            <w:r>
              <w:t>»</w:t>
            </w:r>
          </w:p>
        </w:tc>
      </w:tr>
      <w:tr w:rsidR="004242FC" w:rsidRPr="00B11F4A" w:rsidTr="00412DF7">
        <w:tc>
          <w:tcPr>
            <w:tcW w:w="1937" w:type="pct"/>
            <w:shd w:val="clear" w:color="auto" w:fill="auto"/>
          </w:tcPr>
          <w:p w:rsidR="004242FC" w:rsidRDefault="004242FC" w:rsidP="00412DF7">
            <w:pPr>
              <w:pStyle w:val="ASFKTablenorm"/>
              <w:ind w:left="57" w:right="57"/>
            </w:pPr>
            <w:r>
              <w:t>Номер строки</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lastRenderedPageBreak/>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3-ий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Default="00FE6DE4" w:rsidP="00412DF7">
            <w:pPr>
              <w:spacing w:before="60" w:after="60"/>
              <w:ind w:left="57" w:right="57" w:firstLine="0"/>
            </w:pPr>
            <w:r w:rsidRPr="00B57730">
              <w:t>Заблокировано 4-ый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B57730" w:rsidRDefault="00FE6DE4" w:rsidP="00412DF7">
            <w:pPr>
              <w:spacing w:before="60" w:after="60"/>
              <w:ind w:left="57" w:right="57" w:firstLine="0"/>
            </w:pPr>
            <w:r w:rsidRPr="00B57730">
              <w:t>Заблокировано 3-ий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Default="00FE6DE4" w:rsidP="00412DF7">
            <w:pPr>
              <w:spacing w:before="60" w:after="60"/>
              <w:ind w:left="57" w:right="57" w:firstLine="0"/>
            </w:pPr>
            <w:r w:rsidRPr="00B57730">
              <w:t>Заблокировано 4-ый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оду</w:t>
            </w:r>
            <w:r>
              <w:t>»</w:t>
            </w:r>
          </w:p>
        </w:tc>
      </w:tr>
      <w:tr w:rsidR="004242FC" w:rsidRPr="00B11F4A" w:rsidTr="00412DF7">
        <w:tc>
          <w:tcPr>
            <w:tcW w:w="1937" w:type="pct"/>
            <w:shd w:val="clear" w:color="auto" w:fill="auto"/>
          </w:tcPr>
          <w:p w:rsidR="004242FC" w:rsidRDefault="004242FC" w:rsidP="00412DF7">
            <w:pPr>
              <w:pStyle w:val="ASFKTablenorm"/>
              <w:ind w:left="57" w:right="57"/>
            </w:pPr>
            <w:r>
              <w:t>Номер строки</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lastRenderedPageBreak/>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163F42" w:rsidRDefault="00FE6DE4" w:rsidP="00412DF7">
            <w:pPr>
              <w:spacing w:before="60" w:after="60"/>
              <w:ind w:left="57" w:right="57" w:firstLine="0"/>
            </w:pPr>
            <w:r w:rsidRPr="00163F42">
              <w:t>Заблокировано 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163F42" w:rsidRDefault="00FE6DE4" w:rsidP="00412DF7">
            <w:pPr>
              <w:spacing w:before="60" w:after="60"/>
              <w:ind w:left="57" w:right="57" w:firstLine="0"/>
            </w:pPr>
            <w:r w:rsidRPr="00163F42">
              <w:t>Заблокировано 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Pr="00163F42" w:rsidRDefault="00FE6DE4" w:rsidP="00412DF7">
            <w:pPr>
              <w:spacing w:before="60" w:after="60"/>
              <w:ind w:left="57" w:right="57" w:firstLine="0"/>
            </w:pPr>
            <w:r w:rsidRPr="00163F42">
              <w:t>Подл.распр.блок.1-ый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FE6DE4" w:rsidRPr="00B11F4A" w:rsidTr="00412DF7">
        <w:tc>
          <w:tcPr>
            <w:tcW w:w="1937" w:type="pct"/>
            <w:shd w:val="clear" w:color="auto" w:fill="auto"/>
          </w:tcPr>
          <w:p w:rsidR="00FE6DE4" w:rsidRDefault="00FE6DE4" w:rsidP="00412DF7">
            <w:pPr>
              <w:spacing w:before="60" w:after="60"/>
              <w:ind w:left="57" w:right="57" w:firstLine="0"/>
            </w:pPr>
            <w:r w:rsidRPr="00163F42">
              <w:t>Подл.распр.блок.2-ой год</w:t>
            </w:r>
          </w:p>
        </w:tc>
        <w:tc>
          <w:tcPr>
            <w:tcW w:w="3063" w:type="pct"/>
            <w:shd w:val="clear" w:color="auto" w:fill="auto"/>
          </w:tcPr>
          <w:p w:rsidR="00FE6DE4" w:rsidRDefault="00FE6DE4"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Pr="00900C4C" w:rsidRDefault="0049491E" w:rsidP="00412DF7">
            <w:pPr>
              <w:spacing w:before="60" w:after="60"/>
              <w:ind w:left="57" w:right="57" w:firstLine="0"/>
            </w:pPr>
            <w:r w:rsidRPr="00900C4C">
              <w:t>Заблокировано 1-ый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Pr="00900C4C" w:rsidRDefault="0049491E" w:rsidP="00412DF7">
            <w:pPr>
              <w:spacing w:before="60" w:after="60"/>
              <w:ind w:left="57" w:right="57" w:firstLine="0"/>
            </w:pPr>
            <w:r w:rsidRPr="00900C4C">
              <w:t>Заблокировано 2-ой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Pr="00900C4C" w:rsidRDefault="0049491E" w:rsidP="00412DF7">
            <w:pPr>
              <w:spacing w:before="60" w:after="60"/>
              <w:ind w:left="57" w:right="57" w:firstLine="0"/>
            </w:pPr>
            <w:r w:rsidRPr="00900C4C">
              <w:t>Подл.распр.блок.1-ый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9491E" w:rsidRPr="00B11F4A" w:rsidTr="00412DF7">
        <w:tc>
          <w:tcPr>
            <w:tcW w:w="1937" w:type="pct"/>
            <w:shd w:val="clear" w:color="auto" w:fill="auto"/>
          </w:tcPr>
          <w:p w:rsidR="0049491E" w:rsidRDefault="0049491E" w:rsidP="00412DF7">
            <w:pPr>
              <w:spacing w:before="60" w:after="60"/>
              <w:ind w:left="57" w:right="57" w:firstLine="0"/>
            </w:pPr>
            <w:r w:rsidRPr="00900C4C">
              <w:t>Подл.распр.блок.2-ой год</w:t>
            </w:r>
          </w:p>
        </w:tc>
        <w:tc>
          <w:tcPr>
            <w:tcW w:w="3063" w:type="pct"/>
            <w:shd w:val="clear" w:color="auto" w:fill="auto"/>
          </w:tcPr>
          <w:p w:rsidR="0049491E" w:rsidRDefault="0049491E"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оду</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2.3 ЛБО на выплаты в ин. </w:t>
            </w:r>
            <w:r w:rsidR="00BD6E40">
              <w:t>В</w:t>
            </w:r>
            <w:r w:rsidRPr="00010C43">
              <w:t xml:space="preserve">алюте в тек. </w:t>
            </w:r>
            <w:r w:rsidR="00BD6E40">
              <w:t>Ф</w:t>
            </w:r>
            <w:r w:rsidRPr="00010C43">
              <w:t xml:space="preserve">ин. </w:t>
            </w:r>
            <w:r w:rsidR="006E7405">
              <w:t>Г</w:t>
            </w:r>
            <w:r w:rsidRPr="00010C43">
              <w:t xml:space="preserve">оду»,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lastRenderedPageBreak/>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Раздел 3.1 Предельные объемы финансирования</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редитов</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 xml:space="preserve">редитов»,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алюте</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lastRenderedPageBreak/>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 xml:space="preserve">алюте»,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алюты</w:t>
            </w:r>
            <w:r>
              <w:t>»</w:t>
            </w:r>
          </w:p>
        </w:tc>
      </w:tr>
      <w:tr w:rsidR="004242FC" w:rsidTr="00412DF7">
        <w:tc>
          <w:tcPr>
            <w:tcW w:w="1937" w:type="pct"/>
            <w:shd w:val="clear" w:color="auto" w:fill="auto"/>
          </w:tcPr>
          <w:p w:rsidR="004242FC" w:rsidRPr="00973E22"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BD6E40">
              <w:t>В</w:t>
            </w:r>
            <w:r w:rsidRPr="00010C43">
              <w:t xml:space="preserve">алюты», группа полей </w:t>
            </w:r>
            <w:r>
              <w:t>«</w:t>
            </w:r>
            <w:r w:rsidRPr="003A239A">
              <w:t>Итоги</w:t>
            </w:r>
            <w:r>
              <w:t>»</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973E22" w:rsidRDefault="004242FC" w:rsidP="00412DF7">
            <w:pPr>
              <w:pStyle w:val="ASFKTablenorm"/>
              <w:ind w:left="57" w:right="57"/>
            </w:pPr>
            <w:r w:rsidRPr="00973E22">
              <w:t>Подлежит распределению 1-ый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r w:rsidR="004242FC" w:rsidRPr="00B11F4A" w:rsidTr="00412DF7">
        <w:tc>
          <w:tcPr>
            <w:tcW w:w="1937" w:type="pct"/>
            <w:shd w:val="clear" w:color="auto" w:fill="auto"/>
          </w:tcPr>
          <w:p w:rsidR="004242FC" w:rsidRPr="003A239A" w:rsidRDefault="004242FC" w:rsidP="00412DF7">
            <w:pPr>
              <w:pStyle w:val="ASFKTablenorm"/>
              <w:ind w:left="57" w:right="57"/>
            </w:pPr>
            <w:r>
              <w:t>Подлежит распределению</w:t>
            </w:r>
            <w:r w:rsidRPr="003A239A">
              <w:t xml:space="preserve"> 2-ой год</w:t>
            </w:r>
          </w:p>
        </w:tc>
        <w:tc>
          <w:tcPr>
            <w:tcW w:w="3063" w:type="pct"/>
            <w:shd w:val="clear" w:color="auto" w:fill="auto"/>
          </w:tcPr>
          <w:p w:rsidR="004242FC" w:rsidRPr="003A239A" w:rsidRDefault="004242FC" w:rsidP="00412DF7">
            <w:pPr>
              <w:pStyle w:val="ASFKTablenorm"/>
              <w:ind w:left="57" w:right="57"/>
            </w:pPr>
            <w:r>
              <w:t>И</w:t>
            </w:r>
            <w:r w:rsidRPr="003A239A">
              <w:t>мпорт из OEBS.</w:t>
            </w:r>
          </w:p>
        </w:tc>
      </w:tr>
    </w:tbl>
    <w:p w:rsidR="00675BAE" w:rsidRPr="0064058C" w:rsidRDefault="00F7756C" w:rsidP="00BB52A1">
      <w:pPr>
        <w:pStyle w:val="ASFKNormal"/>
      </w:pPr>
      <w:r w:rsidRPr="00F7756C">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92715F">
        <w:t>87</w:t>
      </w:r>
      <w:r w:rsidR="00675BAE" w:rsidRPr="0064058C">
        <w:fldChar w:fldCharType="end"/>
      </w:r>
      <w:r w:rsidR="00675BAE" w:rsidRPr="0064058C">
        <w:t>.</w:t>
      </w:r>
    </w:p>
    <w:p w:rsidR="00675BAE" w:rsidRPr="0064058C" w:rsidRDefault="0092715F" w:rsidP="00675BAE">
      <w:pPr>
        <w:pStyle w:val="ASFKFigure"/>
      </w:pPr>
      <w:r>
        <w:lastRenderedPageBreak/>
        <w:pict>
          <v:shape id="_x0000_i1182" type="#_x0000_t75" style="width:480pt;height:270pt">
            <v:imagedata r:id="rId147"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9" w:name="_Ref246141575"/>
      <w:bookmarkStart w:id="710" w:name="_Toc79490456"/>
      <w:r w:rsidR="0092715F">
        <w:rPr>
          <w:noProof/>
        </w:rPr>
        <w:t>87</w:t>
      </w:r>
      <w:bookmarkEnd w:id="709"/>
      <w:r w:rsidRPr="0064058C">
        <w:fldChar w:fldCharType="end"/>
      </w:r>
      <w:r w:rsidRPr="0064058C">
        <w:t xml:space="preserve">. ЭФ </w:t>
      </w:r>
      <w:r w:rsidR="00F7756C">
        <w:t xml:space="preserve">документа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Дополнительные атрибуты (2)</w:t>
      </w:r>
      <w:r w:rsidR="001F20AD">
        <w:t>»</w:t>
      </w:r>
      <w:bookmarkEnd w:id="710"/>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92715F">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1" w:name="_Ref341091659"/>
      <w:bookmarkStart w:id="712" w:name="_Toc79490276"/>
      <w:r w:rsidR="0092715F">
        <w:rPr>
          <w:noProof/>
        </w:rPr>
        <w:t>47</w:t>
      </w:r>
      <w:bookmarkEnd w:id="711"/>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7"/>
        <w:gridCol w:w="6048"/>
      </w:tblGrid>
      <w:tr w:rsidR="004242FC" w:rsidRPr="00751DA5" w:rsidTr="00412DF7">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3" w:name="_Ref299363153"/>
            <w:bookmarkStart w:id="714" w:name="_Toc341260906"/>
            <w:bookmarkStart w:id="715" w:name="_Toc387859001"/>
            <w:bookmarkStart w:id="716" w:name="_Toc41028327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340"/>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Статусы документа</w:t>
            </w:r>
            <w:r>
              <w:t>»</w:t>
            </w:r>
          </w:p>
        </w:tc>
      </w:tr>
      <w:tr w:rsidR="004242FC" w:rsidRPr="00B95D7A" w:rsidTr="00412DF7">
        <w:trPr>
          <w:trHeight w:val="810"/>
        </w:trPr>
        <w:tc>
          <w:tcPr>
            <w:tcW w:w="1900" w:type="pct"/>
            <w:shd w:val="clear" w:color="auto" w:fill="auto"/>
          </w:tcPr>
          <w:p w:rsidR="004242FC" w:rsidRPr="003A239A" w:rsidRDefault="004242FC" w:rsidP="00412DF7">
            <w:pPr>
              <w:pStyle w:val="ASFKTablenorm"/>
              <w:ind w:left="57" w:right="57"/>
            </w:pPr>
            <w:r w:rsidRPr="00B95D7A">
              <w:t>Бизнес-</w:t>
            </w:r>
            <w:r w:rsidR="00AD0BF1">
              <w:t>статус</w:t>
            </w:r>
            <w:r w:rsidRPr="003A239A">
              <w:t xml:space="preserve"> (код)</w:t>
            </w:r>
          </w:p>
        </w:tc>
        <w:tc>
          <w:tcPr>
            <w:tcW w:w="3100"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rsidTr="00412DF7">
        <w:trPr>
          <w:trHeight w:val="810"/>
        </w:trPr>
        <w:tc>
          <w:tcPr>
            <w:tcW w:w="1900"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3A239A" w:rsidRDefault="004242FC" w:rsidP="00412DF7">
            <w:pPr>
              <w:pStyle w:val="ASFKTablenorm"/>
              <w:ind w:left="57" w:right="57"/>
            </w:pPr>
            <w:r w:rsidRPr="00B95D7A">
              <w:t>Статус утверждения</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Код</w:t>
            </w:r>
            <w:r w:rsidRPr="003A239A">
              <w:t xml:space="preserve">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B95D7A" w:rsidRDefault="004242FC" w:rsidP="00412DF7">
            <w:pPr>
              <w:pStyle w:val="ASFKTablenorm"/>
              <w:ind w:left="57" w:right="57"/>
            </w:pPr>
            <w:r w:rsidRPr="00B95D7A">
              <w:t>Статус утверждения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491"/>
        </w:trPr>
        <w:tc>
          <w:tcPr>
            <w:tcW w:w="1900" w:type="pct"/>
            <w:shd w:val="clear" w:color="auto" w:fill="auto"/>
          </w:tcPr>
          <w:p w:rsidR="004242FC" w:rsidRPr="003A239A" w:rsidRDefault="004242FC" w:rsidP="00412DF7">
            <w:pPr>
              <w:pStyle w:val="ASFKTablenorm"/>
              <w:ind w:left="57" w:right="57"/>
            </w:pPr>
            <w:r w:rsidRPr="00B95D7A">
              <w:t>Статус передачи</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 xml:space="preserve">Код </w:t>
            </w:r>
            <w:r w:rsidRPr="003A239A">
              <w:t>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rsidTr="00412DF7">
        <w:trPr>
          <w:trHeight w:val="491"/>
        </w:trPr>
        <w:tc>
          <w:tcPr>
            <w:tcW w:w="1900" w:type="pct"/>
            <w:shd w:val="clear" w:color="auto" w:fill="auto"/>
          </w:tcPr>
          <w:p w:rsidR="004242FC" w:rsidRPr="00B95D7A" w:rsidRDefault="004242FC" w:rsidP="00412DF7">
            <w:pPr>
              <w:pStyle w:val="ASFKTablenorm"/>
              <w:ind w:left="57" w:right="57"/>
            </w:pPr>
            <w:r w:rsidRPr="00B95D7A">
              <w:lastRenderedPageBreak/>
              <w:t>Статус передачи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412DF7">
            <w:pPr>
              <w:pStyle w:val="ASFKTablenorm"/>
              <w:ind w:left="57" w:right="57"/>
            </w:pPr>
            <w:r w:rsidRPr="00B95D7A">
              <w:t>Импорт из OEBS.</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Импорт из OEBS.</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rsidRPr="00B95D7A">
              <w:t xml:space="preserve">Группа полей </w:t>
            </w:r>
            <w:r>
              <w:t>«</w:t>
            </w:r>
            <w:r w:rsidRPr="003A239A">
              <w:t>Визы клиента</w:t>
            </w:r>
            <w:r>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lastRenderedPageBreak/>
              <w:t>Дата подписания</w:t>
            </w:r>
          </w:p>
        </w:tc>
        <w:tc>
          <w:tcPr>
            <w:tcW w:w="3100" w:type="pct"/>
            <w:shd w:val="clear" w:color="auto" w:fill="auto"/>
          </w:tcPr>
          <w:p w:rsidR="004242FC" w:rsidRPr="003A239A" w:rsidRDefault="004242FC" w:rsidP="00412DF7">
            <w:pPr>
              <w:pStyle w:val="ASFKTablenorm"/>
              <w:ind w:left="57" w:right="57"/>
            </w:pPr>
            <w:r w:rsidRPr="00B95D7A">
              <w:t>Дата утверждения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отпр</w:t>
            </w:r>
            <w:r w:rsidRPr="004242FC">
              <w:t>а</w:t>
            </w:r>
            <w:r w:rsidRPr="00B95D7A">
              <w:t>в</w:t>
            </w:r>
            <w:r w:rsidRPr="003A239A">
              <w:t>ителя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пол</w:t>
            </w:r>
            <w:r w:rsidRPr="004242FC">
              <w:t>у</w:t>
            </w:r>
            <w:r w:rsidRPr="00B95D7A">
              <w:t>ч</w:t>
            </w:r>
            <w:r w:rsidRPr="003A239A">
              <w:t>ателя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rsidR="005F7967" w:rsidRPr="0064058C" w:rsidRDefault="005F7967" w:rsidP="00881A26">
      <w:pPr>
        <w:pStyle w:val="32"/>
      </w:pPr>
      <w:bookmarkStart w:id="717" w:name="_Ref468699241"/>
      <w:bookmarkStart w:id="718" w:name="_Toc79490183"/>
      <w:r w:rsidRPr="0064058C">
        <w:t xml:space="preserve">Акт приемки-передачи показателей лицевого счета ГАИФ (АИФ с полномочиями </w:t>
      </w:r>
      <w:bookmarkEnd w:id="713"/>
      <w:r w:rsidRPr="0064058C">
        <w:t>ГАИФ)</w:t>
      </w:r>
      <w:bookmarkEnd w:id="714"/>
      <w:bookmarkEnd w:id="715"/>
      <w:bookmarkEnd w:id="716"/>
      <w:bookmarkEnd w:id="717"/>
      <w:bookmarkEnd w:id="718"/>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92715F">
        <w:t>88</w:t>
      </w:r>
      <w:r w:rsidRPr="0064058C">
        <w:fldChar w:fldCharType="end"/>
      </w:r>
      <w:r w:rsidRPr="0064058C">
        <w:t>.</w:t>
      </w:r>
    </w:p>
    <w:p w:rsidR="002E5CC0" w:rsidRPr="002E5CC0" w:rsidRDefault="0092715F" w:rsidP="002E5CC0">
      <w:pPr>
        <w:pStyle w:val="ASFKFigure"/>
      </w:pPr>
      <w:r>
        <w:pict>
          <v:shape id="_x0000_i1183" type="#_x0000_t75" style="width:479.25pt;height:246pt">
            <v:imagedata r:id="rId148"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19" w:name="_Ref246143835"/>
      <w:bookmarkStart w:id="720" w:name="_Toc79490457"/>
      <w:r w:rsidR="0092715F">
        <w:rPr>
          <w:noProof/>
        </w:rPr>
        <w:t>88</w:t>
      </w:r>
      <w:bookmarkEnd w:id="719"/>
      <w:r w:rsidRPr="0064058C">
        <w:fldChar w:fldCharType="end"/>
      </w:r>
      <w:r w:rsidRPr="0064058C">
        <w:t xml:space="preserve">. ЭФ списка документов </w:t>
      </w:r>
      <w:r w:rsidR="001F20AD">
        <w:t>«</w:t>
      </w:r>
      <w:r w:rsidR="00700C06">
        <w:t xml:space="preserve">Акт приемки-передачи показателей лицевого счета </w:t>
      </w:r>
      <w:r w:rsidRPr="0064058C">
        <w:t>ГАИФ (АИФ с полномочиями ГАИФ)</w:t>
      </w:r>
      <w:r w:rsidR="001F20AD">
        <w:t>»</w:t>
      </w:r>
      <w:bookmarkEnd w:id="720"/>
    </w:p>
    <w:p w:rsidR="005F7967" w:rsidRPr="0064058C" w:rsidRDefault="005F7967" w:rsidP="00881A26">
      <w:pPr>
        <w:pStyle w:val="41"/>
      </w:pPr>
      <w:r w:rsidRPr="0064058C">
        <w:lastRenderedPageBreak/>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92715F">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92715F" w:rsidP="005F7967">
      <w:pPr>
        <w:pStyle w:val="ASFKFigure"/>
      </w:pPr>
      <w:r>
        <w:lastRenderedPageBreak/>
        <w:pict>
          <v:shape id="_x0000_i1184" type="#_x0000_t75" style="width:478.5pt;height:408pt">
            <v:imagedata r:id="rId149"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1" w:name="_Ref246143836"/>
      <w:bookmarkStart w:id="722" w:name="_Toc79490458"/>
      <w:r w:rsidR="0092715F">
        <w:rPr>
          <w:noProof/>
        </w:rPr>
        <w:t>89</w:t>
      </w:r>
      <w:bookmarkEnd w:id="721"/>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Документ</w:t>
      </w:r>
      <w:r w:rsidR="00283494">
        <w:t>», в</w:t>
      </w:r>
      <w:r w:rsidR="00F9698D">
        <w:t xml:space="preserve">кладки </w:t>
      </w:r>
      <w:r w:rsidR="001F20AD">
        <w:t>«</w:t>
      </w:r>
      <w:r w:rsidRPr="0064058C">
        <w:t>Раздел 1. Бюджетные ассигнования</w:t>
      </w:r>
      <w:r w:rsidR="001F20AD">
        <w:t>»</w:t>
      </w:r>
      <w:bookmarkEnd w:id="722"/>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92715F">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3" w:name="_Ref317611203"/>
      <w:bookmarkStart w:id="724" w:name="_Toc79490277"/>
      <w:r w:rsidR="0092715F">
        <w:rPr>
          <w:noProof/>
        </w:rPr>
        <w:t>48</w:t>
      </w:r>
      <w:bookmarkEnd w:id="723"/>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5F7967" w:rsidRPr="002667B1"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Номер</w:t>
            </w:r>
          </w:p>
        </w:tc>
        <w:tc>
          <w:tcPr>
            <w:tcW w:w="3433" w:type="pct"/>
            <w:shd w:val="clear" w:color="auto" w:fill="auto"/>
          </w:tcPr>
          <w:p w:rsidR="005F7967" w:rsidRPr="0064058C" w:rsidRDefault="005F7967" w:rsidP="00412DF7">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Дата акта</w:t>
            </w:r>
          </w:p>
        </w:tc>
        <w:tc>
          <w:tcPr>
            <w:tcW w:w="3433" w:type="pct"/>
            <w:shd w:val="clear" w:color="auto" w:fill="auto"/>
          </w:tcPr>
          <w:p w:rsidR="005F7967" w:rsidRPr="0064058C" w:rsidRDefault="005F7967" w:rsidP="00412DF7">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Стат.</w:t>
            </w:r>
          </w:p>
        </w:tc>
        <w:tc>
          <w:tcPr>
            <w:tcW w:w="3433" w:type="pct"/>
            <w:shd w:val="clear" w:color="auto" w:fill="auto"/>
          </w:tcPr>
          <w:p w:rsidR="005F7967" w:rsidRPr="0064058C" w:rsidRDefault="005F7967" w:rsidP="00412DF7">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412DF7">
              <w:rPr>
                <w:lang w:val="en-US"/>
              </w:rPr>
              <w:t>OEBS</w:t>
            </w:r>
            <w:r w:rsidRPr="0064058C">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ФК-передающий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ФК-принимающий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lastRenderedPageBreak/>
              <w:t>ГАИФ</w:t>
            </w:r>
          </w:p>
        </w:tc>
        <w:tc>
          <w:tcPr>
            <w:tcW w:w="3433" w:type="pct"/>
            <w:shd w:val="clear" w:color="auto" w:fill="auto"/>
          </w:tcPr>
          <w:p w:rsidR="005F7967" w:rsidRPr="0064058C" w:rsidRDefault="005F7967" w:rsidP="00412DF7">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Глава по БК</w:t>
            </w:r>
          </w:p>
        </w:tc>
        <w:tc>
          <w:tcPr>
            <w:tcW w:w="3433" w:type="pct"/>
            <w:shd w:val="clear" w:color="auto" w:fill="auto"/>
          </w:tcPr>
          <w:p w:rsidR="005F7967" w:rsidRPr="0064058C" w:rsidRDefault="005F7967" w:rsidP="00412DF7">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АИФ с полномочиями ГАИФ</w:t>
            </w:r>
          </w:p>
        </w:tc>
        <w:tc>
          <w:tcPr>
            <w:tcW w:w="3433" w:type="pct"/>
            <w:shd w:val="clear" w:color="auto" w:fill="auto"/>
          </w:tcPr>
          <w:p w:rsidR="005F7967" w:rsidRPr="0064058C" w:rsidRDefault="005F7967" w:rsidP="00412DF7">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Сводному реестру</w:t>
            </w:r>
          </w:p>
        </w:tc>
        <w:tc>
          <w:tcPr>
            <w:tcW w:w="3433" w:type="pct"/>
            <w:shd w:val="clear" w:color="auto" w:fill="auto"/>
          </w:tcPr>
          <w:p w:rsidR="005F7967" w:rsidRPr="0064058C" w:rsidRDefault="005F7967" w:rsidP="00412DF7">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Бюджет</w:t>
            </w:r>
          </w:p>
        </w:tc>
        <w:tc>
          <w:tcPr>
            <w:tcW w:w="3433" w:type="pct"/>
            <w:shd w:val="clear" w:color="auto" w:fill="auto"/>
          </w:tcPr>
          <w:p w:rsidR="005F7967" w:rsidRPr="0064058C" w:rsidRDefault="005F7967" w:rsidP="00412DF7">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ОКТМО</w:t>
            </w:r>
          </w:p>
        </w:tc>
        <w:tc>
          <w:tcPr>
            <w:tcW w:w="3433" w:type="pct"/>
            <w:shd w:val="clear" w:color="auto" w:fill="auto"/>
          </w:tcPr>
          <w:p w:rsidR="005D7622" w:rsidRPr="0064058C" w:rsidRDefault="005D7622" w:rsidP="00412DF7">
            <w:pPr>
              <w:pStyle w:val="ASFKTablenorm"/>
              <w:ind w:left="57" w:right="57"/>
            </w:pPr>
            <w:r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Финансовый орган</w:t>
            </w:r>
          </w:p>
        </w:tc>
        <w:tc>
          <w:tcPr>
            <w:tcW w:w="3433" w:type="pct"/>
            <w:shd w:val="clear" w:color="auto" w:fill="auto"/>
          </w:tcPr>
          <w:p w:rsidR="005F7967" w:rsidRPr="0064058C" w:rsidRDefault="005F7967" w:rsidP="00412DF7">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ОКПО</w:t>
            </w:r>
          </w:p>
        </w:tc>
        <w:tc>
          <w:tcPr>
            <w:tcW w:w="3433" w:type="pct"/>
            <w:shd w:val="clear" w:color="auto" w:fill="auto"/>
          </w:tcPr>
          <w:p w:rsidR="005D7622" w:rsidRPr="0064058C" w:rsidRDefault="005D7622" w:rsidP="00412DF7">
            <w:pPr>
              <w:pStyle w:val="ASFKTablenorm"/>
              <w:ind w:left="57" w:right="57"/>
            </w:pPr>
            <w:r w:rsidRPr="005D7622">
              <w:t>Импорт из OEBS.</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Основание для передачи</w:t>
            </w:r>
          </w:p>
        </w:tc>
        <w:tc>
          <w:tcPr>
            <w:tcW w:w="3433" w:type="pct"/>
            <w:shd w:val="clear" w:color="auto" w:fill="auto"/>
          </w:tcPr>
          <w:p w:rsidR="005F7967" w:rsidRPr="0064058C" w:rsidRDefault="005F7967" w:rsidP="00412DF7">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92715F">
        <w:rPr>
          <w:noProof/>
        </w:rPr>
        <w:t>90</w:t>
      </w:r>
      <w:r w:rsidR="00EB63AD" w:rsidRPr="0064058C">
        <w:fldChar w:fldCharType="end"/>
      </w:r>
      <w:r w:rsidR="005F7967" w:rsidRPr="0064058C">
        <w:t>.</w:t>
      </w:r>
    </w:p>
    <w:p w:rsidR="005F7967" w:rsidRPr="0064058C" w:rsidRDefault="0092715F" w:rsidP="005F7967">
      <w:pPr>
        <w:pStyle w:val="ASFKFigure"/>
        <w:rPr>
          <w:lang w:val="en-US"/>
        </w:rPr>
      </w:pPr>
      <w:r>
        <w:pict>
          <v:shape id="_x0000_i1185" type="#_x0000_t75" style="width:480pt;height:258pt">
            <v:imagedata r:id="rId150"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5" w:name="_Ref246143838"/>
      <w:bookmarkStart w:id="726" w:name="_Toc79490459"/>
      <w:r w:rsidR="0092715F">
        <w:rPr>
          <w:noProof/>
        </w:rPr>
        <w:t>90</w:t>
      </w:r>
      <w:bookmarkEnd w:id="725"/>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Дополнительные атрибуты</w:t>
      </w:r>
      <w:r w:rsidR="001F20AD">
        <w:t>»</w:t>
      </w:r>
      <w:bookmarkEnd w:id="726"/>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92715F">
        <w:rPr>
          <w:noProof/>
        </w:rPr>
        <w:t>49</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7" w:name="_Ref341093477"/>
      <w:bookmarkStart w:id="728" w:name="_Toc79490278"/>
      <w:r w:rsidR="0092715F">
        <w:rPr>
          <w:noProof/>
        </w:rPr>
        <w:t>49</w:t>
      </w:r>
      <w:bookmarkEnd w:id="727"/>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B01597" w:rsidRPr="002667B1" w:rsidTr="00412DF7">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rsidTr="00412DF7">
        <w:trPr>
          <w:trHeight w:val="96"/>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Статусы документа</w:t>
            </w:r>
            <w:r w:rsidR="001F20AD" w:rsidRPr="005D7622">
              <w:t>»</w:t>
            </w:r>
          </w:p>
        </w:tc>
      </w:tr>
      <w:tr w:rsidR="00B01597" w:rsidRPr="005D7622" w:rsidTr="00412DF7">
        <w:trPr>
          <w:trHeight w:val="70"/>
        </w:trPr>
        <w:tc>
          <w:tcPr>
            <w:tcW w:w="2045" w:type="pct"/>
            <w:shd w:val="clear" w:color="auto" w:fill="auto"/>
          </w:tcPr>
          <w:p w:rsidR="005F7967" w:rsidRPr="005D7622" w:rsidRDefault="005F7967" w:rsidP="00412DF7">
            <w:pPr>
              <w:pStyle w:val="ASFKTablenorm"/>
              <w:ind w:left="57" w:right="57"/>
            </w:pPr>
            <w:r w:rsidRPr="005D7622">
              <w:t>Бизнес-</w:t>
            </w:r>
            <w:r w:rsidR="00223886" w:rsidRPr="005D7622">
              <w:t>статус</w:t>
            </w:r>
          </w:p>
        </w:tc>
        <w:tc>
          <w:tcPr>
            <w:tcW w:w="2955" w:type="pct"/>
            <w:shd w:val="clear" w:color="auto" w:fill="auto"/>
          </w:tcPr>
          <w:p w:rsidR="005F7967" w:rsidRPr="005D7622" w:rsidRDefault="005F7967" w:rsidP="00412DF7">
            <w:pPr>
              <w:pStyle w:val="ASFKTablenorm"/>
              <w:ind w:left="57" w:right="57"/>
            </w:pPr>
            <w:r w:rsidRPr="005D7622">
              <w:t xml:space="preserve">Код и наименование бизнес-статуса документа. </w:t>
            </w:r>
          </w:p>
          <w:p w:rsidR="005D7622" w:rsidRPr="005D7622" w:rsidRDefault="005D7622" w:rsidP="00412DF7">
            <w:pPr>
              <w:pStyle w:val="ASFKTablenorm"/>
              <w:ind w:left="57" w:right="57"/>
            </w:pPr>
            <w:r w:rsidRPr="005D7622">
              <w:lastRenderedPageBreak/>
              <w:t>Закрыто для редактирования.</w:t>
            </w:r>
          </w:p>
          <w:p w:rsidR="005D7622" w:rsidRPr="005D7622" w:rsidRDefault="005D7622" w:rsidP="00412DF7">
            <w:pPr>
              <w:pStyle w:val="ASFKTablenorm"/>
              <w:ind w:left="57" w:right="57"/>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rsidR="005D7622" w:rsidRPr="005D7622" w:rsidRDefault="005D7622" w:rsidP="00412DF7">
            <w:pPr>
              <w:pStyle w:val="ASFKTablenorm"/>
              <w:ind w:left="57" w:right="57"/>
            </w:pPr>
            <w:r w:rsidRPr="005D7622">
              <w:t>Наименование поля заполняется по коду из справочника.</w:t>
            </w:r>
          </w:p>
        </w:tc>
      </w:tr>
      <w:tr w:rsidR="00B01597" w:rsidRPr="005D7622" w:rsidTr="00412DF7">
        <w:trPr>
          <w:trHeight w:val="150"/>
        </w:trPr>
        <w:tc>
          <w:tcPr>
            <w:tcW w:w="2045" w:type="pct"/>
            <w:shd w:val="clear" w:color="auto" w:fill="auto"/>
          </w:tcPr>
          <w:p w:rsidR="005F7967" w:rsidRPr="005D7622" w:rsidRDefault="005F7967" w:rsidP="00412DF7">
            <w:pPr>
              <w:pStyle w:val="ASFKTablenorm"/>
              <w:ind w:left="57" w:right="57"/>
            </w:pPr>
            <w:r w:rsidRPr="005D7622">
              <w:lastRenderedPageBreak/>
              <w:t>Статус утверждения</w:t>
            </w:r>
          </w:p>
        </w:tc>
        <w:tc>
          <w:tcPr>
            <w:tcW w:w="2955" w:type="pct"/>
            <w:shd w:val="clear" w:color="auto" w:fill="auto"/>
          </w:tcPr>
          <w:p w:rsidR="005D7622" w:rsidRPr="005D7622" w:rsidRDefault="005F7967" w:rsidP="00412DF7">
            <w:pPr>
              <w:pStyle w:val="ASFKTablenorm"/>
              <w:ind w:left="57" w:right="57"/>
            </w:pPr>
            <w:r w:rsidRPr="005D7622">
              <w:t xml:space="preserve">Код и наименование статуса утверждения документа. </w:t>
            </w:r>
          </w:p>
          <w:p w:rsidR="005F7967" w:rsidRPr="005D7622" w:rsidRDefault="005D7622" w:rsidP="00412DF7">
            <w:pPr>
              <w:pStyle w:val="ASFKTablenorm"/>
              <w:ind w:left="57" w:right="57"/>
            </w:pPr>
            <w:r w:rsidRPr="005D7622">
              <w:t>Заполняется автоматически при утверждении документа. Закрыто для редактирования.</w:t>
            </w:r>
          </w:p>
        </w:tc>
      </w:tr>
      <w:tr w:rsidR="00B01597" w:rsidRPr="005D7622" w:rsidTr="00412DF7">
        <w:trPr>
          <w:trHeight w:val="134"/>
        </w:trPr>
        <w:tc>
          <w:tcPr>
            <w:tcW w:w="2045" w:type="pct"/>
            <w:shd w:val="clear" w:color="auto" w:fill="auto"/>
          </w:tcPr>
          <w:p w:rsidR="005F7967" w:rsidRPr="005D7622" w:rsidRDefault="005F7967" w:rsidP="00412DF7">
            <w:pPr>
              <w:pStyle w:val="ASFKTablenorm"/>
              <w:ind w:left="57" w:right="57"/>
            </w:pPr>
            <w:r w:rsidRPr="005D7622">
              <w:t>Статус передачи</w:t>
            </w:r>
          </w:p>
        </w:tc>
        <w:tc>
          <w:tcPr>
            <w:tcW w:w="2955" w:type="pct"/>
            <w:shd w:val="clear" w:color="auto" w:fill="auto"/>
          </w:tcPr>
          <w:p w:rsidR="005F7967" w:rsidRPr="005D7622" w:rsidRDefault="005F7967" w:rsidP="00412DF7">
            <w:pPr>
              <w:pStyle w:val="ASFKTablenorm"/>
              <w:ind w:left="57" w:right="57"/>
            </w:pPr>
            <w:r w:rsidRPr="005D7622">
              <w:t>Код и наименование статуса передачи документа</w:t>
            </w:r>
            <w:r w:rsidR="00DA5A2B" w:rsidRPr="005D7622">
              <w:t>.</w:t>
            </w:r>
          </w:p>
          <w:p w:rsidR="005D7622" w:rsidRPr="005D7622" w:rsidRDefault="005D7622" w:rsidP="00412DF7">
            <w:pPr>
              <w:pStyle w:val="ASFKTablenorm"/>
              <w:ind w:left="57" w:right="57"/>
            </w:pPr>
            <w:r w:rsidRPr="005D7622">
              <w:t>Заполняется автоматически при обработке документа. Закрыто для редактирования.</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Передающая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передающего акт.</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передающего акт.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передающей стороной.</w:t>
            </w:r>
          </w:p>
          <w:p w:rsidR="005D7622" w:rsidRPr="005D7622" w:rsidRDefault="005D7622" w:rsidP="00412DF7">
            <w:pPr>
              <w:pStyle w:val="ASFKTablenorm"/>
              <w:ind w:left="57" w:right="57"/>
            </w:pPr>
            <w:r w:rsidRPr="005D7622">
              <w:t>Импорт из OEBS.</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Принимающая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принимающего акт.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Импорт из OEBS.</w:t>
            </w:r>
          </w:p>
        </w:tc>
      </w:tr>
      <w:tr w:rsidR="00B01597" w:rsidRPr="005D7622" w:rsidTr="00412DF7">
        <w:trPr>
          <w:trHeight w:val="96"/>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принимающей стороной.</w:t>
            </w:r>
            <w:r w:rsidR="005D7622" w:rsidRPr="005D7622">
              <w:t xml:space="preserve"> </w:t>
            </w:r>
          </w:p>
          <w:p w:rsidR="005D7622" w:rsidRPr="005D7622" w:rsidRDefault="005D7622" w:rsidP="00412DF7">
            <w:pPr>
              <w:pStyle w:val="ASFKTablenorm"/>
              <w:ind w:left="57" w:right="57"/>
            </w:pPr>
            <w:r w:rsidRPr="005D7622">
              <w:t>Импорт из OEBS.</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Клиент</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клиента (уполномочен</w:t>
            </w:r>
            <w:r w:rsidRPr="005D7622">
              <w:lastRenderedPageBreak/>
              <w:t>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lastRenderedPageBreak/>
              <w:t>ФИО руководителя клиента.</w:t>
            </w:r>
            <w:r w:rsidR="005D7622" w:rsidRPr="005D7622">
              <w:t xml:space="preserve"> </w:t>
            </w:r>
          </w:p>
          <w:p w:rsidR="005D7622" w:rsidRPr="005D7622" w:rsidRDefault="005D7622" w:rsidP="00412DF7">
            <w:pPr>
              <w:pStyle w:val="ASFKTablenorm"/>
              <w:ind w:left="57" w:right="57"/>
            </w:pPr>
            <w:r w:rsidRPr="005D7622">
              <w:lastRenderedPageBreak/>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lastRenderedPageBreak/>
              <w:t>Главный бухгалтер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D7622" w:rsidRPr="005D7622" w:rsidRDefault="005F7967" w:rsidP="00412DF7">
            <w:pPr>
              <w:pStyle w:val="ASFKTablenorm"/>
              <w:ind w:left="57" w:right="57"/>
            </w:pPr>
            <w:r w:rsidRPr="005D7622">
              <w:t xml:space="preserve">Дата утверждения (подписания) акта клиентом. </w:t>
            </w:r>
          </w:p>
          <w:p w:rsidR="005D7622" w:rsidRPr="005D7622" w:rsidRDefault="005D7622" w:rsidP="00412DF7">
            <w:pPr>
              <w:pStyle w:val="ASFKTablenorm"/>
              <w:ind w:left="57" w:right="57"/>
            </w:pPr>
            <w:r w:rsidRPr="005D7622">
              <w:t>Заполняется вручную или выбором даты из календаря.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отправителя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отправителя. </w:t>
            </w:r>
          </w:p>
          <w:p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получателя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получателя. </w:t>
            </w:r>
          </w:p>
          <w:p w:rsidR="005F7967" w:rsidRPr="005D7622" w:rsidRDefault="005D7622" w:rsidP="00412DF7">
            <w:pPr>
              <w:pStyle w:val="ASFKTablenorm"/>
              <w:ind w:left="57" w:right="57"/>
            </w:pPr>
            <w:r w:rsidRPr="005D7622">
              <w:t>Заполняется автоматически при обработке документа или присылается из OEBS. Закрыто для редактирования.</w:t>
            </w:r>
          </w:p>
        </w:tc>
      </w:tr>
    </w:tbl>
    <w:p w:rsidR="005F7967" w:rsidRPr="0064058C" w:rsidRDefault="005F7967" w:rsidP="00881A26">
      <w:pPr>
        <w:pStyle w:val="32"/>
      </w:pPr>
      <w:bookmarkStart w:id="729" w:name="_Ref299363158"/>
      <w:bookmarkStart w:id="730" w:name="_Toc341260907"/>
      <w:bookmarkStart w:id="731" w:name="_Toc387859002"/>
      <w:bookmarkStart w:id="732" w:name="_Toc410283272"/>
      <w:bookmarkStart w:id="733" w:name="_Toc79490184"/>
      <w:r w:rsidRPr="0064058C">
        <w:t>Акт приемки-передачи показателей лицевого счета ГАИФ (АИФ с полномочиями ГАИФ) (для отражения операций за ____ – ____ годы)</w:t>
      </w:r>
      <w:bookmarkEnd w:id="729"/>
      <w:bookmarkEnd w:id="730"/>
      <w:bookmarkEnd w:id="731"/>
      <w:bookmarkEnd w:id="732"/>
      <w:bookmarkEnd w:id="733"/>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92715F">
        <w:t>91</w:t>
      </w:r>
      <w:r w:rsidRPr="0064058C">
        <w:fldChar w:fldCharType="end"/>
      </w:r>
      <w:r w:rsidRPr="0064058C">
        <w:t>.</w:t>
      </w:r>
    </w:p>
    <w:p w:rsidR="00306DBD" w:rsidRPr="00306DBD" w:rsidRDefault="0092715F" w:rsidP="00306DBD">
      <w:pPr>
        <w:pStyle w:val="ASFKFigure"/>
      </w:pPr>
      <w:r>
        <w:lastRenderedPageBreak/>
        <w:pict>
          <v:shape id="_x0000_i1186" type="#_x0000_t75" style="width:479.25pt;height:246pt">
            <v:imagedata r:id="rId151"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4" w:name="_Ref246151107"/>
      <w:bookmarkStart w:id="735" w:name="_Toc79490460"/>
      <w:r w:rsidR="0092715F">
        <w:rPr>
          <w:noProof/>
        </w:rPr>
        <w:t>91</w:t>
      </w:r>
      <w:bookmarkEnd w:id="734"/>
      <w:r w:rsidRPr="0064058C">
        <w:fldChar w:fldCharType="end"/>
      </w:r>
      <w:r w:rsidRPr="0064058C">
        <w:t xml:space="preserve">. ЭФ списка документов </w:t>
      </w:r>
      <w:r w:rsidR="001F20AD">
        <w:t>«</w:t>
      </w:r>
      <w:r w:rsidRPr="0064058C">
        <w:t xml:space="preserve">Акт приемки-передачи показателей лицевого счета ГАИФ (АИФ с полномочиями ГАИФ) (для отражения операций </w:t>
      </w:r>
      <w:r w:rsidR="00B01597">
        <w:br/>
      </w:r>
      <w:r w:rsidRPr="0064058C">
        <w:t>за ____ – ____ годы)</w:t>
      </w:r>
      <w:r w:rsidR="001F20AD">
        <w:t>»</w:t>
      </w:r>
      <w:bookmarkEnd w:id="735"/>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92715F">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92715F">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92715F" w:rsidP="005F7967">
      <w:pPr>
        <w:pStyle w:val="ASFKFigure"/>
      </w:pPr>
      <w:r>
        <w:lastRenderedPageBreak/>
        <w:pict>
          <v:shape id="_x0000_i1187" type="#_x0000_t75" style="width:480pt;height:354pt">
            <v:imagedata r:id="rId152"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6" w:name="_Ref246151109"/>
      <w:bookmarkStart w:id="737" w:name="_Toc79490461"/>
      <w:r w:rsidR="0092715F">
        <w:rPr>
          <w:noProof/>
        </w:rPr>
        <w:t>92</w:t>
      </w:r>
      <w:bookmarkEnd w:id="736"/>
      <w:r w:rsidRPr="0064058C">
        <w:fldChar w:fldCharType="end"/>
      </w:r>
      <w:r w:rsidRPr="0064058C">
        <w:t xml:space="preserve">. ЭФ 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Документ</w:t>
      </w:r>
      <w:r w:rsidR="00F9698D">
        <w:t xml:space="preserve">», </w:t>
      </w:r>
      <w:r w:rsidR="00FF55DB">
        <w:t>в</w:t>
      </w:r>
      <w:r w:rsidR="00F9698D">
        <w:t xml:space="preserve">кладки </w:t>
      </w:r>
      <w:r w:rsidR="001F20AD">
        <w:t>«</w:t>
      </w:r>
      <w:r w:rsidRPr="0064058C">
        <w:t>Раздел 1. Бюджетные ассигнования</w:t>
      </w:r>
      <w:r w:rsidR="001F20AD">
        <w:t>»</w:t>
      </w:r>
      <w:bookmarkEnd w:id="737"/>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92715F">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8" w:name="_Ref341101920"/>
      <w:bookmarkStart w:id="739" w:name="_Toc79490279"/>
      <w:r w:rsidR="0092715F">
        <w:rPr>
          <w:noProof/>
        </w:rPr>
        <w:t>50</w:t>
      </w:r>
      <w:bookmarkEnd w:id="738"/>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9"/>
        <w:gridCol w:w="6676"/>
      </w:tblGrid>
      <w:tr w:rsidR="005F7967" w:rsidRPr="0064058C" w:rsidTr="00412DF7">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Номер</w:t>
            </w:r>
          </w:p>
        </w:tc>
        <w:tc>
          <w:tcPr>
            <w:tcW w:w="3422" w:type="pct"/>
            <w:shd w:val="clear" w:color="auto" w:fill="auto"/>
          </w:tcPr>
          <w:p w:rsidR="005F7967" w:rsidRPr="007A6EF8" w:rsidRDefault="005F7967" w:rsidP="00412DF7">
            <w:pPr>
              <w:pStyle w:val="ASFKTablenorm"/>
              <w:ind w:left="57" w:right="57"/>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Дата акта</w:t>
            </w:r>
          </w:p>
        </w:tc>
        <w:tc>
          <w:tcPr>
            <w:tcW w:w="3422" w:type="pct"/>
            <w:shd w:val="clear" w:color="auto" w:fill="auto"/>
          </w:tcPr>
          <w:p w:rsidR="005F7967" w:rsidRPr="007A6EF8" w:rsidRDefault="005F7967" w:rsidP="00412DF7">
            <w:pPr>
              <w:pStyle w:val="ASFKTablenorm"/>
              <w:ind w:left="57" w:right="57"/>
            </w:pPr>
            <w:r w:rsidRPr="007A6EF8">
              <w:t>Дата формирования акта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с</w:t>
            </w:r>
          </w:p>
        </w:tc>
        <w:tc>
          <w:tcPr>
            <w:tcW w:w="3422" w:type="pct"/>
            <w:shd w:val="clear" w:color="auto" w:fill="auto"/>
          </w:tcPr>
          <w:p w:rsidR="005F7967" w:rsidRPr="007A6EF8" w:rsidRDefault="005F7967" w:rsidP="00412DF7">
            <w:pPr>
              <w:pStyle w:val="ASFKTablenorm"/>
              <w:ind w:left="57" w:right="57"/>
            </w:pPr>
            <w:r w:rsidRPr="007A6EF8">
              <w:t>Год начала периода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п</w:t>
            </w:r>
            <w:r w:rsidR="005F7967" w:rsidRPr="007A6EF8">
              <w:t xml:space="preserve">о </w:t>
            </w:r>
          </w:p>
        </w:tc>
        <w:tc>
          <w:tcPr>
            <w:tcW w:w="3422" w:type="pct"/>
            <w:shd w:val="clear" w:color="auto" w:fill="auto"/>
          </w:tcPr>
          <w:p w:rsidR="005F7967" w:rsidRPr="007A6EF8" w:rsidRDefault="005F7967" w:rsidP="00412DF7">
            <w:pPr>
              <w:pStyle w:val="ASFKTablenorm"/>
              <w:ind w:left="57" w:right="57"/>
            </w:pPr>
            <w:r w:rsidRPr="007A6EF8">
              <w:t>Год конца периода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Стат.</w:t>
            </w:r>
          </w:p>
        </w:tc>
        <w:tc>
          <w:tcPr>
            <w:tcW w:w="3422" w:type="pct"/>
            <w:shd w:val="clear" w:color="auto" w:fill="auto"/>
          </w:tcPr>
          <w:p w:rsidR="005F7967" w:rsidRPr="007A6EF8" w:rsidRDefault="005F7967" w:rsidP="00412DF7">
            <w:pPr>
              <w:pStyle w:val="ASFKTablenorm"/>
              <w:ind w:left="57" w:right="57"/>
            </w:pPr>
            <w:r w:rsidRPr="007A6EF8">
              <w:t>Код бизнес-статуса документа. Значение заполняется автоматически при обработке или передается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ФК-передающий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ФК-принимающий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ГАИФ</w:t>
            </w:r>
          </w:p>
        </w:tc>
        <w:tc>
          <w:tcPr>
            <w:tcW w:w="3422" w:type="pct"/>
            <w:shd w:val="clear" w:color="auto" w:fill="auto"/>
          </w:tcPr>
          <w:p w:rsidR="005F7967" w:rsidRPr="007A6EF8" w:rsidRDefault="005F7967" w:rsidP="00412DF7">
            <w:pPr>
              <w:pStyle w:val="ASFKTablenorm"/>
              <w:ind w:left="57" w:right="57"/>
            </w:pPr>
            <w:r w:rsidRPr="007A6EF8">
              <w:t>Наименование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lastRenderedPageBreak/>
              <w:t>Глава по БК</w:t>
            </w:r>
          </w:p>
        </w:tc>
        <w:tc>
          <w:tcPr>
            <w:tcW w:w="3422" w:type="pct"/>
            <w:shd w:val="clear" w:color="auto" w:fill="auto"/>
          </w:tcPr>
          <w:p w:rsidR="005F7967" w:rsidRPr="007A6EF8" w:rsidRDefault="005F7967" w:rsidP="00412DF7">
            <w:pPr>
              <w:pStyle w:val="ASFKTablenorm"/>
              <w:ind w:left="57" w:right="57"/>
            </w:pPr>
            <w:r w:rsidRPr="007A6EF8">
              <w:t>Код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АИФ с полномочиями ГАИФ</w:t>
            </w:r>
          </w:p>
        </w:tc>
        <w:tc>
          <w:tcPr>
            <w:tcW w:w="3422" w:type="pct"/>
            <w:shd w:val="clear" w:color="auto" w:fill="auto"/>
          </w:tcPr>
          <w:p w:rsidR="005F7967" w:rsidRPr="007A6EF8" w:rsidRDefault="005F7967" w:rsidP="00412DF7">
            <w:pPr>
              <w:pStyle w:val="ASFKTablenorm"/>
              <w:ind w:left="57" w:right="57"/>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Сводному реестру</w:t>
            </w:r>
          </w:p>
        </w:tc>
        <w:tc>
          <w:tcPr>
            <w:tcW w:w="3422" w:type="pct"/>
            <w:shd w:val="clear" w:color="auto" w:fill="auto"/>
          </w:tcPr>
          <w:p w:rsidR="005F7967" w:rsidRPr="007A6EF8" w:rsidRDefault="005F7967" w:rsidP="00412DF7">
            <w:pPr>
              <w:pStyle w:val="ASFKTablenorm"/>
              <w:ind w:left="57" w:right="57"/>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Бюджет</w:t>
            </w:r>
          </w:p>
        </w:tc>
        <w:tc>
          <w:tcPr>
            <w:tcW w:w="3422" w:type="pct"/>
            <w:shd w:val="clear" w:color="auto" w:fill="auto"/>
          </w:tcPr>
          <w:p w:rsidR="005F7967" w:rsidRPr="007A6EF8" w:rsidRDefault="005F7967" w:rsidP="00412DF7">
            <w:pPr>
              <w:pStyle w:val="ASFKTablenorm"/>
              <w:ind w:left="57" w:right="57"/>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rsidTr="00412DF7">
        <w:tc>
          <w:tcPr>
            <w:tcW w:w="1578" w:type="pct"/>
            <w:shd w:val="clear" w:color="auto" w:fill="auto"/>
          </w:tcPr>
          <w:p w:rsidR="005F7967" w:rsidRPr="007A6EF8" w:rsidRDefault="00B412A1" w:rsidP="00412DF7">
            <w:pPr>
              <w:pStyle w:val="ASFKTablenorm"/>
              <w:ind w:left="57" w:right="57"/>
            </w:pPr>
            <w:r w:rsidRPr="007A6EF8">
              <w:t>П</w:t>
            </w:r>
            <w:r w:rsidR="007A6EF8" w:rsidRPr="007A6EF8">
              <w:t>о ОКТМО</w:t>
            </w:r>
          </w:p>
        </w:tc>
        <w:tc>
          <w:tcPr>
            <w:tcW w:w="3422" w:type="pct"/>
            <w:shd w:val="clear" w:color="auto" w:fill="auto"/>
          </w:tcPr>
          <w:p w:rsidR="005F7967" w:rsidRPr="007A6EF8" w:rsidRDefault="007A6EF8" w:rsidP="00412DF7">
            <w:pPr>
              <w:pStyle w:val="ASFKTablenorm"/>
              <w:ind w:left="57" w:right="57"/>
            </w:pPr>
            <w:r w:rsidRPr="007A6EF8">
              <w:t>Импорт из OEBS.</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Финансовый орган</w:t>
            </w:r>
          </w:p>
        </w:tc>
        <w:tc>
          <w:tcPr>
            <w:tcW w:w="3422" w:type="pct"/>
            <w:shd w:val="clear" w:color="auto" w:fill="auto"/>
          </w:tcPr>
          <w:p w:rsidR="007A6EF8" w:rsidRPr="007A6EF8" w:rsidRDefault="007A6EF8" w:rsidP="00412DF7">
            <w:pPr>
              <w:pStyle w:val="ASFKTablenorm"/>
              <w:ind w:left="57" w:right="57"/>
            </w:pPr>
            <w:r w:rsidRPr="007A6EF8">
              <w:t>Наименование ФО, обслуживающего данный бюджет.</w:t>
            </w:r>
            <w:r>
              <w:t xml:space="preserve"> </w:t>
            </w:r>
            <w:r w:rsidRPr="007A6EF8">
              <w:t>Импорт из OEBS.</w:t>
            </w:r>
          </w:p>
        </w:tc>
      </w:tr>
      <w:tr w:rsidR="007A6EF8" w:rsidRPr="007A6EF8" w:rsidTr="00412DF7">
        <w:tc>
          <w:tcPr>
            <w:tcW w:w="1578" w:type="pct"/>
            <w:shd w:val="clear" w:color="auto" w:fill="auto"/>
          </w:tcPr>
          <w:p w:rsidR="007A6EF8" w:rsidRPr="007A6EF8" w:rsidRDefault="00B412A1" w:rsidP="00412DF7">
            <w:pPr>
              <w:pStyle w:val="ASFKTablenorm"/>
              <w:ind w:left="57" w:right="57"/>
            </w:pPr>
            <w:r w:rsidRPr="007A6EF8">
              <w:t>П</w:t>
            </w:r>
            <w:r w:rsidR="007A6EF8" w:rsidRPr="007A6EF8">
              <w:t>о ОКПО</w:t>
            </w:r>
          </w:p>
        </w:tc>
        <w:tc>
          <w:tcPr>
            <w:tcW w:w="3422" w:type="pct"/>
            <w:shd w:val="clear" w:color="auto" w:fill="auto"/>
          </w:tcPr>
          <w:p w:rsidR="007A6EF8" w:rsidRPr="007A6EF8" w:rsidRDefault="007A6EF8" w:rsidP="00412DF7">
            <w:pPr>
              <w:pStyle w:val="ASFKTablenorm"/>
              <w:ind w:left="57" w:right="57"/>
            </w:pPr>
            <w:r w:rsidRPr="007A6EF8">
              <w:t>Импорт из OEBS.</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Основание для передачи</w:t>
            </w:r>
          </w:p>
        </w:tc>
        <w:tc>
          <w:tcPr>
            <w:tcW w:w="3422" w:type="pct"/>
            <w:shd w:val="clear" w:color="auto" w:fill="auto"/>
          </w:tcPr>
          <w:p w:rsidR="007A6EF8" w:rsidRPr="007A6EF8" w:rsidRDefault="007A6EF8" w:rsidP="00412DF7">
            <w:pPr>
              <w:pStyle w:val="ASFKTablenorm"/>
              <w:ind w:left="57" w:right="57"/>
            </w:pPr>
            <w:r w:rsidRPr="007A6EF8">
              <w:t>Основание для передачи.</w:t>
            </w:r>
            <w:r>
              <w:t xml:space="preserve"> </w:t>
            </w:r>
            <w:r w:rsidRPr="007A6EF8">
              <w:t>Импорт из OEBS.</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92715F">
        <w:rPr>
          <w:noProof/>
        </w:rPr>
        <w:t>93</w:t>
      </w:r>
      <w:r w:rsidR="00EB63AD" w:rsidRPr="0064058C">
        <w:fldChar w:fldCharType="end"/>
      </w:r>
      <w:r w:rsidR="005F7967" w:rsidRPr="0064058C">
        <w:t>.</w:t>
      </w:r>
    </w:p>
    <w:p w:rsidR="005F7967" w:rsidRPr="0064058C" w:rsidRDefault="0092715F" w:rsidP="005F7967">
      <w:pPr>
        <w:pStyle w:val="ASFKFigure"/>
      </w:pPr>
      <w:r>
        <w:pict>
          <v:shape id="_x0000_i1188" type="#_x0000_t75" style="width:480pt;height:276.75pt">
            <v:imagedata r:id="rId153"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40" w:name="_Ref246151111"/>
      <w:bookmarkStart w:id="741" w:name="_Toc79490462"/>
      <w:r w:rsidR="0092715F">
        <w:rPr>
          <w:noProof/>
        </w:rPr>
        <w:t>93</w:t>
      </w:r>
      <w:bookmarkEnd w:id="740"/>
      <w:r w:rsidRPr="0064058C">
        <w:fldChar w:fldCharType="end"/>
      </w:r>
      <w:r w:rsidRPr="0064058C">
        <w:t xml:space="preserve">. ЭФ </w:t>
      </w:r>
      <w:r w:rsidR="00FF55DB">
        <w:t xml:space="preserve">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Дополнительные атрибуты</w:t>
      </w:r>
      <w:r w:rsidR="001F20AD">
        <w:t>»</w:t>
      </w:r>
      <w:bookmarkEnd w:id="741"/>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92715F">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2" w:name="_Ref341102048"/>
      <w:bookmarkStart w:id="743" w:name="_Toc79490280"/>
      <w:r w:rsidR="0092715F">
        <w:rPr>
          <w:noProof/>
        </w:rPr>
        <w:t>51</w:t>
      </w:r>
      <w:bookmarkEnd w:id="742"/>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5F7967" w:rsidRPr="0064058C" w:rsidTr="00412DF7">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rsidTr="00412DF7">
        <w:trPr>
          <w:trHeight w:val="96"/>
        </w:trPr>
        <w:tc>
          <w:tcPr>
            <w:tcW w:w="5000" w:type="pct"/>
            <w:gridSpan w:val="2"/>
            <w:shd w:val="clear" w:color="auto" w:fill="auto"/>
          </w:tcPr>
          <w:p w:rsidR="007A6EF8" w:rsidRPr="007A6EF8" w:rsidRDefault="007A6EF8" w:rsidP="00412DF7">
            <w:pPr>
              <w:pStyle w:val="ASFKTablenorm"/>
              <w:ind w:left="57" w:right="57"/>
            </w:pPr>
            <w:r w:rsidRPr="007A6EF8">
              <w:t>Группа полей «Статусы документа»</w:t>
            </w:r>
          </w:p>
        </w:tc>
      </w:tr>
      <w:tr w:rsidR="007A6EF8" w:rsidRPr="002B3360" w:rsidTr="00412DF7">
        <w:trPr>
          <w:trHeight w:val="70"/>
        </w:trPr>
        <w:tc>
          <w:tcPr>
            <w:tcW w:w="2045" w:type="pct"/>
            <w:shd w:val="clear" w:color="auto" w:fill="auto"/>
          </w:tcPr>
          <w:p w:rsidR="007A6EF8" w:rsidRPr="007A6EF8" w:rsidRDefault="007A6EF8" w:rsidP="00412DF7">
            <w:pPr>
              <w:pStyle w:val="ASFKTablenorm"/>
              <w:ind w:left="57" w:right="57"/>
            </w:pPr>
            <w:r w:rsidRPr="007A6EF8">
              <w:t>Бизнес-</w:t>
            </w:r>
            <w:r w:rsidR="00415355" w:rsidRPr="007A6EF8">
              <w:t>статус</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бизнес-статуса документа. </w:t>
            </w:r>
          </w:p>
          <w:p w:rsidR="007A6EF8" w:rsidRPr="007A6EF8" w:rsidRDefault="007A6EF8" w:rsidP="00412DF7">
            <w:pPr>
              <w:pStyle w:val="ASFKTablenorm"/>
              <w:ind w:left="57" w:right="57"/>
            </w:pPr>
            <w:r w:rsidRPr="007A6EF8">
              <w:t>Закрыто для редактирования.</w:t>
            </w:r>
          </w:p>
          <w:p w:rsidR="007A6EF8" w:rsidRPr="007A6EF8" w:rsidRDefault="007A6EF8" w:rsidP="00412DF7">
            <w:pPr>
              <w:pStyle w:val="ASFKTablenorm"/>
              <w:ind w:left="57" w:right="57"/>
            </w:pPr>
            <w:r w:rsidRPr="007A6EF8">
              <w:t xml:space="preserve">Код заполняется автоматически при обработке документа </w:t>
            </w:r>
            <w:r w:rsidRPr="007A6EF8">
              <w:lastRenderedPageBreak/>
              <w:t>или присылается из OEBS.</w:t>
            </w:r>
            <w:r w:rsidR="00E12011">
              <w:t xml:space="preserve"> </w:t>
            </w:r>
            <w:r w:rsidRPr="007A6EF8">
              <w:t>Равен значению поля «Статус» закладки «Документ».</w:t>
            </w:r>
          </w:p>
          <w:p w:rsidR="007A6EF8" w:rsidRPr="007A6EF8" w:rsidRDefault="007A6EF8" w:rsidP="00412DF7">
            <w:pPr>
              <w:pStyle w:val="ASFKTablenorm"/>
              <w:ind w:left="57" w:right="57"/>
            </w:pPr>
            <w:r w:rsidRPr="007A6EF8">
              <w:t>Наименование поля заполняется по коду из справочника.</w:t>
            </w:r>
          </w:p>
        </w:tc>
      </w:tr>
      <w:tr w:rsidR="007A6EF8" w:rsidRPr="002B3360" w:rsidTr="00412DF7">
        <w:trPr>
          <w:trHeight w:val="150"/>
        </w:trPr>
        <w:tc>
          <w:tcPr>
            <w:tcW w:w="2045" w:type="pct"/>
            <w:shd w:val="clear" w:color="auto" w:fill="auto"/>
          </w:tcPr>
          <w:p w:rsidR="007A6EF8" w:rsidRPr="007A6EF8" w:rsidRDefault="007A6EF8" w:rsidP="00412DF7">
            <w:pPr>
              <w:pStyle w:val="ASFKTablenorm"/>
              <w:ind w:left="57" w:right="57"/>
            </w:pPr>
            <w:r w:rsidRPr="007A6EF8">
              <w:lastRenderedPageBreak/>
              <w:t>Статус утверждения</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статуса утверждения документа. </w:t>
            </w:r>
          </w:p>
          <w:p w:rsidR="007A6EF8" w:rsidRPr="007A6EF8" w:rsidRDefault="007A6EF8" w:rsidP="00412DF7">
            <w:pPr>
              <w:pStyle w:val="ASFKTablenorm"/>
              <w:ind w:left="57" w:right="57"/>
            </w:pPr>
            <w:r w:rsidRPr="007A6EF8">
              <w:t>Заполняется автоматически при утверждении документа. Закрыто для редактирования.</w:t>
            </w:r>
          </w:p>
        </w:tc>
      </w:tr>
      <w:tr w:rsidR="007A6EF8" w:rsidRPr="002B3360" w:rsidTr="00412DF7">
        <w:trPr>
          <w:trHeight w:val="134"/>
        </w:trPr>
        <w:tc>
          <w:tcPr>
            <w:tcW w:w="2045" w:type="pct"/>
            <w:shd w:val="clear" w:color="auto" w:fill="auto"/>
          </w:tcPr>
          <w:p w:rsidR="007A6EF8" w:rsidRPr="007A6EF8" w:rsidRDefault="007A6EF8" w:rsidP="00412DF7">
            <w:pPr>
              <w:pStyle w:val="ASFKTablenorm"/>
              <w:ind w:left="57" w:right="57"/>
            </w:pPr>
            <w:r w:rsidRPr="007A6EF8">
              <w:t>Статус передачи</w:t>
            </w:r>
          </w:p>
        </w:tc>
        <w:tc>
          <w:tcPr>
            <w:tcW w:w="2955" w:type="pct"/>
            <w:shd w:val="clear" w:color="auto" w:fill="auto"/>
          </w:tcPr>
          <w:p w:rsidR="007A6EF8" w:rsidRPr="007A6EF8" w:rsidRDefault="007A6EF8" w:rsidP="00412DF7">
            <w:pPr>
              <w:pStyle w:val="ASFKTablenorm"/>
              <w:ind w:left="57" w:right="57"/>
            </w:pPr>
            <w:r w:rsidRPr="007A6EF8">
              <w:t>Код и наименование статуса передачи документа.</w:t>
            </w:r>
          </w:p>
          <w:p w:rsidR="007A6EF8" w:rsidRPr="007A6EF8" w:rsidRDefault="007A6EF8" w:rsidP="00412DF7">
            <w:pPr>
              <w:pStyle w:val="ASFKTablenorm"/>
              <w:ind w:left="57" w:right="57"/>
            </w:pPr>
            <w:r w:rsidRPr="007A6EF8">
              <w:t>Заполняется автоматически при обработке документа. Закрыто для редактирования.</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«Передающая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Наименование должности руководителя органа ФК, передающего акт.</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передающего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Дата подписи акта передающей стороной.</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«Принимающая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принимающего акт. </w:t>
            </w:r>
          </w:p>
          <w:p w:rsidR="007A6EF8" w:rsidRPr="007A6EF8" w:rsidRDefault="007A6EF8" w:rsidP="00412DF7">
            <w:pPr>
              <w:pStyle w:val="ASFKTablenorm"/>
              <w:ind w:left="57" w:right="57"/>
            </w:pPr>
            <w:r w:rsidRPr="007A6EF8">
              <w:t>Импорт из OEBS.</w:t>
            </w:r>
          </w:p>
        </w:tc>
      </w:tr>
      <w:tr w:rsidR="007A6EF8" w:rsidRPr="002B3360" w:rsidTr="00412DF7">
        <w:trPr>
          <w:trHeight w:val="96"/>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подписи акта принимающей стороной. </w:t>
            </w:r>
          </w:p>
          <w:p w:rsidR="007A6EF8" w:rsidRPr="007A6EF8" w:rsidRDefault="007A6EF8" w:rsidP="00412DF7">
            <w:pPr>
              <w:pStyle w:val="ASFKTablenorm"/>
              <w:ind w:left="57" w:right="57"/>
            </w:pPr>
            <w:r w:rsidRPr="007A6EF8">
              <w:t>Импорт из OEBS.</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«Клиент»</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lastRenderedPageBreak/>
              <w:t>Главный бухгалтер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утверждения (подписания) акта клиентом. </w:t>
            </w:r>
          </w:p>
          <w:p w:rsidR="007A6EF8" w:rsidRPr="007A6EF8" w:rsidRDefault="007A6EF8" w:rsidP="00412DF7">
            <w:pPr>
              <w:pStyle w:val="ASFKTablenorm"/>
              <w:ind w:left="57" w:right="57"/>
            </w:pPr>
            <w:r w:rsidRPr="007A6EF8">
              <w:t>Заполняется вручную или выбором даты из календаря.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отправителя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отправителя. </w:t>
            </w:r>
          </w:p>
          <w:p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получателя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получателя. </w:t>
            </w:r>
          </w:p>
          <w:p w:rsidR="007A6EF8" w:rsidRPr="007A6EF8" w:rsidRDefault="007A6EF8" w:rsidP="00412DF7">
            <w:pPr>
              <w:pStyle w:val="ASFKTablenorm"/>
              <w:ind w:left="57" w:right="57"/>
            </w:pPr>
            <w:r w:rsidRPr="007A6EF8">
              <w:t>Заполняется автоматически при обработке документа или присылается из OEBS. Закрыто для редактирования.</w:t>
            </w:r>
          </w:p>
        </w:tc>
      </w:tr>
      <w:tr w:rsidR="005F7967" w:rsidRPr="0064058C" w:rsidTr="00412DF7">
        <w:trPr>
          <w:trHeight w:val="344"/>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Статусы документа</w:t>
            </w:r>
            <w:r w:rsidR="001F20AD" w:rsidRPr="00412DF7">
              <w:rPr>
                <w:rStyle w:val="ASFKSymBold"/>
                <w:b w:val="0"/>
              </w:rPr>
              <w:t>»</w:t>
            </w:r>
          </w:p>
        </w:tc>
      </w:tr>
      <w:tr w:rsidR="005F7967" w:rsidRPr="0064058C" w:rsidTr="00412DF7">
        <w:trPr>
          <w:trHeight w:val="96"/>
        </w:trPr>
        <w:tc>
          <w:tcPr>
            <w:tcW w:w="2045" w:type="pct"/>
            <w:shd w:val="clear" w:color="auto" w:fill="auto"/>
          </w:tcPr>
          <w:p w:rsidR="005F7967" w:rsidRPr="0064058C" w:rsidRDefault="005F7967" w:rsidP="00412DF7">
            <w:pPr>
              <w:pStyle w:val="ASFKTablenorm"/>
              <w:ind w:left="57" w:right="57"/>
            </w:pPr>
            <w:r w:rsidRPr="0064058C">
              <w:t>Бизнес-</w:t>
            </w:r>
            <w:r w:rsidR="00415355" w:rsidRPr="0064058C">
              <w:t>статус</w:t>
            </w:r>
          </w:p>
        </w:tc>
        <w:tc>
          <w:tcPr>
            <w:tcW w:w="2955" w:type="pct"/>
            <w:shd w:val="clear" w:color="auto" w:fill="auto"/>
          </w:tcPr>
          <w:p w:rsidR="005F7967" w:rsidRPr="0064058C" w:rsidRDefault="005F7967" w:rsidP="00412DF7">
            <w:pPr>
              <w:pStyle w:val="ASFKTablenorm"/>
              <w:ind w:left="57" w:right="57"/>
            </w:pPr>
            <w:r w:rsidRPr="0064058C">
              <w:t>Код и наименование бизнес-статуса документа. Доставляется из OEBS.</w:t>
            </w:r>
          </w:p>
        </w:tc>
      </w:tr>
      <w:tr w:rsidR="005F7967" w:rsidRPr="0064058C" w:rsidTr="00412DF7">
        <w:trPr>
          <w:trHeight w:val="345"/>
        </w:trPr>
        <w:tc>
          <w:tcPr>
            <w:tcW w:w="2045" w:type="pct"/>
            <w:shd w:val="clear" w:color="auto" w:fill="auto"/>
          </w:tcPr>
          <w:p w:rsidR="005F7967" w:rsidRPr="0064058C" w:rsidRDefault="005F7967" w:rsidP="00412DF7">
            <w:pPr>
              <w:pStyle w:val="ASFKTablenorm"/>
              <w:ind w:left="57" w:right="57"/>
            </w:pPr>
            <w:r w:rsidRPr="0064058C">
              <w:t>Статус утверждения</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утверждения документа. Доставляется из OEBS.</w:t>
            </w:r>
          </w:p>
        </w:tc>
      </w:tr>
      <w:tr w:rsidR="005F7967" w:rsidRPr="0064058C" w:rsidTr="00412DF7">
        <w:trPr>
          <w:trHeight w:val="102"/>
        </w:trPr>
        <w:tc>
          <w:tcPr>
            <w:tcW w:w="2045" w:type="pct"/>
            <w:shd w:val="clear" w:color="auto" w:fill="auto"/>
          </w:tcPr>
          <w:p w:rsidR="005F7967" w:rsidRPr="0064058C" w:rsidRDefault="005F7967" w:rsidP="00412DF7">
            <w:pPr>
              <w:pStyle w:val="ASFKTablenorm"/>
              <w:ind w:left="57" w:right="57"/>
            </w:pPr>
            <w:r w:rsidRPr="0064058C">
              <w:t>Статус передачи</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передачи документа</w:t>
            </w:r>
            <w:r w:rsidR="00DA5A2B" w:rsidRPr="0064058C">
              <w:t>.</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Передающая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передающего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передающей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Принимающая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принимающего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принимающей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Клиент</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w:t>
            </w:r>
            <w:r w:rsidRPr="0064058C">
              <w:lastRenderedPageBreak/>
              <w:t>ное лицо). Должность</w:t>
            </w:r>
          </w:p>
        </w:tc>
        <w:tc>
          <w:tcPr>
            <w:tcW w:w="2955" w:type="pct"/>
            <w:shd w:val="clear" w:color="auto" w:fill="auto"/>
          </w:tcPr>
          <w:p w:rsidR="005F7967" w:rsidRPr="0064058C" w:rsidRDefault="005F7967" w:rsidP="00412DF7">
            <w:pPr>
              <w:pStyle w:val="ASFKTablenorm"/>
              <w:ind w:left="57" w:right="57"/>
            </w:pPr>
            <w:r w:rsidRPr="0064058C">
              <w:lastRenderedPageBreak/>
              <w:t>Наименование должности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lastRenderedPageBreak/>
              <w:t>Руководитель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клиента.</w:t>
            </w:r>
          </w:p>
        </w:tc>
      </w:tr>
      <w:tr w:rsidR="005F7967" w:rsidRPr="0064058C" w:rsidTr="00412DF7">
        <w:trPr>
          <w:trHeight w:val="29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w:t>
            </w:r>
          </w:p>
        </w:tc>
        <w:tc>
          <w:tcPr>
            <w:tcW w:w="295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 Доставляется из OEBS.</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получателя</w:t>
            </w:r>
          </w:p>
        </w:tc>
        <w:tc>
          <w:tcPr>
            <w:tcW w:w="2955" w:type="pct"/>
            <w:shd w:val="clear" w:color="auto" w:fill="auto"/>
          </w:tcPr>
          <w:p w:rsidR="005F7967" w:rsidRPr="0064058C" w:rsidRDefault="005F7967" w:rsidP="00412DF7">
            <w:pPr>
              <w:pStyle w:val="ASFKTablenorm"/>
              <w:ind w:left="57" w:right="57"/>
            </w:pPr>
            <w:r w:rsidRPr="0064058C">
              <w:t>Дата регистрации в органе ФК получателя. Доставляется из OEBS.</w:t>
            </w:r>
          </w:p>
        </w:tc>
      </w:tr>
    </w:tbl>
    <w:p w:rsidR="00BA7D1B" w:rsidRPr="00345377" w:rsidRDefault="00BA7D1B" w:rsidP="00BA7D1B">
      <w:pPr>
        <w:pStyle w:val="21"/>
      </w:pPr>
      <w:bookmarkStart w:id="744" w:name="_Toc248062310"/>
      <w:bookmarkStart w:id="745" w:name="_Toc300216209"/>
      <w:bookmarkStart w:id="746" w:name="_Ref342037921"/>
      <w:bookmarkStart w:id="747" w:name="_Toc387858996"/>
      <w:bookmarkStart w:id="748" w:name="_Toc410283266"/>
      <w:bookmarkStart w:id="749" w:name="_Toc79490185"/>
      <w:bookmarkStart w:id="750" w:name="_Ref273435318"/>
      <w:bookmarkStart w:id="751" w:name="_Toc300216219"/>
      <w:bookmarkStart w:id="752" w:name="_Toc387859012"/>
      <w:bookmarkStart w:id="753" w:name="_Toc410283273"/>
      <w:bookmarkStart w:id="754" w:name="_Toc221011512"/>
      <w:bookmarkStart w:id="755" w:name="_Toc221012212"/>
      <w:bookmarkStart w:id="756" w:name="_Toc225934625"/>
      <w:bookmarkStart w:id="757" w:name="_Toc232827390"/>
      <w:bookmarkEnd w:id="677"/>
      <w:bookmarkEnd w:id="678"/>
      <w:r w:rsidRPr="00345377">
        <w:t xml:space="preserve">Группа документов </w:t>
      </w:r>
      <w:r>
        <w:t>«</w:t>
      </w:r>
      <w:r w:rsidRPr="00345377">
        <w:t>Неисполненные</w:t>
      </w:r>
      <w:r>
        <w:t>»</w:t>
      </w:r>
      <w:bookmarkEnd w:id="744"/>
      <w:bookmarkEnd w:id="745"/>
      <w:bookmarkEnd w:id="746"/>
      <w:bookmarkEnd w:id="747"/>
      <w:bookmarkEnd w:id="748"/>
      <w:bookmarkEnd w:id="749"/>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3B5663" w:rsidRPr="00821226" w:rsidRDefault="003B5663" w:rsidP="003B5663">
      <w:pPr>
        <w:pStyle w:val="32"/>
      </w:pPr>
      <w:bookmarkStart w:id="758" w:name="_Ref58711519"/>
      <w:bookmarkStart w:id="759" w:name="_Toc79490186"/>
      <w:r>
        <w:t>Входящее уведомление</w:t>
      </w:r>
      <w:r w:rsidRPr="00821226">
        <w:t xml:space="preserve"> </w:t>
      </w:r>
      <w:r>
        <w:t>(</w:t>
      </w:r>
      <w:r w:rsidRPr="00821226">
        <w:t>протокол</w:t>
      </w:r>
      <w:r>
        <w:t>)</w:t>
      </w:r>
      <w:bookmarkEnd w:id="758"/>
      <w:bookmarkEnd w:id="759"/>
    </w:p>
    <w:p w:rsidR="00BA7D1B" w:rsidRPr="004700E2" w:rsidRDefault="00BA7D1B" w:rsidP="00BA7D1B">
      <w:pPr>
        <w:pStyle w:val="ASFKNormal"/>
      </w:pPr>
      <w:r w:rsidRPr="004700E2">
        <w:t xml:space="preserve">Документ </w:t>
      </w:r>
      <w:r>
        <w:t>«</w:t>
      </w:r>
      <w:r w:rsidR="003B5663">
        <w:t>Уведомление (п</w:t>
      </w:r>
      <w:r w:rsidR="003B5663" w:rsidRPr="008E1A87">
        <w:t>ротокол</w:t>
      </w:r>
      <w:r w:rsidR="003B5663">
        <w:t>)</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003B5663">
        <w:t>Уведомление (п</w:t>
      </w:r>
      <w:r w:rsidR="003B5663" w:rsidRPr="008E1A87">
        <w:t>ротокол</w:t>
      </w:r>
      <w:r w:rsidR="003B5663">
        <w:t>)</w:t>
      </w:r>
      <w:r>
        <w:t>»</w:t>
      </w:r>
      <w:r w:rsidRPr="004700E2">
        <w:t>:</w:t>
      </w:r>
    </w:p>
    <w:p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lastRenderedPageBreak/>
        <w:t xml:space="preserve">Для </w:t>
      </w:r>
      <w:r w:rsidR="00FF55DB">
        <w:t xml:space="preserve">работы с </w:t>
      </w:r>
      <w:r w:rsidR="00FF55DB" w:rsidRPr="00FF55DB">
        <w:t>документ</w:t>
      </w:r>
      <w:r w:rsidR="00FF55DB">
        <w:t>ами</w:t>
      </w:r>
      <w:r w:rsidR="00FF55DB" w:rsidRPr="00FF55DB">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FF55DB" w:rsidRPr="00FF55DB">
        <w:t>»</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003B5663">
        <w:t>Уведомления (</w:t>
      </w:r>
      <w:r w:rsidR="003B5663" w:rsidRPr="00821226">
        <w:t>Протоколы</w:t>
      </w:r>
      <w:r w:rsidR="003B5663">
        <w:t>)</w:t>
      </w:r>
      <w:r>
        <w:t xml:space="preserve"> – </w:t>
      </w:r>
      <w:r w:rsidR="003B5663">
        <w:t>Входящее уведомление</w:t>
      </w:r>
      <w:r w:rsidRPr="0064058C">
        <w:t xml:space="preserve"> </w:t>
      </w:r>
      <w:r w:rsidR="003B5663">
        <w:t>«</w:t>
      </w:r>
      <w:r w:rsidRPr="0064058C">
        <w:t>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92715F">
        <w:t>94</w:t>
      </w:r>
      <w:r w:rsidRPr="0064058C">
        <w:fldChar w:fldCharType="end"/>
      </w:r>
      <w:r w:rsidRPr="0064058C">
        <w:t>.</w:t>
      </w:r>
    </w:p>
    <w:p w:rsidR="00BA7D1B" w:rsidRPr="007E2465" w:rsidRDefault="0092715F" w:rsidP="00BA7D1B">
      <w:pPr>
        <w:pStyle w:val="ASFKFigure"/>
      </w:pPr>
      <w:r>
        <w:pict>
          <v:shape id="_x0000_i1189" type="#_x0000_t75" style="width:479.25pt;height:258pt">
            <v:imagedata r:id="rId154"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0" w:name="_Ref225075982"/>
      <w:bookmarkStart w:id="761" w:name="_Toc79490463"/>
      <w:r w:rsidR="0092715F">
        <w:rPr>
          <w:noProof/>
        </w:rPr>
        <w:t>94</w:t>
      </w:r>
      <w:bookmarkEnd w:id="760"/>
      <w:r w:rsidRPr="0064058C">
        <w:fldChar w:fldCharType="end"/>
      </w:r>
      <w:r w:rsidRPr="0064058C">
        <w:t xml:space="preserve">. ЭФ списка документов </w:t>
      </w:r>
      <w:r>
        <w:t>«</w:t>
      </w:r>
      <w:r w:rsidR="003B5663" w:rsidRPr="003B5663">
        <w:t xml:space="preserve"> </w:t>
      </w:r>
      <w:r w:rsidR="003B5663" w:rsidRPr="00821226">
        <w:t>Входящ</w:t>
      </w:r>
      <w:r w:rsidR="003B5663">
        <w:rPr>
          <w:lang w:val="ru-RU"/>
        </w:rPr>
        <w:t>ее уведомление</w:t>
      </w:r>
      <w:r w:rsidR="003B5663" w:rsidRPr="00821226">
        <w:t xml:space="preserve"> </w:t>
      </w:r>
      <w:r w:rsidR="003B5663">
        <w:rPr>
          <w:lang w:val="ru-RU"/>
        </w:rPr>
        <w:t>(</w:t>
      </w:r>
      <w:r w:rsidR="003B5663" w:rsidRPr="00821226">
        <w:t>протокол</w:t>
      </w:r>
      <w:r w:rsidR="003B5663">
        <w:rPr>
          <w:lang w:val="ru-RU"/>
        </w:rPr>
        <w:t>)</w:t>
      </w:r>
      <w:r>
        <w:t>»</w:t>
      </w:r>
      <w:bookmarkEnd w:id="761"/>
    </w:p>
    <w:p w:rsidR="00BA7D1B" w:rsidRPr="00345377" w:rsidRDefault="00BA7D1B" w:rsidP="00BA7D1B">
      <w:pPr>
        <w:pStyle w:val="41"/>
      </w:pPr>
      <w:bookmarkStart w:id="762" w:name="_Toc232827343"/>
      <w:r w:rsidRPr="00345377">
        <w:t>Доступные операции</w:t>
      </w:r>
      <w:bookmarkEnd w:id="762"/>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3" w:name="_Toc232827344"/>
      <w:r w:rsidRPr="00345377">
        <w:t>Экранная форма документа</w:t>
      </w:r>
      <w:bookmarkEnd w:id="763"/>
    </w:p>
    <w:p w:rsidR="00BA7D1B" w:rsidRPr="0064058C" w:rsidRDefault="00BA7D1B" w:rsidP="00BA7D1B">
      <w:pPr>
        <w:pStyle w:val="ASFKNormal"/>
      </w:pPr>
      <w:r w:rsidRPr="0064058C">
        <w:t xml:space="preserve">ЭФ </w:t>
      </w:r>
      <w:r w:rsidR="00FF55DB">
        <w:t xml:space="preserve">документа </w:t>
      </w:r>
      <w:r>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92715F">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92715F" w:rsidP="00BA7D1B">
      <w:pPr>
        <w:pStyle w:val="ASFKFigure"/>
      </w:pPr>
      <w:r>
        <w:lastRenderedPageBreak/>
        <w:pict>
          <v:shape id="_x0000_i1190" type="#_x0000_t75" style="width:480pt;height:420pt">
            <v:imagedata r:id="rId155"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4" w:name="_Ref225076009"/>
      <w:bookmarkStart w:id="765" w:name="_Toc79490464"/>
      <w:r w:rsidR="0092715F">
        <w:rPr>
          <w:noProof/>
        </w:rPr>
        <w:t>95</w:t>
      </w:r>
      <w:bookmarkEnd w:id="764"/>
      <w:r w:rsidRPr="0064058C">
        <w:fldChar w:fldCharType="end"/>
      </w:r>
      <w:r w:rsidRPr="0064058C">
        <w:t>. ЭФ</w:t>
      </w:r>
      <w:r>
        <w:t xml:space="preserve"> документа</w:t>
      </w:r>
      <w:r w:rsidRPr="0064058C">
        <w:t xml:space="preserve"> </w:t>
      </w:r>
      <w:r>
        <w:t>«</w:t>
      </w:r>
      <w:r w:rsidR="003B5663" w:rsidRPr="003B5663">
        <w:rPr>
          <w:lang w:val="ru-RU"/>
        </w:rPr>
        <w:t xml:space="preserve"> </w:t>
      </w:r>
      <w:r w:rsidR="003B5663">
        <w:rPr>
          <w:lang w:val="ru-RU"/>
        </w:rPr>
        <w:t>Уведомление (протокол)</w:t>
      </w:r>
      <w:r w:rsidR="00F9698D">
        <w:t xml:space="preserve">», закладки </w:t>
      </w:r>
      <w:r>
        <w:t>«</w:t>
      </w:r>
      <w:r w:rsidRPr="0064058C">
        <w:t>Основные</w:t>
      </w:r>
      <w:r>
        <w:t>»</w:t>
      </w:r>
      <w:bookmarkEnd w:id="765"/>
    </w:p>
    <w:p w:rsidR="00BA7D1B" w:rsidRPr="0064058C" w:rsidRDefault="00BA7D1B" w:rsidP="00BA7D1B">
      <w:pPr>
        <w:pStyle w:val="ASFKNormal"/>
      </w:pPr>
      <w:r w:rsidRPr="0064058C">
        <w:t xml:space="preserve">Перечень полей </w:t>
      </w:r>
      <w:r>
        <w:t>документа</w:t>
      </w:r>
      <w:r w:rsidRPr="0064058C">
        <w:t xml:space="preserve"> </w:t>
      </w:r>
      <w:r>
        <w:t>«</w:t>
      </w:r>
      <w:r w:rsidR="003B5663">
        <w:t>Уведомление (протокол)</w:t>
      </w:r>
      <w:r w:rsidR="00FF55DB" w:rsidRPr="00FF55DB">
        <w:t>»,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92715F">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66" w:name="_Ref247002310"/>
      <w:bookmarkStart w:id="767" w:name="_Toc79490281"/>
      <w:r w:rsidR="0092715F">
        <w:rPr>
          <w:noProof/>
        </w:rPr>
        <w:t>52</w:t>
      </w:r>
      <w:bookmarkEnd w:id="766"/>
      <w:r>
        <w:rPr>
          <w:noProof/>
        </w:rPr>
        <w:fldChar w:fldCharType="end"/>
      </w:r>
      <w:r w:rsidR="00BA7D1B" w:rsidRPr="0064058C">
        <w:t xml:space="preserve">. Описание полей документа </w:t>
      </w:r>
      <w:r w:rsidR="00BA7D1B">
        <w:t>«</w:t>
      </w:r>
      <w:r w:rsidR="003B5663">
        <w:t>Уведомление (протокол)</w:t>
      </w:r>
      <w:r w:rsidR="00FF55DB" w:rsidRPr="00FF55DB">
        <w:t>», закладки «Основные</w:t>
      </w:r>
      <w:r w:rsidR="00BA7D1B">
        <w:t>»</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A7D1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Протокол №</w:t>
            </w:r>
          </w:p>
        </w:tc>
        <w:tc>
          <w:tcPr>
            <w:tcW w:w="3656" w:type="pct"/>
            <w:shd w:val="clear" w:color="auto" w:fill="auto"/>
          </w:tcPr>
          <w:p w:rsidR="00BA7D1B" w:rsidRPr="00BA7D1B" w:rsidRDefault="00BA7D1B" w:rsidP="00412DF7">
            <w:pPr>
              <w:pStyle w:val="ASFKTablenorm"/>
              <w:ind w:left="57" w:right="57"/>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w:t>
            </w:r>
          </w:p>
        </w:tc>
        <w:tc>
          <w:tcPr>
            <w:tcW w:w="3656" w:type="pct"/>
            <w:shd w:val="clear" w:color="auto" w:fill="auto"/>
          </w:tcPr>
          <w:p w:rsidR="00BA7D1B" w:rsidRPr="00BA7D1B" w:rsidRDefault="00BA7D1B" w:rsidP="00412DF7">
            <w:pPr>
              <w:pStyle w:val="ASFKTablenorm"/>
              <w:ind w:left="57" w:right="57"/>
            </w:pPr>
            <w:r w:rsidRPr="004D10E8">
              <w:t>Дата создания протокола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Откуда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Документ</w:t>
            </w:r>
          </w:p>
        </w:tc>
        <w:tc>
          <w:tcPr>
            <w:tcW w:w="3656" w:type="pct"/>
            <w:shd w:val="clear" w:color="auto" w:fill="auto"/>
          </w:tcPr>
          <w:p w:rsidR="00BA7D1B" w:rsidRPr="00BA7D1B" w:rsidRDefault="00BA7D1B" w:rsidP="00412DF7">
            <w:pPr>
              <w:pStyle w:val="ASFKTablenorm"/>
              <w:ind w:left="57" w:right="57"/>
            </w:pPr>
            <w:r w:rsidRPr="004D10E8">
              <w:t>Наименование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Номер документа</w:t>
            </w:r>
          </w:p>
        </w:tc>
        <w:tc>
          <w:tcPr>
            <w:tcW w:w="3656" w:type="pct"/>
            <w:shd w:val="clear" w:color="auto" w:fill="auto"/>
          </w:tcPr>
          <w:p w:rsidR="00BA7D1B" w:rsidRPr="00BA7D1B" w:rsidRDefault="00BA7D1B" w:rsidP="00412DF7">
            <w:pPr>
              <w:pStyle w:val="ASFKTablenorm"/>
              <w:ind w:left="57" w:right="57"/>
            </w:pPr>
            <w:r w:rsidRPr="004D10E8">
              <w:t>Номер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lastRenderedPageBreak/>
              <w:t>Дата документа</w:t>
            </w:r>
          </w:p>
        </w:tc>
        <w:tc>
          <w:tcPr>
            <w:tcW w:w="3656" w:type="pct"/>
            <w:shd w:val="clear" w:color="auto" w:fill="auto"/>
          </w:tcPr>
          <w:p w:rsidR="00BA7D1B" w:rsidRPr="00BA7D1B" w:rsidRDefault="00BA7D1B" w:rsidP="00412DF7">
            <w:pPr>
              <w:pStyle w:val="ASFKTablenorm"/>
              <w:ind w:left="57" w:right="57"/>
            </w:pPr>
            <w:r w:rsidRPr="004D10E8">
              <w:t>Дата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Клиент</w:t>
            </w:r>
          </w:p>
        </w:tc>
        <w:tc>
          <w:tcPr>
            <w:tcW w:w="3656" w:type="pct"/>
            <w:shd w:val="clear" w:color="auto" w:fill="auto"/>
          </w:tcPr>
          <w:p w:rsidR="00BA7D1B" w:rsidRPr="00BA7D1B" w:rsidRDefault="00BA7D1B" w:rsidP="00412DF7">
            <w:pPr>
              <w:pStyle w:val="ASFKTablenorm"/>
              <w:ind w:left="57" w:right="57"/>
            </w:pPr>
            <w:r w:rsidRPr="004D10E8">
              <w:t>Наименование по СРРПБС клиента-отправителя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412A1" w:rsidP="00412DF7">
            <w:pPr>
              <w:pStyle w:val="ASFKTablenorm"/>
              <w:ind w:left="57" w:right="57"/>
            </w:pPr>
            <w:r w:rsidRPr="0064058C">
              <w:t>П</w:t>
            </w:r>
            <w:r w:rsidR="00BA7D1B" w:rsidRPr="0064058C">
              <w:t>о Сводному реестру</w:t>
            </w:r>
          </w:p>
        </w:tc>
        <w:tc>
          <w:tcPr>
            <w:tcW w:w="3656" w:type="pct"/>
            <w:shd w:val="clear" w:color="auto" w:fill="auto"/>
          </w:tcPr>
          <w:p w:rsidR="00BA7D1B" w:rsidRPr="00BA7D1B" w:rsidRDefault="00BA7D1B" w:rsidP="00412DF7">
            <w:pPr>
              <w:pStyle w:val="ASFKTablenorm"/>
              <w:ind w:left="57" w:right="57"/>
            </w:pPr>
            <w:r w:rsidRPr="004D10E8">
              <w:t>Код по СРРПБС клиента-отправителя документа, по которому сформ</w:t>
            </w:r>
            <w:r w:rsidRPr="00BA7D1B">
              <w:t>ирован протокол.</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Номер лицевого счета</w:t>
            </w:r>
          </w:p>
        </w:tc>
        <w:tc>
          <w:tcPr>
            <w:tcW w:w="3656" w:type="pct"/>
            <w:shd w:val="clear" w:color="auto" w:fill="auto"/>
          </w:tcPr>
          <w:p w:rsidR="00BA7D1B" w:rsidRPr="00BA7D1B" w:rsidRDefault="00BA7D1B" w:rsidP="00412DF7">
            <w:pPr>
              <w:pStyle w:val="ASFKTablenorm"/>
              <w:ind w:left="57" w:right="57"/>
            </w:pPr>
            <w:r w:rsidRPr="004D10E8">
              <w:t>Номер лицевого счета клиента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Бюджет</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бюджета из справочника </w:t>
            </w:r>
            <w:r w:rsidRPr="00BA7D1B">
              <w:t>«Бюджеты».</w:t>
            </w:r>
          </w:p>
        </w:tc>
      </w:tr>
      <w:tr w:rsidR="00BA7D1B" w:rsidRPr="0064058C" w:rsidTr="00412DF7">
        <w:tc>
          <w:tcPr>
            <w:tcW w:w="1344" w:type="pct"/>
            <w:shd w:val="clear" w:color="auto" w:fill="auto"/>
          </w:tcPr>
          <w:p w:rsidR="00BA7D1B" w:rsidRPr="00BA7D1B" w:rsidRDefault="00BA7D1B" w:rsidP="00412DF7">
            <w:pPr>
              <w:pStyle w:val="ASFKTablenorm"/>
              <w:ind w:left="57" w:right="57"/>
            </w:pPr>
            <w:r w:rsidRPr="0064058C">
              <w:t>Финансовый о</w:t>
            </w:r>
            <w:r w:rsidRPr="00BA7D1B">
              <w:t>рган</w:t>
            </w:r>
          </w:p>
        </w:tc>
        <w:tc>
          <w:tcPr>
            <w:tcW w:w="3656" w:type="pct"/>
            <w:shd w:val="clear" w:color="auto" w:fill="auto"/>
          </w:tcPr>
          <w:p w:rsidR="00BA7D1B" w:rsidRPr="00BA7D1B" w:rsidRDefault="00BA7D1B" w:rsidP="00412DF7">
            <w:pPr>
              <w:pStyle w:val="ASFKTablenorm"/>
              <w:ind w:left="57" w:right="57"/>
            </w:pPr>
            <w:r w:rsidRPr="004D10E8">
              <w:t>Наименование ФО, обслуживающего бюджет</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Указание</w:t>
            </w:r>
          </w:p>
        </w:tc>
        <w:tc>
          <w:tcPr>
            <w:tcW w:w="3656" w:type="pct"/>
            <w:shd w:val="clear" w:color="auto" w:fill="auto"/>
          </w:tcPr>
          <w:p w:rsidR="00BA7D1B" w:rsidRPr="00BA7D1B" w:rsidRDefault="00BA7D1B" w:rsidP="00412DF7">
            <w:pPr>
              <w:pStyle w:val="ASFKTablenorm"/>
              <w:ind w:left="57" w:right="57"/>
            </w:pPr>
            <w:r w:rsidRPr="004D10E8">
              <w:t>Указание</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 указания</w:t>
            </w:r>
          </w:p>
        </w:tc>
        <w:tc>
          <w:tcPr>
            <w:tcW w:w="3656" w:type="pct"/>
            <w:shd w:val="clear" w:color="auto" w:fill="auto"/>
          </w:tcPr>
          <w:p w:rsidR="00BA7D1B" w:rsidRPr="00BA7D1B" w:rsidRDefault="00BA7D1B" w:rsidP="00412DF7">
            <w:pPr>
              <w:pStyle w:val="ASFKTablenorm"/>
              <w:ind w:left="57" w:right="57"/>
            </w:pPr>
            <w:r w:rsidRPr="004D10E8">
              <w:t>Дата указания, по умолчанию совпадает с датой создания протокола</w:t>
            </w:r>
            <w:r w:rsidRPr="00BA7D1B">
              <w:t>.</w:t>
            </w:r>
          </w:p>
        </w:tc>
      </w:tr>
      <w:tr w:rsidR="00BA7D1B" w:rsidRPr="0064058C" w:rsidTr="00412DF7">
        <w:tc>
          <w:tcPr>
            <w:tcW w:w="5000" w:type="pct"/>
            <w:gridSpan w:val="2"/>
            <w:shd w:val="clear" w:color="auto" w:fill="auto"/>
          </w:tcPr>
          <w:p w:rsidR="00BA7D1B" w:rsidRPr="00BA7D1B" w:rsidRDefault="00415355" w:rsidP="00412DF7">
            <w:pPr>
              <w:pStyle w:val="ASFKTablenorm"/>
              <w:ind w:left="57" w:right="57"/>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Тип сообщения</w:t>
            </w:r>
          </w:p>
        </w:tc>
        <w:tc>
          <w:tcPr>
            <w:tcW w:w="3656" w:type="pct"/>
            <w:shd w:val="clear" w:color="auto" w:fill="auto"/>
          </w:tcPr>
          <w:p w:rsidR="00BA7D1B" w:rsidRPr="00BA7D1B" w:rsidRDefault="00BA7D1B" w:rsidP="00412DF7">
            <w:pPr>
              <w:pStyle w:val="ASFKTablenorm"/>
              <w:ind w:left="57" w:right="57"/>
            </w:pPr>
            <w:r w:rsidRPr="00A13820">
              <w:t xml:space="preserve">Тип сообщения </w:t>
            </w:r>
            <w:r w:rsidRPr="00BA7D1B">
              <w:t>«Ошибка».</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Сообщение</w:t>
            </w:r>
          </w:p>
        </w:tc>
        <w:tc>
          <w:tcPr>
            <w:tcW w:w="3656" w:type="pct"/>
            <w:shd w:val="clear" w:color="auto" w:fill="auto"/>
          </w:tcPr>
          <w:p w:rsidR="00BA7D1B" w:rsidRPr="00BA7D1B" w:rsidRDefault="00BA7D1B" w:rsidP="00412DF7">
            <w:pPr>
              <w:pStyle w:val="ASFKTablenorm"/>
              <w:ind w:left="57" w:right="57"/>
            </w:pPr>
            <w:r w:rsidRPr="00A13820">
              <w:t>Текст сообщения</w:t>
            </w:r>
            <w:r w:rsidRPr="00BA7D1B">
              <w:t>.</w:t>
            </w:r>
          </w:p>
        </w:tc>
      </w:tr>
      <w:tr w:rsidR="00BA7D1B" w:rsidRPr="0064058C" w:rsidTr="00412DF7">
        <w:trPr>
          <w:trHeight w:val="77"/>
        </w:trPr>
        <w:tc>
          <w:tcPr>
            <w:tcW w:w="5000" w:type="pct"/>
            <w:gridSpan w:val="2"/>
            <w:shd w:val="clear" w:color="auto" w:fill="auto"/>
          </w:tcPr>
          <w:p w:rsidR="00BA7D1B" w:rsidRPr="00BA7D1B" w:rsidRDefault="004271D0" w:rsidP="00412DF7">
            <w:pPr>
              <w:pStyle w:val="ASFKTablenorm"/>
              <w:ind w:left="57" w:right="57"/>
            </w:pPr>
            <w:r>
              <w:t>Поля без группы</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Должность</w:t>
            </w:r>
          </w:p>
        </w:tc>
        <w:tc>
          <w:tcPr>
            <w:tcW w:w="3656" w:type="pct"/>
            <w:shd w:val="clear" w:color="auto" w:fill="auto"/>
          </w:tcPr>
          <w:p w:rsidR="00BA7D1B" w:rsidRPr="00BA7D1B" w:rsidRDefault="00BA7D1B" w:rsidP="00412DF7">
            <w:pPr>
              <w:pStyle w:val="ASFKTablenorm"/>
              <w:ind w:left="57" w:right="57"/>
            </w:pPr>
            <w:r w:rsidRPr="00A13820">
              <w:t>Должность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Расшифровка подписи</w:t>
            </w:r>
          </w:p>
        </w:tc>
        <w:tc>
          <w:tcPr>
            <w:tcW w:w="3656" w:type="pct"/>
            <w:shd w:val="clear" w:color="auto" w:fill="auto"/>
          </w:tcPr>
          <w:p w:rsidR="00BA7D1B" w:rsidRPr="00BA7D1B" w:rsidRDefault="00BA7D1B" w:rsidP="00412DF7">
            <w:pPr>
              <w:pStyle w:val="ASFKTablenorm"/>
              <w:ind w:left="57" w:right="57"/>
            </w:pPr>
            <w:r w:rsidRPr="00A13820">
              <w:t>ФИО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Телефон</w:t>
            </w:r>
          </w:p>
        </w:tc>
        <w:tc>
          <w:tcPr>
            <w:tcW w:w="3656" w:type="pct"/>
            <w:shd w:val="clear" w:color="auto" w:fill="auto"/>
          </w:tcPr>
          <w:p w:rsidR="00BA7D1B" w:rsidRPr="00BA7D1B" w:rsidRDefault="00BA7D1B" w:rsidP="00412DF7">
            <w:pPr>
              <w:pStyle w:val="ASFKTablenorm"/>
              <w:ind w:left="57" w:right="57"/>
            </w:pPr>
            <w:r w:rsidRPr="00A13820">
              <w:t>Номер телефона исполнителя</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Дата подписи</w:t>
            </w:r>
          </w:p>
        </w:tc>
        <w:tc>
          <w:tcPr>
            <w:tcW w:w="3656" w:type="pct"/>
            <w:shd w:val="clear" w:color="auto" w:fill="auto"/>
          </w:tcPr>
          <w:p w:rsidR="00BA7D1B" w:rsidRPr="00BA7D1B" w:rsidRDefault="00BA7D1B" w:rsidP="00412DF7">
            <w:pPr>
              <w:pStyle w:val="ASFKTablenorm"/>
              <w:ind w:left="57" w:right="57"/>
            </w:pPr>
            <w:r w:rsidRPr="00A13820">
              <w:t>Дата подписи протокола ответственным исполнителем</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Статус</w:t>
            </w:r>
          </w:p>
        </w:tc>
        <w:tc>
          <w:tcPr>
            <w:tcW w:w="3656" w:type="pct"/>
            <w:shd w:val="clear" w:color="auto" w:fill="auto"/>
          </w:tcPr>
          <w:p w:rsidR="00BA7D1B" w:rsidRPr="00BA7D1B" w:rsidRDefault="00BA7D1B" w:rsidP="00412DF7">
            <w:pPr>
              <w:pStyle w:val="ASFKTablenorm"/>
              <w:ind w:left="57" w:right="57"/>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92715F">
        <w:pict>
          <v:shape id="_x0000_i1191" type="#_x0000_t75" style="width:12pt;height:24pt">
            <v:imagedata r:id="rId156" o:title="Snap9" gain="81921f" blacklevel="-3277f"/>
          </v:shape>
        </w:pict>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92715F">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92715F" w:rsidP="00BA7D1B">
      <w:pPr>
        <w:pStyle w:val="ASFKFigure"/>
      </w:pPr>
      <w:r>
        <w:pict>
          <v:shape id="_x0000_i1192" type="#_x0000_t75" style="width:480.75pt;height:168pt">
            <v:imagedata r:id="rId157"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8" w:name="_Ref230597513"/>
      <w:bookmarkStart w:id="769" w:name="_Toc79490465"/>
      <w:r w:rsidR="0092715F">
        <w:rPr>
          <w:noProof/>
        </w:rPr>
        <w:t>96</w:t>
      </w:r>
      <w:bookmarkEnd w:id="768"/>
      <w:r w:rsidRPr="0064058C">
        <w:fldChar w:fldCharType="end"/>
      </w:r>
      <w:r w:rsidRPr="0064058C">
        <w:t xml:space="preserve">. </w:t>
      </w:r>
      <w:r w:rsidR="00494309">
        <w:t>Форма «Просмотр записи</w:t>
      </w:r>
      <w:r>
        <w:t>»</w:t>
      </w:r>
      <w:bookmarkEnd w:id="769"/>
    </w:p>
    <w:p w:rsidR="00BA7D1B" w:rsidRPr="0064058C" w:rsidRDefault="00BA7D1B" w:rsidP="00BA7D1B">
      <w:pPr>
        <w:pStyle w:val="ASFKNormal"/>
      </w:pPr>
      <w:r w:rsidRPr="0064058C">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92715F">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92715F" w:rsidP="00BA7D1B">
      <w:pPr>
        <w:pStyle w:val="ASFKFigure"/>
      </w:pPr>
      <w:r>
        <w:lastRenderedPageBreak/>
        <w:pict>
          <v:shape id="_x0000_i1193" type="#_x0000_t75" style="width:480pt;height:300pt">
            <v:imagedata r:id="rId158" o:title="5" gain="81921f" blacklevel="-3277f"/>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0" w:name="_Ref230598149"/>
      <w:bookmarkStart w:id="771" w:name="_Toc79490466"/>
      <w:r w:rsidR="0092715F">
        <w:rPr>
          <w:noProof/>
        </w:rPr>
        <w:t>97</w:t>
      </w:r>
      <w:bookmarkEnd w:id="770"/>
      <w:r w:rsidRPr="0064058C">
        <w:fldChar w:fldCharType="end"/>
      </w:r>
      <w:r w:rsidRPr="0064058C">
        <w:t xml:space="preserve">. ЭФ </w:t>
      </w:r>
      <w:r>
        <w:t>документа «</w:t>
      </w:r>
      <w:r w:rsidR="003B5663">
        <w:t>Уведомление</w:t>
      </w:r>
      <w:r w:rsidR="003B5663" w:rsidRPr="00821226">
        <w:t xml:space="preserve"> </w:t>
      </w:r>
      <w:r w:rsidR="003B5663">
        <w:t>(</w:t>
      </w:r>
      <w:r w:rsidR="003B5663" w:rsidRPr="00821226">
        <w:t>протокол</w:t>
      </w:r>
      <w:r w:rsidR="003B5663">
        <w:t>)</w:t>
      </w:r>
      <w:r w:rsidR="00F9698D">
        <w:t xml:space="preserve">», закладки </w:t>
      </w:r>
      <w:r>
        <w:t>«</w:t>
      </w:r>
      <w:r w:rsidRPr="0064058C">
        <w:t>Системные атрибуты</w:t>
      </w:r>
      <w:r>
        <w:t>»</w:t>
      </w:r>
      <w:bookmarkEnd w:id="771"/>
    </w:p>
    <w:p w:rsidR="00CD55C7" w:rsidRPr="00345377" w:rsidRDefault="00CD55C7" w:rsidP="00F018DF">
      <w:pPr>
        <w:pStyle w:val="21"/>
      </w:pPr>
      <w:bookmarkStart w:id="772" w:name="_Toc79490187"/>
      <w:r w:rsidRPr="00345377">
        <w:t xml:space="preserve">Группа документов </w:t>
      </w:r>
      <w:r w:rsidR="001F20AD">
        <w:t>«</w:t>
      </w:r>
      <w:r w:rsidR="009C72EC" w:rsidRPr="00345377">
        <w:t>Регистрация и доведение бюджета</w:t>
      </w:r>
      <w:r w:rsidR="001F20AD">
        <w:t>»</w:t>
      </w:r>
      <w:bookmarkEnd w:id="750"/>
      <w:bookmarkEnd w:id="751"/>
      <w:bookmarkEnd w:id="752"/>
      <w:bookmarkEnd w:id="753"/>
      <w:bookmarkEnd w:id="772"/>
    </w:p>
    <w:p w:rsidR="00CD55C7" w:rsidRPr="0064058C" w:rsidRDefault="00CD55C7" w:rsidP="00865B91">
      <w:pPr>
        <w:pStyle w:val="32"/>
      </w:pPr>
      <w:bookmarkStart w:id="773" w:name="_Toc221011513"/>
      <w:bookmarkStart w:id="774" w:name="_Toc221012213"/>
      <w:bookmarkStart w:id="775" w:name="_Toc225934626"/>
      <w:bookmarkStart w:id="776" w:name="_Toc232827391"/>
      <w:bookmarkStart w:id="777" w:name="_Ref273435320"/>
      <w:bookmarkStart w:id="778" w:name="_Toc300216220"/>
      <w:bookmarkStart w:id="779" w:name="_Ref353442336"/>
      <w:bookmarkStart w:id="780" w:name="_Toc387859013"/>
      <w:bookmarkStart w:id="781" w:name="_Toc410283274"/>
      <w:bookmarkStart w:id="782" w:name="_Toc79490188"/>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3"/>
      <w:bookmarkEnd w:id="774"/>
      <w:bookmarkEnd w:id="775"/>
      <w:bookmarkEnd w:id="776"/>
      <w:bookmarkEnd w:id="777"/>
      <w:bookmarkEnd w:id="778"/>
      <w:bookmarkEnd w:id="779"/>
      <w:bookmarkEnd w:id="780"/>
      <w:bookmarkEnd w:id="781"/>
      <w:bookmarkEnd w:id="782"/>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3" w:name="_Toc273433418"/>
      <w:bookmarkStart w:id="784" w:name="_Ref273433513"/>
      <w:bookmarkStart w:id="785" w:name="_Ref273435325"/>
      <w:bookmarkStart w:id="786" w:name="_Toc300216221"/>
      <w:bookmarkStart w:id="787" w:name="_Ref353465739"/>
      <w:bookmarkStart w:id="788" w:name="_Toc387859014"/>
      <w:bookmarkStart w:id="789" w:name="_Toc410283275"/>
      <w:bookmarkStart w:id="790" w:name="_Toc79490189"/>
      <w:r w:rsidRPr="0064058C">
        <w:t>Дополнение к Генеральному разрешению на осуществление приносящей доход деятельности</w:t>
      </w:r>
      <w:bookmarkEnd w:id="783"/>
      <w:bookmarkEnd w:id="784"/>
      <w:bookmarkEnd w:id="785"/>
      <w:bookmarkEnd w:id="786"/>
      <w:bookmarkEnd w:id="787"/>
      <w:bookmarkEnd w:id="788"/>
      <w:bookmarkEnd w:id="789"/>
      <w:bookmarkEnd w:id="790"/>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1" w:name="_Toc221011518"/>
      <w:bookmarkStart w:id="792" w:name="_Toc221012219"/>
      <w:bookmarkStart w:id="793" w:name="_Toc225934630"/>
      <w:bookmarkStart w:id="794" w:name="_Ref231719478"/>
      <w:bookmarkStart w:id="795" w:name="_Toc232827397"/>
      <w:bookmarkStart w:id="796" w:name="_Toc248062346"/>
      <w:bookmarkStart w:id="797" w:name="_Ref292815655"/>
      <w:bookmarkStart w:id="798" w:name="_Ref299372849"/>
      <w:bookmarkStart w:id="799" w:name="_Toc300216223"/>
      <w:bookmarkStart w:id="800" w:name="_Ref369264367"/>
      <w:bookmarkStart w:id="801" w:name="_Toc387859016"/>
      <w:bookmarkStart w:id="802" w:name="_Toc410283277"/>
      <w:bookmarkStart w:id="803" w:name="_Ref435186548"/>
      <w:bookmarkStart w:id="804" w:name="_Ref437599853"/>
      <w:bookmarkStart w:id="805" w:name="_Ref449340702"/>
      <w:bookmarkStart w:id="806" w:name="_Ref475099007"/>
      <w:bookmarkStart w:id="807" w:name="_Ref480911634"/>
      <w:bookmarkStart w:id="808" w:name="_Ref501395859"/>
      <w:bookmarkStart w:id="809" w:name="_Ref531619388"/>
      <w:bookmarkStart w:id="810" w:name="_Ref26951331"/>
      <w:bookmarkStart w:id="811" w:name="_Toc79490190"/>
      <w:bookmarkEnd w:id="754"/>
      <w:bookmarkEnd w:id="755"/>
      <w:bookmarkEnd w:id="756"/>
      <w:bookmarkEnd w:id="757"/>
      <w:r w:rsidRPr="0064058C">
        <w:lastRenderedPageBreak/>
        <w:t>Расходное расписание</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92715F">
        <w:t>98</w:t>
      </w:r>
      <w:r w:rsidRPr="00B11F4A">
        <w:fldChar w:fldCharType="end"/>
      </w:r>
      <w:r w:rsidRPr="00B11F4A">
        <w:t>.</w:t>
      </w:r>
    </w:p>
    <w:p w:rsidR="00B90305" w:rsidRPr="00B90305" w:rsidRDefault="0092715F" w:rsidP="00B90305">
      <w:pPr>
        <w:pStyle w:val="ASFKFigure"/>
      </w:pPr>
      <w:r>
        <w:pict>
          <v:shape id="_x0000_i1194" type="#_x0000_t75" style="width:474pt;height:258pt">
            <v:imagedata r:id="rId159" o:title="0"/>
          </v:shape>
        </w:pict>
      </w:r>
    </w:p>
    <w:bookmarkStart w:id="812"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3" w:name="_Ref221338954"/>
      <w:bookmarkStart w:id="814" w:name="_Toc79490467"/>
      <w:r w:rsidR="0092715F">
        <w:rPr>
          <w:noProof/>
        </w:rPr>
        <w:t>98</w:t>
      </w:r>
      <w:bookmarkEnd w:id="813"/>
      <w:r w:rsidRPr="00B11F4A">
        <w:fldChar w:fldCharType="end"/>
      </w:r>
      <w:bookmarkEnd w:id="812"/>
      <w:r w:rsidRPr="00B11F4A">
        <w:t xml:space="preserve">. ЭФ списка документов </w:t>
      </w:r>
      <w:r w:rsidR="001F20AD">
        <w:t>«</w:t>
      </w:r>
      <w:r w:rsidRPr="00B11F4A">
        <w:t>Расходное расписание</w:t>
      </w:r>
      <w:r w:rsidR="001F20AD">
        <w:t>»</w:t>
      </w:r>
      <w:bookmarkEnd w:id="814"/>
    </w:p>
    <w:p w:rsidR="00534BB3" w:rsidRPr="00B11F4A" w:rsidRDefault="00534BB3" w:rsidP="00881A26">
      <w:pPr>
        <w:pStyle w:val="41"/>
      </w:pPr>
      <w:bookmarkStart w:id="815" w:name="_Toc232827398"/>
      <w:r w:rsidRPr="00B11F4A">
        <w:t>Доступные операции</w:t>
      </w:r>
      <w:bookmarkEnd w:id="815"/>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16" w:name="_Toc232827399"/>
      <w:r w:rsidRPr="00B11F4A">
        <w:lastRenderedPageBreak/>
        <w:t>Экранная форма документа</w:t>
      </w:r>
      <w:bookmarkEnd w:id="816"/>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92715F">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92715F" w:rsidP="00B90305">
      <w:pPr>
        <w:pStyle w:val="ASFKFigure"/>
      </w:pPr>
      <w:r>
        <w:pict>
          <v:shape id="_x0000_i1195" type="#_x0000_t75" style="width:474pt;height:354pt">
            <v:imagedata r:id="rId160"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7" w:name="_Ref205177560"/>
      <w:bookmarkStart w:id="818" w:name="_Toc79490468"/>
      <w:r w:rsidR="0092715F">
        <w:rPr>
          <w:noProof/>
        </w:rPr>
        <w:t>99</w:t>
      </w:r>
      <w:bookmarkEnd w:id="817"/>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6B5C89">
        <w:t>», в</w:t>
      </w:r>
      <w:r w:rsidR="00F9698D">
        <w:t xml:space="preserve">кладки </w:t>
      </w:r>
      <w:r w:rsidR="001F20AD">
        <w:t>«</w:t>
      </w:r>
      <w:r w:rsidRPr="00B11F4A">
        <w:t xml:space="preserve">Раздел </w:t>
      </w:r>
      <w:r w:rsidRPr="00534BB3">
        <w:t>I</w:t>
      </w:r>
      <w:r w:rsidRPr="00B11F4A">
        <w:t>: БА</w:t>
      </w:r>
      <w:r w:rsidR="001F20AD">
        <w:t>»</w:t>
      </w:r>
      <w:bookmarkEnd w:id="818"/>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92715F">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19" w:name="_Ref317675918"/>
      <w:bookmarkStart w:id="820" w:name="_Toc79490282"/>
      <w:r w:rsidR="0092715F">
        <w:rPr>
          <w:noProof/>
        </w:rPr>
        <w:t>53</w:t>
      </w:r>
      <w:bookmarkEnd w:id="819"/>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7069"/>
      </w:tblGrid>
      <w:tr w:rsidR="00EF69BD" w:rsidTr="00412DF7">
        <w:trPr>
          <w:trHeight w:val="305"/>
          <w:tblHeader/>
        </w:trPr>
        <w:tc>
          <w:tcPr>
            <w:tcW w:w="13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Наименование поля</w:t>
            </w:r>
          </w:p>
        </w:tc>
        <w:tc>
          <w:tcPr>
            <w:tcW w:w="36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Описание поля</w:t>
            </w:r>
          </w:p>
        </w:tc>
      </w:tr>
      <w:tr w:rsidR="00AF26F8" w:rsidTr="00412DF7">
        <w:tc>
          <w:tcPr>
            <w:tcW w:w="1318" w:type="pct"/>
            <w:shd w:val="clear" w:color="auto" w:fill="auto"/>
          </w:tcPr>
          <w:p w:rsidR="00AF26F8" w:rsidRPr="00EF69BD" w:rsidRDefault="00AF26F8" w:rsidP="00412DF7">
            <w:pPr>
              <w:pStyle w:val="ASFKTablenorm"/>
              <w:ind w:left="57" w:right="57"/>
            </w:pPr>
            <w:r>
              <w:t>Метка конфиденциальности</w:t>
            </w:r>
          </w:p>
        </w:tc>
        <w:tc>
          <w:tcPr>
            <w:tcW w:w="3682" w:type="pct"/>
            <w:shd w:val="clear" w:color="auto" w:fill="auto"/>
          </w:tcPr>
          <w:p w:rsidR="00AF26F8" w:rsidRDefault="00AF26F8" w:rsidP="00412DF7">
            <w:pPr>
              <w:pStyle w:val="ASFKTablenorm"/>
              <w:ind w:left="57" w:right="57"/>
            </w:pPr>
            <w:r w:rsidRPr="00F064D6">
              <w:rPr>
                <w:rStyle w:val="ASFKReporterror"/>
              </w:rPr>
              <w:t>Нередактируемый</w:t>
            </w:r>
            <w:r>
              <w:t xml:space="preserve"> реквизит. </w:t>
            </w:r>
          </w:p>
          <w:p w:rsidR="00AF26F8" w:rsidRDefault="00AF26F8" w:rsidP="00412DF7">
            <w:pPr>
              <w:pStyle w:val="ASFKTablenorm"/>
              <w:ind w:left="57" w:right="57"/>
            </w:pPr>
            <w:r>
              <w:t>Рядом с Меткой отображается наименование метки, в зависимости от ее значения:</w:t>
            </w:r>
          </w:p>
          <w:p w:rsidR="00AF26F8" w:rsidRDefault="00AF26F8" w:rsidP="00412DF7">
            <w:pPr>
              <w:pStyle w:val="ASFKTablenorm"/>
              <w:ind w:left="57" w:right="57"/>
            </w:pPr>
            <w:r>
              <w:t xml:space="preserve">0 </w:t>
            </w:r>
            <w:r w:rsidR="00694335">
              <w:t>–</w:t>
            </w:r>
            <w:r>
              <w:t xml:space="preserve"> не секретно;</w:t>
            </w:r>
          </w:p>
          <w:p w:rsidR="00AF26F8" w:rsidRDefault="00AF26F8" w:rsidP="00412DF7">
            <w:pPr>
              <w:pStyle w:val="ASFKTablenorm"/>
              <w:ind w:left="57" w:right="57"/>
            </w:pPr>
            <w:r>
              <w:t xml:space="preserve">1 </w:t>
            </w:r>
            <w:r w:rsidR="00694335">
              <w:t>–</w:t>
            </w:r>
            <w:r>
              <w:t xml:space="preserve"> для служебного пользования;</w:t>
            </w:r>
          </w:p>
          <w:p w:rsidR="00AF26F8" w:rsidRDefault="00AF26F8" w:rsidP="00412DF7">
            <w:pPr>
              <w:pStyle w:val="ASFKTablenorm"/>
              <w:ind w:left="57" w:right="57"/>
            </w:pPr>
            <w:r>
              <w:t xml:space="preserve">2 </w:t>
            </w:r>
            <w:r w:rsidR="00694335">
              <w:t>–</w:t>
            </w:r>
            <w:r>
              <w:t xml:space="preserve"> секретно;</w:t>
            </w:r>
          </w:p>
          <w:p w:rsidR="00AF26F8" w:rsidRPr="00EF69BD" w:rsidRDefault="00AF26F8" w:rsidP="00412DF7">
            <w:pPr>
              <w:pStyle w:val="ASFKTablenorm"/>
              <w:ind w:left="57" w:right="57"/>
            </w:pPr>
            <w:r>
              <w:t xml:space="preserve">3 </w:t>
            </w:r>
            <w:r w:rsidR="00694335">
              <w:t>–</w:t>
            </w:r>
            <w:r>
              <w:t xml:space="preserve"> совершенно секретно.</w:t>
            </w:r>
          </w:p>
        </w:tc>
      </w:tr>
      <w:tr w:rsidR="00AF26F8" w:rsidTr="00412DF7">
        <w:tc>
          <w:tcPr>
            <w:tcW w:w="1318" w:type="pct"/>
            <w:shd w:val="clear" w:color="auto" w:fill="auto"/>
          </w:tcPr>
          <w:p w:rsidR="00AF26F8" w:rsidRPr="00EF69BD" w:rsidRDefault="00AF26F8" w:rsidP="00412DF7">
            <w:pPr>
              <w:pStyle w:val="ASFKTablenorm"/>
              <w:ind w:left="57" w:right="57"/>
            </w:pPr>
            <w:r>
              <w:t>Пункт перечня</w:t>
            </w:r>
          </w:p>
        </w:tc>
        <w:tc>
          <w:tcPr>
            <w:tcW w:w="3682" w:type="pct"/>
            <w:shd w:val="clear" w:color="auto" w:fill="auto"/>
          </w:tcPr>
          <w:p w:rsidR="00AF26F8" w:rsidRDefault="00AF26F8" w:rsidP="00412DF7">
            <w:pPr>
              <w:pStyle w:val="ASFKTablenorm"/>
              <w:ind w:left="57" w:right="57"/>
            </w:pPr>
            <w:r w:rsidRPr="00F064D6">
              <w:rPr>
                <w:rStyle w:val="ASFKReporterror"/>
              </w:rPr>
              <w:t>Нередактируемый</w:t>
            </w:r>
            <w:r>
              <w:t xml:space="preserve"> реквизит. </w:t>
            </w:r>
          </w:p>
          <w:p w:rsidR="00AF26F8" w:rsidRPr="00EF69BD" w:rsidRDefault="00AF26F8" w:rsidP="00412DF7">
            <w:pPr>
              <w:pStyle w:val="ASFKTablenorm"/>
              <w:ind w:left="57" w:right="57"/>
            </w:pPr>
            <w:r>
              <w:t>Обязателен для заполнения при значении Метки = 2 или 3.</w:t>
            </w:r>
          </w:p>
        </w:tc>
      </w:tr>
      <w:tr w:rsidR="00EF69BD" w:rsidTr="00412DF7">
        <w:tc>
          <w:tcPr>
            <w:tcW w:w="1318" w:type="pct"/>
            <w:shd w:val="clear" w:color="auto" w:fill="auto"/>
          </w:tcPr>
          <w:p w:rsidR="00EF69BD" w:rsidRPr="00EF69BD" w:rsidRDefault="00EF69BD" w:rsidP="00412DF7">
            <w:pPr>
              <w:pStyle w:val="ASFKTablenorm"/>
              <w:ind w:left="57" w:right="57"/>
            </w:pPr>
            <w:r w:rsidRPr="00EF69BD">
              <w:t>Номер</w:t>
            </w:r>
          </w:p>
        </w:tc>
        <w:tc>
          <w:tcPr>
            <w:tcW w:w="3682" w:type="pct"/>
            <w:shd w:val="clear" w:color="auto" w:fill="auto"/>
          </w:tcPr>
          <w:p w:rsidR="00EF69BD" w:rsidRPr="00EF69BD" w:rsidRDefault="00EF69BD" w:rsidP="00412DF7">
            <w:pPr>
              <w:pStyle w:val="ASFKTablenorm"/>
              <w:ind w:left="57" w:right="57"/>
            </w:pPr>
            <w:r w:rsidRPr="00EF69BD">
              <w:t>Номер документа.</w:t>
            </w:r>
          </w:p>
          <w:p w:rsidR="00EF69BD" w:rsidRPr="00EF69BD" w:rsidRDefault="00EF69BD" w:rsidP="00412DF7">
            <w:pPr>
              <w:pStyle w:val="ASFKTablenorm"/>
              <w:ind w:left="57" w:right="57"/>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rsidP="00412DF7">
            <w:pPr>
              <w:pStyle w:val="ASFKTablenorm"/>
              <w:ind w:left="57" w:right="57"/>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rsidTr="00412DF7">
        <w:tc>
          <w:tcPr>
            <w:tcW w:w="1318" w:type="pct"/>
            <w:shd w:val="clear" w:color="auto" w:fill="auto"/>
          </w:tcPr>
          <w:p w:rsidR="00EF69BD" w:rsidRPr="00EF69BD" w:rsidRDefault="00EF69BD" w:rsidP="00412DF7">
            <w:pPr>
              <w:pStyle w:val="ASFKTablenorm"/>
              <w:ind w:left="57" w:right="57"/>
            </w:pPr>
            <w:r w:rsidRPr="00EF69BD">
              <w:t>Дата</w:t>
            </w:r>
          </w:p>
        </w:tc>
        <w:tc>
          <w:tcPr>
            <w:tcW w:w="3682" w:type="pct"/>
            <w:shd w:val="clear" w:color="auto" w:fill="auto"/>
          </w:tcPr>
          <w:p w:rsidR="00EF69BD" w:rsidRPr="00EF69BD" w:rsidRDefault="00EF69BD" w:rsidP="00412DF7">
            <w:pPr>
              <w:pStyle w:val="ASFKTablenorm"/>
              <w:ind w:left="57" w:right="57"/>
            </w:pPr>
            <w:r w:rsidRPr="00EF69BD">
              <w:t xml:space="preserve">Дата формирования документа. </w:t>
            </w:r>
          </w:p>
          <w:p w:rsidR="00EF69BD" w:rsidRPr="00EF69BD" w:rsidRDefault="00EF69BD" w:rsidP="00412DF7">
            <w:pPr>
              <w:pStyle w:val="ASFKTablenorm"/>
              <w:ind w:left="57" w:right="57"/>
            </w:pPr>
            <w:r w:rsidRPr="00EF69BD">
              <w:t>Для АРМ: По умолчанию проставляется текущая дата. Может быть изменена с помощью выбора из системного календаря.</w:t>
            </w:r>
          </w:p>
        </w:tc>
      </w:tr>
      <w:tr w:rsidR="00EF69BD" w:rsidTr="00412DF7">
        <w:tc>
          <w:tcPr>
            <w:tcW w:w="1318" w:type="pct"/>
            <w:shd w:val="clear" w:color="auto" w:fill="auto"/>
          </w:tcPr>
          <w:p w:rsidR="00EF69BD" w:rsidRPr="00EF69BD" w:rsidRDefault="00EF69BD" w:rsidP="00412DF7">
            <w:pPr>
              <w:pStyle w:val="ASFKTablenorm"/>
              <w:ind w:left="57" w:right="57"/>
            </w:pPr>
            <w:r w:rsidRPr="00EF69BD">
              <w:t>Дата в/д</w:t>
            </w:r>
          </w:p>
        </w:tc>
        <w:tc>
          <w:tcPr>
            <w:tcW w:w="3682"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документа. </w:t>
            </w:r>
          </w:p>
          <w:p w:rsidR="00EF69BD" w:rsidRPr="00EF69BD" w:rsidRDefault="00EF69BD" w:rsidP="00412DF7">
            <w:pPr>
              <w:pStyle w:val="ASFKTablenorm"/>
              <w:ind w:left="57" w:right="57"/>
            </w:pPr>
            <w:r w:rsidRPr="00EF69BD">
              <w:t>Для АРМ: По умолчанию заполняется текущей системной даты. Может быть изменена вручную или из системного календаря.</w:t>
            </w:r>
          </w:p>
        </w:tc>
      </w:tr>
      <w:tr w:rsidR="00EF69BD" w:rsidTr="00412DF7">
        <w:tc>
          <w:tcPr>
            <w:tcW w:w="1318" w:type="pct"/>
            <w:shd w:val="clear" w:color="auto" w:fill="auto"/>
          </w:tcPr>
          <w:p w:rsidR="00EF69BD" w:rsidRPr="00EF69BD" w:rsidRDefault="00EF69BD" w:rsidP="00412DF7">
            <w:pPr>
              <w:pStyle w:val="ASFKTablenorm"/>
              <w:ind w:left="57" w:right="57"/>
            </w:pPr>
            <w:r w:rsidRPr="00EF69BD">
              <w:t>Секретность</w:t>
            </w:r>
          </w:p>
        </w:tc>
        <w:tc>
          <w:tcPr>
            <w:tcW w:w="3682" w:type="pct"/>
            <w:shd w:val="clear" w:color="auto" w:fill="auto"/>
          </w:tcPr>
          <w:p w:rsidR="00EF69BD" w:rsidRPr="00EF69BD" w:rsidRDefault="00EF69BD" w:rsidP="00412DF7">
            <w:pPr>
              <w:pStyle w:val="ASFKTablenorm"/>
              <w:ind w:left="57" w:right="57"/>
            </w:pPr>
            <w:r w:rsidRPr="00EF69BD">
              <w:t xml:space="preserve">Степень секретности. </w:t>
            </w:r>
          </w:p>
          <w:p w:rsidR="00EF69BD" w:rsidRPr="00EF69BD" w:rsidRDefault="00EF69BD" w:rsidP="00412DF7">
            <w:pPr>
              <w:pStyle w:val="ASFKTablenorm"/>
              <w:ind w:left="57" w:right="57"/>
            </w:pPr>
            <w:r w:rsidRPr="00EF69BD">
              <w:t>Возможные значения: «не секретно», «секретно».</w:t>
            </w:r>
          </w:p>
          <w:p w:rsidR="00EF69BD" w:rsidRPr="00EF69BD" w:rsidRDefault="00EF69BD" w:rsidP="00412DF7">
            <w:pPr>
              <w:pStyle w:val="ASFKTablenorm"/>
              <w:ind w:left="57" w:right="57"/>
            </w:pPr>
            <w:r w:rsidRPr="00EF69BD">
              <w:t>Заполняется из списка «Виды секретности» по коду секретности.</w:t>
            </w:r>
          </w:p>
        </w:tc>
      </w:tr>
      <w:tr w:rsidR="00EF69BD" w:rsidTr="00412DF7">
        <w:tc>
          <w:tcPr>
            <w:tcW w:w="1318" w:type="pct"/>
            <w:shd w:val="clear" w:color="auto" w:fill="auto"/>
          </w:tcPr>
          <w:p w:rsidR="00EF69BD" w:rsidRPr="00EF69BD" w:rsidRDefault="00EF69BD" w:rsidP="00412DF7">
            <w:pPr>
              <w:pStyle w:val="ASFKTablenorm"/>
              <w:ind w:left="57" w:right="57"/>
            </w:pPr>
            <w:r w:rsidRPr="00EF69BD">
              <w:t>Ед. изм.</w:t>
            </w:r>
          </w:p>
        </w:tc>
        <w:tc>
          <w:tcPr>
            <w:tcW w:w="3682" w:type="pct"/>
            <w:shd w:val="clear" w:color="auto" w:fill="auto"/>
          </w:tcPr>
          <w:p w:rsidR="00EF69BD" w:rsidRPr="00EF69BD" w:rsidRDefault="00EF69BD" w:rsidP="00412DF7">
            <w:pPr>
              <w:pStyle w:val="ASFKTablenorm"/>
              <w:ind w:left="57" w:right="57"/>
            </w:pPr>
            <w:r w:rsidRPr="00EF69BD">
              <w:t>Единица измерения.</w:t>
            </w:r>
          </w:p>
          <w:p w:rsidR="00EF69BD" w:rsidRPr="00EF69BD" w:rsidRDefault="00EF69BD" w:rsidP="00412DF7">
            <w:pPr>
              <w:pStyle w:val="ASFKTablenorm"/>
              <w:ind w:left="57" w:right="57"/>
            </w:pPr>
            <w:r w:rsidRPr="00EF69BD">
              <w:t xml:space="preserve">Заполняется автоматически значением «Руб». </w:t>
            </w:r>
          </w:p>
          <w:p w:rsidR="00EF69BD" w:rsidRPr="00EF69BD" w:rsidRDefault="00EF69BD" w:rsidP="00412DF7">
            <w:pPr>
              <w:pStyle w:val="ASFKTablenorm"/>
              <w:ind w:left="57" w:right="57"/>
            </w:pPr>
            <w:r w:rsidRPr="00EF69BD">
              <w:t>Поле недоступно для редактирования.</w:t>
            </w:r>
          </w:p>
        </w:tc>
      </w:tr>
      <w:tr w:rsidR="00EF69BD" w:rsidTr="00412DF7">
        <w:tc>
          <w:tcPr>
            <w:tcW w:w="1318" w:type="pct"/>
            <w:shd w:val="clear" w:color="auto" w:fill="auto"/>
          </w:tcPr>
          <w:p w:rsidR="00EF69BD" w:rsidRPr="00EF69BD" w:rsidRDefault="00EF69BD" w:rsidP="00412DF7">
            <w:pPr>
              <w:pStyle w:val="ASFKTablenorm"/>
              <w:ind w:left="57" w:right="57"/>
            </w:pPr>
            <w:r w:rsidRPr="00EF69BD">
              <w:t>Ст.</w:t>
            </w:r>
          </w:p>
        </w:tc>
        <w:tc>
          <w:tcPr>
            <w:tcW w:w="3682" w:type="pct"/>
            <w:shd w:val="clear" w:color="auto" w:fill="auto"/>
          </w:tcPr>
          <w:p w:rsidR="00EF69BD" w:rsidRPr="00EF69BD" w:rsidRDefault="00EF69BD" w:rsidP="00412DF7">
            <w:pPr>
              <w:pStyle w:val="ASFKTablenorm"/>
              <w:ind w:left="57" w:right="57"/>
            </w:pPr>
            <w:r w:rsidRPr="00EF69BD">
              <w:t xml:space="preserve">Код бизнес-статуса документа. </w:t>
            </w:r>
          </w:p>
          <w:p w:rsidR="00EF69BD" w:rsidRPr="00EF69BD" w:rsidRDefault="00EF69BD" w:rsidP="00412DF7">
            <w:pPr>
              <w:pStyle w:val="ASFKTablenorm"/>
              <w:ind w:left="57" w:right="57"/>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Группа полей «Наименования и Коды»</w:t>
            </w:r>
          </w:p>
        </w:tc>
      </w:tr>
      <w:tr w:rsidR="00EF69BD" w:rsidTr="00412DF7">
        <w:tc>
          <w:tcPr>
            <w:tcW w:w="1318" w:type="pct"/>
            <w:shd w:val="clear" w:color="auto" w:fill="auto"/>
          </w:tcPr>
          <w:p w:rsidR="00EF69BD" w:rsidRPr="00EF69BD" w:rsidRDefault="00EF69BD" w:rsidP="00412DF7">
            <w:pPr>
              <w:pStyle w:val="ASFKTablenorm"/>
              <w:ind w:left="57" w:right="57"/>
            </w:pPr>
            <w:r w:rsidRPr="00EF69BD">
              <w:t>ГРБС/ГАИФ</w:t>
            </w:r>
          </w:p>
        </w:tc>
        <w:tc>
          <w:tcPr>
            <w:tcW w:w="3682" w:type="pct"/>
            <w:shd w:val="clear" w:color="auto" w:fill="auto"/>
          </w:tcPr>
          <w:p w:rsidR="00EF69BD" w:rsidRDefault="00EF69BD" w:rsidP="00412DF7">
            <w:pPr>
              <w:pStyle w:val="ASFKTablenorm"/>
              <w:ind w:left="57" w:right="57"/>
            </w:pPr>
            <w:r w:rsidRPr="00EF69BD">
              <w:t>Наименование ГРБС (ГАИФ), соответствующее коду главы.</w:t>
            </w:r>
          </w:p>
          <w:p w:rsidR="00E97314" w:rsidRPr="00EF69BD" w:rsidRDefault="00E97314" w:rsidP="00412DF7">
            <w:pPr>
              <w:pStyle w:val="ASFKTablenorm"/>
              <w:ind w:left="57" w:right="57"/>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rsidP="00412DF7">
            <w:pPr>
              <w:pStyle w:val="ASFKTablenorm"/>
              <w:ind w:left="57" w:right="57"/>
            </w:pPr>
            <w:r w:rsidRPr="00EF69BD">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w:t>
            </w:r>
            <w:r w:rsidR="00E97314">
              <w:t>для ФБ, либо &lt;пусто&gt; для МБ/СФ.</w:t>
            </w:r>
          </w:p>
          <w:p w:rsidR="00EF69BD" w:rsidRPr="00EF69BD" w:rsidRDefault="00EF69BD" w:rsidP="00412DF7">
            <w:pPr>
              <w:pStyle w:val="ASFKTablenorm"/>
              <w:ind w:left="57" w:right="57"/>
            </w:pPr>
            <w:r w:rsidRPr="00EF69BD">
              <w:t>Может быть отредактировано вручную.</w:t>
            </w:r>
          </w:p>
        </w:tc>
      </w:tr>
      <w:tr w:rsidR="00EF69BD" w:rsidTr="00412DF7">
        <w:tc>
          <w:tcPr>
            <w:tcW w:w="1318" w:type="pct"/>
            <w:shd w:val="clear" w:color="auto" w:fill="auto"/>
          </w:tcPr>
          <w:p w:rsidR="00EF69BD" w:rsidRPr="00EF69BD" w:rsidRDefault="00EF69BD" w:rsidP="00412DF7">
            <w:pPr>
              <w:pStyle w:val="ASFKTablenorm"/>
              <w:ind w:left="57" w:right="57"/>
            </w:pPr>
            <w:r w:rsidRPr="00EF69BD">
              <w:t>Глава по БК</w:t>
            </w:r>
          </w:p>
        </w:tc>
        <w:tc>
          <w:tcPr>
            <w:tcW w:w="3682" w:type="pct"/>
            <w:shd w:val="clear" w:color="auto" w:fill="auto"/>
          </w:tcPr>
          <w:p w:rsidR="00EF69BD" w:rsidRPr="00EF69BD" w:rsidRDefault="00EF69BD" w:rsidP="00412DF7">
            <w:pPr>
              <w:pStyle w:val="ASFKTablenorm"/>
              <w:ind w:left="57" w:right="57"/>
            </w:pPr>
            <w:r w:rsidRPr="00EF69BD">
              <w:t>Код ГРБС (ГАИФ).</w:t>
            </w:r>
          </w:p>
          <w:p w:rsidR="00EF69BD" w:rsidRPr="00EF69BD" w:rsidRDefault="00EF69BD" w:rsidP="00412DF7">
            <w:pPr>
              <w:pStyle w:val="ASFKTablenorm"/>
              <w:ind w:left="57" w:right="57"/>
            </w:pPr>
            <w:r w:rsidRPr="00EF69BD">
              <w:lastRenderedPageBreak/>
              <w:t xml:space="preserve">Для АРМ ГРБС: </w:t>
            </w:r>
          </w:p>
          <w:p w:rsidR="00EF69BD" w:rsidRPr="00412DF7" w:rsidRDefault="00EF69BD" w:rsidP="00412DF7">
            <w:pPr>
              <w:pStyle w:val="ASFKTableListNum"/>
              <w:numPr>
                <w:ilvl w:val="0"/>
                <w:numId w:val="57"/>
              </w:numPr>
              <w:rPr>
                <w:lang w:val="ru-RU" w:eastAsia="ru-RU"/>
              </w:rPr>
            </w:pPr>
            <w:r w:rsidRPr="00412DF7">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412DF7">
              <w:rPr>
                <w:lang w:val="ru-RU" w:eastAsia="ru-RU"/>
              </w:rPr>
              <w:t xml:space="preserve">». </w:t>
            </w:r>
          </w:p>
          <w:p w:rsidR="00EF69BD" w:rsidRPr="00412DF7" w:rsidRDefault="00EF69BD" w:rsidP="00EF69BD">
            <w:pPr>
              <w:pStyle w:val="ASFKTableListNum"/>
              <w:rPr>
                <w:lang w:val="ru-RU" w:eastAsia="ru-RU"/>
              </w:rPr>
            </w:pPr>
            <w:r w:rsidRPr="00412DF7">
              <w:rPr>
                <w:lang w:val="ru-RU" w:eastAsia="ru-RU"/>
              </w:rPr>
              <w:t>Если «Переход на СР» = 1, то поле заполняется из справочника СР кодом Главы по БК</w:t>
            </w:r>
            <w:r w:rsidR="00466EDB" w:rsidRPr="00412DF7">
              <w:rPr>
                <w:lang w:val="ru-RU" w:eastAsia="ru-RU"/>
              </w:rPr>
              <w:t xml:space="preserve"> </w:t>
            </w:r>
            <w:r w:rsidRPr="00F064D6">
              <w:rPr>
                <w:rStyle w:val="ASFKReporterror"/>
              </w:rPr>
              <w:t>(PppCode</w:t>
            </w:r>
            <w:r w:rsidRPr="00412DF7">
              <w:rPr>
                <w:lang w:val="ru-RU" w:eastAsia="ru-RU"/>
              </w:rPr>
              <w:t>).</w:t>
            </w:r>
          </w:p>
          <w:p w:rsidR="00EF69BD" w:rsidRPr="00EF69BD" w:rsidRDefault="00EF69BD" w:rsidP="00412DF7">
            <w:pPr>
              <w:pStyle w:val="ASFKTablenorm"/>
              <w:ind w:left="57" w:right="57"/>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rsidTr="00412DF7">
        <w:tc>
          <w:tcPr>
            <w:tcW w:w="1318" w:type="pct"/>
            <w:shd w:val="clear" w:color="auto" w:fill="auto"/>
          </w:tcPr>
          <w:p w:rsidR="00F80FBC" w:rsidRPr="00F80FBC" w:rsidRDefault="00F80FBC" w:rsidP="00412DF7">
            <w:pPr>
              <w:pStyle w:val="ASFKTablenorm"/>
              <w:ind w:left="57" w:right="57"/>
            </w:pPr>
            <w:r w:rsidRPr="00F80FBC">
              <w:lastRenderedPageBreak/>
              <w:t>РБС(ПБС)/ТОАИФ(АИФ)</w:t>
            </w:r>
          </w:p>
        </w:tc>
        <w:tc>
          <w:tcPr>
            <w:tcW w:w="3682" w:type="pct"/>
            <w:shd w:val="clear" w:color="auto" w:fill="auto"/>
          </w:tcPr>
          <w:p w:rsidR="00F80FBC" w:rsidRDefault="00415355" w:rsidP="00412DF7">
            <w:pPr>
              <w:pStyle w:val="ASFKTablenorm"/>
              <w:ind w:left="57" w:right="57"/>
            </w:pPr>
            <w:r w:rsidRPr="00F80FBC">
              <w:t>Наименование РБС(ПБС)/ТОАИФ(АИФ).</w:t>
            </w:r>
          </w:p>
          <w:p w:rsidR="00F80FBC" w:rsidRPr="00F80FBC" w:rsidRDefault="00466EDB" w:rsidP="00412DF7">
            <w:pPr>
              <w:pStyle w:val="ASFKTablenorm"/>
              <w:ind w:left="57" w:right="57"/>
            </w:pPr>
            <w:r>
              <w:t xml:space="preserve">На АРМ ГРБС </w:t>
            </w:r>
            <w:r w:rsidR="00B412A1">
              <w:t>–</w:t>
            </w:r>
            <w:r w:rsidRPr="00F80FBC">
              <w:t xml:space="preserve"> не заполняется</w:t>
            </w:r>
            <w:r>
              <w:t>.</w:t>
            </w:r>
          </w:p>
        </w:tc>
      </w:tr>
      <w:tr w:rsidR="00F80FBC" w:rsidTr="00412DF7">
        <w:tc>
          <w:tcPr>
            <w:tcW w:w="1318" w:type="pct"/>
            <w:shd w:val="clear" w:color="auto" w:fill="auto"/>
          </w:tcPr>
          <w:p w:rsidR="00F80FBC" w:rsidRPr="00F80FBC" w:rsidRDefault="00B412A1" w:rsidP="00412DF7">
            <w:pPr>
              <w:pStyle w:val="ASFKTablenorm"/>
              <w:ind w:left="57" w:right="57"/>
            </w:pPr>
            <w:r w:rsidRPr="00F80FBC">
              <w:t>П</w:t>
            </w:r>
            <w:r w:rsidR="00F80FBC" w:rsidRPr="00F80FBC">
              <w:t>о Сводному реестру</w:t>
            </w:r>
          </w:p>
        </w:tc>
        <w:tc>
          <w:tcPr>
            <w:tcW w:w="3682" w:type="pct"/>
            <w:shd w:val="clear" w:color="auto" w:fill="auto"/>
          </w:tcPr>
          <w:p w:rsidR="00F80FBC" w:rsidRDefault="007C5C81" w:rsidP="00412DF7">
            <w:pPr>
              <w:pStyle w:val="ASFKTablenorm"/>
              <w:ind w:left="57" w:right="57"/>
            </w:pPr>
            <w:r w:rsidRPr="00D43E47">
              <w:t>Код РБС (ПБС, АИФ) по Сводному реестру</w:t>
            </w:r>
            <w:r w:rsidR="00F80FBC" w:rsidRPr="00F80FBC">
              <w:t>.</w:t>
            </w:r>
          </w:p>
          <w:p w:rsidR="00F80FBC" w:rsidRPr="00F80FBC" w:rsidRDefault="00F80FBC" w:rsidP="00412DF7">
            <w:pPr>
              <w:pStyle w:val="ASFKTablenorm"/>
              <w:ind w:left="57" w:right="57"/>
            </w:pPr>
            <w:r w:rsidRPr="00F80FBC">
              <w:t xml:space="preserve">На АРМ ГРБС </w:t>
            </w:r>
            <w:r w:rsidR="00B412A1">
              <w:t>–</w:t>
            </w:r>
            <w:r w:rsidRPr="00F80FBC">
              <w:t xml:space="preserve"> не заполняется.</w:t>
            </w:r>
          </w:p>
        </w:tc>
      </w:tr>
      <w:tr w:rsidR="00EF69BD" w:rsidTr="00412DF7">
        <w:tc>
          <w:tcPr>
            <w:tcW w:w="1318" w:type="pct"/>
            <w:shd w:val="clear" w:color="auto" w:fill="auto"/>
          </w:tcPr>
          <w:p w:rsidR="00EF69BD" w:rsidRPr="00EF69BD" w:rsidRDefault="00EF69BD" w:rsidP="00412DF7">
            <w:pPr>
              <w:pStyle w:val="ASFKTablenorm"/>
              <w:ind w:left="57" w:right="57"/>
            </w:pPr>
            <w:r w:rsidRPr="00EF69BD">
              <w:t>Номер лицевого счета</w:t>
            </w:r>
          </w:p>
        </w:tc>
        <w:tc>
          <w:tcPr>
            <w:tcW w:w="3682" w:type="pct"/>
            <w:shd w:val="clear" w:color="auto" w:fill="auto"/>
          </w:tcPr>
          <w:p w:rsidR="00EF69BD" w:rsidRPr="00EF69BD" w:rsidRDefault="00EF69BD" w:rsidP="00412DF7">
            <w:pPr>
              <w:pStyle w:val="ASFKTablenorm"/>
              <w:ind w:left="57" w:right="57"/>
            </w:pPr>
            <w:r w:rsidRPr="00EF69BD">
              <w:t>Номер лицевого счета организации, указанной в поле «РБС(ПБС)/ТОАИФ(АИФ)».</w:t>
            </w:r>
          </w:p>
          <w:p w:rsidR="00EF69BD" w:rsidRPr="00EF69BD" w:rsidRDefault="00EF69BD" w:rsidP="00412DF7">
            <w:pPr>
              <w:pStyle w:val="ASFKTablenorm"/>
              <w:ind w:left="57" w:right="57"/>
            </w:pPr>
            <w:r w:rsidRPr="00EF69BD">
              <w:t>Поле заполняется вручную или из справочника Информация о лицевых счетах.</w:t>
            </w:r>
          </w:p>
          <w:p w:rsidR="00EF69BD" w:rsidRPr="00EF69BD" w:rsidRDefault="00EF69BD" w:rsidP="00412DF7">
            <w:pPr>
              <w:pStyle w:val="ASFKTablenorm"/>
              <w:ind w:left="57" w:right="57"/>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rsidP="00412DF7">
            <w:pPr>
              <w:pStyle w:val="ASFKTablenorm"/>
              <w:ind w:left="57" w:right="57"/>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rsidTr="00412DF7">
        <w:tc>
          <w:tcPr>
            <w:tcW w:w="1318" w:type="pct"/>
            <w:shd w:val="clear" w:color="auto" w:fill="auto"/>
          </w:tcPr>
          <w:p w:rsidR="00EF69BD" w:rsidRPr="00EF69BD" w:rsidRDefault="00EF69BD" w:rsidP="00412DF7">
            <w:pPr>
              <w:pStyle w:val="ASFKTablenorm"/>
              <w:ind w:left="57" w:right="57"/>
            </w:pPr>
            <w:r w:rsidRPr="00EF69BD">
              <w:t>Бюджет</w:t>
            </w:r>
          </w:p>
        </w:tc>
        <w:tc>
          <w:tcPr>
            <w:tcW w:w="3682" w:type="pct"/>
            <w:shd w:val="clear" w:color="auto" w:fill="auto"/>
          </w:tcPr>
          <w:p w:rsidR="00EF69BD" w:rsidRPr="00EF69BD" w:rsidRDefault="00EF69BD" w:rsidP="00412DF7">
            <w:pPr>
              <w:pStyle w:val="ASFKTablenorm"/>
              <w:ind w:left="57" w:right="57"/>
            </w:pPr>
            <w:r w:rsidRPr="00EF69BD">
              <w:t>Наименование бюджета согласно справочнику «Бюджеты».</w:t>
            </w:r>
          </w:p>
          <w:p w:rsidR="00EF69BD" w:rsidRPr="00EF69BD" w:rsidRDefault="00EF69BD" w:rsidP="00412DF7">
            <w:pPr>
              <w:pStyle w:val="ASFKTablenorm"/>
              <w:ind w:left="57" w:right="57"/>
            </w:pPr>
            <w:r w:rsidRPr="00EF69BD">
              <w:t xml:space="preserve">Для АРМ: Заполняется автоматически из справочника «Бюджеты» на основании системной константы </w:t>
            </w:r>
            <w:r w:rsidR="00644FF2">
              <w:rPr>
                <w:rStyle w:val="ASFKReporterror"/>
              </w:rPr>
              <w:t>«</w:t>
            </w:r>
            <w:r w:rsidRPr="00EF69BD">
              <w:t>Код бюджета</w:t>
            </w:r>
            <w:r w:rsidR="00644FF2">
              <w:t>»</w:t>
            </w:r>
            <w:r w:rsidRPr="00EF69BD">
              <w:t xml:space="preserve">. </w:t>
            </w:r>
          </w:p>
        </w:tc>
      </w:tr>
      <w:tr w:rsidR="00EF69BD" w:rsidTr="00412DF7">
        <w:tc>
          <w:tcPr>
            <w:tcW w:w="1318" w:type="pct"/>
            <w:shd w:val="clear" w:color="auto" w:fill="auto"/>
          </w:tcPr>
          <w:p w:rsidR="00EF69BD" w:rsidRPr="00EF69BD" w:rsidRDefault="00EF69BD" w:rsidP="00412DF7">
            <w:pPr>
              <w:pStyle w:val="ASFKTablenorm"/>
              <w:ind w:left="57" w:right="57"/>
            </w:pPr>
            <w:r w:rsidRPr="00EF69BD">
              <w:t>Финорган</w:t>
            </w:r>
          </w:p>
        </w:tc>
        <w:tc>
          <w:tcPr>
            <w:tcW w:w="3682" w:type="pct"/>
            <w:shd w:val="clear" w:color="auto" w:fill="auto"/>
          </w:tcPr>
          <w:p w:rsidR="00EF69BD" w:rsidRPr="00EF69BD" w:rsidRDefault="00EF69BD" w:rsidP="00412DF7">
            <w:pPr>
              <w:pStyle w:val="ASFKTablenorm"/>
              <w:ind w:left="57" w:right="57"/>
            </w:pPr>
            <w:r w:rsidRPr="00EF69BD">
              <w:t>Наименование ФО, обслуживающего указанный бюджет.</w:t>
            </w:r>
          </w:p>
          <w:p w:rsidR="00EF69BD" w:rsidRPr="00412DF7" w:rsidRDefault="00EF69BD" w:rsidP="00412DF7">
            <w:pPr>
              <w:pStyle w:val="ASFKTableListNum"/>
              <w:numPr>
                <w:ilvl w:val="0"/>
                <w:numId w:val="56"/>
              </w:numPr>
              <w:rPr>
                <w:lang w:val="ru-RU" w:eastAsia="ru-RU"/>
              </w:rPr>
            </w:pPr>
            <w:r w:rsidRPr="00412DF7">
              <w:rPr>
                <w:lang w:val="ru-RU" w:eastAsia="ru-RU"/>
              </w:rPr>
              <w:t xml:space="preserve">Для АРМ всех бюджетов (кроме ГВБФ: 4-й уровень бюджета): </w:t>
            </w:r>
          </w:p>
          <w:p w:rsidR="00EF69BD" w:rsidRPr="00EF69BD" w:rsidRDefault="00EF69BD" w:rsidP="00412DF7">
            <w:pPr>
              <w:pStyle w:val="ASFKTablenorm"/>
              <w:ind w:left="57" w:right="57"/>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412DF7" w:rsidRDefault="00EF69BD" w:rsidP="00EF69BD">
            <w:pPr>
              <w:pStyle w:val="ASFKTableListNum"/>
              <w:rPr>
                <w:lang w:val="ru-RU" w:eastAsia="ru-RU"/>
              </w:rPr>
            </w:pPr>
            <w:r w:rsidRPr="00412DF7">
              <w:rPr>
                <w:lang w:val="ru-RU" w:eastAsia="ru-RU"/>
              </w:rPr>
              <w:t>Для бюджета ГВБФ (4-й уровень бюджета):</w:t>
            </w:r>
          </w:p>
          <w:p w:rsidR="00EF69BD" w:rsidRPr="00EF69BD" w:rsidRDefault="00EF69BD" w:rsidP="00412DF7">
            <w:pPr>
              <w:pStyle w:val="ASFKTablenorm"/>
              <w:ind w:left="57" w:right="57"/>
            </w:pPr>
            <w:r w:rsidRPr="00EF69BD">
              <w:t>Для АРМ (кроме ФО): не заполняется (если было заполнено автоматически, то обнулять значение).</w:t>
            </w:r>
          </w:p>
        </w:tc>
      </w:tr>
      <w:tr w:rsidR="00EF69BD" w:rsidTr="00412DF7">
        <w:tc>
          <w:tcPr>
            <w:tcW w:w="1318" w:type="pct"/>
            <w:shd w:val="clear" w:color="auto" w:fill="auto"/>
          </w:tcPr>
          <w:p w:rsidR="00EF69BD" w:rsidRPr="00EF69BD" w:rsidRDefault="00EF69BD" w:rsidP="00412DF7">
            <w:pPr>
              <w:pStyle w:val="ASFKTablenorm"/>
              <w:ind w:left="57" w:right="57"/>
            </w:pPr>
            <w:r w:rsidRPr="00EF69BD">
              <w:t>Откуда (ФК)</w:t>
            </w:r>
          </w:p>
        </w:tc>
        <w:tc>
          <w:tcPr>
            <w:tcW w:w="3682" w:type="pct"/>
            <w:shd w:val="clear" w:color="auto" w:fill="auto"/>
          </w:tcPr>
          <w:p w:rsidR="00EF69BD" w:rsidRPr="00EF69BD" w:rsidRDefault="00EF69BD" w:rsidP="00412DF7">
            <w:pPr>
              <w:pStyle w:val="ASFKTablenorm"/>
              <w:ind w:left="57" w:right="57"/>
            </w:pPr>
            <w:r w:rsidRPr="00EF69BD">
              <w:t>Наименование ТОФК-отправителя, согласно справочнику «Органы казначейства».</w:t>
            </w:r>
          </w:p>
          <w:p w:rsidR="00EF69BD" w:rsidRPr="00EF69BD" w:rsidRDefault="00EF69BD" w:rsidP="00412DF7">
            <w:pPr>
              <w:pStyle w:val="ASFKTablenorm"/>
              <w:ind w:left="57" w:right="57"/>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rsidTr="00412DF7">
        <w:trPr>
          <w:trHeight w:val="70"/>
        </w:trPr>
        <w:tc>
          <w:tcPr>
            <w:tcW w:w="1318" w:type="pct"/>
            <w:shd w:val="clear" w:color="auto" w:fill="auto"/>
          </w:tcPr>
          <w:p w:rsidR="00EF69BD" w:rsidRPr="00EF69BD" w:rsidRDefault="00B412A1" w:rsidP="00412DF7">
            <w:pPr>
              <w:pStyle w:val="ASFKTablenorm"/>
              <w:ind w:left="57" w:right="57"/>
            </w:pPr>
            <w:r w:rsidRPr="00EF69BD">
              <w:t>П</w:t>
            </w:r>
            <w:r w:rsidR="00EF69BD" w:rsidRPr="00EF69BD">
              <w:t>о КОФК</w:t>
            </w:r>
          </w:p>
        </w:tc>
        <w:tc>
          <w:tcPr>
            <w:tcW w:w="3682" w:type="pct"/>
            <w:shd w:val="clear" w:color="auto" w:fill="auto"/>
          </w:tcPr>
          <w:p w:rsidR="00EF69BD" w:rsidRPr="00EF69BD" w:rsidRDefault="00EF69BD" w:rsidP="00412DF7">
            <w:pPr>
              <w:pStyle w:val="ASFKTablenorm"/>
              <w:ind w:left="57" w:right="57"/>
            </w:pPr>
            <w:r w:rsidRPr="00EF69BD">
              <w:t>Код ТОФК-отправителя по справочнику «Органы казначейства».</w:t>
            </w:r>
          </w:p>
          <w:p w:rsidR="00EF69BD" w:rsidRPr="00EF69BD" w:rsidRDefault="00EF69BD" w:rsidP="00412DF7">
            <w:pPr>
              <w:pStyle w:val="ASFKTablenorm"/>
              <w:ind w:left="57" w:right="57"/>
            </w:pPr>
            <w:r w:rsidRPr="00EF69BD">
              <w:t xml:space="preserve">Для АРМ ФО: поле не заполняется. </w:t>
            </w:r>
          </w:p>
          <w:p w:rsidR="00EF69BD" w:rsidRPr="00EF69BD" w:rsidRDefault="00EF69BD" w:rsidP="00412DF7">
            <w:pPr>
              <w:pStyle w:val="ASFKTablenorm"/>
              <w:ind w:left="57" w:right="57"/>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rsidTr="00412DF7">
        <w:tc>
          <w:tcPr>
            <w:tcW w:w="1318" w:type="pct"/>
            <w:shd w:val="clear" w:color="auto" w:fill="auto"/>
          </w:tcPr>
          <w:p w:rsidR="00EF69BD" w:rsidRPr="00EF69BD" w:rsidRDefault="00EF69BD" w:rsidP="00412DF7">
            <w:pPr>
              <w:pStyle w:val="ASFKTablenorm"/>
              <w:ind w:left="57" w:right="57"/>
            </w:pPr>
            <w:r w:rsidRPr="00EF69BD">
              <w:lastRenderedPageBreak/>
              <w:t>Кому</w:t>
            </w:r>
          </w:p>
        </w:tc>
        <w:tc>
          <w:tcPr>
            <w:tcW w:w="3682" w:type="pct"/>
            <w:shd w:val="clear" w:color="auto" w:fill="auto"/>
          </w:tcPr>
          <w:p w:rsidR="00EF69BD" w:rsidRPr="00EF69BD" w:rsidRDefault="00EF69BD" w:rsidP="00412DF7">
            <w:pPr>
              <w:pStyle w:val="ASFKTablenorm"/>
              <w:ind w:left="57" w:right="57"/>
            </w:pPr>
            <w:r w:rsidRPr="00EF69BD">
              <w:t>Наименование БУ-получателя в соответствии с СРРПБС.</w:t>
            </w:r>
          </w:p>
          <w:p w:rsidR="00EF69BD" w:rsidRPr="00412DF7" w:rsidRDefault="00EF69BD" w:rsidP="00412DF7">
            <w:pPr>
              <w:pStyle w:val="ASFKTableListNum"/>
              <w:numPr>
                <w:ilvl w:val="0"/>
                <w:numId w:val="55"/>
              </w:numPr>
              <w:rPr>
                <w:lang w:val="ru-RU" w:eastAsia="ru-RU"/>
              </w:rPr>
            </w:pPr>
            <w:r w:rsidRPr="00412DF7">
              <w:rPr>
                <w:lang w:val="ru-RU" w:eastAsia="ru-RU"/>
              </w:rPr>
              <w:t>Для Федерального бюджета:</w:t>
            </w:r>
          </w:p>
          <w:p w:rsidR="00EF69BD" w:rsidRPr="00EF69BD" w:rsidRDefault="00EF69BD" w:rsidP="00412DF7">
            <w:pPr>
              <w:pStyle w:val="ASFKTablenorm"/>
              <w:ind w:left="57" w:right="57"/>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412DF7" w:rsidRDefault="00EF69BD" w:rsidP="00EF69BD">
            <w:pPr>
              <w:pStyle w:val="ASFKTableListNum"/>
              <w:rPr>
                <w:lang w:val="ru-RU" w:eastAsia="ru-RU"/>
              </w:rPr>
            </w:pPr>
            <w:r w:rsidRPr="00412DF7">
              <w:rPr>
                <w:lang w:val="ru-RU" w:eastAsia="ru-RU"/>
              </w:rPr>
              <w:t>Для прочих бюджетов:</w:t>
            </w:r>
          </w:p>
          <w:p w:rsidR="00EF69BD" w:rsidRPr="00EF69BD" w:rsidRDefault="00EF69BD" w:rsidP="00412DF7">
            <w:pPr>
              <w:pStyle w:val="ASFKTablenorm"/>
              <w:ind w:left="57" w:right="57"/>
            </w:pPr>
            <w:r w:rsidRPr="00EF69BD">
              <w:t>Значение может быть выбрано из справочника «ПУБП» (без заполнения поля по Сводному реестру).</w:t>
            </w:r>
          </w:p>
        </w:tc>
      </w:tr>
      <w:tr w:rsidR="00EF69BD" w:rsidTr="00412DF7">
        <w:tc>
          <w:tcPr>
            <w:tcW w:w="1318" w:type="pct"/>
            <w:shd w:val="clear" w:color="auto" w:fill="auto"/>
          </w:tcPr>
          <w:p w:rsidR="00EF69BD" w:rsidRPr="00EF69BD" w:rsidRDefault="00B412A1" w:rsidP="00412DF7">
            <w:pPr>
              <w:pStyle w:val="ASFKTablenorm"/>
              <w:ind w:left="57" w:right="57"/>
            </w:pPr>
            <w:r w:rsidRPr="00EF69BD">
              <w:t>П</w:t>
            </w:r>
            <w:r w:rsidR="00EF69BD" w:rsidRPr="00EF69BD">
              <w:t>о Сводному реестру</w:t>
            </w:r>
          </w:p>
        </w:tc>
        <w:tc>
          <w:tcPr>
            <w:tcW w:w="3682" w:type="pct"/>
            <w:shd w:val="clear" w:color="auto" w:fill="auto"/>
          </w:tcPr>
          <w:p w:rsidR="00EF69BD" w:rsidRPr="00EF69BD" w:rsidRDefault="00EF69BD" w:rsidP="00412DF7">
            <w:pPr>
              <w:pStyle w:val="ASFKTablenorm"/>
              <w:ind w:left="57" w:right="57"/>
            </w:pPr>
            <w:r w:rsidRPr="00EF69BD">
              <w:t>Код БУ-получателя в соответствии с СРРПБС.</w:t>
            </w:r>
          </w:p>
          <w:p w:rsidR="00EF69BD" w:rsidRPr="00412DF7" w:rsidRDefault="00EF69BD" w:rsidP="00412DF7">
            <w:pPr>
              <w:pStyle w:val="ASFKTableListNum"/>
              <w:numPr>
                <w:ilvl w:val="0"/>
                <w:numId w:val="54"/>
              </w:numPr>
              <w:rPr>
                <w:lang w:val="ru-RU" w:eastAsia="ru-RU"/>
              </w:rPr>
            </w:pPr>
            <w:r w:rsidRPr="00412DF7">
              <w:rPr>
                <w:lang w:val="ru-RU" w:eastAsia="ru-RU"/>
              </w:rPr>
              <w:t>Для Федерального бюджета:</w:t>
            </w:r>
          </w:p>
          <w:p w:rsidR="00EF69BD" w:rsidRPr="00EF69BD" w:rsidRDefault="00EF69BD" w:rsidP="00412DF7">
            <w:pPr>
              <w:pStyle w:val="ASFKTablenorm"/>
              <w:ind w:left="57" w:right="57"/>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412DF7" w:rsidRDefault="00EF69BD" w:rsidP="00EF69BD">
            <w:pPr>
              <w:pStyle w:val="ASFKTableListNum"/>
              <w:rPr>
                <w:lang w:val="ru-RU" w:eastAsia="ru-RU"/>
              </w:rPr>
            </w:pPr>
            <w:r w:rsidRPr="00412DF7">
              <w:rPr>
                <w:lang w:val="ru-RU" w:eastAsia="ru-RU"/>
              </w:rPr>
              <w:t>Для прочих бюджетов: поле не заполняется.</w:t>
            </w:r>
          </w:p>
        </w:tc>
      </w:tr>
      <w:tr w:rsidR="00EF69BD" w:rsidTr="00412DF7">
        <w:tc>
          <w:tcPr>
            <w:tcW w:w="1318" w:type="pct"/>
            <w:shd w:val="clear" w:color="auto" w:fill="auto"/>
          </w:tcPr>
          <w:p w:rsidR="00EF69BD" w:rsidRPr="00EF69BD" w:rsidRDefault="00EF69BD" w:rsidP="00412DF7">
            <w:pPr>
              <w:pStyle w:val="ASFKTablenorm"/>
              <w:ind w:left="57" w:right="57"/>
            </w:pPr>
            <w:r w:rsidRPr="00EF69BD">
              <w:t>Номер лицевого счета</w:t>
            </w:r>
          </w:p>
        </w:tc>
        <w:tc>
          <w:tcPr>
            <w:tcW w:w="3682" w:type="pct"/>
            <w:shd w:val="clear" w:color="auto" w:fill="auto"/>
          </w:tcPr>
          <w:p w:rsidR="00EF69BD" w:rsidRPr="00EF69BD" w:rsidRDefault="00EF69BD" w:rsidP="00412DF7">
            <w:pPr>
              <w:pStyle w:val="ASFKTablenorm"/>
              <w:ind w:left="57" w:right="57"/>
            </w:pPr>
            <w:r w:rsidRPr="00EF69BD">
              <w:t>Номер лицевого счета БУ-получателя (ПБС (АИФ)).</w:t>
            </w:r>
          </w:p>
          <w:p w:rsidR="00EF69BD" w:rsidRPr="00EF69BD" w:rsidRDefault="00EF69BD" w:rsidP="00412DF7">
            <w:pPr>
              <w:pStyle w:val="ASFKTablenorm"/>
              <w:ind w:left="57" w:right="57"/>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rsidP="00412DF7">
            <w:pPr>
              <w:pStyle w:val="ASFKTablenorm"/>
              <w:ind w:left="57" w:right="57"/>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rsidTr="00412DF7">
        <w:tc>
          <w:tcPr>
            <w:tcW w:w="1318" w:type="pct"/>
            <w:shd w:val="clear" w:color="auto" w:fill="auto"/>
          </w:tcPr>
          <w:p w:rsidR="00EF69BD" w:rsidRPr="00EF69BD" w:rsidRDefault="00EF69BD" w:rsidP="00412DF7">
            <w:pPr>
              <w:pStyle w:val="ASFKTablenorm"/>
              <w:ind w:left="57" w:right="57"/>
            </w:pPr>
            <w:r w:rsidRPr="00EF69BD">
              <w:t>Куда (ФК)</w:t>
            </w:r>
          </w:p>
        </w:tc>
        <w:tc>
          <w:tcPr>
            <w:tcW w:w="3682" w:type="pct"/>
            <w:shd w:val="clear" w:color="auto" w:fill="auto"/>
          </w:tcPr>
          <w:p w:rsidR="00EF69BD" w:rsidRPr="00EF69BD" w:rsidRDefault="00EF69BD" w:rsidP="00412DF7">
            <w:pPr>
              <w:pStyle w:val="ASFKTablenorm"/>
              <w:ind w:left="57" w:right="57"/>
            </w:pPr>
            <w:r w:rsidRPr="00EF69BD">
              <w:t>Наименование ТОФК-получателя, в котором обслуживается БУ-получатель.</w:t>
            </w:r>
          </w:p>
          <w:p w:rsidR="00EF69BD" w:rsidRPr="00EF69BD" w:rsidRDefault="00EF69BD" w:rsidP="00412DF7">
            <w:pPr>
              <w:pStyle w:val="ASFKTablenorm"/>
              <w:ind w:left="57" w:right="57"/>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rsidTr="00412DF7">
        <w:tc>
          <w:tcPr>
            <w:tcW w:w="1318" w:type="pct"/>
            <w:shd w:val="clear" w:color="auto" w:fill="auto"/>
          </w:tcPr>
          <w:p w:rsidR="00EF69BD" w:rsidRPr="00EF69BD" w:rsidRDefault="00B412A1" w:rsidP="00412DF7">
            <w:pPr>
              <w:pStyle w:val="ASFKTablenorm"/>
              <w:ind w:left="57" w:right="57"/>
            </w:pPr>
            <w:r w:rsidRPr="00EF69BD">
              <w:lastRenderedPageBreak/>
              <w:t>П</w:t>
            </w:r>
            <w:r w:rsidR="00EF69BD" w:rsidRPr="00EF69BD">
              <w:t>о КОФК</w:t>
            </w:r>
          </w:p>
        </w:tc>
        <w:tc>
          <w:tcPr>
            <w:tcW w:w="3682" w:type="pct"/>
            <w:shd w:val="clear" w:color="auto" w:fill="auto"/>
          </w:tcPr>
          <w:p w:rsidR="00EF69BD" w:rsidRPr="00EF69BD" w:rsidRDefault="00EF69BD" w:rsidP="00412DF7">
            <w:pPr>
              <w:pStyle w:val="ASFKTablenorm"/>
              <w:ind w:left="57" w:right="57"/>
            </w:pPr>
            <w:r w:rsidRPr="00EF69BD">
              <w:t>Код ТОФК-получателя.</w:t>
            </w:r>
          </w:p>
          <w:p w:rsidR="00EF69BD" w:rsidRPr="00EF69BD" w:rsidRDefault="00EF69BD" w:rsidP="00412DF7">
            <w:pPr>
              <w:pStyle w:val="ASFKTablenorm"/>
              <w:ind w:left="57" w:right="57"/>
            </w:pPr>
            <w:r w:rsidRPr="00EF69BD">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rsidP="00412DF7">
            <w:pPr>
              <w:pStyle w:val="ASFKTablenorm"/>
              <w:ind w:left="57" w:right="57"/>
            </w:pPr>
            <w:r w:rsidRPr="00EF69BD">
              <w:t>Поле не заполняется, если значение «Куда (ФК)» равно значению поля «Откуда (ФК)».</w:t>
            </w:r>
          </w:p>
        </w:tc>
      </w:tr>
      <w:tr w:rsidR="00EF69BD" w:rsidTr="00412DF7">
        <w:tc>
          <w:tcPr>
            <w:tcW w:w="1318"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w:t>
            </w:r>
          </w:p>
        </w:tc>
        <w:tc>
          <w:tcPr>
            <w:tcW w:w="3682" w:type="pct"/>
            <w:shd w:val="clear" w:color="auto" w:fill="auto"/>
          </w:tcPr>
          <w:p w:rsidR="00EF69BD" w:rsidRPr="00EF69BD" w:rsidRDefault="00EF69BD" w:rsidP="00412DF7">
            <w:pPr>
              <w:pStyle w:val="ASFKTablenorm"/>
              <w:ind w:left="57" w:right="57"/>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92715F">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92715F">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92715F">
              <w:t>102</w:t>
            </w:r>
            <w:r w:rsidRPr="00EF69BD">
              <w:fldChar w:fldCharType="end"/>
            </w:r>
            <w:r w:rsidRPr="00EF69BD">
              <w:t xml:space="preserve">), которая открывается по нажатию на кнопку </w:t>
            </w:r>
            <w:r w:rsidR="0092715F">
              <w:pict>
                <v:shape id="Рисунок 342" o:spid="_x0000_i1196" type="#_x0000_t75" alt="кнопка заполнения полей" style="width:6pt;height:6pt;visibility:visible">
                  <v:imagedata r:id="rId161" o:title="кнопка заполнения полей"/>
                </v:shape>
              </w:pict>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rsidTr="00412DF7">
        <w:tc>
          <w:tcPr>
            <w:tcW w:w="1318"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 (Код)</w:t>
            </w:r>
          </w:p>
        </w:tc>
        <w:tc>
          <w:tcPr>
            <w:tcW w:w="3682" w:type="pct"/>
            <w:shd w:val="clear" w:color="auto" w:fill="auto"/>
          </w:tcPr>
          <w:p w:rsidR="00EF69BD" w:rsidRPr="00EF69BD" w:rsidRDefault="00EF69BD" w:rsidP="00412DF7">
            <w:pPr>
              <w:pStyle w:val="ASFKTablenorm"/>
              <w:ind w:left="57" w:right="57"/>
            </w:pPr>
            <w:r w:rsidRPr="00EF69BD">
              <w:t xml:space="preserve">Код специальных указаний. </w:t>
            </w:r>
          </w:p>
          <w:p w:rsidR="00EF69BD" w:rsidRPr="00EF69BD" w:rsidRDefault="00EF69BD" w:rsidP="00412DF7">
            <w:pPr>
              <w:pStyle w:val="ASFKTablenorm"/>
              <w:ind w:left="57" w:right="57"/>
            </w:pPr>
            <w:r w:rsidRPr="00EF69BD">
              <w:t xml:space="preserve">Вводится из справочника специальных указаний. </w:t>
            </w:r>
          </w:p>
          <w:p w:rsidR="00EF69BD" w:rsidRPr="00EF69BD" w:rsidRDefault="00EF69BD" w:rsidP="00412DF7">
            <w:pPr>
              <w:pStyle w:val="ASFKTablenorm"/>
              <w:ind w:left="57" w:right="57"/>
            </w:pPr>
            <w:r w:rsidRPr="00EF69BD">
              <w:t>В поле может быть указано несколько значений через «,». Может быть заполнено вручную.</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Вкладка «Раздел I: БА», группа полей «Строки: Раздел I. Бюджетные ассигнования»</w:t>
            </w:r>
          </w:p>
        </w:tc>
      </w:tr>
      <w:tr w:rsidR="00EF69BD" w:rsidTr="00412DF7">
        <w:tc>
          <w:tcPr>
            <w:tcW w:w="1318" w:type="pct"/>
            <w:shd w:val="clear" w:color="auto" w:fill="auto"/>
          </w:tcPr>
          <w:p w:rsidR="00EF69BD" w:rsidRPr="00EF69BD" w:rsidRDefault="00EF69BD" w:rsidP="00412DF7">
            <w:pPr>
              <w:pStyle w:val="ASFKTablenorm"/>
              <w:ind w:left="57" w:right="57"/>
            </w:pPr>
            <w:r w:rsidRPr="00EF69BD">
              <w:t>Дата в/д раздела</w:t>
            </w:r>
          </w:p>
        </w:tc>
        <w:tc>
          <w:tcPr>
            <w:tcW w:w="3682"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раздела. </w:t>
            </w:r>
          </w:p>
          <w:p w:rsidR="00EF69BD" w:rsidRPr="00EF69BD" w:rsidRDefault="00EF69BD" w:rsidP="00412DF7">
            <w:pPr>
              <w:pStyle w:val="ASFKTablenorm"/>
              <w:ind w:left="57" w:right="57"/>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rsidTr="00412DF7">
        <w:tc>
          <w:tcPr>
            <w:tcW w:w="1318" w:type="pct"/>
            <w:shd w:val="clear" w:color="auto" w:fill="auto"/>
          </w:tcPr>
          <w:p w:rsidR="00EF69BD" w:rsidRPr="00EF69BD" w:rsidRDefault="00EF69BD" w:rsidP="00412DF7">
            <w:pPr>
              <w:pStyle w:val="ASFKTablenorm"/>
              <w:ind w:left="57" w:right="57"/>
            </w:pPr>
            <w:r w:rsidRPr="00EF69BD">
              <w:t xml:space="preserve">Итого: Тек. </w:t>
            </w:r>
            <w:r w:rsidR="00B412A1" w:rsidRPr="00EF69BD">
              <w:t>Г</w:t>
            </w:r>
            <w:r w:rsidRPr="00EF69BD">
              <w:t>од</w:t>
            </w:r>
          </w:p>
        </w:tc>
        <w:tc>
          <w:tcPr>
            <w:tcW w:w="3682" w:type="pct"/>
            <w:shd w:val="clear" w:color="auto" w:fill="auto"/>
          </w:tcPr>
          <w:p w:rsidR="00EF69BD" w:rsidRPr="00EF69BD" w:rsidRDefault="00EF69BD" w:rsidP="00412DF7">
            <w:pPr>
              <w:pStyle w:val="ASFKTablenorm"/>
              <w:ind w:left="57" w:right="57"/>
            </w:pPr>
            <w:r w:rsidRPr="00EF69BD">
              <w:t xml:space="preserve">Общая сумма БА в текущем году. </w:t>
            </w:r>
          </w:p>
          <w:p w:rsidR="00EF69BD" w:rsidRPr="00EF69BD" w:rsidRDefault="00EF69BD" w:rsidP="00412DF7">
            <w:pPr>
              <w:pStyle w:val="ASFKTablenorm"/>
              <w:ind w:left="57" w:right="57"/>
            </w:pPr>
            <w:r w:rsidRPr="00EF69BD">
              <w:t>Соответствует сумме значений по всем строкам в поле «Сумма: Тек год».</w:t>
            </w:r>
          </w:p>
        </w:tc>
      </w:tr>
      <w:tr w:rsidR="00EF69BD" w:rsidTr="00412DF7">
        <w:tc>
          <w:tcPr>
            <w:tcW w:w="1318" w:type="pct"/>
            <w:shd w:val="clear" w:color="auto" w:fill="auto"/>
          </w:tcPr>
          <w:p w:rsidR="00EF69BD" w:rsidRPr="00EF69BD" w:rsidRDefault="00EF69BD" w:rsidP="00412DF7">
            <w:pPr>
              <w:pStyle w:val="ASFKTablenorm"/>
              <w:ind w:left="57" w:right="57"/>
            </w:pPr>
            <w:r w:rsidRPr="00EF69BD">
              <w:t>Итого: 1-й год</w:t>
            </w:r>
          </w:p>
        </w:tc>
        <w:tc>
          <w:tcPr>
            <w:tcW w:w="3682" w:type="pct"/>
            <w:shd w:val="clear" w:color="auto" w:fill="auto"/>
          </w:tcPr>
          <w:p w:rsidR="00EF69BD" w:rsidRPr="00EF69BD" w:rsidRDefault="00EF69BD" w:rsidP="00412DF7">
            <w:pPr>
              <w:pStyle w:val="ASFKTablenorm"/>
              <w:ind w:left="57" w:right="57"/>
            </w:pPr>
            <w:r w:rsidRPr="00EF69BD">
              <w:t xml:space="preserve">Общая сумма БА по первому году планового периода. </w:t>
            </w:r>
          </w:p>
          <w:p w:rsidR="00EF69BD" w:rsidRPr="00EF69BD" w:rsidRDefault="00EF69BD" w:rsidP="00412DF7">
            <w:pPr>
              <w:pStyle w:val="ASFKTablenorm"/>
              <w:ind w:left="57" w:right="57"/>
            </w:pPr>
            <w:r w:rsidRPr="00EF69BD">
              <w:t xml:space="preserve">Соответствует сумме значений по всем строкам в поле «Сумма: 1 год». </w:t>
            </w:r>
          </w:p>
        </w:tc>
      </w:tr>
      <w:tr w:rsidR="00EF69BD" w:rsidTr="00412DF7">
        <w:tc>
          <w:tcPr>
            <w:tcW w:w="1318" w:type="pct"/>
            <w:shd w:val="clear" w:color="auto" w:fill="auto"/>
          </w:tcPr>
          <w:p w:rsidR="00EF69BD" w:rsidRPr="00EF69BD" w:rsidRDefault="00EF69BD" w:rsidP="00412DF7">
            <w:pPr>
              <w:pStyle w:val="ASFKTablenorm"/>
              <w:ind w:left="57" w:right="57"/>
            </w:pPr>
            <w:r w:rsidRPr="00EF69BD">
              <w:t>Итого: 2-й год</w:t>
            </w:r>
          </w:p>
        </w:tc>
        <w:tc>
          <w:tcPr>
            <w:tcW w:w="3682" w:type="pct"/>
            <w:shd w:val="clear" w:color="auto" w:fill="auto"/>
          </w:tcPr>
          <w:p w:rsidR="00EF69BD" w:rsidRPr="00EF69BD" w:rsidRDefault="00EF69BD" w:rsidP="00412DF7">
            <w:pPr>
              <w:pStyle w:val="ASFKTablenorm"/>
              <w:ind w:left="57" w:right="57"/>
            </w:pPr>
            <w:r w:rsidRPr="00EF69BD">
              <w:t xml:space="preserve">Общая сумма БА по второму году планового периода. </w:t>
            </w:r>
          </w:p>
          <w:p w:rsidR="00EF69BD" w:rsidRPr="00EF69BD" w:rsidRDefault="00EF69BD" w:rsidP="00412DF7">
            <w:pPr>
              <w:pStyle w:val="ASFKTablenorm"/>
              <w:ind w:left="57" w:right="57"/>
            </w:pPr>
            <w:r w:rsidRPr="00EF69BD">
              <w:t>Соответствует сумме значений по всем строкам в поле «Сумма: 2 год».</w:t>
            </w:r>
          </w:p>
        </w:tc>
      </w:tr>
      <w:tr w:rsidR="00EF69BD" w:rsidTr="00412DF7">
        <w:trPr>
          <w:trHeight w:val="411"/>
        </w:trPr>
        <w:tc>
          <w:tcPr>
            <w:tcW w:w="1318" w:type="pct"/>
            <w:shd w:val="clear" w:color="auto" w:fill="auto"/>
          </w:tcPr>
          <w:p w:rsidR="00EF69BD" w:rsidRPr="00EF69BD" w:rsidRDefault="00EF69BD" w:rsidP="00412DF7">
            <w:pPr>
              <w:pStyle w:val="ASFKTablenorm"/>
              <w:ind w:left="57" w:right="57"/>
            </w:pPr>
            <w:r w:rsidRPr="00EF69BD">
              <w:t>№</w:t>
            </w:r>
          </w:p>
        </w:tc>
        <w:tc>
          <w:tcPr>
            <w:tcW w:w="3682" w:type="pct"/>
            <w:shd w:val="clear" w:color="auto" w:fill="auto"/>
          </w:tcPr>
          <w:p w:rsidR="00EF69BD" w:rsidRPr="00EF69BD" w:rsidRDefault="00EF69BD" w:rsidP="00412DF7">
            <w:pPr>
              <w:pStyle w:val="ASFKTablenorm"/>
              <w:ind w:left="57" w:right="57"/>
            </w:pPr>
            <w:r w:rsidRPr="00EF69BD">
              <w:t>Номер по порядку.</w:t>
            </w:r>
          </w:p>
        </w:tc>
      </w:tr>
      <w:tr w:rsidR="00EF69BD" w:rsidTr="00412DF7">
        <w:tc>
          <w:tcPr>
            <w:tcW w:w="1318" w:type="pct"/>
            <w:shd w:val="clear" w:color="auto" w:fill="auto"/>
          </w:tcPr>
          <w:p w:rsidR="00EF69BD" w:rsidRPr="00EF69BD" w:rsidRDefault="00EF69BD" w:rsidP="00412DF7">
            <w:pPr>
              <w:pStyle w:val="ASFKTablenorm"/>
              <w:ind w:left="57" w:right="57"/>
            </w:pPr>
            <w:r w:rsidRPr="00EF69BD">
              <w:t>КБК</w:t>
            </w:r>
          </w:p>
        </w:tc>
        <w:tc>
          <w:tcPr>
            <w:tcW w:w="3682" w:type="pct"/>
            <w:shd w:val="clear" w:color="auto" w:fill="auto"/>
          </w:tcPr>
          <w:p w:rsidR="00EF69BD" w:rsidRPr="00EF69BD" w:rsidRDefault="00EF69BD" w:rsidP="00412DF7">
            <w:pPr>
              <w:pStyle w:val="ASFKTablenorm"/>
              <w:ind w:left="57" w:right="57"/>
            </w:pPr>
            <w:r w:rsidRPr="00EF69BD">
              <w:t>Для АРМ:</w:t>
            </w:r>
          </w:p>
          <w:p w:rsidR="00EF69BD" w:rsidRPr="00412DF7" w:rsidRDefault="00EF69BD" w:rsidP="00412DF7">
            <w:pPr>
              <w:pStyle w:val="ASFKTableListNum"/>
              <w:numPr>
                <w:ilvl w:val="0"/>
                <w:numId w:val="53"/>
              </w:numPr>
              <w:rPr>
                <w:lang w:val="ru-RU" w:eastAsia="ru-RU"/>
              </w:rPr>
            </w:pPr>
            <w:r w:rsidRPr="00412DF7">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sidRPr="00412DF7">
              <w:rPr>
                <w:lang w:val="ru-RU" w:eastAsia="ru-RU"/>
              </w:rPr>
              <w:t xml:space="preserve"> </w:t>
            </w:r>
            <w:r w:rsidRPr="00412DF7">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EF69BD" w:rsidRPr="00412DF7" w:rsidRDefault="00EF69BD" w:rsidP="00EF69BD">
            <w:pPr>
              <w:pStyle w:val="ASFKTableListNum"/>
              <w:rPr>
                <w:lang w:val="ru-RU" w:eastAsia="ru-RU"/>
              </w:rPr>
            </w:pPr>
            <w:r w:rsidRPr="00412DF7">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rsidTr="00412DF7">
        <w:tc>
          <w:tcPr>
            <w:tcW w:w="1318" w:type="pct"/>
            <w:shd w:val="clear" w:color="auto" w:fill="auto"/>
          </w:tcPr>
          <w:p w:rsidR="00EF69BD" w:rsidRPr="00EF69BD" w:rsidRDefault="00EF69BD" w:rsidP="00412DF7">
            <w:pPr>
              <w:pStyle w:val="ASFKTablenorm"/>
              <w:ind w:left="57" w:right="57"/>
            </w:pPr>
            <w:r w:rsidRPr="00EF69BD">
              <w:lastRenderedPageBreak/>
              <w:t>Сумма: Тек год</w:t>
            </w:r>
          </w:p>
        </w:tc>
        <w:tc>
          <w:tcPr>
            <w:tcW w:w="3682" w:type="pct"/>
            <w:shd w:val="clear" w:color="auto" w:fill="auto"/>
          </w:tcPr>
          <w:p w:rsidR="00EF69BD" w:rsidRPr="00EF69BD" w:rsidRDefault="00EF69BD" w:rsidP="00412DF7">
            <w:pPr>
              <w:pStyle w:val="ASFKTablenorm"/>
              <w:ind w:left="57" w:right="57"/>
            </w:pPr>
            <w:r w:rsidRPr="00EF69BD">
              <w:t>Сумма БА в текущем году.</w:t>
            </w:r>
          </w:p>
        </w:tc>
      </w:tr>
      <w:tr w:rsidR="00EF69BD" w:rsidTr="00412DF7">
        <w:tc>
          <w:tcPr>
            <w:tcW w:w="1318" w:type="pct"/>
            <w:shd w:val="clear" w:color="auto" w:fill="auto"/>
          </w:tcPr>
          <w:p w:rsidR="00EF69BD" w:rsidRPr="00EF69BD" w:rsidRDefault="00EF69BD" w:rsidP="00412DF7">
            <w:pPr>
              <w:pStyle w:val="ASFKTablenorm"/>
              <w:ind w:left="57" w:right="57"/>
            </w:pPr>
            <w:r w:rsidRPr="00EF69BD">
              <w:t>Сумма: 1 год</w:t>
            </w:r>
          </w:p>
        </w:tc>
        <w:tc>
          <w:tcPr>
            <w:tcW w:w="3682" w:type="pct"/>
            <w:shd w:val="clear" w:color="auto" w:fill="auto"/>
          </w:tcPr>
          <w:p w:rsidR="00EF69BD" w:rsidRPr="00EF69BD" w:rsidRDefault="00EF69BD" w:rsidP="00412DF7">
            <w:pPr>
              <w:pStyle w:val="ASFKTablenorm"/>
              <w:ind w:left="57" w:right="57"/>
            </w:pPr>
            <w:r w:rsidRPr="00EF69BD">
              <w:t>Сумма БА по первому году планового периода.</w:t>
            </w:r>
          </w:p>
        </w:tc>
      </w:tr>
      <w:tr w:rsidR="00EF69BD" w:rsidTr="00412DF7">
        <w:tc>
          <w:tcPr>
            <w:tcW w:w="1318" w:type="pct"/>
            <w:shd w:val="clear" w:color="auto" w:fill="auto"/>
          </w:tcPr>
          <w:p w:rsidR="00EF69BD" w:rsidRPr="00EF69BD" w:rsidRDefault="00EF69BD" w:rsidP="00412DF7">
            <w:pPr>
              <w:pStyle w:val="ASFKTablenorm"/>
              <w:ind w:left="57" w:right="57"/>
            </w:pPr>
            <w:r w:rsidRPr="00EF69BD">
              <w:t>Сумма: 2 год</w:t>
            </w:r>
          </w:p>
        </w:tc>
        <w:tc>
          <w:tcPr>
            <w:tcW w:w="3682" w:type="pct"/>
            <w:shd w:val="clear" w:color="auto" w:fill="auto"/>
          </w:tcPr>
          <w:p w:rsidR="00EF69BD" w:rsidRPr="00EF69BD" w:rsidRDefault="00EF69BD" w:rsidP="00412DF7">
            <w:pPr>
              <w:pStyle w:val="ASFKTablenorm"/>
              <w:ind w:left="57" w:right="57"/>
            </w:pPr>
            <w:r w:rsidRPr="00EF69BD">
              <w:t>Сумма БА по второму году планового периода.</w:t>
            </w:r>
          </w:p>
        </w:tc>
      </w:tr>
      <w:tr w:rsidR="00EF69BD" w:rsidTr="00412DF7">
        <w:tc>
          <w:tcPr>
            <w:tcW w:w="1318" w:type="pct"/>
            <w:shd w:val="clear" w:color="auto" w:fill="auto"/>
          </w:tcPr>
          <w:p w:rsidR="00EF69BD" w:rsidRPr="00EF69BD" w:rsidRDefault="00EF69BD" w:rsidP="00412DF7">
            <w:pPr>
              <w:pStyle w:val="ASFKTablenorm"/>
              <w:ind w:left="57" w:right="57"/>
            </w:pPr>
            <w:r w:rsidRPr="00EF69BD">
              <w:t>Цель субсидий (код)</w:t>
            </w:r>
          </w:p>
        </w:tc>
        <w:tc>
          <w:tcPr>
            <w:tcW w:w="3682" w:type="pct"/>
            <w:shd w:val="clear" w:color="auto" w:fill="auto"/>
          </w:tcPr>
          <w:p w:rsidR="00EF69BD" w:rsidRPr="00EF69BD" w:rsidRDefault="00EF69BD" w:rsidP="00412DF7">
            <w:pPr>
              <w:pStyle w:val="ASFKTablenorm"/>
              <w:ind w:left="57" w:right="57"/>
            </w:pPr>
            <w:r w:rsidRPr="00EF69BD">
              <w:t>Код цели субсидий/субвенций.</w:t>
            </w:r>
          </w:p>
          <w:p w:rsidR="00EF69BD" w:rsidRPr="00EF69BD" w:rsidRDefault="00EF69BD" w:rsidP="00412DF7">
            <w:pPr>
              <w:pStyle w:val="ASFKTablenorm"/>
              <w:ind w:left="57" w:right="57"/>
            </w:pPr>
            <w:r w:rsidRPr="00EF69BD">
              <w:t>Для АРМ. Выбирается из справочника</w:t>
            </w:r>
            <w:r w:rsidR="00E773BE">
              <w:t xml:space="preserve"> </w:t>
            </w:r>
            <w:r w:rsidRPr="00EF69BD">
              <w:t>«Цели субсидий» или заполняется вручную.</w:t>
            </w:r>
          </w:p>
        </w:tc>
      </w:tr>
      <w:tr w:rsidR="00EF69BD" w:rsidTr="00412DF7">
        <w:tc>
          <w:tcPr>
            <w:tcW w:w="1318" w:type="pct"/>
            <w:shd w:val="clear" w:color="auto" w:fill="auto"/>
          </w:tcPr>
          <w:p w:rsidR="00EF69BD" w:rsidRPr="00EF69BD" w:rsidRDefault="00EF69BD" w:rsidP="00412DF7">
            <w:pPr>
              <w:pStyle w:val="ASFKTablenorm"/>
              <w:ind w:left="57" w:right="57"/>
            </w:pPr>
            <w:r w:rsidRPr="00EF69BD">
              <w:t>Примечание</w:t>
            </w:r>
          </w:p>
        </w:tc>
        <w:tc>
          <w:tcPr>
            <w:tcW w:w="3682" w:type="pct"/>
            <w:shd w:val="clear" w:color="auto" w:fill="auto"/>
          </w:tcPr>
          <w:p w:rsidR="00EF69BD" w:rsidRPr="00EF69BD" w:rsidRDefault="00EF69BD" w:rsidP="00412DF7">
            <w:pPr>
              <w:pStyle w:val="ASFKTablenorm"/>
              <w:ind w:left="57" w:right="57"/>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92715F">
        <w:pict>
          <v:shape id="_x0000_i1197" type="#_x0000_t75" style="width:12pt;height:12pt">
            <v:imagedata r:id="rId162" o:title="Снимок77" gain="81921f" blacklevel="-3277f"/>
          </v:shape>
        </w:pict>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92715F">
        <w:t>100</w:t>
      </w:r>
      <w:r w:rsidR="00534BB3" w:rsidRPr="00B11F4A">
        <w:fldChar w:fldCharType="end"/>
      </w:r>
      <w:r w:rsidR="00534BB3" w:rsidRPr="00B11F4A">
        <w:t>).</w:t>
      </w:r>
    </w:p>
    <w:p w:rsidR="006605D9" w:rsidRPr="006605D9" w:rsidRDefault="0092715F" w:rsidP="006605D9">
      <w:pPr>
        <w:pStyle w:val="ASFKFigure"/>
      </w:pPr>
      <w:r>
        <w:pict>
          <v:shape id="_x0000_i1198" type="#_x0000_t75" style="width:479.25pt;height:102pt">
            <v:imagedata r:id="rId163"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1" w:name="_Ref261878608"/>
      <w:bookmarkStart w:id="822" w:name="_Toc79490469"/>
      <w:r w:rsidR="0092715F">
        <w:rPr>
          <w:noProof/>
        </w:rPr>
        <w:t>100</w:t>
      </w:r>
      <w:bookmarkEnd w:id="821"/>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08</w:t>
      </w:r>
      <w:r w:rsidR="001F20AD">
        <w:t>»</w:t>
      </w:r>
      <w:r w:rsidRPr="00B11F4A">
        <w:t>)</w:t>
      </w:r>
      <w:bookmarkEnd w:id="822"/>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92715F">
        <w:t>101</w:t>
      </w:r>
      <w:r w:rsidRPr="00B11F4A">
        <w:fldChar w:fldCharType="end"/>
      </w:r>
      <w:r w:rsidRPr="00B11F4A">
        <w:t>).</w:t>
      </w:r>
    </w:p>
    <w:p w:rsidR="006605D9" w:rsidRPr="006605D9" w:rsidRDefault="0092715F" w:rsidP="006605D9">
      <w:pPr>
        <w:pStyle w:val="ASFKFigure"/>
      </w:pPr>
      <w:r>
        <w:pict>
          <v:shape id="_x0000_i1199" type="#_x0000_t75" style="width:480pt;height:203.25pt">
            <v:imagedata r:id="rId164"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3" w:name="_Ref261878610"/>
      <w:bookmarkStart w:id="824" w:name="_Toc79490470"/>
      <w:r w:rsidR="0092715F">
        <w:rPr>
          <w:noProof/>
        </w:rPr>
        <w:t>101</w:t>
      </w:r>
      <w:bookmarkEnd w:id="823"/>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02</w:t>
      </w:r>
      <w:r w:rsidR="001F20AD">
        <w:t>»</w:t>
      </w:r>
      <w:r w:rsidRPr="00B11F4A">
        <w:t>)</w:t>
      </w:r>
      <w:bookmarkEnd w:id="824"/>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lastRenderedPageBreak/>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92715F">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92715F">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92715F">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92715F">
        <w:t>102</w:t>
      </w:r>
      <w:r w:rsidRPr="00B11F4A">
        <w:fldChar w:fldCharType="end"/>
      </w:r>
      <w:r w:rsidRPr="00B11F4A">
        <w:t>).</w:t>
      </w:r>
    </w:p>
    <w:p w:rsidR="006605D9" w:rsidRPr="006605D9" w:rsidRDefault="0092715F" w:rsidP="006605D9">
      <w:pPr>
        <w:pStyle w:val="ASFKFigure"/>
      </w:pPr>
      <w:r>
        <w:pict>
          <v:shape id="_x0000_i1200" type="#_x0000_t75" style="width:480pt;height:96pt">
            <v:imagedata r:id="rId165"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5" w:name="_Ref261878611"/>
      <w:bookmarkStart w:id="826" w:name="_Toc79490471"/>
      <w:r w:rsidR="0092715F">
        <w:rPr>
          <w:noProof/>
        </w:rPr>
        <w:t>102</w:t>
      </w:r>
      <w:bookmarkEnd w:id="825"/>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не равного </w:t>
      </w:r>
      <w:r w:rsidR="001F20AD">
        <w:t>«</w:t>
      </w:r>
      <w:r w:rsidRPr="00B11F4A">
        <w:t>02</w:t>
      </w:r>
      <w:r w:rsidR="001F20AD">
        <w:t>»</w:t>
      </w:r>
      <w:r w:rsidRPr="00B11F4A">
        <w:t xml:space="preserve"> и </w:t>
      </w:r>
      <w:r w:rsidR="001F20AD">
        <w:t>«</w:t>
      </w:r>
      <w:r w:rsidRPr="00B11F4A">
        <w:t>08</w:t>
      </w:r>
      <w:r w:rsidR="001F20AD">
        <w:t>»</w:t>
      </w:r>
      <w:r w:rsidRPr="00B11F4A">
        <w:t>)</w:t>
      </w:r>
      <w:bookmarkEnd w:id="826"/>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92715F">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92715F">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92715F">
        <w:pict>
          <v:shape id="_x0000_i1201" type="#_x0000_t75" style="width:24pt;height:24pt">
            <v:imagedata r:id="rId73" o:title="Snap7" gain="81921f" blacklevel="-3277f"/>
          </v:shape>
        </w:pict>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92715F">
        <w:t>103</w:t>
      </w:r>
      <w:r w:rsidRPr="00B11F4A">
        <w:fldChar w:fldCharType="end"/>
      </w:r>
      <w:r w:rsidRPr="00B11F4A">
        <w:t>).</w:t>
      </w:r>
    </w:p>
    <w:p w:rsidR="0062773B" w:rsidRPr="0062773B" w:rsidRDefault="0092715F" w:rsidP="0062773B">
      <w:pPr>
        <w:pStyle w:val="ASFKFigure"/>
      </w:pPr>
      <w:r>
        <w:lastRenderedPageBreak/>
        <w:pict>
          <v:shape id="_x0000_i1202" type="#_x0000_t75" style="width:480pt;height:366pt">
            <v:imagedata r:id="rId166"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7" w:name="_Ref231705558"/>
      <w:bookmarkStart w:id="828" w:name="_Toc79490472"/>
      <w:r w:rsidR="0092715F">
        <w:rPr>
          <w:noProof/>
        </w:rPr>
        <w:t>103</w:t>
      </w:r>
      <w:bookmarkEnd w:id="827"/>
      <w:r w:rsidRPr="00B11F4A">
        <w:fldChar w:fldCharType="end"/>
      </w:r>
      <w:r w:rsidRPr="00B11F4A">
        <w:t xml:space="preserve">. </w:t>
      </w:r>
      <w:r w:rsidR="00F9698D">
        <w:t>Форма «Добавление записи»</w:t>
      </w:r>
      <w:r w:rsidRPr="00B11F4A">
        <w:t xml:space="preserve"> (строка БА)</w:t>
      </w:r>
      <w:bookmarkEnd w:id="828"/>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lastRenderedPageBreak/>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92715F">
        <w:rPr>
          <w:noProof/>
        </w:rPr>
        <w:t>104</w:t>
      </w:r>
      <w:r w:rsidR="00D0069C">
        <w:fldChar w:fldCharType="end"/>
      </w:r>
      <w:r w:rsidR="00D0069C">
        <w:t>.</w:t>
      </w:r>
    </w:p>
    <w:p w:rsidR="0062773B" w:rsidRPr="0062773B" w:rsidRDefault="0092715F" w:rsidP="0062773B">
      <w:pPr>
        <w:pStyle w:val="ASFKFigure"/>
      </w:pPr>
      <w:r>
        <w:pict>
          <v:shape id="_x0000_i1203" type="#_x0000_t75" style="width:474pt;height:168pt">
            <v:imagedata r:id="rId167"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9" w:name="_Ref205614648"/>
      <w:bookmarkStart w:id="830" w:name="_Toc79490473"/>
      <w:r w:rsidR="0092715F">
        <w:rPr>
          <w:noProof/>
        </w:rPr>
        <w:t>104</w:t>
      </w:r>
      <w:bookmarkEnd w:id="829"/>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D0069C">
        <w:t>», в</w:t>
      </w:r>
      <w:r w:rsidR="00F9698D">
        <w:t xml:space="preserve">кладки </w:t>
      </w:r>
      <w:r w:rsidR="001F20AD">
        <w:t>«</w:t>
      </w:r>
      <w:r w:rsidRPr="00B11F4A">
        <w:t xml:space="preserve">Раздел </w:t>
      </w:r>
      <w:r w:rsidRPr="00534BB3">
        <w:t>II</w:t>
      </w:r>
      <w:r w:rsidRPr="00B11F4A">
        <w:t>: ЛБО</w:t>
      </w:r>
      <w:r w:rsidR="001F20AD">
        <w:t>»</w:t>
      </w:r>
      <w:bookmarkEnd w:id="830"/>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92715F">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1" w:name="_Ref369106624"/>
      <w:bookmarkStart w:id="832" w:name="_Toc79490283"/>
      <w:r w:rsidR="0092715F">
        <w:rPr>
          <w:noProof/>
        </w:rPr>
        <w:t>54</w:t>
      </w:r>
      <w:bookmarkEnd w:id="831"/>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10D1" w:rsidRPr="00EE7EB8"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Дата в/д раздела</w:t>
            </w:r>
          </w:p>
        </w:tc>
        <w:tc>
          <w:tcPr>
            <w:tcW w:w="3864"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 xml:space="preserve">Итого: Тек. </w:t>
            </w:r>
            <w:r w:rsidR="00B412A1" w:rsidRPr="00AB7803">
              <w:t>Г</w:t>
            </w:r>
            <w:r w:rsidRPr="00AB7803">
              <w:t>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1-й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первому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2-й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второму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w:t>
            </w:r>
          </w:p>
        </w:tc>
        <w:tc>
          <w:tcPr>
            <w:tcW w:w="3864"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rsidTr="00412DF7">
        <w:trPr>
          <w:trHeight w:val="77"/>
        </w:trPr>
        <w:tc>
          <w:tcPr>
            <w:tcW w:w="1136" w:type="pct"/>
            <w:shd w:val="clear" w:color="auto" w:fill="auto"/>
          </w:tcPr>
          <w:p w:rsidR="00BC38CC" w:rsidRPr="00AB7803" w:rsidRDefault="003B615A" w:rsidP="00412DF7">
            <w:pPr>
              <w:pStyle w:val="ASFKTablenorm"/>
              <w:ind w:left="57" w:right="57"/>
            </w:pPr>
            <w:r>
              <w:t xml:space="preserve">Код объекта ФАИП </w:t>
            </w:r>
            <w:r>
              <w:lastRenderedPageBreak/>
              <w:t>(КМИ)</w:t>
            </w:r>
          </w:p>
        </w:tc>
        <w:tc>
          <w:tcPr>
            <w:tcW w:w="3864" w:type="pct"/>
            <w:shd w:val="clear" w:color="auto" w:fill="auto"/>
          </w:tcPr>
          <w:p w:rsidR="00BC38CC" w:rsidRPr="00AB7803" w:rsidRDefault="003B615A" w:rsidP="00412DF7">
            <w:pPr>
              <w:pStyle w:val="ASFKTablenorm"/>
              <w:ind w:left="57" w:right="57"/>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lastRenderedPageBreak/>
              <w:t>КБК</w:t>
            </w:r>
          </w:p>
        </w:tc>
        <w:tc>
          <w:tcPr>
            <w:tcW w:w="3864" w:type="pct"/>
            <w:shd w:val="clear" w:color="auto" w:fill="auto"/>
          </w:tcPr>
          <w:p w:rsidR="001010D1" w:rsidRDefault="001010D1" w:rsidP="00412DF7">
            <w:pPr>
              <w:pStyle w:val="ASFKTablenorm"/>
              <w:ind w:left="57" w:right="57"/>
            </w:pPr>
            <w:r w:rsidRPr="00AB7803">
              <w:t>Код бюджетной классификации (20 символов).</w:t>
            </w:r>
          </w:p>
          <w:p w:rsidR="001010D1" w:rsidRPr="009A307E" w:rsidRDefault="001010D1" w:rsidP="00412DF7">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412DF7">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Тек год</w:t>
            </w:r>
          </w:p>
        </w:tc>
        <w:tc>
          <w:tcPr>
            <w:tcW w:w="3864" w:type="pct"/>
            <w:shd w:val="clear" w:color="auto" w:fill="auto"/>
          </w:tcPr>
          <w:p w:rsidR="001010D1" w:rsidRPr="00AB7803" w:rsidRDefault="001010D1" w:rsidP="00412DF7">
            <w:pPr>
              <w:pStyle w:val="ASFKTablenorm"/>
              <w:ind w:left="57" w:right="57"/>
            </w:pPr>
            <w:r w:rsidRPr="00AB7803">
              <w:t>Сумма ЛБО в текущем году.</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1 год</w:t>
            </w:r>
          </w:p>
        </w:tc>
        <w:tc>
          <w:tcPr>
            <w:tcW w:w="3864" w:type="pct"/>
            <w:shd w:val="clear" w:color="auto" w:fill="auto"/>
          </w:tcPr>
          <w:p w:rsidR="001010D1" w:rsidRPr="00AB7803" w:rsidRDefault="001010D1" w:rsidP="00412DF7">
            <w:pPr>
              <w:pStyle w:val="ASFKTablenorm"/>
              <w:ind w:left="57" w:right="57"/>
            </w:pPr>
            <w:r w:rsidRPr="00AB7803">
              <w:t>Сумма ЛБО по первому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2 год</w:t>
            </w:r>
          </w:p>
        </w:tc>
        <w:tc>
          <w:tcPr>
            <w:tcW w:w="3864" w:type="pct"/>
            <w:shd w:val="clear" w:color="auto" w:fill="auto"/>
          </w:tcPr>
          <w:p w:rsidR="001010D1" w:rsidRPr="00AB7803" w:rsidRDefault="001010D1" w:rsidP="00412DF7">
            <w:pPr>
              <w:pStyle w:val="ASFKTablenorm"/>
              <w:ind w:left="57" w:right="57"/>
            </w:pPr>
            <w:r w:rsidRPr="00AB7803">
              <w:t>Сумма ЛБО по второму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Код цели</w:t>
            </w:r>
          </w:p>
        </w:tc>
        <w:tc>
          <w:tcPr>
            <w:tcW w:w="3864"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Примечание</w:t>
            </w:r>
          </w:p>
        </w:tc>
        <w:tc>
          <w:tcPr>
            <w:tcW w:w="3864"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92715F">
        <w:rPr>
          <w:noProof/>
        </w:rPr>
        <w:t>105</w:t>
      </w:r>
      <w:r w:rsidR="00D0069C" w:rsidRPr="00D0069C">
        <w:fldChar w:fldCharType="end"/>
      </w:r>
      <w:r w:rsidR="00D0069C">
        <w:t>.</w:t>
      </w:r>
    </w:p>
    <w:p w:rsidR="0062773B" w:rsidRPr="0062773B" w:rsidRDefault="0092715F" w:rsidP="0062773B">
      <w:pPr>
        <w:pStyle w:val="ASFKFigure"/>
      </w:pPr>
      <w:r>
        <w:pict>
          <v:shape id="_x0000_i1204" type="#_x0000_t75" style="width:480pt;height:240.75pt">
            <v:imagedata r:id="rId168"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3" w:name="_Ref205614649"/>
      <w:bookmarkStart w:id="834" w:name="_Toc79490474"/>
      <w:r w:rsidR="0092715F">
        <w:rPr>
          <w:noProof/>
        </w:rPr>
        <w:t>105</w:t>
      </w:r>
      <w:bookmarkEnd w:id="833"/>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rsidR="00D0069C">
        <w:t>», в</w:t>
      </w:r>
      <w:r w:rsidR="00F9698D">
        <w:t xml:space="preserve">кладки </w:t>
      </w:r>
      <w:r w:rsidR="001F20AD">
        <w:t>«</w:t>
      </w:r>
      <w:r w:rsidRPr="00B11F4A">
        <w:t xml:space="preserve">Раздел </w:t>
      </w:r>
      <w:r w:rsidRPr="00534BB3">
        <w:t>III</w:t>
      </w:r>
      <w:r w:rsidRPr="00B11F4A">
        <w:t>: ПОФР</w:t>
      </w:r>
      <w:r w:rsidR="001F20AD">
        <w:t>»</w:t>
      </w:r>
      <w:bookmarkEnd w:id="834"/>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92715F">
        <w:rPr>
          <w:noProof/>
        </w:rPr>
        <w:t>55</w:t>
      </w:r>
      <w:r w:rsidRPr="00D0069C">
        <w:fldChar w:fldCharType="end"/>
      </w:r>
      <w:r>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35" w:name="_Ref369106927"/>
      <w:bookmarkStart w:id="836" w:name="_Toc79490284"/>
      <w:r w:rsidR="0092715F">
        <w:rPr>
          <w:noProof/>
        </w:rPr>
        <w:t>55</w:t>
      </w:r>
      <w:bookmarkEnd w:id="835"/>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1010D1" w:rsidRPr="00EE7EB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Дата в/д раздела</w:t>
            </w:r>
          </w:p>
        </w:tc>
        <w:tc>
          <w:tcPr>
            <w:tcW w:w="3802"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 xml:space="preserve">Итого: </w:t>
            </w:r>
            <w:r w:rsidR="00F064D6">
              <w:t>Т</w:t>
            </w:r>
            <w:r w:rsidRPr="00AB7803">
              <w:t xml:space="preserve">ек. </w:t>
            </w:r>
            <w:r w:rsidR="00BD6E40">
              <w:t>Г</w:t>
            </w:r>
            <w:r w:rsidRPr="00AB7803">
              <w:t>од</w:t>
            </w:r>
          </w:p>
        </w:tc>
        <w:tc>
          <w:tcPr>
            <w:tcW w:w="3802" w:type="pct"/>
            <w:shd w:val="clear" w:color="auto" w:fill="auto"/>
          </w:tcPr>
          <w:p w:rsidR="001010D1" w:rsidRPr="00AB7803" w:rsidRDefault="001010D1" w:rsidP="00412DF7">
            <w:pPr>
              <w:pStyle w:val="ASFKTablenorm"/>
              <w:ind w:left="57" w:right="57"/>
            </w:pPr>
            <w:r w:rsidRPr="00AB7803">
              <w:t xml:space="preserve">Общая сумма ПОФР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w:t>
            </w:r>
          </w:p>
        </w:tc>
        <w:tc>
          <w:tcPr>
            <w:tcW w:w="3802"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КБК</w:t>
            </w:r>
          </w:p>
        </w:tc>
        <w:tc>
          <w:tcPr>
            <w:tcW w:w="3802" w:type="pct"/>
            <w:shd w:val="clear" w:color="auto" w:fill="auto"/>
          </w:tcPr>
          <w:p w:rsidR="001010D1" w:rsidRPr="00AB7803" w:rsidRDefault="001010D1" w:rsidP="00412DF7">
            <w:pPr>
              <w:pStyle w:val="ASFKTablenorm"/>
              <w:ind w:left="57" w:right="57"/>
            </w:pPr>
            <w:r w:rsidRPr="00AB7803">
              <w:t>Код бюджетной классификации (20 символов).</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Сумма: Тек год</w:t>
            </w:r>
          </w:p>
        </w:tc>
        <w:tc>
          <w:tcPr>
            <w:tcW w:w="3802" w:type="pct"/>
            <w:shd w:val="clear" w:color="auto" w:fill="auto"/>
          </w:tcPr>
          <w:p w:rsidR="001010D1" w:rsidRPr="00AB7803" w:rsidRDefault="001010D1" w:rsidP="00412DF7">
            <w:pPr>
              <w:pStyle w:val="ASFKTablenorm"/>
              <w:ind w:left="57" w:right="57"/>
            </w:pPr>
            <w:r w:rsidRPr="00AB7803">
              <w:t>Сумма ПОФР в текущем году.</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Код цели</w:t>
            </w:r>
          </w:p>
        </w:tc>
        <w:tc>
          <w:tcPr>
            <w:tcW w:w="3802"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Примечание</w:t>
            </w:r>
          </w:p>
        </w:tc>
        <w:tc>
          <w:tcPr>
            <w:tcW w:w="3802"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92715F">
        <w:rPr>
          <w:noProof/>
        </w:rPr>
        <w:t>106</w:t>
      </w:r>
      <w:r w:rsidR="00260459" w:rsidRPr="00260459">
        <w:fldChar w:fldCharType="end"/>
      </w:r>
      <w:r w:rsidR="00260459">
        <w:t>.</w:t>
      </w:r>
    </w:p>
    <w:p w:rsidR="0062773B" w:rsidRPr="0062773B" w:rsidRDefault="0092715F" w:rsidP="0062773B">
      <w:pPr>
        <w:pStyle w:val="ASFKFigure"/>
      </w:pPr>
      <w:r>
        <w:pict>
          <v:shape id="_x0000_i1205" type="#_x0000_t75" style="width:474pt;height:210pt">
            <v:imagedata r:id="rId169" o:title="Расходн"/>
          </v:shape>
        </w:pict>
      </w:r>
    </w:p>
    <w:p w:rsidR="00534BB3"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7" w:name="_Ref205615382"/>
      <w:bookmarkStart w:id="838" w:name="_Toc79490475"/>
      <w:r w:rsidR="0092715F">
        <w:rPr>
          <w:noProof/>
        </w:rPr>
        <w:t>106</w:t>
      </w:r>
      <w:bookmarkEnd w:id="837"/>
      <w:r w:rsidRPr="00B11F4A">
        <w:fldChar w:fldCharType="end"/>
      </w:r>
      <w:r w:rsidRPr="00B11F4A">
        <w:t xml:space="preserve">. </w:t>
      </w:r>
      <w:r>
        <w:t>ЭФ документа</w:t>
      </w:r>
      <w:r w:rsidRPr="00B11F4A">
        <w:t xml:space="preserve"> </w:t>
      </w:r>
      <w:r w:rsidR="001F20AD">
        <w:t>«</w:t>
      </w:r>
      <w:r w:rsidRPr="00B11F4A">
        <w:t>Расходное расписание</w:t>
      </w:r>
      <w:r w:rsidR="00F9698D">
        <w:t xml:space="preserve">», закладки </w:t>
      </w:r>
      <w:r w:rsidR="001F20AD">
        <w:t>«</w:t>
      </w:r>
      <w:r w:rsidRPr="00B11F4A">
        <w:t>Дополнительные а</w:t>
      </w:r>
      <w:r w:rsidRPr="00534BB3">
        <w:t>т</w:t>
      </w:r>
      <w:r w:rsidRPr="00B11F4A">
        <w:t>рибуты</w:t>
      </w:r>
      <w:r>
        <w:t xml:space="preserve"> (2)</w:t>
      </w:r>
      <w:r w:rsidR="001F20AD">
        <w:t>»</w:t>
      </w:r>
      <w:bookmarkEnd w:id="838"/>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92715F">
        <w:rPr>
          <w:noProof/>
        </w:rPr>
        <w:t>56</w:t>
      </w:r>
      <w:r w:rsidRPr="00830C60">
        <w:fldChar w:fldCharType="end"/>
      </w:r>
      <w:r w:rsidRPr="00830C60">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9" w:name="_Ref369108210"/>
      <w:bookmarkStart w:id="840" w:name="_Toc79490285"/>
      <w:r w:rsidR="0092715F">
        <w:rPr>
          <w:noProof/>
        </w:rPr>
        <w:t>56</w:t>
      </w:r>
      <w:bookmarkEnd w:id="839"/>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1010D1" w:rsidRPr="00EE7EB8"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1" w:name="_Toc221011519"/>
            <w:bookmarkStart w:id="842" w:name="_Toc221012220"/>
            <w:bookmarkStart w:id="843" w:name="_Toc225934631"/>
            <w:bookmarkStart w:id="844" w:name="_Toc232827400"/>
            <w:bookmarkStart w:id="845" w:name="_Toc248062347"/>
            <w:bookmarkStart w:id="846" w:name="_Toc300216224"/>
            <w:bookmarkStart w:id="847" w:name="_Ref303083342"/>
            <w:bookmarkStart w:id="848" w:name="_Ref349922374"/>
            <w:bookmarkStart w:id="849" w:name="_Ref349922415"/>
            <w:bookmarkStart w:id="850" w:name="_Ref369526609"/>
            <w:bookmarkStart w:id="851" w:name="_Toc387859017"/>
            <w:bookmarkStart w:id="852" w:name="_Toc41028327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Даты</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w:t>
            </w:r>
            <w:r w:rsidRPr="00C001FD">
              <w:lastRenderedPageBreak/>
              <w:t>ции/аннулирования в органе ФК отправителе</w:t>
            </w:r>
          </w:p>
        </w:tc>
        <w:tc>
          <w:tcPr>
            <w:tcW w:w="3679" w:type="pct"/>
            <w:shd w:val="clear" w:color="auto" w:fill="auto"/>
          </w:tcPr>
          <w:p w:rsidR="001010D1" w:rsidRPr="00AB7803" w:rsidRDefault="001010D1" w:rsidP="00412DF7">
            <w:pPr>
              <w:pStyle w:val="ASFKTablenorm"/>
              <w:ind w:left="57" w:right="57"/>
            </w:pPr>
            <w:r w:rsidRPr="00AB7803">
              <w:lastRenderedPageBreak/>
              <w:t xml:space="preserve">Дата регистрации (аннулирования) в органе ФК отправителе. </w:t>
            </w:r>
          </w:p>
          <w:p w:rsidR="001010D1" w:rsidRPr="00AB7803" w:rsidRDefault="001010D1" w:rsidP="00412DF7">
            <w:pPr>
              <w:pStyle w:val="ASFKTablenorm"/>
              <w:ind w:left="57" w:right="57"/>
            </w:pPr>
            <w:r w:rsidRPr="00AB7803">
              <w:lastRenderedPageBreak/>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lastRenderedPageBreak/>
              <w:t>Дата проводки в органе ФК о</w:t>
            </w:r>
            <w:r w:rsidRPr="00C001FD">
              <w:t>тправителя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отправителя. </w:t>
            </w:r>
          </w:p>
          <w:p w:rsidR="001010D1" w:rsidRPr="00C001FD" w:rsidRDefault="001010D1" w:rsidP="00412DF7">
            <w:pPr>
              <w:pStyle w:val="ASFKTablenorm"/>
              <w:ind w:left="57" w:right="57"/>
            </w:pPr>
            <w:r w:rsidRPr="00AB7803">
              <w:t>Значение передае</w:t>
            </w:r>
            <w:r w:rsidRPr="00C001FD">
              <w:t>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ации/аннулирования в органе ФК получателя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п</w:t>
            </w:r>
            <w:r w:rsidRPr="00C001FD">
              <w:t>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Статусы документа</w:t>
            </w:r>
            <w:r w:rsidR="001F20A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Бизнес-</w:t>
            </w:r>
            <w:r w:rsidR="00F064D6" w:rsidRPr="00AB7803">
              <w:t>статус</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бизнес-статуса документа. </w:t>
            </w:r>
          </w:p>
          <w:p w:rsidR="001010D1" w:rsidRPr="00AB7803" w:rsidRDefault="001010D1" w:rsidP="00412DF7">
            <w:pPr>
              <w:pStyle w:val="ASFKTablenorm"/>
              <w:ind w:left="57" w:right="57"/>
            </w:pPr>
            <w:r w:rsidRPr="00AB7803">
              <w:t>Заполняется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передачи</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передачи документа. </w:t>
            </w:r>
          </w:p>
          <w:p w:rsidR="001010D1" w:rsidRPr="00C001FD" w:rsidRDefault="001010D1" w:rsidP="00412DF7">
            <w:pPr>
              <w:pStyle w:val="ASFKTablenorm"/>
              <w:ind w:left="57" w:right="57"/>
            </w:pPr>
            <w:r w:rsidRPr="00AB7803">
              <w:t>Заполняе</w:t>
            </w:r>
            <w:r w:rsidRPr="00C001FD">
              <w:t>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утверждения</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утверждения документа. </w:t>
            </w:r>
          </w:p>
          <w:p w:rsidR="001010D1" w:rsidRPr="00C001FD" w:rsidRDefault="001010D1" w:rsidP="00412DF7">
            <w:pPr>
              <w:pStyle w:val="ASFKTablenorm"/>
              <w:ind w:left="57" w:right="57"/>
            </w:pPr>
            <w:r w:rsidRPr="00AB7803">
              <w:t>Запо</w:t>
            </w:r>
            <w:r w:rsidRPr="00C001FD">
              <w:t>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с</w:t>
            </w:r>
          </w:p>
        </w:tc>
        <w:tc>
          <w:tcPr>
            <w:tcW w:w="3679" w:type="pct"/>
            <w:shd w:val="clear" w:color="auto" w:fill="auto"/>
          </w:tcPr>
          <w:p w:rsidR="001010D1" w:rsidRPr="00C001FD" w:rsidRDefault="001010D1" w:rsidP="00412DF7">
            <w:pPr>
              <w:pStyle w:val="ASFKTablenorm"/>
              <w:ind w:left="57" w:right="57"/>
            </w:pPr>
            <w:r w:rsidRPr="00AB7803">
              <w:t>Начальный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по</w:t>
            </w:r>
          </w:p>
        </w:tc>
        <w:tc>
          <w:tcPr>
            <w:tcW w:w="3679" w:type="pct"/>
            <w:shd w:val="clear" w:color="auto" w:fill="auto"/>
          </w:tcPr>
          <w:p w:rsidR="001010D1" w:rsidRPr="00C001FD" w:rsidRDefault="001010D1" w:rsidP="00412DF7">
            <w:pPr>
              <w:pStyle w:val="ASFKTablenorm"/>
              <w:ind w:left="57" w:right="57"/>
            </w:pPr>
            <w:r w:rsidRPr="00AB7803">
              <w:t>Последний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Подписи</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1010D1" w:rsidRDefault="001010D1" w:rsidP="00412DF7">
            <w:pPr>
              <w:pStyle w:val="ASFKTablenorm"/>
              <w:ind w:left="57" w:right="57"/>
            </w:pPr>
            <w:r w:rsidRPr="00AB7803">
              <w:t>Должность 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1010D1" w:rsidRDefault="001010D1" w:rsidP="00412DF7">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Дата</w:t>
            </w:r>
          </w:p>
        </w:tc>
        <w:tc>
          <w:tcPr>
            <w:tcW w:w="3679" w:type="pct"/>
            <w:shd w:val="clear" w:color="auto" w:fill="auto"/>
          </w:tcPr>
          <w:p w:rsidR="001010D1" w:rsidRDefault="001010D1" w:rsidP="00412DF7">
            <w:pPr>
              <w:pStyle w:val="ASFKTablenorm"/>
              <w:ind w:left="57" w:right="57"/>
            </w:pPr>
            <w:r w:rsidRPr="00AB7803">
              <w:t xml:space="preserve">Дата подписи руководителя (уполномоченного лица). </w:t>
            </w:r>
          </w:p>
          <w:p w:rsidR="001010D1" w:rsidRPr="008638EC" w:rsidRDefault="001010D1" w:rsidP="00412DF7">
            <w:pPr>
              <w:pStyle w:val="ASFKTablenorm"/>
              <w:ind w:left="57" w:right="57"/>
            </w:pPr>
            <w:r w:rsidRPr="008638EC">
              <w:t>Для АРМ. Заполняется автоматически при подписании ЭП данными подписанта.</w:t>
            </w:r>
          </w:p>
          <w:p w:rsidR="001010D1" w:rsidRPr="00C001FD" w:rsidRDefault="001010D1" w:rsidP="00412DF7">
            <w:pPr>
              <w:pStyle w:val="ASFKTablenorm"/>
              <w:ind w:left="57" w:right="57"/>
            </w:pPr>
            <w:r w:rsidRPr="008638EC">
              <w:t>Значение вводится вручную,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Должность</w:t>
            </w:r>
          </w:p>
        </w:tc>
        <w:tc>
          <w:tcPr>
            <w:tcW w:w="3679" w:type="pct"/>
            <w:shd w:val="clear" w:color="auto" w:fill="auto"/>
          </w:tcPr>
          <w:p w:rsidR="001010D1" w:rsidRDefault="001010D1" w:rsidP="00412DF7">
            <w:pPr>
              <w:pStyle w:val="ASFKTablenorm"/>
              <w:ind w:left="57" w:right="57"/>
            </w:pPr>
            <w:r w:rsidRPr="00AB7803">
              <w:t>Должность 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Расшифровка подписи</w:t>
            </w:r>
          </w:p>
        </w:tc>
        <w:tc>
          <w:tcPr>
            <w:tcW w:w="3679" w:type="pct"/>
            <w:shd w:val="clear" w:color="auto" w:fill="auto"/>
          </w:tcPr>
          <w:p w:rsidR="001010D1" w:rsidRDefault="001010D1" w:rsidP="00412DF7">
            <w:pPr>
              <w:pStyle w:val="ASFKTablenorm"/>
              <w:ind w:left="57" w:right="57"/>
            </w:pPr>
            <w:r w:rsidRPr="008638EC">
              <w:t xml:space="preserve">И.О. Фамилия </w:t>
            </w:r>
            <w:r w:rsidRPr="00AB7803">
              <w:t>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Дата</w:t>
            </w:r>
          </w:p>
        </w:tc>
        <w:tc>
          <w:tcPr>
            <w:tcW w:w="3679" w:type="pct"/>
            <w:shd w:val="clear" w:color="auto" w:fill="auto"/>
          </w:tcPr>
          <w:p w:rsidR="001010D1" w:rsidRPr="00AB7803" w:rsidRDefault="001010D1" w:rsidP="00412DF7">
            <w:pPr>
              <w:pStyle w:val="ASFKTablenorm"/>
              <w:ind w:left="57" w:right="57"/>
            </w:pPr>
            <w:r w:rsidRPr="00AB7803">
              <w:t xml:space="preserve">Дата подписания документа ответственным исполнителем. </w:t>
            </w:r>
          </w:p>
          <w:p w:rsidR="001010D1" w:rsidRPr="00C001FD" w:rsidRDefault="001010D1" w:rsidP="00412DF7">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w:t>
            </w:r>
            <w:r w:rsidRPr="00AB7803">
              <w:lastRenderedPageBreak/>
              <w:t>н</w:t>
            </w:r>
            <w:r w:rsidRPr="00C001FD">
              <w:t>итель. Телефон</w:t>
            </w:r>
          </w:p>
        </w:tc>
        <w:tc>
          <w:tcPr>
            <w:tcW w:w="3679" w:type="pct"/>
            <w:shd w:val="clear" w:color="auto" w:fill="auto"/>
          </w:tcPr>
          <w:p w:rsidR="001010D1" w:rsidRDefault="001010D1" w:rsidP="00412DF7">
            <w:pPr>
              <w:pStyle w:val="ASFKTablenorm"/>
              <w:ind w:left="57" w:right="57"/>
            </w:pPr>
            <w:r w:rsidRPr="00AB7803">
              <w:lastRenderedPageBreak/>
              <w:t>Номер телефона исполнителя.</w:t>
            </w:r>
          </w:p>
          <w:p w:rsidR="001010D1" w:rsidRPr="00AB7803" w:rsidRDefault="001010D1" w:rsidP="00412DF7">
            <w:pPr>
              <w:pStyle w:val="ASFKTablenorm"/>
              <w:ind w:left="57" w:right="57"/>
            </w:pPr>
            <w:r>
              <w:lastRenderedPageBreak/>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BE1A72" w:rsidRPr="00EE7EB8" w:rsidTr="00412DF7">
        <w:trPr>
          <w:trHeight w:val="77"/>
        </w:trPr>
        <w:tc>
          <w:tcPr>
            <w:tcW w:w="1321" w:type="pct"/>
            <w:shd w:val="clear" w:color="auto" w:fill="auto"/>
          </w:tcPr>
          <w:p w:rsidR="00BE1A72" w:rsidRPr="00AB7803" w:rsidRDefault="00BE1A72" w:rsidP="00412DF7">
            <w:pPr>
              <w:pStyle w:val="ASFKTablenorm"/>
              <w:ind w:left="57" w:right="57"/>
            </w:pPr>
            <w:r w:rsidRPr="00370488">
              <w:lastRenderedPageBreak/>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3" w:name="_Toc454292317"/>
      <w:bookmarkStart w:id="854" w:name="_Ref454292484"/>
      <w:bookmarkStart w:id="855" w:name="_Ref454375766"/>
      <w:bookmarkStart w:id="856" w:name="_Ref968431"/>
      <w:bookmarkStart w:id="857" w:name="_Toc79490191"/>
      <w:bookmarkStart w:id="858" w:name="_Ref435186549"/>
      <w:bookmarkEnd w:id="841"/>
      <w:bookmarkEnd w:id="842"/>
      <w:bookmarkEnd w:id="843"/>
      <w:bookmarkEnd w:id="844"/>
      <w:bookmarkEnd w:id="845"/>
      <w:bookmarkEnd w:id="846"/>
      <w:bookmarkEnd w:id="847"/>
      <w:bookmarkEnd w:id="848"/>
      <w:bookmarkEnd w:id="849"/>
      <w:bookmarkEnd w:id="850"/>
      <w:bookmarkEnd w:id="851"/>
      <w:bookmarkEnd w:id="852"/>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3"/>
      <w:bookmarkEnd w:id="854"/>
      <w:bookmarkEnd w:id="855"/>
      <w:bookmarkEnd w:id="856"/>
      <w:bookmarkEnd w:id="857"/>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92715F">
        <w:rPr>
          <w:noProof/>
        </w:rPr>
        <w:t>107</w:t>
      </w:r>
      <w:r>
        <w:fldChar w:fldCharType="end"/>
      </w:r>
      <w:r w:rsidRPr="00AB7803">
        <w:t>.</w:t>
      </w:r>
    </w:p>
    <w:p w:rsidR="00CF2958" w:rsidRPr="00AB7803" w:rsidRDefault="0092715F" w:rsidP="00CF2958">
      <w:pPr>
        <w:pStyle w:val="ASFKFigure"/>
      </w:pPr>
      <w:r>
        <w:lastRenderedPageBreak/>
        <w:pict>
          <v:shape id="_x0000_i1206" type="#_x0000_t75" style="width:480pt;height:335.25pt">
            <v:imagedata r:id="rId170" o:title="0 грбс"/>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59" w:name="_Ref454292377"/>
      <w:bookmarkStart w:id="860" w:name="_Toc79490476"/>
      <w:r w:rsidR="0092715F">
        <w:rPr>
          <w:noProof/>
        </w:rPr>
        <w:t>107</w:t>
      </w:r>
      <w:bookmarkEnd w:id="859"/>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860"/>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92715F">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92715F">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92715F" w:rsidP="00CF2958">
      <w:pPr>
        <w:pStyle w:val="ASFKFigure"/>
      </w:pPr>
      <w:r>
        <w:lastRenderedPageBreak/>
        <w:pict>
          <v:shape id="_x0000_i1207" type="#_x0000_t75" style="width:480pt;height:5in">
            <v:imagedata r:id="rId171"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1" w:name="_Ref454292378"/>
      <w:bookmarkStart w:id="862" w:name="_Toc79490477"/>
      <w:r w:rsidR="0092715F">
        <w:rPr>
          <w:noProof/>
        </w:rPr>
        <w:t>108</w:t>
      </w:r>
      <w:bookmarkEnd w:id="861"/>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B7803">
        <w:t>Документ</w:t>
      </w:r>
      <w:r>
        <w:t>»</w:t>
      </w:r>
      <w:bookmarkEnd w:id="862"/>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92715F">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3" w:name="_Ref454292381"/>
      <w:bookmarkStart w:id="864" w:name="_Toc79490286"/>
      <w:r w:rsidR="0092715F">
        <w:rPr>
          <w:noProof/>
        </w:rPr>
        <w:t>57</w:t>
      </w:r>
      <w:bookmarkEnd w:id="863"/>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9"/>
        <w:gridCol w:w="4776"/>
      </w:tblGrid>
      <w:tr w:rsidR="00CF2958" w:rsidRPr="00EE7EB8" w:rsidTr="00412DF7">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rsidTr="00412DF7">
        <w:tc>
          <w:tcPr>
            <w:tcW w:w="5000" w:type="pct"/>
            <w:gridSpan w:val="2"/>
            <w:shd w:val="clear" w:color="auto" w:fill="auto"/>
          </w:tcPr>
          <w:p w:rsidR="00CF2958" w:rsidRPr="00AA01DD" w:rsidRDefault="00CF2958" w:rsidP="00412DF7">
            <w:pPr>
              <w:pStyle w:val="ASFKTablenorm"/>
              <w:ind w:left="57" w:right="57"/>
            </w:pPr>
            <w:r w:rsidRPr="00AA01DD">
              <w:t>Группа полей «Основные атрибуты»</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отчетной формы</w:t>
            </w:r>
          </w:p>
        </w:tc>
        <w:tc>
          <w:tcPr>
            <w:tcW w:w="2448" w:type="pct"/>
            <w:shd w:val="clear" w:color="auto" w:fill="auto"/>
          </w:tcPr>
          <w:p w:rsidR="00CF2958" w:rsidRPr="00AA01DD" w:rsidRDefault="00CF2958" w:rsidP="00412DF7">
            <w:pPr>
              <w:pStyle w:val="ASFKTablenorm"/>
              <w:ind w:left="57" w:right="57"/>
            </w:pPr>
            <w:r w:rsidRPr="00AA01DD">
              <w:t>Импорт из OEBS.</w:t>
            </w:r>
          </w:p>
          <w:p w:rsidR="00CF2958" w:rsidRPr="00AA01DD" w:rsidRDefault="00CF2958" w:rsidP="00412DF7">
            <w:pPr>
              <w:pStyle w:val="ASFKTablenorm"/>
              <w:ind w:left="57" w:right="57"/>
            </w:pPr>
            <w:r w:rsidRPr="00AA01DD">
              <w:t>Всегда принимает значение «0506107».</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Статус</w:t>
            </w:r>
          </w:p>
        </w:tc>
        <w:tc>
          <w:tcPr>
            <w:tcW w:w="2448" w:type="pct"/>
            <w:shd w:val="clear" w:color="auto" w:fill="auto"/>
          </w:tcPr>
          <w:p w:rsidR="00CF2958" w:rsidRPr="00AA01DD" w:rsidRDefault="00CF2958" w:rsidP="00412DF7">
            <w:pPr>
              <w:pStyle w:val="ASFKTablenorm"/>
              <w:ind w:left="57" w:right="57"/>
            </w:pPr>
            <w:r w:rsidRPr="00AA01DD">
              <w:t xml:space="preserve">Код статуса документа. </w:t>
            </w:r>
          </w:p>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Уровень конфиденциал</w:t>
            </w:r>
            <w:r w:rsidRPr="00CF2958">
              <w:t>ь</w:t>
            </w:r>
            <w:r w:rsidRPr="00AA01DD">
              <w:t>ности</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перечня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5000" w:type="pct"/>
            <w:gridSpan w:val="2"/>
            <w:shd w:val="clear" w:color="auto" w:fill="auto"/>
          </w:tcPr>
          <w:p w:rsidR="00CF2958" w:rsidRPr="00AA01DD" w:rsidRDefault="00CF2958" w:rsidP="00412DF7">
            <w:pPr>
              <w:pStyle w:val="ASFKTablenorm"/>
              <w:ind w:left="57" w:right="57"/>
            </w:pPr>
            <w:r w:rsidRPr="00AA01DD">
              <w:t>Закладка «Документ»</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Тип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lastRenderedPageBreak/>
              <w:t>Номер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Дата Уведомления</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ОКПО</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КОФК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ТОФК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Глава по БК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ГРБС (РБС)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ГРБС (РБС)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ПБС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ПБС</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A15A50" w:rsidRPr="00EE7EB8" w:rsidTr="00412DF7">
        <w:tc>
          <w:tcPr>
            <w:tcW w:w="2552" w:type="pct"/>
            <w:shd w:val="clear" w:color="auto" w:fill="auto"/>
          </w:tcPr>
          <w:p w:rsidR="00A15A50" w:rsidRPr="00AA01DD" w:rsidRDefault="00A15A50" w:rsidP="00412DF7">
            <w:pPr>
              <w:pStyle w:val="ASFKTablenorm"/>
              <w:ind w:left="57" w:right="57"/>
            </w:pPr>
            <w:r>
              <w:t>Код бюджета</w:t>
            </w:r>
          </w:p>
        </w:tc>
        <w:tc>
          <w:tcPr>
            <w:tcW w:w="2448" w:type="pct"/>
            <w:shd w:val="clear" w:color="auto" w:fill="auto"/>
          </w:tcPr>
          <w:p w:rsidR="00A15A50" w:rsidRDefault="00A15A50" w:rsidP="00412DF7">
            <w:pPr>
              <w:pStyle w:val="ASFKTablenorm"/>
              <w:ind w:left="57" w:right="57"/>
            </w:pPr>
            <w:r w:rsidRPr="00E317AF">
              <w:t>Импорт из OEBS.</w:t>
            </w:r>
          </w:p>
        </w:tc>
      </w:tr>
      <w:tr w:rsidR="00A15A50" w:rsidRPr="00EE7EB8" w:rsidTr="00412DF7">
        <w:tc>
          <w:tcPr>
            <w:tcW w:w="2552" w:type="pct"/>
            <w:shd w:val="clear" w:color="auto" w:fill="auto"/>
          </w:tcPr>
          <w:p w:rsidR="00A15A50" w:rsidRDefault="00A15A50" w:rsidP="00412DF7">
            <w:pPr>
              <w:pStyle w:val="ASFKTablenorm"/>
              <w:ind w:left="57" w:right="57"/>
            </w:pPr>
            <w:r>
              <w:t>Наименование бюджета</w:t>
            </w:r>
          </w:p>
        </w:tc>
        <w:tc>
          <w:tcPr>
            <w:tcW w:w="2448" w:type="pct"/>
            <w:shd w:val="clear" w:color="auto" w:fill="auto"/>
          </w:tcPr>
          <w:p w:rsidR="00A15A50" w:rsidRDefault="00A15A50" w:rsidP="00412DF7">
            <w:pPr>
              <w:pStyle w:val="ASFKTablenorm"/>
              <w:ind w:left="57" w:right="57"/>
            </w:pPr>
            <w:r w:rsidRPr="00E317AF">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постановления Прав</w:t>
            </w:r>
            <w:r w:rsidRPr="00CF2958">
              <w:t>и</w:t>
            </w:r>
            <w:r w:rsidRPr="00AA01DD">
              <w:t>тельства РФ</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Примечание органа Федерального казн</w:t>
            </w:r>
            <w:r w:rsidRPr="00CF2958">
              <w:t>а</w:t>
            </w:r>
            <w:r w:rsidRPr="00AA01DD">
              <w:t>чейства</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Номер лицевого сч</w:t>
            </w:r>
            <w:r w:rsidRPr="00CF2958">
              <w:t>е</w:t>
            </w:r>
            <w:r w:rsidRPr="00AA01DD">
              <w:t>та</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бюджетной класс</w:t>
            </w:r>
            <w:r w:rsidRPr="00644556">
              <w:t>ификации</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Учетный номер БО, во</w:t>
            </w:r>
            <w:r w:rsidRPr="00CF2958">
              <w:t>з</w:t>
            </w:r>
            <w:r w:rsidRPr="00AA01DD">
              <w:t>никшего из ГК</w:t>
            </w:r>
          </w:p>
        </w:tc>
        <w:tc>
          <w:tcPr>
            <w:tcW w:w="2448" w:type="pct"/>
            <w:shd w:val="clear" w:color="auto" w:fill="auto"/>
          </w:tcPr>
          <w:p w:rsidR="00CF2958" w:rsidRPr="00AA01DD" w:rsidRDefault="00CF2958" w:rsidP="00412DF7">
            <w:pPr>
              <w:pStyle w:val="ASFKTablenorm"/>
              <w:ind w:left="57" w:right="57"/>
            </w:pPr>
            <w:r w:rsidRPr="00AA01DD">
              <w:t>Импорт из OEBS.</w:t>
            </w:r>
          </w:p>
        </w:tc>
      </w:tr>
      <w:tr w:rsidR="00A15A50" w:rsidRPr="00EE7EB8" w:rsidTr="00412DF7">
        <w:tc>
          <w:tcPr>
            <w:tcW w:w="2552" w:type="pct"/>
            <w:shd w:val="clear" w:color="auto" w:fill="auto"/>
          </w:tcPr>
          <w:p w:rsidR="00A15A50" w:rsidRPr="00AA01DD" w:rsidRDefault="00A15A50" w:rsidP="00412DF7">
            <w:pPr>
              <w:pStyle w:val="ASFKTablenorm"/>
              <w:ind w:left="57" w:right="57"/>
            </w:pPr>
            <w:r>
              <w:t>Сумма</w:t>
            </w:r>
          </w:p>
        </w:tc>
        <w:tc>
          <w:tcPr>
            <w:tcW w:w="2448" w:type="pct"/>
            <w:shd w:val="clear" w:color="auto" w:fill="auto"/>
          </w:tcPr>
          <w:p w:rsidR="00A15A50" w:rsidRPr="00AA01DD" w:rsidRDefault="00A15A50" w:rsidP="00412DF7">
            <w:pPr>
              <w:pStyle w:val="ASFKTablenorm"/>
              <w:ind w:left="57" w:right="57"/>
            </w:pPr>
            <w:r w:rsidRPr="00AA01DD">
              <w:t>Импорт из OEBS.</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92715F">
        <w:rPr>
          <w:noProof/>
        </w:rPr>
        <w:t>109</w:t>
      </w:r>
      <w:r>
        <w:fldChar w:fldCharType="end"/>
      </w:r>
      <w:r w:rsidRPr="00AB7803">
        <w:t>.</w:t>
      </w:r>
    </w:p>
    <w:p w:rsidR="00CF2958" w:rsidRPr="00AB7803" w:rsidRDefault="0092715F" w:rsidP="00CF2958">
      <w:pPr>
        <w:pStyle w:val="ASFKFigure"/>
      </w:pPr>
      <w:r>
        <w:pict>
          <v:shape id="_x0000_i1208" type="#_x0000_t75" style="width:480pt;height:96pt">
            <v:imagedata r:id="rId172"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5" w:name="_Ref454292379"/>
      <w:bookmarkStart w:id="866" w:name="_Toc79490478"/>
      <w:r w:rsidR="0092715F">
        <w:rPr>
          <w:noProof/>
        </w:rPr>
        <w:t>109</w:t>
      </w:r>
      <w:bookmarkEnd w:id="865"/>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A01DD">
        <w:t>Подписи</w:t>
      </w:r>
      <w:r>
        <w:t>»</w:t>
      </w:r>
      <w:bookmarkEnd w:id="866"/>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92715F">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67" w:name="_Ref454292380"/>
      <w:bookmarkStart w:id="868" w:name="_Toc79490287"/>
      <w:r w:rsidR="0092715F">
        <w:rPr>
          <w:noProof/>
        </w:rPr>
        <w:t>58</w:t>
      </w:r>
      <w:bookmarkEnd w:id="867"/>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8"/>
        <w:gridCol w:w="5137"/>
      </w:tblGrid>
      <w:tr w:rsidR="00CF2958" w:rsidRPr="00EE7EB8" w:rsidTr="00412DF7">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Должность</w:t>
            </w:r>
          </w:p>
        </w:tc>
        <w:tc>
          <w:tcPr>
            <w:tcW w:w="2633" w:type="pct"/>
            <w:shd w:val="clear" w:color="auto" w:fill="auto"/>
          </w:tcPr>
          <w:p w:rsidR="00CF2958" w:rsidRPr="00AA01DD" w:rsidRDefault="00CF2958" w:rsidP="00412DF7">
            <w:pPr>
              <w:pStyle w:val="ASFKTablenorm"/>
              <w:ind w:left="57" w:right="57"/>
            </w:pPr>
            <w:r w:rsidRPr="00AA01DD">
              <w:t>Наименование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ФИО руководителя (уполномоченного л</w:t>
            </w:r>
            <w:r w:rsidRPr="00CF2958">
              <w:t>и</w:t>
            </w:r>
            <w:r w:rsidRPr="00AA01DD">
              <w:t>ца)</w:t>
            </w:r>
          </w:p>
        </w:tc>
        <w:tc>
          <w:tcPr>
            <w:tcW w:w="2633" w:type="pct"/>
            <w:shd w:val="clear" w:color="auto" w:fill="auto"/>
          </w:tcPr>
          <w:p w:rsidR="00CF2958" w:rsidRPr="00AA01DD" w:rsidRDefault="00CF2958" w:rsidP="00412DF7">
            <w:pPr>
              <w:pStyle w:val="ASFKTablenorm"/>
              <w:ind w:left="57" w:right="57"/>
            </w:pPr>
            <w:r w:rsidRPr="00AA01DD">
              <w:t>Адрес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Дата подписания</w:t>
            </w:r>
          </w:p>
        </w:tc>
        <w:tc>
          <w:tcPr>
            <w:tcW w:w="2633" w:type="pct"/>
            <w:shd w:val="clear" w:color="auto" w:fill="auto"/>
          </w:tcPr>
          <w:p w:rsidR="00CF2958" w:rsidRPr="00AA01DD" w:rsidRDefault="00CF2958" w:rsidP="00412DF7">
            <w:pPr>
              <w:pStyle w:val="ASFKTablenorm"/>
              <w:ind w:left="57" w:right="57"/>
            </w:pPr>
            <w:r w:rsidRPr="00AA01DD">
              <w:t>Дата окончания действия документа-основания.</w:t>
            </w:r>
          </w:p>
        </w:tc>
      </w:tr>
    </w:tbl>
    <w:p w:rsidR="00CF2958" w:rsidRPr="0064058C" w:rsidRDefault="00CF2958" w:rsidP="00CF2958">
      <w:pPr>
        <w:pStyle w:val="32"/>
      </w:pPr>
      <w:bookmarkStart w:id="869" w:name="_Ref475099012"/>
      <w:bookmarkStart w:id="870" w:name="_Toc79490192"/>
      <w:r w:rsidRPr="0064058C">
        <w:t>Реестр расходных расписаний</w:t>
      </w:r>
      <w:bookmarkEnd w:id="858"/>
      <w:bookmarkEnd w:id="869"/>
      <w:bookmarkEnd w:id="870"/>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92715F">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92715F">
        <w:t>110</w:t>
      </w:r>
      <w:r w:rsidRPr="0064058C">
        <w:fldChar w:fldCharType="end"/>
      </w:r>
      <w:r w:rsidRPr="0064058C">
        <w:t>.</w:t>
      </w:r>
    </w:p>
    <w:p w:rsidR="00D2704D" w:rsidRPr="00D2704D" w:rsidRDefault="0092715F" w:rsidP="00D2704D">
      <w:pPr>
        <w:pStyle w:val="ASFKFigure"/>
      </w:pPr>
      <w:r>
        <w:pict>
          <v:shape id="_x0000_i1209" type="#_x0000_t75" style="width:474pt;height:258pt">
            <v:imagedata r:id="rId17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871" w:name="_Ref220497674"/>
      <w:bookmarkStart w:id="872" w:name="_Toc79490479"/>
      <w:r w:rsidR="0092715F">
        <w:rPr>
          <w:noProof/>
        </w:rPr>
        <w:t>110</w:t>
      </w:r>
      <w:bookmarkEnd w:id="871"/>
      <w:r w:rsidRPr="0064058C">
        <w:fldChar w:fldCharType="end"/>
      </w:r>
      <w:r w:rsidRPr="0064058C">
        <w:t xml:space="preserve">. ЭФ списка документов </w:t>
      </w:r>
      <w:r w:rsidR="001F20AD">
        <w:t>«</w:t>
      </w:r>
      <w:r w:rsidRPr="0064058C">
        <w:t>Реестр расходных расписаний</w:t>
      </w:r>
      <w:r w:rsidR="001F20AD">
        <w:t>»</w:t>
      </w:r>
      <w:bookmarkEnd w:id="872"/>
    </w:p>
    <w:p w:rsidR="00CD55C7" w:rsidRPr="00345377" w:rsidRDefault="00CD55C7" w:rsidP="00F018DF">
      <w:pPr>
        <w:pStyle w:val="41"/>
      </w:pPr>
      <w:bookmarkStart w:id="873" w:name="_Toc232827401"/>
      <w:r w:rsidRPr="00345377">
        <w:t>Доступные операции</w:t>
      </w:r>
      <w:bookmarkEnd w:id="873"/>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74"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74"/>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92715F">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92715F" w:rsidP="00D2704D">
      <w:pPr>
        <w:pStyle w:val="ASFKFigure"/>
      </w:pPr>
      <w:r>
        <w:pict>
          <v:shape id="_x0000_i1210" type="#_x0000_t75" style="width:474pt;height:444pt">
            <v:imagedata r:id="rId174" o:title="1"/>
          </v:shape>
        </w:pict>
      </w:r>
    </w:p>
    <w:bookmarkStart w:id="875"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6" w:name="_Ref205178422"/>
      <w:bookmarkStart w:id="877" w:name="_Toc79490480"/>
      <w:r w:rsidR="0092715F">
        <w:rPr>
          <w:noProof/>
        </w:rPr>
        <w:t>111</w:t>
      </w:r>
      <w:bookmarkEnd w:id="876"/>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75"/>
      <w:bookmarkEnd w:id="877"/>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92715F">
        <w:t>111</w:t>
      </w:r>
      <w:r w:rsidR="00106DA8" w:rsidRPr="00B11F4A">
        <w:fldChar w:fldCharType="end"/>
      </w:r>
      <w:r w:rsidRPr="00B11F4A">
        <w:t xml:space="preserve">) </w:t>
      </w:r>
      <w:r w:rsidR="00106DA8" w:rsidRPr="00424CF0">
        <w:t xml:space="preserve">нажать кнопку </w:t>
      </w:r>
      <w:r w:rsidR="0092715F">
        <w:pict>
          <v:shape id="_x0000_i1211" type="#_x0000_t75" style="width:24pt;height:24pt">
            <v:imagedata r:id="rId175" o:title="РРР_Кн_ВыбрРодДок"/>
          </v:shape>
        </w:pict>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92715F">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92715F" w:rsidP="00E34F8C">
      <w:pPr>
        <w:pStyle w:val="ASFKFigure"/>
      </w:pPr>
      <w:r>
        <w:pict>
          <v:shape id="_x0000_i1212" type="#_x0000_t75" style="width:312pt;height:258pt">
            <v:imagedata r:id="rId176"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78" w:name="_Ref349663448"/>
      <w:bookmarkStart w:id="879" w:name="_Toc79490481"/>
      <w:r w:rsidR="0092715F">
        <w:rPr>
          <w:noProof/>
        </w:rPr>
        <w:t>112</w:t>
      </w:r>
      <w:bookmarkEnd w:id="878"/>
      <w:r w:rsidRPr="00B11F4A">
        <w:fldChar w:fldCharType="end"/>
      </w:r>
      <w:r w:rsidRPr="00B11F4A">
        <w:t>. ЭФ выбора родительского док</w:t>
      </w:r>
      <w:r w:rsidRPr="00B70340">
        <w:t>у</w:t>
      </w:r>
      <w:r w:rsidRPr="00B11F4A">
        <w:t>мента</w:t>
      </w:r>
      <w:bookmarkEnd w:id="879"/>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92715F">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92715F" w:rsidP="00E34F8C">
      <w:pPr>
        <w:pStyle w:val="ASFKFigure"/>
      </w:pPr>
      <w:r>
        <w:pict>
          <v:shape id="_x0000_i1213" type="#_x0000_t75" style="width:480pt;height:204pt">
            <v:imagedata r:id="rId177"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0" w:name="_Ref349663497"/>
      <w:bookmarkStart w:id="881" w:name="_Toc79490482"/>
      <w:r w:rsidR="0092715F">
        <w:rPr>
          <w:noProof/>
        </w:rPr>
        <w:t>113</w:t>
      </w:r>
      <w:bookmarkEnd w:id="880"/>
      <w:r w:rsidRPr="00B11F4A">
        <w:fldChar w:fldCharType="end"/>
      </w:r>
      <w:r w:rsidRPr="00B11F4A">
        <w:t xml:space="preserve">. ЭФ выбора записи </w:t>
      </w:r>
      <w:r w:rsidR="00E34F8C">
        <w:t xml:space="preserve">из справочника </w:t>
      </w:r>
      <w:r w:rsidRPr="00B11F4A">
        <w:t>для заполнения по родительскому документу</w:t>
      </w:r>
      <w:bookmarkEnd w:id="881"/>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lastRenderedPageBreak/>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92715F">
        <w:t>59</w:t>
      </w:r>
      <w:r w:rsidRPr="00B11F4A">
        <w:fldChar w:fldCharType="end"/>
      </w:r>
      <w:r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82" w:name="_Ref317676051"/>
      <w:bookmarkStart w:id="883" w:name="_Toc79490288"/>
      <w:r w:rsidR="0092715F">
        <w:rPr>
          <w:noProof/>
        </w:rPr>
        <w:t>59</w:t>
      </w:r>
      <w:bookmarkEnd w:id="882"/>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2"/>
      </w:tblGrid>
      <w:tr w:rsidR="00650ADE" w:rsidRPr="008A53DE"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4D1AF0" w:rsidTr="00412DF7">
        <w:tc>
          <w:tcPr>
            <w:tcW w:w="1136" w:type="pct"/>
            <w:shd w:val="clear" w:color="auto" w:fill="auto"/>
          </w:tcPr>
          <w:p w:rsidR="004D1AF0" w:rsidRPr="00EF69BD" w:rsidRDefault="004D1AF0" w:rsidP="00412DF7">
            <w:pPr>
              <w:pStyle w:val="ASFKTablenorm"/>
              <w:ind w:left="57" w:right="57"/>
            </w:pPr>
            <w:r>
              <w:t>Метка конфиденциальности</w:t>
            </w:r>
          </w:p>
        </w:tc>
        <w:tc>
          <w:tcPr>
            <w:tcW w:w="3864" w:type="pct"/>
            <w:shd w:val="clear" w:color="auto" w:fill="auto"/>
          </w:tcPr>
          <w:p w:rsidR="004D1AF0" w:rsidRDefault="004D1AF0" w:rsidP="00412DF7">
            <w:pPr>
              <w:pStyle w:val="ASFKTablenorm"/>
              <w:ind w:left="57" w:right="57"/>
            </w:pPr>
            <w:r w:rsidRPr="00F064D6">
              <w:rPr>
                <w:rStyle w:val="ASFKReporterror"/>
              </w:rPr>
              <w:t>Нередактируемый</w:t>
            </w:r>
            <w:r>
              <w:t xml:space="preserve"> реквизит. </w:t>
            </w:r>
          </w:p>
          <w:p w:rsidR="004D1AF0" w:rsidRDefault="004D1AF0" w:rsidP="00412DF7">
            <w:pPr>
              <w:pStyle w:val="ASFKTablenorm"/>
              <w:ind w:left="57" w:right="57"/>
            </w:pPr>
            <w:r>
              <w:t>Рядом с Меткой отображается наименование метки, в зависимости от ее значения:</w:t>
            </w:r>
          </w:p>
          <w:p w:rsidR="004D1AF0" w:rsidRDefault="004D1AF0" w:rsidP="00412DF7">
            <w:pPr>
              <w:pStyle w:val="ASFKTablenorm"/>
              <w:ind w:left="57" w:right="57"/>
            </w:pPr>
            <w:r>
              <w:t xml:space="preserve">0 </w:t>
            </w:r>
            <w:r w:rsidR="00694335">
              <w:t>–</w:t>
            </w:r>
            <w:r>
              <w:t xml:space="preserve"> не секретно;</w:t>
            </w:r>
          </w:p>
          <w:p w:rsidR="004D1AF0" w:rsidRDefault="004D1AF0" w:rsidP="00412DF7">
            <w:pPr>
              <w:pStyle w:val="ASFKTablenorm"/>
              <w:ind w:left="57" w:right="57"/>
            </w:pPr>
            <w:r>
              <w:t xml:space="preserve">1 </w:t>
            </w:r>
            <w:r w:rsidR="00694335">
              <w:t>–</w:t>
            </w:r>
            <w:r>
              <w:t xml:space="preserve"> для служебного пользования;</w:t>
            </w:r>
          </w:p>
          <w:p w:rsidR="004D1AF0" w:rsidRDefault="004D1AF0" w:rsidP="00412DF7">
            <w:pPr>
              <w:pStyle w:val="ASFKTablenorm"/>
              <w:ind w:left="57" w:right="57"/>
            </w:pPr>
            <w:r>
              <w:t xml:space="preserve">2 </w:t>
            </w:r>
            <w:r w:rsidR="00694335">
              <w:t>–</w:t>
            </w:r>
            <w:r>
              <w:t xml:space="preserve"> секретно;</w:t>
            </w:r>
          </w:p>
          <w:p w:rsidR="004D1AF0" w:rsidRPr="00EF69BD" w:rsidRDefault="004D1AF0" w:rsidP="00412DF7">
            <w:pPr>
              <w:pStyle w:val="ASFKTablenorm"/>
              <w:ind w:left="57" w:right="57"/>
            </w:pPr>
            <w:r>
              <w:t xml:space="preserve">3 </w:t>
            </w:r>
            <w:r w:rsidR="00694335">
              <w:t>–</w:t>
            </w:r>
            <w:r>
              <w:t xml:space="preserve"> совершенно секретно.</w:t>
            </w:r>
          </w:p>
        </w:tc>
      </w:tr>
      <w:tr w:rsidR="004D1AF0" w:rsidTr="00412DF7">
        <w:tc>
          <w:tcPr>
            <w:tcW w:w="1136" w:type="pct"/>
            <w:shd w:val="clear" w:color="auto" w:fill="auto"/>
          </w:tcPr>
          <w:p w:rsidR="004D1AF0" w:rsidRPr="00EF69BD" w:rsidRDefault="004D1AF0" w:rsidP="00412DF7">
            <w:pPr>
              <w:pStyle w:val="ASFKTablenorm"/>
              <w:ind w:left="57" w:right="57"/>
            </w:pPr>
            <w:r>
              <w:t>Пункт перечня</w:t>
            </w:r>
          </w:p>
        </w:tc>
        <w:tc>
          <w:tcPr>
            <w:tcW w:w="3864" w:type="pct"/>
            <w:shd w:val="clear" w:color="auto" w:fill="auto"/>
          </w:tcPr>
          <w:p w:rsidR="004D1AF0" w:rsidRDefault="004D1AF0" w:rsidP="00412DF7">
            <w:pPr>
              <w:pStyle w:val="ASFKTablenorm"/>
              <w:ind w:left="57" w:right="57"/>
            </w:pPr>
            <w:r w:rsidRPr="00F064D6">
              <w:rPr>
                <w:rStyle w:val="ASFKReporterror"/>
              </w:rPr>
              <w:t>Нередактируемый</w:t>
            </w:r>
            <w:r>
              <w:t xml:space="preserve"> реквизит. </w:t>
            </w:r>
          </w:p>
          <w:p w:rsidR="004D1AF0" w:rsidRPr="00EF69BD" w:rsidRDefault="004D1AF0" w:rsidP="00412DF7">
            <w:pPr>
              <w:pStyle w:val="ASFKTablenorm"/>
              <w:ind w:left="57" w:right="57"/>
            </w:pPr>
            <w:r>
              <w:t>Обязателен для заполнения при значении Метки = 2 или 3.</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Номер</w:t>
            </w:r>
          </w:p>
        </w:tc>
        <w:tc>
          <w:tcPr>
            <w:tcW w:w="3864" w:type="pct"/>
            <w:shd w:val="clear" w:color="auto" w:fill="auto"/>
          </w:tcPr>
          <w:p w:rsidR="00650ADE" w:rsidRDefault="00650ADE" w:rsidP="00412DF7">
            <w:pPr>
              <w:pStyle w:val="ASFKTablenorm"/>
              <w:ind w:left="57" w:right="57"/>
            </w:pPr>
            <w:r w:rsidRPr="008A53DE">
              <w:t>Номер документа.</w:t>
            </w:r>
          </w:p>
          <w:p w:rsidR="00650ADE" w:rsidRPr="00DA7B7A" w:rsidRDefault="00650ADE" w:rsidP="00412DF7">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412DF7">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Дата</w:t>
            </w:r>
          </w:p>
        </w:tc>
        <w:tc>
          <w:tcPr>
            <w:tcW w:w="3864" w:type="pct"/>
            <w:shd w:val="clear" w:color="auto" w:fill="auto"/>
          </w:tcPr>
          <w:p w:rsidR="00650ADE" w:rsidRPr="008A53DE" w:rsidRDefault="00650ADE" w:rsidP="00412DF7">
            <w:pPr>
              <w:pStyle w:val="ASFKTablenorm"/>
              <w:ind w:left="57" w:right="57"/>
            </w:pPr>
            <w:r w:rsidRPr="008A53DE">
              <w:t>Дата формирования документа.</w:t>
            </w:r>
          </w:p>
          <w:p w:rsidR="00650ADE" w:rsidRPr="008A53DE" w:rsidRDefault="00650ADE" w:rsidP="00412DF7">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Дата в/д</w:t>
            </w:r>
          </w:p>
        </w:tc>
        <w:tc>
          <w:tcPr>
            <w:tcW w:w="3864" w:type="pct"/>
            <w:shd w:val="clear" w:color="auto" w:fill="auto"/>
          </w:tcPr>
          <w:p w:rsidR="00650ADE" w:rsidRPr="008A53DE" w:rsidRDefault="00650ADE" w:rsidP="00412DF7">
            <w:pPr>
              <w:pStyle w:val="ASFKTablenorm"/>
              <w:ind w:left="57" w:right="57"/>
            </w:pPr>
            <w:r w:rsidRPr="008A53DE">
              <w:t xml:space="preserve">Дата ввода в действие бюджетных данных документа. </w:t>
            </w:r>
          </w:p>
          <w:p w:rsidR="00650ADE" w:rsidRPr="00412DF7" w:rsidRDefault="00650ADE" w:rsidP="00412DF7">
            <w:pPr>
              <w:pStyle w:val="ASFKTableListNum"/>
              <w:numPr>
                <w:ilvl w:val="0"/>
                <w:numId w:val="51"/>
              </w:numPr>
              <w:rPr>
                <w:lang w:val="ru-RU" w:eastAsia="ru-RU"/>
              </w:rPr>
            </w:pPr>
            <w:r w:rsidRPr="00412DF7">
              <w:rPr>
                <w:lang w:val="ru-RU" w:eastAsia="ru-RU"/>
              </w:rPr>
              <w:t>Заполняется пользователем вручную или из системного календаря.</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rPr>
          <w:trHeight w:val="627"/>
        </w:trPr>
        <w:tc>
          <w:tcPr>
            <w:tcW w:w="1136" w:type="pct"/>
            <w:shd w:val="clear" w:color="auto" w:fill="auto"/>
          </w:tcPr>
          <w:p w:rsidR="00650ADE" w:rsidRPr="008A53DE" w:rsidRDefault="00650ADE" w:rsidP="00412DF7">
            <w:pPr>
              <w:pStyle w:val="ASFKTablenorm"/>
              <w:ind w:left="57" w:right="57"/>
            </w:pPr>
            <w:r w:rsidRPr="008A53DE">
              <w:t>Секретность</w:t>
            </w:r>
          </w:p>
        </w:tc>
        <w:tc>
          <w:tcPr>
            <w:tcW w:w="3864" w:type="pct"/>
            <w:shd w:val="clear" w:color="auto" w:fill="auto"/>
          </w:tcPr>
          <w:p w:rsidR="00650ADE" w:rsidRPr="008A53DE" w:rsidRDefault="00650ADE" w:rsidP="00412DF7">
            <w:pPr>
              <w:pStyle w:val="ASFKTablenorm"/>
              <w:ind w:left="57" w:right="57"/>
            </w:pPr>
            <w:r w:rsidRPr="008A53DE">
              <w:t xml:space="preserve">Степень секретности. </w:t>
            </w:r>
          </w:p>
          <w:p w:rsidR="00650ADE" w:rsidRDefault="00650ADE" w:rsidP="00412DF7">
            <w:pPr>
              <w:pStyle w:val="ASFKTablenorm"/>
              <w:ind w:left="57" w:right="57"/>
            </w:pPr>
            <w:r w:rsidRPr="008A53DE">
              <w:t xml:space="preserve">Возможные значения: </w:t>
            </w:r>
            <w:r w:rsidR="001F20AD">
              <w:t>«</w:t>
            </w:r>
            <w:r w:rsidRPr="008A53DE">
              <w:t>не секретно</w:t>
            </w:r>
            <w:r w:rsidR="001F20AD">
              <w:t>»</w:t>
            </w:r>
            <w:r w:rsidRPr="008A53DE">
              <w:t xml:space="preserve">, </w:t>
            </w:r>
            <w:r w:rsidR="001F20AD">
              <w:t>«</w:t>
            </w:r>
            <w:r w:rsidRPr="008A53DE">
              <w:t>секретно</w:t>
            </w:r>
            <w:r w:rsidR="001F20AD">
              <w:t>»</w:t>
            </w:r>
            <w:r w:rsidRPr="008A53DE">
              <w:t>.</w:t>
            </w:r>
          </w:p>
          <w:p w:rsidR="00650ADE" w:rsidRPr="008A53DE" w:rsidRDefault="00650ADE" w:rsidP="00412DF7">
            <w:pPr>
              <w:pStyle w:val="ASFKTablenorm"/>
              <w:ind w:left="57" w:right="57"/>
            </w:pPr>
            <w:r w:rsidRPr="00DA7B7A">
              <w:t xml:space="preserve">Заполняется из списка </w:t>
            </w:r>
            <w:r w:rsidR="001F20AD">
              <w:t>«</w:t>
            </w:r>
            <w:r w:rsidRPr="00DA7B7A">
              <w:t>Виды секретности</w:t>
            </w:r>
            <w:r w:rsidR="001F20AD">
              <w:t>»</w:t>
            </w:r>
            <w:r w:rsidRPr="00DA7B7A">
              <w:t xml:space="preserve"> по коду секретности.</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Ед. изм.</w:t>
            </w:r>
          </w:p>
        </w:tc>
        <w:tc>
          <w:tcPr>
            <w:tcW w:w="3864" w:type="pct"/>
            <w:shd w:val="clear" w:color="auto" w:fill="auto"/>
          </w:tcPr>
          <w:p w:rsidR="00650ADE" w:rsidRDefault="00650ADE" w:rsidP="00412DF7">
            <w:pPr>
              <w:pStyle w:val="ASFKTablenorm"/>
              <w:ind w:left="57" w:right="57"/>
            </w:pPr>
            <w:r w:rsidRPr="008A53DE">
              <w:t>Единица измерения.</w:t>
            </w:r>
          </w:p>
          <w:p w:rsidR="00650ADE" w:rsidRPr="00DA7B7A" w:rsidRDefault="00650ADE" w:rsidP="00412DF7">
            <w:pPr>
              <w:pStyle w:val="ASFKTablenorm"/>
              <w:ind w:left="57" w:right="57"/>
            </w:pPr>
            <w:r w:rsidRPr="00DA7B7A">
              <w:t>Поле недоступно для редактирования.</w:t>
            </w:r>
          </w:p>
          <w:p w:rsidR="00650ADE" w:rsidRPr="00412DF7" w:rsidRDefault="00650ADE" w:rsidP="00412DF7">
            <w:pPr>
              <w:pStyle w:val="ASFKTableListNum"/>
              <w:numPr>
                <w:ilvl w:val="0"/>
                <w:numId w:val="61"/>
              </w:numPr>
              <w:rPr>
                <w:lang w:val="ru-RU" w:eastAsia="ru-RU"/>
              </w:rPr>
            </w:pPr>
            <w:r w:rsidRPr="00412DF7">
              <w:rPr>
                <w:lang w:val="ru-RU" w:eastAsia="ru-RU"/>
              </w:rPr>
              <w:t xml:space="preserve">Заполняется автоматически значением </w:t>
            </w:r>
            <w:r w:rsidR="001F20AD" w:rsidRPr="00412DF7">
              <w:rPr>
                <w:lang w:val="ru-RU" w:eastAsia="ru-RU"/>
              </w:rPr>
              <w:t>«</w:t>
            </w:r>
            <w:r w:rsidRPr="00412DF7">
              <w:rPr>
                <w:lang w:val="ru-RU" w:eastAsia="ru-RU"/>
              </w:rPr>
              <w:t>Руб</w:t>
            </w:r>
            <w:r w:rsidR="001F20AD" w:rsidRPr="00412DF7">
              <w:rPr>
                <w:lang w:val="ru-RU" w:eastAsia="ru-RU"/>
              </w:rPr>
              <w:t>»</w:t>
            </w:r>
            <w:r w:rsidRPr="00412DF7">
              <w:rPr>
                <w:lang w:val="ru-RU" w:eastAsia="ru-RU"/>
              </w:rPr>
              <w:t xml:space="preserve"> из справочника </w:t>
            </w:r>
            <w:r w:rsidR="001F20AD" w:rsidRPr="00412DF7">
              <w:rPr>
                <w:lang w:val="ru-RU" w:eastAsia="ru-RU"/>
              </w:rPr>
              <w:t>«</w:t>
            </w:r>
            <w:r w:rsidRPr="00412DF7">
              <w:rPr>
                <w:lang w:val="ru-RU" w:eastAsia="ru-RU"/>
              </w:rPr>
              <w:t>ОКЕИ</w:t>
            </w:r>
            <w:r w:rsidR="001F20AD" w:rsidRPr="00412DF7">
              <w:rPr>
                <w:lang w:val="ru-RU" w:eastAsia="ru-RU"/>
              </w:rPr>
              <w:t>»</w:t>
            </w:r>
            <w:r w:rsidRPr="00412DF7">
              <w:rPr>
                <w:lang w:val="ru-RU" w:eastAsia="ru-RU"/>
              </w:rPr>
              <w:t xml:space="preserve">. </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Стат.</w:t>
            </w:r>
          </w:p>
        </w:tc>
        <w:tc>
          <w:tcPr>
            <w:tcW w:w="3864" w:type="pct"/>
            <w:shd w:val="clear" w:color="auto" w:fill="auto"/>
          </w:tcPr>
          <w:p w:rsidR="00650ADE" w:rsidRDefault="00650ADE" w:rsidP="00412DF7">
            <w:pPr>
              <w:pStyle w:val="ASFKTablenorm"/>
              <w:ind w:left="57" w:right="57"/>
            </w:pPr>
            <w:r w:rsidRPr="00DA7B7A">
              <w:t xml:space="preserve">Код бизнес-статуса документа. </w:t>
            </w:r>
          </w:p>
          <w:p w:rsidR="00650ADE" w:rsidRPr="008A53DE" w:rsidRDefault="00650ADE" w:rsidP="00412DF7">
            <w:pPr>
              <w:pStyle w:val="ASFKTablenorm"/>
              <w:ind w:left="57" w:right="57"/>
            </w:pPr>
            <w:r w:rsidRPr="00DA7B7A">
              <w:t>Значение заполняется автоматически. Недоступно для редактирования</w:t>
            </w:r>
            <w:r w:rsidRPr="008A53DE">
              <w:t>.</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ГРБС/ГАИФ</w:t>
            </w:r>
          </w:p>
        </w:tc>
        <w:tc>
          <w:tcPr>
            <w:tcW w:w="3864" w:type="pct"/>
            <w:shd w:val="clear" w:color="auto" w:fill="auto"/>
          </w:tcPr>
          <w:p w:rsidR="00650ADE" w:rsidRDefault="00650ADE" w:rsidP="00412DF7">
            <w:pPr>
              <w:pStyle w:val="ASFKTablenorm"/>
              <w:ind w:left="57" w:right="57"/>
            </w:pPr>
            <w:r w:rsidRPr="008A53DE">
              <w:t>Наименование ГРБС (ГАИФ), соответствующее коду главы.</w:t>
            </w:r>
          </w:p>
          <w:p w:rsidR="00650ADE" w:rsidRPr="00DA7B7A" w:rsidRDefault="00650ADE" w:rsidP="00412DF7">
            <w:pPr>
              <w:pStyle w:val="ASFKTablenorm"/>
              <w:ind w:left="57" w:right="57"/>
            </w:pPr>
            <w:r w:rsidRPr="00DA7B7A">
              <w:t>Для АРМ:</w:t>
            </w:r>
          </w:p>
          <w:p w:rsidR="00650ADE" w:rsidRPr="00412DF7" w:rsidRDefault="00650ADE" w:rsidP="00412DF7">
            <w:pPr>
              <w:pStyle w:val="ASFKTableListNum"/>
              <w:numPr>
                <w:ilvl w:val="0"/>
                <w:numId w:val="20"/>
              </w:numPr>
              <w:rPr>
                <w:lang w:val="ru-RU" w:eastAsia="ru-RU"/>
              </w:rPr>
            </w:pPr>
            <w:r w:rsidRPr="00412DF7">
              <w:rPr>
                <w:lang w:val="ru-RU" w:eastAsia="ru-RU"/>
              </w:rPr>
              <w:t xml:space="preserve">Значение заполняется автоматически на основании поля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 xml:space="preserve"> (с учетом бюджета) из справочника </w:t>
            </w:r>
            <w:r w:rsidR="001F20AD" w:rsidRPr="00412DF7">
              <w:rPr>
                <w:lang w:val="ru-RU" w:eastAsia="ru-RU"/>
              </w:rPr>
              <w:t>«</w:t>
            </w:r>
            <w:r w:rsidRPr="00412DF7">
              <w:rPr>
                <w:lang w:val="ru-RU" w:eastAsia="ru-RU"/>
              </w:rPr>
              <w:t>Ведомства</w:t>
            </w:r>
            <w:r w:rsidR="001F20AD" w:rsidRPr="00412DF7">
              <w:rPr>
                <w:lang w:val="ru-RU" w:eastAsia="ru-RU"/>
              </w:rPr>
              <w:t>»</w:t>
            </w:r>
            <w:r w:rsidRPr="00412DF7">
              <w:rPr>
                <w:lang w:val="ru-RU" w:eastAsia="ru-RU"/>
              </w:rPr>
              <w:t>. Может быть отредактировано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 xml:space="preserve">Распределение бюджетных </w:t>
            </w:r>
            <w:r w:rsidRPr="00412DF7">
              <w:rPr>
                <w:lang w:val="ru-RU" w:eastAsia="ru-RU"/>
              </w:rPr>
              <w:lastRenderedPageBreak/>
              <w:t>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lastRenderedPageBreak/>
              <w:t>Глава по БК</w:t>
            </w:r>
          </w:p>
        </w:tc>
        <w:tc>
          <w:tcPr>
            <w:tcW w:w="3864" w:type="pct"/>
            <w:shd w:val="clear" w:color="auto" w:fill="auto"/>
          </w:tcPr>
          <w:p w:rsidR="00650ADE" w:rsidRDefault="00650ADE" w:rsidP="00412DF7">
            <w:pPr>
              <w:pStyle w:val="ASFKTablenorm"/>
              <w:ind w:left="57" w:right="57"/>
            </w:pPr>
            <w:r w:rsidRPr="008A53DE">
              <w:t>Код ГРБС (ГАИФ).</w:t>
            </w:r>
          </w:p>
          <w:p w:rsidR="00650ADE" w:rsidRPr="00DA7B7A" w:rsidRDefault="00650ADE" w:rsidP="00412DF7">
            <w:pPr>
              <w:pStyle w:val="ASFKTablenorm"/>
              <w:ind w:left="57" w:right="57"/>
            </w:pPr>
            <w:r w:rsidRPr="00DA7B7A">
              <w:t xml:space="preserve">Для АРМ ГРБС: </w:t>
            </w:r>
          </w:p>
          <w:p w:rsidR="00650ADE" w:rsidRPr="00412DF7" w:rsidRDefault="00650ADE" w:rsidP="00412DF7">
            <w:pPr>
              <w:pStyle w:val="ASFKTableListNum"/>
              <w:numPr>
                <w:ilvl w:val="0"/>
                <w:numId w:val="21"/>
              </w:numPr>
              <w:rPr>
                <w:lang w:val="ru-RU" w:eastAsia="ru-RU"/>
              </w:rPr>
            </w:pPr>
            <w:r w:rsidRPr="00412DF7">
              <w:rPr>
                <w:lang w:val="ru-RU" w:eastAsia="ru-RU"/>
              </w:rPr>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412DF7">
              <w:rPr>
                <w:lang w:val="ru-RU" w:eastAsia="ru-RU"/>
              </w:rPr>
              <w:t>»</w:t>
            </w:r>
            <w:r w:rsidRPr="00412DF7">
              <w:rPr>
                <w:lang w:val="ru-RU" w:eastAsia="ru-RU"/>
              </w:rPr>
              <w:t xml:space="preserve"> или заполняется из справочника </w:t>
            </w:r>
            <w:r w:rsidR="001F20AD" w:rsidRPr="00412DF7">
              <w:rPr>
                <w:lang w:val="ru-RU" w:eastAsia="ru-RU"/>
              </w:rPr>
              <w:t>«</w:t>
            </w:r>
            <w:r w:rsidRPr="00412DF7">
              <w:rPr>
                <w:lang w:val="ru-RU" w:eastAsia="ru-RU"/>
              </w:rPr>
              <w:t>Ведомства</w:t>
            </w:r>
            <w:r w:rsidR="001F20AD" w:rsidRPr="00412DF7">
              <w:rPr>
                <w:lang w:val="ru-RU" w:eastAsia="ru-RU"/>
              </w:rPr>
              <w:t>»</w:t>
            </w:r>
            <w:r w:rsidRPr="00412DF7">
              <w:rPr>
                <w:lang w:val="ru-RU" w:eastAsia="ru-RU"/>
              </w:rPr>
              <w:t xml:space="preserve"> код, соответствующий введенному бюджету. Может быть изменено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РБС/ТОАИФ</w:t>
            </w:r>
          </w:p>
        </w:tc>
        <w:tc>
          <w:tcPr>
            <w:tcW w:w="3864" w:type="pct"/>
            <w:shd w:val="clear" w:color="auto" w:fill="auto"/>
          </w:tcPr>
          <w:p w:rsidR="00650ADE" w:rsidRPr="008A53DE" w:rsidRDefault="00650ADE" w:rsidP="00412DF7">
            <w:pPr>
              <w:pStyle w:val="ASFKTablenorm"/>
              <w:ind w:left="57" w:right="57"/>
            </w:pPr>
            <w:r w:rsidRPr="008A53DE">
              <w:t>Наименование РБС (АИФ).</w:t>
            </w:r>
          </w:p>
          <w:p w:rsidR="00650ADE" w:rsidRPr="00057A39" w:rsidRDefault="00650ADE" w:rsidP="00412DF7">
            <w:pPr>
              <w:pStyle w:val="ASFKTablenorm"/>
              <w:ind w:left="57" w:right="57"/>
            </w:pPr>
            <w:r w:rsidRPr="00057A39">
              <w:t>Для Федерального бюджета:</w:t>
            </w:r>
            <w:r>
              <w:t xml:space="preserve"> </w:t>
            </w:r>
            <w:r w:rsidRPr="00057A39">
              <w:t xml:space="preserve">Для АРМ: </w:t>
            </w:r>
          </w:p>
          <w:p w:rsidR="00650ADE" w:rsidRPr="00412DF7" w:rsidRDefault="003711B6" w:rsidP="00412DF7">
            <w:pPr>
              <w:pStyle w:val="ASFKTableListNum"/>
              <w:numPr>
                <w:ilvl w:val="0"/>
                <w:numId w:val="22"/>
              </w:numPr>
              <w:rPr>
                <w:lang w:val="ru-RU" w:eastAsia="ru-RU"/>
              </w:rPr>
            </w:pPr>
            <w:r w:rsidRPr="00412DF7">
              <w:rPr>
                <w:lang w:val="ru-RU" w:eastAsia="ru-RU"/>
              </w:rPr>
              <w:t xml:space="preserve">Если </w:t>
            </w:r>
            <w:r w:rsidR="001F20AD" w:rsidRPr="00412DF7">
              <w:rPr>
                <w:lang w:val="ru-RU" w:eastAsia="ru-RU"/>
              </w:rPr>
              <w:t>«</w:t>
            </w:r>
            <w:r w:rsidRPr="00412DF7">
              <w:rPr>
                <w:lang w:val="ru-RU" w:eastAsia="ru-RU"/>
              </w:rPr>
              <w:t>Переход на СР</w:t>
            </w:r>
            <w:r w:rsidR="001F20AD" w:rsidRPr="00412DF7">
              <w:rPr>
                <w:lang w:val="ru-RU" w:eastAsia="ru-RU"/>
              </w:rPr>
              <w:t>»</w:t>
            </w:r>
            <w:r w:rsidRPr="00412DF7">
              <w:rPr>
                <w:lang w:val="ru-RU" w:eastAsia="ru-RU"/>
              </w:rPr>
              <w:t xml:space="preserve"> = 0, то з</w:t>
            </w:r>
            <w:r w:rsidR="00650ADE" w:rsidRPr="00412DF7">
              <w:rPr>
                <w:lang w:val="ru-RU" w:eastAsia="ru-RU"/>
              </w:rPr>
              <w:t xml:space="preserve">начение заполняется автоматически из справочника </w:t>
            </w:r>
            <w:r w:rsidR="001F20AD" w:rsidRPr="00412DF7">
              <w:rPr>
                <w:lang w:val="ru-RU" w:eastAsia="ru-RU"/>
              </w:rPr>
              <w:t>«</w:t>
            </w:r>
            <w:r w:rsidR="00650ADE" w:rsidRPr="00412DF7">
              <w:rPr>
                <w:lang w:val="ru-RU" w:eastAsia="ru-RU"/>
              </w:rPr>
              <w:t>СРРПБС</w:t>
            </w:r>
            <w:r w:rsidR="001F20AD" w:rsidRPr="00412DF7">
              <w:rPr>
                <w:lang w:val="ru-RU" w:eastAsia="ru-RU"/>
              </w:rPr>
              <w:t>»</w:t>
            </w:r>
            <w:r w:rsidR="00650ADE" w:rsidRPr="00412DF7">
              <w:rPr>
                <w:lang w:val="ru-RU" w:eastAsia="ru-RU"/>
              </w:rPr>
              <w:t xml:space="preserve"> на основании поля </w:t>
            </w:r>
            <w:r w:rsidR="001F20AD" w:rsidRPr="00412DF7">
              <w:rPr>
                <w:lang w:val="ru-RU" w:eastAsia="ru-RU"/>
              </w:rPr>
              <w:t>«</w:t>
            </w:r>
            <w:r w:rsidR="00650ADE" w:rsidRPr="00412DF7">
              <w:rPr>
                <w:lang w:val="ru-RU" w:eastAsia="ru-RU"/>
              </w:rPr>
              <w:t>по Сводному реестру (РБС/ТОАИФ)</w:t>
            </w:r>
            <w:r w:rsidR="001F20AD" w:rsidRPr="00412DF7">
              <w:rPr>
                <w:lang w:val="ru-RU" w:eastAsia="ru-RU"/>
              </w:rPr>
              <w:t>»</w:t>
            </w:r>
            <w:r w:rsidR="00650ADE" w:rsidRPr="00412DF7">
              <w:rPr>
                <w:lang w:val="ru-RU" w:eastAsia="ru-RU"/>
              </w:rPr>
              <w:t xml:space="preserve">. </w:t>
            </w:r>
          </w:p>
          <w:p w:rsidR="003711B6" w:rsidRPr="00412DF7" w:rsidRDefault="003711B6" w:rsidP="00650ADE">
            <w:pPr>
              <w:pStyle w:val="ASFKTableListNum"/>
              <w:rPr>
                <w:lang w:val="ru-RU" w:eastAsia="ru-RU"/>
              </w:rPr>
            </w:pPr>
            <w:r w:rsidRPr="00412DF7">
              <w:rPr>
                <w:lang w:val="ru-RU" w:eastAsia="ru-RU"/>
              </w:rPr>
              <w:t xml:space="preserve">Если </w:t>
            </w:r>
            <w:r w:rsidR="001F20AD" w:rsidRPr="00412DF7">
              <w:rPr>
                <w:lang w:val="ru-RU" w:eastAsia="ru-RU"/>
              </w:rPr>
              <w:t>«</w:t>
            </w:r>
            <w:r w:rsidRPr="00412DF7">
              <w:rPr>
                <w:lang w:val="ru-RU" w:eastAsia="ru-RU"/>
              </w:rPr>
              <w:t>Переход на СР</w:t>
            </w:r>
            <w:r w:rsidR="001F20AD" w:rsidRPr="00412DF7">
              <w:rPr>
                <w:lang w:val="ru-RU" w:eastAsia="ru-RU"/>
              </w:rPr>
              <w:t>»</w:t>
            </w:r>
            <w:r w:rsidRPr="00412DF7">
              <w:rPr>
                <w:lang w:val="ru-RU" w:eastAsia="ru-RU"/>
              </w:rPr>
              <w:t xml:space="preserve"> = 1, то поле заполняется из справочника СР полным наименованием</w:t>
            </w:r>
            <w:r w:rsidRPr="00F064D6">
              <w:rPr>
                <w:rStyle w:val="ASFKReporterror"/>
              </w:rPr>
              <w:t xml:space="preserve"> (</w:t>
            </w:r>
            <w:r w:rsidRPr="00412DF7">
              <w:rPr>
                <w:rStyle w:val="ASFKReporterror"/>
                <w:lang w:val="en-US"/>
              </w:rPr>
              <w:t>FullName</w:t>
            </w:r>
            <w:r w:rsidRPr="00412DF7">
              <w:rPr>
                <w:lang w:val="ru-RU" w:eastAsia="ru-RU"/>
              </w:rPr>
              <w:t>).</w:t>
            </w:r>
          </w:p>
          <w:p w:rsidR="003711B6" w:rsidRPr="00412DF7" w:rsidRDefault="003711B6" w:rsidP="00650ADE">
            <w:pPr>
              <w:pStyle w:val="ASFKTableListNum"/>
              <w:rPr>
                <w:lang w:val="ru-RU" w:eastAsia="ru-RU"/>
              </w:rPr>
            </w:pPr>
            <w:r w:rsidRPr="00412DF7">
              <w:rPr>
                <w:lang w:val="ru-RU" w:eastAsia="ru-RU"/>
              </w:rPr>
              <w:t>Может быть изменено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w:t>
            </w:r>
          </w:p>
          <w:p w:rsidR="00650ADE" w:rsidRPr="00057A39" w:rsidRDefault="00650ADE" w:rsidP="00412DF7">
            <w:pPr>
              <w:pStyle w:val="ASFKTablenorm"/>
              <w:ind w:left="57" w:right="57"/>
            </w:pPr>
            <w:r w:rsidRPr="00057A39">
              <w:t>Для бюджета ГВБФ (4 уровень бюджета):</w:t>
            </w:r>
          </w:p>
          <w:p w:rsidR="00650ADE" w:rsidRPr="00057A39" w:rsidRDefault="00650ADE" w:rsidP="00412DF7">
            <w:pPr>
              <w:pStyle w:val="ASFKTablenorm"/>
              <w:ind w:left="57" w:right="57"/>
            </w:pPr>
            <w:r w:rsidRPr="00057A39">
              <w:t xml:space="preserve">На АРМ </w:t>
            </w:r>
            <w:r w:rsidR="003711B6">
              <w:t>ГРБС</w:t>
            </w:r>
            <w:r w:rsidRPr="00057A39">
              <w:t>: поле не заполняется.</w:t>
            </w:r>
          </w:p>
          <w:p w:rsidR="00650ADE" w:rsidRPr="00057A39" w:rsidRDefault="00650ADE" w:rsidP="00412DF7">
            <w:pPr>
              <w:pStyle w:val="ASFKTablenorm"/>
              <w:ind w:left="57" w:right="57"/>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rsidTr="00412DF7">
        <w:tc>
          <w:tcPr>
            <w:tcW w:w="1136" w:type="pct"/>
            <w:shd w:val="clear" w:color="auto" w:fill="auto"/>
          </w:tcPr>
          <w:p w:rsidR="00650ADE" w:rsidRPr="008A53DE" w:rsidRDefault="00B412A1" w:rsidP="00412DF7">
            <w:pPr>
              <w:pStyle w:val="ASFKTablenorm"/>
              <w:ind w:left="57" w:right="57"/>
            </w:pPr>
            <w:r w:rsidRPr="008A53DE">
              <w:t>П</w:t>
            </w:r>
            <w:r w:rsidR="00650ADE" w:rsidRPr="008A53DE">
              <w:t>о Сводному реестру</w:t>
            </w:r>
          </w:p>
        </w:tc>
        <w:tc>
          <w:tcPr>
            <w:tcW w:w="3864" w:type="pct"/>
            <w:shd w:val="clear" w:color="auto" w:fill="auto"/>
          </w:tcPr>
          <w:p w:rsidR="00650ADE" w:rsidRPr="008A53DE" w:rsidRDefault="00650ADE" w:rsidP="00412DF7">
            <w:pPr>
              <w:pStyle w:val="ASFKTablenorm"/>
              <w:ind w:left="57" w:right="57"/>
            </w:pPr>
            <w:r w:rsidRPr="008A53DE">
              <w:t>Код РБС (АИФ) по СРРПБС.</w:t>
            </w:r>
          </w:p>
          <w:p w:rsidR="00650ADE" w:rsidRPr="00D36D00" w:rsidRDefault="00650ADE" w:rsidP="00412DF7">
            <w:pPr>
              <w:pStyle w:val="ASFKTablenorm"/>
              <w:ind w:left="57" w:right="57"/>
            </w:pPr>
            <w:r w:rsidRPr="00D36D00">
              <w:t>Для федерального бюджета:</w:t>
            </w:r>
          </w:p>
          <w:p w:rsidR="00650ADE" w:rsidRPr="00D36D00" w:rsidRDefault="00650ADE" w:rsidP="00412DF7">
            <w:pPr>
              <w:pStyle w:val="ASFKTablenorm"/>
              <w:ind w:left="57" w:right="57"/>
            </w:pPr>
            <w:r w:rsidRPr="00D36D00">
              <w:t xml:space="preserve">Для АРМ ГРБС: </w:t>
            </w:r>
          </w:p>
          <w:p w:rsidR="00650ADE" w:rsidRPr="00412DF7" w:rsidRDefault="00650ADE" w:rsidP="00412DF7">
            <w:pPr>
              <w:pStyle w:val="ASFKTableListNum"/>
              <w:numPr>
                <w:ilvl w:val="0"/>
                <w:numId w:val="23"/>
              </w:numPr>
              <w:rPr>
                <w:lang w:val="ru-RU" w:eastAsia="ru-RU"/>
              </w:rPr>
            </w:pPr>
            <w:r w:rsidRPr="00412DF7">
              <w:rPr>
                <w:lang w:val="ru-RU" w:eastAsia="ru-RU"/>
              </w:rPr>
              <w:t>По умолчанию</w:t>
            </w:r>
            <w:r w:rsidR="00B943E5" w:rsidRPr="00412DF7">
              <w:rPr>
                <w:lang w:val="ru-RU" w:eastAsia="ru-RU"/>
              </w:rPr>
              <w:t xml:space="preserve"> – </w:t>
            </w:r>
            <w:r w:rsidRPr="00412DF7">
              <w:rPr>
                <w:lang w:val="ru-RU" w:eastAsia="ru-RU"/>
              </w:rPr>
              <w:t>не заполняется.</w:t>
            </w:r>
            <w:r w:rsidR="002105B4" w:rsidRPr="00412DF7">
              <w:rPr>
                <w:lang w:val="ru-RU" w:eastAsia="ru-RU"/>
              </w:rPr>
              <w:t xml:space="preserve"> </w:t>
            </w:r>
            <w:r w:rsidRPr="00412DF7">
              <w:rPr>
                <w:lang w:val="ru-RU" w:eastAsia="ru-RU"/>
              </w:rPr>
              <w:t xml:space="preserve">Может быть изменено вручную или из справочника </w:t>
            </w:r>
            <w:r w:rsidR="001F20AD" w:rsidRPr="00412DF7">
              <w:rPr>
                <w:lang w:val="ru-RU" w:eastAsia="ru-RU"/>
              </w:rPr>
              <w:t>«</w:t>
            </w:r>
            <w:r w:rsidRPr="00412DF7">
              <w:rPr>
                <w:lang w:val="ru-RU" w:eastAsia="ru-RU"/>
              </w:rPr>
              <w:t>СРРПБС</w:t>
            </w:r>
            <w:r w:rsidR="001F20AD" w:rsidRPr="00412DF7">
              <w:rPr>
                <w:lang w:val="ru-RU" w:eastAsia="ru-RU"/>
              </w:rPr>
              <w:t>»</w:t>
            </w:r>
            <w:r w:rsidR="00F425BD" w:rsidRPr="00412DF7">
              <w:rPr>
                <w:lang w:val="ru-RU" w:eastAsia="ru-RU"/>
              </w:rPr>
              <w:t xml:space="preserve"> /</w:t>
            </w:r>
            <w:r w:rsidR="00334874" w:rsidRPr="00412DF7">
              <w:rPr>
                <w:lang w:val="ru-RU" w:eastAsia="ru-RU"/>
              </w:rPr>
              <w:t>«</w:t>
            </w:r>
            <w:r w:rsidR="00F425BD" w:rsidRPr="00412DF7">
              <w:rPr>
                <w:lang w:val="ru-RU" w:eastAsia="ru-RU"/>
              </w:rPr>
              <w:t>СР</w:t>
            </w:r>
            <w:r w:rsidR="00334874" w:rsidRPr="00412DF7">
              <w:rPr>
                <w:lang w:val="ru-RU" w:eastAsia="ru-RU"/>
              </w:rPr>
              <w:t>»</w:t>
            </w:r>
            <w:r w:rsidR="00F425BD" w:rsidRPr="00412DF7">
              <w:rPr>
                <w:lang w:val="ru-RU" w:eastAsia="ru-RU"/>
              </w:rPr>
              <w:t xml:space="preserve"> (доступность кнопок определяется значением поля </w:t>
            </w:r>
            <w:r w:rsidR="001F20AD" w:rsidRPr="00412DF7">
              <w:rPr>
                <w:lang w:val="ru-RU" w:eastAsia="ru-RU"/>
              </w:rPr>
              <w:t>«</w:t>
            </w:r>
            <w:r w:rsidR="00F425BD" w:rsidRPr="00412DF7">
              <w:rPr>
                <w:lang w:val="ru-RU" w:eastAsia="ru-RU"/>
              </w:rPr>
              <w:t>Переход на СР</w:t>
            </w:r>
            <w:r w:rsidR="001F20AD" w:rsidRPr="00412DF7">
              <w:rPr>
                <w:lang w:val="ru-RU" w:eastAsia="ru-RU"/>
              </w:rPr>
              <w:t>»</w:t>
            </w:r>
            <w:r w:rsidR="00F425BD" w:rsidRPr="00412DF7">
              <w:rPr>
                <w:lang w:val="ru-RU" w:eastAsia="ru-RU"/>
              </w:rPr>
              <w:t xml:space="preserve"> и параметром </w:t>
            </w:r>
            <w:r w:rsidR="001F20AD" w:rsidRPr="00412DF7">
              <w:rPr>
                <w:lang w:val="ru-RU" w:eastAsia="ru-RU"/>
              </w:rPr>
              <w:t>«</w:t>
            </w:r>
            <w:r w:rsidR="00F425BD" w:rsidRPr="00412DF7">
              <w:rPr>
                <w:lang w:val="ru-RU" w:eastAsia="ru-RU"/>
              </w:rPr>
              <w:t xml:space="preserve">Дата завершения </w:t>
            </w:r>
            <w:r w:rsidR="004271D0" w:rsidRPr="00412DF7">
              <w:rPr>
                <w:lang w:val="ru-RU" w:eastAsia="ru-RU"/>
              </w:rPr>
              <w:t xml:space="preserve">перехода на </w:t>
            </w:r>
            <w:r w:rsidR="00F425BD" w:rsidRPr="00412DF7">
              <w:rPr>
                <w:lang w:val="ru-RU" w:eastAsia="ru-RU"/>
              </w:rPr>
              <w:t>СР</w:t>
            </w:r>
            <w:r w:rsidR="001F20AD" w:rsidRPr="00412DF7">
              <w:rPr>
                <w:lang w:val="ru-RU" w:eastAsia="ru-RU"/>
              </w:rPr>
              <w:t>»</w:t>
            </w:r>
            <w:r w:rsidR="00F425BD" w:rsidRPr="00412DF7">
              <w:rPr>
                <w:lang w:val="ru-RU" w:eastAsia="ru-RU"/>
              </w:rPr>
              <w:t>)</w:t>
            </w:r>
            <w:r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w:t>
            </w:r>
          </w:p>
          <w:p w:rsidR="00650ADE" w:rsidRPr="00D36D00" w:rsidRDefault="00650ADE" w:rsidP="00412DF7">
            <w:pPr>
              <w:pStyle w:val="ASFKTablenorm"/>
              <w:ind w:left="57" w:right="57"/>
            </w:pPr>
            <w:r w:rsidRPr="00D36D00">
              <w:t>Для прочих бюджетов:</w:t>
            </w:r>
          </w:p>
          <w:p w:rsidR="00650ADE" w:rsidRPr="008A53DE" w:rsidRDefault="00650ADE" w:rsidP="00412DF7">
            <w:pPr>
              <w:pStyle w:val="ASFKTablenorm"/>
              <w:ind w:left="57" w:right="57"/>
            </w:pPr>
            <w:r w:rsidRPr="00D36D00">
              <w:t>Для АРМ: Поле не заполняется.</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Номер лицевого счета</w:t>
            </w:r>
          </w:p>
        </w:tc>
        <w:tc>
          <w:tcPr>
            <w:tcW w:w="3864" w:type="pct"/>
            <w:shd w:val="clear" w:color="auto" w:fill="auto"/>
          </w:tcPr>
          <w:p w:rsidR="00650ADE" w:rsidRDefault="00650ADE" w:rsidP="00412DF7">
            <w:pPr>
              <w:pStyle w:val="ASFKTablenorm"/>
              <w:ind w:left="57" w:right="57"/>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412DF7" w:rsidRDefault="00650ADE" w:rsidP="00412DF7">
            <w:pPr>
              <w:pStyle w:val="ASFKTableListNum"/>
              <w:numPr>
                <w:ilvl w:val="0"/>
                <w:numId w:val="24"/>
              </w:numPr>
              <w:rPr>
                <w:lang w:val="ru-RU" w:eastAsia="ru-RU"/>
              </w:rPr>
            </w:pPr>
            <w:r w:rsidRPr="00412DF7">
              <w:rPr>
                <w:lang w:val="ru-RU" w:eastAsia="ru-RU"/>
              </w:rPr>
              <w:t xml:space="preserve">Поле заполняется вручную или из справочника </w:t>
            </w:r>
            <w:r w:rsidR="00334874" w:rsidRPr="00412DF7">
              <w:rPr>
                <w:lang w:val="ru-RU" w:eastAsia="ru-RU"/>
              </w:rPr>
              <w:t>«</w:t>
            </w:r>
            <w:r w:rsidRPr="00412DF7">
              <w:rPr>
                <w:lang w:val="ru-RU" w:eastAsia="ru-RU"/>
              </w:rPr>
              <w:t>Информация о лицевых счетах</w:t>
            </w:r>
            <w:r w:rsidR="00334874" w:rsidRPr="00412DF7">
              <w:rPr>
                <w:lang w:val="ru-RU" w:eastAsia="ru-RU"/>
              </w:rPr>
              <w:t>»</w:t>
            </w:r>
            <w:r w:rsidRPr="00412DF7">
              <w:rPr>
                <w:lang w:val="ru-RU" w:eastAsia="ru-RU"/>
              </w:rPr>
              <w:t xml:space="preserve">. Для выбора из справочника доступны только счета, открытые организации, указанной в поле </w:t>
            </w:r>
            <w:r w:rsidR="001F20AD" w:rsidRPr="00412DF7">
              <w:rPr>
                <w:lang w:val="ru-RU" w:eastAsia="ru-RU"/>
              </w:rPr>
              <w:t>«</w:t>
            </w:r>
            <w:r w:rsidRPr="00412DF7">
              <w:rPr>
                <w:lang w:val="ru-RU" w:eastAsia="ru-RU"/>
              </w:rPr>
              <w:t>РБС/ТОАИФ</w:t>
            </w:r>
            <w:r w:rsidR="001F20AD" w:rsidRPr="00412DF7">
              <w:rPr>
                <w:lang w:val="ru-RU" w:eastAsia="ru-RU"/>
              </w:rPr>
              <w:t>»</w:t>
            </w:r>
            <w:r w:rsidRPr="00412DF7">
              <w:rPr>
                <w:lang w:val="ru-RU" w:eastAsia="ru-RU"/>
              </w:rPr>
              <w:t xml:space="preserve">. Если не заполнено поле </w:t>
            </w:r>
            <w:r w:rsidR="001F20AD" w:rsidRPr="00412DF7">
              <w:rPr>
                <w:lang w:val="ru-RU" w:eastAsia="ru-RU"/>
              </w:rPr>
              <w:t>«</w:t>
            </w:r>
            <w:r w:rsidRPr="00412DF7">
              <w:rPr>
                <w:lang w:val="ru-RU" w:eastAsia="ru-RU"/>
              </w:rPr>
              <w:t>по Сводному реестру</w:t>
            </w:r>
            <w:r w:rsidR="001F20AD" w:rsidRPr="00412DF7">
              <w:rPr>
                <w:lang w:val="ru-RU" w:eastAsia="ru-RU"/>
              </w:rPr>
              <w:t>»</w:t>
            </w:r>
            <w:r w:rsidRPr="00412DF7">
              <w:rPr>
                <w:lang w:val="ru-RU" w:eastAsia="ru-RU"/>
              </w:rPr>
              <w:t>, то выбор из справочника не ограничен (пользователю выводятся все значения из справочника).</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 xml:space="preserve">Распределение бюджетных </w:t>
            </w:r>
            <w:r w:rsidRPr="00412DF7">
              <w:rPr>
                <w:lang w:val="ru-RU" w:eastAsia="ru-RU"/>
              </w:rPr>
              <w:lastRenderedPageBreak/>
              <w:t>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lastRenderedPageBreak/>
              <w:t>Бюджет</w:t>
            </w:r>
          </w:p>
        </w:tc>
        <w:tc>
          <w:tcPr>
            <w:tcW w:w="3864" w:type="pct"/>
            <w:shd w:val="clear" w:color="auto" w:fill="auto"/>
          </w:tcPr>
          <w:p w:rsidR="00650ADE" w:rsidRDefault="00650ADE" w:rsidP="00412DF7">
            <w:pPr>
              <w:pStyle w:val="ASFKTablenorm"/>
              <w:ind w:left="57" w:right="57"/>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5"/>
              </w:numPr>
              <w:rPr>
                <w:lang w:val="ru-RU" w:eastAsia="ru-RU"/>
              </w:rPr>
            </w:pPr>
            <w:r w:rsidRPr="00412DF7">
              <w:rPr>
                <w:lang w:val="ru-RU" w:eastAsia="ru-RU"/>
              </w:rPr>
              <w:t xml:space="preserve">Заполняется автоматически из справочника </w:t>
            </w:r>
            <w:r w:rsidR="001F20AD" w:rsidRPr="00412DF7">
              <w:rPr>
                <w:lang w:val="ru-RU" w:eastAsia="ru-RU"/>
              </w:rPr>
              <w:t>«</w:t>
            </w:r>
            <w:r w:rsidRPr="00412DF7">
              <w:rPr>
                <w:lang w:val="ru-RU" w:eastAsia="ru-RU"/>
              </w:rPr>
              <w:t>Бюджеты</w:t>
            </w:r>
            <w:r w:rsidR="001F20AD" w:rsidRPr="00412DF7">
              <w:rPr>
                <w:lang w:val="ru-RU" w:eastAsia="ru-RU"/>
              </w:rPr>
              <w:t>»</w:t>
            </w:r>
            <w:r w:rsidRPr="00412DF7">
              <w:rPr>
                <w:lang w:val="ru-RU" w:eastAsia="ru-RU"/>
              </w:rPr>
              <w:t xml:space="preserve"> на основании системной константы </w:t>
            </w:r>
            <w:r w:rsidR="00644FF2">
              <w:rPr>
                <w:rStyle w:val="ASFKReporterror"/>
              </w:rPr>
              <w:t>«</w:t>
            </w:r>
            <w:r w:rsidR="0087116B" w:rsidRPr="00412DF7">
              <w:rPr>
                <w:lang w:val="ru-RU" w:eastAsia="ru-RU"/>
              </w:rPr>
              <w:t>Собственный код бюджета</w:t>
            </w:r>
            <w:r w:rsidR="00644FF2" w:rsidRPr="00412DF7">
              <w:rPr>
                <w:lang w:val="ru-RU" w:eastAsia="ru-RU"/>
              </w:rPr>
              <w:t>»</w:t>
            </w:r>
            <w:r w:rsidRPr="00412DF7">
              <w:rPr>
                <w:lang w:val="ru-RU" w:eastAsia="ru-RU"/>
              </w:rPr>
              <w:t xml:space="preserve">. Может быть изменено из справочника </w:t>
            </w:r>
            <w:r w:rsidR="001F20AD" w:rsidRPr="00412DF7">
              <w:rPr>
                <w:lang w:val="ru-RU" w:eastAsia="ru-RU"/>
              </w:rPr>
              <w:t>«</w:t>
            </w:r>
            <w:r w:rsidRPr="00412DF7">
              <w:rPr>
                <w:lang w:val="ru-RU" w:eastAsia="ru-RU"/>
              </w:rPr>
              <w:t>Бюджеты</w:t>
            </w:r>
            <w:r w:rsidR="001F20AD" w:rsidRPr="00412DF7">
              <w:rPr>
                <w:lang w:val="ru-RU" w:eastAsia="ru-RU"/>
              </w:rPr>
              <w:t>»</w:t>
            </w:r>
            <w:r w:rsidRPr="00412DF7">
              <w:rPr>
                <w:lang w:val="ru-RU" w:eastAsia="ru-RU"/>
              </w:rPr>
              <w:t xml:space="preserve"> или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Финорган</w:t>
            </w:r>
          </w:p>
        </w:tc>
        <w:tc>
          <w:tcPr>
            <w:tcW w:w="3864" w:type="pct"/>
            <w:shd w:val="clear" w:color="auto" w:fill="auto"/>
          </w:tcPr>
          <w:p w:rsidR="00650ADE" w:rsidRPr="008A53DE" w:rsidRDefault="00650ADE" w:rsidP="00412DF7">
            <w:pPr>
              <w:pStyle w:val="ASFKTablenorm"/>
              <w:ind w:left="57" w:right="57"/>
            </w:pPr>
            <w:r w:rsidRPr="008A53DE">
              <w:t>Наименование ФО, обслуживающего указанный бюджет.</w:t>
            </w:r>
          </w:p>
          <w:p w:rsidR="00650ADE" w:rsidRPr="00D36D00" w:rsidRDefault="00650ADE" w:rsidP="00412DF7">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412DF7">
            <w:pPr>
              <w:pStyle w:val="ASFKTablenorm"/>
              <w:ind w:left="57" w:right="57"/>
            </w:pPr>
            <w:r w:rsidRPr="00D36D00">
              <w:t>Для бюджета ГВБФ (4-й уровень бюджета):</w:t>
            </w:r>
          </w:p>
          <w:p w:rsidR="00650ADE" w:rsidRPr="008A53DE" w:rsidRDefault="00650ADE" w:rsidP="00412DF7">
            <w:pPr>
              <w:pStyle w:val="ASFKTablenorm"/>
              <w:ind w:left="57" w:right="57"/>
            </w:pPr>
            <w:r w:rsidRPr="00D36D00">
              <w:t>Для АРМ (кроме ФО): не заполняется (если было заполнено автоматически, то обнулять значение).</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Откуда (ФК)</w:t>
            </w:r>
          </w:p>
        </w:tc>
        <w:tc>
          <w:tcPr>
            <w:tcW w:w="3864" w:type="pct"/>
            <w:shd w:val="clear" w:color="auto" w:fill="auto"/>
          </w:tcPr>
          <w:p w:rsidR="00650ADE" w:rsidRDefault="00650ADE" w:rsidP="00412DF7">
            <w:pPr>
              <w:pStyle w:val="ASFKTablenorm"/>
              <w:ind w:left="57" w:right="57"/>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412DF7">
            <w:pPr>
              <w:pStyle w:val="ASFKTablenorm"/>
              <w:ind w:left="57" w:right="57"/>
            </w:pPr>
            <w:r>
              <w:t>Для АРМ:</w:t>
            </w:r>
            <w:r w:rsidRPr="00D36D00">
              <w:t xml:space="preserve"> </w:t>
            </w:r>
          </w:p>
          <w:p w:rsidR="00650ADE" w:rsidRPr="00412DF7" w:rsidRDefault="00415355" w:rsidP="00412DF7">
            <w:pPr>
              <w:pStyle w:val="ASFKTableListNum"/>
              <w:numPr>
                <w:ilvl w:val="0"/>
                <w:numId w:val="26"/>
              </w:numPr>
              <w:rPr>
                <w:lang w:val="ru-RU" w:eastAsia="ru-RU"/>
              </w:rPr>
            </w:pPr>
            <w:r w:rsidRPr="00412DF7">
              <w:rPr>
                <w:lang w:val="ru-RU" w:eastAsia="ru-RU"/>
              </w:rPr>
              <w:t xml:space="preserve">Заполняется автоматически из справочника «Органы казначейства» на основании поля «по КОФК (Откуда (ФК))». </w:t>
            </w:r>
            <w:r w:rsidR="00650ADE" w:rsidRPr="00412DF7">
              <w:rPr>
                <w:lang w:val="ru-RU" w:eastAsia="ru-RU"/>
              </w:rPr>
              <w:t xml:space="preserve">Может быть изменено вручную или из справочника </w:t>
            </w:r>
            <w:r w:rsidR="001F20AD" w:rsidRPr="00412DF7">
              <w:rPr>
                <w:lang w:val="ru-RU" w:eastAsia="ru-RU"/>
              </w:rPr>
              <w:t>«</w:t>
            </w:r>
            <w:r w:rsidR="00650ADE" w:rsidRPr="00412DF7">
              <w:rPr>
                <w:lang w:val="ru-RU" w:eastAsia="ru-RU"/>
              </w:rPr>
              <w:t>Органы казначейства</w:t>
            </w:r>
            <w:r w:rsidR="001F20AD" w:rsidRPr="00412DF7">
              <w:rPr>
                <w:lang w:val="ru-RU" w:eastAsia="ru-RU"/>
              </w:rPr>
              <w:t>»</w:t>
            </w:r>
            <w:r w:rsidR="00650ADE"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64" w:type="pct"/>
            <w:shd w:val="clear" w:color="auto" w:fill="auto"/>
          </w:tcPr>
          <w:p w:rsidR="00650ADE" w:rsidRDefault="00650ADE" w:rsidP="00412DF7">
            <w:pPr>
              <w:pStyle w:val="ASFKTablenorm"/>
              <w:ind w:left="57" w:right="57"/>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7"/>
              </w:numPr>
              <w:rPr>
                <w:lang w:val="ru-RU" w:eastAsia="ru-RU"/>
              </w:rPr>
            </w:pPr>
            <w:r w:rsidRPr="00412DF7">
              <w:rPr>
                <w:lang w:val="ru-RU" w:eastAsia="ru-RU"/>
              </w:rPr>
              <w:t xml:space="preserve">Заполняется из системной константы </w:t>
            </w:r>
            <w:r w:rsidR="001F20AD" w:rsidRPr="00412DF7">
              <w:rPr>
                <w:lang w:val="ru-RU" w:eastAsia="ru-RU"/>
              </w:rPr>
              <w:t>«</w:t>
            </w:r>
            <w:r w:rsidRPr="00412DF7">
              <w:rPr>
                <w:lang w:val="ru-RU" w:eastAsia="ru-RU"/>
              </w:rPr>
              <w:t>Код собственного ТОФК</w:t>
            </w:r>
            <w:r w:rsidR="001F20AD" w:rsidRPr="00412DF7">
              <w:rPr>
                <w:lang w:val="ru-RU" w:eastAsia="ru-RU"/>
              </w:rPr>
              <w:t>»</w:t>
            </w:r>
            <w:r w:rsidRPr="00412DF7">
              <w:rPr>
                <w:lang w:val="ru-RU" w:eastAsia="ru-RU"/>
              </w:rPr>
              <w:t xml:space="preserve"> системной таблицы </w:t>
            </w:r>
            <w:r w:rsidR="001F20AD" w:rsidRPr="00F064D6">
              <w:rPr>
                <w:rStyle w:val="ASFKReporterror"/>
              </w:rPr>
              <w:t>«</w:t>
            </w:r>
            <w:r w:rsidRPr="00F064D6">
              <w:rPr>
                <w:rStyle w:val="ASFKReporterror"/>
              </w:rPr>
              <w:t>system_const</w:t>
            </w:r>
            <w:r w:rsidR="001F20AD" w:rsidRPr="00412DF7">
              <w:rPr>
                <w:lang w:val="ru-RU" w:eastAsia="ru-RU"/>
              </w:rPr>
              <w:t>»</w:t>
            </w:r>
            <w:r w:rsidRPr="00412DF7">
              <w:rPr>
                <w:lang w:val="ru-RU" w:eastAsia="ru-RU"/>
              </w:rPr>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412DF7">
              <w:rPr>
                <w:lang w:val="ru-RU" w:eastAsia="ru-RU"/>
              </w:rPr>
              <w:t>).</w:t>
            </w:r>
            <w:r w:rsidR="002105B4" w:rsidRPr="00412DF7">
              <w:rPr>
                <w:lang w:val="ru-RU" w:eastAsia="ru-RU"/>
              </w:rPr>
              <w:t xml:space="preserve"> </w:t>
            </w:r>
            <w:r w:rsidRPr="00412DF7">
              <w:rPr>
                <w:lang w:val="ru-RU" w:eastAsia="ru-RU"/>
              </w:rPr>
              <w:t xml:space="preserve">Может быть изменен вручную или путем выбора из справочника </w:t>
            </w:r>
            <w:r w:rsidR="001F20AD" w:rsidRPr="00412DF7">
              <w:rPr>
                <w:lang w:val="ru-RU" w:eastAsia="ru-RU"/>
              </w:rPr>
              <w:t>«</w:t>
            </w:r>
            <w:r w:rsidRPr="00412DF7">
              <w:rPr>
                <w:lang w:val="ru-RU" w:eastAsia="ru-RU"/>
              </w:rPr>
              <w:t>Органы казначейства</w:t>
            </w:r>
            <w:r w:rsidR="001F20AD" w:rsidRPr="00412DF7">
              <w:rPr>
                <w:lang w:val="ru-RU" w:eastAsia="ru-RU"/>
              </w:rPr>
              <w:t>»</w:t>
            </w:r>
            <w:r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Куда (ФК)</w:t>
            </w:r>
          </w:p>
        </w:tc>
        <w:tc>
          <w:tcPr>
            <w:tcW w:w="3864" w:type="pct"/>
            <w:shd w:val="clear" w:color="auto" w:fill="auto"/>
          </w:tcPr>
          <w:p w:rsidR="00650ADE" w:rsidRPr="008A53DE" w:rsidRDefault="00650ADE" w:rsidP="00412DF7">
            <w:pPr>
              <w:pStyle w:val="ASFKTablenorm"/>
              <w:ind w:left="57" w:right="57"/>
            </w:pPr>
            <w:r w:rsidRPr="008A53DE">
              <w:t xml:space="preserve">Наименование ТОФК-получателя, в котором </w:t>
            </w:r>
            <w:r>
              <w:t>обслуживается БУ-получатель.</w:t>
            </w:r>
          </w:p>
        </w:tc>
      </w:tr>
      <w:tr w:rsidR="00650ADE" w:rsidRPr="008A53DE" w:rsidTr="00412DF7">
        <w:tc>
          <w:tcPr>
            <w:tcW w:w="1136"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64" w:type="pct"/>
            <w:shd w:val="clear" w:color="auto" w:fill="auto"/>
          </w:tcPr>
          <w:p w:rsidR="00650ADE" w:rsidRPr="008A53DE" w:rsidRDefault="00650ADE" w:rsidP="00412DF7">
            <w:pPr>
              <w:pStyle w:val="ASFKTablenorm"/>
              <w:ind w:left="57" w:right="57"/>
            </w:pPr>
            <w:r w:rsidRPr="008A53DE">
              <w:t>Код ТОФК-получателя.</w:t>
            </w:r>
          </w:p>
        </w:tc>
      </w:tr>
      <w:tr w:rsidR="00650ADE" w:rsidRPr="008A53DE" w:rsidTr="00412DF7">
        <w:tc>
          <w:tcPr>
            <w:tcW w:w="1136" w:type="pct"/>
            <w:shd w:val="clear" w:color="auto" w:fill="auto"/>
          </w:tcPr>
          <w:p w:rsidR="00650ADE" w:rsidRPr="008A53DE" w:rsidRDefault="005E1F5C" w:rsidP="00412DF7">
            <w:pPr>
              <w:pStyle w:val="ASFKTablenorm"/>
              <w:ind w:left="57" w:right="57"/>
            </w:pPr>
            <w:r>
              <w:t xml:space="preserve">Спец. </w:t>
            </w:r>
            <w:r w:rsidR="00B412A1">
              <w:t>У</w:t>
            </w:r>
            <w:r w:rsidR="00650ADE" w:rsidRPr="008A53DE">
              <w:t>казания (наименов</w:t>
            </w:r>
            <w:r w:rsidR="00650ADE" w:rsidRPr="00650ADE">
              <w:t>а</w:t>
            </w:r>
            <w:r w:rsidR="00650ADE" w:rsidRPr="008A53DE">
              <w:t>ния)</w:t>
            </w:r>
          </w:p>
        </w:tc>
        <w:tc>
          <w:tcPr>
            <w:tcW w:w="3864" w:type="pct"/>
            <w:shd w:val="clear" w:color="auto" w:fill="auto"/>
          </w:tcPr>
          <w:p w:rsidR="00650ADE" w:rsidRPr="008A53DE" w:rsidRDefault="00650ADE" w:rsidP="00412DF7">
            <w:pPr>
              <w:pStyle w:val="ASFKTablenorm"/>
              <w:ind w:left="57" w:right="57"/>
            </w:pPr>
            <w:r w:rsidRPr="008A53DE">
              <w:t xml:space="preserve">Наименование специальных указаний. </w:t>
            </w:r>
          </w:p>
          <w:p w:rsidR="00650ADE" w:rsidRPr="008A53DE" w:rsidRDefault="00650ADE" w:rsidP="00412DF7">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1F20AD">
              <w:t>«</w:t>
            </w:r>
            <w:r w:rsidRPr="00412DF7">
              <w:sym w:font="Symbol" w:char="F07C"/>
            </w:r>
            <w:r w:rsidR="005F1EC3">
              <w:t>»</w:t>
            </w:r>
            <w:r w:rsidRPr="008A53DE">
              <w:t xml:space="preserve">. </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 xml:space="preserve">Спец. </w:t>
            </w:r>
            <w:r w:rsidR="00B412A1">
              <w:t>У</w:t>
            </w:r>
            <w:r w:rsidRPr="008A53DE">
              <w:t>казания (код)</w:t>
            </w:r>
          </w:p>
        </w:tc>
        <w:tc>
          <w:tcPr>
            <w:tcW w:w="3864" w:type="pct"/>
            <w:shd w:val="clear" w:color="auto" w:fill="auto"/>
          </w:tcPr>
          <w:p w:rsidR="00650ADE" w:rsidRPr="008A53DE" w:rsidRDefault="00650ADE" w:rsidP="00412DF7">
            <w:pPr>
              <w:pStyle w:val="ASFKTablenorm"/>
              <w:ind w:left="57" w:right="57"/>
            </w:pPr>
            <w:r w:rsidRPr="008A53DE">
              <w:t>Код специальных указаний.</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Номер</w:t>
            </w:r>
          </w:p>
        </w:tc>
        <w:tc>
          <w:tcPr>
            <w:tcW w:w="3864" w:type="pct"/>
            <w:shd w:val="clear" w:color="auto" w:fill="auto"/>
          </w:tcPr>
          <w:p w:rsidR="00650ADE" w:rsidRDefault="00650ADE" w:rsidP="00412DF7">
            <w:pPr>
              <w:pStyle w:val="ASFKTablenorm"/>
              <w:ind w:left="57" w:right="57"/>
            </w:pPr>
            <w:r w:rsidRPr="008A53DE">
              <w:t>Номер расходного расписания.</w:t>
            </w:r>
          </w:p>
          <w:p w:rsidR="00650ADE" w:rsidRPr="008A53DE" w:rsidRDefault="00650ADE" w:rsidP="00412DF7">
            <w:pPr>
              <w:pStyle w:val="ASFKTablenorm"/>
              <w:ind w:left="57" w:right="57"/>
            </w:pPr>
            <w:r w:rsidRPr="00B032EC">
              <w:t>Заполняется вручную.</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Дата в/д</w:t>
            </w:r>
          </w:p>
        </w:tc>
        <w:tc>
          <w:tcPr>
            <w:tcW w:w="3864" w:type="pct"/>
            <w:shd w:val="clear" w:color="auto" w:fill="auto"/>
          </w:tcPr>
          <w:p w:rsidR="00650ADE" w:rsidRDefault="00650ADE" w:rsidP="00412DF7">
            <w:pPr>
              <w:pStyle w:val="ASFKTablenorm"/>
              <w:ind w:left="57" w:right="57"/>
            </w:pPr>
            <w:r w:rsidRPr="008A53DE">
              <w:t>Дата ввода в действие расходного расписания.</w:t>
            </w:r>
          </w:p>
          <w:p w:rsidR="00650ADE" w:rsidRPr="008A53DE" w:rsidRDefault="00650ADE" w:rsidP="00412DF7">
            <w:pPr>
              <w:pStyle w:val="ASFKTablenorm"/>
              <w:ind w:left="57" w:right="57"/>
            </w:pPr>
            <w:r w:rsidRPr="00B032EC">
              <w:lastRenderedPageBreak/>
              <w:t>Вводится вручную или выбирается из системного календаря</w:t>
            </w:r>
            <w:r>
              <w:t>.</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lastRenderedPageBreak/>
              <w:t>Кому: по Сводному реес</w:t>
            </w:r>
            <w:r w:rsidRPr="00190903">
              <w:t>т</w:t>
            </w:r>
            <w:r w:rsidRPr="008A53DE">
              <w:t>ру</w:t>
            </w:r>
          </w:p>
        </w:tc>
        <w:tc>
          <w:tcPr>
            <w:tcW w:w="3864" w:type="pct"/>
            <w:shd w:val="clear" w:color="auto" w:fill="auto"/>
          </w:tcPr>
          <w:p w:rsidR="00650ADE" w:rsidRDefault="00650ADE" w:rsidP="00412DF7">
            <w:pPr>
              <w:pStyle w:val="ASFKTablenorm"/>
              <w:ind w:left="57" w:right="57"/>
            </w:pPr>
            <w:r w:rsidRPr="008A53DE">
              <w:t>Код БУ-получателя в соответствии с СРРПБС.</w:t>
            </w:r>
          </w:p>
          <w:p w:rsidR="00650ADE" w:rsidRPr="00B032EC" w:rsidRDefault="00650ADE" w:rsidP="00412DF7">
            <w:pPr>
              <w:pStyle w:val="ASFKTablenorm"/>
              <w:ind w:left="57" w:right="57"/>
            </w:pPr>
            <w:r w:rsidRPr="00B032EC">
              <w:t xml:space="preserve">Для АРМ: </w:t>
            </w:r>
          </w:p>
          <w:p w:rsidR="00650ADE" w:rsidRPr="00412DF7" w:rsidRDefault="00650ADE" w:rsidP="00412DF7">
            <w:pPr>
              <w:pStyle w:val="ASFKTableListNum"/>
              <w:numPr>
                <w:ilvl w:val="0"/>
                <w:numId w:val="28"/>
              </w:numPr>
              <w:rPr>
                <w:lang w:val="ru-RU" w:eastAsia="ru-RU"/>
              </w:rPr>
            </w:pPr>
            <w:r w:rsidRPr="00412DF7">
              <w:rPr>
                <w:lang w:val="ru-RU" w:eastAsia="ru-RU"/>
              </w:rPr>
              <w:t xml:space="preserve">Выбирается из справочника </w:t>
            </w:r>
            <w:r w:rsidR="001F20AD" w:rsidRPr="00412DF7">
              <w:rPr>
                <w:lang w:val="ru-RU" w:eastAsia="ru-RU"/>
              </w:rPr>
              <w:t>«</w:t>
            </w:r>
            <w:r w:rsidRPr="00412DF7">
              <w:rPr>
                <w:lang w:val="ru-RU" w:eastAsia="ru-RU"/>
              </w:rPr>
              <w:t>СРРПБС</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(доступность кнопок определяется значением поля </w:t>
            </w:r>
            <w:r w:rsidR="001F20AD" w:rsidRPr="00412DF7">
              <w:rPr>
                <w:lang w:val="ru-RU" w:eastAsia="ru-RU"/>
              </w:rPr>
              <w:t>«</w:t>
            </w:r>
            <w:r w:rsidR="00F425BD" w:rsidRPr="00412DF7">
              <w:rPr>
                <w:lang w:val="ru-RU" w:eastAsia="ru-RU"/>
              </w:rPr>
              <w:t>Переход на СР</w:t>
            </w:r>
            <w:r w:rsidR="001F20AD" w:rsidRPr="00412DF7">
              <w:rPr>
                <w:lang w:val="ru-RU" w:eastAsia="ru-RU"/>
              </w:rPr>
              <w:t>»</w:t>
            </w:r>
            <w:r w:rsidR="00F425BD" w:rsidRPr="00412DF7">
              <w:rPr>
                <w:lang w:val="ru-RU" w:eastAsia="ru-RU"/>
              </w:rPr>
              <w:t xml:space="preserve"> и параметром </w:t>
            </w:r>
            <w:r w:rsidR="001F20AD" w:rsidRPr="00412DF7">
              <w:rPr>
                <w:lang w:val="ru-RU" w:eastAsia="ru-RU"/>
              </w:rPr>
              <w:t>«</w:t>
            </w:r>
            <w:r w:rsidR="00F425BD" w:rsidRPr="00412DF7">
              <w:rPr>
                <w:lang w:val="ru-RU" w:eastAsia="ru-RU"/>
              </w:rPr>
              <w:t xml:space="preserve">Дата завершения </w:t>
            </w:r>
            <w:r w:rsidR="004271D0" w:rsidRPr="00412DF7">
              <w:rPr>
                <w:lang w:val="ru-RU" w:eastAsia="ru-RU"/>
              </w:rPr>
              <w:t xml:space="preserve">перехода на </w:t>
            </w:r>
            <w:r w:rsidR="00F425BD" w:rsidRPr="00412DF7">
              <w:rPr>
                <w:lang w:val="ru-RU" w:eastAsia="ru-RU"/>
              </w:rPr>
              <w:t>СР</w:t>
            </w:r>
            <w:r w:rsidR="001F20AD" w:rsidRPr="00412DF7">
              <w:rPr>
                <w:lang w:val="ru-RU" w:eastAsia="ru-RU"/>
              </w:rPr>
              <w:t>»</w:t>
            </w:r>
            <w:r w:rsidR="00F425BD" w:rsidRPr="00412DF7">
              <w:rPr>
                <w:lang w:val="ru-RU" w:eastAsia="ru-RU"/>
              </w:rPr>
              <w:t>)</w:t>
            </w:r>
            <w:r w:rsidRPr="00412DF7">
              <w:rPr>
                <w:lang w:val="ru-RU" w:eastAsia="ru-RU"/>
              </w:rPr>
              <w:t xml:space="preserve">, ограниченного кодом бюджета (атрибут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w:t>
            </w:r>
            <w:r w:rsidR="002105B4" w:rsidRPr="00412DF7">
              <w:rPr>
                <w:lang w:val="ru-RU" w:eastAsia="ru-RU"/>
              </w:rPr>
              <w:t xml:space="preserve"> </w:t>
            </w:r>
            <w:r w:rsidRPr="00412DF7">
              <w:rPr>
                <w:lang w:val="ru-RU" w:eastAsia="ru-RU"/>
              </w:rPr>
              <w:t xml:space="preserve">у которого код вышестоящего равен атрибуту </w:t>
            </w:r>
            <w:r w:rsidR="001F20AD" w:rsidRPr="00412DF7">
              <w:rPr>
                <w:lang w:val="ru-RU" w:eastAsia="ru-RU"/>
              </w:rPr>
              <w:t>«</w:t>
            </w:r>
            <w:r w:rsidRPr="00412DF7">
              <w:rPr>
                <w:lang w:val="ru-RU" w:eastAsia="ru-RU"/>
              </w:rPr>
              <w:t>РБС/ТОАИФ</w:t>
            </w:r>
            <w:r w:rsidR="001F20AD" w:rsidRPr="00412DF7">
              <w:rPr>
                <w:lang w:val="ru-RU" w:eastAsia="ru-RU"/>
              </w:rPr>
              <w:t>»</w:t>
            </w:r>
            <w:r w:rsidRPr="00412DF7">
              <w:rPr>
                <w:lang w:val="ru-RU" w:eastAsia="ru-RU"/>
              </w:rPr>
              <w:t>. При пустом значении поля выбор из справочника ограничен только бюджетом. Может быть изменен 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 Для бюджета, отличного от ФБ – не заполняется.</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Кому: наименование пол</w:t>
            </w:r>
            <w:r w:rsidRPr="00650ADE">
              <w:t>у</w:t>
            </w:r>
            <w:r w:rsidRPr="008A53DE">
              <w:t>чателя</w:t>
            </w:r>
          </w:p>
        </w:tc>
        <w:tc>
          <w:tcPr>
            <w:tcW w:w="3864" w:type="pct"/>
            <w:shd w:val="clear" w:color="auto" w:fill="auto"/>
          </w:tcPr>
          <w:p w:rsidR="00650ADE" w:rsidRDefault="00650ADE" w:rsidP="00412DF7">
            <w:pPr>
              <w:pStyle w:val="ASFKTablenorm"/>
              <w:ind w:left="57" w:right="57"/>
            </w:pPr>
            <w:r w:rsidRPr="008A53DE">
              <w:t>Наименование БУ-получателя в соответствии с СРРПБС.</w:t>
            </w:r>
          </w:p>
          <w:p w:rsidR="00650ADE" w:rsidRPr="00B032EC" w:rsidRDefault="00650ADE" w:rsidP="00412DF7">
            <w:pPr>
              <w:pStyle w:val="ASFKTablenorm"/>
              <w:ind w:left="57" w:right="57"/>
            </w:pPr>
            <w:r w:rsidRPr="00B032EC">
              <w:t>Для Федерального бюджета:</w:t>
            </w:r>
            <w:r>
              <w:t xml:space="preserve"> Для АРМ:</w:t>
            </w:r>
            <w:r w:rsidRPr="00B032EC">
              <w:t xml:space="preserve"> </w:t>
            </w:r>
          </w:p>
          <w:p w:rsidR="00650ADE" w:rsidRPr="00412DF7" w:rsidRDefault="00650ADE" w:rsidP="00412DF7">
            <w:pPr>
              <w:pStyle w:val="ASFKTableListNum"/>
              <w:numPr>
                <w:ilvl w:val="0"/>
                <w:numId w:val="29"/>
              </w:numPr>
              <w:rPr>
                <w:lang w:val="ru-RU" w:eastAsia="ru-RU"/>
              </w:rPr>
            </w:pPr>
            <w:r w:rsidRPr="00412DF7">
              <w:rPr>
                <w:lang w:val="ru-RU" w:eastAsia="ru-RU"/>
              </w:rPr>
              <w:t xml:space="preserve">Заполняется автоматически на основании поля </w:t>
            </w:r>
            <w:r w:rsidR="001F20AD" w:rsidRPr="00412DF7">
              <w:rPr>
                <w:lang w:val="ru-RU" w:eastAsia="ru-RU"/>
              </w:rPr>
              <w:t>«</w:t>
            </w:r>
            <w:r w:rsidRPr="00412DF7">
              <w:rPr>
                <w:lang w:val="ru-RU" w:eastAsia="ru-RU"/>
              </w:rPr>
              <w:t>Кому (По Сводному реестру)</w:t>
            </w:r>
            <w:r w:rsidR="001F20AD" w:rsidRPr="00412DF7">
              <w:rPr>
                <w:lang w:val="ru-RU" w:eastAsia="ru-RU"/>
              </w:rPr>
              <w:t>»</w:t>
            </w:r>
            <w:r w:rsidRPr="00412DF7">
              <w:rPr>
                <w:lang w:val="ru-RU" w:eastAsia="ru-RU"/>
              </w:rPr>
              <w:t xml:space="preserve"> из справочника </w:t>
            </w:r>
            <w:r w:rsidR="001F20AD" w:rsidRPr="00412DF7">
              <w:rPr>
                <w:lang w:val="ru-RU" w:eastAsia="ru-RU"/>
              </w:rPr>
              <w:t>«</w:t>
            </w:r>
            <w:r w:rsidR="00F425BD" w:rsidRPr="00412DF7">
              <w:rPr>
                <w:lang w:val="ru-RU" w:eastAsia="ru-RU"/>
              </w:rPr>
              <w:t>СРРПБС</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w:t>
            </w:r>
            <w:r w:rsidRPr="00412DF7">
              <w:rPr>
                <w:lang w:val="ru-RU" w:eastAsia="ru-RU"/>
              </w:rPr>
              <w:t>или</w:t>
            </w:r>
            <w:r w:rsidR="002105B4" w:rsidRPr="00412DF7">
              <w:rPr>
                <w:lang w:val="ru-RU" w:eastAsia="ru-RU"/>
              </w:rPr>
              <w:t xml:space="preserve"> </w:t>
            </w:r>
            <w:r w:rsidRPr="00412DF7">
              <w:rPr>
                <w:lang w:val="ru-RU" w:eastAsia="ru-RU"/>
              </w:rPr>
              <w:t>вручную.</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p w:rsidR="00650ADE" w:rsidRPr="00B032EC" w:rsidRDefault="00650ADE" w:rsidP="00412DF7">
            <w:pPr>
              <w:pStyle w:val="ASFKTablenorm"/>
              <w:ind w:left="57" w:right="57"/>
            </w:pPr>
            <w:r w:rsidRPr="00B032EC">
              <w:t>Для прочих бюджетов:</w:t>
            </w:r>
          </w:p>
          <w:p w:rsidR="00650ADE" w:rsidRPr="00412DF7" w:rsidRDefault="00650ADE" w:rsidP="00412DF7">
            <w:pPr>
              <w:pStyle w:val="ASFKTableListNum"/>
              <w:numPr>
                <w:ilvl w:val="0"/>
                <w:numId w:val="30"/>
              </w:numPr>
              <w:rPr>
                <w:lang w:val="ru-RU" w:eastAsia="ru-RU"/>
              </w:rPr>
            </w:pPr>
            <w:r w:rsidRPr="00412DF7">
              <w:rPr>
                <w:lang w:val="ru-RU" w:eastAsia="ru-RU"/>
              </w:rPr>
              <w:t xml:space="preserve">Значение может быть выбрано из </w:t>
            </w:r>
            <w:r w:rsidR="00F425BD" w:rsidRPr="00412DF7">
              <w:rPr>
                <w:lang w:val="ru-RU" w:eastAsia="ru-RU"/>
              </w:rPr>
              <w:t xml:space="preserve">справочника </w:t>
            </w:r>
            <w:r w:rsidR="001F20AD" w:rsidRPr="00412DF7">
              <w:rPr>
                <w:lang w:val="ru-RU" w:eastAsia="ru-RU"/>
              </w:rPr>
              <w:t>«</w:t>
            </w:r>
            <w:r w:rsidR="00F425BD" w:rsidRPr="00412DF7">
              <w:rPr>
                <w:lang w:val="ru-RU" w:eastAsia="ru-RU"/>
              </w:rPr>
              <w:t>ПУБП</w:t>
            </w:r>
            <w:r w:rsidR="001F20AD" w:rsidRPr="00412DF7">
              <w:rPr>
                <w:lang w:val="ru-RU" w:eastAsia="ru-RU"/>
              </w:rPr>
              <w:t>»</w:t>
            </w:r>
            <w:r w:rsidR="00F425BD" w:rsidRPr="00412DF7">
              <w:rPr>
                <w:lang w:val="ru-RU" w:eastAsia="ru-RU"/>
              </w:rPr>
              <w:t>/</w:t>
            </w:r>
            <w:r w:rsidR="005F1EC3" w:rsidRPr="00412DF7">
              <w:rPr>
                <w:lang w:val="ru-RU" w:eastAsia="ru-RU"/>
              </w:rPr>
              <w:t>«</w:t>
            </w:r>
            <w:r w:rsidR="00F425BD" w:rsidRPr="00412DF7">
              <w:rPr>
                <w:lang w:val="ru-RU" w:eastAsia="ru-RU"/>
              </w:rPr>
              <w:t>СР</w:t>
            </w:r>
            <w:r w:rsidR="005F1EC3" w:rsidRPr="00412DF7">
              <w:rPr>
                <w:lang w:val="ru-RU" w:eastAsia="ru-RU"/>
              </w:rPr>
              <w:t>»</w:t>
            </w:r>
            <w:r w:rsidR="00F425BD" w:rsidRPr="00412DF7">
              <w:rPr>
                <w:lang w:val="ru-RU" w:eastAsia="ru-RU"/>
              </w:rPr>
              <w:t xml:space="preserve"> (с фильтром по коду бюджета &lt;&gt; 99010001) </w:t>
            </w:r>
            <w:r w:rsidRPr="00412DF7">
              <w:rPr>
                <w:lang w:val="ru-RU" w:eastAsia="ru-RU"/>
              </w:rPr>
              <w:t>(без заполнения поля по Сводному реестру).</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таблицы </w:t>
            </w:r>
            <w:r w:rsidR="001F20AD" w:rsidRPr="00412DF7">
              <w:rPr>
                <w:lang w:val="ru-RU" w:eastAsia="ru-RU"/>
              </w:rPr>
              <w:t>«</w:t>
            </w:r>
            <w:r w:rsidRPr="00412DF7">
              <w:rPr>
                <w:lang w:val="ru-RU" w:eastAsia="ru-RU"/>
              </w:rPr>
              <w:t>Получатели</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Кому: номер ЛС</w:t>
            </w:r>
          </w:p>
        </w:tc>
        <w:tc>
          <w:tcPr>
            <w:tcW w:w="3864" w:type="pct"/>
            <w:shd w:val="clear" w:color="auto" w:fill="auto"/>
          </w:tcPr>
          <w:p w:rsidR="00650ADE" w:rsidRDefault="00650ADE" w:rsidP="00412DF7">
            <w:pPr>
              <w:pStyle w:val="ASFKTablenorm"/>
              <w:ind w:left="57" w:right="57"/>
            </w:pPr>
            <w:r w:rsidRPr="008A53DE">
              <w:t>Номер лицевого счета БУ-получателя (ПБС (АИФ)).</w:t>
            </w:r>
          </w:p>
          <w:p w:rsidR="00650ADE" w:rsidRPr="008A53DE" w:rsidRDefault="00650ADE" w:rsidP="00412DF7">
            <w:pPr>
              <w:pStyle w:val="ASFKTablenorm"/>
              <w:ind w:left="57" w:right="57"/>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864" w:type="pct"/>
            <w:shd w:val="clear" w:color="auto" w:fill="auto"/>
          </w:tcPr>
          <w:p w:rsidR="00650ADE" w:rsidRDefault="00650ADE" w:rsidP="00412DF7">
            <w:pPr>
              <w:pStyle w:val="ASFKTablenorm"/>
              <w:ind w:left="57" w:right="57"/>
            </w:pPr>
            <w:r w:rsidRPr="008A53DE">
              <w:t>Наименование должности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864" w:type="pct"/>
            <w:shd w:val="clear" w:color="auto" w:fill="auto"/>
          </w:tcPr>
          <w:p w:rsidR="00650ADE" w:rsidRDefault="00650ADE" w:rsidP="00412DF7">
            <w:pPr>
              <w:pStyle w:val="ASFKTablenorm"/>
              <w:ind w:left="57" w:right="57"/>
            </w:pPr>
            <w:r w:rsidRPr="008A53DE">
              <w:t>ФИО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Дата подписи</w:t>
            </w:r>
          </w:p>
        </w:tc>
        <w:tc>
          <w:tcPr>
            <w:tcW w:w="3864" w:type="pct"/>
            <w:shd w:val="clear" w:color="auto" w:fill="auto"/>
          </w:tcPr>
          <w:p w:rsidR="00650ADE" w:rsidRDefault="00650ADE" w:rsidP="00412DF7">
            <w:pPr>
              <w:pStyle w:val="ASFKTablenorm"/>
              <w:ind w:left="57" w:right="57"/>
            </w:pPr>
            <w:r w:rsidRPr="008A53DE">
              <w:t>Дата подписи ответственного исполнителя.</w:t>
            </w:r>
          </w:p>
          <w:p w:rsidR="00650ADE" w:rsidRPr="008A53DE" w:rsidRDefault="00650ADE" w:rsidP="00412DF7">
            <w:pPr>
              <w:pStyle w:val="ASFKTablenorm"/>
              <w:ind w:left="57" w:right="57"/>
            </w:pPr>
            <w:r w:rsidRPr="00B032EC">
              <w:t>Значение вводится вручную, либо выбирается из системного календаря</w:t>
            </w:r>
            <w:r>
              <w:t>.</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864" w:type="pct"/>
            <w:shd w:val="clear" w:color="auto" w:fill="auto"/>
          </w:tcPr>
          <w:p w:rsidR="00650ADE" w:rsidRDefault="00650ADE" w:rsidP="00412DF7">
            <w:pPr>
              <w:pStyle w:val="ASFKTablenorm"/>
              <w:ind w:left="57" w:right="57"/>
            </w:pPr>
            <w:r w:rsidRPr="008A53DE">
              <w:t>Номер телефона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412DF7">
        <w:tc>
          <w:tcPr>
            <w:tcW w:w="1136"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64" w:type="pct"/>
            <w:shd w:val="clear" w:color="auto" w:fill="auto"/>
          </w:tcPr>
          <w:p w:rsidR="00650ADE" w:rsidRDefault="00650ADE" w:rsidP="00412DF7">
            <w:pPr>
              <w:pStyle w:val="ASFKTablenorm"/>
              <w:ind w:left="57" w:right="57"/>
            </w:pPr>
            <w:r w:rsidRPr="008A53DE">
              <w:t>Код ТОФК-получателя.</w:t>
            </w:r>
          </w:p>
          <w:p w:rsidR="00650ADE" w:rsidRPr="008A53DE" w:rsidRDefault="00650ADE" w:rsidP="00412DF7">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rsidTr="00412DF7">
        <w:tc>
          <w:tcPr>
            <w:tcW w:w="1136" w:type="pct"/>
            <w:shd w:val="clear" w:color="auto" w:fill="auto"/>
          </w:tcPr>
          <w:p w:rsidR="00650ADE" w:rsidRPr="008A53DE" w:rsidRDefault="00650ADE" w:rsidP="00412DF7">
            <w:pPr>
              <w:pStyle w:val="ASFKTablenorm"/>
              <w:ind w:left="57" w:right="57"/>
            </w:pPr>
            <w:r w:rsidRPr="008A53DE">
              <w:t xml:space="preserve">Спец. </w:t>
            </w:r>
            <w:r w:rsidR="00B412A1" w:rsidRPr="008A53DE">
              <w:t>У</w:t>
            </w:r>
            <w:r w:rsidRPr="008A53DE">
              <w:t>казания (Код)</w:t>
            </w:r>
          </w:p>
        </w:tc>
        <w:tc>
          <w:tcPr>
            <w:tcW w:w="3864" w:type="pct"/>
            <w:shd w:val="clear" w:color="auto" w:fill="auto"/>
          </w:tcPr>
          <w:p w:rsidR="00650ADE" w:rsidRDefault="00650ADE" w:rsidP="00412DF7">
            <w:pPr>
              <w:pStyle w:val="ASFKTablenorm"/>
              <w:ind w:left="57" w:right="57"/>
            </w:pPr>
            <w:r w:rsidRPr="008A53DE">
              <w:t>Код специальных указаний.</w:t>
            </w:r>
          </w:p>
          <w:p w:rsidR="00650ADE" w:rsidRPr="008A53DE" w:rsidRDefault="00650ADE" w:rsidP="00412DF7">
            <w:pPr>
              <w:pStyle w:val="ASFKTablenorm"/>
              <w:ind w:left="57" w:right="57"/>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lastRenderedPageBreak/>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92715F">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92715F">
        <w:t>59</w:t>
      </w:r>
      <w:r w:rsidRPr="00B11F4A">
        <w:fldChar w:fldCharType="end"/>
      </w:r>
      <w:r w:rsidRPr="00B11F4A">
        <w:t>.</w:t>
      </w:r>
    </w:p>
    <w:p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92715F">
        <w:pict>
          <v:shape id="_x0000_i1214"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92715F">
        <w:t>114</w:t>
      </w:r>
      <w:r w:rsidRPr="00B11F4A">
        <w:fldChar w:fldCharType="end"/>
      </w:r>
      <w:r w:rsidRPr="00B11F4A">
        <w:t>).</w:t>
      </w:r>
    </w:p>
    <w:p w:rsidR="00E34F8C" w:rsidRPr="00E34F8C" w:rsidRDefault="0092715F" w:rsidP="00E34F8C">
      <w:pPr>
        <w:pStyle w:val="ASFKFigure"/>
      </w:pPr>
      <w:r>
        <w:pict>
          <v:shape id="_x0000_i1215" type="#_x0000_t75" style="width:480pt;height:228pt">
            <v:imagedata r:id="rId178"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4" w:name="_Ref205636199"/>
      <w:bookmarkStart w:id="885" w:name="_Toc79490483"/>
      <w:r w:rsidR="0092715F">
        <w:rPr>
          <w:noProof/>
        </w:rPr>
        <w:t>114</w:t>
      </w:r>
      <w:bookmarkEnd w:id="884"/>
      <w:r w:rsidRPr="00B11F4A">
        <w:fldChar w:fldCharType="end"/>
      </w:r>
      <w:r w:rsidRPr="00B11F4A">
        <w:t xml:space="preserve">. </w:t>
      </w:r>
      <w:r w:rsidR="00F9698D">
        <w:t>Форма «Добавление записи»</w:t>
      </w:r>
      <w:r w:rsidRPr="00B11F4A">
        <w:t xml:space="preserve"> (строка данных о расходном расписании)</w:t>
      </w:r>
      <w:bookmarkEnd w:id="885"/>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92715F">
        <w:t>115</w:t>
      </w:r>
      <w:r w:rsidR="00B70340" w:rsidRPr="00B11F4A">
        <w:fldChar w:fldCharType="end"/>
      </w:r>
      <w:r w:rsidR="00B70340" w:rsidRPr="00B11F4A">
        <w:t>.</w:t>
      </w:r>
    </w:p>
    <w:p w:rsidR="0072745A" w:rsidRPr="0072745A" w:rsidRDefault="0092715F" w:rsidP="0072745A">
      <w:pPr>
        <w:pStyle w:val="ASFKFigure"/>
      </w:pPr>
      <w:r>
        <w:lastRenderedPageBreak/>
        <w:pict>
          <v:shape id="_x0000_i1216" type="#_x0000_t75" style="width:480pt;height:156pt">
            <v:imagedata r:id="rId179" o:title="0"/>
          </v:shape>
        </w:pict>
      </w:r>
    </w:p>
    <w:bookmarkStart w:id="886"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7" w:name="_Ref205636528"/>
      <w:bookmarkStart w:id="888" w:name="_Toc79490484"/>
      <w:r w:rsidR="0092715F">
        <w:rPr>
          <w:noProof/>
        </w:rPr>
        <w:t>115</w:t>
      </w:r>
      <w:bookmarkEnd w:id="887"/>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86"/>
      <w:bookmarkEnd w:id="888"/>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92715F">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92715F">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89" w:name="_Ref349749872"/>
      <w:bookmarkStart w:id="890" w:name="_Toc79490289"/>
      <w:r w:rsidR="0092715F">
        <w:rPr>
          <w:noProof/>
        </w:rPr>
        <w:t>60</w:t>
      </w:r>
      <w:bookmarkEnd w:id="889"/>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7587"/>
      </w:tblGrid>
      <w:tr w:rsidR="00650ADE" w:rsidRPr="008A53DE" w:rsidTr="00412DF7">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Номер</w:t>
            </w:r>
          </w:p>
        </w:tc>
        <w:tc>
          <w:tcPr>
            <w:tcW w:w="3889" w:type="pct"/>
            <w:shd w:val="clear" w:color="auto" w:fill="auto"/>
          </w:tcPr>
          <w:p w:rsidR="00650ADE" w:rsidRPr="008A53DE" w:rsidRDefault="00650ADE"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w:t>
            </w:r>
          </w:p>
        </w:tc>
        <w:tc>
          <w:tcPr>
            <w:tcW w:w="3889" w:type="pct"/>
            <w:shd w:val="clear" w:color="auto" w:fill="auto"/>
          </w:tcPr>
          <w:p w:rsidR="00650ADE" w:rsidRPr="008A53DE" w:rsidRDefault="00650ADE"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Кому</w:t>
            </w:r>
          </w:p>
        </w:tc>
        <w:tc>
          <w:tcPr>
            <w:tcW w:w="3889" w:type="pct"/>
            <w:shd w:val="clear" w:color="auto" w:fill="auto"/>
          </w:tcPr>
          <w:p w:rsidR="00650ADE" w:rsidRPr="008A53DE" w:rsidRDefault="00650ADE"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Наименование</w:t>
            </w:r>
          </w:p>
        </w:tc>
        <w:tc>
          <w:tcPr>
            <w:tcW w:w="3889" w:type="pct"/>
            <w:shd w:val="clear" w:color="auto" w:fill="auto"/>
          </w:tcPr>
          <w:p w:rsidR="00650ADE" w:rsidRPr="008A53DE" w:rsidRDefault="00650ADE" w:rsidP="00412DF7">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 раздела</w:t>
            </w:r>
          </w:p>
        </w:tc>
        <w:tc>
          <w:tcPr>
            <w:tcW w:w="3889" w:type="pct"/>
            <w:shd w:val="clear" w:color="auto" w:fill="auto"/>
          </w:tcPr>
          <w:p w:rsidR="00650ADE" w:rsidRDefault="00650ADE" w:rsidP="00412DF7">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412DF7">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в текущем году.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Итого: 1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первому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Итого: 2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второму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rsidTr="00412DF7">
        <w:tc>
          <w:tcPr>
            <w:tcW w:w="5000" w:type="pct"/>
            <w:gridSpan w:val="2"/>
            <w:shd w:val="clear" w:color="auto" w:fill="auto"/>
          </w:tcPr>
          <w:p w:rsidR="00650ADE" w:rsidRPr="008A53DE" w:rsidRDefault="000F78C0" w:rsidP="00412DF7">
            <w:pPr>
              <w:pStyle w:val="ASFKTablenorm"/>
              <w:ind w:left="57" w:right="57"/>
            </w:pPr>
            <w:r w:rsidRPr="000F78C0">
              <w:lastRenderedPageBreak/>
              <w:t>Закладка «Документ (1)», вкладка «Раздел I: БА (4)», группа полей «Строки: Раздел I. БЮДЖЕТНЫЕ АССИГНОВАНИЯ»</w:t>
            </w:r>
            <w:r>
              <w:t>, табличное поле</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w:t>
            </w:r>
          </w:p>
        </w:tc>
        <w:tc>
          <w:tcPr>
            <w:tcW w:w="3889" w:type="pct"/>
            <w:shd w:val="clear" w:color="auto" w:fill="auto"/>
          </w:tcPr>
          <w:p w:rsidR="00650ADE" w:rsidRDefault="00650ADE" w:rsidP="00412DF7">
            <w:pPr>
              <w:pStyle w:val="ASFKTablenorm"/>
              <w:ind w:left="57" w:right="57"/>
            </w:pPr>
            <w:r w:rsidRPr="008A53DE">
              <w:t>Номер строки.</w:t>
            </w:r>
          </w:p>
          <w:p w:rsidR="00650ADE" w:rsidRPr="008A53DE" w:rsidRDefault="00650ADE" w:rsidP="00412DF7">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КБК</w:t>
            </w:r>
          </w:p>
        </w:tc>
        <w:tc>
          <w:tcPr>
            <w:tcW w:w="3889" w:type="pct"/>
            <w:shd w:val="clear" w:color="auto" w:fill="auto"/>
          </w:tcPr>
          <w:p w:rsidR="00650ADE" w:rsidRDefault="00650ADE" w:rsidP="00412DF7">
            <w:pPr>
              <w:pStyle w:val="ASFKTablenorm"/>
              <w:ind w:left="57" w:right="57"/>
            </w:pPr>
            <w:r w:rsidRPr="008A53DE">
              <w:t>Код бюджетной классификации (20 символов).</w:t>
            </w:r>
          </w:p>
          <w:p w:rsidR="00650ADE" w:rsidRPr="00412DF7" w:rsidRDefault="00650ADE" w:rsidP="00412DF7">
            <w:pPr>
              <w:pStyle w:val="ASFKTableListNum"/>
              <w:numPr>
                <w:ilvl w:val="0"/>
                <w:numId w:val="31"/>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Pr="00412DF7">
              <w:rPr>
                <w:lang w:val="ru-RU" w:eastAsia="ru-RU"/>
              </w:rPr>
              <w:t>Вид источника</w:t>
            </w:r>
            <w:r w:rsidR="001F20AD" w:rsidRPr="00412DF7">
              <w:rPr>
                <w:lang w:val="ru-RU" w:eastAsia="ru-RU"/>
              </w:rPr>
              <w:t>»</w:t>
            </w:r>
            <w:r w:rsidRPr="00412DF7">
              <w:rPr>
                <w:lang w:val="ru-RU" w:eastAsia="ru-RU"/>
              </w:rPr>
              <w:t xml:space="preserve">, закрыты на редактирование поля </w:t>
            </w:r>
            <w:r w:rsidR="001F20AD" w:rsidRPr="00412DF7">
              <w:rPr>
                <w:lang w:val="ru-RU" w:eastAsia="ru-RU"/>
              </w:rPr>
              <w:t>«</w:t>
            </w:r>
            <w:r w:rsidRPr="00412DF7">
              <w:rPr>
                <w:lang w:val="ru-RU" w:eastAsia="ru-RU"/>
              </w:rPr>
              <w:t>ФКР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КЦСР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КВР</w:t>
            </w:r>
            <w:r w:rsidR="001F20AD" w:rsidRPr="00412DF7">
              <w:rPr>
                <w:lang w:val="ru-RU" w:eastAsia="ru-RU"/>
              </w:rPr>
              <w:t>»</w:t>
            </w:r>
            <w:r w:rsidRPr="00412DF7">
              <w:rPr>
                <w:lang w:val="ru-RU" w:eastAsia="ru-RU"/>
              </w:rPr>
              <w:t xml:space="preserve">, </w:t>
            </w:r>
            <w:r w:rsidR="001F20AD" w:rsidRPr="00412DF7">
              <w:rPr>
                <w:lang w:val="ru-RU" w:eastAsia="ru-RU"/>
              </w:rPr>
              <w:t>«</w:t>
            </w:r>
            <w:r w:rsidRPr="00412DF7">
              <w:rPr>
                <w:lang w:val="ru-RU" w:eastAsia="ru-RU"/>
              </w:rPr>
              <w:t>КОСГУ</w:t>
            </w:r>
            <w:r w:rsidR="001F20AD" w:rsidRPr="00412DF7">
              <w:rPr>
                <w:lang w:val="ru-RU" w:eastAsia="ru-RU"/>
              </w:rPr>
              <w:t>»</w:t>
            </w:r>
            <w:r w:rsidRPr="00412DF7">
              <w:rPr>
                <w:lang w:val="ru-RU" w:eastAsia="ru-RU"/>
              </w:rPr>
              <w:t>, и наоборот.</w:t>
            </w:r>
          </w:p>
          <w:p w:rsidR="00650ADE" w:rsidRPr="00412DF7" w:rsidRDefault="00650ADE" w:rsidP="00650ADE">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Цели субсидий</w:t>
            </w:r>
          </w:p>
        </w:tc>
        <w:tc>
          <w:tcPr>
            <w:tcW w:w="3889" w:type="pct"/>
            <w:shd w:val="clear" w:color="auto" w:fill="auto"/>
          </w:tcPr>
          <w:p w:rsidR="00650ADE" w:rsidRDefault="00650ADE" w:rsidP="00412DF7">
            <w:pPr>
              <w:pStyle w:val="ASFKTablenorm"/>
              <w:ind w:left="57" w:right="57"/>
            </w:pPr>
            <w:r w:rsidRPr="008A53DE">
              <w:t>Код цели субсидий/субвенций.</w:t>
            </w:r>
          </w:p>
          <w:p w:rsidR="00650ADE" w:rsidRPr="00D13F5C" w:rsidRDefault="00650ADE" w:rsidP="00412DF7">
            <w:pPr>
              <w:pStyle w:val="ASFKTablenorm"/>
              <w:ind w:left="57" w:right="57"/>
            </w:pPr>
            <w:r w:rsidRPr="00D13F5C">
              <w:t xml:space="preserve">Для АРМ. </w:t>
            </w:r>
          </w:p>
          <w:p w:rsidR="00650ADE" w:rsidRPr="00412DF7" w:rsidRDefault="00650ADE" w:rsidP="00412DF7">
            <w:pPr>
              <w:pStyle w:val="ASFKTableListNum"/>
              <w:numPr>
                <w:ilvl w:val="0"/>
                <w:numId w:val="32"/>
              </w:numPr>
              <w:rPr>
                <w:lang w:val="ru-RU" w:eastAsia="ru-RU"/>
              </w:rPr>
            </w:pPr>
            <w:r w:rsidRPr="00412DF7">
              <w:rPr>
                <w:lang w:val="ru-RU" w:eastAsia="ru-RU"/>
              </w:rPr>
              <w:t>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rsidR="00650ADE" w:rsidRPr="00412DF7" w:rsidRDefault="00650ADE" w:rsidP="00650ADE">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Сумма: тек. </w:t>
            </w:r>
            <w:r w:rsidR="00BD6E40">
              <w:t>Г</w:t>
            </w:r>
            <w:r w:rsidRPr="008A53DE">
              <w:t>од</w:t>
            </w:r>
          </w:p>
        </w:tc>
        <w:tc>
          <w:tcPr>
            <w:tcW w:w="3889" w:type="pct"/>
            <w:shd w:val="clear" w:color="auto" w:fill="auto"/>
          </w:tcPr>
          <w:p w:rsidR="00650ADE" w:rsidRDefault="00650ADE" w:rsidP="00412DF7">
            <w:pPr>
              <w:pStyle w:val="ASFKTablenorm"/>
              <w:ind w:left="57" w:right="57"/>
            </w:pPr>
            <w:r w:rsidRPr="008A53DE">
              <w:t>Сумма БА в текущем году.</w:t>
            </w:r>
          </w:p>
          <w:p w:rsidR="00650ADE" w:rsidRPr="00412DF7" w:rsidRDefault="00650ADE" w:rsidP="00412DF7">
            <w:pPr>
              <w:pStyle w:val="ASFKTableListNum"/>
              <w:numPr>
                <w:ilvl w:val="0"/>
                <w:numId w:val="33"/>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 xml:space="preserve">Сумма: </w:t>
            </w:r>
            <w:r w:rsidR="00F064D6">
              <w:rPr>
                <w:rStyle w:val="ASFKReporterror"/>
              </w:rPr>
              <w:t>т</w:t>
            </w:r>
            <w:r w:rsidRPr="00F064D6">
              <w:rPr>
                <w:rStyle w:val="ASFKReporterror"/>
              </w:rPr>
              <w:t>ек.год</w:t>
            </w:r>
            <w:r w:rsidR="001F20AD" w:rsidRPr="00F064D6">
              <w:rPr>
                <w:rStyle w:val="ASFKReporterror"/>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 бюджетного документа. </w:t>
            </w:r>
          </w:p>
          <w:p w:rsidR="00650ADE" w:rsidRPr="00412DF7" w:rsidRDefault="00650ADE" w:rsidP="00F064D6">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00F064D6">
              <w:rPr>
                <w:rStyle w:val="ASFKReporterror"/>
              </w:rPr>
              <w:t>т</w:t>
            </w:r>
            <w:r w:rsidRPr="00F064D6">
              <w:rPr>
                <w:rStyle w:val="ASFKReporterror"/>
              </w:rPr>
              <w:t>ек.год</w:t>
            </w:r>
            <w:r w:rsidR="001F20AD" w:rsidRPr="00F064D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1 год</w:t>
            </w:r>
          </w:p>
        </w:tc>
        <w:tc>
          <w:tcPr>
            <w:tcW w:w="3889" w:type="pct"/>
            <w:shd w:val="clear" w:color="auto" w:fill="auto"/>
          </w:tcPr>
          <w:p w:rsidR="00650ADE" w:rsidRDefault="00650ADE" w:rsidP="00412DF7">
            <w:pPr>
              <w:pStyle w:val="ASFKTablenorm"/>
              <w:ind w:left="57" w:right="57"/>
            </w:pPr>
            <w:r w:rsidRPr="008A53DE">
              <w:t>Сумма БА по первому году планового периода.</w:t>
            </w:r>
          </w:p>
          <w:p w:rsidR="00650ADE" w:rsidRPr="00412DF7" w:rsidRDefault="00650ADE" w:rsidP="00412DF7">
            <w:pPr>
              <w:pStyle w:val="ASFKTableListNum"/>
              <w:numPr>
                <w:ilvl w:val="0"/>
                <w:numId w:val="34"/>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1-й год</w:t>
            </w:r>
            <w:r w:rsidR="001F20AD" w:rsidRPr="00412DF7">
              <w:rPr>
                <w:lang w:val="ru-RU" w:eastAsia="ru-RU"/>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+1 бюджетного документа. </w:t>
            </w:r>
          </w:p>
          <w:p w:rsidR="00650ADE" w:rsidRPr="00412DF7" w:rsidRDefault="00650ADE" w:rsidP="00650ADE">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1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2 год</w:t>
            </w:r>
          </w:p>
        </w:tc>
        <w:tc>
          <w:tcPr>
            <w:tcW w:w="3889" w:type="pct"/>
            <w:shd w:val="clear" w:color="auto" w:fill="auto"/>
          </w:tcPr>
          <w:p w:rsidR="00650ADE" w:rsidRDefault="00650ADE" w:rsidP="00412DF7">
            <w:pPr>
              <w:pStyle w:val="ASFKTablenorm"/>
              <w:ind w:left="57" w:right="57"/>
            </w:pPr>
            <w:r w:rsidRPr="008A53DE">
              <w:t>Сумма БА по второму году планового периода.</w:t>
            </w:r>
          </w:p>
          <w:p w:rsidR="00650ADE" w:rsidRPr="00412DF7" w:rsidRDefault="00650ADE" w:rsidP="00412DF7">
            <w:pPr>
              <w:pStyle w:val="ASFKTableListNum"/>
              <w:numPr>
                <w:ilvl w:val="0"/>
                <w:numId w:val="35"/>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2-й год</w:t>
            </w:r>
            <w:r w:rsidR="001F20AD" w:rsidRPr="00412DF7">
              <w:rPr>
                <w:lang w:val="ru-RU" w:eastAsia="ru-RU"/>
              </w:rPr>
              <w:t>»</w:t>
            </w:r>
            <w:r w:rsidRPr="00412DF7">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+2 бюджетного документа. </w:t>
            </w:r>
          </w:p>
          <w:p w:rsidR="00650ADE" w:rsidRPr="00412DF7" w:rsidRDefault="00650ADE" w:rsidP="00650ADE">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2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 БА</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Примечание</w:t>
            </w:r>
          </w:p>
        </w:tc>
        <w:tc>
          <w:tcPr>
            <w:tcW w:w="3889" w:type="pct"/>
            <w:shd w:val="clear" w:color="auto" w:fill="auto"/>
          </w:tcPr>
          <w:p w:rsidR="00650ADE" w:rsidRPr="008A53DE" w:rsidRDefault="00650ADE" w:rsidP="00412DF7">
            <w:pPr>
              <w:pStyle w:val="ASFKTablenorm"/>
              <w:ind w:left="57" w:right="57"/>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t xml:space="preserve">Для добавления строки БА расходного расписания следует нажать на кнопку </w:t>
      </w:r>
      <w:r w:rsidR="0092715F">
        <w:pict>
          <v:shape id="_x0000_i1217" type="#_x0000_t75" style="width:12pt;height:12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92715F">
        <w:t>116</w:t>
      </w:r>
      <w:r w:rsidRPr="00B11F4A">
        <w:fldChar w:fldCharType="end"/>
      </w:r>
      <w:r w:rsidRPr="00B11F4A">
        <w:t>).</w:t>
      </w:r>
    </w:p>
    <w:p w:rsidR="0072745A" w:rsidRPr="0072745A" w:rsidRDefault="0092715F" w:rsidP="0072745A">
      <w:pPr>
        <w:pStyle w:val="ASFKFigure"/>
      </w:pPr>
      <w:r>
        <w:lastRenderedPageBreak/>
        <w:pict>
          <v:shape id="_x0000_i1218" type="#_x0000_t75" style="width:480pt;height:4in">
            <v:imagedata r:id="rId180"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1" w:name="_Ref231717217"/>
      <w:bookmarkStart w:id="892" w:name="_Toc79490485"/>
      <w:r w:rsidR="0092715F">
        <w:rPr>
          <w:noProof/>
        </w:rPr>
        <w:t>116</w:t>
      </w:r>
      <w:bookmarkEnd w:id="891"/>
      <w:r w:rsidRPr="00B11F4A">
        <w:fldChar w:fldCharType="end"/>
      </w:r>
      <w:r w:rsidRPr="00B11F4A">
        <w:t xml:space="preserve">. </w:t>
      </w:r>
      <w:r w:rsidR="000F78C0">
        <w:t>Форма</w:t>
      </w:r>
      <w:r w:rsidRPr="00B11F4A">
        <w:t xml:space="preserve"> </w:t>
      </w:r>
      <w:r w:rsidR="001F20AD">
        <w:t>«</w:t>
      </w:r>
      <w:r w:rsidRPr="00B11F4A">
        <w:t>Добавление записи</w:t>
      </w:r>
      <w:r w:rsidR="001F20AD">
        <w:t>»</w:t>
      </w:r>
      <w:r w:rsidRPr="00B11F4A">
        <w:t xml:space="preserve"> (строка БА)</w:t>
      </w:r>
      <w:bookmarkEnd w:id="892"/>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92715F" w:rsidP="0072745A">
      <w:pPr>
        <w:pStyle w:val="ASFKFigure"/>
      </w:pPr>
      <w:r>
        <w:lastRenderedPageBreak/>
        <w:pict>
          <v:shape id="_x0000_i1219" type="#_x0000_t75" style="width:474pt;height:156pt">
            <v:imagedata r:id="rId181"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3" w:name="_Ref205636529"/>
      <w:bookmarkStart w:id="894" w:name="_Toc79490486"/>
      <w:r w:rsidR="0092715F">
        <w:rPr>
          <w:noProof/>
        </w:rPr>
        <w:t>117</w:t>
      </w:r>
      <w:bookmarkEnd w:id="893"/>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0F78C0">
        <w:t>в</w:t>
      </w:r>
      <w:r w:rsidR="00F9698D">
        <w:t xml:space="preserve">кладки </w:t>
      </w:r>
      <w:r w:rsidR="001F20AD">
        <w:t>«</w:t>
      </w:r>
      <w:r w:rsidRPr="00B11F4A">
        <w:t xml:space="preserve">Раздел </w:t>
      </w:r>
      <w:r w:rsidRPr="00B70340">
        <w:t>II</w:t>
      </w:r>
      <w:r w:rsidRPr="00B11F4A">
        <w:t>: ЛБО</w:t>
      </w:r>
      <w:r>
        <w:t xml:space="preserve"> (5)</w:t>
      </w:r>
      <w:r w:rsidR="001F20AD">
        <w:t>»</w:t>
      </w:r>
      <w:bookmarkEnd w:id="894"/>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92715F">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92715F">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5" w:name="_Ref349750026"/>
      <w:bookmarkStart w:id="896" w:name="_Toc79490290"/>
      <w:r w:rsidR="0092715F">
        <w:rPr>
          <w:noProof/>
        </w:rPr>
        <w:t>61</w:t>
      </w:r>
      <w:bookmarkEnd w:id="895"/>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8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4"/>
        <w:gridCol w:w="7531"/>
      </w:tblGrid>
      <w:tr w:rsidR="00647979" w:rsidRPr="008A53DE" w:rsidTr="00412DF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Номер</w:t>
            </w:r>
          </w:p>
        </w:tc>
        <w:tc>
          <w:tcPr>
            <w:tcW w:w="3860"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Дата в/д</w:t>
            </w:r>
          </w:p>
        </w:tc>
        <w:tc>
          <w:tcPr>
            <w:tcW w:w="3860"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Кому</w:t>
            </w:r>
          </w:p>
        </w:tc>
        <w:tc>
          <w:tcPr>
            <w:tcW w:w="3860"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Наименование</w:t>
            </w:r>
          </w:p>
        </w:tc>
        <w:tc>
          <w:tcPr>
            <w:tcW w:w="3860"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Дата в/д раздела</w:t>
            </w:r>
          </w:p>
        </w:tc>
        <w:tc>
          <w:tcPr>
            <w:tcW w:w="3860"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412DF7">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0" w:type="pct"/>
            <w:shd w:val="clear" w:color="auto" w:fill="auto"/>
          </w:tcPr>
          <w:p w:rsidR="00647979" w:rsidRPr="008A53DE" w:rsidRDefault="00647979" w:rsidP="00412DF7">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BD6E40">
              <w:t>Г</w:t>
            </w:r>
            <w:r w:rsidRPr="008A53DE">
              <w:t>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Итого: 1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первому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Итого: 2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второму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lastRenderedPageBreak/>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w:t>
            </w:r>
          </w:p>
        </w:tc>
        <w:tc>
          <w:tcPr>
            <w:tcW w:w="3860"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rsidTr="00412DF7">
        <w:trPr>
          <w:trHeight w:val="77"/>
        </w:trPr>
        <w:tc>
          <w:tcPr>
            <w:tcW w:w="1140" w:type="pct"/>
            <w:shd w:val="clear" w:color="auto" w:fill="auto"/>
          </w:tcPr>
          <w:p w:rsidR="0000156C" w:rsidRPr="00AB7803" w:rsidRDefault="0000156C" w:rsidP="00412DF7">
            <w:pPr>
              <w:pStyle w:val="ASFKTablenorm"/>
              <w:ind w:left="57" w:right="57"/>
            </w:pPr>
            <w:r>
              <w:t>Код объекта ФАИП (КМИ)</w:t>
            </w:r>
          </w:p>
        </w:tc>
        <w:tc>
          <w:tcPr>
            <w:tcW w:w="3860" w:type="pct"/>
            <w:shd w:val="clear" w:color="auto" w:fill="auto"/>
          </w:tcPr>
          <w:p w:rsidR="0000156C" w:rsidRPr="00AB7803" w:rsidRDefault="0000156C"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КБК</w:t>
            </w:r>
          </w:p>
        </w:tc>
        <w:tc>
          <w:tcPr>
            <w:tcW w:w="3860"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461CDC" w:rsidRDefault="00647979" w:rsidP="00412DF7">
            <w:pPr>
              <w:pStyle w:val="ASFKTablenorm"/>
              <w:ind w:left="57" w:right="57"/>
            </w:pPr>
            <w:r w:rsidRPr="00461CDC">
              <w:t xml:space="preserve">Для АРМ: </w:t>
            </w:r>
          </w:p>
          <w:p w:rsidR="00647979" w:rsidRPr="00412DF7" w:rsidRDefault="00415355" w:rsidP="00412DF7">
            <w:pPr>
              <w:pStyle w:val="ASFKTableListNum"/>
              <w:numPr>
                <w:ilvl w:val="0"/>
                <w:numId w:val="36"/>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00647979" w:rsidRPr="00412DF7">
              <w:rPr>
                <w:lang w:val="ru-RU" w:eastAsia="ru-RU"/>
              </w:rPr>
              <w:t>Вид источника</w:t>
            </w:r>
            <w:r w:rsidR="001F20AD" w:rsidRPr="00412DF7">
              <w:rPr>
                <w:lang w:val="ru-RU" w:eastAsia="ru-RU"/>
              </w:rPr>
              <w:t>»</w:t>
            </w:r>
            <w:r w:rsidR="00647979" w:rsidRPr="00412DF7">
              <w:rPr>
                <w:lang w:val="ru-RU" w:eastAsia="ru-RU"/>
              </w:rPr>
              <w:t xml:space="preserve">, закрыты на редактирование поля </w:t>
            </w:r>
            <w:r w:rsidR="001F20AD" w:rsidRPr="00412DF7">
              <w:rPr>
                <w:lang w:val="ru-RU" w:eastAsia="ru-RU"/>
              </w:rPr>
              <w:t>«</w:t>
            </w:r>
            <w:r w:rsidR="00647979" w:rsidRPr="00412DF7">
              <w:rPr>
                <w:lang w:val="ru-RU" w:eastAsia="ru-RU"/>
              </w:rPr>
              <w:t>ФКР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КЦСР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КВР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КОСГУ</w:t>
            </w:r>
            <w:r w:rsidR="001F20AD" w:rsidRPr="00412DF7">
              <w:rPr>
                <w:lang w:val="ru-RU" w:eastAsia="ru-RU"/>
              </w:rPr>
              <w:t>»</w:t>
            </w:r>
            <w:r w:rsidR="00647979" w:rsidRPr="00412DF7">
              <w:rPr>
                <w:lang w:val="ru-RU" w:eastAsia="ru-RU"/>
              </w:rPr>
              <w:t xml:space="preserve">, и наоборот. </w:t>
            </w:r>
          </w:p>
          <w:p w:rsidR="00647979" w:rsidRPr="00412DF7" w:rsidRDefault="00647979" w:rsidP="000C2EB1">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Цели субсидий</w:t>
            </w:r>
          </w:p>
        </w:tc>
        <w:tc>
          <w:tcPr>
            <w:tcW w:w="3860" w:type="pct"/>
            <w:shd w:val="clear" w:color="auto" w:fill="auto"/>
          </w:tcPr>
          <w:p w:rsidR="00647979" w:rsidRDefault="00647979" w:rsidP="00412DF7">
            <w:pPr>
              <w:pStyle w:val="ASFKTablenorm"/>
              <w:ind w:left="57" w:right="57"/>
            </w:pPr>
            <w:r w:rsidRPr="008A53DE">
              <w:t>Код цели субсидий/субвенций.</w:t>
            </w:r>
          </w:p>
          <w:p w:rsidR="00647979" w:rsidRPr="00412DF7" w:rsidRDefault="00647979" w:rsidP="00412DF7">
            <w:pPr>
              <w:pStyle w:val="ASFKTableListNum"/>
              <w:numPr>
                <w:ilvl w:val="0"/>
                <w:numId w:val="37"/>
              </w:numPr>
              <w:rPr>
                <w:lang w:val="ru-RU" w:eastAsia="ru-RU"/>
              </w:rPr>
            </w:pPr>
            <w:r w:rsidRPr="00412DF7">
              <w:rPr>
                <w:lang w:val="ru-RU" w:eastAsia="ru-RU"/>
              </w:rPr>
              <w:t>Для АРМ. 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0" w:type="pct"/>
            <w:shd w:val="clear" w:color="auto" w:fill="auto"/>
          </w:tcPr>
          <w:p w:rsidR="00647979" w:rsidRDefault="00647979" w:rsidP="00412DF7">
            <w:pPr>
              <w:pStyle w:val="ASFKTablenorm"/>
              <w:ind w:left="57" w:right="57"/>
            </w:pPr>
            <w:r w:rsidRPr="008A53DE">
              <w:t>Сумма ЛБО в текущем году.</w:t>
            </w:r>
          </w:p>
          <w:p w:rsidR="00647979" w:rsidRPr="00412DF7" w:rsidRDefault="00647979" w:rsidP="00412DF7">
            <w:pPr>
              <w:pStyle w:val="ASFKTableListNum"/>
              <w:numPr>
                <w:ilvl w:val="0"/>
                <w:numId w:val="38"/>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 xml:space="preserve">Сумма: </w:t>
            </w:r>
            <w:r w:rsidRPr="00F064D6">
              <w:rPr>
                <w:rStyle w:val="ASFKReporterror"/>
              </w:rPr>
              <w:t>тек.год</w:t>
            </w:r>
            <w:r w:rsidR="001F20AD" w:rsidRPr="00F064D6">
              <w:rPr>
                <w:rStyle w:val="ASFKReporterror"/>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 xml:space="preserve"> бюджетного документа.</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Pr="00F064D6">
              <w:rPr>
                <w:rStyle w:val="ASFKReporterror"/>
              </w:rPr>
              <w:t>тек.год</w:t>
            </w:r>
            <w:r w:rsidR="001F20AD" w:rsidRPr="00F064D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1 год</w:t>
            </w:r>
          </w:p>
        </w:tc>
        <w:tc>
          <w:tcPr>
            <w:tcW w:w="3860" w:type="pct"/>
            <w:shd w:val="clear" w:color="auto" w:fill="auto"/>
          </w:tcPr>
          <w:p w:rsidR="00647979" w:rsidRDefault="00647979" w:rsidP="00412DF7">
            <w:pPr>
              <w:pStyle w:val="ASFKTablenorm"/>
              <w:ind w:left="57" w:right="57"/>
            </w:pPr>
            <w:r w:rsidRPr="008A53DE">
              <w:t>Сумма ЛБО по первому году планового периода.</w:t>
            </w:r>
          </w:p>
          <w:p w:rsidR="00647979" w:rsidRPr="00412DF7" w:rsidRDefault="00647979" w:rsidP="00412DF7">
            <w:pPr>
              <w:pStyle w:val="ASFKTableListNum"/>
              <w:numPr>
                <w:ilvl w:val="0"/>
                <w:numId w:val="39"/>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1-й год</w:t>
            </w:r>
            <w:r w:rsidR="001F20AD" w:rsidRPr="00412DF7">
              <w:rPr>
                <w:lang w:val="ru-RU" w:eastAsia="ru-RU"/>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+1 бюджетного документа.</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1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2 год</w:t>
            </w:r>
          </w:p>
        </w:tc>
        <w:tc>
          <w:tcPr>
            <w:tcW w:w="3860" w:type="pct"/>
            <w:shd w:val="clear" w:color="auto" w:fill="auto"/>
          </w:tcPr>
          <w:p w:rsidR="00647979" w:rsidRDefault="00647979" w:rsidP="00412DF7">
            <w:pPr>
              <w:pStyle w:val="ASFKTablenorm"/>
              <w:ind w:left="57" w:right="57"/>
            </w:pPr>
            <w:r w:rsidRPr="008A53DE">
              <w:t>Сумма ЛБО по второму году планового периода.</w:t>
            </w:r>
          </w:p>
          <w:p w:rsidR="00647979" w:rsidRPr="00412DF7" w:rsidRDefault="00647979" w:rsidP="00412DF7">
            <w:pPr>
              <w:pStyle w:val="ASFKTableListNum"/>
              <w:numPr>
                <w:ilvl w:val="0"/>
                <w:numId w:val="40"/>
              </w:numPr>
              <w:rPr>
                <w:lang w:val="ru-RU" w:eastAsia="ru-RU"/>
              </w:rPr>
            </w:pPr>
            <w:r w:rsidRPr="00412DF7">
              <w:rPr>
                <w:lang w:val="ru-RU" w:eastAsia="ru-RU"/>
              </w:rPr>
              <w:t xml:space="preserve">Заполняется вручную. Поле </w:t>
            </w:r>
            <w:r w:rsidR="001F20AD" w:rsidRPr="00412DF7">
              <w:rPr>
                <w:lang w:val="ru-RU" w:eastAsia="ru-RU"/>
              </w:rPr>
              <w:t>«</w:t>
            </w:r>
            <w:r w:rsidRPr="00412DF7">
              <w:rPr>
                <w:lang w:val="ru-RU" w:eastAsia="ru-RU"/>
              </w:rPr>
              <w:t>Сумма: 2-й год</w:t>
            </w:r>
            <w:r w:rsidR="001F20AD" w:rsidRPr="00412DF7">
              <w:rPr>
                <w:lang w:val="ru-RU" w:eastAsia="ru-RU"/>
              </w:rPr>
              <w:t>»</w:t>
            </w:r>
            <w:r w:rsidRPr="00412DF7">
              <w:rPr>
                <w:lang w:val="ru-RU" w:eastAsia="ru-RU"/>
              </w:rPr>
              <w:t xml:space="preserve"> отображает сумму строки бюджетного документа, у которого Финансовый год равен атрибуту </w:t>
            </w:r>
            <w:r w:rsidR="001F20AD" w:rsidRPr="00412DF7">
              <w:rPr>
                <w:lang w:val="ru-RU" w:eastAsia="ru-RU"/>
              </w:rPr>
              <w:t>«</w:t>
            </w:r>
            <w:r w:rsidRPr="00412DF7">
              <w:rPr>
                <w:lang w:val="ru-RU" w:eastAsia="ru-RU"/>
              </w:rPr>
              <w:t>Период с</w:t>
            </w:r>
            <w:r w:rsidR="001F20AD" w:rsidRPr="00412DF7">
              <w:rPr>
                <w:lang w:val="ru-RU" w:eastAsia="ru-RU"/>
              </w:rPr>
              <w:t>»</w:t>
            </w:r>
            <w:r w:rsidRPr="00412DF7">
              <w:rPr>
                <w:lang w:val="ru-RU" w:eastAsia="ru-RU"/>
              </w:rPr>
              <w:t>+2 бюджетного документа.</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Выделено: 2 год</w:t>
            </w:r>
            <w:r w:rsidR="001F20AD" w:rsidRPr="00412DF7">
              <w:rPr>
                <w:lang w:val="ru-RU" w:eastAsia="ru-RU"/>
              </w:rPr>
              <w:t>»</w:t>
            </w:r>
            <w:r w:rsidRPr="00412DF7">
              <w:rPr>
                <w:lang w:val="ru-RU" w:eastAsia="ru-RU"/>
              </w:rPr>
              <w:t xml:space="preserve"> закладки </w:t>
            </w:r>
            <w:r w:rsidR="001F20AD" w:rsidRPr="00412DF7">
              <w:rPr>
                <w:lang w:val="ru-RU" w:eastAsia="ru-RU"/>
              </w:rPr>
              <w:t>«</w:t>
            </w:r>
            <w:r w:rsidRPr="00412DF7">
              <w:rPr>
                <w:lang w:val="ru-RU" w:eastAsia="ru-RU"/>
              </w:rPr>
              <w:t>Раздел II: ЛБО</w:t>
            </w:r>
            <w:r w:rsidR="001F20AD" w:rsidRPr="00412DF7">
              <w:rPr>
                <w:lang w:val="ru-RU" w:eastAsia="ru-RU"/>
              </w:rPr>
              <w:t>»</w:t>
            </w:r>
            <w:r w:rsidRPr="00412DF7">
              <w:rPr>
                <w:lang w:val="ru-RU" w:eastAsia="ru-RU"/>
              </w:rPr>
              <w:t xml:space="preserve"> ЭД </w:t>
            </w:r>
            <w:r w:rsidR="001F20AD" w:rsidRPr="00412DF7">
              <w:rPr>
                <w:lang w:val="ru-RU" w:eastAsia="ru-RU"/>
              </w:rPr>
              <w:lastRenderedPageBreak/>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lastRenderedPageBreak/>
              <w:t>Примечание</w:t>
            </w:r>
          </w:p>
        </w:tc>
        <w:tc>
          <w:tcPr>
            <w:tcW w:w="3860"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92715F">
        <w:rPr>
          <w:noProof/>
        </w:rPr>
        <w:t>118</w:t>
      </w:r>
      <w:r>
        <w:fldChar w:fldCharType="end"/>
      </w:r>
      <w:r w:rsidR="00B70340" w:rsidRPr="00B11F4A">
        <w:t>.</w:t>
      </w:r>
    </w:p>
    <w:p w:rsidR="0072745A" w:rsidRPr="0072745A" w:rsidRDefault="0092715F" w:rsidP="0072745A">
      <w:pPr>
        <w:pStyle w:val="ASFKFigure"/>
      </w:pPr>
      <w:r>
        <w:pict>
          <v:shape id="_x0000_i1220" type="#_x0000_t75" style="width:480pt;height:156pt">
            <v:imagedata r:id="rId182"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7" w:name="_Ref226440283"/>
      <w:bookmarkStart w:id="898" w:name="_Toc79490487"/>
      <w:r w:rsidR="0092715F">
        <w:rPr>
          <w:noProof/>
        </w:rPr>
        <w:t>118</w:t>
      </w:r>
      <w:bookmarkEnd w:id="897"/>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9F7C68">
        <w:t>в</w:t>
      </w:r>
      <w:r w:rsidR="00F9698D">
        <w:t xml:space="preserve">кладки </w:t>
      </w:r>
      <w:r w:rsidR="001F20AD">
        <w:t>«</w:t>
      </w:r>
      <w:r w:rsidRPr="00B11F4A">
        <w:t xml:space="preserve">Раздел </w:t>
      </w:r>
      <w:r w:rsidRPr="00B70340">
        <w:t>III</w:t>
      </w:r>
      <w:r w:rsidRPr="00B11F4A">
        <w:t>: ПОФР</w:t>
      </w:r>
      <w:r>
        <w:t xml:space="preserve"> (6)</w:t>
      </w:r>
      <w:r w:rsidR="001F20AD">
        <w:t>»</w:t>
      </w:r>
      <w:bookmarkEnd w:id="898"/>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92715F">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92715F">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9" w:name="_Ref349750110"/>
      <w:bookmarkStart w:id="900" w:name="_Toc79490291"/>
      <w:r w:rsidR="0092715F">
        <w:rPr>
          <w:noProof/>
        </w:rPr>
        <w:t>62</w:t>
      </w:r>
      <w:bookmarkEnd w:id="899"/>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647979" w:rsidRPr="008A53DE"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Номер</w:t>
            </w:r>
          </w:p>
        </w:tc>
        <w:tc>
          <w:tcPr>
            <w:tcW w:w="3863"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Дата в/д</w:t>
            </w:r>
          </w:p>
        </w:tc>
        <w:tc>
          <w:tcPr>
            <w:tcW w:w="3863"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Кому</w:t>
            </w:r>
          </w:p>
        </w:tc>
        <w:tc>
          <w:tcPr>
            <w:tcW w:w="3863"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Наименование</w:t>
            </w:r>
          </w:p>
        </w:tc>
        <w:tc>
          <w:tcPr>
            <w:tcW w:w="3863"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Дата в/д раздела</w:t>
            </w:r>
          </w:p>
        </w:tc>
        <w:tc>
          <w:tcPr>
            <w:tcW w:w="3863"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412DF7">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lastRenderedPageBreak/>
              <w:t xml:space="preserve">Итого: тек. </w:t>
            </w:r>
            <w:r w:rsidR="00BD6E40">
              <w:t>Г</w:t>
            </w:r>
            <w:r w:rsidRPr="008A53DE">
              <w:t>од</w:t>
            </w:r>
          </w:p>
        </w:tc>
        <w:tc>
          <w:tcPr>
            <w:tcW w:w="3863" w:type="pct"/>
            <w:shd w:val="clear" w:color="auto" w:fill="auto"/>
          </w:tcPr>
          <w:p w:rsidR="00647979" w:rsidRPr="008A53DE" w:rsidRDefault="00647979" w:rsidP="00412DF7">
            <w:pPr>
              <w:pStyle w:val="ASFKTablenorm"/>
              <w:ind w:left="57" w:right="57"/>
            </w:pPr>
            <w:r w:rsidRPr="008A53DE">
              <w:t xml:space="preserve">Общая сумма ПОФР в текущем году. </w:t>
            </w:r>
          </w:p>
          <w:p w:rsidR="00647979" w:rsidRPr="008A53DE" w:rsidRDefault="00647979" w:rsidP="00412DF7">
            <w:pPr>
              <w:pStyle w:val="ASFKTablenorm"/>
              <w:ind w:left="57" w:right="57"/>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w:t>
            </w:r>
          </w:p>
        </w:tc>
        <w:tc>
          <w:tcPr>
            <w:tcW w:w="3863"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КБК</w:t>
            </w:r>
          </w:p>
        </w:tc>
        <w:tc>
          <w:tcPr>
            <w:tcW w:w="3863"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5B4A2D" w:rsidRDefault="00647979" w:rsidP="00412DF7">
            <w:pPr>
              <w:pStyle w:val="ASFKTablenorm"/>
              <w:ind w:left="57" w:right="57"/>
            </w:pPr>
            <w:r w:rsidRPr="005B4A2D">
              <w:t xml:space="preserve">Для АРМ: </w:t>
            </w:r>
          </w:p>
          <w:p w:rsidR="00647979" w:rsidRPr="00412DF7" w:rsidRDefault="00415355" w:rsidP="00412DF7">
            <w:pPr>
              <w:pStyle w:val="ASFKTableListNum"/>
              <w:numPr>
                <w:ilvl w:val="0"/>
                <w:numId w:val="41"/>
              </w:numPr>
              <w:rPr>
                <w:lang w:val="ru-RU" w:eastAsia="ru-RU"/>
              </w:rPr>
            </w:pPr>
            <w:r w:rsidRPr="00412DF7">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rPr>
                <w:lang w:val="ru-RU" w:eastAsia="ru-RU"/>
              </w:rPr>
              <w:t>«</w:t>
            </w:r>
            <w:r w:rsidR="00647979" w:rsidRPr="00412DF7">
              <w:rPr>
                <w:lang w:val="ru-RU" w:eastAsia="ru-RU"/>
              </w:rPr>
              <w:t>Вид источника</w:t>
            </w:r>
            <w:r w:rsidR="001F20AD" w:rsidRPr="00412DF7">
              <w:rPr>
                <w:lang w:val="ru-RU" w:eastAsia="ru-RU"/>
              </w:rPr>
              <w:t>»</w:t>
            </w:r>
            <w:r w:rsidR="00647979" w:rsidRPr="00412DF7">
              <w:rPr>
                <w:lang w:val="ru-RU" w:eastAsia="ru-RU"/>
              </w:rPr>
              <w:t xml:space="preserve">, закрыты на редактирование поля </w:t>
            </w:r>
            <w:r w:rsidR="001F20AD" w:rsidRPr="00412DF7">
              <w:rPr>
                <w:lang w:val="ru-RU" w:eastAsia="ru-RU"/>
              </w:rPr>
              <w:t>«</w:t>
            </w:r>
            <w:r w:rsidR="00647979" w:rsidRPr="00412DF7">
              <w:rPr>
                <w:lang w:val="ru-RU" w:eastAsia="ru-RU"/>
              </w:rPr>
              <w:t>ФКР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КЦСР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КВР</w:t>
            </w:r>
            <w:r w:rsidR="001F20AD" w:rsidRPr="00412DF7">
              <w:rPr>
                <w:lang w:val="ru-RU" w:eastAsia="ru-RU"/>
              </w:rPr>
              <w:t>»</w:t>
            </w:r>
            <w:r w:rsidR="00647979" w:rsidRPr="00412DF7">
              <w:rPr>
                <w:lang w:val="ru-RU" w:eastAsia="ru-RU"/>
              </w:rPr>
              <w:t xml:space="preserve">, </w:t>
            </w:r>
            <w:r w:rsidR="001F20AD" w:rsidRPr="00412DF7">
              <w:rPr>
                <w:lang w:val="ru-RU" w:eastAsia="ru-RU"/>
              </w:rPr>
              <w:t>«</w:t>
            </w:r>
            <w:r w:rsidR="00647979" w:rsidRPr="00412DF7">
              <w:rPr>
                <w:lang w:val="ru-RU" w:eastAsia="ru-RU"/>
              </w:rPr>
              <w:t>КОСГУ</w:t>
            </w:r>
            <w:r w:rsidR="001F20AD" w:rsidRPr="00412DF7">
              <w:rPr>
                <w:lang w:val="ru-RU" w:eastAsia="ru-RU"/>
              </w:rPr>
              <w:t>»</w:t>
            </w:r>
            <w:r w:rsidR="00647979" w:rsidRPr="00412DF7">
              <w:rPr>
                <w:lang w:val="ru-RU" w:eastAsia="ru-RU"/>
              </w:rPr>
              <w:t xml:space="preserve">, и наоборот. </w:t>
            </w:r>
          </w:p>
          <w:p w:rsidR="00647979" w:rsidRPr="00412DF7" w:rsidRDefault="00647979" w:rsidP="000C2EB1">
            <w:pPr>
              <w:pStyle w:val="ASFKTableListNum"/>
              <w:rPr>
                <w:lang w:val="ru-RU" w:eastAsia="ru-RU"/>
              </w:rPr>
            </w:pPr>
            <w:r w:rsidRPr="00412DF7">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412DF7">
              <w:rPr>
                <w:lang w:val="ru-RU" w:eastAsia="ru-RU"/>
              </w:rPr>
              <w:t>«</w:t>
            </w:r>
            <w:r w:rsidRPr="00412DF7">
              <w:rPr>
                <w:lang w:val="ru-RU" w:eastAsia="ru-RU"/>
              </w:rPr>
              <w:t>Бюджет</w:t>
            </w:r>
            <w:r w:rsidR="001F20AD" w:rsidRPr="00412DF7">
              <w:rPr>
                <w:lang w:val="ru-RU" w:eastAsia="ru-RU"/>
              </w:rPr>
              <w:t>»</w:t>
            </w:r>
            <w:r w:rsidRPr="00412DF7">
              <w:rPr>
                <w:lang w:val="ru-RU" w:eastAsia="ru-RU"/>
              </w:rPr>
              <w:t xml:space="preserve"> и </w:t>
            </w:r>
            <w:r w:rsidR="001F20AD" w:rsidRPr="00412DF7">
              <w:rPr>
                <w:lang w:val="ru-RU" w:eastAsia="ru-RU"/>
              </w:rPr>
              <w:t>«</w:t>
            </w:r>
            <w:r w:rsidRPr="00412DF7">
              <w:rPr>
                <w:lang w:val="ru-RU" w:eastAsia="ru-RU"/>
              </w:rPr>
              <w:t>Глава по БК</w:t>
            </w:r>
            <w:r w:rsidR="001F20AD" w:rsidRPr="00412DF7">
              <w:rPr>
                <w:lang w:val="ru-RU" w:eastAsia="ru-RU"/>
              </w:rPr>
              <w:t>»</w:t>
            </w:r>
            <w:r w:rsidRPr="00412DF7">
              <w:rPr>
                <w:lang w:val="ru-RU" w:eastAsia="ru-RU"/>
              </w:rPr>
              <w:t>.</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Цели субсидий</w:t>
            </w:r>
          </w:p>
        </w:tc>
        <w:tc>
          <w:tcPr>
            <w:tcW w:w="3863" w:type="pct"/>
            <w:shd w:val="clear" w:color="auto" w:fill="auto"/>
          </w:tcPr>
          <w:p w:rsidR="00647979" w:rsidRDefault="00647979" w:rsidP="00412DF7">
            <w:pPr>
              <w:pStyle w:val="ASFKTablenorm"/>
              <w:ind w:left="57" w:right="57"/>
            </w:pPr>
            <w:r w:rsidRPr="008A53DE">
              <w:t>Код цели субсидий/субвенций.</w:t>
            </w:r>
          </w:p>
          <w:p w:rsidR="00647979" w:rsidRPr="005B4A2D" w:rsidRDefault="00647979" w:rsidP="00412DF7">
            <w:pPr>
              <w:pStyle w:val="ASFKTablenorm"/>
              <w:ind w:left="57" w:right="57"/>
            </w:pPr>
            <w:r w:rsidRPr="005B4A2D">
              <w:t xml:space="preserve">Для АРМ. </w:t>
            </w:r>
          </w:p>
          <w:p w:rsidR="00647979" w:rsidRPr="00412DF7" w:rsidRDefault="00647979" w:rsidP="00412DF7">
            <w:pPr>
              <w:pStyle w:val="ASFKTableListNum"/>
              <w:numPr>
                <w:ilvl w:val="0"/>
                <w:numId w:val="42"/>
              </w:numPr>
              <w:rPr>
                <w:lang w:val="ru-RU" w:eastAsia="ru-RU"/>
              </w:rPr>
            </w:pPr>
            <w:r w:rsidRPr="00412DF7">
              <w:rPr>
                <w:lang w:val="ru-RU" w:eastAsia="ru-RU"/>
              </w:rPr>
              <w:t>Выбирается из справочника</w:t>
            </w:r>
            <w:r w:rsidR="002105B4" w:rsidRPr="00412DF7">
              <w:rPr>
                <w:lang w:val="ru-RU" w:eastAsia="ru-RU"/>
              </w:rPr>
              <w:t xml:space="preserve"> </w:t>
            </w:r>
            <w:r w:rsidR="001F20AD" w:rsidRPr="00412DF7">
              <w:rPr>
                <w:lang w:val="ru-RU" w:eastAsia="ru-RU"/>
              </w:rPr>
              <w:t>«</w:t>
            </w:r>
            <w:r w:rsidRPr="00412DF7">
              <w:rPr>
                <w:lang w:val="ru-RU" w:eastAsia="ru-RU"/>
              </w:rPr>
              <w:t>Цели субсидий/субвенций</w:t>
            </w:r>
            <w:r w:rsidR="001F20AD" w:rsidRPr="00412DF7">
              <w:rPr>
                <w:lang w:val="ru-RU" w:eastAsia="ru-RU"/>
              </w:rPr>
              <w:t>»</w:t>
            </w:r>
            <w:r w:rsidRPr="00412DF7">
              <w:rPr>
                <w:lang w:val="ru-RU" w:eastAsia="ru-RU"/>
              </w:rPr>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rPr>
                <w:lang w:val="ru-RU" w:eastAsia="ru-RU"/>
              </w:rPr>
            </w:pPr>
            <w:r w:rsidRPr="00412DF7">
              <w:rPr>
                <w:lang w:val="ru-RU" w:eastAsia="ru-RU"/>
              </w:rPr>
              <w:t xml:space="preserve">Заполняется из соответствующего поля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3" w:type="pct"/>
            <w:shd w:val="clear" w:color="auto" w:fill="auto"/>
          </w:tcPr>
          <w:p w:rsidR="00647979" w:rsidRDefault="00647979" w:rsidP="00412DF7">
            <w:pPr>
              <w:pStyle w:val="ASFKTablenorm"/>
              <w:ind w:left="57" w:right="57"/>
            </w:pPr>
            <w:r w:rsidRPr="008A53DE">
              <w:t>Сумма ПОФР в текущем году.</w:t>
            </w:r>
          </w:p>
          <w:p w:rsidR="00647979" w:rsidRPr="00412DF7" w:rsidRDefault="00647979" w:rsidP="00412DF7">
            <w:pPr>
              <w:pStyle w:val="ASFKTableListNum"/>
              <w:numPr>
                <w:ilvl w:val="0"/>
                <w:numId w:val="43"/>
              </w:numPr>
              <w:rPr>
                <w:lang w:val="ru-RU" w:eastAsia="ru-RU"/>
              </w:rPr>
            </w:pPr>
            <w:r w:rsidRPr="00412DF7">
              <w:rPr>
                <w:lang w:val="ru-RU" w:eastAsia="ru-RU"/>
              </w:rPr>
              <w:t>Заполняется вручную.</w:t>
            </w:r>
          </w:p>
          <w:p w:rsidR="00647979" w:rsidRPr="00412DF7" w:rsidRDefault="00647979" w:rsidP="000C2EB1">
            <w:pPr>
              <w:pStyle w:val="ASFKTableListNum"/>
              <w:rPr>
                <w:lang w:val="ru-RU" w:eastAsia="ru-RU"/>
              </w:rPr>
            </w:pPr>
            <w:r w:rsidRPr="00412DF7">
              <w:rPr>
                <w:lang w:val="ru-RU" w:eastAsia="ru-RU"/>
              </w:rPr>
              <w:t xml:space="preserve">Заполняется из поля </w:t>
            </w:r>
            <w:r w:rsidR="001F20AD" w:rsidRPr="00412DF7">
              <w:rPr>
                <w:lang w:val="ru-RU" w:eastAsia="ru-RU"/>
              </w:rPr>
              <w:t>«</w:t>
            </w:r>
            <w:r w:rsidRPr="00412DF7">
              <w:rPr>
                <w:lang w:val="ru-RU" w:eastAsia="ru-RU"/>
              </w:rPr>
              <w:t xml:space="preserve">Выделено: </w:t>
            </w:r>
            <w:r w:rsidRPr="00DB30A6">
              <w:rPr>
                <w:rStyle w:val="ASFKReporterror"/>
              </w:rPr>
              <w:t>тек.год</w:t>
            </w:r>
            <w:r w:rsidR="001F20AD" w:rsidRPr="00DB30A6">
              <w:rPr>
                <w:rStyle w:val="ASFKReporterror"/>
              </w:rPr>
              <w:t>»</w:t>
            </w:r>
            <w:r w:rsidRPr="00412DF7">
              <w:rPr>
                <w:lang w:val="ru-RU" w:eastAsia="ru-RU"/>
              </w:rPr>
              <w:t xml:space="preserve"> закладки </w:t>
            </w:r>
            <w:r w:rsidR="001F20AD" w:rsidRPr="00412DF7">
              <w:rPr>
                <w:lang w:val="ru-RU" w:eastAsia="ru-RU"/>
              </w:rPr>
              <w:t>«</w:t>
            </w:r>
            <w:r w:rsidRPr="00412DF7">
              <w:rPr>
                <w:lang w:val="ru-RU" w:eastAsia="ru-RU"/>
              </w:rPr>
              <w:t>Раздел III: ПОФР</w:t>
            </w:r>
            <w:r w:rsidR="001F20AD" w:rsidRPr="00412DF7">
              <w:rPr>
                <w:lang w:val="ru-RU" w:eastAsia="ru-RU"/>
              </w:rPr>
              <w:t>»</w:t>
            </w:r>
            <w:r w:rsidRPr="00412DF7">
              <w:rPr>
                <w:lang w:val="ru-RU" w:eastAsia="ru-RU"/>
              </w:rPr>
              <w:t xml:space="preserve"> ЭД </w:t>
            </w:r>
            <w:r w:rsidR="001F20AD" w:rsidRPr="00412DF7">
              <w:rPr>
                <w:lang w:val="ru-RU" w:eastAsia="ru-RU"/>
              </w:rPr>
              <w:t>«</w:t>
            </w:r>
            <w:r w:rsidRPr="00412DF7">
              <w:rPr>
                <w:lang w:val="ru-RU" w:eastAsia="ru-RU"/>
              </w:rPr>
              <w:t>Распределение бюджетных данных</w:t>
            </w:r>
            <w:r w:rsidR="001F20AD" w:rsidRPr="00412DF7">
              <w:rPr>
                <w:lang w:val="ru-RU" w:eastAsia="ru-RU"/>
              </w:rPr>
              <w:t>»</w:t>
            </w:r>
            <w:r w:rsidRPr="00412DF7">
              <w:rPr>
                <w:lang w:val="ru-RU" w:eastAsia="ru-RU"/>
              </w:rPr>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Примечание</w:t>
            </w:r>
          </w:p>
        </w:tc>
        <w:tc>
          <w:tcPr>
            <w:tcW w:w="3863"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92715F">
        <w:rPr>
          <w:noProof/>
        </w:rPr>
        <w:t>119</w:t>
      </w:r>
      <w:r w:rsidRPr="009F7C68">
        <w:fldChar w:fldCharType="end"/>
      </w:r>
      <w:r w:rsidR="00B70340" w:rsidRPr="00B11F4A">
        <w:t>.</w:t>
      </w:r>
    </w:p>
    <w:p w:rsidR="0072745A" w:rsidRPr="0072745A" w:rsidRDefault="0092715F" w:rsidP="0072745A">
      <w:pPr>
        <w:pStyle w:val="ASFKFigure"/>
      </w:pPr>
      <w:r>
        <w:lastRenderedPageBreak/>
        <w:pict>
          <v:shape id="_x0000_i1221" type="#_x0000_t75" style="width:480pt;height:174pt">
            <v:imagedata r:id="rId183" o:title="Реестр Расх"/>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1" w:name="_Ref205637167"/>
      <w:bookmarkStart w:id="902" w:name="_Toc79490488"/>
      <w:r w:rsidR="0092715F">
        <w:rPr>
          <w:noProof/>
        </w:rPr>
        <w:t>119</w:t>
      </w:r>
      <w:bookmarkEnd w:id="901"/>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Дополнительные атриб</w:t>
      </w:r>
      <w:r w:rsidRPr="00B70340">
        <w:t>у</w:t>
      </w:r>
      <w:r w:rsidRPr="00B11F4A">
        <w:t>ты</w:t>
      </w:r>
      <w:r>
        <w:t xml:space="preserve"> (2)</w:t>
      </w:r>
      <w:r w:rsidR="001F20AD">
        <w:t>»</w:t>
      </w:r>
      <w:bookmarkEnd w:id="902"/>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92715F">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3" w:name="_Ref349750219"/>
      <w:bookmarkStart w:id="904" w:name="_Toc79490292"/>
      <w:r w:rsidR="0092715F">
        <w:rPr>
          <w:noProof/>
        </w:rPr>
        <w:t>63</w:t>
      </w:r>
      <w:bookmarkEnd w:id="903"/>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647979" w:rsidRPr="008A53DE"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05" w:name="_Toc300216225"/>
            <w:bookmarkStart w:id="906" w:name="_Toc387859018"/>
            <w:bookmarkStart w:id="907" w:name="_Toc410283279"/>
            <w:r w:rsidRPr="008A53DE">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412DF7">
            <w:pPr>
              <w:pStyle w:val="ASFKTablenorm"/>
              <w:ind w:left="57" w:right="57"/>
            </w:pPr>
            <w:r w:rsidRPr="008A53DE">
              <w:t xml:space="preserve">Дата регистрации/аннулирования в органе ФК отправителе. </w:t>
            </w:r>
          </w:p>
          <w:p w:rsidR="00647979" w:rsidRPr="008A53DE" w:rsidRDefault="00647979" w:rsidP="00412DF7">
            <w:pPr>
              <w:pStyle w:val="ASFKTablenorm"/>
              <w:ind w:left="57" w:right="57"/>
            </w:pPr>
            <w:r w:rsidRPr="008A53DE">
              <w:t>Значение передается из учетной системы ТОФК.</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Бизнес-</w:t>
            </w:r>
            <w:r w:rsidR="00DB30A6" w:rsidRPr="00AB7803">
              <w:t>статус</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бизнес-статуса документа. </w:t>
            </w:r>
          </w:p>
          <w:p w:rsidR="00647979" w:rsidRPr="008A53DE" w:rsidRDefault="00647979" w:rsidP="00412DF7">
            <w:pPr>
              <w:pStyle w:val="ASFKTablenorm"/>
              <w:ind w:left="57" w:right="57"/>
            </w:pPr>
            <w:r w:rsidRPr="008A53DE">
              <w:t>Заполняется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передачи</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передачи документа. </w:t>
            </w:r>
          </w:p>
          <w:p w:rsidR="00647979" w:rsidRPr="008A53DE" w:rsidRDefault="00647979" w:rsidP="00412DF7">
            <w:pPr>
              <w:pStyle w:val="ASFKTablenorm"/>
              <w:ind w:left="57" w:right="57"/>
            </w:pPr>
            <w:r w:rsidRPr="008A53DE">
              <w:t>Заполняе</w:t>
            </w:r>
            <w:r w:rsidRPr="00190903">
              <w:t>т</w:t>
            </w:r>
            <w:r w:rsidRPr="008A53DE">
              <w:t>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утверждения</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утверждения документа. </w:t>
            </w:r>
          </w:p>
          <w:p w:rsidR="00647979" w:rsidRPr="008A53DE" w:rsidRDefault="00647979" w:rsidP="00412DF7">
            <w:pPr>
              <w:pStyle w:val="ASFKTablenorm"/>
              <w:ind w:left="57" w:right="57"/>
            </w:pPr>
            <w:r w:rsidRPr="008A53DE">
              <w:t>Запо</w:t>
            </w:r>
            <w:r w:rsidRPr="00190903">
              <w:t>л</w:t>
            </w:r>
            <w:r w:rsidRPr="008A53DE">
              <w:t>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с</w:t>
            </w:r>
          </w:p>
        </w:tc>
        <w:tc>
          <w:tcPr>
            <w:tcW w:w="3679" w:type="pct"/>
            <w:shd w:val="clear" w:color="auto" w:fill="auto"/>
          </w:tcPr>
          <w:p w:rsidR="00647979" w:rsidRPr="008A53DE" w:rsidRDefault="00647979" w:rsidP="00412DF7">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по</w:t>
            </w:r>
          </w:p>
        </w:tc>
        <w:tc>
          <w:tcPr>
            <w:tcW w:w="3679" w:type="pct"/>
            <w:shd w:val="clear" w:color="auto" w:fill="auto"/>
          </w:tcPr>
          <w:p w:rsidR="00647979" w:rsidRPr="008A53DE" w:rsidRDefault="00647979" w:rsidP="00412DF7">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412DF7">
            <w:pPr>
              <w:pStyle w:val="ASFKTablenorm"/>
              <w:ind w:left="57" w:right="57"/>
            </w:pPr>
            <w:r w:rsidRPr="008A53DE">
              <w:t>Должность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412DF7">
            <w:pPr>
              <w:pStyle w:val="ASFKTablenorm"/>
              <w:ind w:left="57" w:right="57"/>
            </w:pPr>
            <w:r w:rsidRPr="008A53DE">
              <w:t>ФИО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412DF7">
            <w:pPr>
              <w:pStyle w:val="ASFKTablenorm"/>
              <w:ind w:left="57" w:right="57"/>
            </w:pPr>
            <w:r w:rsidRPr="008A53DE">
              <w:t xml:space="preserve">Дата подписи руководителя (уполномоченного лица). </w:t>
            </w:r>
          </w:p>
          <w:p w:rsidR="00647979" w:rsidRPr="005B4A2D" w:rsidRDefault="00647979" w:rsidP="00412DF7">
            <w:pPr>
              <w:pStyle w:val="ASFKTablenorm"/>
              <w:ind w:left="57" w:right="57"/>
            </w:pPr>
            <w:r w:rsidRPr="005B4A2D">
              <w:t>Для АРМ. Заполняется автоматически при подписании ЭП данными подписанта.</w:t>
            </w:r>
          </w:p>
          <w:p w:rsidR="00647979" w:rsidRPr="008A53DE" w:rsidRDefault="00647979" w:rsidP="00412DF7">
            <w:pPr>
              <w:pStyle w:val="ASFKTablenorm"/>
              <w:ind w:left="57" w:right="57"/>
            </w:pPr>
            <w:r w:rsidRPr="005B4A2D">
              <w:lastRenderedPageBreak/>
              <w:t>Значение вводится вручную, либо выбирается из календаря.</w:t>
            </w:r>
          </w:p>
        </w:tc>
      </w:tr>
      <w:tr w:rsidR="00BE1A72" w:rsidRPr="008A53DE" w:rsidTr="00412DF7">
        <w:trPr>
          <w:trHeight w:val="77"/>
        </w:trPr>
        <w:tc>
          <w:tcPr>
            <w:tcW w:w="1321" w:type="pct"/>
            <w:shd w:val="clear" w:color="auto" w:fill="auto"/>
          </w:tcPr>
          <w:p w:rsidR="00BE1A72" w:rsidRPr="008A53DE" w:rsidRDefault="00BE1A72" w:rsidP="00412DF7">
            <w:pPr>
              <w:pStyle w:val="ASFKTablenorm"/>
              <w:ind w:left="57" w:right="57"/>
            </w:pPr>
            <w:r w:rsidRPr="00370488">
              <w:lastRenderedPageBreak/>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08" w:name="_Ref531604307"/>
      <w:bookmarkStart w:id="909" w:name="_Toc79490193"/>
      <w:r w:rsidRPr="0064058C">
        <w:t>Казначейское уведомление</w:t>
      </w:r>
      <w:bookmarkEnd w:id="905"/>
      <w:bookmarkEnd w:id="906"/>
      <w:bookmarkEnd w:id="907"/>
      <w:bookmarkEnd w:id="908"/>
      <w:bookmarkEnd w:id="909"/>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92715F">
        <w:rPr>
          <w:noProof/>
        </w:rPr>
        <w:t>120</w:t>
      </w:r>
      <w:r w:rsidRPr="0064058C">
        <w:fldChar w:fldCharType="end"/>
      </w:r>
      <w:r w:rsidRPr="0064058C">
        <w:t>.</w:t>
      </w:r>
    </w:p>
    <w:p w:rsidR="00034823" w:rsidRPr="00034823" w:rsidRDefault="0092715F" w:rsidP="00034823">
      <w:pPr>
        <w:pStyle w:val="ASFKFigure"/>
      </w:pPr>
      <w:r>
        <w:pict>
          <v:shape id="_x0000_i1222" type="#_x0000_t75" style="width:474pt;height:258pt">
            <v:imagedata r:id="rId18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0" w:name="_Ref248833791"/>
      <w:bookmarkStart w:id="911" w:name="_Toc79490489"/>
      <w:r w:rsidR="0092715F">
        <w:rPr>
          <w:noProof/>
        </w:rPr>
        <w:t>120</w:t>
      </w:r>
      <w:bookmarkEnd w:id="910"/>
      <w:r w:rsidRPr="0064058C">
        <w:fldChar w:fldCharType="end"/>
      </w:r>
      <w:r w:rsidRPr="0064058C">
        <w:t xml:space="preserve">. ЭФ списка документов </w:t>
      </w:r>
      <w:r w:rsidR="001F20AD">
        <w:t>«</w:t>
      </w:r>
      <w:r w:rsidRPr="0064058C">
        <w:t>Казначейское уведомление</w:t>
      </w:r>
      <w:r w:rsidR="001F20AD">
        <w:t>»</w:t>
      </w:r>
      <w:bookmarkEnd w:id="911"/>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2" w:name="_Ref277235009"/>
      <w:r w:rsidRPr="00345377">
        <w:lastRenderedPageBreak/>
        <w:t>Экранная форма документа</w:t>
      </w:r>
      <w:bookmarkEnd w:id="912"/>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92715F">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92715F">
        <w:t>125</w:t>
      </w:r>
      <w:r w:rsidR="0095308B" w:rsidRPr="00660CB9">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92715F">
        <w:t>121</w:t>
      </w:r>
      <w:r w:rsidRPr="00C014B4">
        <w:fldChar w:fldCharType="end"/>
      </w:r>
      <w:r>
        <w:t>.</w:t>
      </w:r>
    </w:p>
    <w:p w:rsidR="00CD55C7" w:rsidRPr="0064058C" w:rsidRDefault="0092715F">
      <w:pPr>
        <w:pStyle w:val="ASFKFigure"/>
      </w:pPr>
      <w:r>
        <w:pict>
          <v:shape id="_x0000_i1223" type="#_x0000_t75" style="width:478.5pt;height:402.75pt">
            <v:imagedata r:id="rId18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3" w:name="_Ref248742712"/>
      <w:bookmarkStart w:id="914" w:name="_Toc79490490"/>
      <w:r w:rsidR="0092715F">
        <w:rPr>
          <w:noProof/>
        </w:rPr>
        <w:t>121</w:t>
      </w:r>
      <w:bookmarkEnd w:id="913"/>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w:t>
      </w:r>
      <w:r w:rsidR="001F20AD">
        <w:t>»</w:t>
      </w:r>
      <w:bookmarkEnd w:id="914"/>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92715F">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92715F">
        <w:t>64</w:t>
      </w:r>
      <w:r w:rsidR="00C014B4" w:rsidRPr="00C014B4">
        <w:fldChar w:fldCharType="end"/>
      </w:r>
      <w:r w:rsidR="00C014B4" w:rsidRPr="00C014B4">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15" w:name="_Ref248742640"/>
      <w:bookmarkStart w:id="916" w:name="_Toc79490293"/>
      <w:r w:rsidR="0092715F">
        <w:rPr>
          <w:noProof/>
        </w:rPr>
        <w:t>64</w:t>
      </w:r>
      <w:bookmarkEnd w:id="915"/>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5308B"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w:t>
            </w:r>
          </w:p>
        </w:tc>
        <w:tc>
          <w:tcPr>
            <w:tcW w:w="3864" w:type="pct"/>
            <w:shd w:val="clear" w:color="auto" w:fill="auto"/>
          </w:tcPr>
          <w:p w:rsidR="00C014B4" w:rsidRDefault="0095308B" w:rsidP="00412DF7">
            <w:pPr>
              <w:pStyle w:val="ASFKTablenorm"/>
              <w:ind w:left="57" w:right="57"/>
            </w:pPr>
            <w:r w:rsidRPr="00A728A3">
              <w:t xml:space="preserve">Номер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Дата</w:t>
            </w:r>
          </w:p>
        </w:tc>
        <w:tc>
          <w:tcPr>
            <w:tcW w:w="3864" w:type="pct"/>
            <w:shd w:val="clear" w:color="auto" w:fill="auto"/>
          </w:tcPr>
          <w:p w:rsidR="00C014B4" w:rsidRDefault="0095308B" w:rsidP="00412DF7">
            <w:pPr>
              <w:pStyle w:val="ASFKTablenorm"/>
              <w:ind w:left="57" w:right="57"/>
            </w:pPr>
            <w:r w:rsidRPr="00A728A3">
              <w:t xml:space="preserve">Дата формирования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Дата в/д</w:t>
            </w:r>
          </w:p>
        </w:tc>
        <w:tc>
          <w:tcPr>
            <w:tcW w:w="3864" w:type="pct"/>
            <w:shd w:val="clear" w:color="auto" w:fill="auto"/>
          </w:tcPr>
          <w:p w:rsidR="00C014B4" w:rsidRDefault="0095308B" w:rsidP="00412DF7">
            <w:pPr>
              <w:pStyle w:val="ASFKTablenorm"/>
              <w:ind w:left="57" w:right="57"/>
            </w:pPr>
            <w:r w:rsidRPr="00A728A3">
              <w:t xml:space="preserve">Дата ввода в действие бюджетных данных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Секретность</w:t>
            </w:r>
          </w:p>
        </w:tc>
        <w:tc>
          <w:tcPr>
            <w:tcW w:w="3864" w:type="pct"/>
            <w:shd w:val="clear" w:color="auto" w:fill="auto"/>
          </w:tcPr>
          <w:p w:rsidR="00C014B4" w:rsidRDefault="0095308B" w:rsidP="00412DF7">
            <w:pPr>
              <w:pStyle w:val="ASFKTablenorm"/>
              <w:ind w:left="57" w:right="57"/>
            </w:pPr>
            <w:r w:rsidRPr="005272AF">
              <w:t xml:space="preserve">Степень секретности.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4C7F01" w:rsidRDefault="0095308B" w:rsidP="00412DF7">
            <w:pPr>
              <w:pStyle w:val="ASFKTablenorm"/>
              <w:ind w:left="57" w:right="57"/>
              <w:rPr>
                <w:rStyle w:val="ASFKReporterror"/>
              </w:rPr>
            </w:pPr>
            <w:r w:rsidRPr="004C7F01">
              <w:rPr>
                <w:rStyle w:val="ASFKReporterror"/>
              </w:rPr>
              <w:t>Ед. изм.</w:t>
            </w:r>
          </w:p>
        </w:tc>
        <w:tc>
          <w:tcPr>
            <w:tcW w:w="3864" w:type="pct"/>
            <w:shd w:val="clear" w:color="auto" w:fill="auto"/>
          </w:tcPr>
          <w:p w:rsidR="00C014B4" w:rsidRDefault="0095308B" w:rsidP="00412DF7">
            <w:pPr>
              <w:pStyle w:val="ASFKTablenorm"/>
              <w:ind w:left="57" w:right="57"/>
            </w:pPr>
            <w:r w:rsidRPr="0064058C">
              <w:t xml:space="preserve">Единица измерения. </w:t>
            </w:r>
          </w:p>
          <w:p w:rsidR="0095308B" w:rsidRPr="0095308B" w:rsidRDefault="0095308B" w:rsidP="00412DF7">
            <w:pPr>
              <w:pStyle w:val="ASFKTablenorm"/>
              <w:ind w:left="57" w:right="57"/>
            </w:pPr>
            <w:r w:rsidRPr="0064058C">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Стат.</w:t>
            </w:r>
          </w:p>
        </w:tc>
        <w:tc>
          <w:tcPr>
            <w:tcW w:w="3864" w:type="pct"/>
            <w:shd w:val="clear" w:color="auto" w:fill="auto"/>
          </w:tcPr>
          <w:p w:rsidR="00C014B4" w:rsidRDefault="0095308B" w:rsidP="00412DF7">
            <w:pPr>
              <w:pStyle w:val="ASFKTablenorm"/>
              <w:ind w:left="57" w:right="57"/>
            </w:pPr>
            <w:r w:rsidRPr="005272AF">
              <w:t xml:space="preserve">Код статуса документа.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Откуда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ТОФК-отправителя.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ТОФК-отправителя по справочнику </w:t>
            </w:r>
            <w:r w:rsidRPr="0095308B">
              <w:t xml:space="preserve">«Органы казначейства». </w:t>
            </w:r>
          </w:p>
          <w:p w:rsidR="0095308B" w:rsidRPr="0095308B" w:rsidRDefault="0095308B" w:rsidP="00412DF7">
            <w:pPr>
              <w:pStyle w:val="ASFKTablenorm"/>
              <w:ind w:left="57" w:right="57"/>
            </w:pPr>
            <w:r w:rsidRPr="0095308B">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Кому</w:t>
            </w:r>
          </w:p>
        </w:tc>
        <w:tc>
          <w:tcPr>
            <w:tcW w:w="3864" w:type="pct"/>
            <w:shd w:val="clear" w:color="auto" w:fill="auto"/>
          </w:tcPr>
          <w:p w:rsidR="00C014B4" w:rsidRDefault="0095308B" w:rsidP="00412DF7">
            <w:pPr>
              <w:pStyle w:val="ASFKTablenorm"/>
              <w:ind w:left="57" w:right="57"/>
            </w:pPr>
            <w:r w:rsidRPr="005272AF">
              <w:t xml:space="preserve">Наименование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Глава по БК</w:t>
            </w:r>
          </w:p>
        </w:tc>
        <w:tc>
          <w:tcPr>
            <w:tcW w:w="3864" w:type="pct"/>
            <w:shd w:val="clear" w:color="auto" w:fill="auto"/>
          </w:tcPr>
          <w:p w:rsidR="00C014B4" w:rsidRDefault="0095308B" w:rsidP="00412DF7">
            <w:pPr>
              <w:pStyle w:val="ASFKTablenorm"/>
              <w:ind w:left="57" w:right="57"/>
            </w:pPr>
            <w:r w:rsidRPr="005272AF">
              <w:t xml:space="preserve">Код ГРБС (ГАИФ).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 ЛС</w:t>
            </w:r>
          </w:p>
        </w:tc>
        <w:tc>
          <w:tcPr>
            <w:tcW w:w="3864" w:type="pct"/>
            <w:shd w:val="clear" w:color="auto" w:fill="auto"/>
          </w:tcPr>
          <w:p w:rsidR="00C014B4" w:rsidRDefault="0095308B" w:rsidP="00412DF7">
            <w:pPr>
              <w:pStyle w:val="ASFKTablenorm"/>
              <w:ind w:left="57" w:right="57"/>
            </w:pPr>
            <w:r w:rsidRPr="005272AF">
              <w:t xml:space="preserve">Номер лицевого счета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ТОФК-получателя, в котором обслуживается УБП-получатель.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Спец. </w:t>
            </w:r>
            <w:r w:rsidR="00A15A50">
              <w:t>У</w:t>
            </w:r>
            <w:r w:rsidRPr="0064058C">
              <w:t>казания</w:t>
            </w:r>
          </w:p>
        </w:tc>
        <w:tc>
          <w:tcPr>
            <w:tcW w:w="3864" w:type="pct"/>
            <w:shd w:val="clear" w:color="auto" w:fill="auto"/>
          </w:tcPr>
          <w:p w:rsidR="00C014B4" w:rsidRDefault="0095308B" w:rsidP="00412DF7">
            <w:pPr>
              <w:pStyle w:val="ASFKTablenorm"/>
              <w:ind w:left="57" w:right="57"/>
            </w:pPr>
            <w:r w:rsidRPr="005272AF">
              <w:t xml:space="preserve">Наименование и код специальных указаний.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864" w:type="pct"/>
            <w:shd w:val="clear" w:color="auto" w:fill="auto"/>
          </w:tcPr>
          <w:p w:rsidR="00C014B4" w:rsidRDefault="0095308B" w:rsidP="00412DF7">
            <w:pPr>
              <w:pStyle w:val="ASFKTablenorm"/>
              <w:ind w:left="57" w:right="57"/>
            </w:pPr>
            <w:r w:rsidRPr="005272AF">
              <w:t xml:space="preserve">Общая сумма БА в текущем году.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Тек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1й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первому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1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2й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второму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lastRenderedPageBreak/>
              <w:t xml:space="preserve">Закладка </w:t>
            </w:r>
            <w:r w:rsidRPr="0095308B">
              <w:t xml:space="preserve">«Документ», </w:t>
            </w:r>
            <w:r w:rsidR="00D157B6">
              <w:t>в</w:t>
            </w:r>
            <w:r w:rsidRPr="0095308B">
              <w:t>кладка «Раздел I: БА», таблица</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w:t>
            </w:r>
          </w:p>
        </w:tc>
        <w:tc>
          <w:tcPr>
            <w:tcW w:w="3864" w:type="pct"/>
            <w:shd w:val="clear" w:color="auto" w:fill="auto"/>
          </w:tcPr>
          <w:p w:rsidR="0095308B" w:rsidRPr="0095308B" w:rsidRDefault="0095308B" w:rsidP="00412DF7">
            <w:pPr>
              <w:pStyle w:val="ASFKTablenorm"/>
              <w:ind w:left="57" w:right="57"/>
            </w:pPr>
            <w:r w:rsidRPr="005272AF">
              <w:t>Номер по порядку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КБК</w:t>
            </w:r>
          </w:p>
        </w:tc>
        <w:tc>
          <w:tcPr>
            <w:tcW w:w="3864" w:type="pct"/>
            <w:shd w:val="clear" w:color="auto" w:fill="auto"/>
          </w:tcPr>
          <w:p w:rsidR="0095308B" w:rsidRPr="0095308B" w:rsidRDefault="0095308B" w:rsidP="00412DF7">
            <w:pPr>
              <w:pStyle w:val="ASFKTablenorm"/>
              <w:ind w:left="57" w:right="57"/>
            </w:pPr>
            <w:r w:rsidRPr="005272AF">
              <w:t>Код бюджетной классификации (20 символов)</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Тек год</w:t>
            </w:r>
          </w:p>
        </w:tc>
        <w:tc>
          <w:tcPr>
            <w:tcW w:w="3864" w:type="pct"/>
            <w:shd w:val="clear" w:color="auto" w:fill="auto"/>
          </w:tcPr>
          <w:p w:rsidR="0095308B" w:rsidRPr="0095308B" w:rsidRDefault="0095308B" w:rsidP="00412DF7">
            <w:pPr>
              <w:pStyle w:val="ASFKTablenorm"/>
              <w:ind w:left="57" w:right="57"/>
            </w:pPr>
            <w:r w:rsidRPr="005272AF">
              <w:t>Сумма БА в текущем году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1 год</w:t>
            </w:r>
          </w:p>
        </w:tc>
        <w:tc>
          <w:tcPr>
            <w:tcW w:w="3864" w:type="pct"/>
            <w:shd w:val="clear" w:color="auto" w:fill="auto"/>
          </w:tcPr>
          <w:p w:rsidR="0095308B" w:rsidRPr="0095308B" w:rsidRDefault="0095308B" w:rsidP="00412DF7">
            <w:pPr>
              <w:pStyle w:val="ASFKTablenorm"/>
              <w:ind w:left="57" w:right="57"/>
            </w:pPr>
            <w:r w:rsidRPr="005272AF">
              <w:t>Сумма БА по первому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2 год</w:t>
            </w:r>
          </w:p>
        </w:tc>
        <w:tc>
          <w:tcPr>
            <w:tcW w:w="3864" w:type="pct"/>
            <w:shd w:val="clear" w:color="auto" w:fill="auto"/>
          </w:tcPr>
          <w:p w:rsidR="0095308B" w:rsidRPr="0095308B" w:rsidRDefault="0095308B" w:rsidP="00412DF7">
            <w:pPr>
              <w:pStyle w:val="ASFKTablenorm"/>
              <w:ind w:left="57" w:right="57"/>
            </w:pPr>
            <w:r w:rsidRPr="005272AF">
              <w:t>Сумма БА по второму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Примечание</w:t>
            </w:r>
          </w:p>
        </w:tc>
        <w:tc>
          <w:tcPr>
            <w:tcW w:w="3864" w:type="pct"/>
            <w:shd w:val="clear" w:color="auto" w:fill="auto"/>
          </w:tcPr>
          <w:p w:rsidR="0095308B" w:rsidRPr="005272AF" w:rsidRDefault="0095308B" w:rsidP="00412DF7">
            <w:pPr>
              <w:pStyle w:val="ASFKTablenorm"/>
              <w:ind w:left="57" w:right="57"/>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92715F">
        <w:pict>
          <v:shape id="_x0000_i1224" type="#_x0000_t75" style="width:24pt;height:24pt">
            <v:imagedata r:id="rId156" o:title="Snap9" gain="81921f" blacklevel="-3277f"/>
          </v:shape>
        </w:pict>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92715F">
        <w:t>122</w:t>
      </w:r>
      <w:r w:rsidRPr="0064058C">
        <w:fldChar w:fldCharType="end"/>
      </w:r>
      <w:r w:rsidRPr="0064058C">
        <w:t>).</w:t>
      </w:r>
    </w:p>
    <w:p w:rsidR="0095308B" w:rsidRPr="0064058C" w:rsidRDefault="0092715F" w:rsidP="0095308B">
      <w:pPr>
        <w:pStyle w:val="ASFKFigure"/>
      </w:pPr>
      <w:r>
        <w:pict>
          <v:shape id="_x0000_i1225" type="#_x0000_t75" style="width:486.75pt;height:168pt">
            <v:imagedata r:id="rId186" o:title="0"/>
          </v:shape>
        </w:pict>
      </w:r>
    </w:p>
    <w:p w:rsidR="0095308B" w:rsidRPr="0064058C" w:rsidRDefault="0095308B" w:rsidP="0095308B">
      <w:pPr>
        <w:pStyle w:val="ASFKFigName"/>
      </w:pPr>
      <w:r w:rsidRPr="0064058C">
        <w:fldChar w:fldCharType="begin"/>
      </w:r>
      <w:r w:rsidRPr="0064058C">
        <w:instrText xml:space="preserve"> SEQ Рисунок \* ARABIC </w:instrText>
      </w:r>
      <w:r w:rsidRPr="0064058C">
        <w:fldChar w:fldCharType="separate"/>
      </w:r>
      <w:bookmarkStart w:id="917" w:name="_Ref248742720"/>
      <w:bookmarkStart w:id="918" w:name="_Toc79490491"/>
      <w:r w:rsidR="0092715F">
        <w:rPr>
          <w:noProof/>
        </w:rPr>
        <w:t>122</w:t>
      </w:r>
      <w:bookmarkEnd w:id="917"/>
      <w:r w:rsidRPr="0064058C">
        <w:fldChar w:fldCharType="end"/>
      </w:r>
      <w:r w:rsidRPr="0064058C">
        <w:t xml:space="preserve">. </w:t>
      </w:r>
      <w:r w:rsidR="00494309">
        <w:t>Форма «Просмотр записи</w:t>
      </w:r>
      <w:r>
        <w:t>»</w:t>
      </w:r>
      <w:bookmarkEnd w:id="918"/>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Pr="0095308B" w:rsidRDefault="00C014B4" w:rsidP="0095308B">
      <w:pPr>
        <w:pStyle w:val="ASFKNormal"/>
        <w:rPr>
          <w:lang w:eastAsia="x-none"/>
        </w:rPr>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92715F">
        <w:t>123</w:t>
      </w:r>
      <w:r w:rsidRPr="00C014B4">
        <w:fldChar w:fldCharType="end"/>
      </w:r>
      <w:r>
        <w:t>.</w:t>
      </w:r>
    </w:p>
    <w:p w:rsidR="00562EA8" w:rsidRPr="0064058C" w:rsidRDefault="0092715F" w:rsidP="00562EA8">
      <w:pPr>
        <w:pStyle w:val="ASFKFigure"/>
      </w:pPr>
      <w:r>
        <w:pict>
          <v:shape id="_x0000_i1226" type="#_x0000_t75" style="width:474pt;height:204pt">
            <v:imagedata r:id="rId187"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19" w:name="_Ref248742727"/>
      <w:bookmarkStart w:id="920" w:name="_Toc79490492"/>
      <w:r w:rsidR="0092715F">
        <w:rPr>
          <w:noProof/>
        </w:rPr>
        <w:t>123</w:t>
      </w:r>
      <w:bookmarkEnd w:id="919"/>
      <w:r w:rsidRPr="0064058C">
        <w:fldChar w:fldCharType="end"/>
      </w:r>
      <w:r w:rsidRPr="0064058C">
        <w:t xml:space="preserve">. ЭФ </w:t>
      </w:r>
      <w:r w:rsidR="0095308B">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w:t>
      </w:r>
      <w:bookmarkEnd w:id="920"/>
    </w:p>
    <w:p w:rsidR="00C014B4" w:rsidRPr="0064058C" w:rsidRDefault="00C014B4" w:rsidP="0095308B">
      <w:pPr>
        <w:pStyle w:val="ASFKNormal"/>
      </w:pPr>
      <w:r>
        <w:lastRenderedPageBreak/>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92715F">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1" w:name="_Ref449604191"/>
      <w:bookmarkStart w:id="922" w:name="_Toc79490294"/>
      <w:r w:rsidR="0092715F">
        <w:rPr>
          <w:noProof/>
        </w:rPr>
        <w:t>65</w:t>
      </w:r>
      <w:bookmarkEnd w:id="921"/>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1й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2й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FA36C8">
              <w:t xml:space="preserve">Закладка </w:t>
            </w:r>
            <w:r w:rsidR="00D157B6">
              <w:t>«Документ», в</w:t>
            </w:r>
            <w:r w:rsidRPr="0095308B">
              <w:t>кладка «Раздел II: ЛБО»,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FA36C8">
              <w:t>Номер по порядку</w:t>
            </w:r>
            <w:r w:rsidRPr="0095308B">
              <w:t>.</w:t>
            </w:r>
          </w:p>
        </w:tc>
      </w:tr>
      <w:tr w:rsidR="00F369F2" w:rsidRPr="0064058C" w:rsidTr="00412DF7">
        <w:tc>
          <w:tcPr>
            <w:tcW w:w="1344" w:type="pct"/>
            <w:shd w:val="clear" w:color="auto" w:fill="auto"/>
          </w:tcPr>
          <w:p w:rsidR="00F369F2" w:rsidRPr="0064058C" w:rsidRDefault="00F369F2" w:rsidP="00412DF7">
            <w:pPr>
              <w:pStyle w:val="ASFKTablenorm"/>
              <w:ind w:left="57" w:right="57"/>
            </w:pPr>
            <w:r w:rsidRPr="00F369F2">
              <w:t>Код объекта ФАИП (мероприятия по информатизации)</w:t>
            </w:r>
          </w:p>
        </w:tc>
        <w:tc>
          <w:tcPr>
            <w:tcW w:w="3656" w:type="pct"/>
            <w:shd w:val="clear" w:color="auto" w:fill="auto"/>
          </w:tcPr>
          <w:p w:rsidR="00F369F2" w:rsidRPr="00FA36C8" w:rsidRDefault="00F369F2" w:rsidP="00412DF7">
            <w:pPr>
              <w:pStyle w:val="ASFKTablenorm"/>
              <w:ind w:left="57" w:right="57"/>
            </w:pPr>
            <w:r w:rsidRPr="00F369F2">
              <w:t>Указывается код объекта ФАИП либо код мероприятия по информатизации.</w:t>
            </w:r>
          </w:p>
        </w:tc>
      </w:tr>
      <w:tr w:rsidR="0095308B" w:rsidRPr="0064058C" w:rsidTr="00412DF7">
        <w:tc>
          <w:tcPr>
            <w:tcW w:w="1344" w:type="pct"/>
            <w:shd w:val="clear" w:color="auto" w:fill="auto"/>
          </w:tcPr>
          <w:p w:rsidR="0095308B" w:rsidRPr="0064058C" w:rsidRDefault="00F369F2" w:rsidP="00412DF7">
            <w:pPr>
              <w:pStyle w:val="ASFKTablenorm"/>
              <w:ind w:left="57" w:right="57"/>
            </w:pPr>
            <w:r>
              <w:t xml:space="preserve">Код по </w:t>
            </w:r>
            <w:r w:rsidR="0095308B" w:rsidRPr="0064058C">
              <w:t>КБК</w:t>
            </w:r>
          </w:p>
        </w:tc>
        <w:tc>
          <w:tcPr>
            <w:tcW w:w="3656" w:type="pct"/>
            <w:shd w:val="clear" w:color="auto" w:fill="auto"/>
          </w:tcPr>
          <w:p w:rsidR="0095308B" w:rsidRPr="0095308B" w:rsidRDefault="0095308B" w:rsidP="00412DF7">
            <w:pPr>
              <w:pStyle w:val="ASFKTablenorm"/>
              <w:ind w:left="57" w:right="57"/>
            </w:pPr>
            <w:r w:rsidRPr="00FA36C8">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FA36C8">
              <w:t>Сумма ЛБО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1 год</w:t>
            </w:r>
          </w:p>
        </w:tc>
        <w:tc>
          <w:tcPr>
            <w:tcW w:w="3656" w:type="pct"/>
            <w:shd w:val="clear" w:color="auto" w:fill="auto"/>
          </w:tcPr>
          <w:p w:rsidR="0095308B" w:rsidRPr="0095308B" w:rsidRDefault="0095308B" w:rsidP="00412DF7">
            <w:pPr>
              <w:pStyle w:val="ASFKTablenorm"/>
              <w:ind w:left="57" w:right="57"/>
            </w:pPr>
            <w:r w:rsidRPr="00FA36C8">
              <w:t>Сумма ЛБО по первому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2 год</w:t>
            </w:r>
          </w:p>
        </w:tc>
        <w:tc>
          <w:tcPr>
            <w:tcW w:w="3656" w:type="pct"/>
            <w:shd w:val="clear" w:color="auto" w:fill="auto"/>
          </w:tcPr>
          <w:p w:rsidR="0095308B" w:rsidRPr="0095308B" w:rsidRDefault="0095308B" w:rsidP="00412DF7">
            <w:pPr>
              <w:pStyle w:val="ASFKTablenorm"/>
              <w:ind w:left="57" w:right="57"/>
            </w:pPr>
            <w:r w:rsidRPr="00FA36C8">
              <w:t>Сумма ЛБО по второму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FA36C8" w:rsidRDefault="0095308B" w:rsidP="00412DF7">
            <w:pPr>
              <w:pStyle w:val="ASFKTablenorm"/>
              <w:ind w:left="57" w:right="57"/>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92715F">
        <w:t>124</w:t>
      </w:r>
      <w:r w:rsidRPr="0064058C">
        <w:fldChar w:fldCharType="end"/>
      </w:r>
      <w:r>
        <w:t>.</w:t>
      </w:r>
    </w:p>
    <w:p w:rsidR="00562EA8" w:rsidRPr="0064058C" w:rsidRDefault="0092715F" w:rsidP="00562EA8">
      <w:pPr>
        <w:pStyle w:val="ASFKFigure"/>
      </w:pPr>
      <w:r>
        <w:pict>
          <v:shape id="_x0000_i1227" type="#_x0000_t75" style="width:480pt;height:240pt">
            <v:imagedata r:id="rId188"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3" w:name="_Ref248742729"/>
      <w:bookmarkStart w:id="924" w:name="_Toc79490493"/>
      <w:r w:rsidR="0092715F">
        <w:rPr>
          <w:noProof/>
        </w:rPr>
        <w:t>124</w:t>
      </w:r>
      <w:bookmarkEnd w:id="923"/>
      <w:r w:rsidRPr="0064058C">
        <w:fldChar w:fldCharType="end"/>
      </w:r>
      <w:r w:rsidRPr="0064058C">
        <w:t xml:space="preserve">. ЭФ </w:t>
      </w:r>
      <w:r w:rsidR="00D157B6">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III</w:t>
      </w:r>
      <w:r w:rsidRPr="0064058C">
        <w:t>: ПОФР</w:t>
      </w:r>
      <w:r>
        <w:t>»</w:t>
      </w:r>
      <w:bookmarkEnd w:id="924"/>
    </w:p>
    <w:p w:rsidR="00D157B6" w:rsidRPr="0064058C" w:rsidRDefault="00910621" w:rsidP="00D157B6">
      <w:pPr>
        <w:pStyle w:val="ASFKNormal"/>
      </w:pPr>
      <w:r>
        <w:lastRenderedPageBreak/>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92715F">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5" w:name="_Ref449604212"/>
      <w:bookmarkStart w:id="926" w:name="_Toc79490295"/>
      <w:r w:rsidR="0092715F">
        <w:rPr>
          <w:noProof/>
        </w:rPr>
        <w:t>66</w:t>
      </w:r>
      <w:bookmarkEnd w:id="925"/>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00910621">
              <w:t>«Документ», в</w:t>
            </w:r>
            <w:r w:rsidRPr="0095308B">
              <w:t>кладка «Раздел III: ПОФР», блок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660CB9">
              <w:t>Номер по порядку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КБК</w:t>
            </w:r>
          </w:p>
        </w:tc>
        <w:tc>
          <w:tcPr>
            <w:tcW w:w="3656" w:type="pct"/>
            <w:shd w:val="clear" w:color="auto" w:fill="auto"/>
          </w:tcPr>
          <w:p w:rsidR="0095308B" w:rsidRPr="0095308B" w:rsidRDefault="0095308B" w:rsidP="00412DF7">
            <w:pPr>
              <w:pStyle w:val="ASFKTablenorm"/>
              <w:ind w:left="57" w:right="57"/>
            </w:pPr>
            <w:r w:rsidRPr="00660CB9">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660CB9">
              <w:t>Сумма ПОФР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95308B" w:rsidRDefault="0095308B" w:rsidP="00412DF7">
            <w:pPr>
              <w:pStyle w:val="ASFKTablenorm"/>
              <w:ind w:left="57" w:right="57"/>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92715F">
        <w:rPr>
          <w:noProof/>
        </w:rPr>
        <w:t>125</w:t>
      </w:r>
      <w:r>
        <w:fldChar w:fldCharType="end"/>
      </w:r>
      <w:r>
        <w:t>.</w:t>
      </w:r>
    </w:p>
    <w:p w:rsidR="00CD55C7" w:rsidRPr="0064058C" w:rsidRDefault="0092715F">
      <w:pPr>
        <w:pStyle w:val="ASFKFigure"/>
      </w:pPr>
      <w:r>
        <w:pict>
          <v:shape id="_x0000_i1228" type="#_x0000_t75" style="width:478.5pt;height:3in">
            <v:imagedata r:id="rId189"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27" w:name="_Ref248742713"/>
      <w:bookmarkStart w:id="928" w:name="_Toc79490494"/>
      <w:r w:rsidR="0092715F">
        <w:rPr>
          <w:noProof/>
        </w:rPr>
        <w:t>125</w:t>
      </w:r>
      <w:bookmarkEnd w:id="927"/>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Дополнительные атрибуты</w:t>
      </w:r>
      <w:r w:rsidR="001F20AD">
        <w:t>»</w:t>
      </w:r>
      <w:bookmarkEnd w:id="928"/>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92715F">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9" w:name="_Ref449604253"/>
      <w:bookmarkStart w:id="930" w:name="_Toc79490296"/>
      <w:r w:rsidR="0092715F">
        <w:rPr>
          <w:noProof/>
        </w:rPr>
        <w:t>67</w:t>
      </w:r>
      <w:bookmarkEnd w:id="929"/>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«Дополнительные атрибуты», группа полей «Даты»</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с</w:t>
            </w:r>
          </w:p>
        </w:tc>
        <w:tc>
          <w:tcPr>
            <w:tcW w:w="3656" w:type="pct"/>
            <w:shd w:val="clear" w:color="auto" w:fill="auto"/>
          </w:tcPr>
          <w:p w:rsidR="0095308B" w:rsidRPr="0095308B" w:rsidRDefault="0095308B" w:rsidP="00412DF7">
            <w:pPr>
              <w:pStyle w:val="ASFKTablenorm"/>
              <w:ind w:left="57" w:right="57"/>
            </w:pPr>
            <w:r w:rsidRPr="0064058C">
              <w:t>Начальный год периода де</w:t>
            </w:r>
            <w:r w:rsidRPr="0095308B">
              <w:t>йствия бюджетных данных документа.</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по</w:t>
            </w:r>
          </w:p>
        </w:tc>
        <w:tc>
          <w:tcPr>
            <w:tcW w:w="3656" w:type="pct"/>
            <w:shd w:val="clear" w:color="auto" w:fill="auto"/>
          </w:tcPr>
          <w:p w:rsidR="0095308B" w:rsidRPr="0095308B" w:rsidRDefault="0095308B" w:rsidP="00412DF7">
            <w:pPr>
              <w:pStyle w:val="ASFKTablenorm"/>
              <w:ind w:left="57" w:right="57"/>
            </w:pPr>
            <w:r w:rsidRPr="0064058C">
              <w:t>Последний год периода действия бюджетных данных документа. Опр</w:t>
            </w:r>
            <w:r w:rsidRPr="0095308B">
              <w:t xml:space="preserve">еделяется автоматически как «Период с» + «количество лет, входящих в </w:t>
            </w:r>
            <w:r w:rsidRPr="0095308B">
              <w:lastRenderedPageBreak/>
              <w:t>период планирования», по умолчанию период планирования 2 года.</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lastRenderedPageBreak/>
              <w:t>Дата регистрации в о</w:t>
            </w:r>
            <w:r w:rsidRPr="0095308B">
              <w:t>ргане ФК отправителе</w:t>
            </w:r>
          </w:p>
        </w:tc>
        <w:tc>
          <w:tcPr>
            <w:tcW w:w="3656" w:type="pct"/>
            <w:shd w:val="clear" w:color="auto" w:fill="auto"/>
          </w:tcPr>
          <w:p w:rsidR="0095308B" w:rsidRPr="0095308B" w:rsidRDefault="0095308B" w:rsidP="00412DF7">
            <w:pPr>
              <w:pStyle w:val="ASFKTablenorm"/>
              <w:ind w:left="57" w:right="57"/>
            </w:pPr>
            <w:r w:rsidRPr="0053656A">
              <w:t>Дата регистрации в органе ФК. Значение передается из учетной системы ТОФК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Дата проводки в органе ФК</w:t>
            </w:r>
          </w:p>
        </w:tc>
        <w:tc>
          <w:tcPr>
            <w:tcW w:w="3656" w:type="pct"/>
            <w:shd w:val="clear" w:color="auto" w:fill="auto"/>
          </w:tcPr>
          <w:p w:rsidR="0095308B" w:rsidRPr="0095308B" w:rsidRDefault="0095308B" w:rsidP="00412DF7">
            <w:pPr>
              <w:pStyle w:val="ASFKTablenorm"/>
              <w:ind w:left="57" w:right="57"/>
            </w:pPr>
            <w:r w:rsidRPr="0053656A">
              <w:t>Дата проводки в органе ФК. Значение передается из учетной системы ТОФК</w:t>
            </w:r>
            <w:r w:rsidRPr="0095308B">
              <w:t>.</w:t>
            </w:r>
          </w:p>
        </w:tc>
      </w:tr>
      <w:tr w:rsidR="0095308B" w:rsidRPr="0064058C" w:rsidTr="00412DF7">
        <w:trPr>
          <w:trHeight w:val="77"/>
        </w:trPr>
        <w:tc>
          <w:tcPr>
            <w:tcW w:w="5000" w:type="pct"/>
            <w:gridSpan w:val="2"/>
            <w:shd w:val="clear" w:color="auto" w:fill="auto"/>
          </w:tcPr>
          <w:p w:rsidR="0095308B" w:rsidRPr="0095308B" w:rsidRDefault="0095308B" w:rsidP="00412DF7">
            <w:pPr>
              <w:pStyle w:val="ASFKTablenorm"/>
              <w:ind w:left="57" w:right="57"/>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Должность</w:t>
            </w:r>
          </w:p>
        </w:tc>
        <w:tc>
          <w:tcPr>
            <w:tcW w:w="3656" w:type="pct"/>
            <w:shd w:val="clear" w:color="auto" w:fill="auto"/>
          </w:tcPr>
          <w:p w:rsidR="0095308B" w:rsidRPr="0095308B" w:rsidRDefault="0095308B" w:rsidP="00412DF7">
            <w:pPr>
              <w:pStyle w:val="ASFKTablenorm"/>
              <w:ind w:left="57" w:right="57"/>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Дата подписи</w:t>
            </w:r>
          </w:p>
        </w:tc>
        <w:tc>
          <w:tcPr>
            <w:tcW w:w="3656" w:type="pct"/>
            <w:shd w:val="clear" w:color="auto" w:fill="auto"/>
          </w:tcPr>
          <w:p w:rsidR="0095308B" w:rsidRPr="0095308B" w:rsidRDefault="0095308B" w:rsidP="00412DF7">
            <w:pPr>
              <w:pStyle w:val="ASFKTablenorm"/>
              <w:ind w:left="57" w:right="57"/>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Исполнитель: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Расши</w:t>
            </w:r>
            <w:r w:rsidRPr="0095308B">
              <w:t>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Т</w:t>
            </w:r>
            <w:r w:rsidRPr="0095308B">
              <w:t>елефон</w:t>
            </w:r>
          </w:p>
        </w:tc>
        <w:tc>
          <w:tcPr>
            <w:tcW w:w="3656" w:type="pct"/>
            <w:shd w:val="clear" w:color="auto" w:fill="auto"/>
          </w:tcPr>
          <w:p w:rsidR="0095308B" w:rsidRPr="0095308B" w:rsidRDefault="0095308B" w:rsidP="00412DF7">
            <w:pPr>
              <w:pStyle w:val="ASFKTablenorm"/>
              <w:ind w:left="57" w:right="57"/>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Начальник управления (отдела): Дата по</w:t>
            </w:r>
            <w:r w:rsidRPr="0095308B">
              <w:t>дписи</w:t>
            </w:r>
          </w:p>
        </w:tc>
        <w:tc>
          <w:tcPr>
            <w:tcW w:w="3656" w:type="pct"/>
            <w:shd w:val="clear" w:color="auto" w:fill="auto"/>
          </w:tcPr>
          <w:p w:rsidR="0095308B" w:rsidRPr="0095308B" w:rsidRDefault="0095308B" w:rsidP="00412DF7">
            <w:pPr>
              <w:pStyle w:val="ASFKTablenorm"/>
              <w:ind w:left="57" w:right="57"/>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1" w:name="_Toc300216226"/>
      <w:bookmarkStart w:id="932" w:name="_Toc387859019"/>
      <w:bookmarkStart w:id="933" w:name="_Toc410283280"/>
      <w:bookmarkStart w:id="934" w:name="_Toc79490194"/>
      <w:r w:rsidRPr="0064058C">
        <w:t>Справка об изменении сводной бюджетной росписи</w:t>
      </w:r>
      <w:bookmarkEnd w:id="931"/>
      <w:bookmarkEnd w:id="932"/>
      <w:bookmarkEnd w:id="933"/>
      <w:bookmarkEnd w:id="934"/>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92715F">
        <w:rPr>
          <w:noProof/>
        </w:rPr>
        <w:t>126</w:t>
      </w:r>
      <w:r w:rsidR="00CD55C7" w:rsidRPr="0064058C">
        <w:fldChar w:fldCharType="end"/>
      </w:r>
      <w:r w:rsidR="00CD55C7" w:rsidRPr="0064058C">
        <w:t>.</w:t>
      </w:r>
    </w:p>
    <w:p w:rsidR="006C085F" w:rsidRPr="006C085F" w:rsidRDefault="0092715F" w:rsidP="006C085F">
      <w:pPr>
        <w:pStyle w:val="ASFKFigure"/>
      </w:pPr>
      <w:r>
        <w:lastRenderedPageBreak/>
        <w:pict>
          <v:shape id="_x0000_i1229" type="#_x0000_t75" style="width:479.25pt;height:264pt">
            <v:imagedata r:id="rId19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5" w:name="_Ref248747948"/>
      <w:bookmarkStart w:id="936" w:name="_Toc79490495"/>
      <w:r w:rsidR="0092715F">
        <w:rPr>
          <w:noProof/>
        </w:rPr>
        <w:t>126</w:t>
      </w:r>
      <w:bookmarkEnd w:id="935"/>
      <w:r w:rsidRPr="0064058C">
        <w:fldChar w:fldCharType="end"/>
      </w:r>
      <w:r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36"/>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92715F">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92715F">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92715F" w:rsidP="00F75A5A">
      <w:pPr>
        <w:pStyle w:val="ASFKFigure"/>
      </w:pPr>
      <w:r>
        <w:lastRenderedPageBreak/>
        <w:pict>
          <v:shape id="_x0000_i1230" type="#_x0000_t75" style="width:474pt;height:334.5pt">
            <v:imagedata r:id="rId19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7" w:name="_Ref248747950"/>
      <w:bookmarkStart w:id="938" w:name="_Toc79490496"/>
      <w:r w:rsidR="0092715F">
        <w:rPr>
          <w:noProof/>
        </w:rPr>
        <w:t>127</w:t>
      </w:r>
      <w:bookmarkEnd w:id="937"/>
      <w:r w:rsidRPr="0064058C">
        <w:fldChar w:fldCharType="end"/>
      </w:r>
      <w:r w:rsidRPr="0064058C">
        <w:t xml:space="preserve">. ЭФ </w:t>
      </w:r>
      <w:r w:rsidR="00F75A5A">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38"/>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92715F">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39" w:name="_Ref248748106"/>
      <w:bookmarkStart w:id="940" w:name="_Toc79490297"/>
      <w:r w:rsidR="0092715F">
        <w:rPr>
          <w:noProof/>
        </w:rPr>
        <w:t>68</w:t>
      </w:r>
      <w:bookmarkEnd w:id="939"/>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51D7"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Год</w:t>
            </w:r>
          </w:p>
        </w:tc>
        <w:tc>
          <w:tcPr>
            <w:tcW w:w="3864" w:type="pct"/>
            <w:shd w:val="clear" w:color="auto" w:fill="auto"/>
          </w:tcPr>
          <w:p w:rsidR="001051D7" w:rsidRPr="009E0990" w:rsidRDefault="001051D7" w:rsidP="00412DF7">
            <w:pPr>
              <w:pStyle w:val="ASFKTablenorm"/>
              <w:ind w:left="57" w:right="57"/>
            </w:pPr>
            <w:r w:rsidRPr="009E0990">
              <w:t>Текущий финансовый год</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Номер</w:t>
            </w:r>
          </w:p>
        </w:tc>
        <w:tc>
          <w:tcPr>
            <w:tcW w:w="3864" w:type="pct"/>
            <w:shd w:val="clear" w:color="auto" w:fill="auto"/>
          </w:tcPr>
          <w:p w:rsidR="001051D7" w:rsidRPr="009E0990" w:rsidRDefault="001051D7" w:rsidP="00412DF7">
            <w:pPr>
              <w:pStyle w:val="ASFKTablenorm"/>
              <w:ind w:left="57" w:right="57"/>
            </w:pPr>
            <w:r w:rsidRPr="009E0990">
              <w:t>Номер документа</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Дата</w:t>
            </w:r>
          </w:p>
        </w:tc>
        <w:tc>
          <w:tcPr>
            <w:tcW w:w="3864" w:type="pct"/>
            <w:shd w:val="clear" w:color="auto" w:fill="auto"/>
          </w:tcPr>
          <w:p w:rsidR="001051D7" w:rsidRPr="009E0990" w:rsidRDefault="001051D7" w:rsidP="00412DF7">
            <w:pPr>
              <w:pStyle w:val="ASFKTablenorm"/>
              <w:ind w:left="57" w:right="57"/>
            </w:pPr>
            <w:r w:rsidRPr="009E0990">
              <w:t>Дата документа. Значение даты может быть выбрано с помощью системного календаря</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Секретность</w:t>
            </w:r>
          </w:p>
        </w:tc>
        <w:tc>
          <w:tcPr>
            <w:tcW w:w="3864" w:type="pct"/>
            <w:shd w:val="clear" w:color="auto" w:fill="auto"/>
          </w:tcPr>
          <w:p w:rsidR="001051D7" w:rsidRPr="009E0990" w:rsidRDefault="001051D7" w:rsidP="00412DF7">
            <w:pPr>
              <w:pStyle w:val="ASFKTablenorm"/>
              <w:ind w:left="57" w:right="57"/>
            </w:pPr>
            <w:r w:rsidRPr="009E0990">
              <w:t xml:space="preserve">Степень секретности. Значение может быть выбрано из справочника </w:t>
            </w:r>
            <w:r w:rsidR="001F20AD">
              <w:t>«</w:t>
            </w:r>
            <w:r w:rsidRPr="009E0990">
              <w:t>Виды секретности</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Ед. изм.</w:t>
            </w:r>
          </w:p>
        </w:tc>
        <w:tc>
          <w:tcPr>
            <w:tcW w:w="3864" w:type="pct"/>
            <w:shd w:val="clear" w:color="auto" w:fill="auto"/>
          </w:tcPr>
          <w:p w:rsidR="001051D7" w:rsidRPr="009E0990" w:rsidRDefault="001051D7" w:rsidP="00412DF7">
            <w:pPr>
              <w:pStyle w:val="ASFKTablenorm"/>
              <w:ind w:left="57" w:right="57"/>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lastRenderedPageBreak/>
              <w:t>Статус</w:t>
            </w:r>
          </w:p>
        </w:tc>
        <w:tc>
          <w:tcPr>
            <w:tcW w:w="3864" w:type="pct"/>
            <w:shd w:val="clear" w:color="auto" w:fill="auto"/>
          </w:tcPr>
          <w:p w:rsidR="001051D7" w:rsidRPr="009E0990" w:rsidRDefault="001051D7" w:rsidP="00412DF7">
            <w:pPr>
              <w:pStyle w:val="ASFKTablenorm"/>
              <w:ind w:left="57" w:right="57"/>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ГРБС/ГАИФ</w:t>
            </w:r>
          </w:p>
        </w:tc>
        <w:tc>
          <w:tcPr>
            <w:tcW w:w="3864" w:type="pct"/>
            <w:shd w:val="clear" w:color="auto" w:fill="auto"/>
          </w:tcPr>
          <w:p w:rsidR="001051D7" w:rsidRPr="009E0990" w:rsidRDefault="001051D7" w:rsidP="00412DF7">
            <w:pPr>
              <w:pStyle w:val="ASFKTablenorm"/>
              <w:ind w:left="57" w:right="57"/>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Глава по БК</w:t>
            </w:r>
          </w:p>
        </w:tc>
        <w:tc>
          <w:tcPr>
            <w:tcW w:w="3864" w:type="pct"/>
            <w:shd w:val="clear" w:color="auto" w:fill="auto"/>
          </w:tcPr>
          <w:p w:rsidR="001051D7" w:rsidRPr="009E0990" w:rsidRDefault="001051D7" w:rsidP="00412DF7">
            <w:pPr>
              <w:pStyle w:val="ASFKTablenorm"/>
              <w:ind w:left="57" w:right="57"/>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Департамент МФ РФ</w:t>
            </w:r>
          </w:p>
        </w:tc>
        <w:tc>
          <w:tcPr>
            <w:tcW w:w="3864" w:type="pct"/>
            <w:shd w:val="clear" w:color="auto" w:fill="auto"/>
          </w:tcPr>
          <w:p w:rsidR="001051D7" w:rsidRPr="009E0990" w:rsidRDefault="001051D7" w:rsidP="00412DF7">
            <w:pPr>
              <w:pStyle w:val="ASFKTablenorm"/>
              <w:ind w:left="57" w:right="57"/>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(без подписи)</w:t>
            </w:r>
          </w:p>
        </w:tc>
        <w:tc>
          <w:tcPr>
            <w:tcW w:w="3864" w:type="pct"/>
            <w:shd w:val="clear" w:color="auto" w:fill="auto"/>
          </w:tcPr>
          <w:p w:rsidR="001051D7" w:rsidRPr="009E0990" w:rsidRDefault="001051D7" w:rsidP="00412DF7">
            <w:pPr>
              <w:pStyle w:val="ASFKTablenorm"/>
              <w:ind w:left="57" w:right="57"/>
            </w:pPr>
            <w:r w:rsidRPr="009E0990">
              <w:t>Код департамента МФ РФ. Значение может быть выбрано из справочника департаментов МФ РФ</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Вид изменения</w:t>
            </w:r>
          </w:p>
        </w:tc>
        <w:tc>
          <w:tcPr>
            <w:tcW w:w="3864" w:type="pct"/>
            <w:shd w:val="clear" w:color="auto" w:fill="auto"/>
          </w:tcPr>
          <w:p w:rsidR="006673BB" w:rsidRPr="009E0990" w:rsidRDefault="006673BB" w:rsidP="00412DF7">
            <w:pPr>
              <w:pStyle w:val="ASFKTablenorm"/>
              <w:ind w:left="57" w:right="57"/>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(без подписи)</w:t>
            </w:r>
          </w:p>
        </w:tc>
        <w:tc>
          <w:tcPr>
            <w:tcW w:w="3864" w:type="pct"/>
            <w:shd w:val="clear" w:color="auto" w:fill="auto"/>
          </w:tcPr>
          <w:p w:rsidR="006673BB" w:rsidRPr="009E0990" w:rsidRDefault="006673BB" w:rsidP="00412DF7">
            <w:pPr>
              <w:pStyle w:val="ASFKTablenorm"/>
              <w:ind w:left="57" w:right="57"/>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Основание для внесения изменения</w:t>
            </w:r>
          </w:p>
        </w:tc>
        <w:tc>
          <w:tcPr>
            <w:tcW w:w="3864" w:type="pct"/>
            <w:shd w:val="clear" w:color="auto" w:fill="auto"/>
          </w:tcPr>
          <w:p w:rsidR="006673BB" w:rsidRPr="009E0990" w:rsidRDefault="006673BB" w:rsidP="00412DF7">
            <w:pPr>
              <w:pStyle w:val="ASFKTablenorm"/>
              <w:ind w:left="57" w:right="57"/>
            </w:pPr>
            <w:r w:rsidRPr="009E0990">
              <w:t>Основание для внесения изменения в сводную бюджетную роспись</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По вопросу</w:t>
            </w:r>
          </w:p>
        </w:tc>
        <w:tc>
          <w:tcPr>
            <w:tcW w:w="3864" w:type="pct"/>
            <w:shd w:val="clear" w:color="auto" w:fill="auto"/>
          </w:tcPr>
          <w:p w:rsidR="006673BB" w:rsidRPr="009E0990" w:rsidRDefault="006673BB" w:rsidP="00412DF7">
            <w:pPr>
              <w:pStyle w:val="ASFKTablenorm"/>
              <w:ind w:left="57" w:right="57"/>
            </w:pP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Дополнительная информация</w:t>
            </w:r>
          </w:p>
        </w:tc>
        <w:tc>
          <w:tcPr>
            <w:tcW w:w="3864" w:type="pct"/>
            <w:shd w:val="clear" w:color="auto" w:fill="auto"/>
          </w:tcPr>
          <w:p w:rsidR="006673BB" w:rsidRPr="009E0990" w:rsidRDefault="006673BB" w:rsidP="00412DF7">
            <w:pPr>
              <w:pStyle w:val="ASFKTablenorm"/>
              <w:ind w:left="57" w:right="57"/>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Решение №</w:t>
            </w:r>
          </w:p>
        </w:tc>
        <w:tc>
          <w:tcPr>
            <w:tcW w:w="3864" w:type="pct"/>
            <w:shd w:val="clear" w:color="auto" w:fill="auto"/>
          </w:tcPr>
          <w:p w:rsidR="006673BB" w:rsidRPr="009E0990" w:rsidRDefault="006673BB" w:rsidP="00412DF7">
            <w:pPr>
              <w:pStyle w:val="ASFKTablenorm"/>
              <w:ind w:left="57" w:right="57"/>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Дата решения</w:t>
            </w:r>
          </w:p>
        </w:tc>
        <w:tc>
          <w:tcPr>
            <w:tcW w:w="3864" w:type="pct"/>
            <w:shd w:val="clear" w:color="auto" w:fill="auto"/>
          </w:tcPr>
          <w:p w:rsidR="006673BB" w:rsidRPr="009E0990" w:rsidRDefault="006673BB" w:rsidP="00412DF7">
            <w:pPr>
              <w:pStyle w:val="ASFKTablenorm"/>
              <w:ind w:left="57" w:right="57"/>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1-й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2-й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w:t>
            </w:r>
            <w:r w:rsidRPr="009E0990">
              <w:lastRenderedPageBreak/>
              <w:t xml:space="preserve">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lastRenderedPageBreak/>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w:t>
            </w:r>
          </w:p>
        </w:tc>
        <w:tc>
          <w:tcPr>
            <w:tcW w:w="3864" w:type="pct"/>
            <w:shd w:val="clear" w:color="auto" w:fill="auto"/>
          </w:tcPr>
          <w:p w:rsidR="00BA29A1" w:rsidRPr="009E0990" w:rsidRDefault="00BA29A1" w:rsidP="00412DF7">
            <w:pPr>
              <w:pStyle w:val="ASFKTablenorm"/>
              <w:ind w:left="57" w:right="57"/>
            </w:pPr>
            <w:r w:rsidRPr="009E0990">
              <w:t>Номер по порядку</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И?</w:t>
            </w:r>
          </w:p>
        </w:tc>
        <w:tc>
          <w:tcPr>
            <w:tcW w:w="3864" w:type="pct"/>
            <w:shd w:val="clear" w:color="auto" w:fill="auto"/>
          </w:tcPr>
          <w:p w:rsidR="00CD55C7" w:rsidRPr="009E0990" w:rsidRDefault="00CD55C7" w:rsidP="00412DF7">
            <w:pPr>
              <w:pStyle w:val="ASFKTablenorm"/>
              <w:ind w:left="57" w:right="57"/>
            </w:pPr>
            <w:r w:rsidRPr="009E0990">
              <w:t>Признак итоговой строки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Наименование показателя</w:t>
            </w:r>
          </w:p>
        </w:tc>
        <w:tc>
          <w:tcPr>
            <w:tcW w:w="3864" w:type="pct"/>
            <w:shd w:val="clear" w:color="auto" w:fill="auto"/>
          </w:tcPr>
          <w:p w:rsidR="00BA29A1" w:rsidRPr="009E0990" w:rsidRDefault="00BA29A1" w:rsidP="00412DF7">
            <w:pPr>
              <w:pStyle w:val="ASFKTablenorm"/>
              <w:ind w:left="57" w:right="57"/>
            </w:pPr>
            <w:r w:rsidRPr="009E0990">
              <w:t>Наименование кода бюджетной классификации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F73606">
              <w:rPr>
                <w:rStyle w:val="ASFKReporterror"/>
              </w:rPr>
              <w:t>Рд</w:t>
            </w:r>
          </w:p>
        </w:tc>
        <w:tc>
          <w:tcPr>
            <w:tcW w:w="3864" w:type="pct"/>
            <w:shd w:val="clear" w:color="auto" w:fill="auto"/>
          </w:tcPr>
          <w:p w:rsidR="00BA29A1" w:rsidRPr="009E0990" w:rsidRDefault="00BA29A1" w:rsidP="00412DF7">
            <w:pPr>
              <w:pStyle w:val="ASFKTablenorm"/>
              <w:ind w:left="57" w:right="57"/>
            </w:pPr>
            <w:r w:rsidRPr="009E0990">
              <w:t>Код 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D55D59">
              <w:rPr>
                <w:rStyle w:val="ASFKReporterror"/>
              </w:rPr>
              <w:t>Прд</w:t>
            </w:r>
          </w:p>
        </w:tc>
        <w:tc>
          <w:tcPr>
            <w:tcW w:w="3864" w:type="pct"/>
            <w:shd w:val="clear" w:color="auto" w:fill="auto"/>
          </w:tcPr>
          <w:p w:rsidR="00BA29A1" w:rsidRPr="009E0990" w:rsidRDefault="00BA29A1" w:rsidP="00412DF7">
            <w:pPr>
              <w:pStyle w:val="ASFKTablenorm"/>
              <w:ind w:left="57" w:right="57"/>
            </w:pPr>
            <w:r w:rsidRPr="009E0990">
              <w:t>Код подраздела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ЦСТ</w:t>
            </w:r>
          </w:p>
        </w:tc>
        <w:tc>
          <w:tcPr>
            <w:tcW w:w="3864" w:type="pct"/>
            <w:shd w:val="clear" w:color="auto" w:fill="auto"/>
          </w:tcPr>
          <w:p w:rsidR="00BA29A1" w:rsidRPr="009E0990" w:rsidRDefault="00BA29A1" w:rsidP="00412DF7">
            <w:pPr>
              <w:pStyle w:val="ASFKTablenorm"/>
              <w:ind w:left="57" w:right="57"/>
            </w:pPr>
            <w:r w:rsidRPr="009E0990">
              <w:t>Код целевой статьи</w:t>
            </w:r>
            <w:r w:rsidRPr="009E0990">
              <w:tab/>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ВР</w:t>
            </w:r>
          </w:p>
        </w:tc>
        <w:tc>
          <w:tcPr>
            <w:tcW w:w="3864" w:type="pct"/>
            <w:shd w:val="clear" w:color="auto" w:fill="auto"/>
          </w:tcPr>
          <w:p w:rsidR="00BA29A1" w:rsidRPr="009E0990" w:rsidRDefault="00BA29A1" w:rsidP="00412DF7">
            <w:pPr>
              <w:pStyle w:val="ASFKTablenorm"/>
              <w:ind w:left="57" w:right="57"/>
            </w:pPr>
            <w:r w:rsidRPr="009E0990">
              <w:t>Код вида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412DF7">
            <w:pPr>
              <w:pStyle w:val="ASFKTablenorm"/>
              <w:ind w:left="57" w:right="57"/>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1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первому году планового периода</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2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92715F">
        <w:pict>
          <v:shape id="_x0000_i1231" type="#_x0000_t75" style="width:24pt;height:24pt">
            <v:imagedata r:id="rId73" o:title="Snap7" gain="81921f" blacklevel="-3277f"/>
          </v:shape>
        </w:pict>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92715F">
        <w:t>128</w:t>
      </w:r>
      <w:r w:rsidRPr="00FF5945">
        <w:fldChar w:fldCharType="end"/>
      </w:r>
      <w:r w:rsidRPr="00FF5945">
        <w:t>).</w:t>
      </w:r>
    </w:p>
    <w:p w:rsidR="00804CC9" w:rsidRPr="00804CC9" w:rsidRDefault="0092715F" w:rsidP="00804CC9">
      <w:pPr>
        <w:pStyle w:val="ASFKFigure"/>
      </w:pPr>
      <w:r>
        <w:pict>
          <v:shape id="_x0000_i1232" type="#_x0000_t75" style="width:480pt;height:222pt">
            <v:imagedata r:id="rId19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1" w:name="_Ref248747956"/>
      <w:bookmarkStart w:id="942" w:name="_Toc79490497"/>
      <w:r w:rsidR="0092715F">
        <w:rPr>
          <w:noProof/>
        </w:rPr>
        <w:t>128</w:t>
      </w:r>
      <w:bookmarkEnd w:id="941"/>
      <w:r w:rsidRPr="0064058C">
        <w:fldChar w:fldCharType="end"/>
      </w:r>
      <w:r w:rsidRPr="0064058C">
        <w:t xml:space="preserve">. </w:t>
      </w:r>
      <w:r w:rsidR="00F9698D">
        <w:t>Форма «Добавление записи»</w:t>
      </w:r>
      <w:bookmarkEnd w:id="942"/>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lastRenderedPageBreak/>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92715F">
        <w:t>129</w:t>
      </w:r>
      <w:r w:rsidRPr="00843D01">
        <w:fldChar w:fldCharType="end"/>
      </w:r>
      <w:r>
        <w:t>.</w:t>
      </w:r>
    </w:p>
    <w:p w:rsidR="00F05BB4" w:rsidRPr="00F05BB4" w:rsidRDefault="0092715F" w:rsidP="00F05BB4">
      <w:pPr>
        <w:pStyle w:val="ASFKFigure"/>
      </w:pPr>
      <w:r>
        <w:pict>
          <v:shape id="_x0000_i1233" type="#_x0000_t75" style="width:479.25pt;height:252pt">
            <v:imagedata r:id="rId193"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3" w:name="_Ref248747958"/>
      <w:bookmarkStart w:id="944" w:name="_Toc79490498"/>
      <w:r w:rsidR="0092715F">
        <w:rPr>
          <w:noProof/>
        </w:rPr>
        <w:t>129</w:t>
      </w:r>
      <w:bookmarkEnd w:id="943"/>
      <w:r w:rsidRPr="0064058C">
        <w:fldChar w:fldCharType="end"/>
      </w:r>
      <w:r w:rsidRPr="0064058C">
        <w:t>. ЭФ</w:t>
      </w:r>
      <w:r w:rsidR="00843D01">
        <w:t xml:space="preserve"> документа</w:t>
      </w:r>
      <w:r w:rsidRPr="0064058C">
        <w:t xml:space="preserve">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944"/>
    </w:p>
    <w:p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92715F">
        <w:rPr>
          <w:noProof/>
        </w:rPr>
        <w:t>69</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45" w:name="_Ref449608892"/>
      <w:bookmarkStart w:id="946" w:name="_Toc79490298"/>
      <w:r w:rsidR="0092715F">
        <w:rPr>
          <w:noProof/>
        </w:rPr>
        <w:t>69</w:t>
      </w:r>
      <w:bookmarkEnd w:id="945"/>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92715F">
              <w:t>129</w:t>
            </w:r>
            <w:r w:rsidRPr="009E0990">
              <w:fldChar w:fldCharType="end"/>
            </w:r>
            <w:r w:rsidRPr="009E0990">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строки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412DF7">
            <w:pPr>
              <w:pStyle w:val="ASFKTablenorm"/>
              <w:ind w:left="57" w:right="57"/>
            </w:pPr>
            <w:r w:rsidRPr="009E0990">
              <w:t>Наименование кода бюджетной классификации</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Рд</w:t>
            </w:r>
          </w:p>
        </w:tc>
        <w:tc>
          <w:tcPr>
            <w:tcW w:w="3864" w:type="pct"/>
            <w:shd w:val="clear" w:color="auto" w:fill="auto"/>
          </w:tcPr>
          <w:p w:rsidR="00843D01" w:rsidRPr="009E0990" w:rsidRDefault="00843D01" w:rsidP="00412DF7">
            <w:pPr>
              <w:pStyle w:val="ASFKTablenorm"/>
              <w:ind w:left="57" w:right="57"/>
            </w:pPr>
            <w:r w:rsidRPr="009E0990">
              <w:t>Код 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Прд</w:t>
            </w:r>
          </w:p>
        </w:tc>
        <w:tc>
          <w:tcPr>
            <w:tcW w:w="3864" w:type="pct"/>
            <w:shd w:val="clear" w:color="auto" w:fill="auto"/>
          </w:tcPr>
          <w:p w:rsidR="00843D01" w:rsidRPr="009E0990" w:rsidRDefault="00843D01" w:rsidP="00412DF7">
            <w:pPr>
              <w:pStyle w:val="ASFKTablenorm"/>
              <w:ind w:left="57" w:right="57"/>
            </w:pPr>
            <w:r w:rsidRPr="009E0990">
              <w:t>Код подраздела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ЦСТ</w:t>
            </w:r>
          </w:p>
        </w:tc>
        <w:tc>
          <w:tcPr>
            <w:tcW w:w="3864" w:type="pct"/>
            <w:shd w:val="clear" w:color="auto" w:fill="auto"/>
          </w:tcPr>
          <w:p w:rsidR="00843D01" w:rsidRPr="009E0990" w:rsidRDefault="00843D01" w:rsidP="00412DF7">
            <w:pPr>
              <w:pStyle w:val="ASFKTablenorm"/>
              <w:ind w:left="57" w:right="57"/>
            </w:pPr>
            <w:r w:rsidRPr="009E0990">
              <w:t>Код целевой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ВР</w:t>
            </w:r>
          </w:p>
        </w:tc>
        <w:tc>
          <w:tcPr>
            <w:tcW w:w="3864" w:type="pct"/>
            <w:shd w:val="clear" w:color="auto" w:fill="auto"/>
          </w:tcPr>
          <w:p w:rsidR="00843D01" w:rsidRPr="009E0990" w:rsidRDefault="00843D01" w:rsidP="00412DF7">
            <w:pPr>
              <w:pStyle w:val="ASFKTablenorm"/>
              <w:ind w:left="57" w:right="57"/>
            </w:pPr>
            <w:r w:rsidRPr="009E0990">
              <w:t>Код вида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КОСГУ</w:t>
            </w:r>
          </w:p>
        </w:tc>
        <w:tc>
          <w:tcPr>
            <w:tcW w:w="3864" w:type="pct"/>
            <w:shd w:val="clear" w:color="auto" w:fill="auto"/>
          </w:tcPr>
          <w:p w:rsidR="00843D01" w:rsidRPr="009E0990" w:rsidRDefault="00843D01" w:rsidP="00412DF7">
            <w:pPr>
              <w:pStyle w:val="ASFKTablenorm"/>
              <w:ind w:left="57" w:right="57"/>
            </w:pPr>
            <w:r w:rsidRPr="009E0990">
              <w:t>Код классификации операций сектора государственного управления</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ЛБО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92715F">
        <w:pict>
          <v:shape id="_x0000_i1234"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92715F">
        <w:t>130</w:t>
      </w:r>
      <w:r w:rsidRPr="0064058C">
        <w:fldChar w:fldCharType="end"/>
      </w:r>
      <w:r w:rsidRPr="0064058C">
        <w:t>).</w:t>
      </w:r>
    </w:p>
    <w:p w:rsidR="00F05BB4" w:rsidRPr="00F05BB4" w:rsidRDefault="0092715F" w:rsidP="00F05BB4">
      <w:pPr>
        <w:pStyle w:val="ASFKFigure"/>
      </w:pPr>
      <w:r>
        <w:lastRenderedPageBreak/>
        <w:pict>
          <v:shape id="_x0000_i1235" type="#_x0000_t75" style="width:474pt;height:3in">
            <v:imagedata r:id="rId19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7" w:name="_Ref248747960"/>
      <w:bookmarkStart w:id="948" w:name="_Toc79490499"/>
      <w:r w:rsidR="0092715F">
        <w:rPr>
          <w:noProof/>
        </w:rPr>
        <w:t>130</w:t>
      </w:r>
      <w:bookmarkEnd w:id="947"/>
      <w:r w:rsidRPr="0064058C">
        <w:fldChar w:fldCharType="end"/>
      </w:r>
      <w:r w:rsidRPr="0064058C">
        <w:t xml:space="preserve">. ЭД </w:t>
      </w:r>
      <w:r w:rsidR="001F20AD">
        <w:t>«</w:t>
      </w:r>
      <w:r w:rsidRPr="0064058C">
        <w:t>Добавление записи</w:t>
      </w:r>
      <w:r w:rsidR="001F20AD">
        <w:t>»</w:t>
      </w:r>
      <w:bookmarkEnd w:id="948"/>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BD6E40">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92715F">
        <w:t>131</w:t>
      </w:r>
      <w:r w:rsidRPr="0064058C">
        <w:fldChar w:fldCharType="end"/>
      </w:r>
      <w:r>
        <w:t>.</w:t>
      </w:r>
    </w:p>
    <w:p w:rsidR="00F05BB4" w:rsidRPr="00F05BB4" w:rsidRDefault="0092715F" w:rsidP="00F05BB4">
      <w:pPr>
        <w:pStyle w:val="ASFKFigure"/>
      </w:pPr>
      <w:r>
        <w:lastRenderedPageBreak/>
        <w:pict>
          <v:shape id="_x0000_i1236" type="#_x0000_t75" style="width:474pt;height:252pt">
            <v:imagedata r:id="rId19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9" w:name="_Ref248747963"/>
      <w:bookmarkStart w:id="950" w:name="_Toc79490500"/>
      <w:r w:rsidR="0092715F">
        <w:rPr>
          <w:noProof/>
        </w:rPr>
        <w:t>131</w:t>
      </w:r>
      <w:bookmarkEnd w:id="949"/>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III</w:t>
      </w:r>
      <w:r w:rsidRPr="0064058C">
        <w:t>: БА по источникам</w:t>
      </w:r>
      <w:r w:rsidR="001F20AD">
        <w:t>»</w:t>
      </w:r>
      <w:bookmarkEnd w:id="950"/>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92715F">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1" w:name="_Ref449609074"/>
      <w:bookmarkStart w:id="952" w:name="_Toc79490299"/>
      <w:r w:rsidR="0092715F">
        <w:rPr>
          <w:noProof/>
        </w:rPr>
        <w:t>70</w:t>
      </w:r>
      <w:bookmarkEnd w:id="951"/>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92715F">
              <w:t>131</w:t>
            </w:r>
            <w:r w:rsidRPr="009E0990">
              <w:fldChar w:fldCharType="end"/>
            </w:r>
            <w:r w:rsidRPr="009E0990">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BD6E40">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lastRenderedPageBreak/>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412DF7" w:rsidRDefault="00843D01" w:rsidP="00412DF7">
            <w:pPr>
              <w:pStyle w:val="ASFKTablenorm"/>
              <w:ind w:left="57" w:right="57"/>
              <w:rPr>
                <w:lang w:val="en-US"/>
              </w:rPr>
            </w:pPr>
            <w:r w:rsidRPr="009E0990">
              <w:t>Наименование кода бюджетной классификации</w:t>
            </w:r>
            <w:r w:rsidR="00F1267D">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КИФ по БК</w:t>
            </w:r>
          </w:p>
        </w:tc>
        <w:tc>
          <w:tcPr>
            <w:tcW w:w="3864" w:type="pct"/>
            <w:shd w:val="clear" w:color="auto" w:fill="auto"/>
          </w:tcPr>
          <w:p w:rsidR="00843D01" w:rsidRPr="009E0990" w:rsidRDefault="00843D01" w:rsidP="00412DF7">
            <w:pPr>
              <w:pStyle w:val="ASFKTablenorm"/>
              <w:ind w:left="57" w:right="57"/>
            </w:pPr>
            <w:r w:rsidRPr="009E0990">
              <w:t>Код бюджетной классификации (20 символов) с типом 31, 32</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w:t>
            </w:r>
            <w:r w:rsidR="00D55D59" w:rsidRPr="009E0990">
              <w:t>Тек</w:t>
            </w:r>
            <w:r w:rsidRPr="009E0990">
              <w:t xml:space="preserve">.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92715F">
        <w:pict>
          <v:shape id="_x0000_i1237" type="#_x0000_t75" style="width:24pt;height:24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92715F">
        <w:rPr>
          <w:noProof/>
        </w:rPr>
        <w:t>132</w:t>
      </w:r>
      <w:r w:rsidRPr="0064058C">
        <w:fldChar w:fldCharType="end"/>
      </w:r>
      <w:r w:rsidRPr="0064058C">
        <w:t>).</w:t>
      </w:r>
    </w:p>
    <w:p w:rsidR="00646AD4" w:rsidRPr="00646AD4" w:rsidRDefault="0092715F" w:rsidP="00646AD4">
      <w:pPr>
        <w:pStyle w:val="ASFKFigure"/>
      </w:pPr>
      <w:r>
        <w:pict>
          <v:shape id="_x0000_i1238" type="#_x0000_t75" style="width:478.5pt;height:192pt">
            <v:imagedata r:id="rId19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3" w:name="_Ref248808932"/>
      <w:bookmarkStart w:id="954" w:name="_Toc79490501"/>
      <w:r w:rsidR="0092715F">
        <w:rPr>
          <w:noProof/>
        </w:rPr>
        <w:t>132</w:t>
      </w:r>
      <w:bookmarkEnd w:id="953"/>
      <w:r w:rsidRPr="0064058C">
        <w:fldChar w:fldCharType="end"/>
      </w:r>
      <w:r w:rsidRPr="0064058C">
        <w:t xml:space="preserve">. ЭД </w:t>
      </w:r>
      <w:r w:rsidR="001F20AD">
        <w:t>«</w:t>
      </w:r>
      <w:r w:rsidRPr="0064058C">
        <w:t>Добавление записи</w:t>
      </w:r>
      <w:r w:rsidR="001F20AD">
        <w:t>»</w:t>
      </w:r>
      <w:bookmarkEnd w:id="954"/>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lastRenderedPageBreak/>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92715F">
        <w:t>133</w:t>
      </w:r>
      <w:r w:rsidRPr="009E0990">
        <w:fldChar w:fldCharType="end"/>
      </w:r>
      <w:r>
        <w:t>.</w:t>
      </w:r>
    </w:p>
    <w:p w:rsidR="00646AD4" w:rsidRPr="00867FD7" w:rsidRDefault="0092715F" w:rsidP="00867FD7">
      <w:pPr>
        <w:pStyle w:val="ASFKFigure"/>
      </w:pPr>
      <w:r>
        <w:pict>
          <v:shape id="_x0000_i1239" type="#_x0000_t75" style="width:479.25pt;height:246pt">
            <v:imagedata r:id="rId197"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5" w:name="_Ref248747965"/>
      <w:bookmarkStart w:id="956" w:name="_Toc79490502"/>
      <w:r w:rsidR="0092715F">
        <w:rPr>
          <w:noProof/>
        </w:rPr>
        <w:t>133</w:t>
      </w:r>
      <w:bookmarkEnd w:id="955"/>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Дополнительные атрибуты</w:t>
      </w:r>
      <w:r w:rsidR="001F20AD">
        <w:t>»</w:t>
      </w:r>
      <w:bookmarkEnd w:id="956"/>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92715F">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7" w:name="_Ref449609150"/>
      <w:bookmarkStart w:id="958" w:name="_Toc79490300"/>
      <w:r w:rsidR="0092715F">
        <w:rPr>
          <w:noProof/>
        </w:rPr>
        <w:t>71</w:t>
      </w:r>
      <w:bookmarkEnd w:id="957"/>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843D01" w:rsidRPr="009E0990"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Бизнес-</w:t>
            </w:r>
            <w:r w:rsidR="00415355" w:rsidRPr="009E0990">
              <w:t>статус</w:t>
            </w:r>
          </w:p>
        </w:tc>
        <w:tc>
          <w:tcPr>
            <w:tcW w:w="3802" w:type="pct"/>
            <w:shd w:val="clear" w:color="auto" w:fill="auto"/>
          </w:tcPr>
          <w:p w:rsidR="00843D01" w:rsidRPr="009E0990" w:rsidRDefault="00843D01" w:rsidP="00412DF7">
            <w:pPr>
              <w:pStyle w:val="ASFKTablenorm"/>
              <w:ind w:left="57" w:right="57"/>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передачи</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утверждения</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с</w:t>
            </w:r>
          </w:p>
        </w:tc>
        <w:tc>
          <w:tcPr>
            <w:tcW w:w="3802" w:type="pct"/>
            <w:shd w:val="clear" w:color="auto" w:fill="auto"/>
          </w:tcPr>
          <w:p w:rsidR="00843D01" w:rsidRPr="009E0990" w:rsidRDefault="00843D01" w:rsidP="00412DF7">
            <w:pPr>
              <w:pStyle w:val="ASFKTablenorm"/>
              <w:ind w:left="57" w:right="57"/>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92715F">
              <w:t>127</w:t>
            </w:r>
            <w:r w:rsidRPr="009E0990">
              <w:fldChar w:fldCharType="end"/>
            </w:r>
            <w:r w:rsidRPr="009E0990">
              <w:t>)</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по</w:t>
            </w:r>
          </w:p>
        </w:tc>
        <w:tc>
          <w:tcPr>
            <w:tcW w:w="3802" w:type="pct"/>
            <w:shd w:val="clear" w:color="auto" w:fill="auto"/>
          </w:tcPr>
          <w:p w:rsidR="00843D01" w:rsidRPr="009E0990" w:rsidRDefault="00843D01" w:rsidP="00412DF7">
            <w:pPr>
              <w:pStyle w:val="ASFKTablenorm"/>
              <w:ind w:left="57" w:right="57"/>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проводки в о</w:t>
            </w:r>
            <w:r w:rsidRPr="00843D01">
              <w:t>р</w:t>
            </w:r>
            <w:r w:rsidRPr="009E0990">
              <w:lastRenderedPageBreak/>
              <w:t>гане ФК</w:t>
            </w:r>
          </w:p>
        </w:tc>
        <w:tc>
          <w:tcPr>
            <w:tcW w:w="3802" w:type="pct"/>
            <w:shd w:val="clear" w:color="auto" w:fill="auto"/>
          </w:tcPr>
          <w:p w:rsidR="00843D01" w:rsidRPr="009E0990" w:rsidRDefault="00843D01" w:rsidP="00412DF7">
            <w:pPr>
              <w:pStyle w:val="ASFKTablenorm"/>
              <w:ind w:left="57" w:right="57"/>
            </w:pPr>
            <w:r w:rsidRPr="009E0990">
              <w:lastRenderedPageBreak/>
              <w:t xml:space="preserve">Дата формирования бухгалтерских проводок по документу в органе ФК. </w:t>
            </w:r>
            <w:r w:rsidRPr="009E0990">
              <w:lastRenderedPageBreak/>
              <w:t>Зн</w:t>
            </w:r>
            <w:r w:rsidRPr="00843D01">
              <w:t>а</w:t>
            </w:r>
            <w:r w:rsidRPr="009E0990">
              <w:t xml:space="preserve">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lastRenderedPageBreak/>
              <w:t>Дата регистрации в органе ФК</w:t>
            </w:r>
          </w:p>
        </w:tc>
        <w:tc>
          <w:tcPr>
            <w:tcW w:w="3802" w:type="pct"/>
            <w:shd w:val="clear" w:color="auto" w:fill="auto"/>
          </w:tcPr>
          <w:p w:rsidR="00843D01" w:rsidRPr="009E0990" w:rsidRDefault="00843D01" w:rsidP="00412DF7">
            <w:pPr>
              <w:pStyle w:val="ASFKTablenorm"/>
              <w:ind w:left="57" w:right="57"/>
            </w:pPr>
            <w:r w:rsidRPr="009E0990">
              <w:t xml:space="preserve">Дата регистрации в органе ФК. Значение поля доставляется из </w:t>
            </w:r>
            <w:r w:rsidR="007B4A32">
              <w:t>ППО OEBS АСФК</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Руководитель</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Директор департ</w:t>
            </w:r>
            <w:r w:rsidRPr="00843D01">
              <w:t>а</w:t>
            </w:r>
            <w:r w:rsidRPr="009E0990">
              <w:t>мента МФ РФ</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директора департамента МФ РФ.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Исполнитель</w:t>
            </w:r>
          </w:p>
          <w:p w:rsidR="00843D01" w:rsidRPr="009E0990" w:rsidRDefault="00843D01" w:rsidP="00412DF7">
            <w:pPr>
              <w:pStyle w:val="ASFKTablenorm"/>
              <w:ind w:left="57" w:right="57"/>
            </w:pPr>
            <w:r w:rsidRPr="009E0990">
              <w:t>Должность</w:t>
            </w:r>
          </w:p>
        </w:tc>
        <w:tc>
          <w:tcPr>
            <w:tcW w:w="3802" w:type="pct"/>
            <w:shd w:val="clear" w:color="auto" w:fill="auto"/>
          </w:tcPr>
          <w:p w:rsidR="00843D01" w:rsidRPr="009E0990" w:rsidRDefault="00843D01" w:rsidP="00412DF7">
            <w:pPr>
              <w:pStyle w:val="ASFKTablenorm"/>
              <w:ind w:left="57" w:right="57"/>
            </w:pPr>
            <w:r w:rsidRPr="009E0990">
              <w:t xml:space="preserve">Должность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Телефон</w:t>
            </w:r>
          </w:p>
        </w:tc>
        <w:tc>
          <w:tcPr>
            <w:tcW w:w="3802" w:type="pct"/>
            <w:shd w:val="clear" w:color="auto" w:fill="auto"/>
          </w:tcPr>
          <w:p w:rsidR="00843D01" w:rsidRPr="009E0990" w:rsidRDefault="00843D01" w:rsidP="00412DF7">
            <w:pPr>
              <w:pStyle w:val="ASFKTablenorm"/>
              <w:ind w:left="57" w:right="57"/>
            </w:pPr>
            <w:r w:rsidRPr="009E0990">
              <w:t xml:space="preserve">Телефон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59" w:name="_Ref306360427"/>
      <w:bookmarkStart w:id="960" w:name="_Toc387859020"/>
      <w:bookmarkStart w:id="961" w:name="_Toc410283281"/>
      <w:bookmarkStart w:id="962" w:name="_Toc79490195"/>
      <w:r w:rsidRPr="0064058C">
        <w:t>Распределение бюджетных данных по подведомственным учреждениям</w:t>
      </w:r>
      <w:bookmarkEnd w:id="959"/>
      <w:bookmarkEnd w:id="960"/>
      <w:bookmarkEnd w:id="961"/>
      <w:bookmarkEnd w:id="962"/>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lastRenderedPageBreak/>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92715F">
        <w:rPr>
          <w:noProof/>
        </w:rPr>
        <w:t>134</w:t>
      </w:r>
      <w:r w:rsidRPr="0064058C">
        <w:fldChar w:fldCharType="end"/>
      </w:r>
      <w:r w:rsidRPr="0064058C">
        <w:t>.</w:t>
      </w:r>
    </w:p>
    <w:p w:rsidR="00F90308" w:rsidRPr="00F90308" w:rsidRDefault="0092715F" w:rsidP="00F90308">
      <w:pPr>
        <w:pStyle w:val="ASFKFigure"/>
      </w:pPr>
      <w:r>
        <w:pict>
          <v:shape id="_x0000_i1240" type="#_x0000_t75" style="width:479.25pt;height:264pt">
            <v:imagedata r:id="rId19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3" w:name="_Ref268088338"/>
      <w:bookmarkStart w:id="964" w:name="_Toc79490503"/>
      <w:r w:rsidR="0092715F">
        <w:rPr>
          <w:noProof/>
        </w:rPr>
        <w:t>134</w:t>
      </w:r>
      <w:bookmarkEnd w:id="963"/>
      <w:r w:rsidRPr="0064058C">
        <w:fldChar w:fldCharType="end"/>
      </w:r>
      <w:r w:rsidRPr="0064058C">
        <w:t xml:space="preserve">. ЭФ списка документов </w:t>
      </w:r>
      <w:r w:rsidR="001F20AD">
        <w:t>«</w:t>
      </w:r>
      <w:r w:rsidRPr="0064058C">
        <w:t>Распределение бюджетных данных по подведомственным учреждениям</w:t>
      </w:r>
      <w:r w:rsidR="001F20AD">
        <w:t>»</w:t>
      </w:r>
      <w:bookmarkEnd w:id="964"/>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92715F">
        <w:pict>
          <v:shape id="_x0000_i1241" type="#_x0000_t75" style="width:12pt;height:12pt">
            <v:imagedata r:id="rId69" o:title="Snap17" gain="81921f" blacklevel="-3277f"/>
          </v:shape>
        </w:pict>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65" w:name="_Toc300216228"/>
      <w:bookmarkStart w:id="966" w:name="_Toc387859021"/>
      <w:bookmarkStart w:id="967"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92715F">
        <w:t>135</w:t>
      </w:r>
      <w:r w:rsidRPr="00120C57">
        <w:fldChar w:fldCharType="end"/>
      </w:r>
      <w:r w:rsidRPr="00120C57">
        <w:t>.</w:t>
      </w:r>
    </w:p>
    <w:p w:rsidR="00466BD6" w:rsidRPr="000B2EC1" w:rsidRDefault="0092715F" w:rsidP="00466BD6">
      <w:pPr>
        <w:pStyle w:val="ASFKFigure"/>
      </w:pPr>
      <w:r>
        <w:lastRenderedPageBreak/>
        <w:pict>
          <v:shape id="_x0000_i1242" type="#_x0000_t75" style="width:480pt;height:408pt">
            <v:imagedata r:id="rId199" o:title="1"/>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68" w:name="_Ref248241097"/>
      <w:bookmarkStart w:id="969" w:name="_Toc79490504"/>
      <w:r w:rsidR="0092715F">
        <w:rPr>
          <w:noProof/>
        </w:rPr>
        <w:t>135</w:t>
      </w:r>
      <w:bookmarkEnd w:id="968"/>
      <w:r w:rsidRPr="00120C57">
        <w:fldChar w:fldCharType="end"/>
      </w:r>
      <w:r w:rsidRPr="00120C57">
        <w:t xml:space="preserve">. ЭФ </w:t>
      </w:r>
      <w:r>
        <w:t>документа «</w:t>
      </w:r>
      <w:r w:rsidRPr="00533E16">
        <w:t xml:space="preserve"> </w:t>
      </w:r>
      <w:r w:rsidRPr="0064058C">
        <w:t>Распределение бюджетных данных по подведомственным учреждениям</w:t>
      </w:r>
      <w:r w:rsidR="00F9698D">
        <w:t xml:space="preserve">», закладки </w:t>
      </w:r>
      <w:r>
        <w:t>«Получатели»</w:t>
      </w:r>
      <w:bookmarkEnd w:id="969"/>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92715F">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0" w:name="_Ref248293633"/>
      <w:bookmarkStart w:id="971" w:name="_Toc79490301"/>
      <w:r w:rsidR="0092715F">
        <w:rPr>
          <w:noProof/>
        </w:rPr>
        <w:t>72</w:t>
      </w:r>
      <w:bookmarkEnd w:id="970"/>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7"/>
      </w:tblGrid>
      <w:tr w:rsidR="00466BD6" w:rsidRPr="008C7088" w:rsidTr="00412DF7">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«Заголовочная часть»</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w:t>
            </w:r>
          </w:p>
        </w:tc>
        <w:tc>
          <w:tcPr>
            <w:tcW w:w="3740" w:type="pct"/>
            <w:shd w:val="clear" w:color="auto" w:fill="auto"/>
          </w:tcPr>
          <w:p w:rsidR="00466BD6" w:rsidRPr="008C7088" w:rsidRDefault="00466BD6" w:rsidP="00412DF7">
            <w:pPr>
              <w:pStyle w:val="ASFKTablenorm"/>
              <w:ind w:left="57" w:right="57"/>
            </w:pPr>
            <w:r w:rsidRPr="008C7088">
              <w:t>Номер вводится вручную.</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w:t>
            </w:r>
          </w:p>
        </w:tc>
        <w:tc>
          <w:tcPr>
            <w:tcW w:w="3740" w:type="pct"/>
            <w:shd w:val="clear" w:color="auto" w:fill="auto"/>
          </w:tcPr>
          <w:p w:rsidR="00466BD6" w:rsidRPr="00466BD6" w:rsidRDefault="00466BD6" w:rsidP="00412DF7">
            <w:pPr>
              <w:pStyle w:val="ASFKTablenorm"/>
              <w:ind w:left="57" w:right="57"/>
            </w:pPr>
            <w:r w:rsidRPr="008C7088">
              <w:t>По умолчанию ставится текущая дата</w:t>
            </w:r>
            <w:r w:rsidRPr="00466BD6">
              <w:t>.</w:t>
            </w:r>
          </w:p>
          <w:p w:rsidR="00466BD6" w:rsidRPr="00466BD6" w:rsidRDefault="00466BD6" w:rsidP="00412DF7">
            <w:pPr>
              <w:pStyle w:val="ASFKTablenorm"/>
              <w:ind w:left="57" w:right="57"/>
            </w:pPr>
            <w:r w:rsidRPr="008C7088">
              <w:t>Может быть отредактировано пользователем вручную или выб</w:t>
            </w:r>
            <w:r w:rsidRPr="00466BD6">
              <w:t>ором из системного календаря.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«Доведенные бюджетные данные»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Наименование д</w:t>
            </w:r>
            <w:r w:rsidRPr="00466BD6">
              <w:t>оку</w:t>
            </w:r>
            <w:r w:rsidRPr="00466BD6">
              <w:lastRenderedPageBreak/>
              <w:t>мента</w:t>
            </w:r>
          </w:p>
        </w:tc>
        <w:tc>
          <w:tcPr>
            <w:tcW w:w="3740" w:type="pct"/>
            <w:shd w:val="clear" w:color="auto" w:fill="auto"/>
          </w:tcPr>
          <w:p w:rsidR="00466BD6" w:rsidRPr="00466BD6" w:rsidRDefault="00466BD6" w:rsidP="00412DF7">
            <w:pPr>
              <w:pStyle w:val="ASFKTablenorm"/>
              <w:ind w:left="57" w:right="57"/>
            </w:pPr>
            <w:r w:rsidRPr="008C7088">
              <w:lastRenderedPageBreak/>
              <w:t xml:space="preserve">Заполняется на основании типа родительского документа (может быть: </w:t>
            </w:r>
            <w:r w:rsidRPr="008C7088">
              <w:lastRenderedPageBreak/>
              <w:t>К</w:t>
            </w:r>
            <w:r w:rsidRPr="00466BD6">
              <w:t>азначейское уведомление или Расходное расписание).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lastRenderedPageBreak/>
              <w:t>Номер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Дата</w:t>
            </w:r>
            <w:r w:rsidRPr="00466BD6">
              <w:t xml:space="preserve">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 в/д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Ед.изм</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ГРБС/ГАИФ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Кому (наименование)</w:t>
            </w:r>
            <w:r w:rsidRPr="00466BD6">
              <w:t>.</w:t>
            </w:r>
          </w:p>
          <w:p w:rsidR="00466BD6" w:rsidRPr="008C7088" w:rsidRDefault="00466BD6" w:rsidP="00412DF7">
            <w:pPr>
              <w:pStyle w:val="ASFKTablenorm"/>
              <w:ind w:left="57" w:right="57"/>
            </w:pPr>
            <w:r w:rsidRPr="008C7088">
              <w:t>РР: ГРБС/ГАИФ (наименование).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Глава по БК</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Глава по БК</w:t>
            </w:r>
            <w:r w:rsidRPr="00466BD6">
              <w:t>.</w:t>
            </w:r>
          </w:p>
          <w:p w:rsidR="00466BD6" w:rsidRPr="00466BD6" w:rsidRDefault="00466BD6" w:rsidP="00412DF7">
            <w:pPr>
              <w:pStyle w:val="ASFKTablenorm"/>
              <w:ind w:left="57" w:right="57"/>
            </w:pPr>
            <w:r w:rsidRPr="008C7088">
              <w:t>РР: Глава по 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РБС/ТОАИФ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Кому (наименование)</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w:t>
            </w:r>
            <w:r w:rsidRPr="00466BD6">
              <w:t>естру (РБС/ТОАИФ)</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по Сводному реестру (Кому)</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Номер лицевого сч</w:t>
            </w:r>
            <w:r w:rsidRPr="00466BD6">
              <w:t>ета</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Номер ЛС (Кому)</w:t>
            </w:r>
            <w:r w:rsidRPr="00466BD6">
              <w:t>.</w:t>
            </w:r>
          </w:p>
          <w:p w:rsidR="00466BD6" w:rsidRPr="00466BD6" w:rsidRDefault="00466BD6" w:rsidP="00412DF7">
            <w:pPr>
              <w:pStyle w:val="ASFKTablenorm"/>
              <w:ind w:left="57" w:right="57"/>
            </w:pPr>
            <w:r w:rsidRPr="008C7088">
              <w:t>РР: Номер лицевого счета (Кому)</w:t>
            </w:r>
            <w:r w:rsidRPr="00466BD6">
              <w:t>.</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Бюджет (код)</w:t>
            </w:r>
          </w:p>
        </w:tc>
        <w:tc>
          <w:tcPr>
            <w:tcW w:w="3740" w:type="pct"/>
            <w:shd w:val="clear" w:color="auto" w:fill="auto"/>
          </w:tcPr>
          <w:p w:rsidR="00466BD6" w:rsidRPr="00466BD6" w:rsidRDefault="00466BD6" w:rsidP="00412DF7">
            <w:pPr>
              <w:pStyle w:val="ASFKTablenorm"/>
              <w:ind w:left="57" w:right="57"/>
            </w:pPr>
            <w:r w:rsidRPr="008C7088">
              <w:t>Поле на визуальной форме не отображается</w:t>
            </w:r>
            <w:r w:rsidRPr="00466BD6">
              <w:t>.</w:t>
            </w:r>
          </w:p>
          <w:p w:rsidR="00466BD6" w:rsidRPr="00466BD6" w:rsidRDefault="00466BD6" w:rsidP="00412DF7">
            <w:pPr>
              <w:pStyle w:val="ASFKTablenorm"/>
              <w:ind w:left="57" w:right="57"/>
            </w:pPr>
            <w:r w:rsidRPr="008C7088">
              <w:t xml:space="preserve">КУ: Заполняется всегда значением </w:t>
            </w:r>
            <w:r w:rsidRPr="00466BD6">
              <w:t>«99010001».</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Бюджет (наимен</w:t>
            </w:r>
            <w:r w:rsidRPr="00466BD6">
              <w:t>ование)</w:t>
            </w:r>
          </w:p>
        </w:tc>
        <w:tc>
          <w:tcPr>
            <w:tcW w:w="3740" w:type="pct"/>
            <w:shd w:val="clear" w:color="auto" w:fill="auto"/>
          </w:tcPr>
          <w:p w:rsidR="00466BD6" w:rsidRPr="00466BD6" w:rsidRDefault="00466BD6" w:rsidP="00412DF7">
            <w:pPr>
              <w:pStyle w:val="ASFKTablenorm"/>
              <w:ind w:left="57" w:right="57"/>
            </w:pPr>
            <w:r w:rsidRPr="008C7088">
              <w:t xml:space="preserve">КУ: на основании кода из справочника </w:t>
            </w:r>
            <w:r w:rsidRPr="00466BD6">
              <w:t>«Бюджеты», если это КУ.</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«Куда (ФК)» родительского документа.</w:t>
            </w:r>
          </w:p>
          <w:p w:rsidR="00466BD6" w:rsidRPr="00466BD6" w:rsidRDefault="00466BD6" w:rsidP="00412DF7">
            <w:pPr>
              <w:pStyle w:val="ASFKTablenorm"/>
              <w:ind w:left="57" w:right="57"/>
            </w:pPr>
            <w:r w:rsidRPr="008C7088">
              <w:t>КУ: Куда (ФК)</w:t>
            </w:r>
            <w:r w:rsidRPr="00466BD6">
              <w:t xml:space="preserve"> (наименование).</w:t>
            </w:r>
          </w:p>
          <w:p w:rsidR="00466BD6" w:rsidRPr="00466BD6" w:rsidRDefault="00466BD6" w:rsidP="00412DF7">
            <w:pPr>
              <w:pStyle w:val="ASFKTablenorm"/>
              <w:ind w:left="57" w:right="57"/>
            </w:pPr>
            <w:r w:rsidRPr="008C7088">
              <w:t>РР: Куда (ФК) (наименование)</w:t>
            </w:r>
            <w:r w:rsidRPr="00466BD6">
              <w:t>.</w:t>
            </w:r>
          </w:p>
        </w:tc>
      </w:tr>
      <w:tr w:rsidR="00466BD6" w:rsidRPr="008C7088" w:rsidTr="00412DF7">
        <w:tc>
          <w:tcPr>
            <w:tcW w:w="1260" w:type="pct"/>
            <w:shd w:val="clear" w:color="auto" w:fill="auto"/>
          </w:tcPr>
          <w:p w:rsidR="00466BD6" w:rsidRPr="008C7088" w:rsidRDefault="00415355" w:rsidP="00412DF7">
            <w:pPr>
              <w:pStyle w:val="ASFKTablenorm"/>
              <w:ind w:left="57" w:right="57"/>
            </w:pPr>
            <w:r w:rsidRPr="008C7088">
              <w:t>П</w:t>
            </w:r>
            <w:r>
              <w:t>о КОФК (Откуда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«по КОФК (Куда)» родительского документа.</w:t>
            </w:r>
          </w:p>
          <w:p w:rsidR="00466BD6" w:rsidRPr="00466BD6" w:rsidRDefault="00466BD6" w:rsidP="00412DF7">
            <w:pPr>
              <w:pStyle w:val="ASFKTablenorm"/>
              <w:ind w:left="57" w:right="57"/>
            </w:pPr>
            <w:r w:rsidRPr="008C7088">
              <w:t>КУ: по КОФК (Куда(ФК) (код))</w:t>
            </w:r>
            <w:r w:rsidRPr="00466BD6">
              <w:t>.</w:t>
            </w:r>
          </w:p>
          <w:p w:rsidR="00466BD6" w:rsidRPr="00466BD6" w:rsidRDefault="00466BD6" w:rsidP="00412DF7">
            <w:pPr>
              <w:pStyle w:val="ASFKTablenorm"/>
              <w:ind w:left="57" w:right="57"/>
            </w:pPr>
            <w:r w:rsidRPr="008C7088">
              <w:t>РР: по КОФК (Куда (ФК))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D55D59">
              <w:rPr>
                <w:rStyle w:val="ASFKReporterror"/>
              </w:rPr>
              <w:t>Спец.указания</w:t>
            </w:r>
            <w:r w:rsidRPr="008C7088">
              <w:t xml:space="preserve">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D55D59">
              <w:rPr>
                <w:rStyle w:val="ASFKReporterror"/>
              </w:rPr>
              <w:t>Спец.указание</w:t>
            </w:r>
            <w:r w:rsidRPr="008C7088">
              <w:t xml:space="preserve"> (код)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Табличное поле. Закладка</w:t>
            </w:r>
            <w:r w:rsidRPr="00466BD6">
              <w:t xml:space="preserve"> «Получатели»</w:t>
            </w:r>
          </w:p>
          <w:p w:rsidR="00466BD6" w:rsidRPr="00466BD6" w:rsidRDefault="00415355" w:rsidP="00412DF7">
            <w:pPr>
              <w:pStyle w:val="ASFKTablenorm"/>
              <w:ind w:left="57" w:right="57"/>
            </w:pPr>
            <w:r w:rsidRPr="00466BD6">
              <w:t>Возможен различный способ формирования списка:</w:t>
            </w:r>
          </w:p>
          <w:p w:rsidR="00466BD6" w:rsidRPr="00466BD6" w:rsidRDefault="00466BD6" w:rsidP="00412DF7">
            <w:pPr>
              <w:pStyle w:val="ASFKTablenorm"/>
              <w:ind w:left="57" w:right="57"/>
            </w:pPr>
            <w:r w:rsidRPr="008C7088">
              <w:t>Автоматическое: при выборе родительского документа автоматически формируется список получ</w:t>
            </w:r>
            <w:r w:rsidRPr="00466BD6">
              <w:t>а</w:t>
            </w:r>
            <w:r w:rsidRPr="00466BD6">
              <w:lastRenderedPageBreak/>
              <w:t>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12DF7">
            <w:pPr>
              <w:pStyle w:val="ASFKTablenorm"/>
              <w:ind w:left="57" w:right="57"/>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 п/п</w:t>
            </w:r>
          </w:p>
        </w:tc>
        <w:tc>
          <w:tcPr>
            <w:tcW w:w="3740" w:type="pct"/>
            <w:shd w:val="clear" w:color="auto" w:fill="auto"/>
          </w:tcPr>
          <w:p w:rsidR="00466BD6" w:rsidRPr="00466BD6" w:rsidRDefault="00466BD6" w:rsidP="00412DF7">
            <w:pPr>
              <w:pStyle w:val="ASFKTablenorm"/>
              <w:ind w:left="57" w:right="57"/>
            </w:pPr>
            <w:r w:rsidRPr="008C7088">
              <w:t xml:space="preserve">Автонумерация, начиная с </w:t>
            </w:r>
            <w:r w:rsidRPr="00466BD6">
              <w:t xml:space="preserve">«1». </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 Сводному ре</w:t>
            </w:r>
            <w:r w:rsidR="00466BD6" w:rsidRPr="00466BD6">
              <w:t>естру</w:t>
            </w:r>
          </w:p>
        </w:tc>
        <w:tc>
          <w:tcPr>
            <w:tcW w:w="3740" w:type="pct"/>
            <w:shd w:val="clear" w:color="auto" w:fill="auto"/>
          </w:tcPr>
          <w:p w:rsidR="00466BD6" w:rsidRPr="00466BD6" w:rsidRDefault="00466BD6" w:rsidP="00412DF7">
            <w:pPr>
              <w:pStyle w:val="ASFKTablenorm"/>
              <w:ind w:left="57" w:right="57"/>
            </w:pPr>
            <w:r w:rsidRPr="008C7088">
              <w:t>Заполняется автоматически (при выборе родительского докуме</w:t>
            </w:r>
            <w:r w:rsidRPr="00466BD6">
              <w:t>нта).</w:t>
            </w:r>
          </w:p>
          <w:p w:rsidR="00466BD6" w:rsidRPr="00466BD6" w:rsidRDefault="00466BD6" w:rsidP="00412DF7">
            <w:pPr>
              <w:pStyle w:val="ASFKTablenorm"/>
              <w:ind w:left="57" w:right="57"/>
            </w:pPr>
            <w:r w:rsidRPr="008C7088">
              <w:t xml:space="preserve">Заполняется вручную пользователем из формы </w:t>
            </w:r>
            <w:r w:rsidRPr="00466BD6">
              <w:t>«Добавление/редактирование записи»: возможен выбор из справочника СРРПБС/ПУБП. Справочник ограничен бюджетом + вышестоящим БУ.</w:t>
            </w:r>
          </w:p>
          <w:p w:rsidR="00466BD6" w:rsidRPr="00466BD6" w:rsidRDefault="00466BD6" w:rsidP="00412DF7">
            <w:pPr>
              <w:pStyle w:val="ASFKTablenorm"/>
              <w:ind w:left="57" w:right="57"/>
            </w:pPr>
            <w:r w:rsidRPr="008C7088">
              <w:t>Значение может быть отредактировано пользователем вручную.</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466BD6" w:rsidRDefault="00466BD6" w:rsidP="00412DF7">
            <w:pPr>
              <w:pStyle w:val="ASFKTablenorm"/>
              <w:ind w:left="57" w:right="57"/>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12DF7">
            <w:pPr>
              <w:pStyle w:val="ASFKTablenorm"/>
              <w:ind w:left="57" w:right="57"/>
            </w:pPr>
            <w:r w:rsidRPr="008C7088">
              <w:t>Значение может быть отредактировано пользователем.</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Весовой коэфф</w:t>
            </w:r>
            <w:r w:rsidRPr="00466BD6">
              <w:t>ициент</w:t>
            </w:r>
          </w:p>
        </w:tc>
        <w:tc>
          <w:tcPr>
            <w:tcW w:w="3740" w:type="pct"/>
            <w:shd w:val="clear" w:color="auto" w:fill="auto"/>
          </w:tcPr>
          <w:p w:rsidR="00466BD6" w:rsidRPr="00466BD6" w:rsidRDefault="00466BD6" w:rsidP="00412DF7">
            <w:pPr>
              <w:pStyle w:val="ASFKTablenorm"/>
              <w:ind w:left="57" w:right="57"/>
            </w:pPr>
            <w:r w:rsidRPr="008C7088">
              <w:t xml:space="preserve">Заполняется автоматически значением </w:t>
            </w:r>
            <w:r w:rsidRPr="00466BD6">
              <w:t>«0.00».</w:t>
            </w:r>
          </w:p>
          <w:p w:rsidR="00466BD6" w:rsidRPr="00466BD6" w:rsidRDefault="00466BD6" w:rsidP="00412DF7">
            <w:pPr>
              <w:pStyle w:val="ASFKTablenorm"/>
              <w:ind w:left="57" w:right="57"/>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Группа полей</w:t>
            </w:r>
            <w:r w:rsidRPr="00466BD6">
              <w:t xml:space="preserve"> «Рассчитать»</w:t>
            </w:r>
          </w:p>
          <w:p w:rsidR="00466BD6" w:rsidRPr="00466BD6" w:rsidRDefault="00466BD6" w:rsidP="00412DF7">
            <w:pPr>
              <w:pStyle w:val="ASFKTablenorm"/>
              <w:ind w:left="57" w:right="57"/>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Пропорционально</w:t>
            </w:r>
          </w:p>
        </w:tc>
        <w:tc>
          <w:tcPr>
            <w:tcW w:w="3740" w:type="pct"/>
            <w:shd w:val="clear" w:color="auto" w:fill="auto"/>
          </w:tcPr>
          <w:p w:rsidR="00466BD6" w:rsidRPr="00466BD6" w:rsidRDefault="00466BD6" w:rsidP="00412DF7">
            <w:pPr>
              <w:pStyle w:val="ASFKTablenorm"/>
              <w:ind w:left="57" w:right="57"/>
            </w:pPr>
            <w:r w:rsidRPr="008C7088">
              <w:t>По умолчанию –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весовым коэ</w:t>
            </w:r>
            <w:r w:rsidRPr="00466BD6">
              <w:t>ффициентам</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накопленной ст</w:t>
            </w:r>
            <w:r w:rsidRPr="00466BD6">
              <w:t>атистике</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«Период»</w:t>
            </w:r>
          </w:p>
          <w:p w:rsidR="00466BD6" w:rsidRPr="00466BD6" w:rsidRDefault="00466BD6" w:rsidP="00412DF7">
            <w:pPr>
              <w:pStyle w:val="ASFKTablenorm"/>
              <w:ind w:left="57" w:right="57"/>
            </w:pPr>
            <w:r>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с</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 – 1 год 1 день</w:t>
            </w:r>
            <w:r w:rsidRPr="00466BD6">
              <w:t>.</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w:t>
            </w:r>
            <w:r w:rsidRPr="00466BD6">
              <w:t>.</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Закладка </w:t>
            </w:r>
            <w:r w:rsidRPr="00466BD6">
              <w:t>«Раздел I: БА»/ «Раздел II: ЛБО»/ «Раздел III: ПОФР»</w:t>
            </w:r>
          </w:p>
          <w:p w:rsidR="00466BD6" w:rsidRPr="00466BD6" w:rsidRDefault="00466BD6" w:rsidP="00412DF7">
            <w:pPr>
              <w:pStyle w:val="ASFKTablenorm"/>
              <w:ind w:left="57" w:right="57"/>
            </w:pPr>
            <w:r>
              <w:t>(</w:t>
            </w:r>
            <w:r w:rsidRPr="00466BD6">
              <w:t>Строки второго уровня: каждой строке получателя соответствуют несколько строк таблицы.</w:t>
            </w:r>
          </w:p>
          <w:p w:rsidR="00466BD6" w:rsidRPr="00466BD6" w:rsidRDefault="00466BD6" w:rsidP="00412DF7">
            <w:pPr>
              <w:pStyle w:val="ASFKTablenorm"/>
              <w:ind w:left="57" w:right="57"/>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реес</w:t>
            </w:r>
            <w:r w:rsidRPr="00466BD6">
              <w:t>тру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«Кому»).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Итого: </w:t>
            </w:r>
            <w:r w:rsidRPr="00D55D59">
              <w:rPr>
                <w:rStyle w:val="ASFKReporterror"/>
              </w:rPr>
              <w:t>тек.год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текущего года т</w:t>
            </w:r>
            <w:r w:rsidRPr="00466BD6">
              <w:t>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1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2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Тип 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 xml:space="preserve">Заполняется из соответствующего поля родительского документа. </w:t>
            </w:r>
          </w:p>
          <w:p w:rsidR="00466BD6" w:rsidRPr="00466BD6" w:rsidRDefault="00466BD6" w:rsidP="00412DF7">
            <w:pPr>
              <w:pStyle w:val="ASFKTablenorm"/>
              <w:ind w:left="57" w:right="57"/>
            </w:pPr>
            <w:r w:rsidRPr="008C7088">
              <w:t>КУ: Тип КБК</w:t>
            </w:r>
            <w:r w:rsidRPr="00466BD6">
              <w:t>.</w:t>
            </w:r>
          </w:p>
          <w:p w:rsidR="00466BD6" w:rsidRPr="00466BD6" w:rsidRDefault="00466BD6" w:rsidP="00412DF7">
            <w:pPr>
              <w:pStyle w:val="ASFKTablenorm"/>
              <w:ind w:left="57" w:right="57"/>
            </w:pPr>
            <w:r w:rsidRPr="008C7088">
              <w:t>РР: Тип КБК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466BD6" w:rsidRDefault="00466BD6" w:rsidP="00412DF7">
            <w:pPr>
              <w:pStyle w:val="ASFKTablenorm"/>
              <w:ind w:left="57" w:right="57"/>
            </w:pPr>
            <w:r w:rsidRPr="008C7088">
              <w:t>Заполняется из родительского документа</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(код)</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Заполняется из родительского документа.</w:t>
            </w:r>
          </w:p>
          <w:p w:rsidR="00466BD6" w:rsidRPr="00466BD6" w:rsidRDefault="00466BD6" w:rsidP="00412DF7">
            <w:pPr>
              <w:pStyle w:val="ASFKTablenorm"/>
              <w:ind w:left="57" w:right="57"/>
            </w:pPr>
            <w:r w:rsidRPr="008C7088">
              <w:t>КУ: не заполняется (отсутствует)</w:t>
            </w:r>
            <w:r w:rsidRPr="00466BD6">
              <w:t>.</w:t>
            </w:r>
          </w:p>
          <w:p w:rsidR="00466BD6" w:rsidRPr="00466BD6" w:rsidRDefault="00466BD6" w:rsidP="00412DF7">
            <w:pPr>
              <w:pStyle w:val="ASFKTablenorm"/>
              <w:ind w:left="57" w:right="57"/>
            </w:pPr>
            <w:r w:rsidRPr="008C7088">
              <w:t>РР: Цели субсидий</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(н</w:t>
            </w:r>
            <w:r w:rsidRPr="00466BD6">
              <w:t>аименование)</w:t>
            </w:r>
          </w:p>
        </w:tc>
        <w:tc>
          <w:tcPr>
            <w:tcW w:w="3740" w:type="pct"/>
            <w:shd w:val="clear" w:color="auto" w:fill="auto"/>
          </w:tcPr>
          <w:p w:rsidR="00466BD6" w:rsidRPr="00466BD6" w:rsidRDefault="00466BD6" w:rsidP="00412DF7">
            <w:pPr>
              <w:pStyle w:val="ASFKTablenorm"/>
              <w:ind w:left="57" w:right="57"/>
            </w:pPr>
            <w:r w:rsidRPr="008C7088">
              <w:t>В скроллере закладок разделов не отображается</w:t>
            </w:r>
            <w:r w:rsidRPr="00466BD6">
              <w:t>.</w:t>
            </w:r>
          </w:p>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Выделено: </w:t>
            </w:r>
            <w:r w:rsidRPr="00D55D59">
              <w:rPr>
                <w:rStyle w:val="ASFKReporterror"/>
              </w:rPr>
              <w:t>тек.год</w:t>
            </w:r>
          </w:p>
        </w:tc>
        <w:tc>
          <w:tcPr>
            <w:tcW w:w="3740" w:type="pct"/>
            <w:shd w:val="clear" w:color="auto" w:fill="auto"/>
          </w:tcPr>
          <w:p w:rsidR="00466BD6" w:rsidRPr="00466BD6" w:rsidRDefault="00466BD6" w:rsidP="00412DF7">
            <w:pPr>
              <w:pStyle w:val="ASFKTablenorm"/>
              <w:ind w:left="57" w:right="57"/>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Выделено: 1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 xml:space="preserve">тствии с выбранной опцией: «Пропорционально», «По весовым коэффициентам» </w:t>
            </w:r>
            <w:r w:rsidRPr="00466BD6">
              <w:lastRenderedPageBreak/>
              <w:t>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Выделено: 2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92715F">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92715F">
        <w:t>72</w:t>
      </w:r>
      <w:r w:rsidRPr="00466BD6">
        <w:fldChar w:fldCharType="end"/>
      </w:r>
      <w:r w:rsidRPr="00466BD6">
        <w:t xml:space="preserve">. Для добавления строки в таблицу следует нажать на кнопку </w:t>
      </w:r>
      <w:r w:rsidR="0092715F">
        <w:pict>
          <v:shape id="_x0000_i1243" type="#_x0000_t75" style="width:24pt;height:24pt">
            <v:imagedata r:id="rId73" o:title="Snap7"/>
          </v:shape>
        </w:pict>
      </w:r>
      <w:r w:rsidRPr="00466BD6">
        <w:t xml:space="preserve"> (Добавить новую строку), для редактирования нажать на кнопку </w:t>
      </w:r>
      <w:r w:rsidR="0092715F">
        <w:pict>
          <v:shape id="_x0000_i1244" type="#_x0000_t75" style="width:24pt;height:24pt">
            <v:imagedata r:id="rId200" o:title="Снимок551"/>
          </v:shape>
        </w:pict>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92715F">
        <w:t>136</w:t>
      </w:r>
      <w:r w:rsidRPr="00466BD6">
        <w:fldChar w:fldCharType="end"/>
      </w:r>
      <w:r w:rsidRPr="00466BD6">
        <w:t>).</w:t>
      </w:r>
    </w:p>
    <w:p w:rsidR="00466BD6" w:rsidRPr="000B2EC1" w:rsidRDefault="0092715F" w:rsidP="00466BD6">
      <w:pPr>
        <w:pStyle w:val="ASFKFigure"/>
      </w:pPr>
      <w:r>
        <w:pict>
          <v:shape id="_x0000_i1245" type="#_x0000_t75" style="width:480.75pt;height:138pt">
            <v:imagedata r:id="rId201"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2" w:name="_Ref306359785"/>
      <w:bookmarkStart w:id="973" w:name="_Toc79490505"/>
      <w:r w:rsidR="0092715F">
        <w:rPr>
          <w:noProof/>
        </w:rPr>
        <w:t>136</w:t>
      </w:r>
      <w:bookmarkEnd w:id="972"/>
      <w:r w:rsidRPr="00120C57">
        <w:fldChar w:fldCharType="end"/>
      </w:r>
      <w:r w:rsidRPr="00120C57">
        <w:t xml:space="preserve">. ЭФ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973"/>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92715F">
        <w:t>137</w:t>
      </w:r>
      <w:r w:rsidRPr="00466BD6">
        <w:fldChar w:fldCharType="end"/>
      </w:r>
      <w:r w:rsidRPr="00466BD6">
        <w:t>.</w:t>
      </w:r>
    </w:p>
    <w:p w:rsidR="00466BD6" w:rsidRPr="00466BD6" w:rsidRDefault="0092715F" w:rsidP="00466BD6">
      <w:pPr>
        <w:pStyle w:val="ASFKFigure"/>
      </w:pPr>
      <w:r>
        <w:lastRenderedPageBreak/>
        <w:pict>
          <v:shape id="_x0000_i1246" type="#_x0000_t75" style="width:484.5pt;height:227.25pt">
            <v:imagedata r:id="rId202"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4" w:name="_Ref306359786"/>
      <w:bookmarkStart w:id="975" w:name="_Toc79490506"/>
      <w:r w:rsidR="0092715F">
        <w:rPr>
          <w:noProof/>
        </w:rPr>
        <w:t>137</w:t>
      </w:r>
      <w:bookmarkEnd w:id="974"/>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w:t>
      </w:r>
      <w:r w:rsidRPr="00120C57">
        <w:t>: БА</w:t>
      </w:r>
      <w:r>
        <w:t>»</w:t>
      </w:r>
      <w:bookmarkEnd w:id="975"/>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92715F">
        <w:pict>
          <v:shape id="_x0000_i1247" type="#_x0000_t75" style="width:24pt;height:24pt">
            <v:imagedata r:id="rId200" o:title="Снимок551" gain="81921f" blacklevel="-3277f"/>
          </v:shape>
        </w:pict>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92715F">
        <w:t>138</w:t>
      </w:r>
      <w:r w:rsidRPr="00466BD6">
        <w:fldChar w:fldCharType="end"/>
      </w:r>
      <w:r w:rsidRPr="00466BD6">
        <w:t>).</w:t>
      </w:r>
    </w:p>
    <w:p w:rsidR="00466BD6" w:rsidRPr="00120C57" w:rsidRDefault="0092715F" w:rsidP="00466BD6">
      <w:pPr>
        <w:pStyle w:val="ASFKFigure"/>
      </w:pPr>
      <w:r>
        <w:pict>
          <v:shape id="_x0000_i1248" type="#_x0000_t75" style="width:480.75pt;height:138pt">
            <v:imagedata r:id="rId203"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6" w:name="_Ref306359788"/>
      <w:bookmarkStart w:id="977" w:name="_Toc79490507"/>
      <w:r w:rsidR="0092715F">
        <w:rPr>
          <w:noProof/>
        </w:rPr>
        <w:t>138</w:t>
      </w:r>
      <w:bookmarkEnd w:id="976"/>
      <w:r w:rsidRPr="00120C57">
        <w:fldChar w:fldCharType="end"/>
      </w:r>
      <w:r w:rsidRPr="00120C57">
        <w:t xml:space="preserve">. ЭФ </w:t>
      </w:r>
      <w:r>
        <w:t>«</w:t>
      </w:r>
      <w:r w:rsidRPr="00120C57">
        <w:t>Редактирование записи</w:t>
      </w:r>
      <w:r>
        <w:t>»</w:t>
      </w:r>
      <w:r w:rsidRPr="00120C57">
        <w:t xml:space="preserve"> (строка БА)</w:t>
      </w:r>
      <w:bookmarkEnd w:id="977"/>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92715F">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78" w:name="_Ref312239160"/>
      <w:bookmarkStart w:id="979" w:name="_Toc79490302"/>
      <w:r w:rsidR="0092715F">
        <w:rPr>
          <w:noProof/>
        </w:rPr>
        <w:t>73</w:t>
      </w:r>
      <w:bookmarkEnd w:id="978"/>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F51C63"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F51C63">
              <w:t>Код УБП по СРРПБС/ПУБП.</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Кому</w:t>
            </w:r>
          </w:p>
        </w:tc>
        <w:tc>
          <w:tcPr>
            <w:tcW w:w="3863" w:type="pct"/>
            <w:shd w:val="clear" w:color="auto" w:fill="auto"/>
          </w:tcPr>
          <w:p w:rsidR="00466BD6" w:rsidRPr="00466BD6" w:rsidRDefault="00466BD6" w:rsidP="00412DF7">
            <w:pPr>
              <w:pStyle w:val="ASFKTablenorm"/>
              <w:ind w:left="57" w:right="57"/>
            </w:pPr>
            <w:r w:rsidRPr="00F51C63">
              <w:t>Наименование УБП, которому будут доводиться суммы.</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«Кому» на закладке «Получатели».</w:t>
            </w:r>
          </w:p>
        </w:tc>
      </w:tr>
      <w:tr w:rsidR="00466BD6" w:rsidRPr="00F51C63" w:rsidTr="00412DF7">
        <w:tc>
          <w:tcPr>
            <w:tcW w:w="5000" w:type="pct"/>
            <w:gridSpan w:val="2"/>
            <w:shd w:val="clear" w:color="auto" w:fill="auto"/>
          </w:tcPr>
          <w:p w:rsidR="00466BD6" w:rsidRPr="00466BD6" w:rsidRDefault="00466BD6" w:rsidP="00412DF7">
            <w:pPr>
              <w:pStyle w:val="ASFKTablenorm"/>
              <w:ind w:left="57" w:right="57"/>
            </w:pPr>
            <w:r w:rsidRPr="00F51C63">
              <w:t xml:space="preserve">Закладка </w:t>
            </w:r>
            <w:r w:rsidRPr="00466BD6">
              <w:t>«Раздел I: БА», табличный блок полей «Строки: Раздел I. БЮДЖЕТНЫЕ АССИГНОВАНИЯ»</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Итого: </w:t>
            </w:r>
            <w:r w:rsidRPr="00BA6880">
              <w:rPr>
                <w:rStyle w:val="ASFKReporterror"/>
              </w:rPr>
              <w:t>тек.год</w:t>
            </w:r>
          </w:p>
        </w:tc>
        <w:tc>
          <w:tcPr>
            <w:tcW w:w="3863" w:type="pct"/>
            <w:shd w:val="clear" w:color="auto" w:fill="auto"/>
          </w:tcPr>
          <w:p w:rsidR="00466BD6" w:rsidRPr="00F51C63" w:rsidRDefault="00466BD6" w:rsidP="00412DF7">
            <w:pPr>
              <w:pStyle w:val="ASFKTablenorm"/>
              <w:ind w:left="57" w:right="57"/>
            </w:pPr>
            <w:r w:rsidRPr="00F51C63">
              <w:t xml:space="preserve">Общая сумма БА в текущем году. </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1 год</w:t>
            </w:r>
          </w:p>
        </w:tc>
        <w:tc>
          <w:tcPr>
            <w:tcW w:w="3863" w:type="pct"/>
            <w:shd w:val="clear" w:color="auto" w:fill="auto"/>
          </w:tcPr>
          <w:p w:rsidR="00466BD6" w:rsidRPr="00F51C63" w:rsidRDefault="00466BD6" w:rsidP="00412DF7">
            <w:pPr>
              <w:pStyle w:val="ASFKTablenorm"/>
              <w:ind w:left="57" w:right="57"/>
            </w:pPr>
            <w:r w:rsidRPr="00F51C63">
              <w:t>Общая сумма БА по первому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2 год</w:t>
            </w:r>
          </w:p>
        </w:tc>
        <w:tc>
          <w:tcPr>
            <w:tcW w:w="3863" w:type="pct"/>
            <w:shd w:val="clear" w:color="auto" w:fill="auto"/>
          </w:tcPr>
          <w:p w:rsidR="00466BD6" w:rsidRPr="00F51C63" w:rsidRDefault="00466BD6" w:rsidP="00412DF7">
            <w:pPr>
              <w:pStyle w:val="ASFKTablenorm"/>
              <w:ind w:left="57" w:right="57"/>
            </w:pPr>
            <w:r w:rsidRPr="00F51C63">
              <w:t>Общая сумма БА по второму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КБК</w:t>
            </w:r>
          </w:p>
        </w:tc>
        <w:tc>
          <w:tcPr>
            <w:tcW w:w="3863" w:type="pct"/>
            <w:shd w:val="clear" w:color="auto" w:fill="auto"/>
          </w:tcPr>
          <w:p w:rsidR="00466BD6" w:rsidRPr="00466BD6" w:rsidRDefault="00466BD6" w:rsidP="00412DF7">
            <w:pPr>
              <w:pStyle w:val="ASFKTablenorm"/>
              <w:ind w:left="57" w:right="57"/>
            </w:pPr>
            <w:r w:rsidRPr="00F51C63">
              <w:t>Код бюджетной классификации (20 символов).</w:t>
            </w:r>
          </w:p>
          <w:p w:rsidR="00466BD6" w:rsidRPr="00466BD6" w:rsidRDefault="00466BD6" w:rsidP="00412DF7">
            <w:pPr>
              <w:pStyle w:val="ASFKTablenorm"/>
              <w:ind w:left="57" w:right="57"/>
            </w:pPr>
            <w:r w:rsidRPr="00F51C63">
              <w:t>Поле з</w:t>
            </w:r>
            <w:r w:rsidRPr="00466BD6">
              <w:t>аполняется из родительского документа.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Цели субсидий (код)</w:t>
            </w:r>
          </w:p>
        </w:tc>
        <w:tc>
          <w:tcPr>
            <w:tcW w:w="3863" w:type="pct"/>
            <w:shd w:val="clear" w:color="auto" w:fill="auto"/>
          </w:tcPr>
          <w:p w:rsidR="00466BD6" w:rsidRPr="00466BD6" w:rsidRDefault="00466BD6" w:rsidP="00412DF7">
            <w:pPr>
              <w:pStyle w:val="ASFKTablenorm"/>
              <w:ind w:left="57" w:right="57"/>
            </w:pPr>
            <w:r w:rsidRPr="00F51C63">
              <w:t>Код цели субсидий/субвенций.</w:t>
            </w:r>
          </w:p>
          <w:p w:rsidR="00466BD6" w:rsidRPr="00466BD6" w:rsidRDefault="00466BD6" w:rsidP="00412DF7">
            <w:pPr>
              <w:pStyle w:val="ASFKTablenorm"/>
              <w:ind w:left="57" w:right="57"/>
            </w:pPr>
            <w:r w:rsidRPr="00F51C63">
              <w:t>Поле заполняется из родительск</w:t>
            </w:r>
            <w:r w:rsidRPr="00466BD6">
              <w:t>ого документа.</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F51C63">
              <w:t>Наимен</w:t>
            </w:r>
            <w:r w:rsidRPr="00466BD6">
              <w:t>ование цели субсидий/субвенций.</w:t>
            </w:r>
          </w:p>
          <w:p w:rsidR="00466BD6" w:rsidRPr="00466BD6" w:rsidRDefault="00466BD6" w:rsidP="00412DF7">
            <w:pPr>
              <w:pStyle w:val="ASFKTablenorm"/>
              <w:ind w:left="57" w:right="57"/>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текущем году в разрезе КБК и целей субс</w:t>
            </w:r>
            <w:r w:rsidRPr="00466BD6">
              <w:t>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1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первом году планового периода в разрезе КБК и целей субсидий.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2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92715F">
        <w:t>139</w:t>
      </w:r>
      <w:r w:rsidRPr="00466BD6">
        <w:fldChar w:fldCharType="end"/>
      </w:r>
      <w:r w:rsidRPr="00466BD6">
        <w:t>.</w:t>
      </w:r>
    </w:p>
    <w:p w:rsidR="00466BD6" w:rsidRPr="00466BD6" w:rsidRDefault="0092715F" w:rsidP="00466BD6">
      <w:pPr>
        <w:pStyle w:val="ASFKFigure"/>
      </w:pPr>
      <w:r>
        <w:lastRenderedPageBreak/>
        <w:pict>
          <v:shape id="_x0000_i1249" type="#_x0000_t75" style="width:480pt;height:228pt">
            <v:imagedata r:id="rId204"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0" w:name="_Ref306359789"/>
      <w:bookmarkStart w:id="981" w:name="_Toc79490508"/>
      <w:r w:rsidR="0092715F">
        <w:rPr>
          <w:noProof/>
        </w:rPr>
        <w:t>139</w:t>
      </w:r>
      <w:bookmarkEnd w:id="980"/>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w:t>
      </w:r>
      <w:r w:rsidRPr="00120C57">
        <w:t>: ЛБО</w:t>
      </w:r>
      <w:r>
        <w:t>»</w:t>
      </w:r>
      <w:bookmarkEnd w:id="981"/>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92715F">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2" w:name="_Ref312239236"/>
      <w:bookmarkStart w:id="983" w:name="_Toc79490303"/>
      <w:r w:rsidR="0092715F">
        <w:rPr>
          <w:noProof/>
        </w:rPr>
        <w:t>74</w:t>
      </w:r>
      <w:bookmarkEnd w:id="982"/>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224FE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224FE0">
              <w:t>Код УБП по СРРПБС/ПУБП.</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Кому</w:t>
            </w:r>
          </w:p>
        </w:tc>
        <w:tc>
          <w:tcPr>
            <w:tcW w:w="3863" w:type="pct"/>
            <w:shd w:val="clear" w:color="auto" w:fill="auto"/>
          </w:tcPr>
          <w:p w:rsidR="00466BD6" w:rsidRPr="00466BD6" w:rsidRDefault="00466BD6" w:rsidP="00412DF7">
            <w:pPr>
              <w:pStyle w:val="ASFKTablenorm"/>
              <w:ind w:left="57" w:right="57"/>
            </w:pPr>
            <w:r w:rsidRPr="00224FE0">
              <w:t>Наименование УБП, которому будут доводиться суммы.</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«Кому» на закладке «Получатели».</w:t>
            </w:r>
          </w:p>
        </w:tc>
      </w:tr>
      <w:tr w:rsidR="00466BD6" w:rsidRPr="00224FE0" w:rsidTr="00412DF7">
        <w:tc>
          <w:tcPr>
            <w:tcW w:w="5000" w:type="pct"/>
            <w:gridSpan w:val="2"/>
            <w:shd w:val="clear" w:color="auto" w:fill="auto"/>
          </w:tcPr>
          <w:p w:rsidR="00466BD6" w:rsidRPr="00466BD6" w:rsidRDefault="00466BD6" w:rsidP="00412DF7">
            <w:pPr>
              <w:pStyle w:val="ASFKTablenorm"/>
              <w:ind w:left="57" w:right="57"/>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Итого: </w:t>
            </w:r>
            <w:r w:rsidRPr="00BA6880">
              <w:rPr>
                <w:rStyle w:val="ASFKReporterror"/>
              </w:rPr>
              <w:t>тек.год</w:t>
            </w:r>
          </w:p>
        </w:tc>
        <w:tc>
          <w:tcPr>
            <w:tcW w:w="3863" w:type="pct"/>
            <w:shd w:val="clear" w:color="auto" w:fill="auto"/>
          </w:tcPr>
          <w:p w:rsidR="00466BD6" w:rsidRPr="00224FE0" w:rsidRDefault="00466BD6" w:rsidP="00412DF7">
            <w:pPr>
              <w:pStyle w:val="ASFKTablenorm"/>
              <w:ind w:left="57" w:right="57"/>
            </w:pPr>
            <w:r w:rsidRPr="00224FE0">
              <w:t>Общая сумма ЛБО в текущем году.</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1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первому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2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второму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КБК</w:t>
            </w:r>
          </w:p>
        </w:tc>
        <w:tc>
          <w:tcPr>
            <w:tcW w:w="3863" w:type="pct"/>
            <w:shd w:val="clear" w:color="auto" w:fill="auto"/>
          </w:tcPr>
          <w:p w:rsidR="00466BD6" w:rsidRPr="00466BD6" w:rsidRDefault="00466BD6" w:rsidP="00412DF7">
            <w:pPr>
              <w:pStyle w:val="ASFKTablenorm"/>
              <w:ind w:left="57" w:right="57"/>
            </w:pPr>
            <w:r w:rsidRPr="00224FE0">
              <w:t>Код бюджетной классификации (20 символов).</w:t>
            </w:r>
          </w:p>
          <w:p w:rsidR="00466BD6" w:rsidRPr="00466BD6" w:rsidRDefault="00466BD6" w:rsidP="00412DF7">
            <w:pPr>
              <w:pStyle w:val="ASFKTablenorm"/>
              <w:ind w:left="57" w:right="57"/>
            </w:pPr>
            <w:r w:rsidRPr="00224FE0">
              <w:t>Поле з</w:t>
            </w:r>
            <w:r w:rsidRPr="00466BD6">
              <w:t>аполняется из родительского документа.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Цели субсидий (код)</w:t>
            </w:r>
          </w:p>
        </w:tc>
        <w:tc>
          <w:tcPr>
            <w:tcW w:w="3863" w:type="pct"/>
            <w:shd w:val="clear" w:color="auto" w:fill="auto"/>
          </w:tcPr>
          <w:p w:rsidR="00466BD6" w:rsidRPr="00466BD6" w:rsidRDefault="00466BD6" w:rsidP="00412DF7">
            <w:pPr>
              <w:pStyle w:val="ASFKTablenorm"/>
              <w:ind w:left="57" w:right="57"/>
            </w:pPr>
            <w:r>
              <w:t>Код цели субсидий/субвенций.</w:t>
            </w:r>
          </w:p>
          <w:p w:rsidR="00466BD6" w:rsidRPr="00466BD6" w:rsidRDefault="00466BD6" w:rsidP="00412DF7">
            <w:pPr>
              <w:pStyle w:val="ASFKTablenorm"/>
              <w:ind w:left="57" w:right="57"/>
            </w:pPr>
            <w:r w:rsidRPr="00224FE0">
              <w:t>Поле заполняется из родительск</w:t>
            </w:r>
            <w:r w:rsidRPr="00466BD6">
              <w:t>ого документа.</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224FE0">
              <w:t>Наимен</w:t>
            </w:r>
            <w:r w:rsidRPr="00466BD6">
              <w:t>ование цели субсидий/субвенций.</w:t>
            </w:r>
          </w:p>
          <w:p w:rsidR="00466BD6" w:rsidRPr="00466BD6" w:rsidRDefault="00466BD6" w:rsidP="00412DF7">
            <w:pPr>
              <w:pStyle w:val="ASFKTablenorm"/>
              <w:ind w:left="57" w:right="57"/>
            </w:pPr>
            <w:r w:rsidRPr="00224FE0">
              <w:t>Поле заполняется авт</w:t>
            </w:r>
            <w:r w:rsidRPr="00466BD6">
              <w:t>оматически в соответствии со значением в поле «Цели субсидий (код)».</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224FE0">
              <w:t>Сумма распределяемых ЛБО в текущем году в разрезе КБК и це</w:t>
            </w:r>
            <w:r w:rsidRPr="00466BD6">
              <w:t>лей субсидий.</w:t>
            </w:r>
          </w:p>
          <w:p w:rsidR="00466BD6" w:rsidRPr="00466BD6" w:rsidRDefault="00466BD6" w:rsidP="00412DF7">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lastRenderedPageBreak/>
              <w:t>Выделено: 1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Выделено: 2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92715F">
        <w:t>140</w:t>
      </w:r>
      <w:r w:rsidRPr="00120C57">
        <w:fldChar w:fldCharType="end"/>
      </w:r>
      <w:r>
        <w:t>.</w:t>
      </w:r>
    </w:p>
    <w:p w:rsidR="00466BD6" w:rsidRPr="000B2EC1" w:rsidRDefault="0092715F" w:rsidP="00466BD6">
      <w:pPr>
        <w:pStyle w:val="ASFKFigure"/>
      </w:pPr>
      <w:r>
        <w:pict>
          <v:shape id="_x0000_i1250" type="#_x0000_t75" style="width:480.75pt;height:228pt">
            <v:imagedata r:id="rId205"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4" w:name="_Ref306359794"/>
      <w:bookmarkStart w:id="985" w:name="_Toc79490509"/>
      <w:r w:rsidR="0092715F">
        <w:rPr>
          <w:noProof/>
        </w:rPr>
        <w:t>140</w:t>
      </w:r>
      <w:bookmarkEnd w:id="984"/>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III</w:t>
      </w:r>
      <w:r w:rsidRPr="00120C57">
        <w:t>: ПОФР</w:t>
      </w:r>
      <w:r>
        <w:t>»</w:t>
      </w:r>
      <w:bookmarkEnd w:id="985"/>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92715F">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6" w:name="_Ref312239573"/>
      <w:bookmarkStart w:id="987" w:name="_Toc79490304"/>
      <w:r w:rsidR="0092715F">
        <w:rPr>
          <w:noProof/>
        </w:rPr>
        <w:t>75</w:t>
      </w:r>
      <w:bookmarkEnd w:id="986"/>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762CF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по Сводному реестру</w:t>
            </w:r>
          </w:p>
        </w:tc>
        <w:tc>
          <w:tcPr>
            <w:tcW w:w="3835" w:type="pct"/>
            <w:shd w:val="clear" w:color="auto" w:fill="auto"/>
          </w:tcPr>
          <w:p w:rsidR="00466BD6" w:rsidRPr="00466BD6" w:rsidRDefault="00466BD6" w:rsidP="00412DF7">
            <w:pPr>
              <w:pStyle w:val="ASFKTablenorm"/>
              <w:ind w:left="57" w:right="57"/>
            </w:pPr>
            <w:r w:rsidRPr="00762CFB">
              <w:t>Код УБП по СРРПБС/ПУБП.</w:t>
            </w:r>
          </w:p>
          <w:p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Кому</w:t>
            </w:r>
          </w:p>
        </w:tc>
        <w:tc>
          <w:tcPr>
            <w:tcW w:w="3835" w:type="pct"/>
            <w:shd w:val="clear" w:color="auto" w:fill="auto"/>
          </w:tcPr>
          <w:p w:rsidR="00466BD6" w:rsidRPr="00466BD6" w:rsidRDefault="00466BD6" w:rsidP="00412DF7">
            <w:pPr>
              <w:pStyle w:val="ASFKTablenorm"/>
              <w:ind w:left="57" w:right="57"/>
            </w:pPr>
            <w:r w:rsidRPr="00762CFB">
              <w:t>Наименование УБП, которому будут доводиться суммы.</w:t>
            </w:r>
          </w:p>
          <w:p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 xml:space="preserve">«Кому» на закладке </w:t>
            </w:r>
            <w:r w:rsidRPr="00466BD6">
              <w:lastRenderedPageBreak/>
              <w:t>«Получатели».</w:t>
            </w:r>
          </w:p>
        </w:tc>
      </w:tr>
      <w:tr w:rsidR="00466BD6" w:rsidRPr="00762CFB" w:rsidTr="00412DF7">
        <w:tc>
          <w:tcPr>
            <w:tcW w:w="5000" w:type="pct"/>
            <w:gridSpan w:val="2"/>
            <w:shd w:val="clear" w:color="auto" w:fill="auto"/>
          </w:tcPr>
          <w:p w:rsidR="00466BD6" w:rsidRPr="00466BD6" w:rsidRDefault="00466BD6" w:rsidP="00412DF7">
            <w:pPr>
              <w:pStyle w:val="ASFKTablenorm"/>
              <w:ind w:left="57" w:right="57"/>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Итого: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Общая сумма ПОФР в текущем году</w:t>
            </w:r>
            <w:r w:rsidRPr="00466BD6">
              <w:t>.</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КБК</w:t>
            </w:r>
          </w:p>
        </w:tc>
        <w:tc>
          <w:tcPr>
            <w:tcW w:w="3835" w:type="pct"/>
            <w:shd w:val="clear" w:color="auto" w:fill="auto"/>
          </w:tcPr>
          <w:p w:rsidR="00466BD6" w:rsidRPr="00466BD6" w:rsidRDefault="00466BD6" w:rsidP="00412DF7">
            <w:pPr>
              <w:pStyle w:val="ASFKTablenorm"/>
              <w:ind w:left="57" w:right="57"/>
            </w:pPr>
            <w:r w:rsidRPr="00762CFB">
              <w:t>Код бюджетн</w:t>
            </w:r>
            <w:r w:rsidRPr="00466BD6">
              <w:t>ой классификации (20 символов).</w:t>
            </w:r>
          </w:p>
          <w:p w:rsidR="00466BD6" w:rsidRPr="00466BD6" w:rsidRDefault="00466BD6" w:rsidP="00412DF7">
            <w:pPr>
              <w:pStyle w:val="ASFKTablenorm"/>
              <w:ind w:left="57" w:right="57"/>
            </w:pPr>
            <w:r w:rsidRPr="00762CFB">
              <w:t>Поле заполняется из род</w:t>
            </w:r>
            <w:r w:rsidRPr="00466BD6">
              <w:t>ительского документа.</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Цели субсидий (код)</w:t>
            </w:r>
          </w:p>
        </w:tc>
        <w:tc>
          <w:tcPr>
            <w:tcW w:w="3835" w:type="pct"/>
            <w:shd w:val="clear" w:color="auto" w:fill="auto"/>
          </w:tcPr>
          <w:p w:rsidR="00466BD6" w:rsidRPr="00466BD6" w:rsidRDefault="00466BD6" w:rsidP="00412DF7">
            <w:pPr>
              <w:pStyle w:val="ASFKTablenorm"/>
              <w:ind w:left="57" w:right="57"/>
            </w:pPr>
            <w:r w:rsidRPr="00762CFB">
              <w:t xml:space="preserve">Код </w:t>
            </w:r>
            <w:r w:rsidRPr="00466BD6">
              <w:t>цели субсидий/субвенций.</w:t>
            </w:r>
          </w:p>
          <w:p w:rsidR="00466BD6" w:rsidRPr="00466BD6" w:rsidRDefault="00466BD6" w:rsidP="00412DF7">
            <w:pPr>
              <w:pStyle w:val="ASFKTablenorm"/>
              <w:ind w:left="57" w:right="57"/>
            </w:pPr>
            <w:r w:rsidRPr="00762CFB">
              <w:t>Поле заполняется из родительского док</w:t>
            </w:r>
            <w:r w:rsidRPr="00466BD6">
              <w:t>умента.</w:t>
            </w:r>
          </w:p>
        </w:tc>
      </w:tr>
      <w:tr w:rsidR="00466BD6" w:rsidRPr="00762CFB" w:rsidTr="00412DF7">
        <w:tc>
          <w:tcPr>
            <w:tcW w:w="1165" w:type="pct"/>
            <w:shd w:val="clear" w:color="auto" w:fill="auto"/>
          </w:tcPr>
          <w:p w:rsidR="00466BD6" w:rsidRPr="00466BD6" w:rsidRDefault="00466BD6" w:rsidP="00412DF7">
            <w:pPr>
              <w:pStyle w:val="ASFKTablenorm"/>
              <w:ind w:left="57" w:right="57"/>
            </w:pPr>
            <w:r w:rsidRPr="00762CFB">
              <w:t>Цели субсидий (н</w:t>
            </w:r>
            <w:r w:rsidRPr="00466BD6">
              <w:t>аименование)</w:t>
            </w:r>
          </w:p>
        </w:tc>
        <w:tc>
          <w:tcPr>
            <w:tcW w:w="3835" w:type="pct"/>
            <w:shd w:val="clear" w:color="auto" w:fill="auto"/>
          </w:tcPr>
          <w:p w:rsidR="00466BD6" w:rsidRPr="00466BD6" w:rsidRDefault="00466BD6" w:rsidP="00412DF7">
            <w:pPr>
              <w:pStyle w:val="ASFKTablenorm"/>
              <w:ind w:left="57" w:right="57"/>
            </w:pPr>
            <w:r w:rsidRPr="00762CFB">
              <w:t>Наимен</w:t>
            </w:r>
            <w:r w:rsidRPr="00466BD6">
              <w:t>ование цели субсидий/субвенций.</w:t>
            </w:r>
          </w:p>
          <w:p w:rsidR="00466BD6" w:rsidRPr="00466BD6" w:rsidRDefault="00466BD6" w:rsidP="00412DF7">
            <w:pPr>
              <w:pStyle w:val="ASFKTablenorm"/>
              <w:ind w:left="57" w:right="57"/>
            </w:pPr>
            <w:r w:rsidRPr="00762CFB">
              <w:t>Поле заполняется авт</w:t>
            </w:r>
            <w:r w:rsidRPr="00466BD6">
              <w:t>оматически в соответствии со значением в поле «Цели субсидий (код)».</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Выделено: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Сумма распределяемых ПОФР в текущем году в разрезе КБК и целей су</w:t>
            </w:r>
            <w:r w:rsidRPr="00466BD6">
              <w:t>бсидий.</w:t>
            </w:r>
          </w:p>
          <w:p w:rsidR="00466BD6" w:rsidRPr="00466BD6" w:rsidRDefault="00466BD6" w:rsidP="00412DF7">
            <w:pPr>
              <w:pStyle w:val="ASFKTablenorm"/>
              <w:ind w:left="57" w:right="57"/>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92715F">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92715F" w:rsidP="00466BD6">
      <w:pPr>
        <w:pStyle w:val="ASFKFigure"/>
      </w:pPr>
      <w:r>
        <w:pict>
          <v:shape id="_x0000_i1251" type="#_x0000_t75" style="width:483pt;height:42.75pt">
            <v:imagedata r:id="rId206" o:title="Rasschitatj"/>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8" w:name="_Ref306360196"/>
      <w:bookmarkStart w:id="989" w:name="_Toc79490510"/>
      <w:r w:rsidR="0092715F">
        <w:rPr>
          <w:noProof/>
        </w:rPr>
        <w:t>141</w:t>
      </w:r>
      <w:bookmarkEnd w:id="988"/>
      <w:r w:rsidRPr="00120C57">
        <w:fldChar w:fldCharType="end"/>
      </w:r>
      <w:r w:rsidRPr="00120C57">
        <w:t xml:space="preserve">. ЭФ </w:t>
      </w:r>
      <w:r>
        <w:t>«</w:t>
      </w:r>
      <w:r w:rsidRPr="00120C57">
        <w:t>Распределение бюджетных данных по подведомственным учреждениям</w:t>
      </w:r>
      <w:r>
        <w:t>»</w:t>
      </w:r>
      <w:r w:rsidRPr="00120C57">
        <w:t xml:space="preserve">. Блок полей </w:t>
      </w:r>
      <w:r>
        <w:t>«</w:t>
      </w:r>
      <w:r w:rsidRPr="00120C57">
        <w:t>Рассчитать</w:t>
      </w:r>
      <w:r>
        <w:t>»</w:t>
      </w:r>
      <w:r w:rsidRPr="00120C57">
        <w:t xml:space="preserve">, переключатель на значении </w:t>
      </w:r>
      <w:r>
        <w:t>«</w:t>
      </w:r>
      <w:r w:rsidRPr="00120C57">
        <w:t>По накопленной стат</w:t>
      </w:r>
      <w:r w:rsidRPr="00466BD6">
        <w:t>и</w:t>
      </w:r>
      <w:r w:rsidRPr="00120C57">
        <w:t>стике</w:t>
      </w:r>
      <w:r>
        <w:t>»</w:t>
      </w:r>
      <w:bookmarkEnd w:id="989"/>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92715F">
        <w:t>76</w:t>
      </w:r>
      <w:r w:rsidRPr="00120C57">
        <w:fldChar w:fldCharType="end"/>
      </w:r>
      <w:r w:rsidRPr="00120C57">
        <w:t>.</w:t>
      </w:r>
    </w:p>
    <w:bookmarkStart w:id="990"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1" w:name="_Ref312242690"/>
      <w:bookmarkStart w:id="992" w:name="_Toc79490305"/>
      <w:r w:rsidR="0092715F">
        <w:rPr>
          <w:noProof/>
        </w:rPr>
        <w:t>76</w:t>
      </w:r>
      <w:bookmarkEnd w:id="991"/>
      <w:r w:rsidRPr="00466BD6">
        <w:fldChar w:fldCharType="end"/>
      </w:r>
      <w:r w:rsidRPr="00466BD6">
        <w:t>. Блок полей переключателей «Рассчитать»</w:t>
      </w:r>
      <w:bookmarkEnd w:id="990"/>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266A7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rsidTr="00412DF7">
        <w:tc>
          <w:tcPr>
            <w:tcW w:w="1165" w:type="pct"/>
            <w:shd w:val="clear" w:color="auto" w:fill="auto"/>
          </w:tcPr>
          <w:p w:rsidR="00466BD6" w:rsidRPr="00266A7B" w:rsidRDefault="00466BD6" w:rsidP="00412DF7">
            <w:pPr>
              <w:pStyle w:val="ASFKTablenorm"/>
              <w:ind w:left="57" w:right="57"/>
            </w:pPr>
            <w:r w:rsidRPr="00266A7B">
              <w:t>Пропорционально</w:t>
            </w:r>
          </w:p>
        </w:tc>
        <w:tc>
          <w:tcPr>
            <w:tcW w:w="3835" w:type="pct"/>
            <w:shd w:val="clear" w:color="auto" w:fill="auto"/>
          </w:tcPr>
          <w:p w:rsidR="00466BD6" w:rsidRPr="00466BD6" w:rsidRDefault="00466BD6" w:rsidP="00412DF7">
            <w:pPr>
              <w:pStyle w:val="ASFKTablenorm"/>
              <w:ind w:left="57" w:right="57"/>
            </w:pPr>
            <w:r w:rsidRPr="00266A7B">
              <w:t xml:space="preserve">По умолчанию переключатель установлен в этом поле. </w:t>
            </w:r>
          </w:p>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t>По весовым коэфф</w:t>
            </w:r>
            <w:r w:rsidRPr="00466BD6">
              <w:t>ициентам</w:t>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lastRenderedPageBreak/>
              <w:t>По накопленной ст</w:t>
            </w:r>
            <w:r w:rsidRPr="00466BD6">
              <w:t>атистике</w:t>
            </w:r>
            <w:r w:rsidRPr="00466BD6">
              <w:footnoteReference w:id="1"/>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С</w:t>
            </w:r>
          </w:p>
        </w:tc>
        <w:tc>
          <w:tcPr>
            <w:tcW w:w="3835" w:type="pct"/>
            <w:shd w:val="clear" w:color="auto" w:fill="auto"/>
          </w:tcPr>
          <w:p w:rsidR="00466BD6" w:rsidRPr="00466BD6" w:rsidRDefault="00466BD6" w:rsidP="00412DF7">
            <w:pPr>
              <w:pStyle w:val="ASFKTablenorm"/>
              <w:ind w:left="57" w:right="57"/>
            </w:pPr>
            <w:r w:rsidRPr="00266A7B">
              <w:t>Начальная дата периода распределения.</w:t>
            </w:r>
          </w:p>
          <w:p w:rsidR="00466BD6" w:rsidRPr="00466BD6" w:rsidRDefault="00466BD6" w:rsidP="00412DF7">
            <w:pPr>
              <w:pStyle w:val="ASFKTablenorm"/>
              <w:ind w:left="57" w:right="57"/>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92715F">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w:t>
            </w:r>
            <w:r w:rsidRPr="00466BD6">
              <w:t>алендаря.</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П</w:t>
            </w:r>
            <w:r w:rsidR="00466BD6" w:rsidRPr="00266A7B">
              <w:t>о</w:t>
            </w:r>
          </w:p>
        </w:tc>
        <w:tc>
          <w:tcPr>
            <w:tcW w:w="3835" w:type="pct"/>
            <w:shd w:val="clear" w:color="auto" w:fill="auto"/>
          </w:tcPr>
          <w:p w:rsidR="00466BD6" w:rsidRPr="00466BD6" w:rsidRDefault="00466BD6" w:rsidP="00412DF7">
            <w:pPr>
              <w:pStyle w:val="ASFKTablenorm"/>
              <w:ind w:left="57" w:right="57"/>
            </w:pPr>
            <w:r w:rsidRPr="00266A7B">
              <w:t xml:space="preserve">Конечная дата периода распределения. </w:t>
            </w:r>
          </w:p>
          <w:p w:rsidR="00466BD6" w:rsidRPr="00466BD6" w:rsidRDefault="00466BD6" w:rsidP="00412DF7">
            <w:pPr>
              <w:pStyle w:val="ASFKTablenorm"/>
              <w:ind w:left="57" w:right="57"/>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92715F">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3" w:name="_Toc79490196"/>
      <w:r w:rsidRPr="0064058C">
        <w:t>Уведомление о блокировке бюджетных ассигнований и лимитов бюджетных обязательств</w:t>
      </w:r>
      <w:bookmarkEnd w:id="965"/>
      <w:bookmarkEnd w:id="966"/>
      <w:bookmarkEnd w:id="967"/>
      <w:bookmarkEnd w:id="993"/>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92715F">
        <w:rPr>
          <w:noProof/>
        </w:rPr>
        <w:t>142</w:t>
      </w:r>
      <w:r w:rsidRPr="0064058C">
        <w:fldChar w:fldCharType="end"/>
      </w:r>
      <w:r w:rsidRPr="0064058C">
        <w:t>.</w:t>
      </w:r>
    </w:p>
    <w:p w:rsidR="008A42AA" w:rsidRPr="008A42AA" w:rsidRDefault="0092715F" w:rsidP="008A42AA">
      <w:pPr>
        <w:pStyle w:val="ASFKFigure"/>
      </w:pPr>
      <w:r>
        <w:lastRenderedPageBreak/>
        <w:pict>
          <v:shape id="_x0000_i1252" type="#_x0000_t75" style="width:482.25pt;height:266.25pt">
            <v:imagedata r:id="rId207"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4" w:name="_Ref248811918"/>
      <w:bookmarkStart w:id="995" w:name="_Toc79490511"/>
      <w:r w:rsidR="0092715F">
        <w:rPr>
          <w:noProof/>
        </w:rPr>
        <w:t>142</w:t>
      </w:r>
      <w:bookmarkEnd w:id="994"/>
      <w:r w:rsidRPr="0064058C">
        <w:fldChar w:fldCharType="end"/>
      </w:r>
      <w:r w:rsidRPr="0064058C">
        <w:t xml:space="preserve">. ЭФ списка документов </w:t>
      </w:r>
      <w:r w:rsidR="001F20AD">
        <w:t>«</w:t>
      </w:r>
      <w:r w:rsidRPr="0064058C">
        <w:t>Уведомление о блокировке бюджетных ассигнований и лимитов бюджетных обязательств</w:t>
      </w:r>
      <w:r w:rsidR="001F20AD">
        <w:t>»</w:t>
      </w:r>
      <w:bookmarkEnd w:id="995"/>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92715F">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92715F">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92715F" w:rsidP="008A42AA">
      <w:pPr>
        <w:pStyle w:val="ASFKFigure"/>
      </w:pPr>
      <w:r>
        <w:lastRenderedPageBreak/>
        <w:pict>
          <v:shape id="_x0000_i1253" type="#_x0000_t75" style="width:480pt;height:348pt">
            <v:imagedata r:id="rId20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96" w:name="_Ref248811920"/>
      <w:bookmarkStart w:id="997" w:name="_Toc79490512"/>
      <w:r w:rsidR="0092715F">
        <w:rPr>
          <w:noProof/>
        </w:rPr>
        <w:t>143</w:t>
      </w:r>
      <w:bookmarkEnd w:id="996"/>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97"/>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92715F">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98" w:name="_Ref248827021"/>
      <w:bookmarkStart w:id="999" w:name="_Toc79490306"/>
      <w:r w:rsidR="0092715F">
        <w:rPr>
          <w:noProof/>
        </w:rPr>
        <w:t>77</w:t>
      </w:r>
      <w:bookmarkEnd w:id="998"/>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9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78265A"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rsidTr="00412DF7">
        <w:tc>
          <w:tcPr>
            <w:tcW w:w="5000" w:type="pct"/>
            <w:gridSpan w:val="2"/>
            <w:shd w:val="clear" w:color="auto" w:fill="auto"/>
          </w:tcPr>
          <w:p w:rsidR="00CD55C7" w:rsidRPr="0078265A" w:rsidRDefault="00CD55C7" w:rsidP="00412DF7">
            <w:pPr>
              <w:pStyle w:val="ASFKTablenorm"/>
              <w:ind w:left="57" w:right="57"/>
            </w:pPr>
            <w:r w:rsidRPr="0078265A">
              <w:t xml:space="preserve">Закладка </w:t>
            </w:r>
            <w:r w:rsidR="001F20AD">
              <w:t>«</w:t>
            </w:r>
            <w:r w:rsidRPr="0078265A">
              <w:t>Документ</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Год</w:t>
            </w:r>
          </w:p>
        </w:tc>
        <w:tc>
          <w:tcPr>
            <w:tcW w:w="3864" w:type="pct"/>
            <w:shd w:val="clear" w:color="auto" w:fill="auto"/>
          </w:tcPr>
          <w:p w:rsidR="0078265A" w:rsidRPr="0078265A" w:rsidRDefault="0078265A" w:rsidP="00412DF7">
            <w:pPr>
              <w:pStyle w:val="ASFKTablenorm"/>
              <w:ind w:left="57" w:right="57"/>
            </w:pPr>
            <w:r w:rsidRPr="0078265A">
              <w:t>Текущий финансовый год</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1</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2</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Номер</w:t>
            </w:r>
          </w:p>
        </w:tc>
        <w:tc>
          <w:tcPr>
            <w:tcW w:w="3864" w:type="pct"/>
            <w:shd w:val="clear" w:color="auto" w:fill="auto"/>
          </w:tcPr>
          <w:p w:rsidR="0078265A" w:rsidRPr="0078265A" w:rsidRDefault="0078265A" w:rsidP="00412DF7">
            <w:pPr>
              <w:pStyle w:val="ASFKTablenorm"/>
              <w:ind w:left="57" w:right="57"/>
            </w:pPr>
            <w:r w:rsidRPr="0078265A">
              <w:t>Номер документа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Дата</w:t>
            </w:r>
          </w:p>
        </w:tc>
        <w:tc>
          <w:tcPr>
            <w:tcW w:w="3864" w:type="pct"/>
            <w:shd w:val="clear" w:color="auto" w:fill="auto"/>
          </w:tcPr>
          <w:p w:rsidR="0078265A" w:rsidRPr="0078265A" w:rsidRDefault="0078265A" w:rsidP="00412DF7">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Секретность</w:t>
            </w:r>
          </w:p>
        </w:tc>
        <w:tc>
          <w:tcPr>
            <w:tcW w:w="3864" w:type="pct"/>
            <w:shd w:val="clear" w:color="auto" w:fill="auto"/>
          </w:tcPr>
          <w:p w:rsidR="0078265A" w:rsidRPr="0064058C" w:rsidRDefault="0078265A" w:rsidP="00412DF7">
            <w:pPr>
              <w:pStyle w:val="ASFKTablenorm"/>
              <w:ind w:left="57" w:right="57"/>
            </w:pPr>
            <w:r w:rsidRPr="0064058C">
              <w:t xml:space="preserve">Степень секретности. Значение может быть выбрано из справочника </w:t>
            </w:r>
            <w:r w:rsidR="001F20AD">
              <w:t>«</w:t>
            </w:r>
            <w:r w:rsidRPr="0064058C">
              <w:t>Виды секрет</w:t>
            </w:r>
            <w:r>
              <w:t>ности</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Ед. изм.</w:t>
            </w:r>
          </w:p>
        </w:tc>
        <w:tc>
          <w:tcPr>
            <w:tcW w:w="3864" w:type="pct"/>
            <w:shd w:val="clear" w:color="auto" w:fill="auto"/>
          </w:tcPr>
          <w:p w:rsidR="0078265A" w:rsidRPr="0078265A" w:rsidRDefault="0078265A" w:rsidP="00412DF7">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lastRenderedPageBreak/>
              <w:t>Статус</w:t>
            </w:r>
          </w:p>
        </w:tc>
        <w:tc>
          <w:tcPr>
            <w:tcW w:w="3864" w:type="pct"/>
            <w:shd w:val="clear" w:color="auto" w:fill="auto"/>
          </w:tcPr>
          <w:p w:rsidR="0078265A" w:rsidRPr="0078265A" w:rsidRDefault="0078265A" w:rsidP="00412DF7">
            <w:pPr>
              <w:pStyle w:val="ASFKTablenorm"/>
              <w:ind w:left="57" w:right="57"/>
            </w:pPr>
            <w:r w:rsidRPr="0078265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8E0597">
              <w:t>.</w:t>
            </w:r>
          </w:p>
        </w:tc>
      </w:tr>
      <w:tr w:rsidR="00CD55C7" w:rsidRPr="0064058C" w:rsidTr="00412DF7">
        <w:tc>
          <w:tcPr>
            <w:tcW w:w="5000" w:type="pct"/>
            <w:gridSpan w:val="2"/>
            <w:shd w:val="clear" w:color="auto" w:fill="auto"/>
          </w:tcPr>
          <w:p w:rsidR="00CD55C7" w:rsidRPr="0078265A" w:rsidRDefault="0078265A" w:rsidP="00412DF7">
            <w:pPr>
              <w:pStyle w:val="ASFKTablenorm"/>
              <w:ind w:left="57" w:right="57"/>
            </w:pPr>
            <w:r w:rsidRPr="0078265A">
              <w:t xml:space="preserve">Группа полей </w:t>
            </w:r>
            <w:r w:rsidR="001F20AD">
              <w:t>«</w:t>
            </w:r>
            <w:r w:rsidRPr="0078265A">
              <w:t>Наименования</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ГРБС/ГАИФ</w:t>
            </w:r>
          </w:p>
        </w:tc>
        <w:tc>
          <w:tcPr>
            <w:tcW w:w="3864" w:type="pct"/>
            <w:shd w:val="clear" w:color="auto" w:fill="auto"/>
          </w:tcPr>
          <w:p w:rsidR="0078265A" w:rsidRPr="0078265A" w:rsidRDefault="0078265A" w:rsidP="00412DF7">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Глава по БК</w:t>
            </w:r>
          </w:p>
        </w:tc>
        <w:tc>
          <w:tcPr>
            <w:tcW w:w="3864" w:type="pct"/>
            <w:shd w:val="clear" w:color="auto" w:fill="auto"/>
          </w:tcPr>
          <w:p w:rsidR="0078265A" w:rsidRPr="0078265A" w:rsidRDefault="0078265A" w:rsidP="00412DF7">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Департамент МФ РФ</w:t>
            </w:r>
          </w:p>
        </w:tc>
        <w:tc>
          <w:tcPr>
            <w:tcW w:w="3864" w:type="pct"/>
            <w:shd w:val="clear" w:color="auto" w:fill="auto"/>
          </w:tcPr>
          <w:p w:rsidR="0078265A" w:rsidRPr="0078265A" w:rsidRDefault="0078265A" w:rsidP="00412DF7">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Вид изменения</w:t>
            </w:r>
          </w:p>
        </w:tc>
        <w:tc>
          <w:tcPr>
            <w:tcW w:w="3864" w:type="pct"/>
            <w:shd w:val="clear" w:color="auto" w:fill="auto"/>
          </w:tcPr>
          <w:p w:rsidR="0078265A" w:rsidRPr="0078265A" w:rsidRDefault="0078265A" w:rsidP="00412DF7">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Основание</w:t>
            </w:r>
          </w:p>
        </w:tc>
        <w:tc>
          <w:tcPr>
            <w:tcW w:w="3864" w:type="pct"/>
            <w:shd w:val="clear" w:color="auto" w:fill="auto"/>
          </w:tcPr>
          <w:p w:rsidR="0078265A" w:rsidRPr="0078265A" w:rsidRDefault="0078265A" w:rsidP="00412DF7">
            <w:pPr>
              <w:pStyle w:val="ASFKTablenorm"/>
              <w:ind w:left="57" w:right="57"/>
            </w:pPr>
            <w:r w:rsidRPr="0078265A">
              <w:t>Основание для блокировки</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Рег. №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Рег. </w:t>
            </w:r>
            <w:r w:rsidR="00B412A1" w:rsidRPr="0064058C">
              <w:t>Д</w:t>
            </w:r>
            <w:r w:rsidRPr="0064058C">
              <w:t>ата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rsidTr="00412DF7">
        <w:tc>
          <w:tcPr>
            <w:tcW w:w="5000" w:type="pct"/>
            <w:gridSpan w:val="2"/>
            <w:shd w:val="clear" w:color="auto" w:fill="auto"/>
          </w:tcPr>
          <w:p w:rsidR="00CD55C7" w:rsidRPr="009549F9" w:rsidRDefault="00CD55C7" w:rsidP="00412DF7">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 xml:space="preserve">ИТОГО: тек. </w:t>
            </w:r>
            <w:r w:rsidR="00B412A1" w:rsidRPr="0064058C">
              <w:t>Г</w:t>
            </w:r>
            <w:r w:rsidRPr="0064058C">
              <w:t>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ИТОГО: 1-й год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ИТОГО: 2-й год</w:t>
            </w:r>
          </w:p>
        </w:tc>
        <w:tc>
          <w:tcPr>
            <w:tcW w:w="3864" w:type="pct"/>
            <w:shd w:val="clear" w:color="auto" w:fill="auto"/>
          </w:tcPr>
          <w:p w:rsidR="002B155C" w:rsidRPr="002B155C" w:rsidRDefault="002B155C" w:rsidP="00412DF7">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rsidTr="00412DF7">
        <w:tc>
          <w:tcPr>
            <w:tcW w:w="5000" w:type="pct"/>
            <w:gridSpan w:val="2"/>
            <w:shd w:val="clear" w:color="auto" w:fill="auto"/>
          </w:tcPr>
          <w:p w:rsidR="00CD55C7" w:rsidRPr="002B155C" w:rsidRDefault="00CD55C7" w:rsidP="00412DF7">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w:t>
            </w:r>
          </w:p>
        </w:tc>
        <w:tc>
          <w:tcPr>
            <w:tcW w:w="3864" w:type="pct"/>
            <w:shd w:val="clear" w:color="auto" w:fill="auto"/>
          </w:tcPr>
          <w:p w:rsidR="002B155C" w:rsidRPr="002B155C" w:rsidRDefault="002B155C" w:rsidP="00412DF7">
            <w:pPr>
              <w:pStyle w:val="ASFKTablenorm"/>
              <w:ind w:left="57" w:right="57"/>
            </w:pPr>
            <w:r w:rsidRPr="002B155C">
              <w:t>Номер по порядку</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И?</w:t>
            </w:r>
          </w:p>
        </w:tc>
        <w:tc>
          <w:tcPr>
            <w:tcW w:w="3864" w:type="pct"/>
            <w:shd w:val="clear" w:color="auto" w:fill="auto"/>
          </w:tcPr>
          <w:p w:rsidR="00D331B5" w:rsidRPr="00D331B5" w:rsidRDefault="00D331B5" w:rsidP="00412DF7">
            <w:pPr>
              <w:pStyle w:val="ASFKTablenorm"/>
              <w:ind w:left="57" w:right="57"/>
            </w:pPr>
            <w:r w:rsidRPr="00D331B5">
              <w:t>Признак итоговой строки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lastRenderedPageBreak/>
              <w:t>Наименование показателя</w:t>
            </w:r>
          </w:p>
        </w:tc>
        <w:tc>
          <w:tcPr>
            <w:tcW w:w="3864" w:type="pct"/>
            <w:shd w:val="clear" w:color="auto" w:fill="auto"/>
          </w:tcPr>
          <w:p w:rsidR="00D331B5" w:rsidRPr="00D331B5" w:rsidRDefault="00D331B5" w:rsidP="00412DF7">
            <w:pPr>
              <w:pStyle w:val="ASFKTablenorm"/>
              <w:ind w:left="57" w:right="57"/>
            </w:pPr>
            <w:r w:rsidRPr="00D331B5">
              <w:t>Наименование кода бюджетной классификации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Рд</w:t>
            </w:r>
          </w:p>
        </w:tc>
        <w:tc>
          <w:tcPr>
            <w:tcW w:w="3864" w:type="pct"/>
            <w:shd w:val="clear" w:color="auto" w:fill="auto"/>
          </w:tcPr>
          <w:p w:rsidR="00D331B5" w:rsidRPr="00D331B5" w:rsidRDefault="00D331B5" w:rsidP="00412DF7">
            <w:pPr>
              <w:pStyle w:val="ASFKTablenorm"/>
              <w:ind w:left="57" w:right="57"/>
            </w:pPr>
            <w:r w:rsidRPr="00D331B5">
              <w:t>Код 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Прд</w:t>
            </w:r>
          </w:p>
        </w:tc>
        <w:tc>
          <w:tcPr>
            <w:tcW w:w="3864" w:type="pct"/>
            <w:shd w:val="clear" w:color="auto" w:fill="auto"/>
          </w:tcPr>
          <w:p w:rsidR="00D331B5" w:rsidRPr="00D331B5" w:rsidRDefault="00D331B5" w:rsidP="00412DF7">
            <w:pPr>
              <w:pStyle w:val="ASFKTablenorm"/>
              <w:ind w:left="57" w:right="57"/>
            </w:pPr>
            <w:r w:rsidRPr="00D331B5">
              <w:t>Код подраздела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ЦСТ</w:t>
            </w:r>
          </w:p>
        </w:tc>
        <w:tc>
          <w:tcPr>
            <w:tcW w:w="3864" w:type="pct"/>
            <w:shd w:val="clear" w:color="auto" w:fill="auto"/>
          </w:tcPr>
          <w:p w:rsidR="00D331B5" w:rsidRPr="00D331B5" w:rsidRDefault="00D331B5" w:rsidP="00412DF7">
            <w:pPr>
              <w:pStyle w:val="ASFKTablenorm"/>
              <w:ind w:left="57" w:right="57"/>
            </w:pPr>
            <w:r w:rsidRPr="00D331B5">
              <w:t>Код целевой статьи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ВР</w:t>
            </w:r>
          </w:p>
        </w:tc>
        <w:tc>
          <w:tcPr>
            <w:tcW w:w="3864" w:type="pct"/>
            <w:shd w:val="clear" w:color="auto" w:fill="auto"/>
          </w:tcPr>
          <w:p w:rsidR="00D331B5" w:rsidRPr="00D331B5" w:rsidRDefault="00D331B5" w:rsidP="00412DF7">
            <w:pPr>
              <w:pStyle w:val="ASFKTablenorm"/>
              <w:ind w:left="57" w:right="57"/>
            </w:pPr>
            <w:r w:rsidRPr="00D331B5">
              <w:t>Код вида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D331B5" w:rsidRPr="00D331B5" w:rsidRDefault="00D331B5" w:rsidP="00412DF7">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1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2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92715F">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92715F">
        <w:pict>
          <v:shape id="_x0000_i1254" type="#_x0000_t75" style="width:24pt;height:24pt">
            <v:imagedata r:id="rId73" o:title="Snap7" gain="81921f" blacklevel="-3277f"/>
          </v:shape>
        </w:pict>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92715F">
        <w:t>144</w:t>
      </w:r>
      <w:r w:rsidR="00CD55C7" w:rsidRPr="00655AE5">
        <w:fldChar w:fldCharType="end"/>
      </w:r>
      <w:r w:rsidR="00CD55C7" w:rsidRPr="00655AE5">
        <w:t>).</w:t>
      </w:r>
    </w:p>
    <w:p w:rsidR="008A42AA" w:rsidRPr="008A42AA" w:rsidRDefault="0092715F" w:rsidP="008A42AA">
      <w:pPr>
        <w:pStyle w:val="ASFKFigure"/>
      </w:pPr>
      <w:r>
        <w:pict>
          <v:shape id="_x0000_i1255" type="#_x0000_t75" style="width:479.25pt;height:228pt">
            <v:imagedata r:id="rId20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0" w:name="_Ref248811926"/>
      <w:bookmarkStart w:id="1001" w:name="_Toc79490513"/>
      <w:r w:rsidR="0092715F">
        <w:rPr>
          <w:noProof/>
        </w:rPr>
        <w:t>144</w:t>
      </w:r>
      <w:bookmarkEnd w:id="1000"/>
      <w:r w:rsidRPr="0064058C">
        <w:fldChar w:fldCharType="end"/>
      </w:r>
      <w:r w:rsidRPr="0064058C">
        <w:t xml:space="preserve">. </w:t>
      </w:r>
      <w:r w:rsidR="00F9698D">
        <w:t>Форма «Добавление записи»</w:t>
      </w:r>
      <w:bookmarkEnd w:id="1001"/>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lastRenderedPageBreak/>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92715F">
        <w:t>145</w:t>
      </w:r>
      <w:r w:rsidRPr="00D51A98">
        <w:fldChar w:fldCharType="end"/>
      </w:r>
      <w:r>
        <w:t>.</w:t>
      </w:r>
    </w:p>
    <w:p w:rsidR="008A42AA" w:rsidRPr="008A42AA" w:rsidRDefault="0092715F" w:rsidP="008A42AA">
      <w:pPr>
        <w:pStyle w:val="ASFKFigure"/>
      </w:pPr>
      <w:r>
        <w:pict>
          <v:shape id="_x0000_i1256" type="#_x0000_t75" style="width:479.25pt;height:275.25pt">
            <v:imagedata r:id="rId21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2" w:name="_Ref248811930"/>
      <w:bookmarkStart w:id="1003" w:name="_Toc79490514"/>
      <w:r w:rsidR="0092715F">
        <w:rPr>
          <w:noProof/>
        </w:rPr>
        <w:t>145</w:t>
      </w:r>
      <w:bookmarkEnd w:id="1002"/>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1003"/>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92715F">
        <w:rPr>
          <w:noProof/>
        </w:rPr>
        <w:t>78</w:t>
      </w:r>
      <w:r w:rsidR="00D51A98">
        <w:fldChar w:fldCharType="end"/>
      </w:r>
      <w:r w:rsidR="00D51A98">
        <w:t>.</w:t>
      </w:r>
    </w:p>
    <w:p w:rsidR="00ED4C22" w:rsidRPr="0064058C" w:rsidRDefault="005A75E6" w:rsidP="00ED4C22">
      <w:pPr>
        <w:pStyle w:val="ASFKNameTable"/>
      </w:pPr>
      <w:r>
        <w:rPr>
          <w:noProof/>
        </w:rPr>
        <w:lastRenderedPageBreak/>
        <w:fldChar w:fldCharType="begin"/>
      </w:r>
      <w:r>
        <w:rPr>
          <w:noProof/>
        </w:rPr>
        <w:instrText xml:space="preserve"> SEQ Таблица \* ARABIC </w:instrText>
      </w:r>
      <w:r>
        <w:rPr>
          <w:noProof/>
        </w:rPr>
        <w:fldChar w:fldCharType="separate"/>
      </w:r>
      <w:bookmarkStart w:id="1004" w:name="_Ref449682111"/>
      <w:bookmarkStart w:id="1005" w:name="_Toc79490307"/>
      <w:r w:rsidR="0092715F">
        <w:rPr>
          <w:noProof/>
        </w:rPr>
        <w:t>78</w:t>
      </w:r>
      <w:bookmarkEnd w:id="1004"/>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ED4C22"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rsidTr="00412DF7">
        <w:tc>
          <w:tcPr>
            <w:tcW w:w="5000" w:type="pct"/>
            <w:gridSpan w:val="2"/>
            <w:shd w:val="clear" w:color="auto" w:fill="auto"/>
          </w:tcPr>
          <w:p w:rsidR="00ED4C22" w:rsidRPr="00ED4C22" w:rsidRDefault="00ED4C22" w:rsidP="00412DF7">
            <w:pPr>
              <w:pStyle w:val="ASFKTablenorm"/>
              <w:ind w:left="57" w:right="57"/>
            </w:pPr>
            <w:r w:rsidRPr="00D331B5">
              <w:t xml:space="preserve">Закладка </w:t>
            </w:r>
            <w:r w:rsidRPr="00ED4C22">
              <w:t xml:space="preserve">«Документ», </w:t>
            </w:r>
            <w:r w:rsidR="00D51A98">
              <w:t>в</w:t>
            </w:r>
            <w:r w:rsidRPr="00ED4C22">
              <w:t>кладка «Раздел II: ЛБО», группа полей «Строки: Раздел II. ЛИМИТЫ БЮДЖЕТНЫХ ОБЯЗАТЕЛЬСТВ»</w:t>
            </w:r>
          </w:p>
        </w:tc>
      </w:tr>
      <w:tr w:rsidR="00ED4C22" w:rsidRPr="0064058C" w:rsidTr="00412DF7">
        <w:tc>
          <w:tcPr>
            <w:tcW w:w="1136" w:type="pct"/>
            <w:shd w:val="clear" w:color="auto" w:fill="auto"/>
          </w:tcPr>
          <w:p w:rsidR="00ED4C22" w:rsidRPr="0064058C" w:rsidRDefault="00BA6880" w:rsidP="00412DF7">
            <w:pPr>
              <w:pStyle w:val="ASFKTablenorm"/>
              <w:ind w:left="57" w:right="57"/>
            </w:pPr>
            <w:r>
              <w:t>т</w:t>
            </w:r>
            <w:r w:rsidR="00ED4C22" w:rsidRPr="0064058C">
              <w:t xml:space="preserve">ек. </w:t>
            </w:r>
            <w:r w:rsidR="00BD6E40">
              <w:t>Г</w:t>
            </w:r>
            <w:r w:rsidR="00ED4C22" w:rsidRPr="0064058C">
              <w:t>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1-й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2-й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rPr>
          <w:trHeight w:val="77"/>
        </w:trPr>
        <w:tc>
          <w:tcPr>
            <w:tcW w:w="5000" w:type="pct"/>
            <w:gridSpan w:val="2"/>
            <w:shd w:val="clear" w:color="auto" w:fill="auto"/>
          </w:tcPr>
          <w:p w:rsidR="00ED4C22" w:rsidRPr="00ED4C22" w:rsidRDefault="00ED4C22" w:rsidP="00412DF7">
            <w:pPr>
              <w:pStyle w:val="ASFKTablenorm"/>
              <w:ind w:left="57" w:right="57"/>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w:t>
            </w:r>
          </w:p>
        </w:tc>
        <w:tc>
          <w:tcPr>
            <w:tcW w:w="3864" w:type="pct"/>
            <w:shd w:val="clear" w:color="auto" w:fill="auto"/>
          </w:tcPr>
          <w:p w:rsidR="00ED4C22" w:rsidRPr="00ED4C22" w:rsidRDefault="00ED4C22" w:rsidP="00412DF7">
            <w:pPr>
              <w:pStyle w:val="ASFKTablenorm"/>
              <w:ind w:left="57" w:right="57"/>
            </w:pPr>
            <w:r w:rsidRPr="00DE57C5">
              <w:t>Номер по порядку</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И?</w:t>
            </w:r>
          </w:p>
        </w:tc>
        <w:tc>
          <w:tcPr>
            <w:tcW w:w="3864" w:type="pct"/>
            <w:shd w:val="clear" w:color="auto" w:fill="auto"/>
          </w:tcPr>
          <w:p w:rsidR="00ED4C22" w:rsidRPr="00ED4C22" w:rsidRDefault="00ED4C22" w:rsidP="00412DF7">
            <w:pPr>
              <w:pStyle w:val="ASFKTablenorm"/>
              <w:ind w:left="57" w:right="57"/>
            </w:pPr>
            <w:r w:rsidRPr="00DE57C5">
              <w:t>Признак итоговой строки</w:t>
            </w:r>
            <w:r w:rsidRPr="00ED4C22">
              <w:t>.</w:t>
            </w:r>
          </w:p>
        </w:tc>
      </w:tr>
      <w:tr w:rsidR="00ED4C22" w:rsidRPr="0064058C" w:rsidTr="00412DF7">
        <w:trPr>
          <w:trHeight w:val="77"/>
        </w:trPr>
        <w:tc>
          <w:tcPr>
            <w:tcW w:w="1136" w:type="pct"/>
            <w:shd w:val="clear" w:color="auto" w:fill="auto"/>
          </w:tcPr>
          <w:p w:rsidR="00ED4C22" w:rsidRPr="00ED4C22" w:rsidRDefault="00ED4C22" w:rsidP="00412DF7">
            <w:pPr>
              <w:pStyle w:val="ASFKTablenorm"/>
              <w:ind w:left="57" w:right="57"/>
            </w:pPr>
            <w:r w:rsidRPr="0064058C">
              <w:t>Наименование пок</w:t>
            </w:r>
            <w:r w:rsidRPr="00ED4C22">
              <w:t>азателя</w:t>
            </w:r>
          </w:p>
        </w:tc>
        <w:tc>
          <w:tcPr>
            <w:tcW w:w="3864" w:type="pct"/>
            <w:shd w:val="clear" w:color="auto" w:fill="auto"/>
          </w:tcPr>
          <w:p w:rsidR="00ED4C22" w:rsidRPr="00ED4C22" w:rsidRDefault="00ED4C22" w:rsidP="00412DF7">
            <w:pPr>
              <w:pStyle w:val="ASFKTablenorm"/>
              <w:ind w:left="57" w:right="57"/>
            </w:pPr>
            <w:r w:rsidRPr="00DE57C5">
              <w:t>Наименование кода бюджетной классификации</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Рд</w:t>
            </w:r>
          </w:p>
        </w:tc>
        <w:tc>
          <w:tcPr>
            <w:tcW w:w="3864" w:type="pct"/>
            <w:shd w:val="clear" w:color="auto" w:fill="auto"/>
          </w:tcPr>
          <w:p w:rsidR="00ED4C22" w:rsidRPr="00ED4C22" w:rsidRDefault="00ED4C22" w:rsidP="00412DF7">
            <w:pPr>
              <w:pStyle w:val="ASFKTablenorm"/>
              <w:ind w:left="57" w:right="57"/>
            </w:pPr>
            <w:r w:rsidRPr="00DE57C5">
              <w:t>Код раздела по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Прд</w:t>
            </w:r>
          </w:p>
        </w:tc>
        <w:tc>
          <w:tcPr>
            <w:tcW w:w="3864" w:type="pct"/>
            <w:shd w:val="clear" w:color="auto" w:fill="auto"/>
          </w:tcPr>
          <w:p w:rsidR="00ED4C22" w:rsidRPr="00ED4C22" w:rsidRDefault="00ED4C22" w:rsidP="00412DF7">
            <w:pPr>
              <w:pStyle w:val="ASFKTablenorm"/>
              <w:ind w:left="57" w:right="57"/>
            </w:pPr>
            <w:r w:rsidRPr="00DE57C5">
              <w:t>Код подраздела по коду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ЦСТ</w:t>
            </w:r>
          </w:p>
        </w:tc>
        <w:tc>
          <w:tcPr>
            <w:tcW w:w="3864" w:type="pct"/>
            <w:shd w:val="clear" w:color="auto" w:fill="auto"/>
          </w:tcPr>
          <w:p w:rsidR="00ED4C22" w:rsidRPr="00ED4C22" w:rsidRDefault="00ED4C22" w:rsidP="00412DF7">
            <w:pPr>
              <w:pStyle w:val="ASFKTablenorm"/>
              <w:ind w:left="57" w:right="57"/>
            </w:pPr>
            <w:r w:rsidRPr="00DE57C5">
              <w:t>Код целевой статьи</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ВР</w:t>
            </w:r>
          </w:p>
        </w:tc>
        <w:tc>
          <w:tcPr>
            <w:tcW w:w="3864" w:type="pct"/>
            <w:shd w:val="clear" w:color="auto" w:fill="auto"/>
          </w:tcPr>
          <w:p w:rsidR="00ED4C22" w:rsidRPr="00ED4C22" w:rsidRDefault="00ED4C22" w:rsidP="00412DF7">
            <w:pPr>
              <w:pStyle w:val="ASFKTablenorm"/>
              <w:ind w:left="57" w:right="57"/>
            </w:pPr>
            <w:r w:rsidRPr="00DE57C5">
              <w:t>Код вида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КОСГУ</w:t>
            </w:r>
          </w:p>
        </w:tc>
        <w:tc>
          <w:tcPr>
            <w:tcW w:w="3864" w:type="pct"/>
            <w:shd w:val="clear" w:color="auto" w:fill="auto"/>
          </w:tcPr>
          <w:p w:rsidR="00ED4C22" w:rsidRPr="00ED4C22" w:rsidRDefault="00ED4C22" w:rsidP="00412DF7">
            <w:pPr>
              <w:pStyle w:val="ASFKTablenorm"/>
              <w:ind w:left="57" w:right="57"/>
            </w:pPr>
            <w:r w:rsidRPr="00DE57C5">
              <w:t>Код классификации операций сектора государственного управл</w:t>
            </w:r>
            <w:r w:rsidRPr="00ED4C22">
              <w:t>ения.</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ED4C22" w:rsidRPr="00ED4C22" w:rsidRDefault="00ED4C22" w:rsidP="00412DF7">
            <w:pPr>
              <w:pStyle w:val="ASFKTablenorm"/>
              <w:ind w:left="57" w:right="57"/>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1 год</w:t>
            </w:r>
          </w:p>
        </w:tc>
        <w:tc>
          <w:tcPr>
            <w:tcW w:w="3864" w:type="pct"/>
            <w:shd w:val="clear" w:color="auto" w:fill="auto"/>
          </w:tcPr>
          <w:p w:rsidR="00ED4C22" w:rsidRPr="00ED4C22" w:rsidRDefault="00ED4C22" w:rsidP="00412DF7">
            <w:pPr>
              <w:pStyle w:val="ASFKTablenorm"/>
              <w:ind w:left="57" w:right="57"/>
            </w:pPr>
            <w:r w:rsidRPr="00DE57C5">
              <w:t>Сумма ЛБО по первому году планового периода</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2 год</w:t>
            </w:r>
          </w:p>
        </w:tc>
        <w:tc>
          <w:tcPr>
            <w:tcW w:w="3864" w:type="pct"/>
            <w:shd w:val="clear" w:color="auto" w:fill="auto"/>
          </w:tcPr>
          <w:p w:rsidR="00ED4C22" w:rsidRPr="00ED4C22" w:rsidRDefault="00ED4C22" w:rsidP="00412DF7">
            <w:pPr>
              <w:pStyle w:val="ASFKTablenorm"/>
              <w:ind w:left="57" w:right="57"/>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92715F">
        <w:pict>
          <v:shape id="_x0000_i1257" type="#_x0000_t75" style="width:24pt;height:24pt">
            <v:imagedata r:id="rId73" o:title="Snap7" gain="81921f" blacklevel="-3277f"/>
          </v:shape>
        </w:pict>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92715F">
        <w:rPr>
          <w:noProof/>
        </w:rPr>
        <w:t>146</w:t>
      </w:r>
      <w:r w:rsidR="00CD55C7" w:rsidRPr="0064058C">
        <w:fldChar w:fldCharType="end"/>
      </w:r>
      <w:r w:rsidR="00CD55C7" w:rsidRPr="0064058C">
        <w:t>).</w:t>
      </w:r>
    </w:p>
    <w:p w:rsidR="008A42AA" w:rsidRPr="008A42AA" w:rsidRDefault="0092715F" w:rsidP="008A42AA">
      <w:pPr>
        <w:pStyle w:val="ASFKFigure"/>
      </w:pPr>
      <w:r>
        <w:lastRenderedPageBreak/>
        <w:pict>
          <v:shape id="_x0000_i1258" type="#_x0000_t75" style="width:480pt;height:204pt">
            <v:imagedata r:id="rId21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6" w:name="_Ref248811933"/>
      <w:bookmarkStart w:id="1007" w:name="_Toc79490515"/>
      <w:r w:rsidR="0092715F">
        <w:rPr>
          <w:noProof/>
        </w:rPr>
        <w:t>146</w:t>
      </w:r>
      <w:bookmarkEnd w:id="1006"/>
      <w:r w:rsidRPr="0064058C">
        <w:fldChar w:fldCharType="end"/>
      </w:r>
      <w:r w:rsidRPr="0064058C">
        <w:t xml:space="preserve">. ЭД </w:t>
      </w:r>
      <w:r w:rsidR="001F20AD">
        <w:t>«</w:t>
      </w:r>
      <w:r w:rsidRPr="0064058C">
        <w:t>Добавление записи</w:t>
      </w:r>
      <w:r w:rsidR="001F20AD">
        <w:t>»</w:t>
      </w:r>
      <w:bookmarkEnd w:id="1007"/>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D6E4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92715F">
        <w:t>147</w:t>
      </w:r>
      <w:r w:rsidRPr="00ED4C22">
        <w:fldChar w:fldCharType="end"/>
      </w:r>
      <w:r>
        <w:t>.</w:t>
      </w:r>
    </w:p>
    <w:p w:rsidR="008A42AA" w:rsidRPr="008A42AA" w:rsidRDefault="0092715F" w:rsidP="008A42AA">
      <w:pPr>
        <w:pStyle w:val="ASFKFigure"/>
      </w:pPr>
      <w:r>
        <w:lastRenderedPageBreak/>
        <w:pict>
          <v:shape id="_x0000_i1259" type="#_x0000_t75" style="width:479.25pt;height:156pt">
            <v:imagedata r:id="rId212"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8" w:name="_Ref248811935"/>
      <w:bookmarkStart w:id="1009" w:name="_Toc79490516"/>
      <w:r w:rsidR="0092715F">
        <w:rPr>
          <w:noProof/>
        </w:rPr>
        <w:t>147</w:t>
      </w:r>
      <w:bookmarkEnd w:id="1008"/>
      <w:r w:rsidRPr="0064058C">
        <w:fldChar w:fldCharType="end"/>
      </w:r>
      <w:r w:rsidRPr="0064058C">
        <w:t xml:space="preserve">. ЭФ </w:t>
      </w:r>
      <w:r w:rsidR="00D51A98">
        <w:t xml:space="preserve">документа </w:t>
      </w:r>
      <w:r w:rsidR="001F20AD">
        <w:t>«</w:t>
      </w:r>
      <w:r w:rsidRPr="0064058C">
        <w:t>Уведомление о блокировке БА и ЛБО</w:t>
      </w:r>
      <w:r w:rsidR="00F9698D">
        <w:t xml:space="preserve">», закладки </w:t>
      </w:r>
      <w:r w:rsidR="001F20AD">
        <w:t>«</w:t>
      </w:r>
      <w:r w:rsidRPr="0064058C">
        <w:t>Дополнительные атрибуты</w:t>
      </w:r>
      <w:r w:rsidR="001F20AD">
        <w:t>»</w:t>
      </w:r>
      <w:bookmarkEnd w:id="1009"/>
    </w:p>
    <w:p w:rsidR="00D51A98" w:rsidRDefault="00D51A98" w:rsidP="00D51A98">
      <w:pPr>
        <w:pStyle w:val="ASFKNormal"/>
      </w:pPr>
      <w:bookmarkStart w:id="1010" w:name="_Toc318206543"/>
      <w:bookmarkStart w:id="1011" w:name="_Ref318206870"/>
      <w:bookmarkStart w:id="1012" w:name="_Ref318212637"/>
      <w:bookmarkStart w:id="1013" w:name="_Ref371509797"/>
      <w:bookmarkStart w:id="1014" w:name="_Ref372212929"/>
      <w:bookmarkStart w:id="1015" w:name="_Ref377492069"/>
      <w:bookmarkStart w:id="1016" w:name="_Ref378358021"/>
      <w:bookmarkStart w:id="1017" w:name="_Ref378868098"/>
      <w:bookmarkStart w:id="1018" w:name="_Toc387859022"/>
      <w:bookmarkStart w:id="1019" w:name="_Toc410283283"/>
      <w:bookmarkStart w:id="1020"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92715F">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1" w:name="_Ref449682729"/>
      <w:bookmarkStart w:id="1022" w:name="_Toc79490308"/>
      <w:r w:rsidR="0092715F">
        <w:rPr>
          <w:noProof/>
        </w:rPr>
        <w:t>79</w:t>
      </w:r>
      <w:bookmarkEnd w:id="1021"/>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D51A98"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DE57C5">
              <w:t xml:space="preserve">Закладка </w:t>
            </w:r>
            <w:r w:rsidRPr="00ED4C22">
              <w:t>«Дополнительные атрибуты», группа полей «Статусы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Бизнес-</w:t>
            </w:r>
            <w:r w:rsidR="00415355" w:rsidRPr="00ED4C22">
              <w:t>статус</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перед</w:t>
            </w:r>
            <w:r w:rsidRPr="00ED4C22">
              <w:t>ачи</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утве</w:t>
            </w:r>
            <w:r w:rsidRPr="00ED4C22">
              <w:t>рждения</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«Даты»</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с</w:t>
            </w:r>
          </w:p>
        </w:tc>
        <w:tc>
          <w:tcPr>
            <w:tcW w:w="3864" w:type="pct"/>
            <w:shd w:val="clear" w:color="auto" w:fill="auto"/>
          </w:tcPr>
          <w:p w:rsidR="00D51A98" w:rsidRPr="00ED4C22" w:rsidRDefault="00D51A98" w:rsidP="00412DF7">
            <w:pPr>
              <w:pStyle w:val="ASFKTablenorm"/>
              <w:ind w:left="57" w:right="57"/>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92715F">
              <w:t>143</w:t>
            </w:r>
            <w:r w:rsidRPr="00ED4C22">
              <w:fldChar w:fldCharType="end"/>
            </w:r>
            <w:r w:rsidRPr="00ED4C22">
              <w:t>).</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по</w:t>
            </w:r>
          </w:p>
        </w:tc>
        <w:tc>
          <w:tcPr>
            <w:tcW w:w="3864" w:type="pct"/>
            <w:shd w:val="clear" w:color="auto" w:fill="auto"/>
          </w:tcPr>
          <w:p w:rsidR="00D51A98" w:rsidRPr="00ED4C22" w:rsidRDefault="00D51A98" w:rsidP="00412DF7">
            <w:pPr>
              <w:pStyle w:val="ASFKTablenorm"/>
              <w:ind w:left="57" w:right="57"/>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проводки в о</w:t>
            </w:r>
            <w:r w:rsidRPr="00D51A98">
              <w:t>р</w:t>
            </w:r>
            <w:r w:rsidRPr="00ED4C22">
              <w:t>гане ФК</w:t>
            </w:r>
          </w:p>
        </w:tc>
        <w:tc>
          <w:tcPr>
            <w:tcW w:w="3864" w:type="pct"/>
            <w:shd w:val="clear" w:color="auto" w:fill="auto"/>
          </w:tcPr>
          <w:p w:rsidR="00D51A98" w:rsidRPr="00ED4C22" w:rsidRDefault="00D51A98" w:rsidP="00412DF7">
            <w:pPr>
              <w:pStyle w:val="ASFKTablenorm"/>
              <w:ind w:left="57" w:right="57"/>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регистрации в о</w:t>
            </w:r>
            <w:r w:rsidRPr="00ED4C22">
              <w:t>ргане ФК</w:t>
            </w:r>
          </w:p>
        </w:tc>
        <w:tc>
          <w:tcPr>
            <w:tcW w:w="3864" w:type="pct"/>
            <w:shd w:val="clear" w:color="auto" w:fill="auto"/>
          </w:tcPr>
          <w:p w:rsidR="00D51A98" w:rsidRPr="00ED4C22" w:rsidRDefault="00D51A98" w:rsidP="00412DF7">
            <w:pPr>
              <w:pStyle w:val="ASFKTablenorm"/>
              <w:ind w:left="57" w:right="57"/>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Руководитель. Ра</w:t>
            </w:r>
            <w:r w:rsidRPr="00D51A98">
              <w:t>с</w:t>
            </w:r>
            <w:r w:rsidRPr="00ED4C22">
              <w:t>шифровка подписи</w:t>
            </w:r>
          </w:p>
        </w:tc>
        <w:tc>
          <w:tcPr>
            <w:tcW w:w="3864" w:type="pct"/>
            <w:shd w:val="clear" w:color="auto" w:fill="auto"/>
          </w:tcPr>
          <w:p w:rsidR="00D51A98" w:rsidRPr="00ED4C22" w:rsidRDefault="00D51A98" w:rsidP="00412DF7">
            <w:pPr>
              <w:pStyle w:val="ASFKTablenorm"/>
              <w:ind w:left="57" w:right="57"/>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Дата подписи</w:t>
            </w:r>
          </w:p>
        </w:tc>
        <w:tc>
          <w:tcPr>
            <w:tcW w:w="3864" w:type="pct"/>
            <w:shd w:val="clear" w:color="auto" w:fill="auto"/>
          </w:tcPr>
          <w:p w:rsidR="00D51A98" w:rsidRPr="00ED4C22" w:rsidRDefault="00D51A98" w:rsidP="00412DF7">
            <w:pPr>
              <w:pStyle w:val="ASFKTablenorm"/>
              <w:ind w:left="57" w:right="57"/>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3" w:name="_Ref449705569"/>
      <w:bookmarkStart w:id="1024" w:name="_Ref449705798"/>
      <w:bookmarkStart w:id="1025" w:name="_Ref449706566"/>
      <w:bookmarkStart w:id="1026" w:name="_Toc79490197"/>
      <w:r w:rsidRPr="0064058C">
        <w:lastRenderedPageBreak/>
        <w:t>Перечень целевых субсидий</w:t>
      </w:r>
      <w:bookmarkEnd w:id="1010"/>
      <w:bookmarkEnd w:id="1011"/>
      <w:bookmarkEnd w:id="1012"/>
      <w:bookmarkEnd w:id="1013"/>
      <w:bookmarkEnd w:id="1014"/>
      <w:bookmarkEnd w:id="1015"/>
      <w:bookmarkEnd w:id="1016"/>
      <w:bookmarkEnd w:id="1017"/>
      <w:bookmarkEnd w:id="1018"/>
      <w:bookmarkEnd w:id="1019"/>
      <w:bookmarkEnd w:id="1020"/>
      <w:bookmarkEnd w:id="1023"/>
      <w:bookmarkEnd w:id="1024"/>
      <w:bookmarkEnd w:id="1025"/>
      <w:bookmarkEnd w:id="1026"/>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92715F">
        <w:rPr>
          <w:noProof/>
        </w:rPr>
        <w:t>148</w:t>
      </w:r>
      <w:r w:rsidRPr="0064058C">
        <w:fldChar w:fldCharType="end"/>
      </w:r>
      <w:r w:rsidRPr="0064058C">
        <w:t>.</w:t>
      </w:r>
    </w:p>
    <w:p w:rsidR="004A1994" w:rsidRPr="004A1994" w:rsidRDefault="0092715F" w:rsidP="004A1994">
      <w:pPr>
        <w:pStyle w:val="ASFKFigure"/>
      </w:pPr>
      <w:r>
        <w:pict>
          <v:shape id="_x0000_i1260" type="#_x0000_t75" style="width:479.25pt;height:264pt">
            <v:imagedata r:id="rId213" o:title="0"/>
          </v:shape>
        </w:pict>
      </w:r>
    </w:p>
    <w:p w:rsidR="00692209" w:rsidRPr="0064058C" w:rsidRDefault="00692209" w:rsidP="00F018DF">
      <w:pPr>
        <w:pStyle w:val="ASFKFigName"/>
      </w:pPr>
      <w:r w:rsidRPr="0064058C">
        <w:fldChar w:fldCharType="begin"/>
      </w:r>
      <w:r w:rsidRPr="0064058C">
        <w:instrText xml:space="preserve"> SEQ Рисунок \* ARABIC </w:instrText>
      </w:r>
      <w:r w:rsidRPr="0064058C">
        <w:fldChar w:fldCharType="separate"/>
      </w:r>
      <w:bookmarkStart w:id="1027" w:name="_Ref318130069"/>
      <w:bookmarkStart w:id="1028" w:name="_Toc79490517"/>
      <w:r w:rsidR="0092715F">
        <w:rPr>
          <w:noProof/>
        </w:rPr>
        <w:t>148</w:t>
      </w:r>
      <w:bookmarkEnd w:id="1027"/>
      <w:r w:rsidRPr="0064058C">
        <w:fldChar w:fldCharType="end"/>
      </w:r>
      <w:r w:rsidRPr="0064058C">
        <w:t xml:space="preserve">. ЭФ списка документов </w:t>
      </w:r>
      <w:r w:rsidR="001F20AD">
        <w:t>«</w:t>
      </w:r>
      <w:r w:rsidRPr="0064058C">
        <w:t>Перечень целевых субсидий</w:t>
      </w:r>
      <w:r w:rsidR="001F20AD">
        <w:t>»</w:t>
      </w:r>
      <w:bookmarkEnd w:id="1028"/>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экспорт в OEBS</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экспорт в OEBS</w:t>
      </w:r>
      <w:r w:rsidR="00030259">
        <w:t xml:space="preserve"> и внешнюю систему</w:t>
      </w:r>
      <w:r w:rsidRPr="00243387">
        <w:t>.</w:t>
      </w:r>
    </w:p>
    <w:p w:rsidR="00243387" w:rsidRPr="00243387" w:rsidRDefault="00243387" w:rsidP="00F018DF">
      <w:pPr>
        <w:pStyle w:val="41"/>
      </w:pPr>
      <w:bookmarkStart w:id="1029" w:name="_Ref394565306"/>
      <w:r w:rsidRPr="00243387">
        <w:t>Экранная форма документа</w:t>
      </w:r>
      <w:bookmarkEnd w:id="1029"/>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92715F">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92715F">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4A1994" w:rsidRPr="004A1994" w:rsidRDefault="0092715F" w:rsidP="004A1994">
      <w:pPr>
        <w:pStyle w:val="ASFKFigure"/>
      </w:pPr>
      <w:r>
        <w:pict>
          <v:shape id="_x0000_i1261" type="#_x0000_t75" style="width:480pt;height:330pt">
            <v:imagedata r:id="rId214" o:title="0"/>
          </v:shape>
        </w:pict>
      </w:r>
    </w:p>
    <w:bookmarkStart w:id="1030"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1" w:name="_Ref371431944"/>
      <w:bookmarkStart w:id="1032" w:name="_Toc79490518"/>
      <w:r w:rsidR="0092715F">
        <w:rPr>
          <w:noProof/>
        </w:rPr>
        <w:t>149</w:t>
      </w:r>
      <w:bookmarkEnd w:id="1031"/>
      <w:r w:rsidRPr="00243387">
        <w:fldChar w:fldCharType="end"/>
      </w:r>
      <w:r w:rsidRPr="00243387">
        <w:t>.</w:t>
      </w:r>
      <w:bookmarkEnd w:id="1030"/>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2"/>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92715F">
        <w:t>80</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3" w:name="_Ref318205310"/>
      <w:bookmarkStart w:id="1034" w:name="_Toc79490309"/>
      <w:r w:rsidR="0092715F">
        <w:rPr>
          <w:noProof/>
        </w:rPr>
        <w:t>80</w:t>
      </w:r>
      <w:bookmarkEnd w:id="1033"/>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F80A4C"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w:t>
            </w:r>
          </w:p>
        </w:tc>
        <w:tc>
          <w:tcPr>
            <w:tcW w:w="3864" w:type="pct"/>
            <w:shd w:val="clear" w:color="auto" w:fill="auto"/>
          </w:tcPr>
          <w:p w:rsidR="002E101B" w:rsidRPr="00F80A4C" w:rsidRDefault="002E101B" w:rsidP="00412DF7">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412DF7">
            <w:pPr>
              <w:pStyle w:val="ASFKTablenorm"/>
              <w:ind w:left="57" w:right="57"/>
            </w:pPr>
            <w:r>
              <w:t xml:space="preserve">В случае если </w:t>
            </w:r>
            <w:r w:rsidR="002E101B" w:rsidRPr="00F80A4C">
              <w:t>значение было изменено вручную и не соответствует автома</w:t>
            </w:r>
            <w:r w:rsidR="002E101B" w:rsidRPr="00F80A4C">
              <w:lastRenderedPageBreak/>
              <w:t>тически вычисленному значению, правильный порядковый номер может быть проставлен по нажатию кнопки.</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lastRenderedPageBreak/>
              <w:t>Год</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412DF7">
            <w:pPr>
              <w:pStyle w:val="ASFKTablenorm"/>
              <w:ind w:left="57" w:right="57"/>
            </w:pPr>
            <w:r w:rsidRPr="00F80A4C">
              <w:t>Список доступных значений начинается с 2000 года.</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Дата</w:t>
            </w:r>
          </w:p>
        </w:tc>
        <w:tc>
          <w:tcPr>
            <w:tcW w:w="3864" w:type="pct"/>
            <w:shd w:val="clear" w:color="auto" w:fill="auto"/>
          </w:tcPr>
          <w:p w:rsidR="002E101B" w:rsidRPr="00F80A4C" w:rsidRDefault="002E101B" w:rsidP="00412DF7">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Статус</w:t>
            </w:r>
          </w:p>
        </w:tc>
        <w:tc>
          <w:tcPr>
            <w:tcW w:w="3864" w:type="pct"/>
            <w:shd w:val="clear" w:color="auto" w:fill="auto"/>
          </w:tcPr>
          <w:p w:rsidR="002E101B" w:rsidRPr="00F80A4C" w:rsidRDefault="002E101B" w:rsidP="00412DF7">
            <w:pPr>
              <w:pStyle w:val="ASFKTablenorm"/>
              <w:ind w:left="57" w:right="57"/>
            </w:pPr>
            <w:r w:rsidRPr="00F80A4C">
              <w:t>Статус.</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ОКПО</w:t>
            </w:r>
          </w:p>
        </w:tc>
        <w:tc>
          <w:tcPr>
            <w:tcW w:w="3864" w:type="pct"/>
            <w:shd w:val="clear" w:color="auto" w:fill="auto"/>
          </w:tcPr>
          <w:p w:rsidR="002E101B" w:rsidRPr="00F80A4C" w:rsidRDefault="002E101B" w:rsidP="00412DF7">
            <w:pPr>
              <w:pStyle w:val="ASFKTablenorm"/>
              <w:ind w:left="57" w:right="57"/>
            </w:pPr>
            <w:r w:rsidRPr="00F80A4C">
              <w:t>ГРБС: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ОКТМО</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412DF7">
            <w:pPr>
              <w:pStyle w:val="ASFKTablenorm"/>
              <w:ind w:left="57" w:right="57"/>
            </w:pPr>
            <w:r w:rsidRPr="00F80A4C">
              <w:t>Для ФБ поле не заполняется.</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Бюджет (код)</w:t>
            </w:r>
          </w:p>
        </w:tc>
        <w:tc>
          <w:tcPr>
            <w:tcW w:w="3864" w:type="pct"/>
            <w:shd w:val="clear" w:color="auto" w:fill="auto"/>
          </w:tcPr>
          <w:p w:rsidR="002E101B" w:rsidRPr="00F80A4C" w:rsidRDefault="002E101B" w:rsidP="00412DF7">
            <w:pPr>
              <w:pStyle w:val="ASFKTablenorm"/>
              <w:ind w:left="57" w:right="57"/>
            </w:pPr>
            <w:r w:rsidRPr="00F80A4C">
              <w:t>Не выводится на ВФ.</w:t>
            </w:r>
          </w:p>
          <w:p w:rsidR="002E101B" w:rsidRPr="00F80A4C" w:rsidRDefault="002E101B" w:rsidP="00412DF7">
            <w:pPr>
              <w:pStyle w:val="ASFKTablenorm"/>
              <w:ind w:left="57" w:right="57"/>
            </w:pPr>
            <w:r w:rsidRPr="00F80A4C">
              <w:t>Заполняется на основании Наименования Бюджета.</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Бюджет (наименование)</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Бюджеты</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Учредитель</w:t>
            </w:r>
            <w:r w:rsidR="001F20AD">
              <w:t>»</w:t>
            </w:r>
          </w:p>
        </w:tc>
      </w:tr>
      <w:tr w:rsidR="00634130" w:rsidRPr="00F80A4C" w:rsidTr="00412DF7">
        <w:tc>
          <w:tcPr>
            <w:tcW w:w="1136" w:type="pct"/>
            <w:shd w:val="clear" w:color="auto" w:fill="auto"/>
          </w:tcPr>
          <w:p w:rsidR="00634130" w:rsidRPr="00634130" w:rsidRDefault="00634130" w:rsidP="00412DF7">
            <w:pPr>
              <w:pStyle w:val="ASFKTablenorm"/>
              <w:ind w:left="57" w:right="57"/>
            </w:pPr>
            <w:r w:rsidRPr="00634130">
              <w:t xml:space="preserve">Наименование </w:t>
            </w:r>
          </w:p>
        </w:tc>
        <w:tc>
          <w:tcPr>
            <w:tcW w:w="3864" w:type="pct"/>
            <w:shd w:val="clear" w:color="auto" w:fill="auto"/>
          </w:tcPr>
          <w:p w:rsidR="00F007E9" w:rsidRPr="00F007E9" w:rsidRDefault="00634130" w:rsidP="00412DF7">
            <w:pPr>
              <w:pStyle w:val="ASFKTablenorm"/>
              <w:ind w:left="57" w:right="57"/>
            </w:pPr>
            <w:r>
              <w:t>ГРБС</w:t>
            </w:r>
            <w:r w:rsidRPr="00634130">
              <w:t>:</w:t>
            </w:r>
            <w:r w:rsidR="00F007E9" w:rsidRPr="00F007E9">
              <w:t xml:space="preserve"> заполняется автоматически на основании системной константы: </w:t>
            </w:r>
          </w:p>
          <w:p w:rsidR="00F007E9" w:rsidRPr="00F007E9" w:rsidRDefault="00F007E9" w:rsidP="00F007E9">
            <w:pPr>
              <w:pStyle w:val="ASFKTableListMark"/>
            </w:pPr>
            <w:r w:rsidRPr="00F007E9">
              <w:t xml:space="preserve">если Дата НПА не наступила или Дата НПА наступила и организация отсутствует в СР </w:t>
            </w:r>
            <w:r w:rsidRPr="00BA6880">
              <w:rPr>
                <w:rStyle w:val="ASFKReporterror"/>
              </w:rPr>
              <w:t>(SystemDate</w:t>
            </w:r>
            <w:r w:rsidRPr="00F007E9">
              <w:t xml:space="preserve"> &lt; SUFD-80395_StartDate или </w:t>
            </w:r>
            <w:r w:rsidRPr="00BA6880">
              <w:rPr>
                <w:rStyle w:val="ASFKReporterror"/>
              </w:rPr>
              <w:t>SystemDate</w:t>
            </w:r>
            <w:r w:rsidRPr="00F007E9">
              <w:t xml:space="preserve"> =&gt; SUFD-80395_StartDate и Признак перехода на СР=0),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коду РУБП справочника </w:t>
            </w:r>
            <w:r w:rsidRPr="00BA6880">
              <w:rPr>
                <w:rStyle w:val="ASFKReporterror"/>
              </w:rPr>
              <w:t>хУБП</w:t>
            </w:r>
            <w:r w:rsidRPr="00F007E9">
              <w:t>;</w:t>
            </w:r>
          </w:p>
          <w:p w:rsidR="00F007E9" w:rsidRPr="00F007E9" w:rsidRDefault="00F007E9" w:rsidP="00F007E9">
            <w:pPr>
              <w:pStyle w:val="ASFKTableListMark"/>
            </w:pPr>
            <w:r w:rsidRPr="00F007E9">
              <w:t xml:space="preserve">если Дата НПА не наступила и организация присутствует в СР </w:t>
            </w:r>
            <w:r w:rsidRPr="00BA6880">
              <w:rPr>
                <w:rStyle w:val="ASFKReporterror"/>
              </w:rPr>
              <w:t>(SystemDate</w:t>
            </w:r>
            <w:r w:rsidRPr="00F007E9">
              <w:t xml:space="preserve"> &lt; SUFD-80395_StartDate и Признак перехода на СР=1),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в справочнике СР значению поля «Учётный номер клиента»; </w:t>
            </w:r>
          </w:p>
          <w:p w:rsidR="00F007E9" w:rsidRPr="00F007E9" w:rsidRDefault="00F007E9" w:rsidP="00F007E9">
            <w:pPr>
              <w:pStyle w:val="ASFKTableListMark"/>
            </w:pPr>
            <w:r w:rsidRPr="00F007E9">
              <w:t xml:space="preserve">если Дата НПА наступила и организация присутствует в СР </w:t>
            </w:r>
            <w:r w:rsidRPr="00BA6880">
              <w:rPr>
                <w:rStyle w:val="ASFKReporterror"/>
              </w:rPr>
              <w:t>(SystemDate</w:t>
            </w:r>
            <w:r w:rsidRPr="00F007E9">
              <w:t xml:space="preserve"> =&gt; SUFD-80395_StartDate и Признак перехода на СР=1), то на основании системной константы </w:t>
            </w:r>
            <w:r w:rsidRPr="00BA6880">
              <w:rPr>
                <w:rStyle w:val="ASFKReporterror"/>
              </w:rPr>
              <w:t>SelfSRCode</w:t>
            </w:r>
            <w:r w:rsidRPr="00F007E9">
              <w:t xml:space="preserve">, при этом значение </w:t>
            </w:r>
            <w:r w:rsidRPr="00BA6880">
              <w:rPr>
                <w:rStyle w:val="ASFKReporterror"/>
              </w:rPr>
              <w:t>SelfSRCode</w:t>
            </w:r>
            <w:r w:rsidRPr="00F007E9">
              <w:t xml:space="preserve"> должно быть равно в справочнике СР значению поля «Код организации по СР»</w:t>
            </w:r>
          </w:p>
          <w:p w:rsidR="00F007E9" w:rsidRPr="00F007E9" w:rsidRDefault="00F007E9" w:rsidP="00412DF7">
            <w:pPr>
              <w:pStyle w:val="ASFKTablenorm"/>
              <w:ind w:left="57" w:right="57"/>
            </w:pPr>
            <w:r w:rsidRPr="00F007E9">
              <w:t>из справочников СРРПБС/ПУБП или СР:</w:t>
            </w:r>
          </w:p>
          <w:p w:rsidR="00F007E9" w:rsidRPr="00412DF7" w:rsidRDefault="00F007E9" w:rsidP="00412DF7">
            <w:pPr>
              <w:pStyle w:val="ASFKTableListNum"/>
              <w:numPr>
                <w:ilvl w:val="0"/>
                <w:numId w:val="58"/>
              </w:numPr>
              <w:rPr>
                <w:lang w:val="ru-RU" w:eastAsia="ru-RU"/>
              </w:rPr>
            </w:pPr>
            <w:r w:rsidRPr="00412DF7">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rsidR="00F007E9" w:rsidRPr="00412DF7" w:rsidRDefault="00F007E9" w:rsidP="00F007E9">
            <w:pPr>
              <w:pStyle w:val="ASFKTableListNum"/>
              <w:rPr>
                <w:lang w:val="ru-RU" w:eastAsia="ru-RU"/>
              </w:rPr>
            </w:pPr>
            <w:r w:rsidRPr="00412DF7">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F007E9" w:rsidRPr="00412DF7" w:rsidRDefault="00F007E9" w:rsidP="00F007E9">
            <w:pPr>
              <w:pStyle w:val="ASFKTableListNum"/>
              <w:rPr>
                <w:lang w:val="ru-RU" w:eastAsia="ru-RU"/>
              </w:rPr>
            </w:pPr>
            <w:r w:rsidRPr="00412DF7">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F007E9" w:rsidRPr="00F007E9" w:rsidRDefault="00F007E9" w:rsidP="00F007E9">
            <w:pPr>
              <w:pStyle w:val="ASFKTableListMark"/>
            </w:pPr>
            <w:r w:rsidRPr="00F007E9">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F007E9" w:rsidRPr="00F007E9" w:rsidRDefault="00F007E9" w:rsidP="00F007E9">
            <w:pPr>
              <w:pStyle w:val="ASFKTableListMark"/>
            </w:pPr>
            <w:r w:rsidRPr="00F007E9">
              <w:t xml:space="preserve">или если текущая системная дата =&gt; 01.01.2016 + значение поля «Дата» &gt; </w:t>
            </w:r>
            <w:r w:rsidRPr="00F007E9">
              <w:lastRenderedPageBreak/>
              <w:t>значения настройки «Дата завершения перехода на Сводный реестр».</w:t>
            </w:r>
          </w:p>
          <w:p w:rsidR="00634130" w:rsidRPr="00634130" w:rsidRDefault="00F007E9" w:rsidP="00412DF7">
            <w:pPr>
              <w:pStyle w:val="ASFKTablenorm"/>
              <w:ind w:left="57" w:right="57"/>
            </w:pPr>
            <w:r w:rsidRPr="00F007E9">
              <w:t>Возможно заполнение поля вручную</w:t>
            </w:r>
            <w:r>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lastRenderedPageBreak/>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 xml:space="preserve">Наименование </w:t>
            </w:r>
          </w:p>
        </w:tc>
        <w:tc>
          <w:tcPr>
            <w:tcW w:w="3864" w:type="pct"/>
            <w:shd w:val="clear" w:color="auto" w:fill="auto"/>
          </w:tcPr>
          <w:p w:rsidR="002E101B" w:rsidRPr="00F80A4C" w:rsidRDefault="002E101B" w:rsidP="00412DF7">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4271D0" w:rsidP="00412DF7">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целевой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Наименование целевой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rsidTr="00412DF7">
        <w:tc>
          <w:tcPr>
            <w:tcW w:w="1136" w:type="pct"/>
            <w:shd w:val="clear" w:color="auto" w:fill="auto"/>
          </w:tcPr>
          <w:p w:rsidR="00DA203C" w:rsidRPr="00F80A4C" w:rsidRDefault="00DA203C" w:rsidP="00412DF7">
            <w:pPr>
              <w:pStyle w:val="ASFKTablenorm"/>
              <w:ind w:left="57" w:right="57"/>
            </w:pPr>
            <w:r w:rsidRPr="00F80A4C">
              <w:t>Код объекта ФАИП</w:t>
            </w:r>
          </w:p>
        </w:tc>
        <w:tc>
          <w:tcPr>
            <w:tcW w:w="3864" w:type="pct"/>
            <w:shd w:val="clear" w:color="auto" w:fill="auto"/>
          </w:tcPr>
          <w:p w:rsidR="00DA203C" w:rsidRPr="00F80A4C" w:rsidRDefault="00DA203C" w:rsidP="00412DF7">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Наименование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Дата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92715F">
        <w:rPr>
          <w:noProof/>
        </w:rPr>
        <w:t>150</w:t>
      </w:r>
      <w:r w:rsidR="008650B7" w:rsidRPr="00243387">
        <w:fldChar w:fldCharType="end"/>
      </w:r>
      <w:r w:rsidR="008650B7">
        <w:t>.</w:t>
      </w:r>
      <w:r w:rsidR="008650B7" w:rsidRPr="00243387">
        <w:t xml:space="preserve"> </w:t>
      </w:r>
    </w:p>
    <w:p w:rsidR="004A1994" w:rsidRPr="004A1994" w:rsidRDefault="0092715F" w:rsidP="004A1994">
      <w:pPr>
        <w:pStyle w:val="ASFKFigure"/>
      </w:pPr>
      <w:r>
        <w:lastRenderedPageBreak/>
        <w:pict>
          <v:shape id="_x0000_i1262" type="#_x0000_t75" style="width:480pt;height:330pt">
            <v:imagedata r:id="rId215" o:title="0"/>
          </v:shape>
        </w:pict>
      </w:r>
    </w:p>
    <w:bookmarkStart w:id="1035"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6" w:name="_Ref371431794"/>
      <w:bookmarkStart w:id="1037" w:name="_Toc79490519"/>
      <w:r w:rsidR="0092715F">
        <w:rPr>
          <w:noProof/>
        </w:rPr>
        <w:t>150</w:t>
      </w:r>
      <w:bookmarkEnd w:id="1036"/>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35"/>
      <w:bookmarkEnd w:id="1037"/>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92715F">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8" w:name="_Ref318715088"/>
      <w:bookmarkStart w:id="1039" w:name="_Toc79490310"/>
      <w:r w:rsidR="0092715F">
        <w:rPr>
          <w:noProof/>
        </w:rPr>
        <w:t>81</w:t>
      </w:r>
      <w:bookmarkEnd w:id="1038"/>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1"/>
        <w:gridCol w:w="5564"/>
      </w:tblGrid>
      <w:tr w:rsidR="0047317B" w:rsidRPr="0047317B" w:rsidTr="00412DF7">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Руководитель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Руководитель финансово-экономической службы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rPr>
          <w:trHeight w:val="70"/>
        </w:trPr>
        <w:tc>
          <w:tcPr>
            <w:tcW w:w="2148" w:type="pct"/>
            <w:shd w:val="clear" w:color="auto" w:fill="auto"/>
          </w:tcPr>
          <w:p w:rsidR="00771388" w:rsidRPr="0047317B" w:rsidRDefault="00771388" w:rsidP="00412DF7">
            <w:pPr>
              <w:pStyle w:val="ASFKTablenorm"/>
              <w:ind w:left="57" w:right="57"/>
            </w:pPr>
            <w:r w:rsidRPr="0047317B">
              <w:lastRenderedPageBreak/>
              <w:t>Телефон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Передается из OEBS</w:t>
            </w:r>
            <w:r w:rsidR="00771388" w:rsidRPr="0047317B">
              <w:t>.</w:t>
            </w:r>
          </w:p>
        </w:tc>
      </w:tr>
    </w:tbl>
    <w:p w:rsidR="00535125" w:rsidRPr="00345377" w:rsidRDefault="00535125" w:rsidP="00535125">
      <w:pPr>
        <w:pStyle w:val="21"/>
      </w:pPr>
      <w:bookmarkStart w:id="1040" w:name="_Toc79490198"/>
      <w:bookmarkStart w:id="1041" w:name="_Toc315164830"/>
      <w:bookmarkStart w:id="1042" w:name="_Toc315166549"/>
      <w:bookmarkStart w:id="1043" w:name="_Ref315169859"/>
      <w:bookmarkStart w:id="1044" w:name="_Toc387859023"/>
      <w:bookmarkStart w:id="1045" w:name="_Toc410283284"/>
      <w:bookmarkStart w:id="1046" w:name="_Toc221011533"/>
      <w:bookmarkStart w:id="1047" w:name="_Toc221012234"/>
      <w:bookmarkStart w:id="1048" w:name="_Toc225934645"/>
      <w:bookmarkStart w:id="1049" w:name="_Toc232827432"/>
      <w:bookmarkStart w:id="1050" w:name="_Toc300216229"/>
      <w:r w:rsidRPr="00345377">
        <w:t xml:space="preserve">Группа документов </w:t>
      </w:r>
      <w:r>
        <w:t>«</w:t>
      </w:r>
      <w:r w:rsidRPr="00345377">
        <w:t>Периодическая отчетность</w:t>
      </w:r>
      <w:r>
        <w:t>»</w:t>
      </w:r>
      <w:bookmarkEnd w:id="1040"/>
    </w:p>
    <w:p w:rsidR="00535125" w:rsidRDefault="00535125" w:rsidP="00535125">
      <w:pPr>
        <w:pStyle w:val="32"/>
      </w:pPr>
      <w:bookmarkStart w:id="1051" w:name="_Ref350934944"/>
      <w:bookmarkStart w:id="1052" w:name="_Toc387859034"/>
      <w:bookmarkStart w:id="1053" w:name="_Ref404769956"/>
      <w:bookmarkStart w:id="1054" w:name="_Toc410283295"/>
      <w:bookmarkStart w:id="1055" w:name="_Toc79490199"/>
      <w:r>
        <w:t>Бюджетная отчетность ГРБС, ФО, ГВБФ. Сводные отчеты</w:t>
      </w:r>
      <w:bookmarkEnd w:id="1051"/>
      <w:bookmarkEnd w:id="1052"/>
      <w:bookmarkEnd w:id="1053"/>
      <w:bookmarkEnd w:id="1054"/>
      <w:bookmarkEnd w:id="1055"/>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92715F">
        <w:t>151</w:t>
      </w:r>
      <w:r>
        <w:fldChar w:fldCharType="end"/>
      </w:r>
      <w:r>
        <w:t>.</w:t>
      </w:r>
    </w:p>
    <w:p w:rsidR="00535125" w:rsidRPr="00237A20" w:rsidRDefault="0092715F" w:rsidP="00535125">
      <w:pPr>
        <w:pStyle w:val="ASFKFigure"/>
      </w:pPr>
      <w:r>
        <w:pict>
          <v:shape id="_x0000_i1263" type="#_x0000_t75" style="width:492pt;height:258pt">
            <v:imagedata r:id="rId216" o:title="грбс" gain="81921f" blacklevel="-3277f"/>
          </v:shape>
        </w:pict>
      </w:r>
    </w:p>
    <w:p w:rsidR="00535125" w:rsidRPr="00531BD5" w:rsidRDefault="00535125" w:rsidP="00535125">
      <w:pPr>
        <w:pStyle w:val="ASFKFigName"/>
      </w:pPr>
      <w:r>
        <w:fldChar w:fldCharType="begin"/>
      </w:r>
      <w:r>
        <w:instrText xml:space="preserve"> SEQ Рисунок \* ARABIC </w:instrText>
      </w:r>
      <w:r>
        <w:fldChar w:fldCharType="separate"/>
      </w:r>
      <w:bookmarkStart w:id="1056" w:name="_Ref350851371"/>
      <w:bookmarkStart w:id="1057" w:name="_Toc79490520"/>
      <w:r w:rsidR="0092715F">
        <w:rPr>
          <w:noProof/>
        </w:rPr>
        <w:t>151</w:t>
      </w:r>
      <w:bookmarkEnd w:id="1056"/>
      <w:r>
        <w:fldChar w:fldCharType="end"/>
      </w:r>
      <w:r>
        <w:t xml:space="preserve">. </w:t>
      </w:r>
      <w:r w:rsidRPr="0064058C">
        <w:t xml:space="preserve">ЭФ списка документов </w:t>
      </w:r>
      <w:r>
        <w:t>«Сводные отчеты»</w:t>
      </w:r>
      <w:bookmarkEnd w:id="1057"/>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92715F" w:rsidP="00535125">
      <w:pPr>
        <w:pStyle w:val="ASFKListmark1"/>
      </w:pPr>
      <w:r>
        <w:pict>
          <v:shape id="_x0000_i1264" type="#_x0000_t75" style="width:12pt;height:12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92715F" w:rsidP="00535125">
      <w:pPr>
        <w:pStyle w:val="ASFKListmark1"/>
      </w:pPr>
      <w:r>
        <w:pict>
          <v:shape id="_x0000_i1265" type="#_x0000_t75" style="width:12pt;height:12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92715F" w:rsidP="00535125">
      <w:pPr>
        <w:pStyle w:val="ASFKListmark1"/>
      </w:pPr>
      <w:r>
        <w:pict>
          <v:shape id="_x0000_i1266" type="#_x0000_t75" style="width:12pt;height:12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xml:space="preserve">, статус отчета </w:t>
      </w:r>
      <w:r w:rsidR="00535125" w:rsidRPr="002A15C6">
        <w:lastRenderedPageBreak/>
        <w:t>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92715F" w:rsidP="00535125">
      <w:pPr>
        <w:pStyle w:val="ASFKListmark1"/>
      </w:pPr>
      <w:r>
        <w:pict>
          <v:shape id="_x0000_i1267"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92715F" w:rsidP="00535125">
      <w:pPr>
        <w:pStyle w:val="ASFKListmark1"/>
      </w:pPr>
      <w:r>
        <w:pict>
          <v:shape id="_x0000_i1268" type="#_x0000_t75" style="width:12pt;height:12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92715F" w:rsidP="00535125">
      <w:pPr>
        <w:pStyle w:val="ASFKListmark1"/>
      </w:pPr>
      <w:r>
        <w:pict>
          <v:shape id="_x0000_i1269"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92715F">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92715F" w:rsidP="00535125">
      <w:pPr>
        <w:pStyle w:val="ASFKFigure"/>
      </w:pPr>
      <w:r>
        <w:lastRenderedPageBreak/>
        <w:pict>
          <v:shape id="_x0000_i1270" type="#_x0000_t75" style="width:480pt;height:366pt">
            <v:imagedata r:id="rId222" o:title="0"/>
          </v:shape>
        </w:pict>
      </w:r>
    </w:p>
    <w:p w:rsidR="00535125" w:rsidRDefault="00535125" w:rsidP="00535125">
      <w:pPr>
        <w:pStyle w:val="ASFKFigName"/>
      </w:pPr>
      <w:r>
        <w:fldChar w:fldCharType="begin"/>
      </w:r>
      <w:r>
        <w:instrText xml:space="preserve"> SEQ Рисунок \* ARABIC </w:instrText>
      </w:r>
      <w:r>
        <w:fldChar w:fldCharType="separate"/>
      </w:r>
      <w:bookmarkStart w:id="1058" w:name="_Ref350852239"/>
      <w:bookmarkStart w:id="1059" w:name="_Toc79490521"/>
      <w:r w:rsidR="0092715F">
        <w:rPr>
          <w:noProof/>
        </w:rPr>
        <w:t>152</w:t>
      </w:r>
      <w:bookmarkEnd w:id="1058"/>
      <w:r>
        <w:fldChar w:fldCharType="end"/>
      </w:r>
      <w:r>
        <w:t>. ЭФ документа «Сводные отчеты</w:t>
      </w:r>
      <w:r w:rsidR="00F9698D">
        <w:t xml:space="preserve">», закладки </w:t>
      </w:r>
      <w:r>
        <w:t>«Основные атрибуты»</w:t>
      </w:r>
      <w:bookmarkEnd w:id="1059"/>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92715F">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0" w:name="_Ref350857914"/>
      <w:bookmarkStart w:id="1061" w:name="_Toc79490311"/>
      <w:r w:rsidR="0092715F">
        <w:rPr>
          <w:noProof/>
        </w:rPr>
        <w:t>82</w:t>
      </w:r>
      <w:bookmarkEnd w:id="1060"/>
      <w:r>
        <w:rPr>
          <w:noProof/>
        </w:rPr>
        <w:fldChar w:fldCharType="end"/>
      </w:r>
      <w:r w:rsidR="00535125">
        <w:t xml:space="preserve">. </w:t>
      </w:r>
      <w:r w:rsidR="00535125" w:rsidRPr="0064058C">
        <w:t>Описание полей документа</w:t>
      </w:r>
      <w:r w:rsidR="00535125">
        <w:t xml:space="preserve"> «Сводные отчеты»</w:t>
      </w:r>
      <w:bookmarkEnd w:id="10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4"/>
        <w:gridCol w:w="6011"/>
      </w:tblGrid>
      <w:tr w:rsidR="00535125" w:rsidRPr="008A53DE" w:rsidTr="00412DF7">
        <w:trPr>
          <w:tblHeader/>
        </w:trPr>
        <w:tc>
          <w:tcPr>
            <w:tcW w:w="37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rsidTr="00412DF7">
        <w:trPr>
          <w:trHeight w:val="229"/>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Основные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 формы по ОКУД</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по ОКУД.</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КОДФ</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для представления в электронном в</w:t>
            </w:r>
            <w:r w:rsidRPr="00535125">
              <w:t>и</w:t>
            </w:r>
            <w:r w:rsidRPr="008A53DE">
              <w:t>де.</w:t>
            </w:r>
          </w:p>
        </w:tc>
      </w:tr>
      <w:tr w:rsidR="00535125" w:rsidRPr="008A53DE" w:rsidTr="00412DF7">
        <w:trPr>
          <w:trHeight w:val="474"/>
        </w:trPr>
        <w:tc>
          <w:tcPr>
            <w:tcW w:w="3744" w:type="dxa"/>
            <w:shd w:val="clear" w:color="auto" w:fill="auto"/>
          </w:tcPr>
          <w:p w:rsidR="00535125" w:rsidRPr="008A53DE" w:rsidRDefault="00535125" w:rsidP="00412DF7">
            <w:pPr>
              <w:pStyle w:val="ASFKTablenorm"/>
              <w:ind w:left="57" w:right="57"/>
            </w:pPr>
            <w:r w:rsidRPr="008A53DE">
              <w:t>Код отчетной формы</w:t>
            </w:r>
          </w:p>
        </w:tc>
        <w:tc>
          <w:tcPr>
            <w:tcW w:w="6011" w:type="dxa"/>
            <w:shd w:val="clear" w:color="auto" w:fill="auto"/>
          </w:tcPr>
          <w:p w:rsidR="00535125" w:rsidRPr="008A53DE" w:rsidRDefault="00535125" w:rsidP="00412DF7">
            <w:pPr>
              <w:pStyle w:val="ASFKTablenorm"/>
              <w:ind w:left="57" w:right="57"/>
            </w:pPr>
            <w:r w:rsidRPr="008A53DE">
              <w:t>Код отчетной формы.</w:t>
            </w:r>
          </w:p>
        </w:tc>
      </w:tr>
      <w:tr w:rsidR="00535125" w:rsidRPr="008A53DE" w:rsidTr="00412DF7">
        <w:trPr>
          <w:trHeight w:val="703"/>
        </w:trPr>
        <w:tc>
          <w:tcPr>
            <w:tcW w:w="3744" w:type="dxa"/>
            <w:shd w:val="clear" w:color="auto" w:fill="auto"/>
          </w:tcPr>
          <w:p w:rsidR="00535125" w:rsidRPr="008A53DE" w:rsidRDefault="00535125" w:rsidP="00412DF7">
            <w:pPr>
              <w:pStyle w:val="ASFKTablenorm"/>
              <w:ind w:left="57" w:right="57"/>
            </w:pPr>
            <w:r w:rsidRPr="008A53DE">
              <w:t>Наименование отчета</w:t>
            </w:r>
          </w:p>
        </w:tc>
        <w:tc>
          <w:tcPr>
            <w:tcW w:w="6011" w:type="dxa"/>
            <w:shd w:val="clear" w:color="auto" w:fill="auto"/>
          </w:tcPr>
          <w:p w:rsidR="00535125" w:rsidRPr="008A53DE" w:rsidRDefault="00535125" w:rsidP="00412DF7">
            <w:pPr>
              <w:pStyle w:val="ASFKTablenorm"/>
              <w:ind w:left="57" w:right="57"/>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Дата отчета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Финансовый год</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Тип периода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Наименование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lastRenderedPageBreak/>
              <w:t>Тип источника</w:t>
            </w:r>
            <w:r>
              <w:t xml:space="preserve"> (наименование)</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источника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412DF7">
            <w:pPr>
              <w:pStyle w:val="ASFKTablenorm"/>
              <w:ind w:left="57" w:right="57"/>
            </w:pPr>
            <w:r w:rsidRPr="008A53DE">
              <w:t>Данные ответственных лиц.</w:t>
            </w:r>
          </w:p>
        </w:tc>
      </w:tr>
      <w:tr w:rsidR="00535125" w:rsidRPr="008A53DE" w:rsidTr="00412DF7">
        <w:trPr>
          <w:trHeight w:val="458"/>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Дополнительные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Бизнес-статус</w:t>
            </w:r>
          </w:p>
        </w:tc>
        <w:tc>
          <w:tcPr>
            <w:tcW w:w="6011" w:type="dxa"/>
            <w:shd w:val="clear" w:color="auto" w:fill="auto"/>
          </w:tcPr>
          <w:p w:rsidR="00535125" w:rsidRDefault="00535125" w:rsidP="00412DF7">
            <w:pPr>
              <w:pStyle w:val="ASFKTablenorm"/>
              <w:ind w:left="57" w:right="57"/>
            </w:pPr>
            <w:r>
              <w:t xml:space="preserve">Код и наименование бизнес-статуса документа. </w:t>
            </w:r>
          </w:p>
          <w:p w:rsidR="00535125" w:rsidRPr="008A53DE" w:rsidRDefault="00535125" w:rsidP="00412DF7">
            <w:pPr>
              <w:pStyle w:val="ASFKTablenorm"/>
              <w:ind w:left="57" w:right="57"/>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передачи</w:t>
            </w:r>
          </w:p>
        </w:tc>
        <w:tc>
          <w:tcPr>
            <w:tcW w:w="6011" w:type="dxa"/>
            <w:shd w:val="clear" w:color="auto" w:fill="auto"/>
          </w:tcPr>
          <w:p w:rsidR="00535125" w:rsidRDefault="00535125" w:rsidP="00412DF7">
            <w:pPr>
              <w:pStyle w:val="ASFKTablenorm"/>
              <w:ind w:left="57" w:right="57"/>
            </w:pPr>
            <w:r>
              <w:t xml:space="preserve">Код и наименование статуса передачи документа.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утверждения</w:t>
            </w:r>
          </w:p>
        </w:tc>
        <w:tc>
          <w:tcPr>
            <w:tcW w:w="6011" w:type="dxa"/>
            <w:shd w:val="clear" w:color="auto" w:fill="auto"/>
          </w:tcPr>
          <w:p w:rsidR="00535125" w:rsidRDefault="00535125" w:rsidP="00412DF7">
            <w:pPr>
              <w:pStyle w:val="ASFKTablenorm"/>
              <w:ind w:left="57" w:right="57"/>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92715F">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92715F" w:rsidP="00535125">
      <w:pPr>
        <w:pStyle w:val="ASFKFigure"/>
      </w:pPr>
      <w:r>
        <w:pict>
          <v:shape id="_x0000_i1271" type="#_x0000_t75" style="width:480pt;height:84pt">
            <v:imagedata r:id="rId223" o:title="0"/>
          </v:shape>
        </w:pict>
      </w:r>
    </w:p>
    <w:p w:rsidR="00535125" w:rsidRDefault="00535125" w:rsidP="00535125">
      <w:pPr>
        <w:pStyle w:val="ASFKFigName"/>
      </w:pPr>
      <w:r>
        <w:fldChar w:fldCharType="begin"/>
      </w:r>
      <w:r>
        <w:instrText xml:space="preserve"> SEQ Рисунок \* ARABIC </w:instrText>
      </w:r>
      <w:r>
        <w:fldChar w:fldCharType="separate"/>
      </w:r>
      <w:bookmarkStart w:id="1062" w:name="_Ref350876933"/>
      <w:bookmarkStart w:id="1063" w:name="_Toc79490522"/>
      <w:r w:rsidR="0092715F">
        <w:rPr>
          <w:noProof/>
        </w:rPr>
        <w:t>153</w:t>
      </w:r>
      <w:bookmarkEnd w:id="1062"/>
      <w:r>
        <w:fldChar w:fldCharType="end"/>
      </w:r>
      <w:r>
        <w:t>. ЭФ документа «Сводные отчеты</w:t>
      </w:r>
      <w:r w:rsidR="00F9698D">
        <w:t xml:space="preserve">», закладки </w:t>
      </w:r>
      <w:r>
        <w:t>«Дополнительные атрибуты»</w:t>
      </w:r>
      <w:bookmarkEnd w:id="1063"/>
    </w:p>
    <w:p w:rsidR="00535125" w:rsidRPr="008A44E2" w:rsidRDefault="00535125" w:rsidP="00535125">
      <w:pPr>
        <w:pStyle w:val="32"/>
      </w:pPr>
      <w:bookmarkStart w:id="1064" w:name="_Ref372046269"/>
      <w:bookmarkStart w:id="1065" w:name="_Ref372107268"/>
      <w:bookmarkStart w:id="1066" w:name="_Toc387859035"/>
      <w:bookmarkStart w:id="1067" w:name="_Toc410283296"/>
      <w:bookmarkStart w:id="1068" w:name="_Toc79490200"/>
      <w:r w:rsidRPr="008A44E2">
        <w:t xml:space="preserve">Бюджетная отчетность ГРБС, ФО, ГВБФ. </w:t>
      </w:r>
      <w:r>
        <w:t>Протоколы для отчетов</w:t>
      </w:r>
      <w:bookmarkEnd w:id="1064"/>
      <w:bookmarkEnd w:id="1065"/>
      <w:bookmarkEnd w:id="1066"/>
      <w:bookmarkEnd w:id="1067"/>
      <w:bookmarkEnd w:id="1068"/>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lastRenderedPageBreak/>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92715F">
        <w:rPr>
          <w:noProof/>
        </w:rPr>
        <w:t>154</w:t>
      </w:r>
      <w:r>
        <w:fldChar w:fldCharType="end"/>
      </w:r>
      <w:r>
        <w:t xml:space="preserve">. </w:t>
      </w:r>
    </w:p>
    <w:p w:rsidR="00535125" w:rsidRDefault="0092715F" w:rsidP="00535125">
      <w:pPr>
        <w:pStyle w:val="ASFKFigure"/>
      </w:pPr>
      <w:r>
        <w:pict>
          <v:shape id="_x0000_i1272" type="#_x0000_t75" style="width:480pt;height:246pt">
            <v:imagedata r:id="rId224" o:title="грбс1" gain="81921f" blacklevel="-3277f"/>
          </v:shape>
        </w:pict>
      </w:r>
    </w:p>
    <w:p w:rsidR="00535125" w:rsidRPr="00172547" w:rsidRDefault="00535125" w:rsidP="00535125">
      <w:pPr>
        <w:pStyle w:val="ASFKFigName"/>
      </w:pPr>
      <w:r>
        <w:fldChar w:fldCharType="begin"/>
      </w:r>
      <w:r>
        <w:instrText xml:space="preserve"> SEQ Рисунок \* ARABIC </w:instrText>
      </w:r>
      <w:r>
        <w:fldChar w:fldCharType="separate"/>
      </w:r>
      <w:bookmarkStart w:id="1069" w:name="_Ref384409398"/>
      <w:bookmarkStart w:id="1070" w:name="_Toc79490523"/>
      <w:r w:rsidR="0092715F">
        <w:rPr>
          <w:noProof/>
        </w:rPr>
        <w:t>154</w:t>
      </w:r>
      <w:bookmarkEnd w:id="1069"/>
      <w:r>
        <w:fldChar w:fldCharType="end"/>
      </w:r>
      <w:r>
        <w:t xml:space="preserve">. </w:t>
      </w:r>
      <w:r w:rsidRPr="0064058C">
        <w:t xml:space="preserve">ЭФ списка документов </w:t>
      </w:r>
      <w:r>
        <w:t>«Протоколы для отчетов»</w:t>
      </w:r>
      <w:bookmarkEnd w:id="1070"/>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92715F" w:rsidP="00535125">
      <w:pPr>
        <w:pStyle w:val="ASFKListmark1"/>
      </w:pPr>
      <w:r>
        <w:pict>
          <v:shape id="_x0000_i1273" type="#_x0000_t75" style="width:12pt;height:12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92715F" w:rsidP="00535125">
      <w:pPr>
        <w:pStyle w:val="ASFKListmark1"/>
      </w:pPr>
      <w:r>
        <w:pict>
          <v:shape id="_x0000_i1274" type="#_x0000_t75" style="width:12pt;height:12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92715F" w:rsidP="00535125">
      <w:pPr>
        <w:pStyle w:val="ASFKListmark1"/>
      </w:pPr>
      <w:r>
        <w:pict>
          <v:shape id="_x0000_i1275" type="#_x0000_t75" style="width:12pt;height:12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92715F" w:rsidP="00535125">
      <w:pPr>
        <w:pStyle w:val="ASFKListmark1"/>
      </w:pPr>
      <w:r>
        <w:pict>
          <v:shape id="_x0000_i1276"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92715F" w:rsidP="00535125">
      <w:pPr>
        <w:pStyle w:val="ASFKListmark1"/>
      </w:pPr>
      <w:r>
        <w:pict>
          <v:shape id="_x0000_i1277" type="#_x0000_t75" style="width:12pt;height:12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92715F" w:rsidP="00535125">
      <w:pPr>
        <w:pStyle w:val="ASFKListmark1"/>
      </w:pPr>
      <w:r>
        <w:pict>
          <v:shape id="_x0000_i1278" type="#_x0000_t75" style="width:12pt;height:12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lastRenderedPageBreak/>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92715F">
        <w:rPr>
          <w:noProof/>
        </w:rPr>
        <w:t>155</w:t>
      </w:r>
      <w:r>
        <w:fldChar w:fldCharType="end"/>
      </w:r>
      <w:r>
        <w:t>.</w:t>
      </w:r>
    </w:p>
    <w:p w:rsidR="00535125" w:rsidRDefault="0092715F" w:rsidP="00535125">
      <w:pPr>
        <w:pStyle w:val="ASFKFigure"/>
      </w:pPr>
      <w:r>
        <w:pict>
          <v:shape id="_x0000_i1279" type="#_x0000_t75" style="width:480pt;height:222pt">
            <v:imagedata r:id="rId225" o:title="0"/>
          </v:shape>
        </w:pict>
      </w:r>
    </w:p>
    <w:p w:rsidR="00535125" w:rsidRDefault="00535125" w:rsidP="00535125">
      <w:pPr>
        <w:pStyle w:val="ASFKFigName"/>
      </w:pPr>
      <w:r>
        <w:fldChar w:fldCharType="begin"/>
      </w:r>
      <w:r>
        <w:instrText xml:space="preserve"> SEQ Рисунок \* ARABIC </w:instrText>
      </w:r>
      <w:r>
        <w:fldChar w:fldCharType="separate"/>
      </w:r>
      <w:bookmarkStart w:id="1071" w:name="_Ref384409597"/>
      <w:bookmarkStart w:id="1072" w:name="_Toc79490524"/>
      <w:r w:rsidR="0092715F">
        <w:rPr>
          <w:noProof/>
        </w:rPr>
        <w:t>155</w:t>
      </w:r>
      <w:bookmarkEnd w:id="1071"/>
      <w:r>
        <w:fldChar w:fldCharType="end"/>
      </w:r>
      <w:r>
        <w:t>. ЭФ документа «</w:t>
      </w:r>
      <w:r w:rsidRPr="004328C0">
        <w:t>Протоколы для отчетов</w:t>
      </w:r>
      <w:r>
        <w:t>»</w:t>
      </w:r>
      <w:bookmarkEnd w:id="1072"/>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92715F">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3" w:name="_Ref372113146"/>
      <w:bookmarkStart w:id="1074" w:name="_Toc79490312"/>
      <w:r w:rsidR="0092715F">
        <w:rPr>
          <w:noProof/>
        </w:rPr>
        <w:t>83</w:t>
      </w:r>
      <w:bookmarkEnd w:id="1073"/>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7288"/>
      </w:tblGrid>
      <w:tr w:rsidR="00535125" w:rsidRPr="00AE77DD" w:rsidTr="00412DF7">
        <w:trPr>
          <w:trHeight w:val="20"/>
          <w:tblHeader/>
        </w:trPr>
        <w:tc>
          <w:tcPr>
            <w:tcW w:w="24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t>Ф</w:t>
            </w:r>
            <w:r w:rsidRPr="00535125">
              <w:t>айл</w:t>
            </w:r>
          </w:p>
        </w:tc>
        <w:tc>
          <w:tcPr>
            <w:tcW w:w="7288" w:type="dxa"/>
            <w:shd w:val="clear" w:color="auto" w:fill="auto"/>
          </w:tcPr>
          <w:p w:rsidR="00535125" w:rsidRPr="00AE77DD" w:rsidRDefault="00535125" w:rsidP="00412DF7">
            <w:pPr>
              <w:pStyle w:val="ASFKTablenorm"/>
              <w:ind w:left="57" w:right="57"/>
            </w:pPr>
            <w:r w:rsidRPr="00AE77DD">
              <w:t xml:space="preserve">Полное имя </w:t>
            </w:r>
            <w:r w:rsidRPr="00412DF7">
              <w:rPr>
                <w:lang w:val="en-US"/>
              </w:rPr>
              <w:t>zip</w:t>
            </w:r>
            <w:r w:rsidRPr="00AE77DD">
              <w:t>-архива Протокола.</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наименованию </w:t>
            </w:r>
            <w:r w:rsidRPr="00412DF7">
              <w:rPr>
                <w:lang w:val="en-US"/>
              </w:rPr>
              <w:t>zip</w:t>
            </w:r>
            <w:r w:rsidRPr="00535125">
              <w:t xml:space="preserve"> архива (например, 00053_0503730_5_28022013_053-60846_FRMT_GRBS).</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Тип</w:t>
            </w:r>
          </w:p>
        </w:tc>
        <w:tc>
          <w:tcPr>
            <w:tcW w:w="7288" w:type="dxa"/>
            <w:shd w:val="clear" w:color="auto" w:fill="auto"/>
          </w:tcPr>
          <w:p w:rsidR="00535125" w:rsidRPr="00AE77DD" w:rsidRDefault="00535125" w:rsidP="00412DF7">
            <w:pPr>
              <w:pStyle w:val="ASFKTablenorm"/>
              <w:ind w:left="57" w:right="57"/>
            </w:pPr>
            <w:r w:rsidRPr="00AE77DD">
              <w:t>Тип протокола.</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создания</w:t>
            </w:r>
          </w:p>
        </w:tc>
        <w:tc>
          <w:tcPr>
            <w:tcW w:w="7288" w:type="dxa"/>
            <w:shd w:val="clear" w:color="auto" w:fill="auto"/>
          </w:tcPr>
          <w:p w:rsidR="00535125" w:rsidRPr="00AE77DD" w:rsidRDefault="00535125" w:rsidP="00412DF7">
            <w:pPr>
              <w:pStyle w:val="ASFKTablenorm"/>
              <w:ind w:left="57" w:right="57"/>
            </w:pPr>
            <w:r w:rsidRPr="00AE77DD">
              <w:t xml:space="preserve">Дата создания протокола в </w:t>
            </w:r>
            <w:r w:rsidR="004271D0">
              <w:t>OEBS</w:t>
            </w:r>
            <w:r w:rsidRPr="00AE77DD">
              <w:t>.</w:t>
            </w:r>
          </w:p>
          <w:p w:rsidR="00535125" w:rsidRPr="00AE77DD" w:rsidRDefault="00535125" w:rsidP="00412DF7">
            <w:pPr>
              <w:pStyle w:val="ASFKTablenorm"/>
              <w:ind w:left="57" w:right="57"/>
            </w:pPr>
            <w:r w:rsidRPr="00AE77DD">
              <w:t xml:space="preserve">Заполняется при импорте из </w:t>
            </w:r>
            <w:r w:rsidR="004271D0">
              <w:t>OEBS</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поступления</w:t>
            </w:r>
          </w:p>
        </w:tc>
        <w:tc>
          <w:tcPr>
            <w:tcW w:w="7288" w:type="dxa"/>
            <w:shd w:val="clear" w:color="auto" w:fill="auto"/>
          </w:tcPr>
          <w:p w:rsidR="00535125" w:rsidRPr="00AE77DD" w:rsidRDefault="00535125" w:rsidP="00412DF7">
            <w:pPr>
              <w:pStyle w:val="ASFKTablenorm"/>
              <w:ind w:left="57" w:right="57"/>
            </w:pPr>
            <w:r w:rsidRPr="00AE77DD">
              <w:t>Дата загрузки протокола в СУФД/ Дата создания документа в СУФД.</w:t>
            </w:r>
          </w:p>
          <w:p w:rsidR="00535125" w:rsidRPr="00AE77DD" w:rsidRDefault="00535125" w:rsidP="00412DF7">
            <w:pPr>
              <w:pStyle w:val="ASFKTablenorm"/>
              <w:ind w:left="57" w:right="57"/>
            </w:pPr>
            <w:r w:rsidRPr="00AE77DD">
              <w:t>Поле заполняется значением БД поля CREATEDATE.</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Код формы по ОКУД</w:t>
            </w:r>
          </w:p>
        </w:tc>
        <w:tc>
          <w:tcPr>
            <w:tcW w:w="7288" w:type="dxa"/>
            <w:shd w:val="clear" w:color="auto" w:fill="auto"/>
          </w:tcPr>
          <w:p w:rsidR="00535125" w:rsidRPr="00AE77DD" w:rsidRDefault="00535125" w:rsidP="00412DF7">
            <w:pPr>
              <w:pStyle w:val="ASFKTablenorm"/>
              <w:ind w:left="57" w:right="57"/>
            </w:pPr>
            <w:r w:rsidRPr="00AE77DD">
              <w:t>Код формы отчета, на который сформирован протокол.</w:t>
            </w:r>
          </w:p>
          <w:p w:rsidR="00535125" w:rsidRPr="00535125" w:rsidRDefault="00535125" w:rsidP="00412DF7">
            <w:pPr>
              <w:pStyle w:val="ASFKTablenorm"/>
              <w:ind w:left="57" w:right="57"/>
            </w:pPr>
            <w:r w:rsidRPr="00AE77DD">
              <w:lastRenderedPageBreak/>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lastRenderedPageBreak/>
              <w:t>Отчетная дата</w:t>
            </w:r>
          </w:p>
        </w:tc>
        <w:tc>
          <w:tcPr>
            <w:tcW w:w="7288" w:type="dxa"/>
            <w:shd w:val="clear" w:color="auto" w:fill="auto"/>
          </w:tcPr>
          <w:p w:rsidR="00535125" w:rsidRPr="00535125" w:rsidRDefault="00535125" w:rsidP="00412DF7">
            <w:pPr>
              <w:pStyle w:val="ASFKTablenorm"/>
              <w:ind w:left="57" w:right="57"/>
            </w:pPr>
            <w:r w:rsidRPr="00AE77DD">
              <w:t>Дата отчета, на который сформирован прот</w:t>
            </w:r>
            <w:r w:rsidRPr="00535125">
              <w:t>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rsidRPr="00AE77DD">
              <w:t>Регистрационный н</w:t>
            </w:r>
            <w:r w:rsidRPr="00535125">
              <w:t>омер отчета</w:t>
            </w:r>
          </w:p>
        </w:tc>
        <w:tc>
          <w:tcPr>
            <w:tcW w:w="7288" w:type="dxa"/>
            <w:shd w:val="clear" w:color="auto" w:fill="auto"/>
          </w:tcPr>
          <w:p w:rsidR="00535125" w:rsidRPr="00AE77DD" w:rsidRDefault="00535125" w:rsidP="00412DF7">
            <w:pPr>
              <w:pStyle w:val="ASFKTablenorm"/>
              <w:ind w:left="57" w:right="57"/>
            </w:pPr>
            <w:r w:rsidRPr="00AE77DD">
              <w:t>Регистрационный номер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75" w:name="_Toc79490201"/>
      <w:r>
        <w:t>Периодические</w:t>
      </w:r>
      <w:r w:rsidRPr="00AB7803">
        <w:t xml:space="preserve"> отчеты</w:t>
      </w:r>
      <w:bookmarkEnd w:id="1075"/>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92715F">
        <w:t>156</w:t>
      </w:r>
      <w:r w:rsidR="00535125" w:rsidRPr="00424CF0">
        <w:fldChar w:fldCharType="end"/>
      </w:r>
      <w:r w:rsidR="00535125" w:rsidRPr="00424CF0">
        <w:t xml:space="preserve">. </w:t>
      </w:r>
    </w:p>
    <w:p w:rsidR="00535125" w:rsidRPr="00424CF0" w:rsidRDefault="0092715F" w:rsidP="00535125">
      <w:pPr>
        <w:pStyle w:val="ASFKFigure"/>
      </w:pPr>
      <w:r>
        <w:lastRenderedPageBreak/>
        <w:pict>
          <v:shape id="_x0000_i1280" type="#_x0000_t75" style="width:480pt;height:276.75pt">
            <v:imagedata r:id="rId226" o:title="0"/>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6" w:name="_Ref233115566"/>
      <w:bookmarkStart w:id="1077" w:name="_Toc79490525"/>
      <w:r w:rsidR="0092715F">
        <w:rPr>
          <w:noProof/>
        </w:rPr>
        <w:t>156</w:t>
      </w:r>
      <w:bookmarkEnd w:id="1076"/>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077"/>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92715F">
        <w:rPr>
          <w:noProof/>
        </w:rPr>
        <w:t>157</w:t>
      </w:r>
      <w:r>
        <w:fldChar w:fldCharType="end"/>
      </w:r>
      <w:r>
        <w:t>.</w:t>
      </w:r>
    </w:p>
    <w:p w:rsidR="00535125" w:rsidRPr="00424CF0" w:rsidRDefault="0092715F" w:rsidP="00535125">
      <w:pPr>
        <w:pStyle w:val="ASFKFigure"/>
      </w:pPr>
      <w:r>
        <w:lastRenderedPageBreak/>
        <w:pict>
          <v:shape id="_x0000_i1281" type="#_x0000_t75" style="width:480pt;height:330pt">
            <v:imagedata r:id="rId227" o:title="0"/>
          </v:shape>
        </w:pict>
      </w:r>
    </w:p>
    <w:p w:rsidR="00535125" w:rsidRPr="005937CE"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78" w:name="_Ref233116328"/>
      <w:bookmarkStart w:id="1079" w:name="_Toc79490526"/>
      <w:r w:rsidR="0092715F">
        <w:rPr>
          <w:noProof/>
        </w:rPr>
        <w:t>157</w:t>
      </w:r>
      <w:bookmarkEnd w:id="1078"/>
      <w:r w:rsidRPr="00424CF0">
        <w:fldChar w:fldCharType="end"/>
      </w:r>
      <w:r w:rsidRPr="00424CF0">
        <w:t xml:space="preserve">. ЭФ </w:t>
      </w:r>
      <w:r w:rsidR="009921BF">
        <w:t xml:space="preserve">документа </w:t>
      </w:r>
      <w:r>
        <w:t>«</w:t>
      </w:r>
      <w:r w:rsidR="009921BF">
        <w:t>Периодические отчеты</w:t>
      </w:r>
      <w:r>
        <w:t>»</w:t>
      </w:r>
      <w:bookmarkEnd w:id="1079"/>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92715F">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0" w:name="_Ref434263789"/>
      <w:bookmarkStart w:id="1081" w:name="_Toc79490313"/>
      <w:r w:rsidR="0092715F">
        <w:rPr>
          <w:noProof/>
        </w:rPr>
        <w:t>84</w:t>
      </w:r>
      <w:bookmarkEnd w:id="1080"/>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rsidTr="00412DF7">
        <w:trPr>
          <w:trHeight w:val="70"/>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Отчетная дата</w:t>
            </w:r>
          </w:p>
        </w:tc>
        <w:tc>
          <w:tcPr>
            <w:tcW w:w="2936" w:type="pct"/>
            <w:shd w:val="clear" w:color="auto" w:fill="auto"/>
          </w:tcPr>
          <w:p w:rsidR="00535125" w:rsidRPr="00465A7F" w:rsidRDefault="00535125" w:rsidP="00412DF7">
            <w:pPr>
              <w:pStyle w:val="ASFKTablenorm"/>
              <w:ind w:left="57" w:right="57"/>
            </w:pPr>
            <w:r>
              <w:t>Отчетная дата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Тип периода</w:t>
            </w:r>
          </w:p>
        </w:tc>
        <w:tc>
          <w:tcPr>
            <w:tcW w:w="2936" w:type="pct"/>
            <w:shd w:val="clear" w:color="auto" w:fill="auto"/>
          </w:tcPr>
          <w:p w:rsidR="00535125" w:rsidRPr="00465A7F" w:rsidRDefault="00535125" w:rsidP="00412DF7">
            <w:pPr>
              <w:pStyle w:val="ASFKTablenorm"/>
              <w:ind w:left="57" w:right="57"/>
            </w:pPr>
            <w:r w:rsidRPr="00465A7F">
              <w:t xml:space="preserve">Код и наименование </w:t>
            </w:r>
            <w:r>
              <w:t>типа периода</w:t>
            </w:r>
            <w:r w:rsidRPr="00465A7F">
              <w:t xml:space="preserve"> отчета.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Бюджет</w:t>
            </w:r>
          </w:p>
        </w:tc>
        <w:tc>
          <w:tcPr>
            <w:tcW w:w="2936" w:type="pct"/>
            <w:shd w:val="clear" w:color="auto" w:fill="auto"/>
          </w:tcPr>
          <w:p w:rsidR="00535125" w:rsidRPr="00465A7F" w:rsidRDefault="00535125" w:rsidP="00412DF7">
            <w:pPr>
              <w:pStyle w:val="ASFKTablenorm"/>
              <w:ind w:left="57" w:right="57"/>
            </w:pPr>
            <w:r w:rsidRPr="00465A7F">
              <w:t xml:space="preserve">Код </w:t>
            </w:r>
            <w:r>
              <w:t xml:space="preserve">и наименование </w:t>
            </w:r>
            <w:r w:rsidRPr="00465A7F">
              <w:t>бюджета.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t>Финансовый год</w:t>
            </w:r>
          </w:p>
        </w:tc>
        <w:tc>
          <w:tcPr>
            <w:tcW w:w="2936" w:type="pct"/>
            <w:shd w:val="clear" w:color="auto" w:fill="auto"/>
          </w:tcPr>
          <w:p w:rsidR="00535125" w:rsidRPr="00465A7F" w:rsidRDefault="00535125" w:rsidP="00412DF7">
            <w:pPr>
              <w:pStyle w:val="ASFKTablenorm"/>
              <w:ind w:left="57" w:right="57"/>
            </w:pPr>
            <w:r>
              <w:t>Финансовый год.</w:t>
            </w:r>
          </w:p>
        </w:tc>
      </w:tr>
      <w:tr w:rsidR="00535125" w:rsidRPr="00821226" w:rsidTr="00412DF7">
        <w:tc>
          <w:tcPr>
            <w:tcW w:w="2064" w:type="pct"/>
            <w:shd w:val="clear" w:color="auto" w:fill="auto"/>
          </w:tcPr>
          <w:p w:rsidR="00535125" w:rsidRPr="00465A7F" w:rsidRDefault="00535125" w:rsidP="00412DF7">
            <w:pPr>
              <w:pStyle w:val="ASFKTablenorm"/>
              <w:ind w:left="57" w:right="57"/>
            </w:pPr>
            <w:r>
              <w:t>Регистрационный номер</w:t>
            </w:r>
          </w:p>
        </w:tc>
        <w:tc>
          <w:tcPr>
            <w:tcW w:w="2936" w:type="pct"/>
            <w:shd w:val="clear" w:color="auto" w:fill="auto"/>
          </w:tcPr>
          <w:p w:rsidR="00535125" w:rsidRPr="00465A7F" w:rsidRDefault="00535125" w:rsidP="00412DF7">
            <w:pPr>
              <w:pStyle w:val="ASFKTablenorm"/>
              <w:ind w:left="57" w:right="57"/>
            </w:pPr>
            <w:r>
              <w:t>Регистрационный номер.</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Номер д</w:t>
            </w:r>
            <w:r w:rsidRPr="00465A7F">
              <w:t>окумента</w:t>
            </w:r>
          </w:p>
        </w:tc>
        <w:tc>
          <w:tcPr>
            <w:tcW w:w="2936" w:type="pct"/>
            <w:shd w:val="clear" w:color="auto" w:fill="auto"/>
          </w:tcPr>
          <w:p w:rsidR="00535125" w:rsidRPr="00465A7F" w:rsidRDefault="00535125" w:rsidP="00412DF7">
            <w:pPr>
              <w:pStyle w:val="ASFKTablenorm"/>
              <w:ind w:left="57" w:right="57"/>
            </w:pPr>
            <w:r>
              <w:t xml:space="preserve">Номер </w:t>
            </w:r>
            <w:r w:rsidRPr="00465A7F">
              <w:t>документа.</w:t>
            </w:r>
          </w:p>
        </w:tc>
      </w:tr>
      <w:tr w:rsidR="00535125" w:rsidRPr="00821226" w:rsidTr="00412DF7">
        <w:tc>
          <w:tcPr>
            <w:tcW w:w="2064" w:type="pct"/>
            <w:shd w:val="clear" w:color="auto" w:fill="auto"/>
          </w:tcPr>
          <w:p w:rsidR="00535125" w:rsidRDefault="00535125" w:rsidP="00412DF7">
            <w:pPr>
              <w:pStyle w:val="ASFKTablenorm"/>
              <w:ind w:left="57" w:right="57"/>
            </w:pPr>
            <w:r>
              <w:t>Дата документ</w:t>
            </w:r>
          </w:p>
        </w:tc>
        <w:tc>
          <w:tcPr>
            <w:tcW w:w="2936" w:type="pct"/>
            <w:shd w:val="clear" w:color="auto" w:fill="auto"/>
          </w:tcPr>
          <w:p w:rsidR="00535125" w:rsidRDefault="00535125" w:rsidP="00412DF7">
            <w:pPr>
              <w:pStyle w:val="ASFKTablenorm"/>
              <w:ind w:left="57" w:right="57"/>
            </w:pPr>
            <w:r>
              <w:t>Дата документа.</w:t>
            </w:r>
          </w:p>
        </w:tc>
      </w:tr>
      <w:tr w:rsidR="00535125" w:rsidRPr="00821226" w:rsidTr="00412DF7">
        <w:tc>
          <w:tcPr>
            <w:tcW w:w="2064" w:type="pct"/>
            <w:shd w:val="clear" w:color="auto" w:fill="auto"/>
          </w:tcPr>
          <w:p w:rsidR="00535125" w:rsidRDefault="00535125" w:rsidP="00412DF7">
            <w:pPr>
              <w:pStyle w:val="ASFKTablenorm"/>
              <w:ind w:left="57" w:right="57"/>
            </w:pPr>
            <w:r>
              <w:t>Тип источника</w:t>
            </w:r>
          </w:p>
        </w:tc>
        <w:tc>
          <w:tcPr>
            <w:tcW w:w="2936" w:type="pct"/>
            <w:shd w:val="clear" w:color="auto" w:fill="auto"/>
          </w:tcPr>
          <w:p w:rsidR="00535125" w:rsidRDefault="00535125" w:rsidP="00412DF7">
            <w:pPr>
              <w:pStyle w:val="ASFKTablenorm"/>
              <w:ind w:left="57" w:right="57"/>
            </w:pPr>
            <w:r>
              <w:t>Тип источника.</w:t>
            </w:r>
          </w:p>
        </w:tc>
      </w:tr>
      <w:tr w:rsidR="00535125" w:rsidRPr="00821226" w:rsidTr="00412DF7">
        <w:tc>
          <w:tcPr>
            <w:tcW w:w="2064" w:type="pct"/>
            <w:shd w:val="clear" w:color="auto" w:fill="auto"/>
          </w:tcPr>
          <w:p w:rsidR="00535125" w:rsidRDefault="00535125" w:rsidP="00412DF7">
            <w:pPr>
              <w:pStyle w:val="ASFKTablenorm"/>
              <w:ind w:left="57" w:right="57"/>
            </w:pPr>
            <w:r>
              <w:t>Код источника</w:t>
            </w:r>
          </w:p>
        </w:tc>
        <w:tc>
          <w:tcPr>
            <w:tcW w:w="2936" w:type="pct"/>
            <w:shd w:val="clear" w:color="auto" w:fill="auto"/>
          </w:tcPr>
          <w:p w:rsidR="00535125" w:rsidRDefault="00535125" w:rsidP="00412DF7">
            <w:pPr>
              <w:pStyle w:val="ASFKTablenorm"/>
              <w:ind w:left="57" w:right="57"/>
            </w:pPr>
            <w:r>
              <w:t>Код источника.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p>
        </w:tc>
        <w:tc>
          <w:tcPr>
            <w:tcW w:w="2936"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Код ОКПО</w:t>
            </w:r>
          </w:p>
        </w:tc>
        <w:tc>
          <w:tcPr>
            <w:tcW w:w="2936" w:type="pct"/>
            <w:shd w:val="clear" w:color="auto" w:fill="auto"/>
          </w:tcPr>
          <w:p w:rsidR="00535125" w:rsidRPr="00465A7F" w:rsidRDefault="00535125" w:rsidP="00412DF7">
            <w:pPr>
              <w:pStyle w:val="ASFKTablenorm"/>
              <w:ind w:left="57" w:right="57"/>
            </w:pPr>
            <w:r>
              <w:t>Код ОКПО.</w:t>
            </w:r>
          </w:p>
        </w:tc>
      </w:tr>
      <w:tr w:rsidR="00535125" w:rsidRPr="00821226" w:rsidTr="00412DF7">
        <w:tc>
          <w:tcPr>
            <w:tcW w:w="2064" w:type="pct"/>
            <w:shd w:val="clear" w:color="auto" w:fill="auto"/>
          </w:tcPr>
          <w:p w:rsidR="00535125" w:rsidRDefault="00535125" w:rsidP="00412DF7">
            <w:pPr>
              <w:pStyle w:val="ASFKTablenorm"/>
              <w:ind w:left="57" w:right="57"/>
            </w:pPr>
            <w:r>
              <w:t>Бизнес код формы</w:t>
            </w:r>
          </w:p>
        </w:tc>
        <w:tc>
          <w:tcPr>
            <w:tcW w:w="2936" w:type="pct"/>
            <w:shd w:val="clear" w:color="auto" w:fill="auto"/>
          </w:tcPr>
          <w:p w:rsidR="00535125" w:rsidRDefault="00535125" w:rsidP="00412DF7">
            <w:pPr>
              <w:pStyle w:val="ASFKTablenorm"/>
              <w:ind w:left="57" w:right="57"/>
            </w:pPr>
            <w:r>
              <w:t>Бизнес код формы.</w:t>
            </w:r>
          </w:p>
        </w:tc>
      </w:tr>
      <w:tr w:rsidR="00535125" w:rsidRPr="00821226" w:rsidTr="00412DF7">
        <w:tc>
          <w:tcPr>
            <w:tcW w:w="2064" w:type="pct"/>
            <w:shd w:val="clear" w:color="auto" w:fill="auto"/>
          </w:tcPr>
          <w:p w:rsidR="00535125" w:rsidRDefault="00535125" w:rsidP="00412DF7">
            <w:pPr>
              <w:pStyle w:val="ASFKTablenorm"/>
              <w:ind w:left="57" w:right="57"/>
            </w:pPr>
            <w:r>
              <w:t>Код ОКАТО</w:t>
            </w:r>
          </w:p>
        </w:tc>
        <w:tc>
          <w:tcPr>
            <w:tcW w:w="2936" w:type="pct"/>
            <w:shd w:val="clear" w:color="auto" w:fill="auto"/>
          </w:tcPr>
          <w:p w:rsidR="00535125" w:rsidRDefault="00535125" w:rsidP="00412DF7">
            <w:pPr>
              <w:pStyle w:val="ASFKTablenorm"/>
              <w:ind w:left="57" w:right="57"/>
            </w:pPr>
            <w:r>
              <w:t>Код и наименование ОКАТО.</w:t>
            </w:r>
          </w:p>
        </w:tc>
      </w:tr>
      <w:tr w:rsidR="00535125" w:rsidRPr="00821226" w:rsidTr="00412DF7">
        <w:tc>
          <w:tcPr>
            <w:tcW w:w="2064" w:type="pct"/>
            <w:shd w:val="clear" w:color="auto" w:fill="auto"/>
          </w:tcPr>
          <w:p w:rsidR="00535125" w:rsidRDefault="00535125" w:rsidP="00412DF7">
            <w:pPr>
              <w:pStyle w:val="ASFKTablenorm"/>
              <w:ind w:left="57" w:right="57"/>
            </w:pPr>
            <w:r>
              <w:lastRenderedPageBreak/>
              <w:t>Получатель</w:t>
            </w:r>
          </w:p>
        </w:tc>
        <w:tc>
          <w:tcPr>
            <w:tcW w:w="2936" w:type="pct"/>
            <w:shd w:val="clear" w:color="auto" w:fill="auto"/>
          </w:tcPr>
          <w:p w:rsidR="00535125" w:rsidRDefault="00535125" w:rsidP="00412DF7">
            <w:pPr>
              <w:pStyle w:val="ASFKTablenorm"/>
              <w:ind w:left="57" w:right="57"/>
            </w:pPr>
            <w:r>
              <w:t>Код и наименование получателя.</w:t>
            </w:r>
          </w:p>
        </w:tc>
      </w:tr>
      <w:tr w:rsidR="00535125" w:rsidRPr="00821226" w:rsidTr="00412DF7">
        <w:tc>
          <w:tcPr>
            <w:tcW w:w="2064" w:type="pct"/>
            <w:shd w:val="clear" w:color="auto" w:fill="auto"/>
          </w:tcPr>
          <w:p w:rsidR="00535125" w:rsidRDefault="00535125" w:rsidP="00412DF7">
            <w:pPr>
              <w:pStyle w:val="ASFKTablenorm"/>
              <w:ind w:left="57" w:right="57"/>
            </w:pPr>
            <w:r>
              <w:t>Код главы</w:t>
            </w:r>
          </w:p>
        </w:tc>
        <w:tc>
          <w:tcPr>
            <w:tcW w:w="2936" w:type="pct"/>
            <w:shd w:val="clear" w:color="auto" w:fill="auto"/>
          </w:tcPr>
          <w:p w:rsidR="00535125" w:rsidRDefault="00535125" w:rsidP="00412DF7">
            <w:pPr>
              <w:pStyle w:val="ASFKTablenorm"/>
              <w:ind w:left="57" w:right="57"/>
            </w:pPr>
            <w:r>
              <w:t>Код и наименование главы.</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Контур</w:t>
            </w:r>
          </w:p>
        </w:tc>
        <w:tc>
          <w:tcPr>
            <w:tcW w:w="2936" w:type="pct"/>
            <w:shd w:val="clear" w:color="auto" w:fill="auto"/>
          </w:tcPr>
          <w:p w:rsidR="00535125" w:rsidRPr="00465A7F" w:rsidRDefault="00535125" w:rsidP="00412DF7">
            <w:pPr>
              <w:pStyle w:val="ASFKTablenorm"/>
              <w:ind w:left="57" w:right="57"/>
            </w:pPr>
            <w:r w:rsidRPr="00465A7F">
              <w:t>Контур, из которого поступил документ.</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начала</w:t>
            </w:r>
          </w:p>
        </w:tc>
        <w:tc>
          <w:tcPr>
            <w:tcW w:w="2936" w:type="pct"/>
            <w:shd w:val="clear" w:color="auto" w:fill="auto"/>
          </w:tcPr>
          <w:p w:rsidR="00535125" w:rsidRPr="00465A7F" w:rsidRDefault="00535125" w:rsidP="00412DF7">
            <w:pPr>
              <w:pStyle w:val="ASFKTablenorm"/>
              <w:ind w:left="57" w:right="57"/>
            </w:pPr>
            <w:r>
              <w:t>Дата начала.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Дата </w:t>
            </w:r>
            <w:r>
              <w:t>конца</w:t>
            </w:r>
          </w:p>
        </w:tc>
        <w:tc>
          <w:tcPr>
            <w:tcW w:w="2936" w:type="pct"/>
            <w:shd w:val="clear" w:color="auto" w:fill="auto"/>
          </w:tcPr>
          <w:p w:rsidR="00535125" w:rsidRPr="00465A7F" w:rsidRDefault="00535125" w:rsidP="00412DF7">
            <w:pPr>
              <w:pStyle w:val="ASFKTablenorm"/>
              <w:ind w:left="57" w:right="57"/>
            </w:pPr>
            <w:r w:rsidRPr="00465A7F">
              <w:t xml:space="preserve">Дата </w:t>
            </w:r>
            <w:r>
              <w:t>конца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Наименование файла Авиакомпа</w:t>
            </w:r>
          </w:p>
        </w:tc>
        <w:tc>
          <w:tcPr>
            <w:tcW w:w="2936" w:type="pct"/>
            <w:shd w:val="clear" w:color="auto" w:fill="auto"/>
          </w:tcPr>
          <w:p w:rsidR="00535125" w:rsidRPr="00465A7F" w:rsidRDefault="00535125" w:rsidP="00412DF7">
            <w:pPr>
              <w:pStyle w:val="ASFKTablenorm"/>
              <w:ind w:left="57" w:right="57"/>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92715F">
        <w:rPr>
          <w:noProof/>
        </w:rPr>
        <w:t>158</w:t>
      </w:r>
      <w:r>
        <w:fldChar w:fldCharType="end"/>
      </w:r>
      <w:r>
        <w:t>.</w:t>
      </w:r>
    </w:p>
    <w:p w:rsidR="00535125" w:rsidRPr="00424CF0" w:rsidRDefault="0092715F" w:rsidP="00535125">
      <w:pPr>
        <w:pStyle w:val="ASFKFigure"/>
      </w:pPr>
      <w:r>
        <w:pict>
          <v:shape id="_x0000_i1282" type="#_x0000_t75" style="width:480.75pt;height:186pt">
            <v:imagedata r:id="rId228" o:title="1"/>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2" w:name="_Ref233116330"/>
      <w:bookmarkStart w:id="1083" w:name="_Toc79490527"/>
      <w:r w:rsidR="0092715F">
        <w:rPr>
          <w:noProof/>
        </w:rPr>
        <w:t>158</w:t>
      </w:r>
      <w:bookmarkEnd w:id="1082"/>
      <w:r w:rsidRPr="00424CF0">
        <w:fldChar w:fldCharType="end"/>
      </w:r>
      <w:r w:rsidRPr="00424CF0">
        <w:t xml:space="preserve">. ЭФ </w:t>
      </w:r>
      <w:r w:rsidR="009921BF">
        <w:t xml:space="preserve">документа </w:t>
      </w:r>
      <w:r>
        <w:t>«</w:t>
      </w:r>
      <w:r w:rsidR="009921BF">
        <w:t>Периодические отчеты</w:t>
      </w:r>
      <w:r w:rsidR="00F9698D">
        <w:t xml:space="preserve">», закладки </w:t>
      </w:r>
      <w:r w:rsidR="009921BF">
        <w:t>«Системные атрибуты</w:t>
      </w:r>
      <w:r>
        <w:t>»</w:t>
      </w:r>
      <w:bookmarkEnd w:id="1083"/>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92715F">
        <w:rPr>
          <w:noProof/>
        </w:rPr>
        <w:t>85</w:t>
      </w:r>
      <w:r>
        <w:fldChar w:fldCharType="end"/>
      </w:r>
      <w:r w:rsidRPr="004838A8">
        <w:t>. Значения полей передаются из OEBS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4" w:name="_Ref434263767"/>
      <w:bookmarkStart w:id="1085" w:name="_Toc79490314"/>
      <w:r w:rsidR="0092715F">
        <w:rPr>
          <w:noProof/>
        </w:rPr>
        <w:t>85</w:t>
      </w:r>
      <w:bookmarkEnd w:id="1084"/>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w:t>
            </w:r>
            <w:r>
              <w:t>статус</w:t>
            </w:r>
          </w:p>
        </w:tc>
        <w:tc>
          <w:tcPr>
            <w:tcW w:w="2936" w:type="pct"/>
            <w:shd w:val="clear" w:color="auto" w:fill="auto"/>
          </w:tcPr>
          <w:p w:rsidR="00535125" w:rsidRPr="00465A7F" w:rsidRDefault="00535125" w:rsidP="00412DF7">
            <w:pPr>
              <w:pStyle w:val="ASFKTablenorm"/>
              <w:ind w:left="57" w:right="57"/>
            </w:pPr>
            <w:r>
              <w:t>Код и наименование бизнес-статуса отчета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Pr="00465A7F" w:rsidRDefault="00535125" w:rsidP="00412DF7">
            <w:pPr>
              <w:pStyle w:val="ASFKTablenorm"/>
              <w:ind w:left="57" w:right="57"/>
            </w:pPr>
            <w:r>
              <w:t>Комментарий</w:t>
            </w:r>
            <w:r w:rsidRPr="00465A7F">
              <w:t>.</w:t>
            </w:r>
          </w:p>
        </w:tc>
      </w:tr>
      <w:tr w:rsidR="00535125" w:rsidRPr="00821226" w:rsidTr="00412DF7">
        <w:tc>
          <w:tcPr>
            <w:tcW w:w="5000" w:type="pct"/>
            <w:gridSpan w:val="2"/>
            <w:shd w:val="clear" w:color="auto" w:fill="auto"/>
          </w:tcPr>
          <w:p w:rsidR="00535125" w:rsidRPr="00465A7F" w:rsidRDefault="00535125" w:rsidP="00412DF7">
            <w:pPr>
              <w:pStyle w:val="ASFKTablenorm"/>
              <w:ind w:left="57" w:right="57"/>
            </w:pPr>
            <w:r>
              <w:t>Группа полей «Отправитель»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отправителя.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отправителя</w:t>
            </w:r>
            <w:r w:rsidRPr="00465A7F">
              <w:t>.</w:t>
            </w:r>
          </w:p>
        </w:tc>
      </w:tr>
      <w:tr w:rsidR="00535125" w:rsidRPr="00465A7F" w:rsidTr="00412DF7">
        <w:tc>
          <w:tcPr>
            <w:tcW w:w="5000" w:type="pct"/>
            <w:gridSpan w:val="2"/>
            <w:shd w:val="clear" w:color="auto" w:fill="auto"/>
          </w:tcPr>
          <w:p w:rsidR="00535125" w:rsidRPr="00465A7F" w:rsidRDefault="00535125" w:rsidP="00412DF7">
            <w:pPr>
              <w:pStyle w:val="ASFKTablenorm"/>
              <w:ind w:left="57" w:right="57"/>
            </w:pPr>
            <w:r>
              <w:t>Группа полей «Получатель»</w:t>
            </w:r>
          </w:p>
        </w:tc>
      </w:tr>
      <w:tr w:rsidR="00535125" w:rsidRPr="00465A7F"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получателя.</w:t>
            </w:r>
          </w:p>
        </w:tc>
      </w:tr>
      <w:tr w:rsidR="00535125" w:rsidRPr="00465A7F"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92715F">
        <w:rPr>
          <w:noProof/>
        </w:rPr>
        <w:t>159</w:t>
      </w:r>
      <w:r>
        <w:fldChar w:fldCharType="end"/>
      </w:r>
      <w:r>
        <w:t>.</w:t>
      </w:r>
    </w:p>
    <w:p w:rsidR="00535125" w:rsidRPr="00715197" w:rsidRDefault="0092715F" w:rsidP="00535125">
      <w:pPr>
        <w:pStyle w:val="ASFKFigure"/>
      </w:pPr>
      <w:r>
        <w:lastRenderedPageBreak/>
        <w:pict>
          <v:shape id="_x0000_i1283" type="#_x0000_t75" style="width:480pt;height:132pt">
            <v:imagedata r:id="rId229" o:title="Период"/>
          </v:shape>
        </w:pict>
      </w:r>
    </w:p>
    <w:p w:rsidR="00535125" w:rsidRPr="00204E68" w:rsidRDefault="00535125" w:rsidP="00535125">
      <w:pPr>
        <w:pStyle w:val="ASFKFigName"/>
      </w:pPr>
      <w:r>
        <w:fldChar w:fldCharType="begin"/>
      </w:r>
      <w:r>
        <w:instrText xml:space="preserve"> SEQ Рисунок \* ARABIC </w:instrText>
      </w:r>
      <w:r>
        <w:fldChar w:fldCharType="separate"/>
      </w:r>
      <w:bookmarkStart w:id="1086" w:name="_Ref434263714"/>
      <w:bookmarkStart w:id="1087" w:name="_Toc79490528"/>
      <w:r w:rsidR="0092715F">
        <w:rPr>
          <w:noProof/>
        </w:rPr>
        <w:t>159</w:t>
      </w:r>
      <w:bookmarkEnd w:id="1086"/>
      <w:r>
        <w:fldChar w:fldCharType="end"/>
      </w:r>
      <w:r w:rsidRPr="00204E68">
        <w:t xml:space="preserve">. ЭФ документа </w:t>
      </w:r>
      <w:r>
        <w:t>«</w:t>
      </w:r>
      <w:r w:rsidRPr="00204E68">
        <w:t>Периодические отчеты</w:t>
      </w:r>
      <w:r w:rsidR="00F9698D">
        <w:t xml:space="preserve">», закладки </w:t>
      </w:r>
      <w:r>
        <w:t>«</w:t>
      </w:r>
      <w:r w:rsidRPr="00204E68">
        <w:t>Системные атрибуты</w:t>
      </w:r>
      <w:r>
        <w:t>»</w:t>
      </w:r>
      <w:bookmarkEnd w:id="1087"/>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92715F">
        <w:pict>
          <v:shape id="_x0000_i1284" type="#_x0000_t75" style="width:24pt;height:24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92715F">
        <w:pict>
          <v:shape id="_x0000_i1285" type="#_x0000_t75" style="width:24pt;height:24pt">
            <v:imagedata r:id="rId231"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92715F">
        <w:pict>
          <v:shape id="_x0000_i1286" type="#_x0000_t75" style="width:24pt;height:24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92715F">
        <w:pict>
          <v:shape id="_x0000_i1287" type="#_x0000_t75" style="width:24pt;height:24pt">
            <v:imagedata r:id="rId233" o:title="кнопка Печать (вложений)"/>
          </v:shape>
        </w:pict>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92715F">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8" w:name="_Ref434263756"/>
      <w:bookmarkStart w:id="1089" w:name="_Toc79490315"/>
      <w:r w:rsidR="0092715F">
        <w:rPr>
          <w:noProof/>
        </w:rPr>
        <w:t>86</w:t>
      </w:r>
      <w:bookmarkEnd w:id="1088"/>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GUID</w:t>
            </w:r>
          </w:p>
        </w:tc>
        <w:tc>
          <w:tcPr>
            <w:tcW w:w="2936" w:type="pct"/>
            <w:shd w:val="clear" w:color="auto" w:fill="auto"/>
          </w:tcPr>
          <w:p w:rsidR="00535125" w:rsidRPr="00465A7F" w:rsidRDefault="00535125"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Тип</w:t>
            </w:r>
          </w:p>
        </w:tc>
        <w:tc>
          <w:tcPr>
            <w:tcW w:w="2936" w:type="pct"/>
            <w:shd w:val="clear" w:color="auto" w:fill="auto"/>
          </w:tcPr>
          <w:p w:rsidR="00535125" w:rsidRPr="00465A7F" w:rsidRDefault="00535125" w:rsidP="00412DF7">
            <w:pPr>
              <w:pStyle w:val="ASFKTablenorm"/>
              <w:ind w:left="57" w:right="57"/>
            </w:pPr>
            <w:r w:rsidRPr="00465A7F">
              <w:t xml:space="preserve">Тип </w:t>
            </w:r>
            <w:r>
              <w:t>содержимого</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Файл</w:t>
            </w:r>
          </w:p>
        </w:tc>
        <w:tc>
          <w:tcPr>
            <w:tcW w:w="2936" w:type="pct"/>
            <w:shd w:val="clear" w:color="auto" w:fill="auto"/>
          </w:tcPr>
          <w:p w:rsidR="00535125" w:rsidRPr="00465A7F" w:rsidRDefault="00535125" w:rsidP="00412DF7">
            <w:pPr>
              <w:pStyle w:val="ASFKTablenorm"/>
              <w:ind w:left="57" w:right="57"/>
            </w:pPr>
            <w:r>
              <w:t>Имя 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Дата</w:t>
            </w:r>
            <w:r>
              <w:t xml:space="preserve"> файла</w:t>
            </w:r>
          </w:p>
        </w:tc>
        <w:tc>
          <w:tcPr>
            <w:tcW w:w="2936" w:type="pct"/>
            <w:shd w:val="clear" w:color="auto" w:fill="auto"/>
          </w:tcPr>
          <w:p w:rsidR="00535125" w:rsidRPr="00465A7F" w:rsidRDefault="00535125" w:rsidP="00412DF7">
            <w:pPr>
              <w:pStyle w:val="ASFKTablenorm"/>
              <w:ind w:left="57" w:right="57"/>
            </w:pPr>
            <w:r w:rsidRPr="00465A7F">
              <w:t xml:space="preserve">Дата </w:t>
            </w:r>
            <w:r>
              <w:t>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Размер</w:t>
            </w:r>
          </w:p>
        </w:tc>
        <w:tc>
          <w:tcPr>
            <w:tcW w:w="2936" w:type="pct"/>
            <w:shd w:val="clear" w:color="auto" w:fill="auto"/>
          </w:tcPr>
          <w:p w:rsidR="00535125" w:rsidRPr="00465A7F" w:rsidRDefault="00535125" w:rsidP="00412DF7">
            <w:pPr>
              <w:pStyle w:val="ASFKTablenorm"/>
              <w:ind w:left="57" w:right="57"/>
            </w:pPr>
            <w:r w:rsidRPr="00465A7F">
              <w:t>Размер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Default="00535125" w:rsidP="00412DF7">
            <w:pPr>
              <w:pStyle w:val="ASFKTablenorm"/>
              <w:ind w:left="57" w:right="57"/>
            </w:pPr>
            <w:r>
              <w:t>Комментарий.</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Бизнес-тип</w:t>
            </w:r>
          </w:p>
        </w:tc>
        <w:tc>
          <w:tcPr>
            <w:tcW w:w="2936" w:type="pct"/>
            <w:shd w:val="clear" w:color="auto" w:fill="auto"/>
          </w:tcPr>
          <w:p w:rsidR="00535125" w:rsidRPr="00465A7F" w:rsidRDefault="00535125" w:rsidP="00412DF7">
            <w:pPr>
              <w:pStyle w:val="ASFKTablenorm"/>
              <w:ind w:left="57" w:right="57"/>
            </w:pPr>
            <w:r w:rsidRPr="00465A7F">
              <w:t>Бизнес-тип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вложения</w:t>
            </w:r>
          </w:p>
        </w:tc>
        <w:tc>
          <w:tcPr>
            <w:tcW w:w="2936" w:type="pct"/>
            <w:shd w:val="clear" w:color="auto" w:fill="auto"/>
          </w:tcPr>
          <w:p w:rsidR="00535125" w:rsidRPr="00465A7F" w:rsidRDefault="00535125" w:rsidP="00412DF7">
            <w:pPr>
              <w:pStyle w:val="ASFKTablenorm"/>
              <w:ind w:left="57" w:right="57"/>
            </w:pPr>
            <w:r>
              <w:t>Дата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Название</w:t>
            </w:r>
          </w:p>
        </w:tc>
        <w:tc>
          <w:tcPr>
            <w:tcW w:w="2936" w:type="pct"/>
            <w:shd w:val="clear" w:color="auto" w:fill="auto"/>
          </w:tcPr>
          <w:p w:rsidR="00535125" w:rsidRPr="00465A7F" w:rsidRDefault="00535125" w:rsidP="00412DF7">
            <w:pPr>
              <w:pStyle w:val="ASFKTablenorm"/>
              <w:ind w:left="57" w:right="57"/>
            </w:pPr>
            <w:r>
              <w:t>Название.</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Организация</w:t>
            </w:r>
          </w:p>
        </w:tc>
        <w:tc>
          <w:tcPr>
            <w:tcW w:w="2936" w:type="pct"/>
            <w:shd w:val="clear" w:color="auto" w:fill="auto"/>
          </w:tcPr>
          <w:p w:rsidR="00535125" w:rsidRPr="00465A7F" w:rsidRDefault="00535125" w:rsidP="00412DF7">
            <w:pPr>
              <w:pStyle w:val="ASFKTablenorm"/>
              <w:ind w:left="57" w:right="57"/>
            </w:pPr>
            <w:r>
              <w:t>Организация.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Пользователь</w:t>
            </w:r>
          </w:p>
        </w:tc>
        <w:tc>
          <w:tcPr>
            <w:tcW w:w="2936" w:type="pct"/>
            <w:shd w:val="clear" w:color="auto" w:fill="auto"/>
          </w:tcPr>
          <w:p w:rsidR="00535125" w:rsidRPr="00465A7F" w:rsidRDefault="00535125" w:rsidP="00412DF7">
            <w:pPr>
              <w:pStyle w:val="ASFKTablenorm"/>
              <w:ind w:left="57" w:right="57"/>
            </w:pPr>
            <w:r>
              <w:t>Пользователь.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Статус</w:t>
            </w:r>
          </w:p>
        </w:tc>
        <w:tc>
          <w:tcPr>
            <w:tcW w:w="2936" w:type="pct"/>
            <w:shd w:val="clear" w:color="auto" w:fill="auto"/>
          </w:tcPr>
          <w:p w:rsidR="00535125" w:rsidRPr="00465A7F" w:rsidRDefault="00535125" w:rsidP="00412DF7">
            <w:pPr>
              <w:pStyle w:val="ASFKTablenorm"/>
              <w:ind w:left="57" w:right="57"/>
            </w:pPr>
            <w:r>
              <w:t>Статус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ID</w:t>
            </w:r>
          </w:p>
        </w:tc>
        <w:tc>
          <w:tcPr>
            <w:tcW w:w="2936" w:type="pct"/>
            <w:shd w:val="clear" w:color="auto" w:fill="auto"/>
          </w:tcPr>
          <w:p w:rsidR="00535125" w:rsidRPr="00465A7F" w:rsidRDefault="00535125" w:rsidP="00412DF7">
            <w:pPr>
              <w:pStyle w:val="ASFKTablenorm"/>
              <w:ind w:left="57" w:right="57"/>
            </w:pPr>
            <w:r w:rsidRPr="00465A7F">
              <w:t>ID вложения.</w:t>
            </w:r>
          </w:p>
        </w:tc>
      </w:tr>
    </w:tbl>
    <w:p w:rsidR="009C3C73" w:rsidRPr="0064058C" w:rsidRDefault="009C3C73" w:rsidP="009C3C73">
      <w:pPr>
        <w:pStyle w:val="21"/>
      </w:pPr>
      <w:bookmarkStart w:id="1090" w:name="_Toc79490202"/>
      <w:r w:rsidRPr="0064058C">
        <w:lastRenderedPageBreak/>
        <w:t xml:space="preserve">Группа документов </w:t>
      </w:r>
      <w:r w:rsidR="001F20AD">
        <w:t>«</w:t>
      </w:r>
      <w:r w:rsidRPr="0064058C">
        <w:t>Служебные</w:t>
      </w:r>
      <w:r w:rsidR="001F20AD">
        <w:t>»</w:t>
      </w:r>
      <w:bookmarkEnd w:id="1041"/>
      <w:bookmarkEnd w:id="1042"/>
      <w:bookmarkEnd w:id="1043"/>
      <w:bookmarkEnd w:id="1044"/>
      <w:bookmarkEnd w:id="1045"/>
      <w:bookmarkEnd w:id="1090"/>
    </w:p>
    <w:p w:rsidR="009C3C73" w:rsidRPr="0064058C" w:rsidRDefault="009C3C73" w:rsidP="00F018DF">
      <w:pPr>
        <w:pStyle w:val="32"/>
      </w:pPr>
      <w:bookmarkStart w:id="1091" w:name="_Toc315164831"/>
      <w:bookmarkStart w:id="1092" w:name="_Toc315166550"/>
      <w:bookmarkStart w:id="1093" w:name="_Toc387859024"/>
      <w:bookmarkStart w:id="1094" w:name="_Toc410283285"/>
      <w:bookmarkStart w:id="1095" w:name="_Toc79490203"/>
      <w:r w:rsidRPr="0064058C">
        <w:t>Анкета</w:t>
      </w:r>
      <w:bookmarkEnd w:id="1091"/>
      <w:bookmarkEnd w:id="1092"/>
      <w:bookmarkEnd w:id="1093"/>
      <w:bookmarkEnd w:id="1094"/>
      <w:bookmarkEnd w:id="1095"/>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92715F">
        <w:rPr>
          <w:noProof/>
        </w:rPr>
        <w:t>160</w:t>
      </w:r>
      <w:r w:rsidRPr="0064058C">
        <w:fldChar w:fldCharType="end"/>
      </w:r>
      <w:r w:rsidRPr="0064058C">
        <w:t>.</w:t>
      </w:r>
    </w:p>
    <w:p w:rsidR="008133AC" w:rsidRPr="008133AC" w:rsidRDefault="0092715F" w:rsidP="008133AC">
      <w:pPr>
        <w:pStyle w:val="ASFKFigure"/>
      </w:pPr>
      <w:r>
        <w:pict>
          <v:shape id="_x0000_i1288" type="#_x0000_t75" style="width:479.25pt;height:264pt">
            <v:imagedata r:id="rId234" o:title="0"/>
          </v:shape>
        </w:pict>
      </w:r>
    </w:p>
    <w:p w:rsidR="009C3C73" w:rsidRPr="0064058C" w:rsidRDefault="009C3C73" w:rsidP="00F018DF">
      <w:pPr>
        <w:pStyle w:val="ASFKFigName"/>
      </w:pPr>
      <w:r w:rsidRPr="0064058C">
        <w:fldChar w:fldCharType="begin"/>
      </w:r>
      <w:r w:rsidRPr="0064058C">
        <w:instrText xml:space="preserve"> SEQ Рисунок \* ARABIC </w:instrText>
      </w:r>
      <w:r w:rsidRPr="0064058C">
        <w:fldChar w:fldCharType="separate"/>
      </w:r>
      <w:bookmarkStart w:id="1096" w:name="_Ref315164873"/>
      <w:bookmarkStart w:id="1097" w:name="_Toc79490529"/>
      <w:r w:rsidR="0092715F">
        <w:rPr>
          <w:noProof/>
        </w:rPr>
        <w:t>160</w:t>
      </w:r>
      <w:bookmarkEnd w:id="1096"/>
      <w:r w:rsidRPr="0064058C">
        <w:fldChar w:fldCharType="end"/>
      </w:r>
      <w:r w:rsidRPr="0064058C">
        <w:t xml:space="preserve">. ЭФ списка документов </w:t>
      </w:r>
      <w:r w:rsidR="001F20AD">
        <w:t>«</w:t>
      </w:r>
      <w:r w:rsidRPr="0064058C">
        <w:t>Анкета</w:t>
      </w:r>
      <w:r w:rsidR="001F20AD">
        <w:t>»</w:t>
      </w:r>
      <w:bookmarkEnd w:id="1097"/>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92715F">
        <w:pict>
          <v:shape id="_x0000_i1289" type="#_x0000_t75" style="width:24pt;height:24pt">
            <v:imagedata r:id="rId235" o:title="кнопка Создать"/>
          </v:shape>
        </w:pict>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92715F">
        <w:t>161</w:t>
      </w:r>
      <w:r w:rsidRPr="00120C57">
        <w:fldChar w:fldCharType="end"/>
      </w:r>
      <w:r w:rsidRPr="00120C57">
        <w:t>).</w:t>
      </w:r>
    </w:p>
    <w:p w:rsidR="004E139B" w:rsidRPr="00165DE0" w:rsidRDefault="0092715F" w:rsidP="004E139B">
      <w:pPr>
        <w:pStyle w:val="ASFKFigure"/>
      </w:pPr>
      <w:r>
        <w:lastRenderedPageBreak/>
        <w:pict>
          <v:shape id="_x0000_i1290" type="#_x0000_t75" style="width:480.75pt;height:462pt">
            <v:imagedata r:id="rId236" o:title="0"/>
          </v:shape>
        </w:pict>
      </w:r>
    </w:p>
    <w:p w:rsidR="004E139B" w:rsidRPr="00120C57" w:rsidRDefault="004E139B" w:rsidP="004E139B">
      <w:pPr>
        <w:pStyle w:val="ASFKFigName"/>
      </w:pPr>
      <w:r w:rsidRPr="00120C57">
        <w:fldChar w:fldCharType="begin"/>
      </w:r>
      <w:r w:rsidRPr="00120C57">
        <w:instrText xml:space="preserve"> SEQ Рисунок \* ARABIC </w:instrText>
      </w:r>
      <w:r w:rsidRPr="00120C57">
        <w:fldChar w:fldCharType="separate"/>
      </w:r>
      <w:bookmarkStart w:id="1098" w:name="_Ref315165849"/>
      <w:bookmarkStart w:id="1099" w:name="_Toc79490530"/>
      <w:r w:rsidR="0092715F">
        <w:rPr>
          <w:noProof/>
        </w:rPr>
        <w:t>161</w:t>
      </w:r>
      <w:bookmarkEnd w:id="1098"/>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1099"/>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92715F">
        <w:pict>
          <v:shape id="_x0000_i1291" type="#_x0000_t75" style="width:24pt;height:24pt">
            <v:imagedata r:id="rId237" o:title="0"/>
          </v:shape>
        </w:pict>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92715F">
        <w:pict>
          <v:shape id="_x0000_i1292" type="#_x0000_t75" style="width:24pt;height:24pt">
            <v:imagedata r:id="rId238" o:title="кнопка Сохранить изменения и закрыть окно"/>
          </v:shape>
        </w:pict>
      </w:r>
      <w:r>
        <w:t> (Сохранить изменения и закрыть окно)</w:t>
      </w:r>
      <w:r w:rsidRPr="00120C57">
        <w:t>.</w:t>
      </w:r>
    </w:p>
    <w:p w:rsidR="00870812" w:rsidRDefault="001A2DCE" w:rsidP="00F018DF">
      <w:pPr>
        <w:pStyle w:val="32"/>
      </w:pPr>
      <w:bookmarkStart w:id="1100" w:name="_Toc79490204"/>
      <w:r>
        <w:t>Способы автоматического импорта файлов</w:t>
      </w:r>
      <w:bookmarkEnd w:id="1100"/>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lastRenderedPageBreak/>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92715F">
        <w:rPr>
          <w:noProof/>
        </w:rPr>
        <w:t>162</w:t>
      </w:r>
      <w:r>
        <w:fldChar w:fldCharType="end"/>
      </w:r>
      <w:r>
        <w:t>.</w:t>
      </w:r>
    </w:p>
    <w:p w:rsidR="005A75A1" w:rsidRPr="005A75A1" w:rsidRDefault="0092715F" w:rsidP="005A75A1">
      <w:pPr>
        <w:pStyle w:val="ASFKFigure"/>
      </w:pPr>
      <w:r>
        <w:pict>
          <v:shape id="_x0000_i1293" type="#_x0000_t75" style="width:492pt;height:264pt">
            <v:imagedata r:id="rId239" o:title="0"/>
          </v:shape>
        </w:pict>
      </w:r>
    </w:p>
    <w:p w:rsidR="00CF38F3" w:rsidRDefault="00CF38F3" w:rsidP="00F018DF">
      <w:pPr>
        <w:pStyle w:val="ASFKFigName"/>
      </w:pPr>
      <w:r>
        <w:fldChar w:fldCharType="begin"/>
      </w:r>
      <w:r>
        <w:instrText xml:space="preserve"> SEQ Рисунок \* ARABIC </w:instrText>
      </w:r>
      <w:r>
        <w:fldChar w:fldCharType="separate"/>
      </w:r>
      <w:bookmarkStart w:id="1101" w:name="_Ref384122846"/>
      <w:bookmarkStart w:id="1102" w:name="_Toc79490531"/>
      <w:r w:rsidR="0092715F">
        <w:rPr>
          <w:noProof/>
        </w:rPr>
        <w:t>162</w:t>
      </w:r>
      <w:bookmarkEnd w:id="1101"/>
      <w:r>
        <w:fldChar w:fldCharType="end"/>
      </w:r>
      <w:r>
        <w:t xml:space="preserve">. </w:t>
      </w:r>
      <w:r w:rsidRPr="00821226">
        <w:t>ЭФ списка документов</w:t>
      </w:r>
      <w:r w:rsidRPr="006B4526">
        <w:t xml:space="preserve"> </w:t>
      </w:r>
      <w:r w:rsidR="001F20AD">
        <w:t>«</w:t>
      </w:r>
      <w:r w:rsidRPr="006B4526">
        <w:t>Способы автоматического импорта файлов</w:t>
      </w:r>
      <w:r w:rsidR="001F20AD">
        <w:t>»</w:t>
      </w:r>
      <w:bookmarkEnd w:id="1102"/>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lastRenderedPageBreak/>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92715F">
        <w:rPr>
          <w:noProof/>
        </w:rPr>
        <w:t>163</w:t>
      </w:r>
      <w:r>
        <w:fldChar w:fldCharType="end"/>
      </w:r>
      <w:r w:rsidR="004327EB">
        <w:t>-</w:t>
      </w:r>
      <w:r>
        <w:fldChar w:fldCharType="begin"/>
      </w:r>
      <w:r>
        <w:instrText xml:space="preserve"> REF _Ref383101375 \h </w:instrText>
      </w:r>
      <w:r>
        <w:fldChar w:fldCharType="separate"/>
      </w:r>
      <w:r w:rsidR="0092715F">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92715F" w:rsidP="00535125">
      <w:pPr>
        <w:pStyle w:val="ASFKFigure"/>
      </w:pPr>
      <w:r>
        <w:lastRenderedPageBreak/>
        <w:pict>
          <v:shape id="_x0000_i1294" type="#_x0000_t75" style="width:480.75pt;height:461.25pt">
            <v:imagedata r:id="rId240" o:title="0"/>
          </v:shape>
        </w:pict>
      </w:r>
    </w:p>
    <w:p w:rsidR="00CF38F3" w:rsidRDefault="00CF38F3" w:rsidP="00F018DF">
      <w:pPr>
        <w:pStyle w:val="ASFKFigName"/>
      </w:pPr>
      <w:r>
        <w:fldChar w:fldCharType="begin"/>
      </w:r>
      <w:r>
        <w:instrText xml:space="preserve"> SEQ Рисунок \* ARABIC </w:instrText>
      </w:r>
      <w:r>
        <w:fldChar w:fldCharType="separate"/>
      </w:r>
      <w:bookmarkStart w:id="1103" w:name="_Ref383101256"/>
      <w:bookmarkStart w:id="1104" w:name="_Toc79490532"/>
      <w:r w:rsidR="0092715F">
        <w:rPr>
          <w:noProof/>
        </w:rPr>
        <w:t>163</w:t>
      </w:r>
      <w:bookmarkEnd w:id="1103"/>
      <w:r>
        <w:fldChar w:fldCharType="end"/>
      </w:r>
      <w:r>
        <w:t>. ЭФ</w:t>
      </w:r>
      <w:r w:rsidRPr="006B4526">
        <w:t xml:space="preserve"> документа </w:t>
      </w:r>
      <w:r w:rsidR="001F20AD">
        <w:t>«</w:t>
      </w:r>
      <w:r w:rsidRPr="006B4526">
        <w:t>Способы автоматического импорта файлов</w:t>
      </w:r>
      <w:r w:rsidR="00F9698D">
        <w:t xml:space="preserve">», закладки </w:t>
      </w:r>
      <w:r w:rsidR="001F20AD">
        <w:t>«</w:t>
      </w:r>
      <w:r>
        <w:t>Отправитель и получатель документа</w:t>
      </w:r>
      <w:r w:rsidR="001F20AD">
        <w:t>»</w:t>
      </w:r>
      <w:bookmarkEnd w:id="1104"/>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92715F">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05" w:name="_Ref383423084"/>
      <w:bookmarkStart w:id="1106" w:name="_Toc79490316"/>
      <w:r w:rsidR="0092715F">
        <w:rPr>
          <w:noProof/>
        </w:rPr>
        <w:t>87</w:t>
      </w:r>
      <w:bookmarkEnd w:id="1105"/>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CF38F3" w:rsidRPr="00DE753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rsidTr="00412DF7">
        <w:tc>
          <w:tcPr>
            <w:tcW w:w="5000" w:type="pct"/>
            <w:gridSpan w:val="2"/>
            <w:shd w:val="clear" w:color="auto" w:fill="auto"/>
          </w:tcPr>
          <w:p w:rsidR="00CF38F3" w:rsidRPr="00667813" w:rsidRDefault="00CF38F3" w:rsidP="00412DF7">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Наименование способа импорта</w:t>
            </w:r>
          </w:p>
        </w:tc>
        <w:tc>
          <w:tcPr>
            <w:tcW w:w="3710" w:type="pct"/>
            <w:shd w:val="clear" w:color="auto" w:fill="auto"/>
          </w:tcPr>
          <w:p w:rsidR="00CF38F3" w:rsidRPr="00DE7533" w:rsidRDefault="00CF38F3" w:rsidP="00412DF7">
            <w:pPr>
              <w:pStyle w:val="ASFKTablenorm"/>
              <w:ind w:left="57" w:right="57"/>
            </w:pPr>
            <w:r w:rsidRPr="00667813">
              <w:t>Вводится вручную</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Функция обработки файлов</w:t>
            </w:r>
          </w:p>
        </w:tc>
        <w:tc>
          <w:tcPr>
            <w:tcW w:w="3710" w:type="pct"/>
            <w:shd w:val="clear" w:color="auto" w:fill="auto"/>
          </w:tcPr>
          <w:p w:rsidR="00CF38F3" w:rsidRPr="00DE7533" w:rsidRDefault="00CF38F3" w:rsidP="00412DF7">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Идентификатор фун</w:t>
            </w:r>
            <w:r w:rsidRPr="00CF38F3">
              <w:t>к</w:t>
            </w:r>
            <w:r w:rsidRPr="00667813">
              <w:t>ции обработки файла</w:t>
            </w:r>
          </w:p>
        </w:tc>
        <w:tc>
          <w:tcPr>
            <w:tcW w:w="3710" w:type="pct"/>
            <w:shd w:val="clear" w:color="auto" w:fill="auto"/>
          </w:tcPr>
          <w:p w:rsidR="00CF38F3" w:rsidRPr="00DE7533" w:rsidRDefault="00CF38F3" w:rsidP="00412DF7">
            <w:pPr>
              <w:pStyle w:val="ASFKTablenorm"/>
              <w:ind w:left="57" w:right="57"/>
            </w:pPr>
            <w:r w:rsidRPr="00667813">
              <w:t>Идентификатор функции обработки файла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lastRenderedPageBreak/>
              <w:t>Актуальность</w:t>
            </w:r>
          </w:p>
        </w:tc>
        <w:tc>
          <w:tcPr>
            <w:tcW w:w="3710" w:type="pct"/>
            <w:shd w:val="clear" w:color="auto" w:fill="auto"/>
          </w:tcPr>
          <w:p w:rsidR="00CF38F3" w:rsidRDefault="00CF38F3" w:rsidP="00412DF7">
            <w:pPr>
              <w:pStyle w:val="ASFKTablenorm"/>
              <w:ind w:left="57" w:right="57"/>
            </w:pPr>
            <w:r w:rsidRPr="00667813">
              <w:t>Актуальность</w:t>
            </w:r>
            <w:r w:rsidRPr="00DE7533">
              <w:t>.</w:t>
            </w:r>
          </w:p>
          <w:p w:rsidR="00CF38F3" w:rsidRPr="00DE7533" w:rsidRDefault="00CF38F3" w:rsidP="00412DF7">
            <w:pPr>
              <w:pStyle w:val="ASFKTablenorm"/>
              <w:ind w:left="57" w:right="57"/>
            </w:pPr>
            <w:r>
              <w:t>Чек-бокс.</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shd w:val="clear" w:color="auto" w:fill="auto"/>
          </w:tcPr>
          <w:p w:rsidR="00CF38F3" w:rsidRPr="00DE7533" w:rsidRDefault="00CF38F3" w:rsidP="00412DF7">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rsidTr="00412DF7">
        <w:tc>
          <w:tcPr>
            <w:tcW w:w="5000" w:type="pct"/>
            <w:gridSpan w:val="2"/>
            <w:shd w:val="clear" w:color="auto" w:fill="auto"/>
          </w:tcPr>
          <w:p w:rsidR="00CF38F3" w:rsidRPr="0066781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rsidTr="00412DF7">
        <w:tc>
          <w:tcPr>
            <w:tcW w:w="1290" w:type="pct"/>
            <w:shd w:val="clear" w:color="auto" w:fill="auto"/>
          </w:tcPr>
          <w:p w:rsidR="00CF38F3" w:rsidRPr="00667813" w:rsidRDefault="00CF38F3" w:rsidP="00412DF7">
            <w:pPr>
              <w:pStyle w:val="ASFKTablenorm"/>
              <w:ind w:left="57" w:right="57"/>
            </w:pPr>
            <w:r w:rsidRPr="00667813">
              <w:t>Текущая организация (наименование)</w:t>
            </w:r>
          </w:p>
        </w:tc>
        <w:tc>
          <w:tcPr>
            <w:tcW w:w="3710" w:type="pct"/>
            <w:shd w:val="clear" w:color="auto" w:fill="auto"/>
          </w:tcPr>
          <w:p w:rsidR="00CF38F3" w:rsidRPr="00667813" w:rsidRDefault="00CF38F3" w:rsidP="00412DF7">
            <w:pPr>
              <w:pStyle w:val="ASFKTablenorm"/>
              <w:ind w:left="57" w:right="57"/>
            </w:pPr>
            <w:r w:rsidRPr="00667813">
              <w:t xml:space="preserve">Заполняется из справочника СРРПБС/ПУБП/НУБП на основе значений системных констант: </w:t>
            </w:r>
            <w:r w:rsidR="0087116B" w:rsidRPr="00F72F15">
              <w:rPr>
                <w:rStyle w:val="ASFKReporterror"/>
              </w:rPr>
              <w:t>SelfBUCode</w:t>
            </w:r>
            <w:r w:rsidR="0087116B">
              <w:t xml:space="preserve"> (Код собственного БУ)</w:t>
            </w:r>
            <w:r w:rsidRPr="00667813">
              <w:t xml:space="preserve">, </w:t>
            </w:r>
            <w:r w:rsidR="0087116B" w:rsidRPr="00F72F15">
              <w:rPr>
                <w:rStyle w:val="ASFKReporterror"/>
              </w:rPr>
              <w:t>SelfBudgetCode</w:t>
            </w:r>
            <w:r w:rsidR="0087116B">
              <w:t xml:space="preserve"> (Собственный код бюджета)</w:t>
            </w:r>
            <w:r w:rsidRPr="00667813">
              <w:t xml:space="preserve">, </w:t>
            </w:r>
            <w:r w:rsidR="0087116B" w:rsidRPr="00F72F15">
              <w:rPr>
                <w:rStyle w:val="ASFKReporterror"/>
              </w:rPr>
              <w:t>SelfPPPCode</w:t>
            </w:r>
            <w:r w:rsidR="0087116B">
              <w:t xml:space="preserve"> (Собственный код ведомства)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Код организации</w:t>
            </w:r>
          </w:p>
        </w:tc>
        <w:tc>
          <w:tcPr>
            <w:tcW w:w="3710" w:type="pct"/>
            <w:shd w:val="clear" w:color="auto" w:fill="auto"/>
          </w:tcPr>
          <w:p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SelfBUCode</w:t>
            </w:r>
            <w:r w:rsidR="0087116B">
              <w:t xml:space="preserve"> (Код собственного БУ)</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Бюджет</w:t>
            </w:r>
          </w:p>
        </w:tc>
        <w:tc>
          <w:tcPr>
            <w:tcW w:w="3710" w:type="pct"/>
            <w:shd w:val="clear" w:color="auto" w:fill="auto"/>
          </w:tcPr>
          <w:p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SelfBudgetCode</w:t>
            </w:r>
            <w:r w:rsidR="0087116B">
              <w:t xml:space="preserve"> (Собственный код бюджета)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Глава</w:t>
            </w:r>
          </w:p>
        </w:tc>
        <w:tc>
          <w:tcPr>
            <w:tcW w:w="3710" w:type="pct"/>
            <w:shd w:val="clear" w:color="auto" w:fill="auto"/>
          </w:tcPr>
          <w:p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SelfPPPCode</w:t>
            </w:r>
            <w:r w:rsidR="0087116B">
              <w:t xml:space="preserve"> (Собственный код ведомства)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ТОФК</w:t>
            </w:r>
          </w:p>
        </w:tc>
        <w:tc>
          <w:tcPr>
            <w:tcW w:w="3710" w:type="pct"/>
            <w:shd w:val="clear" w:color="auto" w:fill="auto"/>
          </w:tcPr>
          <w:p w:rsidR="00CF38F3" w:rsidRPr="00DE7533" w:rsidRDefault="00CF38F3" w:rsidP="00412DF7">
            <w:pPr>
              <w:pStyle w:val="ASFKTablenorm"/>
              <w:ind w:left="57" w:right="57"/>
            </w:pPr>
            <w:r w:rsidRPr="00667813">
              <w:t xml:space="preserve">Значение системной константы </w:t>
            </w:r>
            <w:r w:rsidR="0087116B" w:rsidRPr="00F72F15">
              <w:rPr>
                <w:rStyle w:val="ASFKReporterror"/>
              </w:rPr>
              <w:t>SelfTOFKcode</w:t>
            </w:r>
            <w:r w:rsidR="0087116B">
              <w:t xml:space="preserve"> (Код собственного ТОФК)</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Бизнес-роль (наимен</w:t>
            </w:r>
            <w:r w:rsidRPr="00CF38F3">
              <w:t>о</w:t>
            </w:r>
            <w:r w:rsidRPr="00667813">
              <w:t>вание)</w:t>
            </w:r>
          </w:p>
        </w:tc>
        <w:tc>
          <w:tcPr>
            <w:tcW w:w="3710" w:type="pct"/>
            <w:shd w:val="clear" w:color="auto" w:fill="auto"/>
          </w:tcPr>
          <w:p w:rsidR="00CF38F3" w:rsidRPr="00667813" w:rsidRDefault="00CF38F3" w:rsidP="00412DF7">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87116B" w:rsidRPr="00F72F15">
              <w:rPr>
                <w:rStyle w:val="ASFKReporterror"/>
              </w:rPr>
              <w:t>OrgRole</w:t>
            </w:r>
            <w:r w:rsidR="0087116B">
              <w:t xml:space="preserve"> (Бюджетные полномочия организации)</w:t>
            </w:r>
            <w:r w:rsidRPr="00667813">
              <w:t>.</w:t>
            </w:r>
          </w:p>
          <w:p w:rsidR="00CF38F3" w:rsidRPr="00667813" w:rsidRDefault="00CF38F3" w:rsidP="00412DF7">
            <w:pPr>
              <w:pStyle w:val="ASFKTablenorm"/>
              <w:ind w:left="57" w:right="57"/>
            </w:pPr>
            <w:r w:rsidRPr="00667813">
              <w:t xml:space="preserve">Если </w:t>
            </w:r>
            <w:r w:rsidR="0087116B" w:rsidRPr="00F72F15">
              <w:rPr>
                <w:rStyle w:val="ASFKReporterror"/>
              </w:rPr>
              <w:t>OrgRole</w:t>
            </w:r>
            <w:r w:rsidR="0087116B">
              <w:t xml:space="preserve"> (Бюджетные полномочия организации)</w:t>
            </w:r>
            <w:r w:rsidRPr="00667813">
              <w:t xml:space="preserve"> = PBS, то заполняем ПБС и т.д.</w:t>
            </w:r>
            <w:r>
              <w:t>:</w:t>
            </w:r>
          </w:p>
          <w:p w:rsidR="00CF38F3" w:rsidRPr="00667813" w:rsidRDefault="00CF38F3" w:rsidP="0047317B">
            <w:pPr>
              <w:pStyle w:val="ASFKTableListMark"/>
            </w:pPr>
            <w:r w:rsidRPr="00667813">
              <w:t>GRBS = ГРБС</w:t>
            </w:r>
            <w:r>
              <w:t>;</w:t>
            </w:r>
          </w:p>
          <w:p w:rsidR="00CF38F3" w:rsidRPr="00667813" w:rsidRDefault="00CF38F3" w:rsidP="0047317B">
            <w:pPr>
              <w:pStyle w:val="ASFKTableListMark"/>
            </w:pPr>
            <w:r w:rsidRPr="00667813">
              <w:t>RBS = РБС</w:t>
            </w:r>
            <w:r>
              <w:t>;</w:t>
            </w:r>
          </w:p>
          <w:p w:rsidR="00CF38F3" w:rsidRPr="00667813" w:rsidRDefault="00CF38F3" w:rsidP="0047317B">
            <w:pPr>
              <w:pStyle w:val="ASFKTableListMark"/>
            </w:pPr>
            <w:r w:rsidRPr="00667813">
              <w:t>FO = ФО</w:t>
            </w:r>
            <w:r>
              <w:t>;</w:t>
            </w:r>
          </w:p>
          <w:p w:rsidR="00CF38F3" w:rsidRPr="00667813" w:rsidRDefault="00CF38F3" w:rsidP="0047317B">
            <w:pPr>
              <w:pStyle w:val="ASFKTableListMark"/>
            </w:pPr>
            <w:r w:rsidRPr="00667813">
              <w:t>AP = АП</w:t>
            </w:r>
            <w:r>
              <w:t>;</w:t>
            </w:r>
          </w:p>
          <w:p w:rsidR="00CF38F3" w:rsidRPr="00667813" w:rsidRDefault="00CF38F3" w:rsidP="0047317B">
            <w:pPr>
              <w:pStyle w:val="ASFKTableListMark"/>
            </w:pPr>
            <w:r w:rsidRPr="00667813">
              <w:t>NUBP = НУБП</w:t>
            </w:r>
            <w:r>
              <w:t>;</w:t>
            </w:r>
          </w:p>
          <w:p w:rsidR="00CF38F3" w:rsidRPr="00DE7533" w:rsidRDefault="00CF38F3" w:rsidP="0047317B">
            <w:pPr>
              <w:pStyle w:val="ASFKTableListMark"/>
            </w:pPr>
            <w:r w:rsidRPr="00667813">
              <w:t>MF = МФ</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C17850">
              <w:t>Бизнес-роль (код)</w:t>
            </w:r>
          </w:p>
        </w:tc>
        <w:tc>
          <w:tcPr>
            <w:tcW w:w="3710" w:type="pct"/>
            <w:shd w:val="clear" w:color="auto" w:fill="auto"/>
          </w:tcPr>
          <w:p w:rsidR="00CF38F3" w:rsidRPr="00DE7533" w:rsidRDefault="00CF38F3" w:rsidP="00412DF7">
            <w:pPr>
              <w:pStyle w:val="ASFKTablenorm"/>
              <w:ind w:left="57" w:right="57"/>
            </w:pPr>
            <w:r w:rsidRPr="00C17850">
              <w:t xml:space="preserve">Значение вычисляется на основе значения системной константы </w:t>
            </w:r>
            <w:r w:rsidR="0087116B" w:rsidRPr="00F72F15">
              <w:rPr>
                <w:rStyle w:val="ASFKReporterror"/>
              </w:rPr>
              <w:t>OrgRole</w:t>
            </w:r>
            <w:r w:rsidR="0087116B">
              <w:t xml:space="preserve"> (Бюджетные полномочия организации)</w:t>
            </w:r>
            <w:r w:rsidRPr="00DE7533">
              <w:t>.</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t>Тип получателя</w:t>
            </w:r>
          </w:p>
        </w:tc>
        <w:tc>
          <w:tcPr>
            <w:tcW w:w="3710" w:type="pct"/>
            <w:shd w:val="clear" w:color="auto" w:fill="auto"/>
          </w:tcPr>
          <w:p w:rsidR="00CF38F3" w:rsidRPr="00DE7533" w:rsidRDefault="00CF38F3" w:rsidP="00412DF7">
            <w:pPr>
              <w:pStyle w:val="ASFKTablenorm"/>
              <w:ind w:left="57" w:right="57"/>
            </w:pPr>
            <w:r>
              <w:t>Тип получателя.</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rsidTr="00412DF7">
        <w:trPr>
          <w:trHeight w:val="816"/>
        </w:trPr>
        <w:tc>
          <w:tcPr>
            <w:tcW w:w="1290" w:type="pct"/>
            <w:shd w:val="clear" w:color="auto" w:fill="auto"/>
          </w:tcPr>
          <w:p w:rsidR="00CF38F3" w:rsidRPr="00DE7533" w:rsidRDefault="00CF38F3" w:rsidP="00412DF7">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shd w:val="clear" w:color="auto" w:fill="auto"/>
          </w:tcPr>
          <w:p w:rsidR="00CF38F3" w:rsidRPr="00DE7533" w:rsidRDefault="00CF38F3" w:rsidP="00412DF7">
            <w:pPr>
              <w:pStyle w:val="ASFKTablenorm"/>
              <w:ind w:left="57" w:right="57"/>
            </w:pPr>
            <w:r w:rsidRPr="0071242B">
              <w:t xml:space="preserve">Номер </w:t>
            </w:r>
            <w:r>
              <w:t>и н</w:t>
            </w:r>
            <w:r w:rsidRPr="0024549F">
              <w:t>аименование бюджета</w:t>
            </w:r>
            <w:r>
              <w:t>.</w:t>
            </w:r>
          </w:p>
        </w:tc>
      </w:tr>
      <w:tr w:rsidR="00CF38F3" w:rsidRPr="00DE7533" w:rsidTr="00412DF7">
        <w:tc>
          <w:tcPr>
            <w:tcW w:w="5000" w:type="pct"/>
            <w:gridSpan w:val="2"/>
            <w:shd w:val="clear" w:color="auto" w:fill="auto"/>
          </w:tcPr>
          <w:p w:rsidR="00CF38F3" w:rsidRPr="0024549F"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rsidTr="00412DF7">
        <w:trPr>
          <w:trHeight w:val="473"/>
        </w:trPr>
        <w:tc>
          <w:tcPr>
            <w:tcW w:w="1290" w:type="pct"/>
            <w:shd w:val="clear" w:color="auto" w:fill="auto"/>
          </w:tcPr>
          <w:p w:rsidR="00CF38F3" w:rsidRPr="0024549F" w:rsidRDefault="00CF38F3" w:rsidP="00412DF7">
            <w:pPr>
              <w:pStyle w:val="ASFKTablenorm"/>
              <w:ind w:left="57" w:right="57"/>
            </w:pPr>
            <w:r w:rsidRPr="0024549F">
              <w:t xml:space="preserve">Код </w:t>
            </w:r>
            <w:r>
              <w:t>и н</w:t>
            </w:r>
            <w:r w:rsidRPr="00356DEE">
              <w:t>а</w:t>
            </w:r>
            <w:r w:rsidRPr="0024549F">
              <w:t>именование главы</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rsidTr="00412DF7">
        <w:tc>
          <w:tcPr>
            <w:tcW w:w="5000" w:type="pct"/>
            <w:gridSpan w:val="2"/>
            <w:shd w:val="clear" w:color="auto" w:fill="auto"/>
          </w:tcPr>
          <w:p w:rsidR="00CF38F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rsidTr="00412DF7">
        <w:trPr>
          <w:trHeight w:val="525"/>
        </w:trPr>
        <w:tc>
          <w:tcPr>
            <w:tcW w:w="1290" w:type="pct"/>
            <w:shd w:val="clear" w:color="auto" w:fill="auto"/>
          </w:tcPr>
          <w:p w:rsidR="00CF38F3" w:rsidRPr="0024549F" w:rsidRDefault="00CF38F3" w:rsidP="00412DF7">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07" w:name="_Ref401587730"/>
      <w:bookmarkStart w:id="1108" w:name="_Toc401648972"/>
      <w:bookmarkStart w:id="1109" w:name="_Toc410283287"/>
      <w:bookmarkStart w:id="1110"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92715F">
        <w:t>164</w:t>
      </w:r>
      <w:r w:rsidRPr="00535125">
        <w:fldChar w:fldCharType="end"/>
      </w:r>
      <w:r>
        <w:t>.</w:t>
      </w:r>
      <w:r w:rsidRPr="00535125">
        <w:t xml:space="preserve"> </w:t>
      </w:r>
    </w:p>
    <w:p w:rsidR="00535125" w:rsidRPr="00535125" w:rsidRDefault="0092715F" w:rsidP="00535125">
      <w:pPr>
        <w:pStyle w:val="ASFKFigure"/>
      </w:pPr>
      <w:r>
        <w:pict>
          <v:shape id="_x0000_i1295" type="#_x0000_t75" style="width:480pt;height:120pt">
            <v:imagedata r:id="rId241"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1" w:name="_Ref383423808"/>
      <w:bookmarkStart w:id="1112" w:name="_Toc79490533"/>
      <w:r w:rsidR="0092715F">
        <w:rPr>
          <w:noProof/>
        </w:rPr>
        <w:t>164</w:t>
      </w:r>
      <w:bookmarkEnd w:id="1111"/>
      <w:r w:rsidRPr="00535125">
        <w:fldChar w:fldCharType="end"/>
      </w:r>
      <w:r w:rsidRPr="00535125">
        <w:t>. ЭФ документа «Способы автоматического импорта файлов</w:t>
      </w:r>
      <w:r w:rsidR="00F9698D">
        <w:t xml:space="preserve">», закладки </w:t>
      </w:r>
      <w:r w:rsidRPr="00535125">
        <w:t>«Параметры документа Информационное сообщение»</w:t>
      </w:r>
      <w:bookmarkEnd w:id="1112"/>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92715F">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3" w:name="_Ref383423595"/>
      <w:bookmarkStart w:id="1114" w:name="_Toc79490317"/>
      <w:r w:rsidR="0092715F">
        <w:rPr>
          <w:noProof/>
        </w:rPr>
        <w:t>88</w:t>
      </w:r>
      <w:bookmarkEnd w:id="1113"/>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535125" w:rsidRPr="00AB780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Заполнение полей документа Информационное сообщение</w:t>
            </w:r>
            <w:r>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Наименование докуме</w:t>
            </w:r>
            <w:r w:rsidRPr="00535125">
              <w:t>н</w:t>
            </w:r>
            <w:r w:rsidRPr="00AB7803">
              <w:t>та</w:t>
            </w:r>
          </w:p>
        </w:tc>
        <w:tc>
          <w:tcPr>
            <w:tcW w:w="3710" w:type="pct"/>
            <w:shd w:val="clear" w:color="auto" w:fill="auto"/>
          </w:tcPr>
          <w:p w:rsidR="00535125" w:rsidRPr="00AB7803" w:rsidRDefault="00535125" w:rsidP="00412DF7">
            <w:pPr>
              <w:pStyle w:val="ASFKTablenorm"/>
              <w:ind w:left="57" w:right="57"/>
            </w:pPr>
            <w:r w:rsidRPr="00AB7803">
              <w:t>Наименование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документа</w:t>
            </w:r>
          </w:p>
        </w:tc>
        <w:tc>
          <w:tcPr>
            <w:tcW w:w="3710" w:type="pct"/>
            <w:shd w:val="clear" w:color="auto" w:fill="auto"/>
          </w:tcPr>
          <w:p w:rsidR="00535125" w:rsidRPr="00AB7803" w:rsidRDefault="00535125" w:rsidP="00412DF7">
            <w:pPr>
              <w:pStyle w:val="ASFKTablenorm"/>
              <w:ind w:left="57" w:right="57"/>
            </w:pPr>
            <w:r w:rsidRPr="00AB7803">
              <w:t>Тип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сообщения</w:t>
            </w:r>
          </w:p>
        </w:tc>
        <w:tc>
          <w:tcPr>
            <w:tcW w:w="3710" w:type="pct"/>
            <w:shd w:val="clear" w:color="auto" w:fill="auto"/>
          </w:tcPr>
          <w:p w:rsidR="00535125" w:rsidRPr="00AB7803" w:rsidRDefault="00535125" w:rsidP="00412DF7">
            <w:pPr>
              <w:pStyle w:val="ASFKTablenorm"/>
              <w:ind w:left="57" w:right="57"/>
            </w:pPr>
            <w:r w:rsidRPr="00AB7803">
              <w:t>Тип сообщения.</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Тема сообщения</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Краткое описание</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 сформирован на основе</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Ответственный</w:t>
            </w:r>
          </w:p>
        </w:tc>
        <w:tc>
          <w:tcPr>
            <w:tcW w:w="3710" w:type="pct"/>
            <w:shd w:val="clear" w:color="auto" w:fill="auto"/>
          </w:tcPr>
          <w:p w:rsidR="00535125" w:rsidRPr="00AB7803" w:rsidRDefault="00535125" w:rsidP="00412DF7">
            <w:pPr>
              <w:pStyle w:val="ASFKTablenorm"/>
              <w:ind w:left="57" w:right="57"/>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92715F">
        <w:t>165</w:t>
      </w:r>
      <w:r w:rsidR="00963FC7" w:rsidRPr="00535125">
        <w:fldChar w:fldCharType="end"/>
      </w:r>
      <w:r w:rsidR="00963FC7">
        <w:t>.</w:t>
      </w:r>
      <w:r w:rsidR="00963FC7" w:rsidRPr="00535125">
        <w:t xml:space="preserve"> </w:t>
      </w:r>
    </w:p>
    <w:p w:rsidR="00535125" w:rsidRPr="00535125" w:rsidRDefault="0092715F" w:rsidP="00535125">
      <w:pPr>
        <w:pStyle w:val="ASFKFigure"/>
      </w:pPr>
      <w:r>
        <w:lastRenderedPageBreak/>
        <w:pict>
          <v:shape id="_x0000_i1296" type="#_x0000_t75" style="width:480pt;height:205.5pt">
            <v:imagedata r:id="rId242"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5" w:name="_Ref383101375"/>
      <w:bookmarkStart w:id="1116" w:name="_Toc79490534"/>
      <w:r w:rsidR="0092715F">
        <w:rPr>
          <w:noProof/>
        </w:rPr>
        <w:t>165</w:t>
      </w:r>
      <w:bookmarkEnd w:id="1115"/>
      <w:r w:rsidRPr="00535125">
        <w:fldChar w:fldCharType="end"/>
      </w:r>
      <w:r w:rsidRPr="00535125">
        <w:t>. ЭФ документа «Способы автоматического импорта файлов</w:t>
      </w:r>
      <w:r w:rsidR="00F9698D">
        <w:t xml:space="preserve">», закладки </w:t>
      </w:r>
      <w:r w:rsidRPr="00535125">
        <w:t>«Дополнительные операции»</w:t>
      </w:r>
      <w:bookmarkEnd w:id="1116"/>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92715F">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7" w:name="_Ref383423635"/>
      <w:bookmarkStart w:id="1118" w:name="_Toc79490318"/>
      <w:r w:rsidR="0092715F">
        <w:rPr>
          <w:noProof/>
        </w:rPr>
        <w:t>89</w:t>
      </w:r>
      <w:bookmarkEnd w:id="1117"/>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7"/>
        <w:gridCol w:w="6848"/>
      </w:tblGrid>
      <w:tr w:rsidR="00535125" w:rsidRPr="00AB7803" w:rsidTr="00412DF7">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Документарный ко</w:t>
            </w:r>
            <w:r w:rsidRPr="00535125">
              <w:t>н</w:t>
            </w:r>
            <w:r w:rsidRPr="00AB7803">
              <w:t>троль</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Отправка</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bl>
    <w:p w:rsidR="000E3398" w:rsidRPr="008A53DE" w:rsidRDefault="000E3398" w:rsidP="000E3398">
      <w:pPr>
        <w:pStyle w:val="32"/>
      </w:pPr>
      <w:bookmarkStart w:id="1119" w:name="_Ref449705681"/>
      <w:bookmarkStart w:id="1120" w:name="_Ref449705737"/>
      <w:bookmarkStart w:id="1121" w:name="_Toc79490205"/>
      <w:r>
        <w:t>Способы автоматического экспорта документов</w:t>
      </w:r>
      <w:bookmarkEnd w:id="1107"/>
      <w:bookmarkEnd w:id="1108"/>
      <w:bookmarkEnd w:id="1109"/>
      <w:bookmarkEnd w:id="1119"/>
      <w:bookmarkEnd w:id="1120"/>
      <w:bookmarkEnd w:id="1121"/>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92715F">
        <w:rPr>
          <w:noProof/>
        </w:rPr>
        <w:t>166</w:t>
      </w:r>
      <w:r w:rsidRPr="009D5D13">
        <w:fldChar w:fldCharType="end"/>
      </w:r>
      <w:r w:rsidRPr="009D5D13">
        <w:t>.</w:t>
      </w:r>
    </w:p>
    <w:p w:rsidR="009D5D13" w:rsidRPr="009D5D13" w:rsidRDefault="0092715F" w:rsidP="009D5D13">
      <w:pPr>
        <w:pStyle w:val="ASFKFigure"/>
      </w:pPr>
      <w:r>
        <w:lastRenderedPageBreak/>
        <w:pict>
          <v:shape id="_x0000_i1297" type="#_x0000_t75" style="width:479.25pt;height:270pt">
            <v:imagedata r:id="rId243" o:title="1"/>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2" w:name="_Ref401587727"/>
      <w:bookmarkStart w:id="1123" w:name="_Toc79490535"/>
      <w:r w:rsidR="0092715F">
        <w:rPr>
          <w:noProof/>
        </w:rPr>
        <w:t>166</w:t>
      </w:r>
      <w:bookmarkEnd w:id="1122"/>
      <w:r w:rsidRPr="009D5D13">
        <w:fldChar w:fldCharType="end"/>
      </w:r>
      <w:r w:rsidRPr="009D5D13">
        <w:t xml:space="preserve">. ЭФ списка документов </w:t>
      </w:r>
      <w:r w:rsidR="001F20AD">
        <w:t>«</w:t>
      </w:r>
      <w:r w:rsidRPr="009D5D13">
        <w:t>Способы автоматического экспорта документов</w:t>
      </w:r>
      <w:r w:rsidR="001F20AD">
        <w:t>»</w:t>
      </w:r>
      <w:bookmarkEnd w:id="1123"/>
    </w:p>
    <w:p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92715F">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92715F" w:rsidP="009D5D13">
      <w:pPr>
        <w:pStyle w:val="ASFKFigure"/>
      </w:pPr>
      <w:r>
        <w:lastRenderedPageBreak/>
        <w:pict>
          <v:shape id="_x0000_i1298" type="#_x0000_t75" style="width:480pt;height:210pt">
            <v:imagedata r:id="rId244" o:title="0"/>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4" w:name="_Ref422323937"/>
      <w:bookmarkStart w:id="1125" w:name="_Toc79490536"/>
      <w:r w:rsidR="0092715F">
        <w:rPr>
          <w:noProof/>
        </w:rPr>
        <w:t>167</w:t>
      </w:r>
      <w:bookmarkEnd w:id="1124"/>
      <w:r w:rsidRPr="009D5D13">
        <w:fldChar w:fldCharType="end"/>
      </w:r>
      <w:r w:rsidRPr="009D5D13">
        <w:t xml:space="preserve">. Пример настроек записи справочника </w:t>
      </w:r>
      <w:r w:rsidR="001F20AD">
        <w:t>«</w:t>
      </w:r>
      <w:r w:rsidRPr="009D5D13">
        <w:t>Типы документов для расширенного автоэкспорта</w:t>
      </w:r>
      <w:r w:rsidR="001F20AD">
        <w:t>»</w:t>
      </w:r>
      <w:bookmarkEnd w:id="1125"/>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доступна для редактирования. Пользователь может изменить порядок группировки путем </w:t>
      </w:r>
      <w:r w:rsidRPr="003E7AA0">
        <w:rPr>
          <w:szCs w:val="24"/>
        </w:rPr>
        <w:lastRenderedPageBreak/>
        <w:t>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92715F">
        <w:rPr>
          <w:noProof/>
        </w:rPr>
        <w:t>168</w:t>
      </w:r>
      <w:r>
        <w:fldChar w:fldCharType="end"/>
      </w:r>
      <w:r w:rsidRPr="008A53DE">
        <w:t xml:space="preserve">. </w:t>
      </w:r>
    </w:p>
    <w:p w:rsidR="000E3398" w:rsidRPr="008A53DE" w:rsidRDefault="0092715F" w:rsidP="000E3398">
      <w:pPr>
        <w:pStyle w:val="ASFKFigure"/>
      </w:pPr>
      <w:r>
        <w:pict>
          <v:shape id="_x0000_i1299" type="#_x0000_t75" style="width:480pt;height:7in">
            <v:imagedata r:id="rId245" o:title="0"/>
          </v:shape>
        </w:pict>
      </w:r>
    </w:p>
    <w:p w:rsidR="000E3398" w:rsidRPr="005A0FDA" w:rsidRDefault="000E3398" w:rsidP="00F018DF">
      <w:pPr>
        <w:pStyle w:val="ASFKFigName"/>
      </w:pPr>
      <w:r w:rsidRPr="005A0FDA">
        <w:fldChar w:fldCharType="begin"/>
      </w:r>
      <w:r w:rsidRPr="005A0FDA">
        <w:instrText xml:space="preserve"> SEQ Рисунок \* ARABIC </w:instrText>
      </w:r>
      <w:r w:rsidRPr="005A0FDA">
        <w:fldChar w:fldCharType="separate"/>
      </w:r>
      <w:bookmarkStart w:id="1126" w:name="_Ref401587728"/>
      <w:bookmarkStart w:id="1127" w:name="_Toc79490537"/>
      <w:r w:rsidR="0092715F">
        <w:rPr>
          <w:noProof/>
        </w:rPr>
        <w:t>168</w:t>
      </w:r>
      <w:bookmarkEnd w:id="1126"/>
      <w:r w:rsidRPr="005A0FDA">
        <w:fldChar w:fldCharType="end"/>
      </w:r>
      <w:r w:rsidRPr="005A0FDA">
        <w:t xml:space="preserve">. ЭФ документа </w:t>
      </w:r>
      <w:r w:rsidR="001F20AD">
        <w:t>«</w:t>
      </w:r>
      <w:r w:rsidRPr="005A0FDA">
        <w:t>Способы автоматического экспорта документов</w:t>
      </w:r>
      <w:r w:rsidR="001F20AD">
        <w:t>»</w:t>
      </w:r>
      <w:bookmarkEnd w:id="1127"/>
    </w:p>
    <w:p w:rsidR="000E3398" w:rsidRPr="008A53DE" w:rsidRDefault="000E3398" w:rsidP="00BB52A1">
      <w:pPr>
        <w:pStyle w:val="ASFKNormal"/>
      </w:pPr>
      <w:r w:rsidRPr="008A53DE">
        <w:lastRenderedPageBreak/>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92715F">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28" w:name="_Ref401587729"/>
      <w:bookmarkStart w:id="1129" w:name="_Toc79490319"/>
      <w:r w:rsidR="0092715F">
        <w:rPr>
          <w:noProof/>
        </w:rPr>
        <w:t>90</w:t>
      </w:r>
      <w:bookmarkEnd w:id="1128"/>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731"/>
        <w:gridCol w:w="3086"/>
      </w:tblGrid>
      <w:tr w:rsidR="006D79F1" w:rsidRPr="008A53DE" w:rsidTr="00412DF7">
        <w:trPr>
          <w:trHeight w:val="213"/>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rsidTr="00412DF7">
        <w:tc>
          <w:tcPr>
            <w:tcW w:w="5000" w:type="pct"/>
            <w:gridSpan w:val="3"/>
            <w:shd w:val="clear" w:color="auto" w:fill="auto"/>
          </w:tcPr>
          <w:p w:rsidR="00C94C54" w:rsidRPr="008A53DE" w:rsidRDefault="00C94C54" w:rsidP="00412DF7">
            <w:pPr>
              <w:pStyle w:val="ASFKTablenorm"/>
              <w:ind w:left="57" w:right="57"/>
            </w:pPr>
            <w:r w:rsidRPr="008A53DE">
              <w:t xml:space="preserve">Группа полей </w:t>
            </w:r>
            <w:r w:rsidR="001F20AD">
              <w:t>«</w:t>
            </w:r>
            <w:r w:rsidRPr="008A53DE">
              <w:t>Основные атрибуты</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Наименование способа экс</w:t>
            </w:r>
            <w:r w:rsidRPr="008A53DE">
              <w:t>порта</w:t>
            </w:r>
          </w:p>
        </w:tc>
        <w:tc>
          <w:tcPr>
            <w:tcW w:w="2454" w:type="pct"/>
            <w:shd w:val="clear" w:color="auto" w:fill="auto"/>
          </w:tcPr>
          <w:p w:rsidR="006D79F1" w:rsidRPr="008A53DE" w:rsidRDefault="006D79F1" w:rsidP="00412DF7">
            <w:pPr>
              <w:pStyle w:val="ASFKTablenorm"/>
              <w:ind w:left="57" w:right="57"/>
            </w:pPr>
            <w:r w:rsidRPr="008A53DE">
              <w:t>Вводится вручную.</w:t>
            </w:r>
          </w:p>
        </w:tc>
        <w:tc>
          <w:tcPr>
            <w:tcW w:w="1611" w:type="pct"/>
            <w:shd w:val="clear" w:color="auto" w:fill="auto"/>
          </w:tcPr>
          <w:p w:rsidR="006D79F1" w:rsidRPr="008A53DE" w:rsidRDefault="006D79F1" w:rsidP="00412DF7">
            <w:pPr>
              <w:pStyle w:val="ASFKTablenorm"/>
              <w:ind w:left="57" w:right="57"/>
            </w:pPr>
            <w:r>
              <w:t>Протоколы автоконтроля</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412DF7">
            <w:pPr>
              <w:pStyle w:val="ASFKTablenorm"/>
              <w:ind w:left="57" w:right="57"/>
            </w:pPr>
            <w:r w:rsidRPr="008A53DE">
              <w:t xml:space="preserve">Не редактируется. </w:t>
            </w:r>
          </w:p>
          <w:p w:rsidR="006D79F1" w:rsidRPr="008A53DE" w:rsidRDefault="006D79F1" w:rsidP="00412DF7">
            <w:pPr>
              <w:pStyle w:val="ASFKTablenorm"/>
              <w:ind w:left="57" w:right="57"/>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shd w:val="clear" w:color="auto" w:fill="auto"/>
          </w:tcPr>
          <w:p w:rsidR="006D79F1" w:rsidRPr="008A53DE" w:rsidRDefault="006D79F1" w:rsidP="00412DF7">
            <w:pPr>
              <w:pStyle w:val="ASFKTablenorm"/>
              <w:ind w:left="57" w:right="57"/>
            </w:pPr>
            <w:r>
              <w:t>Расширенный экспорт д</w:t>
            </w:r>
            <w:r w:rsidRPr="00EB0B50">
              <w:t>о</w:t>
            </w:r>
            <w:r>
              <w:t>к</w:t>
            </w:r>
            <w:r w:rsidRPr="006D79F1">
              <w:t>у</w:t>
            </w:r>
            <w:r>
              <w:t>ментов</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Актуальность</w:t>
            </w:r>
          </w:p>
        </w:tc>
        <w:tc>
          <w:tcPr>
            <w:tcW w:w="2454" w:type="pct"/>
            <w:shd w:val="clear" w:color="auto" w:fill="auto"/>
          </w:tcPr>
          <w:p w:rsidR="006D79F1" w:rsidRDefault="006D79F1" w:rsidP="00412DF7">
            <w:pPr>
              <w:pStyle w:val="ASFKTablenorm"/>
              <w:ind w:left="57" w:right="57"/>
            </w:pPr>
            <w:r>
              <w:t>Устанавливается пользователем вру</w:t>
            </w:r>
            <w:r w:rsidRPr="006D79F1">
              <w:t>ч</w:t>
            </w:r>
            <w:r>
              <w:t xml:space="preserve">ную. </w:t>
            </w:r>
          </w:p>
          <w:p w:rsidR="006D79F1" w:rsidRPr="008A53DE" w:rsidRDefault="006D79F1" w:rsidP="00412DF7">
            <w:pPr>
              <w:pStyle w:val="ASFKTablenorm"/>
              <w:ind w:left="57" w:right="57"/>
            </w:pPr>
            <w:r w:rsidRPr="008A53DE">
              <w:t>Чек-бокс.</w:t>
            </w:r>
          </w:p>
        </w:tc>
        <w:tc>
          <w:tcPr>
            <w:tcW w:w="1611" w:type="pct"/>
            <w:shd w:val="clear" w:color="auto" w:fill="auto"/>
          </w:tcPr>
          <w:p w:rsidR="006D79F1" w:rsidRDefault="006D79F1" w:rsidP="00412DF7">
            <w:pPr>
              <w:pStyle w:val="ASFKTablenorm"/>
              <w:ind w:left="57" w:right="57"/>
            </w:pPr>
            <w:r>
              <w:t>Включено</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412DF7">
            <w:pPr>
              <w:pStyle w:val="ASFKTablenorm"/>
              <w:ind w:left="57" w:right="57"/>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412DF7">
            <w:pPr>
              <w:pStyle w:val="ASFKTablenorm"/>
              <w:ind w:left="57" w:right="57"/>
            </w:pPr>
            <w:r>
              <w:t>Строка доступна для редактирования.</w:t>
            </w:r>
          </w:p>
        </w:tc>
        <w:tc>
          <w:tcPr>
            <w:tcW w:w="1611" w:type="pct"/>
            <w:shd w:val="clear" w:color="auto" w:fill="auto"/>
          </w:tcPr>
          <w:p w:rsidR="006D79F1" w:rsidRDefault="006D79F1" w:rsidP="00412DF7">
            <w:pPr>
              <w:pStyle w:val="ASFKTablenorm"/>
              <w:ind w:left="57" w:right="57"/>
            </w:pPr>
            <w:r>
              <w:t>/%DOCTYPE%</w:t>
            </w:r>
          </w:p>
          <w:p w:rsidR="006D79F1" w:rsidRPr="00EB0B50" w:rsidRDefault="006D79F1" w:rsidP="00412DF7">
            <w:pPr>
              <w:pStyle w:val="ASFKTablenorm"/>
              <w:ind w:left="57" w:right="57"/>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412DF7">
            <w:pPr>
              <w:pStyle w:val="ASFKTablenorm"/>
              <w:ind w:left="57" w:right="57"/>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Тип документа</w:t>
            </w:r>
          </w:p>
        </w:tc>
        <w:tc>
          <w:tcPr>
            <w:tcW w:w="2454" w:type="pct"/>
            <w:shd w:val="clear" w:color="auto" w:fill="auto"/>
          </w:tcPr>
          <w:p w:rsidR="006D79F1" w:rsidRPr="008A53DE" w:rsidRDefault="006D79F1" w:rsidP="00412DF7">
            <w:pPr>
              <w:pStyle w:val="ASFKTablenorm"/>
              <w:ind w:left="57" w:right="57"/>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Протокол</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412DF7">
            <w:pPr>
              <w:pStyle w:val="ASFKTablenorm"/>
              <w:ind w:left="57" w:right="57"/>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Поле</w:t>
            </w:r>
          </w:p>
        </w:tc>
        <w:tc>
          <w:tcPr>
            <w:tcW w:w="2454" w:type="pct"/>
            <w:shd w:val="clear" w:color="auto" w:fill="auto"/>
          </w:tcPr>
          <w:p w:rsidR="006D79F1" w:rsidRDefault="006D79F1" w:rsidP="00412DF7">
            <w:pPr>
              <w:pStyle w:val="ASFKTablenorm"/>
              <w:ind w:left="57" w:right="57"/>
            </w:pPr>
            <w:r w:rsidRPr="00DD704D">
              <w:t>Имя поля документа</w:t>
            </w:r>
            <w:r>
              <w:t>.</w:t>
            </w:r>
          </w:p>
          <w:p w:rsidR="006D79F1" w:rsidRPr="008A53DE" w:rsidRDefault="006D79F1" w:rsidP="00412DF7">
            <w:pPr>
              <w:pStyle w:val="ASFKTablenorm"/>
              <w:ind w:left="57" w:right="57"/>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rsidTr="00412DF7">
        <w:tc>
          <w:tcPr>
            <w:tcW w:w="935" w:type="pct"/>
            <w:shd w:val="clear" w:color="auto" w:fill="auto"/>
          </w:tcPr>
          <w:p w:rsidR="006D79F1" w:rsidRDefault="006D79F1" w:rsidP="00412DF7">
            <w:pPr>
              <w:pStyle w:val="ASFKTablenorm"/>
              <w:ind w:left="57" w:right="57"/>
            </w:pPr>
            <w:r>
              <w:t>Операция</w:t>
            </w:r>
          </w:p>
        </w:tc>
        <w:tc>
          <w:tcPr>
            <w:tcW w:w="2454" w:type="pct"/>
            <w:shd w:val="clear" w:color="auto" w:fill="auto"/>
          </w:tcPr>
          <w:p w:rsidR="00E73D86" w:rsidRPr="00FE15EE" w:rsidRDefault="00E73D86" w:rsidP="00412DF7">
            <w:pPr>
              <w:pStyle w:val="ASFKTablenorm"/>
              <w:ind w:left="57" w:right="57"/>
            </w:pPr>
            <w:r w:rsidRPr="00FE15EE">
              <w:t xml:space="preserve">Указывается условие, согласно которого будет осуществляться фильтрация. </w:t>
            </w:r>
          </w:p>
          <w:p w:rsidR="00E73D86" w:rsidRDefault="00E73D86" w:rsidP="00412DF7">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412DF7">
            <w:pPr>
              <w:pStyle w:val="ASFKTableNum"/>
              <w:numPr>
                <w:ilvl w:val="0"/>
                <w:numId w:val="63"/>
              </w:numPr>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shd w:val="clear" w:color="auto" w:fill="auto"/>
          </w:tcPr>
          <w:p w:rsidR="006D79F1" w:rsidRDefault="006D79F1" w:rsidP="00412DF7">
            <w:pPr>
              <w:pStyle w:val="ASFKTablenorm"/>
              <w:ind w:left="57" w:right="57"/>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412DF7">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412DF7">
            <w:pPr>
              <w:pStyle w:val="ASFKTablenorm"/>
              <w:ind w:left="57" w:right="57"/>
            </w:pPr>
            <w:r>
              <w:t xml:space="preserve"> </w:t>
            </w:r>
          </w:p>
        </w:tc>
      </w:tr>
      <w:tr w:rsidR="006D79F1" w:rsidRPr="008A53DE" w:rsidTr="00412DF7">
        <w:tc>
          <w:tcPr>
            <w:tcW w:w="935" w:type="pct"/>
            <w:shd w:val="clear" w:color="auto" w:fill="auto"/>
          </w:tcPr>
          <w:p w:rsidR="006D79F1" w:rsidRPr="008A53DE" w:rsidRDefault="006D79F1" w:rsidP="00412DF7">
            <w:pPr>
              <w:pStyle w:val="ASFKTablenorm"/>
              <w:ind w:left="57" w:right="57"/>
            </w:pPr>
            <w:r>
              <w:t>Значение</w:t>
            </w:r>
          </w:p>
        </w:tc>
        <w:tc>
          <w:tcPr>
            <w:tcW w:w="2454" w:type="pct"/>
            <w:shd w:val="clear" w:color="auto" w:fill="auto"/>
          </w:tcPr>
          <w:p w:rsidR="006D79F1" w:rsidRDefault="006D79F1" w:rsidP="00412DF7">
            <w:pPr>
              <w:pStyle w:val="ASFKTablenorm"/>
              <w:ind w:left="57" w:right="57"/>
            </w:pPr>
            <w:r w:rsidRPr="00DD704D">
              <w:t xml:space="preserve">Вводится вручную. </w:t>
            </w:r>
          </w:p>
          <w:p w:rsidR="006D79F1" w:rsidRPr="008A53DE" w:rsidRDefault="006D79F1" w:rsidP="00412DF7">
            <w:pPr>
              <w:pStyle w:val="ASFKTablenorm"/>
              <w:ind w:left="57" w:right="57"/>
            </w:pPr>
            <w:r w:rsidRPr="00DD704D">
              <w:lastRenderedPageBreak/>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6D79F1" w:rsidRPr="00DD704D" w:rsidRDefault="006D79F1" w:rsidP="00412DF7">
            <w:pPr>
              <w:pStyle w:val="ASFKTablenorm"/>
              <w:ind w:left="57" w:right="57"/>
            </w:pPr>
          </w:p>
        </w:tc>
      </w:tr>
      <w:tr w:rsidR="00C94C54" w:rsidRPr="008A53DE" w:rsidTr="00412DF7">
        <w:tc>
          <w:tcPr>
            <w:tcW w:w="5000" w:type="pct"/>
            <w:gridSpan w:val="3"/>
            <w:shd w:val="clear" w:color="auto" w:fill="auto"/>
          </w:tcPr>
          <w:p w:rsidR="00C94C54" w:rsidRPr="00DD704D" w:rsidRDefault="00C94C54" w:rsidP="00412DF7">
            <w:pPr>
              <w:pStyle w:val="ASFKTablenorm"/>
              <w:ind w:left="57" w:right="57"/>
            </w:pPr>
            <w:r w:rsidRPr="00DD704D">
              <w:lastRenderedPageBreak/>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rsidTr="00412DF7">
        <w:trPr>
          <w:trHeight w:val="70"/>
        </w:trPr>
        <w:tc>
          <w:tcPr>
            <w:tcW w:w="935" w:type="pct"/>
            <w:shd w:val="clear" w:color="auto" w:fill="auto"/>
          </w:tcPr>
          <w:p w:rsidR="006D79F1" w:rsidRPr="008A53DE" w:rsidRDefault="006D79F1" w:rsidP="00412DF7">
            <w:pPr>
              <w:pStyle w:val="ASFKTablenorm"/>
              <w:ind w:left="57" w:right="57"/>
            </w:pPr>
            <w:r>
              <w:t>Н</w:t>
            </w:r>
            <w:r w:rsidRPr="008A53DE">
              <w:t xml:space="preserve">аименование </w:t>
            </w:r>
            <w:r>
              <w:t>признака</w:t>
            </w:r>
          </w:p>
        </w:tc>
        <w:tc>
          <w:tcPr>
            <w:tcW w:w="2454" w:type="pct"/>
            <w:shd w:val="clear" w:color="auto" w:fill="auto"/>
          </w:tcPr>
          <w:p w:rsidR="006D79F1" w:rsidRDefault="006D79F1" w:rsidP="00412DF7">
            <w:pPr>
              <w:pStyle w:val="ASFKTablenorm"/>
              <w:ind w:left="57" w:right="57"/>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412DF7">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6D79F1" w:rsidRPr="00AE1DD5"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rsidTr="00412DF7">
        <w:trPr>
          <w:trHeight w:val="70"/>
        </w:trPr>
        <w:tc>
          <w:tcPr>
            <w:tcW w:w="935" w:type="pct"/>
            <w:shd w:val="clear" w:color="auto" w:fill="auto"/>
          </w:tcPr>
          <w:p w:rsidR="006D79F1" w:rsidRDefault="006D79F1" w:rsidP="00412DF7">
            <w:pPr>
              <w:pStyle w:val="ASFKTablenorm"/>
              <w:ind w:left="57" w:right="57"/>
            </w:pPr>
            <w:r>
              <w:t>Идентифик</w:t>
            </w:r>
            <w:r w:rsidRPr="006D79F1">
              <w:t>а</w:t>
            </w:r>
            <w:r>
              <w:t>тор признака</w:t>
            </w:r>
          </w:p>
        </w:tc>
        <w:tc>
          <w:tcPr>
            <w:tcW w:w="2454" w:type="pct"/>
            <w:shd w:val="clear" w:color="auto" w:fill="auto"/>
          </w:tcPr>
          <w:p w:rsidR="006D79F1" w:rsidRDefault="006D79F1" w:rsidP="00412DF7">
            <w:pPr>
              <w:pStyle w:val="ASFKTablenorm"/>
              <w:ind w:left="57" w:right="57"/>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412DF7">
            <w:pPr>
              <w:pStyle w:val="ASFKTablenorm"/>
              <w:ind w:left="57" w:right="57"/>
            </w:pPr>
            <w:r w:rsidRPr="00CA4216">
              <w:t>Заполняется автоматически</w:t>
            </w:r>
            <w:r>
              <w:t>.</w:t>
            </w:r>
          </w:p>
        </w:tc>
        <w:tc>
          <w:tcPr>
            <w:tcW w:w="1611" w:type="pct"/>
            <w:shd w:val="clear" w:color="auto" w:fill="auto"/>
          </w:tcPr>
          <w:p w:rsidR="006D79F1" w:rsidRPr="00CA4216"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0"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92715F">
        <w:pict>
          <v:shape id="_x0000_i1300" type="#_x0000_t75" style="width:24pt;height:24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92715F">
        <w:rPr>
          <w:noProof/>
        </w:rPr>
        <w:t>169</w:t>
      </w:r>
      <w:r>
        <w:fldChar w:fldCharType="end"/>
      </w:r>
      <w:r w:rsidRPr="00B11F4A">
        <w:t>).</w:t>
      </w:r>
    </w:p>
    <w:p w:rsidR="00E31BB4" w:rsidRPr="00E31BB4" w:rsidRDefault="0092715F" w:rsidP="00E31BB4">
      <w:pPr>
        <w:pStyle w:val="ASFKFigure"/>
      </w:pPr>
      <w:r>
        <w:pict>
          <v:shape id="_x0000_i1301" type="#_x0000_t75" style="width:479.25pt;height:2in">
            <v:imagedata r:id="rId246" o:title="0"/>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1" w:name="_Ref422328324"/>
      <w:bookmarkStart w:id="1132" w:name="_Toc79490538"/>
      <w:r w:rsidR="0092715F">
        <w:rPr>
          <w:noProof/>
        </w:rPr>
        <w:t>169</w:t>
      </w:r>
      <w:bookmarkEnd w:id="1131"/>
      <w:r w:rsidRPr="00E31BB4">
        <w:fldChar w:fldCharType="end"/>
      </w:r>
      <w:r w:rsidRPr="00E31BB4">
        <w:t xml:space="preserve">. </w:t>
      </w:r>
      <w:r w:rsidR="00F9698D">
        <w:t>Форма «Добавление записи»</w:t>
      </w:r>
      <w:bookmarkEnd w:id="1132"/>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92715F">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92715F" w:rsidP="00E31BB4">
      <w:pPr>
        <w:pStyle w:val="ASFKFigure"/>
      </w:pPr>
      <w:r>
        <w:lastRenderedPageBreak/>
        <w:pict>
          <v:shape id="_x0000_i1302" type="#_x0000_t75" style="width:480pt;height:456pt">
            <v:imagedata r:id="rId247" o:title=""/>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3" w:name="_Ref422328323"/>
      <w:bookmarkStart w:id="1134" w:name="_Toc79490539"/>
      <w:r w:rsidR="0092715F">
        <w:rPr>
          <w:noProof/>
        </w:rPr>
        <w:t>170</w:t>
      </w:r>
      <w:bookmarkEnd w:id="1133"/>
      <w:r w:rsidRPr="00E31BB4">
        <w:fldChar w:fldCharType="end"/>
      </w:r>
      <w:r w:rsidRPr="00E31BB4">
        <w:t xml:space="preserve">. </w:t>
      </w:r>
      <w:r>
        <w:t xml:space="preserve">Пример </w:t>
      </w:r>
      <w:r w:rsidRPr="00E31BB4">
        <w:t>настройки экспорта для протоколов автоконтроля</w:t>
      </w:r>
      <w:bookmarkEnd w:id="1134"/>
    </w:p>
    <w:p w:rsidR="00CD55C7" w:rsidRPr="00345377" w:rsidRDefault="00CD55C7" w:rsidP="00345377">
      <w:pPr>
        <w:pStyle w:val="21"/>
      </w:pPr>
      <w:bookmarkStart w:id="1135" w:name="_Toc79490206"/>
      <w:r w:rsidRPr="00345377">
        <w:t xml:space="preserve">Группа документов </w:t>
      </w:r>
      <w:r w:rsidR="001F20AD">
        <w:t>«</w:t>
      </w:r>
      <w:r w:rsidRPr="00345377">
        <w:t>Оперативная отчетность</w:t>
      </w:r>
      <w:r w:rsidR="001F20AD">
        <w:t>»</w:t>
      </w:r>
      <w:bookmarkEnd w:id="1046"/>
      <w:bookmarkEnd w:id="1047"/>
      <w:bookmarkEnd w:id="1048"/>
      <w:bookmarkEnd w:id="1049"/>
      <w:bookmarkEnd w:id="1050"/>
      <w:bookmarkEnd w:id="1110"/>
      <w:bookmarkEnd w:id="1130"/>
      <w:bookmarkEnd w:id="1135"/>
      <w:r w:rsidRPr="00345377">
        <w:t xml:space="preserve"> </w:t>
      </w:r>
    </w:p>
    <w:p w:rsidR="00CD55C7" w:rsidRPr="0064058C" w:rsidRDefault="00CD55C7" w:rsidP="00F018DF">
      <w:pPr>
        <w:pStyle w:val="32"/>
        <w:keepLines w:val="0"/>
        <w:suppressAutoHyphens w:val="0"/>
      </w:pPr>
      <w:bookmarkStart w:id="1136" w:name="_Toc223339936"/>
      <w:bookmarkStart w:id="1137" w:name="_Toc225934646"/>
      <w:bookmarkStart w:id="1138" w:name="_Toc232827433"/>
      <w:bookmarkStart w:id="1139" w:name="_Toc248062358"/>
      <w:bookmarkStart w:id="1140" w:name="_Toc300216230"/>
      <w:bookmarkStart w:id="1141" w:name="_Toc387859027"/>
      <w:bookmarkStart w:id="1142" w:name="_Toc410283289"/>
      <w:bookmarkStart w:id="1143" w:name="_Ref452024714"/>
      <w:bookmarkStart w:id="1144" w:name="_Toc79490207"/>
      <w:bookmarkStart w:id="1145" w:name="_Toc223339937"/>
      <w:bookmarkStart w:id="1146" w:name="_Toc225934647"/>
      <w:bookmarkStart w:id="1147" w:name="_Toc232827434"/>
      <w:r w:rsidRPr="0064058C">
        <w:t>Запрос РПБС/АП/</w:t>
      </w:r>
      <w:r w:rsidR="006014F2">
        <w:t>ТО</w:t>
      </w:r>
      <w:r w:rsidRPr="0064058C">
        <w:t>АИФ</w:t>
      </w:r>
      <w:bookmarkEnd w:id="1136"/>
      <w:bookmarkEnd w:id="1137"/>
      <w:bookmarkEnd w:id="1138"/>
      <w:bookmarkEnd w:id="1139"/>
      <w:bookmarkEnd w:id="1140"/>
      <w:bookmarkEnd w:id="1141"/>
      <w:bookmarkEnd w:id="1142"/>
      <w:bookmarkEnd w:id="1143"/>
      <w:bookmarkEnd w:id="1144"/>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92715F">
        <w:rPr>
          <w:noProof/>
        </w:rPr>
        <w:t>171</w:t>
      </w:r>
      <w:r w:rsidRPr="0064058C">
        <w:fldChar w:fldCharType="end"/>
      </w:r>
      <w:r w:rsidRPr="0064058C">
        <w:t>.</w:t>
      </w:r>
    </w:p>
    <w:p w:rsidR="005A75A1" w:rsidRPr="005A75A1" w:rsidRDefault="0092715F" w:rsidP="005A75A1">
      <w:pPr>
        <w:pStyle w:val="ASFKFigure"/>
      </w:pPr>
      <w:r>
        <w:lastRenderedPageBreak/>
        <w:pict>
          <v:shape id="_x0000_i1303" type="#_x0000_t75" style="width:482.25pt;height:273.75pt">
            <v:imagedata r:id="rId24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48" w:name="_Ref233112231"/>
      <w:bookmarkStart w:id="1149" w:name="_Toc79490540"/>
      <w:r w:rsidR="0092715F">
        <w:rPr>
          <w:noProof/>
        </w:rPr>
        <w:t>171</w:t>
      </w:r>
      <w:bookmarkEnd w:id="1148"/>
      <w:r w:rsidRPr="0064058C">
        <w:fldChar w:fldCharType="end"/>
      </w:r>
      <w:r w:rsidRPr="0064058C">
        <w:t xml:space="preserve">. ЭФ списка документов </w:t>
      </w:r>
      <w:r w:rsidR="001F20AD">
        <w:t>«</w:t>
      </w:r>
      <w:r w:rsidRPr="0064058C">
        <w:t>Запрос РПБС/АП/ТОАИФ</w:t>
      </w:r>
      <w:r w:rsidR="001F20AD">
        <w:t>»</w:t>
      </w:r>
      <w:bookmarkEnd w:id="1149"/>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0" w:name="_Ref395278976"/>
      <w:r w:rsidRPr="00345377">
        <w:t>Экранная форма документа</w:t>
      </w:r>
      <w:bookmarkEnd w:id="1150"/>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92715F">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92715F" w:rsidP="005A75A1">
      <w:pPr>
        <w:pStyle w:val="ASFKFigure"/>
      </w:pPr>
      <w:r>
        <w:pict>
          <v:shape id="_x0000_i1304" type="#_x0000_t75" style="width:482.25pt;height:121.5pt">
            <v:imagedata r:id="rId24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1" w:name="_Ref233112781"/>
      <w:bookmarkStart w:id="1152" w:name="_Toc79490541"/>
      <w:r w:rsidR="0092715F">
        <w:rPr>
          <w:noProof/>
        </w:rPr>
        <w:t>172</w:t>
      </w:r>
      <w:bookmarkEnd w:id="1151"/>
      <w:r w:rsidRPr="0064058C">
        <w:fldChar w:fldCharType="end"/>
      </w:r>
      <w:r w:rsidRPr="0064058C">
        <w:t xml:space="preserve">. ЭФ </w:t>
      </w:r>
      <w:r w:rsidR="001F20AD">
        <w:t>«</w:t>
      </w:r>
      <w:r w:rsidRPr="0064058C">
        <w:t>Запрос РПБС в ЦАФК</w:t>
      </w:r>
      <w:r w:rsidR="001F20AD">
        <w:t>»</w:t>
      </w:r>
      <w:bookmarkEnd w:id="1152"/>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92715F">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3" w:name="_Ref247371343"/>
      <w:bookmarkStart w:id="1154" w:name="_Toc79490320"/>
      <w:r w:rsidR="0092715F">
        <w:rPr>
          <w:noProof/>
        </w:rPr>
        <w:t>91</w:t>
      </w:r>
      <w:bookmarkEnd w:id="1153"/>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8F07F4" w:rsidRPr="0064058C"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rsidTr="00412DF7">
        <w:tc>
          <w:tcPr>
            <w:tcW w:w="5000" w:type="pct"/>
            <w:gridSpan w:val="2"/>
            <w:shd w:val="clear" w:color="auto" w:fill="auto"/>
          </w:tcPr>
          <w:p w:rsidR="00CD55C7" w:rsidRPr="008F07F4" w:rsidRDefault="00CD55C7" w:rsidP="00412DF7">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Номер документа</w:t>
            </w:r>
          </w:p>
        </w:tc>
        <w:tc>
          <w:tcPr>
            <w:tcW w:w="3590" w:type="pct"/>
            <w:shd w:val="clear" w:color="auto" w:fill="auto"/>
          </w:tcPr>
          <w:p w:rsidR="00BA5B60" w:rsidRDefault="008F07F4" w:rsidP="00412DF7">
            <w:pPr>
              <w:pStyle w:val="ASFKTablenorm"/>
              <w:ind w:left="57" w:right="57"/>
            </w:pPr>
            <w:r w:rsidRPr="008F07F4">
              <w:t>Номер документа</w:t>
            </w:r>
            <w:r w:rsidR="00BA5B60">
              <w:t xml:space="preserve">. </w:t>
            </w:r>
          </w:p>
          <w:p w:rsidR="008F07F4" w:rsidRPr="008F07F4" w:rsidRDefault="00BA5B60" w:rsidP="00412DF7">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Дата док.</w:t>
            </w:r>
          </w:p>
        </w:tc>
        <w:tc>
          <w:tcPr>
            <w:tcW w:w="3590" w:type="pct"/>
            <w:shd w:val="clear" w:color="auto" w:fill="auto"/>
          </w:tcPr>
          <w:p w:rsidR="00BA5B60" w:rsidRDefault="008F07F4" w:rsidP="00412DF7">
            <w:pPr>
              <w:pStyle w:val="ASFKTablenorm"/>
              <w:ind w:left="57" w:right="57"/>
            </w:pPr>
            <w:r w:rsidRPr="008F07F4">
              <w:t xml:space="preserve">Дата документа. </w:t>
            </w:r>
          </w:p>
          <w:p w:rsidR="008F07F4" w:rsidRPr="008F07F4" w:rsidRDefault="00BA5B60" w:rsidP="00412DF7">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rsidTr="00412DF7">
        <w:tc>
          <w:tcPr>
            <w:tcW w:w="1410" w:type="pct"/>
            <w:shd w:val="clear" w:color="auto" w:fill="auto"/>
          </w:tcPr>
          <w:p w:rsidR="008F07F4" w:rsidRPr="0064058C" w:rsidRDefault="00BA5B60" w:rsidP="00412DF7">
            <w:pPr>
              <w:pStyle w:val="ASFKTablenorm"/>
              <w:ind w:left="57" w:right="57"/>
            </w:pPr>
            <w:r w:rsidRPr="0064058C">
              <w:t>БУ инициатор</w:t>
            </w:r>
          </w:p>
        </w:tc>
        <w:tc>
          <w:tcPr>
            <w:tcW w:w="3590" w:type="pct"/>
            <w:shd w:val="clear" w:color="auto" w:fill="auto"/>
          </w:tcPr>
          <w:p w:rsidR="008F07F4" w:rsidRDefault="00BA5B60" w:rsidP="00412DF7">
            <w:pPr>
              <w:pStyle w:val="ASFKTablenorm"/>
              <w:ind w:left="57" w:right="57"/>
            </w:pPr>
            <w:r w:rsidRPr="008F07F4">
              <w:t>Наименование БУ инициатора запроса</w:t>
            </w:r>
            <w:r>
              <w:t>.</w:t>
            </w:r>
          </w:p>
          <w:p w:rsidR="00BA5B60" w:rsidRPr="008F07F4" w:rsidRDefault="00BA5B60" w:rsidP="00412DF7">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shd w:val="clear" w:color="auto" w:fill="auto"/>
          </w:tcPr>
          <w:p w:rsidR="00BA5B60" w:rsidRDefault="00BA5B60" w:rsidP="00412DF7">
            <w:pPr>
              <w:pStyle w:val="ASFKTablenorm"/>
              <w:ind w:left="57" w:right="57"/>
            </w:pPr>
            <w:r w:rsidRPr="008F07F4">
              <w:t>Код отчетной формы</w:t>
            </w:r>
            <w:r w:rsidR="006D7575">
              <w:t>.</w:t>
            </w:r>
          </w:p>
          <w:p w:rsidR="006D7575" w:rsidRPr="008F07F4" w:rsidRDefault="006D7575" w:rsidP="00412DF7">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412DF7">
              <w:rPr>
                <w:lang w:val="en-US"/>
              </w:rPr>
              <w:t>like</w:t>
            </w:r>
            <w:r>
              <w:t xml:space="preserve"> </w:t>
            </w:r>
            <w:r w:rsidR="001F20AD">
              <w:t>«</w:t>
            </w:r>
            <w:r>
              <w:t>RP%</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Статус</w:t>
            </w:r>
          </w:p>
        </w:tc>
        <w:tc>
          <w:tcPr>
            <w:tcW w:w="3590" w:type="pct"/>
            <w:shd w:val="clear" w:color="auto" w:fill="auto"/>
          </w:tcPr>
          <w:p w:rsidR="00BA5B60" w:rsidRDefault="00BA5B60" w:rsidP="00412DF7">
            <w:pPr>
              <w:pStyle w:val="ASFKTablenorm"/>
              <w:ind w:left="57" w:right="57"/>
            </w:pPr>
            <w:r w:rsidRPr="008F07F4">
              <w:t>Код статуса документа</w:t>
            </w:r>
            <w:r w:rsidR="006D7575">
              <w:t>.</w:t>
            </w:r>
          </w:p>
          <w:p w:rsidR="006D7575" w:rsidRPr="008F07F4" w:rsidRDefault="006D7575" w:rsidP="00412DF7">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rsidTr="00412DF7">
        <w:tc>
          <w:tcPr>
            <w:tcW w:w="1410" w:type="pct"/>
            <w:shd w:val="clear" w:color="auto" w:fill="auto"/>
          </w:tcPr>
          <w:p w:rsidR="00BA5B60" w:rsidRPr="0064058C" w:rsidRDefault="00BA5B60" w:rsidP="00412DF7">
            <w:pPr>
              <w:pStyle w:val="ASFKTablenorm"/>
              <w:ind w:left="57" w:right="57"/>
            </w:pPr>
            <w:r>
              <w:t>Отчё</w:t>
            </w:r>
            <w:r w:rsidRPr="0064058C">
              <w:t>тная дата</w:t>
            </w:r>
          </w:p>
        </w:tc>
        <w:tc>
          <w:tcPr>
            <w:tcW w:w="3590" w:type="pct"/>
            <w:shd w:val="clear" w:color="auto" w:fill="auto"/>
          </w:tcPr>
          <w:p w:rsidR="001C28FA" w:rsidRDefault="00C4294E" w:rsidP="00412DF7">
            <w:pPr>
              <w:pStyle w:val="ASFKTablenorm"/>
              <w:ind w:left="57" w:right="57"/>
            </w:pPr>
            <w:r>
              <w:t>Отчё</w:t>
            </w:r>
            <w:r w:rsidR="00BA5B60" w:rsidRPr="008F07F4">
              <w:t xml:space="preserve">тная дата. </w:t>
            </w:r>
          </w:p>
          <w:p w:rsidR="00BA5B60" w:rsidRPr="008F07F4" w:rsidRDefault="001C28FA" w:rsidP="00412DF7">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ФИО</w:t>
            </w:r>
          </w:p>
        </w:tc>
        <w:tc>
          <w:tcPr>
            <w:tcW w:w="3590" w:type="pct"/>
            <w:shd w:val="clear" w:color="auto" w:fill="auto"/>
          </w:tcPr>
          <w:p w:rsidR="001C28FA" w:rsidRDefault="00BA5B60" w:rsidP="00412DF7">
            <w:pPr>
              <w:pStyle w:val="ASFKTablenorm"/>
              <w:ind w:left="57" w:right="57"/>
            </w:pPr>
            <w:r w:rsidRPr="008F07F4">
              <w:t xml:space="preserve">ФИО пользователя, создавшего запрос. </w:t>
            </w:r>
          </w:p>
          <w:p w:rsidR="00BA5B60" w:rsidRPr="008F07F4" w:rsidRDefault="001C28FA" w:rsidP="00412DF7">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Телефон</w:t>
            </w:r>
          </w:p>
        </w:tc>
        <w:tc>
          <w:tcPr>
            <w:tcW w:w="3590" w:type="pct"/>
            <w:shd w:val="clear" w:color="auto" w:fill="auto"/>
          </w:tcPr>
          <w:p w:rsidR="001C28FA" w:rsidRDefault="00BA5B60" w:rsidP="00412DF7">
            <w:pPr>
              <w:pStyle w:val="ASFKTablenorm"/>
              <w:ind w:left="57" w:right="57"/>
            </w:pPr>
            <w:r w:rsidRPr="008F07F4">
              <w:t xml:space="preserve">Телефон пользователя, создавшего запрос. </w:t>
            </w:r>
          </w:p>
          <w:p w:rsidR="00BA5B60" w:rsidRPr="008F07F4" w:rsidRDefault="001C28FA" w:rsidP="00412DF7">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Департамент</w:t>
            </w:r>
          </w:p>
        </w:tc>
        <w:tc>
          <w:tcPr>
            <w:tcW w:w="3590" w:type="pct"/>
            <w:shd w:val="clear" w:color="auto" w:fill="auto"/>
          </w:tcPr>
          <w:p w:rsidR="00BA5B60" w:rsidRDefault="00BA5B60" w:rsidP="00412DF7">
            <w:pPr>
              <w:pStyle w:val="ASFKTablenorm"/>
              <w:ind w:left="57" w:right="57"/>
            </w:pPr>
            <w:r w:rsidRPr="008F07F4">
              <w:t>Департамент пользователя, создавшего запрос</w:t>
            </w:r>
            <w:r w:rsidR="001C28FA">
              <w:t>.</w:t>
            </w:r>
          </w:p>
          <w:p w:rsidR="001C28FA" w:rsidRPr="008F07F4" w:rsidRDefault="001C28FA" w:rsidP="00412DF7">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55" w:name="_Toc300216231"/>
      <w:bookmarkStart w:id="1156" w:name="_Toc387859028"/>
      <w:bookmarkStart w:id="1157" w:name="_Toc410283290"/>
      <w:bookmarkStart w:id="1158" w:name="_Ref413934311"/>
      <w:bookmarkStart w:id="1159" w:name="_Ref449706004"/>
      <w:bookmarkStart w:id="1160" w:name="_Toc79490208"/>
      <w:bookmarkStart w:id="1161" w:name="_Toc247608927"/>
      <w:bookmarkStart w:id="1162" w:name="_Toc248062670"/>
      <w:bookmarkStart w:id="1163" w:name="_Toc221011543"/>
      <w:bookmarkStart w:id="1164" w:name="_Toc221012244"/>
      <w:bookmarkStart w:id="1165" w:name="_Toc225934655"/>
      <w:bookmarkStart w:id="1166" w:name="_Toc232827442"/>
      <w:bookmarkEnd w:id="1145"/>
      <w:bookmarkEnd w:id="1146"/>
      <w:bookmarkEnd w:id="1147"/>
      <w:r w:rsidRPr="0064058C">
        <w:t>Отчеты</w:t>
      </w:r>
      <w:bookmarkEnd w:id="1155"/>
      <w:bookmarkEnd w:id="1156"/>
      <w:bookmarkEnd w:id="1157"/>
      <w:bookmarkEnd w:id="1158"/>
      <w:bookmarkEnd w:id="1159"/>
      <w:bookmarkEnd w:id="1160"/>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lastRenderedPageBreak/>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92715F">
        <w:t>173</w:t>
      </w:r>
      <w:r w:rsidR="00CD55C7" w:rsidRPr="004828B8">
        <w:fldChar w:fldCharType="end"/>
      </w:r>
      <w:r w:rsidR="00CD55C7" w:rsidRPr="004828B8">
        <w:t>.</w:t>
      </w:r>
    </w:p>
    <w:p w:rsidR="00EB65D3" w:rsidRPr="00EB65D3" w:rsidRDefault="0092715F" w:rsidP="00EB65D3">
      <w:pPr>
        <w:pStyle w:val="ASFKFigure"/>
      </w:pPr>
      <w:r>
        <w:pict>
          <v:shape id="_x0000_i1305" type="#_x0000_t75" style="width:480pt;height:252pt">
            <v:imagedata r:id="rId250"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67" w:name="_Ref240275542"/>
      <w:bookmarkStart w:id="1168" w:name="_Toc79490542"/>
      <w:r w:rsidR="0092715F">
        <w:rPr>
          <w:noProof/>
        </w:rPr>
        <w:t>173</w:t>
      </w:r>
      <w:bookmarkEnd w:id="1167"/>
      <w:r w:rsidRPr="0064058C">
        <w:fldChar w:fldCharType="end"/>
      </w:r>
      <w:r w:rsidRPr="0064058C">
        <w:t xml:space="preserve">. </w:t>
      </w:r>
      <w:r w:rsidRPr="007E084E">
        <w:t xml:space="preserve">ЭФ списка документов </w:t>
      </w:r>
      <w:r w:rsidR="001F20AD">
        <w:t>«</w:t>
      </w:r>
      <w:r w:rsidRPr="007E084E">
        <w:t>Отчеты</w:t>
      </w:r>
      <w:r w:rsidR="001F20AD">
        <w:t>»</w:t>
      </w:r>
      <w:bookmarkEnd w:id="1168"/>
    </w:p>
    <w:p w:rsidR="00D57D08" w:rsidRPr="0064058C" w:rsidRDefault="00D57D08" w:rsidP="00D57D08">
      <w:pPr>
        <w:pStyle w:val="51"/>
      </w:pPr>
      <w:bookmarkStart w:id="1169" w:name="_Toc338254817"/>
      <w:bookmarkStart w:id="1170" w:name="_Ref338255788"/>
      <w:bookmarkStart w:id="1171" w:name="_Ref338257094"/>
      <w:bookmarkStart w:id="1172" w:name="_Toc387859031"/>
      <w:bookmarkStart w:id="1173" w:name="_Toc410283292"/>
      <w:r w:rsidRPr="0064058C">
        <w:t>Работа с предварительными отчетами</w:t>
      </w:r>
      <w:bookmarkEnd w:id="1169"/>
      <w:bookmarkEnd w:id="1170"/>
      <w:bookmarkEnd w:id="1171"/>
      <w:bookmarkEnd w:id="1172"/>
      <w:bookmarkEnd w:id="1173"/>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lastRenderedPageBreak/>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промежуточные отчеты имеют статус 002;</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Итоговые отчеты имеют статус 003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74" w:name="_Ref364090605"/>
      <w:bookmarkStart w:id="1175" w:name="_Toc364090912"/>
      <w:bookmarkStart w:id="1176" w:name="_Toc387859029"/>
      <w:bookmarkStart w:id="1177" w:name="_Toc410283291"/>
      <w:bookmarkStart w:id="1178" w:name="_Ref414453644"/>
      <w:r w:rsidRPr="00B11F4A">
        <w:t>Экранная форма документа</w:t>
      </w:r>
    </w:p>
    <w:p w:rsidR="005937CE" w:rsidRPr="00424CF0" w:rsidRDefault="005937CE" w:rsidP="005937CE">
      <w:pPr>
        <w:pStyle w:val="ASFKNormal"/>
      </w:pPr>
      <w:bookmarkStart w:id="1179"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92715F">
        <w:t>174</w:t>
      </w:r>
      <w:r w:rsidRPr="00424CF0">
        <w:fldChar w:fldCharType="end"/>
      </w:r>
      <w:r w:rsidRPr="00424CF0">
        <w:t>.</w:t>
      </w:r>
    </w:p>
    <w:p w:rsidR="005937CE" w:rsidRPr="005937CE" w:rsidRDefault="0092715F" w:rsidP="005937CE">
      <w:pPr>
        <w:pStyle w:val="ASFKFigure"/>
      </w:pPr>
      <w:r>
        <w:lastRenderedPageBreak/>
        <w:pict>
          <v:shape id="_x0000_i1306" type="#_x0000_t75" style="width:474pt;height:5in">
            <v:imagedata r:id="rId251" o:title="0"/>
          </v:shape>
        </w:pict>
      </w:r>
    </w:p>
    <w:p w:rsidR="005937CE" w:rsidRPr="00424CF0" w:rsidRDefault="005937CE" w:rsidP="005937CE">
      <w:pPr>
        <w:pStyle w:val="ASFKFigName"/>
      </w:pPr>
      <w:r w:rsidRPr="00424CF0">
        <w:fldChar w:fldCharType="begin"/>
      </w:r>
      <w:r w:rsidRPr="00424CF0">
        <w:instrText xml:space="preserve"> SEQ Рисунок \* ARABIC </w:instrText>
      </w:r>
      <w:r w:rsidRPr="00424CF0">
        <w:fldChar w:fldCharType="separate"/>
      </w:r>
      <w:bookmarkStart w:id="1180" w:name="_Ref240276979"/>
      <w:bookmarkStart w:id="1181" w:name="_Toc79490543"/>
      <w:r w:rsidR="0092715F">
        <w:rPr>
          <w:noProof/>
        </w:rPr>
        <w:t>174</w:t>
      </w:r>
      <w:bookmarkEnd w:id="1180"/>
      <w:r w:rsidRPr="00424CF0">
        <w:fldChar w:fldCharType="end"/>
      </w:r>
      <w:r w:rsidRPr="00424CF0">
        <w:t xml:space="preserve">. ЭФ документа </w:t>
      </w:r>
      <w:r>
        <w:t>«</w:t>
      </w:r>
      <w:r w:rsidRPr="00424CF0">
        <w:t>Отчеты</w:t>
      </w:r>
      <w:r w:rsidR="00F9698D">
        <w:t xml:space="preserve">», закладки </w:t>
      </w:r>
      <w:r>
        <w:t>«</w:t>
      </w:r>
      <w:r w:rsidRPr="00424CF0">
        <w:t>Основные атрибуты</w:t>
      </w:r>
      <w:r>
        <w:t>»</w:t>
      </w:r>
      <w:bookmarkEnd w:id="1181"/>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92715F">
        <w:t>92</w:t>
      </w:r>
      <w:r>
        <w:fldChar w:fldCharType="end"/>
      </w:r>
      <w:r w:rsidRPr="00465A7F">
        <w:t xml:space="preserve">. Значения полей передаются из </w:t>
      </w:r>
      <w:r>
        <w:t>OEBS</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2" w:name="_Ref249265081"/>
      <w:bookmarkStart w:id="1183" w:name="_Toc79490321"/>
      <w:r w:rsidR="0092715F">
        <w:rPr>
          <w:noProof/>
        </w:rPr>
        <w:t>92</w:t>
      </w:r>
      <w:bookmarkEnd w:id="1182"/>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отчета</w:t>
            </w:r>
          </w:p>
        </w:tc>
        <w:tc>
          <w:tcPr>
            <w:tcW w:w="2936" w:type="pct"/>
            <w:shd w:val="clear" w:color="auto" w:fill="auto"/>
          </w:tcPr>
          <w:p w:rsidR="005937CE" w:rsidRPr="00465A7F" w:rsidRDefault="005937CE" w:rsidP="00412DF7">
            <w:pPr>
              <w:pStyle w:val="ASFKTablenorm"/>
              <w:ind w:left="57" w:right="57"/>
            </w:pPr>
            <w:r w:rsidRPr="00465A7F">
              <w:t>Дата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Бизнес-статус</w:t>
            </w:r>
          </w:p>
        </w:tc>
        <w:tc>
          <w:tcPr>
            <w:tcW w:w="2936" w:type="pct"/>
            <w:shd w:val="clear" w:color="auto" w:fill="auto"/>
          </w:tcPr>
          <w:p w:rsidR="005937CE" w:rsidRPr="00465A7F" w:rsidRDefault="005937CE" w:rsidP="00412DF7">
            <w:pPr>
              <w:pStyle w:val="ASFKTablenorm"/>
              <w:ind w:left="57" w:right="57"/>
            </w:pPr>
            <w:r w:rsidRPr="00465A7F">
              <w:t>Код и наименование бизнес-статуса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отчета (код)</w:t>
            </w:r>
          </w:p>
        </w:tc>
        <w:tc>
          <w:tcPr>
            <w:tcW w:w="2936" w:type="pct"/>
            <w:shd w:val="clear" w:color="auto" w:fill="auto"/>
          </w:tcPr>
          <w:p w:rsidR="005937CE" w:rsidRPr="00465A7F" w:rsidRDefault="005937CE" w:rsidP="00412DF7">
            <w:pPr>
              <w:pStyle w:val="ASFKTablenorm"/>
              <w:ind w:left="57" w:right="57"/>
            </w:pPr>
            <w:r w:rsidRPr="00465A7F">
              <w:t>Тип отчета (код).</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шаблона</w:t>
            </w:r>
          </w:p>
        </w:tc>
        <w:tc>
          <w:tcPr>
            <w:tcW w:w="2936" w:type="pct"/>
            <w:shd w:val="clear" w:color="auto" w:fill="auto"/>
          </w:tcPr>
          <w:p w:rsidR="005937CE" w:rsidRPr="00465A7F" w:rsidRDefault="005937CE" w:rsidP="00412DF7">
            <w:pPr>
              <w:pStyle w:val="ASFKTablenorm"/>
              <w:ind w:left="57" w:right="57"/>
            </w:pPr>
            <w:r w:rsidRPr="00465A7F">
              <w:t>Флаг наличия шаблона.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документа</w:t>
            </w:r>
          </w:p>
        </w:tc>
        <w:tc>
          <w:tcPr>
            <w:tcW w:w="2936" w:type="pct"/>
            <w:shd w:val="clear" w:color="auto" w:fill="auto"/>
          </w:tcPr>
          <w:p w:rsidR="005937CE" w:rsidRPr="00465A7F" w:rsidRDefault="005937CE" w:rsidP="00412DF7">
            <w:pPr>
              <w:pStyle w:val="ASFKTablenorm"/>
              <w:ind w:left="57" w:right="57"/>
            </w:pPr>
            <w:r w:rsidRPr="00465A7F">
              <w:t>Флаг наличия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последней ошибки</w:t>
            </w:r>
          </w:p>
        </w:tc>
        <w:tc>
          <w:tcPr>
            <w:tcW w:w="2936" w:type="pct"/>
            <w:shd w:val="clear" w:color="auto" w:fill="auto"/>
          </w:tcPr>
          <w:p w:rsidR="005937CE" w:rsidRPr="00465A7F" w:rsidRDefault="005937CE" w:rsidP="00412DF7">
            <w:pPr>
              <w:pStyle w:val="ASFKTablenorm"/>
              <w:ind w:left="57" w:right="57"/>
            </w:pPr>
            <w:r w:rsidRPr="00465A7F">
              <w:t>Код последней ошибки.</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 Документа</w:t>
            </w:r>
          </w:p>
        </w:tc>
        <w:tc>
          <w:tcPr>
            <w:tcW w:w="2936" w:type="pct"/>
            <w:shd w:val="clear" w:color="auto" w:fill="auto"/>
          </w:tcPr>
          <w:p w:rsidR="005937CE" w:rsidRPr="00465A7F" w:rsidRDefault="005937CE" w:rsidP="00412DF7">
            <w:pPr>
              <w:pStyle w:val="ASFKTablenorm"/>
              <w:ind w:left="57" w:right="57"/>
            </w:pPr>
            <w:r w:rsidRPr="00465A7F">
              <w:t>№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отчета</w:t>
            </w:r>
          </w:p>
        </w:tc>
        <w:tc>
          <w:tcPr>
            <w:tcW w:w="2936" w:type="pct"/>
            <w:shd w:val="clear" w:color="auto" w:fill="auto"/>
          </w:tcPr>
          <w:p w:rsidR="005937CE" w:rsidRPr="00465A7F" w:rsidRDefault="005937CE" w:rsidP="00412DF7">
            <w:pPr>
              <w:pStyle w:val="ASFKTablenorm"/>
              <w:ind w:left="57" w:right="57"/>
            </w:pPr>
            <w:r w:rsidRPr="00465A7F">
              <w:t>Наименование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создания</w:t>
            </w:r>
          </w:p>
        </w:tc>
        <w:tc>
          <w:tcPr>
            <w:tcW w:w="2936" w:type="pct"/>
            <w:shd w:val="clear" w:color="auto" w:fill="auto"/>
          </w:tcPr>
          <w:p w:rsidR="005937CE" w:rsidRPr="00465A7F" w:rsidRDefault="005937CE" w:rsidP="00412DF7">
            <w:pPr>
              <w:pStyle w:val="ASFKTablenorm"/>
              <w:ind w:left="57" w:right="57"/>
            </w:pPr>
            <w:r w:rsidRPr="00465A7F">
              <w:t>Дата создания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Оператор</w:t>
            </w:r>
          </w:p>
        </w:tc>
        <w:tc>
          <w:tcPr>
            <w:tcW w:w="2936" w:type="pct"/>
            <w:shd w:val="clear" w:color="auto" w:fill="auto"/>
          </w:tcPr>
          <w:p w:rsidR="005937CE" w:rsidRPr="00465A7F" w:rsidRDefault="005937CE" w:rsidP="00412DF7">
            <w:pPr>
              <w:pStyle w:val="ASFKTablenorm"/>
              <w:ind w:left="57" w:right="57"/>
            </w:pPr>
            <w:r w:rsidRPr="00465A7F">
              <w:t>Оператор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Контур</w:t>
            </w:r>
          </w:p>
        </w:tc>
        <w:tc>
          <w:tcPr>
            <w:tcW w:w="2936" w:type="pct"/>
            <w:shd w:val="clear" w:color="auto" w:fill="auto"/>
          </w:tcPr>
          <w:p w:rsidR="005937CE" w:rsidRPr="00465A7F" w:rsidRDefault="005937CE" w:rsidP="00412DF7">
            <w:pPr>
              <w:pStyle w:val="ASFKTablenorm"/>
              <w:ind w:left="57" w:right="57"/>
            </w:pPr>
            <w:r w:rsidRPr="00465A7F">
              <w:t>Контур, из которого поступил 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Бюджет</w:t>
            </w:r>
          </w:p>
        </w:tc>
        <w:tc>
          <w:tcPr>
            <w:tcW w:w="2936" w:type="pct"/>
            <w:shd w:val="clear" w:color="auto" w:fill="auto"/>
          </w:tcPr>
          <w:p w:rsidR="005937CE" w:rsidRPr="00465A7F" w:rsidRDefault="005937CE" w:rsidP="00412DF7">
            <w:pPr>
              <w:pStyle w:val="ASFKTablenorm"/>
              <w:ind w:left="57" w:right="57"/>
            </w:pPr>
            <w:r w:rsidRPr="00465A7F">
              <w:t>Код бюджета.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Тип источника</w:t>
            </w:r>
          </w:p>
        </w:tc>
        <w:tc>
          <w:tcPr>
            <w:tcW w:w="2936" w:type="pct"/>
            <w:shd w:val="clear" w:color="auto" w:fill="auto"/>
          </w:tcPr>
          <w:p w:rsidR="005937CE" w:rsidRPr="00465A7F" w:rsidRDefault="005937CE" w:rsidP="00412DF7">
            <w:pPr>
              <w:pStyle w:val="ASFKTablenorm"/>
              <w:ind w:left="57" w:right="57"/>
            </w:pPr>
            <w:r w:rsidRPr="00465A7F">
              <w:t>Тип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источника</w:t>
            </w:r>
          </w:p>
        </w:tc>
        <w:tc>
          <w:tcPr>
            <w:tcW w:w="2936" w:type="pct"/>
            <w:shd w:val="clear" w:color="auto" w:fill="auto"/>
          </w:tcPr>
          <w:p w:rsidR="005937CE" w:rsidRPr="00465A7F" w:rsidRDefault="005937CE" w:rsidP="00412DF7">
            <w:pPr>
              <w:pStyle w:val="ASFKTablenorm"/>
              <w:ind w:left="57" w:right="57"/>
            </w:pPr>
            <w:r w:rsidRPr="00465A7F">
              <w:t>Код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источника</w:t>
            </w:r>
          </w:p>
        </w:tc>
        <w:tc>
          <w:tcPr>
            <w:tcW w:w="2936" w:type="pct"/>
            <w:shd w:val="clear" w:color="auto" w:fill="auto"/>
          </w:tcPr>
          <w:p w:rsidR="005937CE" w:rsidRPr="00465A7F" w:rsidRDefault="005937CE" w:rsidP="00412DF7">
            <w:pPr>
              <w:pStyle w:val="ASFKTablenorm"/>
              <w:ind w:left="57" w:right="57"/>
            </w:pPr>
            <w:r w:rsidRPr="00465A7F">
              <w:t>Наименование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получателя</w:t>
            </w:r>
          </w:p>
        </w:tc>
        <w:tc>
          <w:tcPr>
            <w:tcW w:w="2936" w:type="pct"/>
            <w:shd w:val="clear" w:color="auto" w:fill="auto"/>
          </w:tcPr>
          <w:p w:rsidR="005937CE" w:rsidRPr="00465A7F" w:rsidRDefault="005937CE" w:rsidP="00412DF7">
            <w:pPr>
              <w:pStyle w:val="ASFKTablenorm"/>
              <w:ind w:left="57" w:right="57"/>
            </w:pPr>
            <w:r w:rsidRPr="00465A7F">
              <w:t>Тип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получателя</w:t>
            </w:r>
          </w:p>
        </w:tc>
        <w:tc>
          <w:tcPr>
            <w:tcW w:w="2936" w:type="pct"/>
            <w:shd w:val="clear" w:color="auto" w:fill="auto"/>
          </w:tcPr>
          <w:p w:rsidR="005937CE" w:rsidRPr="00465A7F" w:rsidRDefault="005937CE" w:rsidP="00412DF7">
            <w:pPr>
              <w:pStyle w:val="ASFKTablenorm"/>
              <w:ind w:left="57" w:right="57"/>
            </w:pPr>
            <w:r w:rsidRPr="00465A7F">
              <w:t>Код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получателя</w:t>
            </w:r>
          </w:p>
        </w:tc>
        <w:tc>
          <w:tcPr>
            <w:tcW w:w="2936" w:type="pct"/>
            <w:shd w:val="clear" w:color="auto" w:fill="auto"/>
          </w:tcPr>
          <w:p w:rsidR="005937CE" w:rsidRPr="00465A7F" w:rsidRDefault="005937CE" w:rsidP="00412DF7">
            <w:pPr>
              <w:pStyle w:val="ASFKTablenorm"/>
              <w:ind w:left="57" w:right="57"/>
            </w:pPr>
            <w:r w:rsidRPr="00465A7F">
              <w:t>Наименование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Периодичность</w:t>
            </w:r>
          </w:p>
        </w:tc>
        <w:tc>
          <w:tcPr>
            <w:tcW w:w="2936" w:type="pct"/>
            <w:shd w:val="clear" w:color="auto" w:fill="auto"/>
          </w:tcPr>
          <w:p w:rsidR="005937CE" w:rsidRPr="00465A7F" w:rsidRDefault="005937CE" w:rsidP="00412DF7">
            <w:pPr>
              <w:pStyle w:val="ASFKTablenorm"/>
              <w:ind w:left="57" w:right="57"/>
            </w:pPr>
            <w:r w:rsidRPr="00465A7F">
              <w:t>Периодичность.</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регистрации</w:t>
            </w:r>
          </w:p>
        </w:tc>
        <w:tc>
          <w:tcPr>
            <w:tcW w:w="2936" w:type="pct"/>
            <w:shd w:val="clear" w:color="auto" w:fill="auto"/>
          </w:tcPr>
          <w:p w:rsidR="005937CE" w:rsidRPr="00465A7F" w:rsidRDefault="005937CE" w:rsidP="00412DF7">
            <w:pPr>
              <w:pStyle w:val="ASFKTablenorm"/>
              <w:ind w:left="57" w:right="57"/>
            </w:pPr>
            <w:r w:rsidRPr="00465A7F">
              <w:t>Дата регистрации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документа</w:t>
            </w:r>
          </w:p>
        </w:tc>
        <w:tc>
          <w:tcPr>
            <w:tcW w:w="2936" w:type="pct"/>
            <w:shd w:val="clear" w:color="auto" w:fill="auto"/>
          </w:tcPr>
          <w:p w:rsidR="005937CE" w:rsidRPr="00465A7F" w:rsidRDefault="005937CE" w:rsidP="00412DF7">
            <w:pPr>
              <w:pStyle w:val="ASFKTablenorm"/>
              <w:ind w:left="57" w:right="57"/>
            </w:pPr>
            <w:r w:rsidRPr="00465A7F">
              <w:t>Тип документа.</w:t>
            </w:r>
          </w:p>
        </w:tc>
      </w:tr>
      <w:tr w:rsidR="005937CE" w:rsidRPr="00821226" w:rsidTr="00412DF7">
        <w:tc>
          <w:tcPr>
            <w:tcW w:w="2064" w:type="pct"/>
            <w:shd w:val="clear" w:color="auto" w:fill="auto"/>
          </w:tcPr>
          <w:p w:rsidR="005937CE" w:rsidRPr="00465A7F" w:rsidRDefault="001D6E21" w:rsidP="00412DF7">
            <w:pPr>
              <w:pStyle w:val="ASFKTablenorm"/>
              <w:ind w:left="57" w:right="57"/>
            </w:pPr>
            <w:r>
              <w:t>Признак конфиденциальности</w:t>
            </w:r>
          </w:p>
        </w:tc>
        <w:tc>
          <w:tcPr>
            <w:tcW w:w="2936" w:type="pct"/>
            <w:shd w:val="clear" w:color="auto" w:fill="auto"/>
          </w:tcPr>
          <w:p w:rsidR="005937CE" w:rsidRPr="00465A7F" w:rsidRDefault="001D6E21" w:rsidP="00412DF7">
            <w:pPr>
              <w:pStyle w:val="ASFKTablenorm"/>
              <w:ind w:left="57" w:right="57"/>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92715F">
        <w:rPr>
          <w:noProof/>
        </w:rPr>
        <w:t>175</w:t>
      </w:r>
      <w:r>
        <w:fldChar w:fldCharType="end"/>
      </w:r>
      <w:r>
        <w:t>.</w:t>
      </w:r>
    </w:p>
    <w:p w:rsidR="005937CE" w:rsidRPr="00837199" w:rsidRDefault="0092715F" w:rsidP="005937CE">
      <w:pPr>
        <w:pStyle w:val="ASFKFigure"/>
      </w:pPr>
      <w:r>
        <w:pict>
          <v:shape id="_x0000_i1307" type="#_x0000_t75" style="width:480pt;height:174pt">
            <v:imagedata r:id="rId252" o:title="0"/>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84" w:name="_Ref447031087"/>
      <w:bookmarkStart w:id="1185" w:name="_Toc79490544"/>
      <w:r w:rsidR="0092715F">
        <w:rPr>
          <w:noProof/>
        </w:rPr>
        <w:t>175</w:t>
      </w:r>
      <w:bookmarkEnd w:id="1184"/>
      <w:r>
        <w:fldChar w:fldCharType="end"/>
      </w:r>
      <w:r w:rsidRPr="00204E68">
        <w:t xml:space="preserve">. ЭФ документа </w:t>
      </w:r>
      <w:r>
        <w:t>«</w:t>
      </w:r>
      <w:r w:rsidRPr="00204E68">
        <w:t>Отчеты</w:t>
      </w:r>
      <w:r w:rsidR="00F9698D">
        <w:t xml:space="preserve">», закладки </w:t>
      </w:r>
      <w:r>
        <w:t>«</w:t>
      </w:r>
      <w:r w:rsidRPr="00204E68">
        <w:t>Вложения</w:t>
      </w:r>
      <w:r>
        <w:t>»</w:t>
      </w:r>
      <w:bookmarkEnd w:id="1185"/>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92715F">
        <w:pict>
          <v:shape id="_x0000_i1308" type="#_x0000_t75" style="width:24pt;height:24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92715F">
        <w:pict>
          <v:shape id="_x0000_i1309" type="#_x0000_t75" style="width:24pt;height:24pt">
            <v:imagedata r:id="rId231" o:title="кнопка Просмотреть информацию о вложении"/>
          </v:shape>
        </w:pict>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92715F">
        <w:pict>
          <v:shape id="_x0000_i1310" type="#_x0000_t75" style="width:24pt;height:24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92715F">
        <w:pict>
          <v:shape id="_x0000_i1311" type="#_x0000_t75" style="width:24pt;height:24pt">
            <v:imagedata r:id="rId233" o:title="кнопка Печать (вложений)"/>
          </v:shape>
        </w:pict>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92715F">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6" w:name="_Ref413926232"/>
      <w:bookmarkStart w:id="1187" w:name="_Toc79490322"/>
      <w:r w:rsidR="0092715F">
        <w:rPr>
          <w:noProof/>
        </w:rPr>
        <w:t>93</w:t>
      </w:r>
      <w:bookmarkEnd w:id="1186"/>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w:t>
            </w:r>
          </w:p>
        </w:tc>
        <w:tc>
          <w:tcPr>
            <w:tcW w:w="2936" w:type="pct"/>
            <w:shd w:val="clear" w:color="auto" w:fill="auto"/>
          </w:tcPr>
          <w:p w:rsidR="005937CE" w:rsidRPr="00465A7F" w:rsidRDefault="005937CE" w:rsidP="00412DF7">
            <w:pPr>
              <w:pStyle w:val="ASFKTablenorm"/>
              <w:ind w:left="57" w:right="57"/>
            </w:pPr>
            <w:r w:rsidRPr="00465A7F">
              <w:t xml:space="preserve">Тип </w:t>
            </w:r>
            <w:r>
              <w:t>содержимого</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w:t>
            </w:r>
          </w:p>
        </w:tc>
        <w:tc>
          <w:tcPr>
            <w:tcW w:w="2936" w:type="pct"/>
            <w:shd w:val="clear" w:color="auto" w:fill="auto"/>
          </w:tcPr>
          <w:p w:rsidR="005937CE" w:rsidRPr="00465A7F" w:rsidRDefault="005937CE" w:rsidP="00412DF7">
            <w:pPr>
              <w:pStyle w:val="ASFKTablenorm"/>
              <w:ind w:left="57" w:right="57"/>
            </w:pPr>
            <w:r w:rsidRPr="00465A7F">
              <w:t xml:space="preserve">Дата </w:t>
            </w:r>
            <w:r>
              <w:t>документа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Документ</w:t>
            </w:r>
          </w:p>
        </w:tc>
        <w:tc>
          <w:tcPr>
            <w:tcW w:w="2936" w:type="pct"/>
            <w:shd w:val="clear" w:color="auto" w:fill="auto"/>
          </w:tcPr>
          <w:p w:rsidR="005937CE" w:rsidRPr="00465A7F" w:rsidRDefault="005937CE" w:rsidP="00412DF7">
            <w:pPr>
              <w:pStyle w:val="ASFKTablenorm"/>
              <w:ind w:left="57" w:right="57"/>
            </w:pPr>
            <w:r w:rsidRPr="00465A7F">
              <w:t>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GUID</w:t>
            </w:r>
          </w:p>
        </w:tc>
        <w:tc>
          <w:tcPr>
            <w:tcW w:w="2936" w:type="pct"/>
            <w:shd w:val="clear" w:color="auto" w:fill="auto"/>
          </w:tcPr>
          <w:p w:rsidR="005937CE" w:rsidRPr="00465A7F" w:rsidRDefault="005937CE"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Файл</w:t>
            </w:r>
          </w:p>
        </w:tc>
        <w:tc>
          <w:tcPr>
            <w:tcW w:w="2936" w:type="pct"/>
            <w:shd w:val="clear" w:color="auto" w:fill="auto"/>
          </w:tcPr>
          <w:p w:rsidR="005937CE" w:rsidRPr="00465A7F" w:rsidRDefault="005937CE" w:rsidP="00412DF7">
            <w:pPr>
              <w:pStyle w:val="ASFKTablenorm"/>
              <w:ind w:left="57" w:right="57"/>
            </w:pPr>
            <w:r>
              <w:t>Имя файла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Размер</w:t>
            </w:r>
          </w:p>
        </w:tc>
        <w:tc>
          <w:tcPr>
            <w:tcW w:w="2936" w:type="pct"/>
            <w:shd w:val="clear" w:color="auto" w:fill="auto"/>
          </w:tcPr>
          <w:p w:rsidR="005937CE" w:rsidRPr="00465A7F" w:rsidRDefault="005937CE" w:rsidP="00412DF7">
            <w:pPr>
              <w:pStyle w:val="ASFKTablenorm"/>
              <w:ind w:left="57" w:right="57"/>
            </w:pPr>
            <w:r w:rsidRPr="00465A7F">
              <w:t>Размер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Бизнес-тип</w:t>
            </w:r>
          </w:p>
        </w:tc>
        <w:tc>
          <w:tcPr>
            <w:tcW w:w="2936" w:type="pct"/>
            <w:shd w:val="clear" w:color="auto" w:fill="auto"/>
          </w:tcPr>
          <w:p w:rsidR="005937CE" w:rsidRPr="00465A7F" w:rsidRDefault="005937CE" w:rsidP="00412DF7">
            <w:pPr>
              <w:pStyle w:val="ASFKTablenorm"/>
              <w:ind w:left="57" w:right="57"/>
            </w:pPr>
            <w:r w:rsidRPr="00465A7F">
              <w:t>Бизнес-тип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ID</w:t>
            </w:r>
          </w:p>
        </w:tc>
        <w:tc>
          <w:tcPr>
            <w:tcW w:w="2936" w:type="pct"/>
            <w:shd w:val="clear" w:color="auto" w:fill="auto"/>
          </w:tcPr>
          <w:p w:rsidR="005937CE" w:rsidRPr="00465A7F" w:rsidRDefault="005937CE" w:rsidP="00412DF7">
            <w:pPr>
              <w:pStyle w:val="ASFKTablenorm"/>
              <w:ind w:left="57" w:right="57"/>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92715F">
        <w:rPr>
          <w:noProof/>
        </w:rPr>
        <w:t>176</w:t>
      </w:r>
      <w:r w:rsidRPr="00837199">
        <w:fldChar w:fldCharType="end"/>
      </w:r>
      <w:r w:rsidRPr="00837199">
        <w:t>.</w:t>
      </w:r>
    </w:p>
    <w:p w:rsidR="005937CE" w:rsidRPr="00837199" w:rsidRDefault="0092715F" w:rsidP="005937CE">
      <w:pPr>
        <w:pStyle w:val="ASFKFigure"/>
      </w:pPr>
      <w:r>
        <w:pict>
          <v:shape id="_x0000_i1312" type="#_x0000_t75" style="width:480pt;height:180pt">
            <v:imagedata r:id="rId253" o:title="2"/>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88" w:name="_Ref415133048"/>
      <w:bookmarkStart w:id="1189" w:name="_Toc79490545"/>
      <w:r w:rsidR="0092715F">
        <w:rPr>
          <w:noProof/>
        </w:rPr>
        <w:t>176</w:t>
      </w:r>
      <w:bookmarkEnd w:id="1188"/>
      <w:r>
        <w:fldChar w:fldCharType="end"/>
      </w:r>
      <w:r w:rsidRPr="00204E68">
        <w:t xml:space="preserve">. ЭФ документа </w:t>
      </w:r>
      <w:r>
        <w:t>«</w:t>
      </w:r>
      <w:r w:rsidRPr="00204E68">
        <w:t>Отчеты</w:t>
      </w:r>
      <w:r w:rsidR="00F9698D">
        <w:t xml:space="preserve">», закладки </w:t>
      </w:r>
      <w:r>
        <w:t>«</w:t>
      </w:r>
      <w:r w:rsidRPr="00204E68">
        <w:t>Реестр вложений первичных документов</w:t>
      </w:r>
      <w:r>
        <w:t>»</w:t>
      </w:r>
      <w:bookmarkEnd w:id="1189"/>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92715F">
        <w:pict>
          <v:shape id="_x0000_i1313" type="#_x0000_t75" style="width:24pt;height:24pt">
            <v:imagedata r:id="rId232"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92715F">
        <w:pict>
          <v:shape id="_x0000_i1314" type="#_x0000_t75" style="width:24pt;height:24pt">
            <v:imagedata r:id="rId254"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92715F">
        <w:pict>
          <v:shape id="_x0000_i1315" type="#_x0000_t75" style="width:24pt;height:24pt">
            <v:imagedata r:id="rId233" o:title="кнопка Печать вложений" gain="81921f" blacklevel="-3277f"/>
          </v:shape>
        </w:pict>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92715F">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0" w:name="_Ref415133077"/>
      <w:bookmarkStart w:id="1191" w:name="_Toc79490323"/>
      <w:r w:rsidR="0092715F">
        <w:rPr>
          <w:noProof/>
        </w:rPr>
        <w:t>94</w:t>
      </w:r>
      <w:bookmarkEnd w:id="1190"/>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7"/>
        <w:gridCol w:w="5588"/>
      </w:tblGrid>
      <w:tr w:rsidR="005937CE" w:rsidRPr="00821226" w:rsidTr="00412DF7">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136" w:type="pct"/>
            <w:shd w:val="clear" w:color="auto" w:fill="auto"/>
          </w:tcPr>
          <w:p w:rsidR="005937CE" w:rsidRPr="00465A7F" w:rsidRDefault="005937CE" w:rsidP="00412DF7">
            <w:pPr>
              <w:pStyle w:val="ASFKTablenorm"/>
              <w:ind w:left="57" w:right="57"/>
            </w:pPr>
            <w:r>
              <w:t>Краткое наименование документа</w:t>
            </w:r>
          </w:p>
        </w:tc>
        <w:tc>
          <w:tcPr>
            <w:tcW w:w="2864" w:type="pct"/>
            <w:shd w:val="clear" w:color="auto" w:fill="auto"/>
          </w:tcPr>
          <w:p w:rsidR="005937CE" w:rsidRPr="00465A7F" w:rsidRDefault="005937CE" w:rsidP="00412DF7">
            <w:pPr>
              <w:pStyle w:val="ASFKTablenorm"/>
              <w:ind w:left="57" w:right="57"/>
            </w:pPr>
            <w:r>
              <w:t>Краткое наименование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Тип документа</w:t>
            </w:r>
          </w:p>
        </w:tc>
        <w:tc>
          <w:tcPr>
            <w:tcW w:w="2864" w:type="pct"/>
            <w:shd w:val="clear" w:color="auto" w:fill="auto"/>
          </w:tcPr>
          <w:p w:rsidR="005937CE" w:rsidRDefault="005937CE" w:rsidP="00412DF7">
            <w:pPr>
              <w:pStyle w:val="ASFKTablenorm"/>
              <w:ind w:left="57" w:right="57"/>
            </w:pPr>
            <w:r>
              <w:t>Тип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 документа</w:t>
            </w:r>
          </w:p>
        </w:tc>
        <w:tc>
          <w:tcPr>
            <w:tcW w:w="2864" w:type="pct"/>
            <w:shd w:val="clear" w:color="auto" w:fill="auto"/>
          </w:tcPr>
          <w:p w:rsidR="005937CE" w:rsidRDefault="005937CE" w:rsidP="00412DF7">
            <w:pPr>
              <w:pStyle w:val="ASFKTablenorm"/>
              <w:ind w:left="57" w:right="57"/>
            </w:pPr>
            <w:r>
              <w:t>№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Дата документа</w:t>
            </w:r>
          </w:p>
        </w:tc>
        <w:tc>
          <w:tcPr>
            <w:tcW w:w="2864" w:type="pct"/>
            <w:shd w:val="clear" w:color="auto" w:fill="auto"/>
          </w:tcPr>
          <w:p w:rsidR="005937CE" w:rsidRDefault="005937CE" w:rsidP="00412DF7">
            <w:pPr>
              <w:pStyle w:val="ASFKTablenorm"/>
              <w:ind w:left="57" w:right="57"/>
            </w:pPr>
            <w:r>
              <w:t>Дата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Сумма первичного документа</w:t>
            </w:r>
          </w:p>
        </w:tc>
        <w:tc>
          <w:tcPr>
            <w:tcW w:w="2864" w:type="pct"/>
            <w:shd w:val="clear" w:color="auto" w:fill="auto"/>
          </w:tcPr>
          <w:p w:rsidR="005937CE" w:rsidRDefault="005937CE" w:rsidP="00412DF7">
            <w:pPr>
              <w:pStyle w:val="ASFKTablenorm"/>
              <w:ind w:left="57" w:right="57"/>
            </w:pPr>
            <w:r>
              <w:t>Сумма первичного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Размер</w:t>
            </w:r>
          </w:p>
        </w:tc>
        <w:tc>
          <w:tcPr>
            <w:tcW w:w="2864" w:type="pct"/>
            <w:shd w:val="clear" w:color="auto" w:fill="auto"/>
          </w:tcPr>
          <w:p w:rsidR="005937CE" w:rsidRDefault="005937CE" w:rsidP="00412DF7">
            <w:pPr>
              <w:pStyle w:val="ASFKTablenorm"/>
              <w:ind w:left="57" w:right="57"/>
            </w:pPr>
            <w:r>
              <w:t>Размер вложения.</w:t>
            </w:r>
          </w:p>
        </w:tc>
      </w:tr>
      <w:tr w:rsidR="005937CE" w:rsidRPr="00821226" w:rsidTr="00412DF7">
        <w:tc>
          <w:tcPr>
            <w:tcW w:w="2136" w:type="pct"/>
            <w:shd w:val="clear" w:color="auto" w:fill="auto"/>
          </w:tcPr>
          <w:p w:rsidR="005937CE" w:rsidRDefault="005937CE" w:rsidP="00412DF7">
            <w:pPr>
              <w:pStyle w:val="ASFKTablenorm"/>
              <w:ind w:left="57" w:right="57"/>
            </w:pPr>
            <w:r>
              <w:lastRenderedPageBreak/>
              <w:t>Тип</w:t>
            </w:r>
          </w:p>
        </w:tc>
        <w:tc>
          <w:tcPr>
            <w:tcW w:w="2864" w:type="pct"/>
            <w:shd w:val="clear" w:color="auto" w:fill="auto"/>
          </w:tcPr>
          <w:p w:rsidR="005937CE" w:rsidRDefault="005937CE" w:rsidP="00412DF7">
            <w:pPr>
              <w:pStyle w:val="ASFKTablenorm"/>
              <w:ind w:left="57" w:right="57"/>
            </w:pPr>
            <w:r>
              <w:t>Тип содержимого.</w:t>
            </w:r>
          </w:p>
        </w:tc>
      </w:tr>
      <w:tr w:rsidR="005937CE" w:rsidRPr="00821226" w:rsidTr="00412DF7">
        <w:tc>
          <w:tcPr>
            <w:tcW w:w="2136" w:type="pct"/>
            <w:shd w:val="clear" w:color="auto" w:fill="auto"/>
          </w:tcPr>
          <w:p w:rsidR="005937CE" w:rsidRDefault="005937CE" w:rsidP="00412DF7">
            <w:pPr>
              <w:pStyle w:val="ASFKTablenorm"/>
              <w:ind w:left="57" w:right="57"/>
            </w:pPr>
            <w:r>
              <w:t>ГУИД</w:t>
            </w:r>
          </w:p>
        </w:tc>
        <w:tc>
          <w:tcPr>
            <w:tcW w:w="2864" w:type="pct"/>
            <w:shd w:val="clear" w:color="auto" w:fill="auto"/>
          </w:tcPr>
          <w:p w:rsidR="005937CE" w:rsidRDefault="005937CE" w:rsidP="00412DF7">
            <w:pPr>
              <w:pStyle w:val="ASFKTablenorm"/>
              <w:ind w:left="57" w:right="57"/>
            </w:pPr>
            <w:r>
              <w:t>ГУИД.</w:t>
            </w:r>
          </w:p>
        </w:tc>
      </w:tr>
      <w:tr w:rsidR="005937CE" w:rsidRPr="00821226" w:rsidTr="00412DF7">
        <w:tc>
          <w:tcPr>
            <w:tcW w:w="2136" w:type="pct"/>
            <w:shd w:val="clear" w:color="auto" w:fill="auto"/>
          </w:tcPr>
          <w:p w:rsidR="005937CE" w:rsidRDefault="005937CE" w:rsidP="00412DF7">
            <w:pPr>
              <w:pStyle w:val="ASFKTablenorm"/>
              <w:ind w:left="57" w:right="57"/>
            </w:pPr>
            <w:r>
              <w:t>ГУИД отчета</w:t>
            </w:r>
          </w:p>
        </w:tc>
        <w:tc>
          <w:tcPr>
            <w:tcW w:w="2864" w:type="pct"/>
            <w:shd w:val="clear" w:color="auto" w:fill="auto"/>
          </w:tcPr>
          <w:p w:rsidR="005937CE" w:rsidRDefault="005937CE" w:rsidP="00412DF7">
            <w:pPr>
              <w:pStyle w:val="ASFKTablenorm"/>
              <w:ind w:left="57" w:right="57"/>
            </w:pPr>
            <w:r>
              <w:t>ГУИД отчета.</w:t>
            </w:r>
          </w:p>
        </w:tc>
      </w:tr>
      <w:tr w:rsidR="005937CE" w:rsidRPr="00821226" w:rsidTr="00412DF7">
        <w:tc>
          <w:tcPr>
            <w:tcW w:w="2136"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rsidTr="00412DF7">
        <w:tc>
          <w:tcPr>
            <w:tcW w:w="2136" w:type="pct"/>
            <w:shd w:val="clear" w:color="auto" w:fill="auto"/>
          </w:tcPr>
          <w:p w:rsidR="005937CE" w:rsidRDefault="005937CE" w:rsidP="00412DF7">
            <w:pPr>
              <w:pStyle w:val="ASFKTablenorm"/>
              <w:ind w:left="57" w:right="57"/>
            </w:pPr>
            <w:r>
              <w:t>Файл</w:t>
            </w:r>
          </w:p>
        </w:tc>
        <w:tc>
          <w:tcPr>
            <w:tcW w:w="2864" w:type="pct"/>
            <w:shd w:val="clear" w:color="auto" w:fill="auto"/>
          </w:tcPr>
          <w:p w:rsidR="005937CE" w:rsidRDefault="005937CE" w:rsidP="00412DF7">
            <w:pPr>
              <w:pStyle w:val="ASFKTablenorm"/>
              <w:ind w:left="57" w:right="57"/>
            </w:pPr>
            <w:r>
              <w:t>Имя файла.</w:t>
            </w:r>
          </w:p>
        </w:tc>
      </w:tr>
    </w:tbl>
    <w:p w:rsidR="009921BF" w:rsidRPr="00CB6A86" w:rsidRDefault="009921BF" w:rsidP="009921BF">
      <w:pPr>
        <w:pStyle w:val="32"/>
      </w:pPr>
      <w:bookmarkStart w:id="1192" w:name="_Ref355695440"/>
      <w:bookmarkStart w:id="1193" w:name="_Toc387859032"/>
      <w:bookmarkStart w:id="1194" w:name="_Toc410283293"/>
      <w:bookmarkStart w:id="1195" w:name="_Toc79490209"/>
      <w:bookmarkEnd w:id="1174"/>
      <w:bookmarkEnd w:id="1175"/>
      <w:bookmarkEnd w:id="1176"/>
      <w:bookmarkEnd w:id="1177"/>
      <w:bookmarkEnd w:id="1178"/>
      <w:bookmarkEnd w:id="1179"/>
      <w:r>
        <w:t>Информация из РД</w:t>
      </w:r>
      <w:bookmarkEnd w:id="1192"/>
      <w:bookmarkEnd w:id="1193"/>
      <w:bookmarkEnd w:id="1194"/>
      <w:bookmarkEnd w:id="1195"/>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92715F">
        <w:rPr>
          <w:noProof/>
        </w:rPr>
        <w:t>177</w:t>
      </w:r>
      <w:r w:rsidR="009921BF">
        <w:fldChar w:fldCharType="end"/>
      </w:r>
      <w:r w:rsidR="009921BF" w:rsidRPr="0064058C">
        <w:t>.</w:t>
      </w:r>
    </w:p>
    <w:p w:rsidR="009921BF" w:rsidRPr="00AC0B6D" w:rsidRDefault="0092715F" w:rsidP="009921BF">
      <w:pPr>
        <w:pStyle w:val="ASFKFigure"/>
      </w:pPr>
      <w:r>
        <w:pict>
          <v:shape id="_x0000_i1316" type="#_x0000_t75" style="width:480pt;height:252pt">
            <v:imagedata r:id="rId255" o:title="0"/>
          </v:shape>
        </w:pict>
      </w:r>
    </w:p>
    <w:p w:rsidR="009921BF" w:rsidRPr="00B77E8C" w:rsidRDefault="009921BF" w:rsidP="009921BF">
      <w:pPr>
        <w:pStyle w:val="ASFKFigName"/>
      </w:pPr>
      <w:r>
        <w:fldChar w:fldCharType="begin"/>
      </w:r>
      <w:r>
        <w:instrText xml:space="preserve"> SEQ Рисунок \* ARABIC </w:instrText>
      </w:r>
      <w:r>
        <w:fldChar w:fldCharType="separate"/>
      </w:r>
      <w:bookmarkStart w:id="1196" w:name="_Ref363494150"/>
      <w:bookmarkStart w:id="1197" w:name="_Toc79490546"/>
      <w:r w:rsidR="0092715F">
        <w:rPr>
          <w:noProof/>
        </w:rPr>
        <w:t>177</w:t>
      </w:r>
      <w:bookmarkEnd w:id="1196"/>
      <w:r>
        <w:fldChar w:fldCharType="end"/>
      </w:r>
      <w:r>
        <w:t xml:space="preserve">. </w:t>
      </w:r>
      <w:r w:rsidRPr="00821226">
        <w:t xml:space="preserve">ЭФ списка документов </w:t>
      </w:r>
      <w:r>
        <w:t>«Информация из расчетных документов»</w:t>
      </w:r>
      <w:bookmarkEnd w:id="1197"/>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t>найти запись.</w:t>
      </w:r>
    </w:p>
    <w:p w:rsidR="009921BF" w:rsidRDefault="009921BF" w:rsidP="009921BF">
      <w:pPr>
        <w:pStyle w:val="41"/>
      </w:pPr>
      <w:r>
        <w:lastRenderedPageBreak/>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92715F">
        <w:t>178</w:t>
      </w:r>
      <w:r>
        <w:fldChar w:fldCharType="end"/>
      </w:r>
      <w:r>
        <w:t xml:space="preserve">. </w:t>
      </w:r>
    </w:p>
    <w:p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92715F" w:rsidP="009921BF">
      <w:pPr>
        <w:pStyle w:val="ASFKFigure"/>
      </w:pPr>
      <w:r>
        <w:pict>
          <v:shape id="_x0000_i1317" type="#_x0000_t75" style="width:473.25pt;height:465pt">
            <v:imagedata r:id="rId256" o:title="1"/>
          </v:shape>
        </w:pict>
      </w:r>
    </w:p>
    <w:p w:rsidR="009921BF" w:rsidRDefault="009921BF" w:rsidP="009921BF">
      <w:pPr>
        <w:pStyle w:val="ASFKFigName"/>
      </w:pPr>
      <w:r>
        <w:fldChar w:fldCharType="begin"/>
      </w:r>
      <w:r>
        <w:instrText xml:space="preserve"> SEQ Рисунок \* ARABIC </w:instrText>
      </w:r>
      <w:r>
        <w:fldChar w:fldCharType="separate"/>
      </w:r>
      <w:bookmarkStart w:id="1198" w:name="_Ref355631692"/>
      <w:bookmarkStart w:id="1199" w:name="_Toc79490547"/>
      <w:r w:rsidR="0092715F">
        <w:rPr>
          <w:noProof/>
        </w:rPr>
        <w:t>178</w:t>
      </w:r>
      <w:bookmarkEnd w:id="1198"/>
      <w:r>
        <w:fldChar w:fldCharType="end"/>
      </w:r>
      <w:r>
        <w:t xml:space="preserve">. </w:t>
      </w:r>
      <w:r w:rsidRPr="0064058C">
        <w:t xml:space="preserve">ЭФ </w:t>
      </w:r>
      <w:r>
        <w:t>документа «</w:t>
      </w:r>
      <w:r w:rsidR="00470A95">
        <w:t>Информация из РД</w:t>
      </w:r>
      <w:r>
        <w:t>»</w:t>
      </w:r>
      <w:bookmarkEnd w:id="1199"/>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92715F">
        <w:t>95</w:t>
      </w:r>
      <w:r>
        <w:fldChar w:fldCharType="end"/>
      </w:r>
      <w:r>
        <w:t>.</w:t>
      </w:r>
    </w:p>
    <w:p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0" w:name="_Ref355631652"/>
      <w:bookmarkStart w:id="1201" w:name="_Toc79490324"/>
      <w:r w:rsidR="0092715F">
        <w:rPr>
          <w:noProof/>
        </w:rPr>
        <w:t>95</w:t>
      </w:r>
      <w:bookmarkEnd w:id="1200"/>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8"/>
      </w:tblGrid>
      <w:tr w:rsidR="009921BF" w:rsidRPr="00F610F5" w:rsidTr="00412DF7">
        <w:trPr>
          <w:trHeight w:val="20"/>
          <w:tblHeader/>
        </w:trPr>
        <w:tc>
          <w:tcPr>
            <w:tcW w:w="4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Номер документа/лицевого сч</w:t>
            </w:r>
            <w:r w:rsidRPr="009921BF">
              <w:t>ета</w:t>
            </w:r>
          </w:p>
        </w:tc>
        <w:tc>
          <w:tcPr>
            <w:tcW w:w="5378" w:type="dxa"/>
            <w:shd w:val="clear" w:color="auto" w:fill="auto"/>
          </w:tcPr>
          <w:p w:rsidR="006D55FF" w:rsidRDefault="006D55FF" w:rsidP="00412DF7">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6D55FF" w:rsidRPr="009921BF" w:rsidRDefault="006D55FF" w:rsidP="00412DF7">
            <w:pPr>
              <w:pStyle w:val="ASFKTablenorm"/>
              <w:ind w:left="57" w:right="57"/>
            </w:pPr>
            <w:r>
              <w:t xml:space="preserve">При передаче информации в адрес уполномоченного </w:t>
            </w:r>
            <w:r>
              <w:lastRenderedPageBreak/>
              <w:t>подразделения, удаленного ПБС, удаленного НУБП поле не заполняется.</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lastRenderedPageBreak/>
              <w:t>Дата документа</w:t>
            </w:r>
          </w:p>
        </w:tc>
        <w:tc>
          <w:tcPr>
            <w:tcW w:w="5378" w:type="dxa"/>
            <w:shd w:val="clear" w:color="auto" w:fill="auto"/>
          </w:tcPr>
          <w:p w:rsidR="009921BF" w:rsidRPr="009921BF" w:rsidRDefault="009921BF" w:rsidP="00412DF7">
            <w:pPr>
              <w:pStyle w:val="ASFKTablenorm"/>
              <w:ind w:left="57" w:right="57"/>
            </w:pPr>
            <w:r w:rsidRPr="00F610F5">
              <w:t>Дата документа, к которому прилагается информация из расче</w:t>
            </w:r>
            <w:r w:rsidRPr="009921BF">
              <w:t>тных документов.</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Расчетных докуме</w:t>
            </w:r>
            <w:r w:rsidRPr="009921BF">
              <w:t>нтов</w:t>
            </w:r>
          </w:p>
        </w:tc>
        <w:tc>
          <w:tcPr>
            <w:tcW w:w="5378" w:type="dxa"/>
            <w:shd w:val="clear" w:color="auto" w:fill="auto"/>
          </w:tcPr>
          <w:p w:rsidR="009921BF" w:rsidRPr="009921BF" w:rsidRDefault="009921BF" w:rsidP="00412DF7">
            <w:pPr>
              <w:pStyle w:val="ASFKTablenorm"/>
              <w:ind w:left="57" w:right="57"/>
            </w:pPr>
            <w:r w:rsidRPr="00F610F5">
              <w:t>Количество прилагаемых РД.</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t>Общая сумма</w:t>
            </w:r>
          </w:p>
        </w:tc>
        <w:tc>
          <w:tcPr>
            <w:tcW w:w="5378" w:type="dxa"/>
            <w:shd w:val="clear" w:color="auto" w:fill="auto"/>
          </w:tcPr>
          <w:p w:rsidR="009921BF" w:rsidRPr="009921BF" w:rsidRDefault="00CA11B8" w:rsidP="00412DF7">
            <w:pPr>
              <w:pStyle w:val="ASFKTablenorm"/>
              <w:ind w:left="57" w:right="57"/>
            </w:pPr>
            <w:r w:rsidRPr="00F610F5">
              <w:t>Общая сумма по прилагаемым РД</w:t>
            </w:r>
            <w:r w:rsidR="009921BF" w:rsidRPr="009921BF">
              <w:t>.</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Метка конфиденциальности</w:t>
            </w:r>
          </w:p>
        </w:tc>
        <w:tc>
          <w:tcPr>
            <w:tcW w:w="5378" w:type="dxa"/>
            <w:shd w:val="clear" w:color="auto" w:fill="auto"/>
          </w:tcPr>
          <w:p w:rsidR="00C95195" w:rsidRDefault="00C95195" w:rsidP="00412DF7">
            <w:pPr>
              <w:pStyle w:val="ASFKTablenorm"/>
              <w:ind w:left="57" w:right="57"/>
            </w:pPr>
            <w:r>
              <w:t>Метка конфиденциальности.</w:t>
            </w:r>
            <w:r w:rsidR="00CA11B8">
              <w:t xml:space="preserve"> Допустимые наименования:</w:t>
            </w:r>
          </w:p>
          <w:p w:rsidR="00CA11B8" w:rsidRDefault="00CA11B8" w:rsidP="00CA11B8">
            <w:pPr>
              <w:pStyle w:val="ASFKTableListMark"/>
            </w:pPr>
            <w:r>
              <w:t>0 - не секретно;</w:t>
            </w:r>
          </w:p>
          <w:p w:rsidR="00CA11B8" w:rsidRDefault="00CA11B8" w:rsidP="00CA11B8">
            <w:pPr>
              <w:pStyle w:val="ASFKTableListMark"/>
            </w:pPr>
            <w:r>
              <w:t>1 - для служебного пользования;</w:t>
            </w:r>
          </w:p>
          <w:p w:rsidR="00CA11B8" w:rsidRDefault="00CA11B8" w:rsidP="00CA11B8">
            <w:pPr>
              <w:pStyle w:val="ASFKTableListMark"/>
            </w:pPr>
            <w:r>
              <w:t>2 - секретно;</w:t>
            </w:r>
          </w:p>
          <w:p w:rsidR="00CA11B8" w:rsidRDefault="00CA11B8" w:rsidP="00CA11B8">
            <w:pPr>
              <w:pStyle w:val="ASFKTableListMark"/>
            </w:pPr>
            <w:r>
              <w:t>3 - совершенно секретно.</w:t>
            </w:r>
          </w:p>
          <w:p w:rsidR="00CA11B8" w:rsidRPr="00F610F5" w:rsidRDefault="00CA11B8" w:rsidP="00412DF7">
            <w:pPr>
              <w:pStyle w:val="ASFKTablenorm"/>
              <w:ind w:left="57" w:right="57"/>
            </w:pPr>
            <w:r w:rsidRPr="00505A51">
              <w:t>Поле недоступно для редактирования</w:t>
            </w:r>
            <w:r>
              <w:t xml:space="preserve">. </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Пункт перечня</w:t>
            </w:r>
          </w:p>
        </w:tc>
        <w:tc>
          <w:tcPr>
            <w:tcW w:w="5378" w:type="dxa"/>
            <w:shd w:val="clear" w:color="auto" w:fill="auto"/>
          </w:tcPr>
          <w:p w:rsidR="00C95195" w:rsidRPr="00F610F5" w:rsidRDefault="00CA11B8" w:rsidP="00412DF7">
            <w:pPr>
              <w:pStyle w:val="ASFKTablenorm"/>
              <w:ind w:left="57" w:right="57"/>
            </w:pPr>
            <w:r w:rsidRPr="00CA11B8">
              <w:t>Указывается пункт перечня, на основании которого документ является конфиденциальным.</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t>Вид </w:t>
            </w:r>
            <w:r w:rsidRPr="009921BF">
              <w:t>документа-основания</w:t>
            </w:r>
          </w:p>
        </w:tc>
        <w:tc>
          <w:tcPr>
            <w:tcW w:w="5378" w:type="dxa"/>
            <w:shd w:val="clear" w:color="auto" w:fill="auto"/>
          </w:tcPr>
          <w:p w:rsidR="009921BF" w:rsidRPr="009921BF" w:rsidRDefault="009921BF" w:rsidP="00412DF7">
            <w:pPr>
              <w:pStyle w:val="ASFKTablenorm"/>
              <w:ind w:left="57" w:right="57"/>
            </w:pPr>
            <w:r w:rsidRPr="00F610F5">
              <w:t>Вид документа-основания.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Признак принадлежности к пр</w:t>
            </w:r>
            <w:r w:rsidRPr="009921BF">
              <w:t>омежуточному отчёту</w:t>
            </w:r>
          </w:p>
        </w:tc>
        <w:tc>
          <w:tcPr>
            <w:tcW w:w="5378" w:type="dxa"/>
            <w:shd w:val="clear" w:color="auto" w:fill="auto"/>
          </w:tcPr>
          <w:p w:rsidR="009921BF" w:rsidRPr="009921BF" w:rsidRDefault="009921BF" w:rsidP="00412DF7">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412DF7">
            <w:pPr>
              <w:pStyle w:val="ASFKTablenorm"/>
              <w:ind w:left="57" w:right="57"/>
            </w:pPr>
            <w:r w:rsidRPr="00F610F5">
              <w:t>Пустое поле указывает на то, что документ прилагается к итог</w:t>
            </w:r>
            <w:r w:rsidRPr="009921BF">
              <w:t>овому отчету.</w:t>
            </w:r>
          </w:p>
        </w:tc>
      </w:tr>
      <w:tr w:rsidR="009921BF" w:rsidRPr="00F610F5" w:rsidTr="00412DF7">
        <w:trPr>
          <w:trHeight w:val="20"/>
        </w:trPr>
        <w:tc>
          <w:tcPr>
            <w:tcW w:w="9755" w:type="dxa"/>
            <w:gridSpan w:val="2"/>
            <w:shd w:val="clear" w:color="auto" w:fill="auto"/>
          </w:tcPr>
          <w:p w:rsidR="009921BF" w:rsidRPr="009921BF" w:rsidRDefault="009E3BC8" w:rsidP="00412DF7">
            <w:pPr>
              <w:pStyle w:val="ASFKTablenorm"/>
              <w:ind w:left="57" w:right="57"/>
            </w:pPr>
            <w:r w:rsidRPr="009E3BC8">
              <w:t xml:space="preserve">Группа полей </w:t>
            </w:r>
            <w:r w:rsidR="009921BF" w:rsidRPr="009921BF">
              <w:t xml:space="preserve">«Расчетные документы» </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Номер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Номер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Дата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Дата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Сумма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Сумма платежного поручения.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r>
      <w:tr w:rsidR="009921BF" w:rsidRPr="00F610F5" w:rsidTr="00412DF7">
        <w:trPr>
          <w:trHeight w:val="20"/>
        </w:trPr>
        <w:tc>
          <w:tcPr>
            <w:tcW w:w="4377" w:type="dxa"/>
            <w:shd w:val="clear" w:color="auto" w:fill="auto"/>
          </w:tcPr>
          <w:p w:rsidR="009921BF" w:rsidRPr="00412DF7" w:rsidRDefault="009921BF" w:rsidP="00412DF7">
            <w:pPr>
              <w:pStyle w:val="ASFKTablenorm"/>
              <w:ind w:left="57" w:right="57"/>
              <w:rPr>
                <w:rFonts w:eastAsia="Calibri"/>
              </w:rPr>
            </w:pPr>
            <w:r w:rsidRPr="00412DF7">
              <w:rPr>
                <w:rFonts w:eastAsia="Calibri"/>
              </w:rPr>
              <w:t>КПП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платежа (наименование)</w:t>
            </w:r>
          </w:p>
        </w:tc>
        <w:tc>
          <w:tcPr>
            <w:tcW w:w="5378" w:type="dxa"/>
            <w:shd w:val="clear" w:color="auto" w:fill="auto"/>
          </w:tcPr>
          <w:p w:rsidR="00054CB3" w:rsidRPr="009921BF" w:rsidRDefault="00054CB3" w:rsidP="00412DF7">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054CB3" w:rsidRPr="00F610F5" w:rsidRDefault="00054CB3" w:rsidP="007D04A9">
            <w:pPr>
              <w:pStyle w:val="ASFKTableListMark"/>
            </w:pPr>
            <w:r w:rsidRPr="00F610F5">
              <w:t>0</w:t>
            </w:r>
            <w:r>
              <w:t xml:space="preserve"> – «</w:t>
            </w:r>
            <w:r w:rsidRPr="00F610F5">
              <w:t>пусто</w:t>
            </w:r>
            <w:r>
              <w:t>»</w:t>
            </w:r>
            <w:r w:rsidRPr="00F610F5">
              <w:t>;</w:t>
            </w:r>
          </w:p>
          <w:p w:rsidR="00054CB3" w:rsidRPr="00F610F5" w:rsidRDefault="00054CB3" w:rsidP="007D04A9">
            <w:pPr>
              <w:pStyle w:val="ASFKTableListMark"/>
            </w:pPr>
            <w:r w:rsidRPr="00F610F5">
              <w:t>1</w:t>
            </w:r>
            <w:r>
              <w:t xml:space="preserve"> – «</w:t>
            </w:r>
            <w:r w:rsidRPr="00F610F5">
              <w:t>почтой</w:t>
            </w:r>
            <w:r>
              <w:t>»</w:t>
            </w:r>
            <w:r w:rsidRPr="00F610F5">
              <w:t>;</w:t>
            </w:r>
          </w:p>
          <w:p w:rsidR="00054CB3" w:rsidRPr="00F610F5" w:rsidRDefault="00054CB3" w:rsidP="007D04A9">
            <w:pPr>
              <w:pStyle w:val="ASFKTableListMark"/>
            </w:pPr>
            <w:r w:rsidRPr="00F610F5">
              <w:t>2</w:t>
            </w:r>
            <w:r>
              <w:t xml:space="preserve"> – «</w:t>
            </w:r>
            <w:r w:rsidRPr="00F610F5">
              <w:t>телеграфом</w:t>
            </w:r>
            <w:r>
              <w:t>»</w:t>
            </w:r>
            <w:r w:rsidRPr="00F610F5">
              <w:t>;</w:t>
            </w:r>
          </w:p>
          <w:p w:rsidR="00054CB3" w:rsidRPr="00F610F5" w:rsidRDefault="00054CB3" w:rsidP="007D04A9">
            <w:pPr>
              <w:pStyle w:val="ASFKTableListMark"/>
            </w:pPr>
            <w:r w:rsidRPr="00F610F5">
              <w:t>3</w:t>
            </w:r>
            <w:r>
              <w:t xml:space="preserve"> – </w:t>
            </w:r>
            <w:r w:rsidRPr="00F51E72">
              <w:rPr>
                <w:rStyle w:val="ASFKReporterror"/>
              </w:rPr>
              <w:t>«электронно»</w:t>
            </w:r>
            <w:r w:rsidRPr="00F610F5">
              <w:t>;</w:t>
            </w:r>
          </w:p>
          <w:p w:rsidR="00054CB3" w:rsidRPr="00F610F5" w:rsidRDefault="00054CB3" w:rsidP="007D04A9">
            <w:pPr>
              <w:pStyle w:val="ASFKTableListMark"/>
            </w:pPr>
            <w:r w:rsidRPr="00F610F5">
              <w:t>4</w:t>
            </w:r>
            <w:r>
              <w:t xml:space="preserve"> – «</w:t>
            </w:r>
            <w:r w:rsidRPr="00F610F5">
              <w:t>срочно</w:t>
            </w:r>
            <w:r>
              <w:t>»</w:t>
            </w:r>
            <w:r w:rsidRPr="00F610F5">
              <w:t>.</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поступления в банк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поступления в банк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списания со счета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списания со счета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Вид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c>
          <w:tcPr>
            <w:tcW w:w="5378"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lastRenderedPageBreak/>
              <w:t>Дата составления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Дата составления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плательщика</w:t>
            </w:r>
          </w:p>
        </w:tc>
        <w:tc>
          <w:tcPr>
            <w:tcW w:w="5378" w:type="dxa"/>
            <w:shd w:val="clear" w:color="auto" w:fill="auto"/>
          </w:tcPr>
          <w:p w:rsidR="00856779" w:rsidRPr="00412DF7" w:rsidRDefault="00856779" w:rsidP="00412DF7">
            <w:pPr>
              <w:pStyle w:val="ASFKTablenorm"/>
              <w:ind w:left="57" w:right="57"/>
              <w:rPr>
                <w:rFonts w:eastAsia="Calibri"/>
              </w:rPr>
            </w:pP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Расчетный счет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Корсчет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Корсчет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Расчетный счет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Корсчет банка получателя</w:t>
            </w:r>
          </w:p>
        </w:tc>
        <w:tc>
          <w:tcPr>
            <w:tcW w:w="5378" w:type="dxa"/>
            <w:shd w:val="clear" w:color="auto" w:fill="auto"/>
          </w:tcPr>
          <w:p w:rsidR="00054CB3" w:rsidRPr="009921BF" w:rsidRDefault="00054CB3" w:rsidP="00412DF7">
            <w:pPr>
              <w:pStyle w:val="ASFKTablenorm"/>
              <w:ind w:left="57" w:right="57"/>
            </w:pPr>
            <w:r w:rsidRPr="00412DF7">
              <w:rPr>
                <w:rFonts w:eastAsia="Calibri"/>
              </w:rPr>
              <w:t>Корсчет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Срок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Срок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Очередность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Очередность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Код</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Уникальный идентификатор начисления (Код).</w:t>
            </w:r>
          </w:p>
          <w:p w:rsidR="00054CB3" w:rsidRPr="00412DF7" w:rsidRDefault="00054CB3" w:rsidP="00412DF7">
            <w:pPr>
              <w:pStyle w:val="ASFKTablenorm"/>
              <w:ind w:left="57" w:right="57"/>
              <w:rPr>
                <w:rFonts w:eastAsia="Calibri"/>
              </w:rPr>
            </w:pPr>
            <w:r w:rsidRPr="00412DF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Назначение платежа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Назначение платежа.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Статус составителя расчетного документа</w:t>
            </w:r>
          </w:p>
        </w:tc>
        <w:tc>
          <w:tcPr>
            <w:tcW w:w="5378" w:type="dxa"/>
            <w:shd w:val="clear" w:color="auto" w:fill="auto"/>
          </w:tcPr>
          <w:p w:rsidR="00856779" w:rsidRPr="009921BF" w:rsidRDefault="00856779" w:rsidP="00412DF7">
            <w:pPr>
              <w:pStyle w:val="ASFKTablenorm"/>
              <w:ind w:left="57" w:right="57"/>
            </w:pPr>
            <w:r w:rsidRPr="00412DF7">
              <w:rPr>
                <w:rFonts w:eastAsia="Calibri"/>
              </w:rPr>
              <w:t>Статус составителя расчетного документа.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бюджетной классификации</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бюджетной классификации.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по ОКТМО.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основания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основания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налогового периода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налогового периода.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номера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номера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даты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даты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Тип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Тип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частичного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частичного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Шифр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Шифр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Сумма остатка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Сумма остатка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Содержание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Содержание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выписки</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выписки.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Глобальный идентификатор</w:t>
            </w:r>
          </w:p>
        </w:tc>
        <w:tc>
          <w:tcPr>
            <w:tcW w:w="5378" w:type="dxa"/>
            <w:shd w:val="clear" w:color="auto" w:fill="auto"/>
          </w:tcPr>
          <w:p w:rsidR="00856779" w:rsidRPr="009921BF" w:rsidRDefault="007E4212" w:rsidP="00412DF7">
            <w:pPr>
              <w:pStyle w:val="ASFKTablenorm"/>
              <w:ind w:left="57" w:right="57"/>
            </w:pPr>
            <w:r w:rsidRPr="00412DF7">
              <w:rPr>
                <w:rFonts w:eastAsia="Calibri"/>
              </w:rPr>
              <w:t>Глобальный уникальный идентификатор документа, присвоенный ТОФК.</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lastRenderedPageBreak/>
              <w:t>Идентификатор контракта</w:t>
            </w:r>
          </w:p>
        </w:tc>
        <w:tc>
          <w:tcPr>
            <w:tcW w:w="5378" w:type="dxa"/>
            <w:shd w:val="clear" w:color="auto" w:fill="auto"/>
          </w:tcPr>
          <w:p w:rsidR="00054CB3" w:rsidRPr="00412DF7" w:rsidRDefault="007E4212" w:rsidP="00412DF7">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 xml:space="preserve">Номер </w:t>
            </w:r>
            <w:r>
              <w:t>КОО</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КОО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Сумма НДС, итого</w:t>
            </w:r>
          </w:p>
        </w:tc>
        <w:tc>
          <w:tcPr>
            <w:tcW w:w="5378" w:type="dxa"/>
            <w:shd w:val="clear" w:color="auto" w:fill="auto"/>
          </w:tcPr>
          <w:p w:rsidR="00054CB3" w:rsidRPr="00412DF7" w:rsidRDefault="007E4212" w:rsidP="00412DF7">
            <w:pPr>
              <w:pStyle w:val="ASFKTablenorm"/>
              <w:ind w:left="57" w:right="57"/>
              <w:rPr>
                <w:rFonts w:eastAsia="Calibri"/>
              </w:rPr>
            </w:pPr>
            <w:r w:rsidRPr="007E4212">
              <w:t>Сумма НДС по документу.</w:t>
            </w:r>
          </w:p>
        </w:tc>
      </w:tr>
      <w:tr w:rsidR="00D45A02" w:rsidRPr="00F610F5" w:rsidTr="00412DF7">
        <w:trPr>
          <w:trHeight w:val="20"/>
        </w:trPr>
        <w:tc>
          <w:tcPr>
            <w:tcW w:w="9755" w:type="dxa"/>
            <w:gridSpan w:val="2"/>
            <w:shd w:val="clear" w:color="auto" w:fill="auto"/>
          </w:tcPr>
          <w:p w:rsidR="00D45A02" w:rsidRPr="00D45A02" w:rsidRDefault="00D45A02" w:rsidP="00412DF7">
            <w:pPr>
              <w:pStyle w:val="ASFKTablenorm"/>
              <w:ind w:left="57" w:right="57"/>
            </w:pPr>
            <w:r w:rsidRPr="00D45A02">
              <w:t>Группа полей «Расшифровка по КБК</w:t>
            </w:r>
            <w:r w:rsidR="001F4E88">
              <w:t>»</w:t>
            </w:r>
            <w:r w:rsidRPr="00D45A02">
              <w:t xml:space="preserve"> (де</w:t>
            </w:r>
            <w:r w:rsidR="001F4E88">
              <w:t>тализация расчётных документов)</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КБК</w:t>
            </w:r>
            <w:r w:rsidRPr="00412DF7">
              <w:rPr>
                <w:rFonts w:eastAsia="Calibri"/>
              </w:rPr>
              <w:tab/>
            </w:r>
          </w:p>
        </w:tc>
        <w:tc>
          <w:tcPr>
            <w:tcW w:w="5378" w:type="dxa"/>
            <w:shd w:val="clear" w:color="auto" w:fill="auto"/>
          </w:tcPr>
          <w:p w:rsidR="00D45A02" w:rsidRPr="00D45A02" w:rsidRDefault="00D45A02" w:rsidP="00412DF7">
            <w:pPr>
              <w:pStyle w:val="ASFKTablenorm"/>
              <w:ind w:left="57" w:right="57"/>
            </w:pPr>
            <w:r w:rsidRPr="00D45A02">
              <w:t>Код бюджетной классификации.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Тип КБК (наименование)</w:t>
            </w:r>
          </w:p>
        </w:tc>
        <w:tc>
          <w:tcPr>
            <w:tcW w:w="5378" w:type="dxa"/>
            <w:shd w:val="clear" w:color="auto" w:fill="auto"/>
          </w:tcPr>
          <w:p w:rsidR="00D45A02" w:rsidRPr="00D45A02" w:rsidRDefault="00D45A02" w:rsidP="00412DF7">
            <w:pPr>
              <w:pStyle w:val="ASFKTablenorm"/>
              <w:ind w:left="57" w:right="57"/>
            </w:pPr>
            <w:r w:rsidRPr="00412DF7">
              <w:rPr>
                <w:rFonts w:eastAsia="Calibri"/>
              </w:rPr>
              <w:t>Наименование типа КБК.</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w:t>
            </w:r>
          </w:p>
        </w:tc>
        <w:tc>
          <w:tcPr>
            <w:tcW w:w="5378" w:type="dxa"/>
            <w:shd w:val="clear" w:color="auto" w:fill="auto"/>
          </w:tcPr>
          <w:p w:rsidR="00D45A02" w:rsidRPr="00D45A02" w:rsidRDefault="00D45A02" w:rsidP="00412DF7">
            <w:pPr>
              <w:pStyle w:val="ASFKTablenorm"/>
              <w:ind w:left="57" w:right="57"/>
            </w:pPr>
            <w:r w:rsidRPr="00412DF7">
              <w:rPr>
                <w:rFonts w:eastAsia="Calibri"/>
              </w:rPr>
              <w:t>Сумма</w:t>
            </w:r>
            <w:r w:rsidR="00202320" w:rsidRPr="00412DF7">
              <w:rPr>
                <w:rFonts w:eastAsia="Calibri"/>
              </w:rPr>
              <w:t xml:space="preserve"> документа</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p>
        </w:tc>
        <w:tc>
          <w:tcPr>
            <w:tcW w:w="5378"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r w:rsidR="00202320" w:rsidRPr="00412DF7">
              <w:rPr>
                <w:rFonts w:eastAsia="Calibri"/>
              </w:rPr>
              <w:t xml:space="preserve"> по документу</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Направление платежа (наименование)</w:t>
            </w:r>
          </w:p>
        </w:tc>
        <w:tc>
          <w:tcPr>
            <w:tcW w:w="5378" w:type="dxa"/>
            <w:shd w:val="clear" w:color="auto" w:fill="auto"/>
          </w:tcPr>
          <w:p w:rsidR="00A32A50" w:rsidRPr="00412DF7" w:rsidRDefault="00D45A02" w:rsidP="00412DF7">
            <w:pPr>
              <w:pStyle w:val="ASFKTablenorm"/>
              <w:ind w:left="57" w:right="57"/>
              <w:rPr>
                <w:rFonts w:eastAsia="Calibri"/>
              </w:rPr>
            </w:pPr>
            <w:r w:rsidRPr="00412DF7">
              <w:rPr>
                <w:rFonts w:eastAsia="Calibri"/>
              </w:rPr>
              <w:t>Наименование направления платежа.</w:t>
            </w:r>
            <w:r w:rsidR="00A32A50" w:rsidRPr="00412DF7">
              <w:rPr>
                <w:rFonts w:eastAsia="Calibri"/>
              </w:rPr>
              <w:t xml:space="preserve"> </w:t>
            </w:r>
          </w:p>
          <w:p w:rsidR="00202320" w:rsidRPr="00202320" w:rsidRDefault="00202320" w:rsidP="00412DF7">
            <w:pPr>
              <w:pStyle w:val="ASFKTablenorm"/>
              <w:ind w:left="57" w:right="57"/>
            </w:pPr>
            <w:r w:rsidRPr="00202320">
              <w:t>Допустимые значения:</w:t>
            </w:r>
          </w:p>
          <w:p w:rsidR="00202320" w:rsidRPr="00202320" w:rsidRDefault="00202320" w:rsidP="00A32A50">
            <w:pPr>
              <w:pStyle w:val="ASFKTableListMark"/>
            </w:pPr>
            <w:r w:rsidRPr="00202320">
              <w:t>0 - зачисление;</w:t>
            </w:r>
          </w:p>
          <w:p w:rsidR="00202320" w:rsidRPr="00202320" w:rsidRDefault="00202320" w:rsidP="00A32A50">
            <w:pPr>
              <w:pStyle w:val="ASFKTableListMark"/>
            </w:pPr>
            <w:r w:rsidRPr="00202320">
              <w:t>1 - списание.</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цели</w:t>
            </w:r>
          </w:p>
        </w:tc>
        <w:tc>
          <w:tcPr>
            <w:tcW w:w="5378" w:type="dxa"/>
            <w:shd w:val="clear" w:color="auto" w:fill="auto"/>
          </w:tcPr>
          <w:p w:rsidR="00D45A02" w:rsidRPr="00D45A02" w:rsidRDefault="00D45A02" w:rsidP="00412DF7">
            <w:pPr>
              <w:pStyle w:val="ASFKTablenorm"/>
              <w:ind w:left="57" w:right="57"/>
            </w:pPr>
            <w:r w:rsidRPr="00412DF7">
              <w:rPr>
                <w:rFonts w:eastAsia="Calibri"/>
              </w:rPr>
              <w:t>Код цели.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Номер бюджетного обязательства</w:t>
            </w:r>
          </w:p>
        </w:tc>
        <w:tc>
          <w:tcPr>
            <w:tcW w:w="5378" w:type="dxa"/>
            <w:shd w:val="clear" w:color="auto" w:fill="auto"/>
          </w:tcPr>
          <w:p w:rsidR="00202320" w:rsidRDefault="00202320" w:rsidP="00412DF7">
            <w:pPr>
              <w:pStyle w:val="ASFKTablenorm"/>
              <w:ind w:left="57" w:right="57"/>
            </w:pPr>
            <w:r>
              <w:t>Учетный номер БО, присвоенный в ТОФК.</w:t>
            </w:r>
          </w:p>
          <w:p w:rsidR="00202320" w:rsidRPr="00D45A02" w:rsidRDefault="00202320" w:rsidP="00412DF7">
            <w:pPr>
              <w:pStyle w:val="ASFKTablenorm"/>
              <w:ind w:left="57" w:right="57"/>
            </w:pPr>
            <w:r>
              <w:t>Не заполняется в случае отсутствия БО.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D45A02" w:rsidRPr="00D45A02" w:rsidRDefault="00202320" w:rsidP="00412DF7">
            <w:pPr>
              <w:pStyle w:val="ASFKTablenorm"/>
              <w:ind w:left="57" w:right="57"/>
            </w:pPr>
            <w:r w:rsidRPr="00412DF7">
              <w:rPr>
                <w:rFonts w:eastAsia="Calibri"/>
              </w:rPr>
              <w:t>Указывается код в соответствии с ОКТМО.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Месяц финансирования</w:t>
            </w:r>
          </w:p>
        </w:tc>
        <w:tc>
          <w:tcPr>
            <w:tcW w:w="5378" w:type="dxa"/>
            <w:shd w:val="clear" w:color="auto" w:fill="auto"/>
          </w:tcPr>
          <w:p w:rsidR="00D45A02" w:rsidRPr="00D45A02" w:rsidRDefault="00D45A02" w:rsidP="00412DF7">
            <w:pPr>
              <w:pStyle w:val="ASFKTablenorm"/>
              <w:ind w:left="57" w:right="57"/>
            </w:pPr>
            <w:r w:rsidRPr="00412DF7">
              <w:rPr>
                <w:rFonts w:eastAsia="Calibri"/>
              </w:rPr>
              <w:t>Месяц финансирования.</w:t>
            </w:r>
          </w:p>
        </w:tc>
      </w:tr>
    </w:tbl>
    <w:p w:rsidR="00307734" w:rsidRPr="007C76C9" w:rsidRDefault="00307734" w:rsidP="00307734">
      <w:pPr>
        <w:pStyle w:val="ASFKNormal"/>
      </w:pPr>
      <w:r w:rsidRPr="00102E28">
        <w:t>ЭФ документа «</w:t>
      </w:r>
      <w:r w:rsidR="00CA237B">
        <w:t>Информация из РД</w:t>
      </w:r>
      <w:r w:rsidRPr="00102E28">
        <w:t>», закладки «</w:t>
      </w:r>
      <w:r w:rsidR="00CA237B">
        <w:t>Распоряжения о совершении казначейского платежа</w:t>
      </w:r>
      <w:r w:rsidRPr="00102E28">
        <w:t>»</w:t>
      </w:r>
      <w:r>
        <w:t xml:space="preserve"> представлена н</w:t>
      </w:r>
      <w:r w:rsidRPr="007C76C9">
        <w:t>а рисунке</w:t>
      </w:r>
      <w:r w:rsidRPr="0064058C">
        <w:t> </w:t>
      </w:r>
      <w:r w:rsidR="007D04A9">
        <w:fldChar w:fldCharType="begin"/>
      </w:r>
      <w:r w:rsidR="007D04A9">
        <w:instrText xml:space="preserve"> REF _Ref58868991 \h </w:instrText>
      </w:r>
      <w:r w:rsidR="007D04A9">
        <w:fldChar w:fldCharType="separate"/>
      </w:r>
      <w:r w:rsidR="0092715F">
        <w:rPr>
          <w:noProof/>
        </w:rPr>
        <w:t>179</w:t>
      </w:r>
      <w:r w:rsidR="007D04A9">
        <w:fldChar w:fldCharType="end"/>
      </w:r>
      <w:r w:rsidRPr="007C76C9">
        <w:t>.</w:t>
      </w:r>
    </w:p>
    <w:p w:rsidR="00307734" w:rsidRPr="00936363" w:rsidRDefault="0092715F" w:rsidP="00307734">
      <w:pPr>
        <w:pStyle w:val="ASFKFigure"/>
      </w:pPr>
      <w:r>
        <w:lastRenderedPageBreak/>
        <w:pict>
          <v:shape id="_x0000_i1318" type="#_x0000_t75" style="width:477.75pt;height:339pt">
            <v:imagedata r:id="rId257" o:title="2"/>
          </v:shape>
        </w:pict>
      </w:r>
    </w:p>
    <w:p w:rsidR="00307734" w:rsidRPr="007C76C9" w:rsidRDefault="00307734" w:rsidP="00307734">
      <w:pPr>
        <w:pStyle w:val="ASFKFigName"/>
      </w:pPr>
      <w:r w:rsidRPr="007C76C9">
        <w:fldChar w:fldCharType="begin"/>
      </w:r>
      <w:r w:rsidRPr="007C76C9">
        <w:instrText xml:space="preserve"> SEQ Рисунок \* ARABIC </w:instrText>
      </w:r>
      <w:r w:rsidRPr="007C76C9">
        <w:fldChar w:fldCharType="separate"/>
      </w:r>
      <w:bookmarkStart w:id="1202" w:name="_Ref58868991"/>
      <w:bookmarkStart w:id="1203" w:name="_Toc79490548"/>
      <w:r w:rsidR="0092715F">
        <w:rPr>
          <w:noProof/>
        </w:rPr>
        <w:t>179</w:t>
      </w:r>
      <w:bookmarkEnd w:id="1202"/>
      <w:r w:rsidRPr="007C76C9">
        <w:fldChar w:fldCharType="end"/>
      </w:r>
      <w:r w:rsidRPr="007C76C9">
        <w:t xml:space="preserve">. ЭФ документа </w:t>
      </w:r>
      <w:r>
        <w:t>«</w:t>
      </w:r>
      <w:r w:rsidR="00CA237B" w:rsidRPr="00CA237B">
        <w:t xml:space="preserve"> </w:t>
      </w:r>
      <w:r w:rsidR="00CA237B">
        <w:t>Информация из РД</w:t>
      </w:r>
      <w:r>
        <w:t>», закладки «</w:t>
      </w:r>
      <w:r w:rsidR="00CA237B">
        <w:t>Распоряжения о совершении казначейского платежа</w:t>
      </w:r>
      <w:r>
        <w:t>»</w:t>
      </w:r>
      <w:bookmarkEnd w:id="1203"/>
    </w:p>
    <w:p w:rsidR="00307734" w:rsidRPr="007C76C9" w:rsidRDefault="00307734" w:rsidP="00307734">
      <w:pPr>
        <w:pStyle w:val="ASFKNormal"/>
      </w:pPr>
      <w:r w:rsidRPr="007C76C9">
        <w:t xml:space="preserve">Перечень полей закладки </w:t>
      </w:r>
      <w:r>
        <w:t>«</w:t>
      </w:r>
      <w:r w:rsidR="00CA237B">
        <w:t>Распоряжения о совершении казначейского платежа</w:t>
      </w:r>
      <w:r>
        <w:t>»</w:t>
      </w:r>
      <w:r w:rsidRPr="007C76C9">
        <w:t xml:space="preserve"> документа </w:t>
      </w:r>
      <w:r>
        <w:t>«</w:t>
      </w:r>
      <w:r w:rsidR="00CA237B">
        <w:t>Информация из РД</w:t>
      </w:r>
      <w:r>
        <w:t>»</w:t>
      </w:r>
      <w:r w:rsidRPr="007C76C9">
        <w:t xml:space="preserve"> представлены </w:t>
      </w:r>
      <w:r>
        <w:t>в таблице </w:t>
      </w:r>
      <w:r w:rsidR="007D04A9">
        <w:fldChar w:fldCharType="begin"/>
      </w:r>
      <w:r w:rsidR="007D04A9">
        <w:instrText xml:space="preserve"> REF _Ref58868992 \h </w:instrText>
      </w:r>
      <w:r w:rsidR="007D04A9">
        <w:fldChar w:fldCharType="separate"/>
      </w:r>
      <w:r w:rsidR="0092715F">
        <w:rPr>
          <w:noProof/>
        </w:rPr>
        <w:t>96</w:t>
      </w:r>
      <w:r w:rsidR="007D04A9">
        <w:fldChar w:fldCharType="end"/>
      </w:r>
      <w:r w:rsidRPr="007C76C9">
        <w:t>.</w:t>
      </w:r>
    </w:p>
    <w:p w:rsidR="00307734" w:rsidRDefault="00307734" w:rsidP="00307734">
      <w:pPr>
        <w:pStyle w:val="ASFKNameTable"/>
      </w:pPr>
      <w:r>
        <w:rPr>
          <w:noProof/>
        </w:rPr>
        <w:fldChar w:fldCharType="begin"/>
      </w:r>
      <w:r>
        <w:rPr>
          <w:noProof/>
        </w:rPr>
        <w:instrText xml:space="preserve"> SEQ Таблица \* ARABIC </w:instrText>
      </w:r>
      <w:r>
        <w:rPr>
          <w:noProof/>
        </w:rPr>
        <w:fldChar w:fldCharType="separate"/>
      </w:r>
      <w:bookmarkStart w:id="1204" w:name="_Ref58868992"/>
      <w:bookmarkStart w:id="1205" w:name="_Toc79490325"/>
      <w:r w:rsidR="0092715F">
        <w:rPr>
          <w:noProof/>
        </w:rPr>
        <w:t>96</w:t>
      </w:r>
      <w:bookmarkEnd w:id="1204"/>
      <w:r>
        <w:rPr>
          <w:noProof/>
        </w:rPr>
        <w:fldChar w:fldCharType="end"/>
      </w:r>
      <w:r w:rsidRPr="007C76C9">
        <w:t xml:space="preserve">. Описание полей документа </w:t>
      </w:r>
      <w:r>
        <w:t>«</w:t>
      </w:r>
      <w:r w:rsidR="00CA237B">
        <w:t>Информация из РД</w:t>
      </w:r>
      <w:r>
        <w:t>», закладки «</w:t>
      </w:r>
      <w:r w:rsidR="00CA237B">
        <w:t>Распоряжения о совершении казначейского платежа</w:t>
      </w:r>
      <w:r>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307734"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Описание поля</w:t>
            </w:r>
          </w:p>
        </w:tc>
      </w:tr>
      <w:tr w:rsidR="00307734" w:rsidRPr="00116AA3" w:rsidTr="00412DF7">
        <w:tc>
          <w:tcPr>
            <w:tcW w:w="1259" w:type="pct"/>
            <w:shd w:val="clear" w:color="auto" w:fill="auto"/>
          </w:tcPr>
          <w:p w:rsidR="00307734" w:rsidRPr="00116AA3" w:rsidRDefault="00CA237B" w:rsidP="00412DF7">
            <w:pPr>
              <w:pStyle w:val="ASFKTablenorm"/>
              <w:ind w:left="57" w:right="57"/>
            </w:pPr>
            <w:r>
              <w:t>Номер</w:t>
            </w:r>
          </w:p>
        </w:tc>
        <w:tc>
          <w:tcPr>
            <w:tcW w:w="3741" w:type="pct"/>
            <w:shd w:val="clear" w:color="auto" w:fill="auto"/>
          </w:tcPr>
          <w:p w:rsidR="00C45FBB" w:rsidRDefault="00C45FBB" w:rsidP="00412DF7">
            <w:pPr>
              <w:pStyle w:val="ASFKTablenorm"/>
              <w:ind w:left="57" w:right="57"/>
            </w:pPr>
            <w:r>
              <w:t>Указывается номер распоряжения.</w:t>
            </w:r>
          </w:p>
          <w:p w:rsidR="00307734" w:rsidRPr="00116AA3" w:rsidRDefault="003F53EC" w:rsidP="00412DF7">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w:t>
            </w:r>
          </w:p>
        </w:tc>
        <w:tc>
          <w:tcPr>
            <w:tcW w:w="3741" w:type="pct"/>
            <w:shd w:val="clear" w:color="auto" w:fill="auto"/>
          </w:tcPr>
          <w:p w:rsidR="004B784C" w:rsidRDefault="004B784C" w:rsidP="00412DF7">
            <w:pPr>
              <w:pStyle w:val="ASFKTablenorm"/>
              <w:ind w:left="57" w:right="57"/>
            </w:pPr>
            <w:r>
              <w:t>Указывается дата составления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 исполнения</w:t>
            </w:r>
          </w:p>
        </w:tc>
        <w:tc>
          <w:tcPr>
            <w:tcW w:w="3741" w:type="pct"/>
            <w:shd w:val="clear" w:color="auto" w:fill="auto"/>
          </w:tcPr>
          <w:p w:rsidR="004B784C" w:rsidRDefault="004B784C" w:rsidP="00412DF7">
            <w:pPr>
              <w:pStyle w:val="ASFKTablenorm"/>
              <w:ind w:left="57" w:right="57"/>
            </w:pPr>
            <w:r>
              <w:t>Указывается дата исполнения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Сумма</w:t>
            </w:r>
          </w:p>
        </w:tc>
        <w:tc>
          <w:tcPr>
            <w:tcW w:w="3741" w:type="pct"/>
            <w:shd w:val="clear" w:color="auto" w:fill="auto"/>
          </w:tcPr>
          <w:p w:rsidR="004B784C" w:rsidRDefault="004B784C" w:rsidP="00412DF7">
            <w:pPr>
              <w:pStyle w:val="ASFKTablenorm"/>
              <w:ind w:left="57" w:right="57"/>
            </w:pPr>
            <w:r>
              <w:t>Указывается сумма платежа в валюте.</w:t>
            </w:r>
          </w:p>
          <w:p w:rsidR="00CA237B" w:rsidRPr="00116AA3" w:rsidRDefault="00C45FBB" w:rsidP="00412DF7">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Аналитический код</w:t>
            </w:r>
          </w:p>
        </w:tc>
        <w:tc>
          <w:tcPr>
            <w:tcW w:w="3741" w:type="pct"/>
            <w:shd w:val="clear" w:color="auto" w:fill="auto"/>
          </w:tcPr>
          <w:p w:rsidR="00CA237B" w:rsidRDefault="004B784C" w:rsidP="00412DF7">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4B784C" w:rsidRPr="00116AA3" w:rsidRDefault="004B784C" w:rsidP="00412DF7">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A237B" w:rsidRPr="00116AA3" w:rsidTr="00412DF7">
        <w:tc>
          <w:tcPr>
            <w:tcW w:w="1259" w:type="pct"/>
            <w:shd w:val="clear" w:color="auto" w:fill="auto"/>
          </w:tcPr>
          <w:p w:rsidR="00CA237B" w:rsidRDefault="00CA237B" w:rsidP="00412DF7">
            <w:pPr>
              <w:pStyle w:val="ASFKTablenorm"/>
              <w:ind w:left="57" w:right="57"/>
            </w:pPr>
            <w:r>
              <w:t>Наименование плательщика</w:t>
            </w:r>
          </w:p>
        </w:tc>
        <w:tc>
          <w:tcPr>
            <w:tcW w:w="3741" w:type="pct"/>
            <w:shd w:val="clear" w:color="auto" w:fill="auto"/>
          </w:tcPr>
          <w:p w:rsidR="00CA237B" w:rsidRDefault="004B784C" w:rsidP="00412DF7">
            <w:pPr>
              <w:pStyle w:val="ASFKTablenorm"/>
              <w:ind w:left="57" w:right="57"/>
            </w:pPr>
            <w:r>
              <w:t>Указывается наименование плательщика.</w:t>
            </w:r>
          </w:p>
          <w:p w:rsidR="004B784C" w:rsidRPr="00116AA3" w:rsidRDefault="004B784C" w:rsidP="00412DF7">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фактического плательщика</w:t>
            </w:r>
          </w:p>
        </w:tc>
        <w:tc>
          <w:tcPr>
            <w:tcW w:w="3741" w:type="pct"/>
            <w:shd w:val="clear" w:color="auto" w:fill="auto"/>
          </w:tcPr>
          <w:p w:rsidR="00CA237B" w:rsidRDefault="008C6B12" w:rsidP="00412DF7">
            <w:pPr>
              <w:pStyle w:val="ASFKTablenorm"/>
              <w:ind w:left="57" w:right="57"/>
            </w:pPr>
            <w:r>
              <w:t>Указывается и</w:t>
            </w:r>
            <w:r w:rsidRPr="008C6B12">
              <w:t>дентификационный номер налогоплательщика -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фактического плательщика</w:t>
            </w:r>
          </w:p>
        </w:tc>
        <w:tc>
          <w:tcPr>
            <w:tcW w:w="3741" w:type="pct"/>
            <w:shd w:val="clear" w:color="auto" w:fill="auto"/>
          </w:tcPr>
          <w:p w:rsidR="00CA237B" w:rsidRDefault="008C6B12" w:rsidP="00412DF7">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БИК ТОФК плательщика</w:t>
            </w:r>
          </w:p>
        </w:tc>
        <w:tc>
          <w:tcPr>
            <w:tcW w:w="3741" w:type="pct"/>
            <w:shd w:val="clear" w:color="auto" w:fill="auto"/>
          </w:tcPr>
          <w:p w:rsidR="00CA237B" w:rsidRDefault="008C6B12" w:rsidP="00412DF7">
            <w:pPr>
              <w:pStyle w:val="ASFKTablenorm"/>
              <w:ind w:left="57" w:right="57"/>
            </w:pPr>
            <w:r>
              <w:t>Указывается б</w:t>
            </w:r>
            <w:r w:rsidRPr="008C6B12">
              <w:t>анковский идентификационный код обслуживающей организации</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ЕКС плательщика</w:t>
            </w:r>
          </w:p>
        </w:tc>
        <w:tc>
          <w:tcPr>
            <w:tcW w:w="3741" w:type="pct"/>
            <w:shd w:val="clear" w:color="auto" w:fill="auto"/>
          </w:tcPr>
          <w:p w:rsidR="008C6B12" w:rsidRDefault="005E030E" w:rsidP="00412DF7">
            <w:pPr>
              <w:pStyle w:val="ASFKTablenorm"/>
              <w:ind w:left="57" w:right="57"/>
            </w:pPr>
            <w:r>
              <w:t>Указывается н</w:t>
            </w:r>
            <w:r w:rsidRPr="005E030E">
              <w:t>омер счета обслуживающей организации</w:t>
            </w:r>
            <w:r>
              <w:t>.</w:t>
            </w:r>
          </w:p>
          <w:p w:rsidR="00307734"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получателя</w:t>
            </w:r>
          </w:p>
        </w:tc>
        <w:tc>
          <w:tcPr>
            <w:tcW w:w="3741" w:type="pct"/>
            <w:shd w:val="clear" w:color="auto" w:fill="auto"/>
          </w:tcPr>
          <w:p w:rsidR="00CA237B" w:rsidRDefault="002C0490" w:rsidP="00412DF7">
            <w:pPr>
              <w:pStyle w:val="ASFKTablenorm"/>
              <w:ind w:left="57" w:right="57"/>
            </w:pPr>
            <w:r>
              <w:t>Указывается и</w:t>
            </w:r>
            <w:r w:rsidRPr="002C0490">
              <w:t>дентификационный номер налогоплательщика -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получателя</w:t>
            </w:r>
          </w:p>
        </w:tc>
        <w:tc>
          <w:tcPr>
            <w:tcW w:w="3741" w:type="pct"/>
            <w:shd w:val="clear" w:color="auto" w:fill="auto"/>
          </w:tcPr>
          <w:p w:rsidR="00CA237B" w:rsidRDefault="002C0490" w:rsidP="00412DF7">
            <w:pPr>
              <w:pStyle w:val="ASFKTablenorm"/>
              <w:ind w:left="57" w:right="57"/>
            </w:pPr>
            <w:r>
              <w:t>Указывается к</w:t>
            </w:r>
            <w:r w:rsidRPr="002C0490">
              <w:t>од причины постановки на учет в налоговом органе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К/с банка/ЕКС получателя</w:t>
            </w:r>
          </w:p>
        </w:tc>
        <w:tc>
          <w:tcPr>
            <w:tcW w:w="3741" w:type="pct"/>
            <w:shd w:val="clear" w:color="auto" w:fill="auto"/>
          </w:tcPr>
          <w:p w:rsidR="00CA237B" w:rsidRDefault="002C0490" w:rsidP="00412DF7">
            <w:pPr>
              <w:pStyle w:val="ASFKTablenorm"/>
              <w:ind w:left="57" w:right="57"/>
            </w:pPr>
            <w:r>
              <w:t>Указывается н</w:t>
            </w:r>
            <w:r w:rsidRPr="002C0490">
              <w:t>омер счета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Банк/ТОФК получателя</w:t>
            </w:r>
          </w:p>
        </w:tc>
        <w:tc>
          <w:tcPr>
            <w:tcW w:w="3741" w:type="pct"/>
            <w:shd w:val="clear" w:color="auto" w:fill="auto"/>
          </w:tcPr>
          <w:p w:rsidR="00CA237B" w:rsidRDefault="002C0490" w:rsidP="00412DF7">
            <w:pPr>
              <w:pStyle w:val="ASFKTablenorm"/>
              <w:ind w:left="57" w:right="57"/>
            </w:pPr>
            <w:r>
              <w:t>Указывается н</w:t>
            </w:r>
            <w:r w:rsidRPr="002C0490">
              <w:t>аименование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БИК банка/ТОФК по</w:t>
            </w:r>
            <w:r>
              <w:lastRenderedPageBreak/>
              <w:t>лучателя</w:t>
            </w:r>
          </w:p>
        </w:tc>
        <w:tc>
          <w:tcPr>
            <w:tcW w:w="3741" w:type="pct"/>
            <w:shd w:val="clear" w:color="auto" w:fill="auto"/>
          </w:tcPr>
          <w:p w:rsidR="00CA237B" w:rsidRDefault="002C0490" w:rsidP="00412DF7">
            <w:pPr>
              <w:pStyle w:val="ASFKTablenorm"/>
              <w:ind w:left="57" w:right="57"/>
            </w:pPr>
            <w:r>
              <w:lastRenderedPageBreak/>
              <w:t>Указывается б</w:t>
            </w:r>
            <w:r w:rsidRPr="002C0490">
              <w:t>анковский идентификационный код обслуживающей орга</w:t>
            </w:r>
            <w:r>
              <w:lastRenderedPageBreak/>
              <w:t>н</w:t>
            </w:r>
            <w:r w:rsidRPr="002C0490">
              <w:t>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Счет получателя</w:t>
            </w:r>
          </w:p>
        </w:tc>
        <w:tc>
          <w:tcPr>
            <w:tcW w:w="3741" w:type="pct"/>
            <w:shd w:val="clear" w:color="auto" w:fill="auto"/>
          </w:tcPr>
          <w:p w:rsidR="00CA237B" w:rsidRDefault="002C0490" w:rsidP="00412DF7">
            <w:pPr>
              <w:pStyle w:val="ASFKTablenorm"/>
              <w:ind w:left="57" w:right="57"/>
            </w:pPr>
            <w:r w:rsidRPr="002C0490">
              <w:t>Указывается номер счета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ФАИП (КМИ)</w:t>
            </w:r>
          </w:p>
        </w:tc>
        <w:tc>
          <w:tcPr>
            <w:tcW w:w="3741" w:type="pct"/>
            <w:shd w:val="clear" w:color="auto" w:fill="auto"/>
          </w:tcPr>
          <w:p w:rsidR="00CA237B" w:rsidRDefault="002C0490" w:rsidP="00412DF7">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по БК</w:t>
            </w:r>
          </w:p>
        </w:tc>
        <w:tc>
          <w:tcPr>
            <w:tcW w:w="3741" w:type="pct"/>
            <w:shd w:val="clear" w:color="auto" w:fill="auto"/>
          </w:tcPr>
          <w:p w:rsidR="00CA237B" w:rsidRDefault="002C0490" w:rsidP="00412DF7">
            <w:pPr>
              <w:pStyle w:val="ASFKTablenorm"/>
              <w:ind w:left="57" w:right="57"/>
            </w:pPr>
            <w:r>
              <w:t>Указывается к</w:t>
            </w:r>
            <w:r w:rsidRPr="002C0490">
              <w:t>од классификации доходов бюджетов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ОКТМО</w:t>
            </w:r>
          </w:p>
        </w:tc>
        <w:tc>
          <w:tcPr>
            <w:tcW w:w="3741" w:type="pct"/>
            <w:shd w:val="clear" w:color="auto" w:fill="auto"/>
          </w:tcPr>
          <w:p w:rsidR="00CA237B" w:rsidRDefault="002C0490" w:rsidP="00412DF7">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F4E88" w:rsidRPr="00116AA3" w:rsidTr="00412DF7">
        <w:tc>
          <w:tcPr>
            <w:tcW w:w="5000" w:type="pct"/>
            <w:gridSpan w:val="2"/>
            <w:shd w:val="clear" w:color="auto" w:fill="auto"/>
          </w:tcPr>
          <w:p w:rsidR="001F4E88" w:rsidRPr="00116AA3" w:rsidRDefault="001F4E88" w:rsidP="00412DF7">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BA3C75" w:rsidRPr="00116AA3" w:rsidTr="00412DF7">
        <w:tc>
          <w:tcPr>
            <w:tcW w:w="1259" w:type="pct"/>
            <w:shd w:val="clear" w:color="auto" w:fill="auto"/>
          </w:tcPr>
          <w:p w:rsidR="00BA3C75" w:rsidRDefault="00BA3C75" w:rsidP="00412DF7">
            <w:pPr>
              <w:pStyle w:val="ASFKTablenorm"/>
              <w:ind w:left="57" w:right="57"/>
            </w:pPr>
            <w:r>
              <w:t>Код по БК</w:t>
            </w:r>
          </w:p>
        </w:tc>
        <w:tc>
          <w:tcPr>
            <w:tcW w:w="3741" w:type="pct"/>
            <w:shd w:val="clear" w:color="auto" w:fill="auto"/>
          </w:tcPr>
          <w:p w:rsidR="00BA3C75" w:rsidRDefault="00BA3C75" w:rsidP="00412DF7">
            <w:pPr>
              <w:spacing w:before="60" w:after="60"/>
              <w:ind w:left="57" w:right="57" w:firstLine="0"/>
            </w:pPr>
            <w:r w:rsidRPr="00BA3C75">
              <w:t>Указывается КБК в соответствии с действующими Указаниями по 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(название)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цели (аналитический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Номер бюджетного обязательства</w:t>
            </w:r>
          </w:p>
        </w:tc>
        <w:tc>
          <w:tcPr>
            <w:tcW w:w="3741" w:type="pct"/>
            <w:shd w:val="clear" w:color="auto" w:fill="auto"/>
          </w:tcPr>
          <w:p w:rsidR="00BA3C75" w:rsidRDefault="00BA3C75" w:rsidP="00412DF7">
            <w:pPr>
              <w:spacing w:before="60" w:after="60"/>
              <w:ind w:left="57" w:right="57" w:firstLine="0"/>
            </w:pPr>
            <w:r>
              <w:t>Указывается у</w:t>
            </w:r>
            <w:r w:rsidRPr="00BA3C75">
              <w:t>четный номер БО, присвоенный в ТОФК</w:t>
            </w:r>
            <w:r>
              <w:t>.</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по ОКТМО</w:t>
            </w:r>
          </w:p>
        </w:tc>
        <w:tc>
          <w:tcPr>
            <w:tcW w:w="3741" w:type="pct"/>
            <w:shd w:val="clear" w:color="auto" w:fill="auto"/>
          </w:tcPr>
          <w:p w:rsidR="00BA3C75" w:rsidRDefault="00BA3C75" w:rsidP="00412DF7">
            <w:pPr>
              <w:spacing w:before="60" w:after="60"/>
              <w:ind w:left="57" w:right="57" w:firstLine="0"/>
            </w:pPr>
            <w:r w:rsidRPr="00BA3C75">
              <w:t>Указывается код в соответствии с ОКТМО</w:t>
            </w:r>
            <w:r>
              <w:t>.</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lastRenderedPageBreak/>
              <w:t>Сумма</w:t>
            </w:r>
          </w:p>
        </w:tc>
        <w:tc>
          <w:tcPr>
            <w:tcW w:w="3741" w:type="pct"/>
            <w:shd w:val="clear" w:color="auto" w:fill="auto"/>
          </w:tcPr>
          <w:p w:rsidR="00BA3C75" w:rsidRDefault="00BA3C75" w:rsidP="00412DF7">
            <w:pPr>
              <w:spacing w:before="60" w:after="60"/>
              <w:ind w:left="57" w:right="57" w:firstLine="0"/>
            </w:pPr>
            <w:r>
              <w:t>Указывается сумма по КБК.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(наименование)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Резервное поле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307734" w:rsidRPr="009921BF" w:rsidRDefault="00307734" w:rsidP="00307734">
      <w:pPr>
        <w:pStyle w:val="32"/>
      </w:pPr>
      <w:bookmarkStart w:id="1206" w:name="_Ref447036164"/>
      <w:bookmarkStart w:id="1207" w:name="_Toc79490210"/>
      <w:r w:rsidRPr="007C76C9">
        <w:t>Запрос на предоставление отчета клиента</w:t>
      </w:r>
      <w:bookmarkEnd w:id="1206"/>
      <w:bookmarkEnd w:id="1207"/>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92715F">
        <w:rPr>
          <w:noProof/>
        </w:rPr>
        <w:t>180</w:t>
      </w:r>
      <w:r w:rsidR="007C76C9" w:rsidRPr="007C76C9">
        <w:fldChar w:fldCharType="end"/>
      </w:r>
      <w:r w:rsidR="007C76C9" w:rsidRPr="007C76C9">
        <w:t>.</w:t>
      </w:r>
    </w:p>
    <w:p w:rsidR="00936363" w:rsidRPr="00936363" w:rsidRDefault="0092715F" w:rsidP="00936363">
      <w:pPr>
        <w:pStyle w:val="ASFKFigure"/>
      </w:pPr>
      <w:r>
        <w:lastRenderedPageBreak/>
        <w:pict>
          <v:shape id="_x0000_i1319" type="#_x0000_t75" style="width:480pt;height:252pt">
            <v:imagedata r:id="rId258"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08" w:name="_Ref364078718"/>
      <w:bookmarkStart w:id="1209" w:name="_Toc79490549"/>
      <w:r w:rsidR="0092715F">
        <w:rPr>
          <w:noProof/>
        </w:rPr>
        <w:t>180</w:t>
      </w:r>
      <w:bookmarkEnd w:id="1208"/>
      <w:r w:rsidRPr="007C76C9">
        <w:fldChar w:fldCharType="end"/>
      </w:r>
      <w:r w:rsidRPr="007C76C9">
        <w:t xml:space="preserve">. ЭФ списка документов </w:t>
      </w:r>
      <w:r w:rsidR="001F20AD">
        <w:t>«</w:t>
      </w:r>
      <w:r w:rsidRPr="007C76C9">
        <w:t>Запрос на предоставление отчета клиента</w:t>
      </w:r>
      <w:r w:rsidR="001F20AD">
        <w:t>»</w:t>
      </w:r>
      <w:bookmarkEnd w:id="1209"/>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92715F">
        <w:rPr>
          <w:noProof/>
        </w:rPr>
        <w:t>181</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92715F">
        <w:rPr>
          <w:noProof/>
        </w:rPr>
        <w:t>182</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92715F" w:rsidP="00936363">
      <w:pPr>
        <w:pStyle w:val="ASFKFigure"/>
      </w:pPr>
      <w:r>
        <w:lastRenderedPageBreak/>
        <w:pict>
          <v:shape id="_x0000_i1320" type="#_x0000_t75" style="width:480pt;height:5in">
            <v:imagedata r:id="rId259"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0" w:name="_Ref364080810"/>
      <w:bookmarkStart w:id="1211" w:name="_Toc79490550"/>
      <w:r w:rsidR="0092715F">
        <w:rPr>
          <w:noProof/>
        </w:rPr>
        <w:t>181</w:t>
      </w:r>
      <w:bookmarkEnd w:id="1210"/>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bookmarkEnd w:id="1211"/>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92715F">
        <w:rPr>
          <w:noProof/>
        </w:rPr>
        <w:t>97</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2" w:name="_Ref364080838"/>
      <w:bookmarkStart w:id="1213" w:name="_Toc79490326"/>
      <w:r w:rsidR="0092715F">
        <w:rPr>
          <w:noProof/>
        </w:rPr>
        <w:t>97</w:t>
      </w:r>
      <w:bookmarkEnd w:id="1212"/>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01453" w:rsidRPr="00D340B0"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w:t>
            </w:r>
          </w:p>
        </w:tc>
        <w:tc>
          <w:tcPr>
            <w:tcW w:w="3802" w:type="pct"/>
            <w:shd w:val="clear" w:color="auto" w:fill="auto"/>
          </w:tcPr>
          <w:p w:rsidR="00B01453" w:rsidRPr="00D340B0" w:rsidRDefault="00B01453" w:rsidP="00412DF7">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412DF7">
            <w:pPr>
              <w:pStyle w:val="ASFKTablenorm"/>
              <w:ind w:left="57" w:right="57"/>
            </w:pPr>
            <w:r w:rsidRPr="00D340B0">
              <w:t>Может быть заполнено вручную.</w:t>
            </w:r>
          </w:p>
          <w:p w:rsidR="00B01453" w:rsidRPr="00D340B0" w:rsidRDefault="00447913" w:rsidP="00412DF7">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rsidTr="00412DF7">
        <w:tc>
          <w:tcPr>
            <w:tcW w:w="1198" w:type="pct"/>
            <w:shd w:val="clear" w:color="auto" w:fill="auto"/>
          </w:tcPr>
          <w:p w:rsidR="00B01453" w:rsidRPr="00D340B0" w:rsidRDefault="0009449B" w:rsidP="00412DF7">
            <w:pPr>
              <w:pStyle w:val="ASFKTablenorm"/>
              <w:ind w:left="57" w:right="57"/>
            </w:pPr>
            <w:r w:rsidRPr="00020678">
              <w:t xml:space="preserve">Дата </w:t>
            </w:r>
            <w:r>
              <w:t>документа</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значением текущей системной даты.</w:t>
            </w:r>
          </w:p>
          <w:p w:rsidR="00B01453" w:rsidRPr="00D340B0" w:rsidRDefault="00B01453" w:rsidP="00412DF7">
            <w:pPr>
              <w:pStyle w:val="ASFKTablenorm"/>
              <w:ind w:left="57" w:right="57"/>
            </w:pPr>
            <w:r w:rsidRPr="00D340B0">
              <w:t>Может быть заполнено вручную; доступен выбор значения из календаря.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Статус </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при обработке документа в OEBS (доводится Квитком).</w:t>
            </w:r>
          </w:p>
          <w:p w:rsidR="00B01453" w:rsidRPr="00D340B0" w:rsidRDefault="00B01453" w:rsidP="00412DF7">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Наименование клиен</w:t>
            </w:r>
            <w:r w:rsidRPr="00D340B0">
              <w:lastRenderedPageBreak/>
              <w:t>та</w:t>
            </w:r>
          </w:p>
        </w:tc>
        <w:tc>
          <w:tcPr>
            <w:tcW w:w="3802" w:type="pct"/>
            <w:shd w:val="clear" w:color="auto" w:fill="auto"/>
          </w:tcPr>
          <w:p w:rsidR="00B01453" w:rsidRPr="00D340B0" w:rsidRDefault="00B01453" w:rsidP="00412DF7">
            <w:pPr>
              <w:pStyle w:val="ASFKTablenorm"/>
              <w:ind w:left="57" w:right="57"/>
            </w:pPr>
            <w:r w:rsidRPr="00D340B0">
              <w:lastRenderedPageBreak/>
              <w:t xml:space="preserve">Заполняется автоматически на основании системной константы </w:t>
            </w:r>
            <w:r w:rsidR="0087116B" w:rsidRPr="004908BF">
              <w:rPr>
                <w:rStyle w:val="ASFKReporterror"/>
              </w:rPr>
              <w:t>SelfBUCode</w:t>
            </w:r>
            <w:r w:rsidR="0087116B">
              <w:t xml:space="preserve"> </w:t>
            </w:r>
            <w:r w:rsidR="0087116B">
              <w:lastRenderedPageBreak/>
              <w:t>(Код собственного БУ)</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lastRenderedPageBreak/>
              <w:t>Бюджет</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SelfBudgetCode</w:t>
            </w:r>
            <w:r w:rsidR="0087116B">
              <w:t xml:space="preserve"> (Собственный код бюджета)</w:t>
            </w:r>
            <w:r w:rsidRPr="00D340B0">
              <w:t xml:space="preserve"> по справочнику </w:t>
            </w:r>
            <w:r w:rsidR="001F20AD">
              <w:t>«</w:t>
            </w:r>
            <w:r w:rsidRPr="00D340B0">
              <w:t>Бюджеты</w:t>
            </w:r>
            <w:r w:rsidR="001F20AD">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Орган 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412DF7">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w:t>
            </w:r>
          </w:p>
          <w:p w:rsidR="00B01453" w:rsidRPr="00D340B0" w:rsidRDefault="00B01453" w:rsidP="00412DF7">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 ЛС</w:t>
            </w:r>
          </w:p>
        </w:tc>
        <w:tc>
          <w:tcPr>
            <w:tcW w:w="3802" w:type="pct"/>
            <w:shd w:val="clear" w:color="auto" w:fill="auto"/>
          </w:tcPr>
          <w:p w:rsidR="00B01453" w:rsidRPr="00D340B0" w:rsidRDefault="00B01453" w:rsidP="00412DF7">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412DF7">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ИНН</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КПП</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412A1" w:rsidP="00412DF7">
            <w:pPr>
              <w:pStyle w:val="ASFKTablenorm"/>
              <w:ind w:left="57" w:right="57"/>
            </w:pPr>
            <w:r w:rsidRPr="00D340B0">
              <w:t>П</w:t>
            </w:r>
            <w:r w:rsidR="00B01453" w:rsidRPr="00D340B0">
              <w:t>о КОФК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412DF7">
            <w:pPr>
              <w:pStyle w:val="ASFKTablenorm"/>
              <w:ind w:left="57" w:right="57"/>
            </w:pPr>
            <w:r w:rsidRPr="00D340B0">
              <w:lastRenderedPageBreak/>
              <w:t xml:space="preserve">Может быть заполнено вручную. </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lastRenderedPageBreak/>
              <w:t>Группа полей</w:t>
            </w:r>
            <w:r w:rsidR="00B01453" w:rsidRPr="00D340B0">
              <w:t xml:space="preserve"> </w:t>
            </w:r>
            <w:r w:rsidR="001F20AD">
              <w:t>«</w:t>
            </w:r>
            <w:r w:rsidR="00B01453" w:rsidRPr="00D340B0">
              <w:t>Информация об отчёте</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По состоянию на отчётную дату</w:t>
            </w:r>
          </w:p>
        </w:tc>
        <w:tc>
          <w:tcPr>
            <w:tcW w:w="3802" w:type="pct"/>
            <w:shd w:val="clear" w:color="auto" w:fill="auto"/>
          </w:tcPr>
          <w:p w:rsidR="00B01453" w:rsidRPr="00D340B0" w:rsidRDefault="00B01453" w:rsidP="00412DF7">
            <w:pPr>
              <w:pStyle w:val="ASFKTablenorm"/>
              <w:ind w:left="57" w:right="57"/>
            </w:pPr>
            <w:r w:rsidRPr="00D340B0">
              <w:t>Заполняется вручную (доступен выбор значения из календаря).</w:t>
            </w:r>
          </w:p>
          <w:p w:rsidR="00B01453" w:rsidRPr="00D340B0" w:rsidRDefault="00B01453" w:rsidP="00412DF7">
            <w:pPr>
              <w:pStyle w:val="ASFKTablenorm"/>
              <w:ind w:left="57" w:right="57"/>
            </w:pPr>
            <w:r w:rsidRPr="00D340B0">
              <w:t>Не может быть указана дата превышающая дату запроса (документа).</w:t>
            </w:r>
          </w:p>
          <w:p w:rsidR="00B01453" w:rsidRPr="00D340B0" w:rsidRDefault="00B01453" w:rsidP="00412DF7">
            <w:pPr>
              <w:pStyle w:val="ASFKTablenorm"/>
              <w:ind w:left="57" w:right="57"/>
            </w:pPr>
            <w:r w:rsidRPr="00D340B0">
              <w:t>Не может быть указана дата не соответствующая текущему году.</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Наименование отчёта </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92715F">
              <w:t>98</w:t>
            </w:r>
            <w:r w:rsidRPr="00D340B0">
              <w:fldChar w:fldCharType="end"/>
            </w:r>
            <w:r w:rsidRPr="00D340B0">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формы отчёта</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92715F">
              <w:t>98</w:t>
            </w:r>
            <w:r w:rsidRPr="00D340B0">
              <w:fldChar w:fldCharType="end"/>
            </w:r>
            <w:r w:rsidRPr="00D340B0">
              <w:t>).</w:t>
            </w:r>
          </w:p>
        </w:tc>
      </w:tr>
      <w:tr w:rsidR="0009449B" w:rsidRPr="00D340B0" w:rsidTr="00412DF7">
        <w:tc>
          <w:tcPr>
            <w:tcW w:w="1198" w:type="pct"/>
            <w:shd w:val="clear" w:color="auto" w:fill="auto"/>
          </w:tcPr>
          <w:p w:rsidR="0009449B" w:rsidRPr="0009449B" w:rsidRDefault="0009449B" w:rsidP="00412DF7">
            <w:pPr>
              <w:pStyle w:val="ASFKTablenorm"/>
              <w:ind w:left="57" w:right="57"/>
            </w:pPr>
            <w:r w:rsidRPr="0009449B">
              <w:t>Вид обязательств</w:t>
            </w:r>
          </w:p>
        </w:tc>
        <w:tc>
          <w:tcPr>
            <w:tcW w:w="3802" w:type="pct"/>
            <w:shd w:val="clear" w:color="auto" w:fill="auto"/>
          </w:tcPr>
          <w:p w:rsidR="0009449B" w:rsidRPr="0009449B" w:rsidRDefault="0009449B" w:rsidP="00412DF7">
            <w:pPr>
              <w:pStyle w:val="ASFKTablenorm"/>
              <w:ind w:left="57" w:right="57"/>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412DF7">
            <w:pPr>
              <w:pStyle w:val="ASFKTablenorm"/>
              <w:ind w:left="57" w:right="57"/>
            </w:pPr>
            <w:r w:rsidRPr="0009449B">
              <w:t xml:space="preserve">По умолчанию </w:t>
            </w:r>
            <w:r w:rsidR="00B412A1">
              <w:t>–</w:t>
            </w:r>
            <w:r w:rsidRPr="0009449B">
              <w:t xml:space="preserve"> пустое поле.</w:t>
            </w:r>
          </w:p>
          <w:p w:rsidR="0009449B" w:rsidRPr="0009449B" w:rsidRDefault="0009449B" w:rsidP="00412DF7">
            <w:pPr>
              <w:pStyle w:val="ASFKTablenorm"/>
              <w:ind w:left="57" w:right="57"/>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92715F">
        <w:rPr>
          <w:noProof/>
        </w:rPr>
        <w:t>98</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4" w:name="_Ref364086432"/>
      <w:bookmarkStart w:id="1215" w:name="_Toc79490327"/>
      <w:r w:rsidR="0092715F">
        <w:rPr>
          <w:noProof/>
        </w:rPr>
        <w:t>98</w:t>
      </w:r>
      <w:bookmarkEnd w:id="1214"/>
      <w:r>
        <w:rPr>
          <w:noProof/>
        </w:rPr>
        <w:fldChar w:fldCharType="end"/>
      </w:r>
      <w:r w:rsidR="007C76C9" w:rsidRPr="007C76C9">
        <w:t>. Соответствие типа л/с наименованию и коду формы отчета/выписки/приложения к выписке</w:t>
      </w:r>
      <w:bookmarkEnd w:id="1215"/>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D57D08" w:rsidRPr="00A42C57" w:rsidTr="00412DF7">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Код формы по КФД</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0531785</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0531758</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0531775</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03/14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0531759</w:t>
            </w:r>
          </w:p>
        </w:tc>
      </w:tr>
      <w:tr w:rsidR="004F318E" w:rsidRPr="00A42C57" w:rsidTr="00412DF7">
        <w:tc>
          <w:tcPr>
            <w:tcW w:w="771" w:type="dxa"/>
            <w:vMerge/>
            <w:shd w:val="clear" w:color="auto" w:fill="auto"/>
          </w:tcPr>
          <w:p w:rsidR="004F318E" w:rsidRPr="004F318E" w:rsidRDefault="004F318E" w:rsidP="00412DF7">
            <w:pPr>
              <w:pStyle w:val="ASFKTablenorm"/>
              <w:ind w:left="57" w:right="57"/>
            </w:pPr>
          </w:p>
        </w:tc>
        <w:tc>
          <w:tcPr>
            <w:tcW w:w="7560" w:type="dxa"/>
            <w:shd w:val="clear" w:color="auto" w:fill="auto"/>
          </w:tcPr>
          <w:p w:rsidR="004F318E" w:rsidRPr="004F318E" w:rsidRDefault="004F318E" w:rsidP="00412DF7">
            <w:pPr>
              <w:pStyle w:val="ASFKTablenorm"/>
              <w:ind w:left="57" w:right="57"/>
            </w:pPr>
            <w:r w:rsidRPr="004F318E">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4F318E" w:rsidRPr="004F318E" w:rsidRDefault="004F318E" w:rsidP="00412DF7">
            <w:pPr>
              <w:pStyle w:val="ASFKTablenorm"/>
              <w:ind w:left="57" w:right="57"/>
            </w:pPr>
            <w:r w:rsidRPr="004F318E">
              <w:t>0506103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Справка об исполнении принятых на учет обязательств</w:t>
            </w:r>
            <w:r w:rsidR="00D4261A">
              <w:t>.</w:t>
            </w:r>
          </w:p>
        </w:tc>
        <w:tc>
          <w:tcPr>
            <w:tcW w:w="1421" w:type="dxa"/>
            <w:shd w:val="clear" w:color="auto" w:fill="auto"/>
          </w:tcPr>
          <w:p w:rsidR="00AD6DD1" w:rsidRPr="00AD6DD1" w:rsidRDefault="001B28F7" w:rsidP="00412DF7">
            <w:pPr>
              <w:pStyle w:val="ASFKTablenorm"/>
              <w:ind w:left="57" w:right="57"/>
            </w:pPr>
            <w:r w:rsidRPr="001B28F7">
              <w:t>0506602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0531787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0531761</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lastRenderedPageBreak/>
              <w:t>05</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0531788</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06/07</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0531789</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08/09</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0531791</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10</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0531797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20/30</w:t>
            </w:r>
          </w:p>
          <w:p w:rsidR="00AD6DD1" w:rsidRPr="00AD6DD1" w:rsidRDefault="00AD6DD1" w:rsidP="00412DF7">
            <w:pPr>
              <w:pStyle w:val="ASFKTablenorm"/>
              <w:ind w:left="57" w:right="57"/>
            </w:pPr>
            <w:r w:rsidRPr="00AD6DD1">
              <w:t>22/32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20/22</w:t>
            </w: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бюджетного учреждения</w:t>
            </w:r>
            <w:r w:rsidR="00D4261A">
              <w:t>.</w:t>
            </w:r>
            <w:r w:rsidRPr="00AD6DD1">
              <w:t xml:space="preserve"> </w:t>
            </w:r>
          </w:p>
        </w:tc>
        <w:tc>
          <w:tcPr>
            <w:tcW w:w="1421" w:type="dxa"/>
            <w:shd w:val="clear" w:color="auto" w:fill="auto"/>
          </w:tcPr>
          <w:p w:rsidR="00AD6DD1" w:rsidRPr="00AD6DD1" w:rsidRDefault="00AD6DD1" w:rsidP="00412DF7">
            <w:pPr>
              <w:pStyle w:val="ASFKTablenorm"/>
              <w:ind w:left="57" w:right="57"/>
            </w:pPr>
            <w:r w:rsidRPr="00AD6DD1">
              <w:t>0531962</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30/32</w:t>
            </w:r>
          </w:p>
        </w:tc>
        <w:tc>
          <w:tcPr>
            <w:tcW w:w="7560" w:type="dxa"/>
            <w:shd w:val="clear" w:color="auto" w:fill="auto"/>
          </w:tcPr>
          <w:p w:rsidR="00AD6DD1" w:rsidRPr="00AD6DD1" w:rsidRDefault="00AD6DD1" w:rsidP="00412DF7">
            <w:pPr>
              <w:pStyle w:val="ASFKTablenorm"/>
              <w:ind w:left="57" w:right="57"/>
            </w:pPr>
            <w:r w:rsidRPr="00AD6DD1">
              <w:t>Выписка из лицево</w:t>
            </w:r>
            <w:r w:rsidR="00D4261A">
              <w:t>го счета автономного учреждения.</w:t>
            </w:r>
          </w:p>
        </w:tc>
        <w:tc>
          <w:tcPr>
            <w:tcW w:w="1421" w:type="dxa"/>
            <w:shd w:val="clear" w:color="auto" w:fill="auto"/>
          </w:tcPr>
          <w:p w:rsidR="00AD6DD1" w:rsidRPr="00AD6DD1" w:rsidRDefault="00AD6DD1" w:rsidP="00412DF7">
            <w:pPr>
              <w:pStyle w:val="ASFKTablenorm"/>
              <w:ind w:left="57" w:right="57"/>
            </w:pPr>
            <w:r w:rsidRPr="00AD6DD1">
              <w:t>0531963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21/31</w:t>
            </w:r>
          </w:p>
        </w:tc>
        <w:tc>
          <w:tcPr>
            <w:tcW w:w="7560" w:type="dxa"/>
            <w:shd w:val="clear" w:color="auto" w:fill="auto"/>
          </w:tcPr>
          <w:p w:rsidR="00AD6DD1" w:rsidRPr="00AD6DD1" w:rsidRDefault="00AD6DD1" w:rsidP="00412DF7">
            <w:pPr>
              <w:pStyle w:val="ASFKTablenorm"/>
              <w:ind w:left="57" w:right="57"/>
            </w:pPr>
            <w:r w:rsidRPr="00AD6DD1">
              <w:t>Отчет о состоянии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41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92715F">
        <w:rPr>
          <w:noProof/>
        </w:rPr>
        <w:t>182</w:t>
      </w:r>
      <w:r w:rsidR="007C76C9" w:rsidRPr="007C76C9">
        <w:fldChar w:fldCharType="end"/>
      </w:r>
      <w:r w:rsidR="007C76C9" w:rsidRPr="007C76C9">
        <w:t>.</w:t>
      </w:r>
    </w:p>
    <w:p w:rsidR="00936363" w:rsidRPr="00936363" w:rsidRDefault="0092715F" w:rsidP="00936363">
      <w:pPr>
        <w:pStyle w:val="ASFKFigure"/>
      </w:pPr>
      <w:r>
        <w:pict>
          <v:shape id="_x0000_i1321" type="#_x0000_t75" style="width:480.75pt;height:120pt">
            <v:imagedata r:id="rId260"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6" w:name="_Ref364080706"/>
      <w:bookmarkStart w:id="1217" w:name="_Toc79490551"/>
      <w:r w:rsidR="0092715F">
        <w:rPr>
          <w:noProof/>
        </w:rPr>
        <w:t>182</w:t>
      </w:r>
      <w:bookmarkEnd w:id="1216"/>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Подписи/Дополнительные атрибуты</w:t>
      </w:r>
      <w:r w:rsidR="001F20AD">
        <w:t>»</w:t>
      </w:r>
      <w:bookmarkEnd w:id="1217"/>
    </w:p>
    <w:p w:rsidR="007C76C9" w:rsidRPr="007C76C9" w:rsidRDefault="007C76C9" w:rsidP="00BB52A1">
      <w:pPr>
        <w:pStyle w:val="ASFKNormal"/>
      </w:pPr>
      <w:r w:rsidRPr="007C76C9">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92715F">
        <w:rPr>
          <w:noProof/>
        </w:rPr>
        <w:t>99</w:t>
      </w:r>
      <w:r w:rsidRPr="007C76C9">
        <w:fldChar w:fldCharType="end"/>
      </w:r>
      <w:r w:rsidRPr="007C76C9">
        <w:t>.</w:t>
      </w:r>
    </w:p>
    <w:p w:rsidR="007C76C9"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218" w:name="_Ref364080654"/>
      <w:bookmarkStart w:id="1219" w:name="_Toc79490328"/>
      <w:r w:rsidR="0092715F">
        <w:rPr>
          <w:noProof/>
        </w:rPr>
        <w:t>99</w:t>
      </w:r>
      <w:bookmarkEnd w:id="1218"/>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B01453"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Бизнес-статус (код)</w:t>
            </w:r>
          </w:p>
        </w:tc>
        <w:tc>
          <w:tcPr>
            <w:tcW w:w="3741" w:type="pct"/>
            <w:shd w:val="clear" w:color="auto" w:fill="auto"/>
          </w:tcPr>
          <w:p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 статус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(код)</w:t>
            </w:r>
          </w:p>
        </w:tc>
        <w:tc>
          <w:tcPr>
            <w:tcW w:w="3741" w:type="pct"/>
            <w:shd w:val="clear" w:color="auto" w:fill="auto"/>
          </w:tcPr>
          <w:p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утверждения (код)</w:t>
            </w:r>
          </w:p>
        </w:tc>
        <w:tc>
          <w:tcPr>
            <w:tcW w:w="3741" w:type="pct"/>
            <w:shd w:val="clear" w:color="auto" w:fill="auto"/>
          </w:tcPr>
          <w:p w:rsidR="00B01453" w:rsidRPr="00116AA3" w:rsidRDefault="00B01453" w:rsidP="00412DF7">
            <w:pPr>
              <w:pStyle w:val="ASFKTablenorm"/>
              <w:ind w:left="57" w:right="57"/>
            </w:pPr>
            <w:r w:rsidRPr="00116AA3">
              <w:t>Заполняется автоматически при обработке документа или выгружается из OEBS.</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w:t>
            </w:r>
            <w:r w:rsidR="00AF6EA2">
              <w:t> </w:t>
            </w:r>
            <w:r w:rsidRPr="00116AA3">
              <w:t>утверждения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5000" w:type="pct"/>
            <w:gridSpan w:val="2"/>
            <w:shd w:val="clear" w:color="auto" w:fill="auto"/>
          </w:tcPr>
          <w:p w:rsidR="00B01453" w:rsidRPr="00116AA3" w:rsidRDefault="00116AA3" w:rsidP="00412DF7">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rsidTr="00412DF7">
        <w:tc>
          <w:tcPr>
            <w:tcW w:w="1259" w:type="pct"/>
            <w:shd w:val="clear" w:color="auto" w:fill="auto"/>
          </w:tcPr>
          <w:p w:rsidR="00B01453" w:rsidRPr="00116AA3" w:rsidRDefault="00AF6EA2" w:rsidP="00412DF7">
            <w:pPr>
              <w:pStyle w:val="ASFKTablenorm"/>
              <w:ind w:left="57" w:right="57"/>
            </w:pPr>
            <w:r>
              <w:t>ФИО </w:t>
            </w:r>
            <w:r w:rsidR="00B01453" w:rsidRPr="00116AA3">
              <w:t>руководителя (уполномоченное лицо)</w:t>
            </w:r>
          </w:p>
        </w:tc>
        <w:tc>
          <w:tcPr>
            <w:tcW w:w="3741" w:type="pct"/>
            <w:shd w:val="clear" w:color="auto" w:fill="auto"/>
          </w:tcPr>
          <w:p w:rsidR="00B01453" w:rsidRPr="00116AA3" w:rsidRDefault="001B28F7" w:rsidP="00412DF7">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rsidR="00B01453" w:rsidRPr="00116AA3" w:rsidRDefault="00B01453" w:rsidP="00412DF7">
            <w:pPr>
              <w:pStyle w:val="ASFKTablenorm"/>
              <w:ind w:left="57" w:right="57"/>
            </w:pPr>
            <w:r w:rsidRPr="00116AA3">
              <w:t>Для ОФК: заполняется вручную.</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 xml:space="preserve">Должность </w:t>
            </w:r>
          </w:p>
        </w:tc>
        <w:tc>
          <w:tcPr>
            <w:tcW w:w="3741" w:type="pct"/>
            <w:shd w:val="clear" w:color="auto" w:fill="auto"/>
          </w:tcPr>
          <w:p w:rsidR="00B01453" w:rsidRPr="00116AA3" w:rsidRDefault="001B28F7" w:rsidP="00412DF7">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rsidR="00B01453" w:rsidRPr="00116AA3" w:rsidRDefault="00B01453" w:rsidP="00412DF7">
            <w:pPr>
              <w:pStyle w:val="ASFKTablenorm"/>
              <w:ind w:left="57" w:right="57"/>
            </w:pPr>
            <w:r w:rsidRPr="00116AA3">
              <w:t>Для ОФК: заполняется вручную.</w:t>
            </w:r>
          </w:p>
        </w:tc>
      </w:tr>
    </w:tbl>
    <w:p w:rsidR="00C36C84" w:rsidRPr="00424CF0" w:rsidRDefault="00C36C84" w:rsidP="00C36C84">
      <w:pPr>
        <w:pStyle w:val="32"/>
      </w:pPr>
      <w:bookmarkStart w:id="1220" w:name="_Toc409449275"/>
      <w:bookmarkStart w:id="1221" w:name="_Toc421171987"/>
      <w:bookmarkStart w:id="1222" w:name="_Ref423593645"/>
      <w:bookmarkStart w:id="1223" w:name="_Toc433824946"/>
      <w:bookmarkStart w:id="1224" w:name="_Ref451425549"/>
      <w:bookmarkStart w:id="1225" w:name="_Ref480795547"/>
      <w:bookmarkStart w:id="1226" w:name="_Ref490047719"/>
      <w:bookmarkStart w:id="1227" w:name="_Ref496282238"/>
      <w:bookmarkStart w:id="1228" w:name="_Toc498092712"/>
      <w:bookmarkStart w:id="1229" w:name="_Ref498696645"/>
      <w:bookmarkStart w:id="1230" w:name="_Ref512009776"/>
      <w:bookmarkStart w:id="1231" w:name="_Ref531527508"/>
      <w:bookmarkStart w:id="1232" w:name="_Ref36829171"/>
      <w:bookmarkStart w:id="1233" w:name="_Toc79490211"/>
      <w:bookmarkStart w:id="1234" w:name="_Toc422496738"/>
      <w:bookmarkStart w:id="1235" w:name="_Toc433192177"/>
      <w:bookmarkStart w:id="1236" w:name="_Toc261952347"/>
      <w:bookmarkStart w:id="1237" w:name="_Toc300216233"/>
      <w:bookmarkStart w:id="1238" w:name="_Toc387859033"/>
      <w:bookmarkStart w:id="1239" w:name="_Toc410283294"/>
      <w:bookmarkEnd w:id="1161"/>
      <w:bookmarkEnd w:id="1162"/>
      <w:r w:rsidRPr="00424CF0">
        <w:t>Информация о кассовых операциях на лицевых счетах учреждений</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rsidR="00C36C84" w:rsidRPr="00424CF0" w:rsidRDefault="00C36C84" w:rsidP="00C36C84">
      <w:pPr>
        <w:pStyle w:val="ASFKNormal"/>
      </w:pPr>
      <w:bookmarkStart w:id="1240"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0"/>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92715F">
        <w:t>183</w:t>
      </w:r>
      <w:r w:rsidRPr="00424CF0">
        <w:fldChar w:fldCharType="end"/>
      </w:r>
      <w:r w:rsidRPr="00424CF0">
        <w:t>.</w:t>
      </w:r>
    </w:p>
    <w:p w:rsidR="00C36C84" w:rsidRPr="00424CF0" w:rsidRDefault="0092715F" w:rsidP="00C36C84">
      <w:pPr>
        <w:pStyle w:val="ASFKFigure"/>
      </w:pPr>
      <w:r>
        <w:lastRenderedPageBreak/>
        <w:pict>
          <v:shape id="_x0000_i1322" type="#_x0000_t75" style="width:473.25pt;height:258pt">
            <v:imagedata r:id="rId261" o:title="1"/>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1" w:name="_Ref363736914"/>
      <w:bookmarkStart w:id="1242" w:name="_Toc79490552"/>
      <w:r w:rsidR="0092715F">
        <w:rPr>
          <w:noProof/>
        </w:rPr>
        <w:t>183</w:t>
      </w:r>
      <w:bookmarkEnd w:id="1241"/>
      <w:r w:rsidRPr="00424CF0">
        <w:fldChar w:fldCharType="end"/>
      </w:r>
      <w:r w:rsidRPr="00424CF0">
        <w:t xml:space="preserve">. ЭФ списка документов </w:t>
      </w:r>
      <w:r>
        <w:t>«</w:t>
      </w:r>
      <w:r w:rsidRPr="00424CF0">
        <w:t>Информация о кассовых операциях на лицевых счетах учреждений</w:t>
      </w:r>
      <w:r>
        <w:t>»</w:t>
      </w:r>
      <w:bookmarkEnd w:id="1242"/>
    </w:p>
    <w:p w:rsidR="00C36C84" w:rsidRPr="00424CF0" w:rsidRDefault="00C36C84" w:rsidP="00C36C84">
      <w:pPr>
        <w:pStyle w:val="41"/>
      </w:pPr>
      <w:r w:rsidRPr="00424CF0">
        <w:t>Доступные операции</w:t>
      </w:r>
    </w:p>
    <w:p w:rsidR="00C36C84" w:rsidRPr="00424CF0" w:rsidRDefault="00C36C84" w:rsidP="00C36C84">
      <w:pPr>
        <w:pStyle w:val="ASFKNormal"/>
      </w:pPr>
      <w:r w:rsidRPr="00424CF0">
        <w:t>На АРМ ОФК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92715F">
        <w:t>184</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rsidR="00C36C84" w:rsidRPr="00424CF0" w:rsidRDefault="0092715F" w:rsidP="00C36C84">
      <w:pPr>
        <w:pStyle w:val="ASFKFigure"/>
      </w:pPr>
      <w:r>
        <w:lastRenderedPageBreak/>
        <w:pict>
          <v:shape id="_x0000_i1323" type="#_x0000_t75" style="width:480pt;height:156pt">
            <v:imagedata r:id="rId262" o:title="0"/>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3" w:name="_Ref361676555"/>
      <w:bookmarkStart w:id="1244" w:name="_Toc79490553"/>
      <w:r w:rsidR="0092715F">
        <w:rPr>
          <w:noProof/>
        </w:rPr>
        <w:t>184</w:t>
      </w:r>
      <w:bookmarkEnd w:id="1243"/>
      <w:r w:rsidRPr="00424CF0">
        <w:fldChar w:fldCharType="end"/>
      </w:r>
      <w:r w:rsidRPr="00424CF0">
        <w:t xml:space="preserve">. ЭФ документа </w:t>
      </w:r>
      <w:r>
        <w:t>«</w:t>
      </w:r>
      <w:r w:rsidRPr="00424CF0">
        <w:t>Информация о кассовых операциях на лицевых счетах учреждений</w:t>
      </w:r>
      <w:r>
        <w:t>», т</w:t>
      </w:r>
      <w:r w:rsidRPr="00AB7803">
        <w:t>аблично</w:t>
      </w:r>
      <w:r>
        <w:t>го поля</w:t>
      </w:r>
      <w:r w:rsidRPr="00AB7803">
        <w:t xml:space="preserve"> </w:t>
      </w:r>
      <w:r>
        <w:t>«</w:t>
      </w:r>
      <w:r w:rsidRPr="00AB7803">
        <w:t>Основные атрибуты</w:t>
      </w:r>
      <w:r>
        <w:t>»</w:t>
      </w:r>
      <w:bookmarkEnd w:id="1244"/>
    </w:p>
    <w:p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92715F">
        <w:t>100</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5" w:name="_Ref372023134"/>
      <w:bookmarkStart w:id="1246" w:name="_Toc79490329"/>
      <w:r w:rsidR="0092715F">
        <w:rPr>
          <w:noProof/>
        </w:rPr>
        <w:t>100</w:t>
      </w:r>
      <w:bookmarkEnd w:id="1245"/>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46"/>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6"/>
        <w:gridCol w:w="6864"/>
      </w:tblGrid>
      <w:tr w:rsidR="00C36C84" w:rsidRPr="00834AF4" w:rsidTr="00412DF7">
        <w:trPr>
          <w:trHeight w:val="305"/>
          <w:tblHeader/>
        </w:trPr>
        <w:tc>
          <w:tcPr>
            <w:tcW w:w="15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Дата документа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t>Группа полей «</w:t>
            </w:r>
            <w:r w:rsidRPr="00D0193D">
              <w:t>Основные атрибуты</w:t>
            </w:r>
            <w:r>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ИНН</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КПП</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Наименование клиента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D0193D" w:rsidRDefault="00C36C84" w:rsidP="00412DF7">
            <w:pPr>
              <w:pStyle w:val="ASFKTablenorm"/>
              <w:ind w:left="57" w:right="57"/>
            </w:pPr>
            <w:r w:rsidRPr="00424CF0">
              <w:t>Дата отчета</w:t>
            </w:r>
          </w:p>
        </w:tc>
        <w:tc>
          <w:tcPr>
            <w:tcW w:w="3470" w:type="pct"/>
            <w:shd w:val="clear" w:color="auto" w:fill="auto"/>
          </w:tcPr>
          <w:p w:rsidR="00C36C84" w:rsidRDefault="00C36C84" w:rsidP="00412DF7">
            <w:pPr>
              <w:pStyle w:val="ASFKTablenorm"/>
              <w:ind w:left="57" w:right="57"/>
            </w:pPr>
            <w:r w:rsidRPr="00424CF0">
              <w:t xml:space="preserve">Дата, за которую прилагается информация из документов </w:t>
            </w:r>
            <w:r w:rsidRPr="00D0193D">
              <w:t>касс</w:t>
            </w:r>
            <w:r w:rsidRPr="00CA3543">
              <w:t>о</w:t>
            </w:r>
            <w:r w:rsidRPr="00D0193D">
              <w:t>вого обслуживания.</w:t>
            </w:r>
          </w:p>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t>.</w:t>
            </w:r>
          </w:p>
        </w:tc>
      </w:tr>
      <w:tr w:rsidR="00C36C84" w:rsidRPr="00834AF4" w:rsidTr="00412DF7">
        <w:tc>
          <w:tcPr>
            <w:tcW w:w="1530" w:type="pct"/>
            <w:shd w:val="clear" w:color="auto" w:fill="auto"/>
          </w:tcPr>
          <w:p w:rsidR="00C36C84" w:rsidRPr="00424CF0" w:rsidRDefault="00C36C84" w:rsidP="00412DF7">
            <w:pPr>
              <w:pStyle w:val="ASFKTablenorm"/>
              <w:ind w:left="57" w:right="57"/>
            </w:pPr>
            <w:r>
              <w:t>Наименование бюджета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Default="00C36C84" w:rsidP="00412DF7">
            <w:pPr>
              <w:pStyle w:val="ASFKTablenorm"/>
              <w:ind w:left="57" w:right="57"/>
            </w:pPr>
            <w:r>
              <w:t>Наименование финансового органа</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Количество документов</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r w:rsidR="00C36C84" w:rsidRPr="00834AF4" w:rsidTr="00412DF7">
        <w:tc>
          <w:tcPr>
            <w:tcW w:w="1530" w:type="pct"/>
            <w:shd w:val="clear" w:color="auto" w:fill="auto"/>
          </w:tcPr>
          <w:p w:rsidR="00C36C84" w:rsidRPr="00424CF0" w:rsidRDefault="00C36C84" w:rsidP="00412DF7">
            <w:pPr>
              <w:pStyle w:val="ASFKTablenorm"/>
              <w:ind w:left="57" w:right="57"/>
            </w:pPr>
            <w:r w:rsidRPr="00424CF0">
              <w:t>Глобальный идентификатор</w:t>
            </w:r>
          </w:p>
        </w:tc>
        <w:tc>
          <w:tcPr>
            <w:tcW w:w="3470" w:type="pct"/>
            <w:shd w:val="clear" w:color="auto" w:fill="auto"/>
          </w:tcPr>
          <w:p w:rsidR="00C36C84" w:rsidRPr="00D0193D" w:rsidRDefault="00C36C84" w:rsidP="00412DF7">
            <w:pPr>
              <w:pStyle w:val="ASFKTablenorm"/>
              <w:ind w:left="57" w:right="57"/>
            </w:pPr>
            <w:r w:rsidRPr="006E136C">
              <w:t>Заполняется соответствующим значением, выгруженным из ППО OEBS АСФК</w:t>
            </w:r>
            <w:r w:rsidRPr="00D0193D">
              <w:t>.</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92715F">
        <w:t>185</w:t>
      </w:r>
      <w:r w:rsidRPr="00CA3543">
        <w:fldChar w:fldCharType="end"/>
      </w:r>
      <w:r w:rsidRPr="00CA3543">
        <w:t>.</w:t>
      </w:r>
    </w:p>
    <w:p w:rsidR="00C36C84" w:rsidRPr="00AB7803" w:rsidRDefault="0092715F" w:rsidP="00C36C84">
      <w:pPr>
        <w:pStyle w:val="ASFKFigure"/>
      </w:pPr>
      <w:r>
        <w:lastRenderedPageBreak/>
        <w:pict>
          <v:shape id="_x0000_i1324" type="#_x0000_t75" style="width:480pt;height:300pt">
            <v:imagedata r:id="rId263"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47" w:name="_Ref404853470"/>
      <w:bookmarkStart w:id="1248" w:name="_Toc79490554"/>
      <w:r w:rsidR="0092715F">
        <w:rPr>
          <w:noProof/>
        </w:rPr>
        <w:t>185</w:t>
      </w:r>
      <w:bookmarkEnd w:id="124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24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92715F">
        <w:t>101</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9" w:name="_Ref372023560"/>
      <w:bookmarkStart w:id="1250" w:name="_Toc79490330"/>
      <w:r w:rsidR="0092715F">
        <w:rPr>
          <w:noProof/>
        </w:rPr>
        <w:t>101</w:t>
      </w:r>
      <w:bookmarkEnd w:id="124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клиента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0D7BA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 ФИО контрагента</w:t>
            </w:r>
          </w:p>
        </w:tc>
        <w:tc>
          <w:tcPr>
            <w:tcW w:w="2663" w:type="pct"/>
            <w:shd w:val="clear" w:color="auto" w:fill="auto"/>
          </w:tcPr>
          <w:p w:rsidR="00C36C84" w:rsidRPr="00424CF0" w:rsidRDefault="00C36C84" w:rsidP="00412DF7">
            <w:pPr>
              <w:pStyle w:val="ASFKTablenorm"/>
              <w:ind w:left="57" w:right="57"/>
            </w:pPr>
            <w:r w:rsidRPr="006E136C">
              <w:t>Заполняется соответствующим значением, выгру</w:t>
            </w:r>
            <w:r w:rsidRPr="006E136C">
              <w:lastRenderedPageBreak/>
              <w:t>женным из ППО OEBS АСФК</w:t>
            </w:r>
            <w:r w:rsidRPr="00D0193D">
              <w:t>.</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ИНН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rsidR="00C36C84" w:rsidRDefault="00C36C84" w:rsidP="00412DF7">
            <w:pPr>
              <w:pStyle w:val="ASFKTablenorm"/>
              <w:ind w:left="57" w:right="57"/>
            </w:pPr>
            <w:r w:rsidRPr="004D5429">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t>Группа полей</w:t>
            </w:r>
            <w:r w:rsidRPr="00D0193D">
              <w:t xml:space="preserve"> </w:t>
            </w:r>
            <w:r>
              <w:t>«</w:t>
            </w:r>
            <w:r w:rsidRPr="00D0193D">
              <w:t>Реквизиты документа-основания (Вложенная таблица)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Предмет</w:t>
            </w:r>
          </w:p>
        </w:tc>
        <w:tc>
          <w:tcPr>
            <w:tcW w:w="2663" w:type="pct"/>
            <w:shd w:val="clear" w:color="auto" w:fill="auto"/>
          </w:tcPr>
          <w:p w:rsidR="00C36C84" w:rsidRDefault="00C36C84" w:rsidP="00412DF7">
            <w:pPr>
              <w:pStyle w:val="ASFKTablenorm"/>
              <w:ind w:left="57" w:right="57"/>
            </w:pPr>
            <w:r w:rsidRPr="00B4416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w:t>
            </w:r>
            <w:r w:rsidRPr="00424CF0">
              <w:t>Расшифровка заявки на кассовый расход (Вложенная таблица)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 средств (код)</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вида средств</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 плательщика</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ФКР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КЦСР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КВР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КОСГУ</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lastRenderedPageBreak/>
              <w:t xml:space="preserve">КЦ </w:t>
            </w:r>
            <w:r w:rsidRPr="004908BF">
              <w:rPr>
                <w:rStyle w:val="ASFKReporterror"/>
              </w:rPr>
              <w:t>(аналит</w:t>
            </w:r>
            <w:r w:rsidRPr="00424CF0">
              <w:t xml:space="preserve">. </w:t>
            </w:r>
            <w:r w:rsidR="00A15A50">
              <w:t>К</w:t>
            </w:r>
            <w:r w:rsidRPr="00D0193D">
              <w:t>од)</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(наименование)</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 получателя</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ФКР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КЦСР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КВР</w:t>
            </w:r>
          </w:p>
        </w:tc>
        <w:tc>
          <w:tcPr>
            <w:tcW w:w="2663" w:type="pct"/>
            <w:shd w:val="clear" w:color="auto" w:fill="auto"/>
          </w:tcPr>
          <w:p w:rsidR="00C36C84" w:rsidRDefault="00C36C84" w:rsidP="00412DF7">
            <w:pPr>
              <w:pStyle w:val="ASFKTablenorm"/>
              <w:ind w:left="57" w:right="57"/>
            </w:pPr>
            <w:r w:rsidRPr="00814C6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КОСГУ</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цели получателя</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получателя (наименов</w:t>
            </w:r>
            <w:r w:rsidRPr="00D0193D">
              <w:t>ание)</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вал</w:t>
            </w:r>
            <w:r>
              <w:t xml:space="preserve">. </w:t>
            </w:r>
            <w:r w:rsidR="00A15A50">
              <w:t>З</w:t>
            </w:r>
            <w:r>
              <w:t>аявки</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4E07F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92715F">
        <w:t>186</w:t>
      </w:r>
      <w:r w:rsidRPr="00CA3543">
        <w:fldChar w:fldCharType="end"/>
      </w:r>
      <w:r w:rsidRPr="00CA3543">
        <w:t>.</w:t>
      </w:r>
    </w:p>
    <w:p w:rsidR="00C36C84" w:rsidRPr="00AB7803" w:rsidRDefault="0092715F" w:rsidP="00C36C84">
      <w:pPr>
        <w:pStyle w:val="ASFKFigure"/>
      </w:pPr>
      <w:r>
        <w:pict>
          <v:shape id="_x0000_i1325" type="#_x0000_t75" style="width:480pt;height:102pt">
            <v:imagedata r:id="rId264" o:title="2"/>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1" w:name="_Ref404853634"/>
      <w:bookmarkStart w:id="1252" w:name="_Toc79490555"/>
      <w:r w:rsidR="0092715F">
        <w:rPr>
          <w:noProof/>
        </w:rPr>
        <w:t>186</w:t>
      </w:r>
      <w:bookmarkEnd w:id="1251"/>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25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92715F">
        <w:t>102</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3" w:name="_Ref372023626"/>
      <w:bookmarkStart w:id="1254" w:name="_Toc79490331"/>
      <w:r w:rsidR="0092715F">
        <w:rPr>
          <w:noProof/>
        </w:rPr>
        <w:t>102</w:t>
      </w:r>
      <w:bookmarkEnd w:id="125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клиента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документа в валюте в</w:t>
            </w:r>
            <w:r w:rsidRPr="00D0193D">
              <w:t>ыплаты</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 ФИО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Лицевой счет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Банковский счет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БИК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Корсчет банка контрагента</w:t>
            </w:r>
          </w:p>
        </w:tc>
        <w:tc>
          <w:tcPr>
            <w:tcW w:w="2663" w:type="pct"/>
            <w:shd w:val="clear" w:color="auto" w:fill="auto"/>
          </w:tcPr>
          <w:p w:rsidR="00C36C84" w:rsidRDefault="00C36C84" w:rsidP="00412DF7">
            <w:pPr>
              <w:pStyle w:val="ASFKTablenorm"/>
              <w:ind w:left="57" w:right="57"/>
            </w:pPr>
            <w:r w:rsidRPr="0073389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92715F">
        <w:t>187</w:t>
      </w:r>
      <w:r w:rsidRPr="00CA3543">
        <w:fldChar w:fldCharType="end"/>
      </w:r>
      <w:r w:rsidRPr="00CA3543">
        <w:t>.</w:t>
      </w:r>
    </w:p>
    <w:p w:rsidR="00C36C84" w:rsidRPr="00AB7803" w:rsidRDefault="0092715F" w:rsidP="00C36C84">
      <w:pPr>
        <w:pStyle w:val="ASFKFigure"/>
      </w:pPr>
      <w:r>
        <w:lastRenderedPageBreak/>
        <w:pict>
          <v:shape id="_x0000_i1326" type="#_x0000_t75" style="width:480pt;height:300pt">
            <v:imagedata r:id="rId265" o:title="3"/>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5" w:name="_Ref404853732"/>
      <w:bookmarkStart w:id="1256" w:name="_Toc79490556"/>
      <w:r w:rsidR="0092715F">
        <w:rPr>
          <w:noProof/>
        </w:rPr>
        <w:t>187</w:t>
      </w:r>
      <w:bookmarkEnd w:id="1255"/>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25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92715F">
        <w:t>103</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7" w:name="_Ref372023702"/>
      <w:bookmarkStart w:id="1258" w:name="_Toc79490332"/>
      <w:r w:rsidR="0092715F">
        <w:rPr>
          <w:noProof/>
        </w:rPr>
        <w:t>103</w:t>
      </w:r>
      <w:bookmarkEnd w:id="125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620"/>
      </w:tblGrid>
      <w:tr w:rsidR="00C36C84" w:rsidRPr="00834AF4" w:rsidTr="00412DF7">
        <w:trPr>
          <w:trHeight w:val="305"/>
          <w:tblHeader/>
        </w:trPr>
        <w:tc>
          <w:tcPr>
            <w:tcW w:w="16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Номер документа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Дата документа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Наименование клиента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Итоговая сумма</w:t>
            </w:r>
          </w:p>
        </w:tc>
        <w:tc>
          <w:tcPr>
            <w:tcW w:w="3393" w:type="pct"/>
            <w:shd w:val="clear" w:color="auto" w:fill="auto"/>
          </w:tcPr>
          <w:p w:rsidR="00C36C84" w:rsidRDefault="00C36C84" w:rsidP="00412DF7">
            <w:pPr>
              <w:pStyle w:val="ASFKTablenorm"/>
              <w:ind w:left="57" w:right="57"/>
            </w:pPr>
            <w:r w:rsidRPr="0002588D">
              <w:t>Заполняется соответствующим значением, выгруженным из ППО OEBS АСФК.</w:t>
            </w:r>
          </w:p>
        </w:tc>
      </w:tr>
      <w:tr w:rsidR="007A4C8C" w:rsidRPr="00834AF4" w:rsidTr="00412DF7">
        <w:tc>
          <w:tcPr>
            <w:tcW w:w="1607" w:type="pct"/>
            <w:shd w:val="clear" w:color="auto" w:fill="auto"/>
          </w:tcPr>
          <w:p w:rsidR="007A4C8C" w:rsidRPr="00424CF0" w:rsidRDefault="007A4C8C" w:rsidP="00412DF7">
            <w:pPr>
              <w:pStyle w:val="ASFKTablenorm"/>
              <w:ind w:left="57" w:right="57"/>
            </w:pPr>
            <w:r>
              <w:t>Идентификатор контракта</w:t>
            </w:r>
          </w:p>
        </w:tc>
        <w:tc>
          <w:tcPr>
            <w:tcW w:w="3393" w:type="pct"/>
            <w:shd w:val="clear" w:color="auto" w:fill="auto"/>
          </w:tcPr>
          <w:p w:rsidR="007A4C8C" w:rsidRPr="0002588D" w:rsidRDefault="007A4C8C" w:rsidP="00412DF7">
            <w:pPr>
              <w:pStyle w:val="ASFKTablenorm"/>
              <w:ind w:left="57" w:right="57"/>
            </w:pPr>
            <w:r w:rsidRPr="007A4C8C">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«Реквизиты чека»</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Сумма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lastRenderedPageBreak/>
              <w:t>Номер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Серия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Дата чека</w:t>
            </w:r>
          </w:p>
        </w:tc>
        <w:tc>
          <w:tcPr>
            <w:tcW w:w="3393" w:type="pct"/>
            <w:shd w:val="clear" w:color="auto" w:fill="auto"/>
          </w:tcPr>
          <w:p w:rsidR="00C36C84" w:rsidRDefault="00C36C84" w:rsidP="00412DF7">
            <w:pPr>
              <w:pStyle w:val="ASFKTablenorm"/>
              <w:ind w:left="57" w:right="57"/>
            </w:pPr>
            <w:r w:rsidRPr="00166F5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Срок действия чека</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Символ кассового плана</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ИТОГО</w:t>
            </w:r>
          </w:p>
        </w:tc>
        <w:tc>
          <w:tcPr>
            <w:tcW w:w="3393" w:type="pct"/>
            <w:shd w:val="clear" w:color="auto" w:fill="auto"/>
          </w:tcPr>
          <w:p w:rsidR="00C36C84" w:rsidRDefault="00C36C84" w:rsidP="00412DF7">
            <w:pPr>
              <w:pStyle w:val="ASFKTablenorm"/>
              <w:ind w:left="57" w:right="57"/>
            </w:pPr>
            <w:r w:rsidRPr="00E0781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D0193D">
              <w:t>Расшифровка заявки на получение наличн</w:t>
            </w:r>
            <w:r>
              <w:t>ых денег»</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Вид средств (код)</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Наименование вида средств</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Код по БК</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Код главы</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ФКР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КЦСР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КВР</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424CF0" w:rsidRDefault="00C36C84" w:rsidP="00412DF7">
            <w:pPr>
              <w:pStyle w:val="ASFKTablenorm"/>
              <w:ind w:left="57" w:right="57"/>
            </w:pPr>
            <w:r w:rsidRPr="00424CF0">
              <w:t>КОСГУ</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rPr>
          <w:trHeight w:val="70"/>
        </w:trPr>
        <w:tc>
          <w:tcPr>
            <w:tcW w:w="1607" w:type="pct"/>
            <w:shd w:val="clear" w:color="auto" w:fill="auto"/>
          </w:tcPr>
          <w:p w:rsidR="00C36C84" w:rsidRPr="00D0193D" w:rsidRDefault="00C36C84" w:rsidP="00412DF7">
            <w:pPr>
              <w:pStyle w:val="ASFKTablenorm"/>
              <w:ind w:left="57" w:right="57"/>
            </w:pPr>
            <w:r w:rsidRPr="00424CF0">
              <w:t>Сумма в рублях</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Назначение платежа</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КЦ (аналитический код)</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r w:rsidR="00C36C84" w:rsidRPr="00834AF4" w:rsidTr="00412DF7">
        <w:tc>
          <w:tcPr>
            <w:tcW w:w="1607" w:type="pct"/>
            <w:shd w:val="clear" w:color="auto" w:fill="auto"/>
          </w:tcPr>
          <w:p w:rsidR="00C36C84" w:rsidRPr="00D0193D" w:rsidRDefault="00C36C84" w:rsidP="00412DF7">
            <w:pPr>
              <w:pStyle w:val="ASFKTablenorm"/>
              <w:ind w:left="57" w:right="57"/>
            </w:pPr>
            <w:r w:rsidRPr="00424CF0">
              <w:t>Примечание</w:t>
            </w:r>
          </w:p>
        </w:tc>
        <w:tc>
          <w:tcPr>
            <w:tcW w:w="3393" w:type="pct"/>
            <w:shd w:val="clear" w:color="auto" w:fill="auto"/>
          </w:tcPr>
          <w:p w:rsidR="00C36C84" w:rsidRDefault="00C36C84" w:rsidP="00412DF7">
            <w:pPr>
              <w:pStyle w:val="ASFKTablenorm"/>
              <w:ind w:left="57" w:right="57"/>
            </w:pPr>
            <w:r w:rsidRPr="00D00C1F">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92715F">
        <w:t>188</w:t>
      </w:r>
      <w:r w:rsidRPr="00CA3543">
        <w:fldChar w:fldCharType="end"/>
      </w:r>
      <w:r w:rsidRPr="00CA3543">
        <w:t>.</w:t>
      </w:r>
    </w:p>
    <w:p w:rsidR="00C36C84" w:rsidRPr="00AB7803" w:rsidRDefault="0092715F" w:rsidP="00C36C84">
      <w:pPr>
        <w:pStyle w:val="ASFKFigure"/>
      </w:pPr>
      <w:r>
        <w:lastRenderedPageBreak/>
        <w:pict>
          <v:shape id="_x0000_i1327" type="#_x0000_t75" style="width:480pt;height:204pt">
            <v:imagedata r:id="rId266"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9" w:name="_Ref404853818"/>
      <w:bookmarkStart w:id="1260" w:name="_Toc79490557"/>
      <w:r w:rsidR="0092715F">
        <w:rPr>
          <w:noProof/>
        </w:rPr>
        <w:t>188</w:t>
      </w:r>
      <w:bookmarkEnd w:id="1259"/>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26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92715F">
        <w:t>104</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1" w:name="_Ref372023777"/>
      <w:bookmarkStart w:id="1262" w:name="_Toc79490333"/>
      <w:r w:rsidR="0092715F">
        <w:rPr>
          <w:noProof/>
        </w:rPr>
        <w:t>104</w:t>
      </w:r>
      <w:bookmarkEnd w:id="126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2"/>
        <w:gridCol w:w="6563"/>
      </w:tblGrid>
      <w:tr w:rsidR="00C36C84" w:rsidRPr="00834AF4" w:rsidTr="00412DF7">
        <w:trPr>
          <w:trHeight w:val="305"/>
          <w:tblHeader/>
        </w:trPr>
        <w:tc>
          <w:tcPr>
            <w:tcW w:w="16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Номер документа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Дата документа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Наименование клиента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t>ИНН</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КПП</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 xml:space="preserve">Номер </w:t>
            </w:r>
            <w:r w:rsidR="00415355">
              <w:t>банковской</w:t>
            </w:r>
            <w:r>
              <w:t xml:space="preserve"> карты</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Наименование вида средств</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Default="00C36C84" w:rsidP="00412DF7">
            <w:pPr>
              <w:pStyle w:val="ASFKTablenorm"/>
              <w:ind w:left="57" w:right="57"/>
            </w:pPr>
            <w:r>
              <w:t>Номер бюджетного обязательства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Итоговая сумма</w:t>
            </w:r>
          </w:p>
        </w:tc>
        <w:tc>
          <w:tcPr>
            <w:tcW w:w="3364" w:type="pct"/>
            <w:shd w:val="clear" w:color="auto" w:fill="auto"/>
          </w:tcPr>
          <w:p w:rsidR="00C36C84" w:rsidRDefault="00C36C84" w:rsidP="00412DF7">
            <w:pPr>
              <w:pStyle w:val="ASFKTablenorm"/>
              <w:ind w:left="57" w:right="57"/>
            </w:pPr>
            <w:r w:rsidRPr="00B715B6">
              <w:t>Заполняется соответствующим значением, выгруженным из ППО OEBS АСФК.</w:t>
            </w:r>
          </w:p>
        </w:tc>
      </w:tr>
      <w:tr w:rsidR="007A4C8C" w:rsidRPr="00834AF4" w:rsidTr="00412DF7">
        <w:tc>
          <w:tcPr>
            <w:tcW w:w="1636" w:type="pct"/>
            <w:shd w:val="clear" w:color="auto" w:fill="auto"/>
          </w:tcPr>
          <w:p w:rsidR="007A4C8C" w:rsidRPr="00424CF0" w:rsidRDefault="007A4C8C" w:rsidP="00412DF7">
            <w:pPr>
              <w:pStyle w:val="ASFKTablenorm"/>
              <w:ind w:left="57" w:right="57"/>
            </w:pPr>
            <w:r>
              <w:t>Идентификатор контракта</w:t>
            </w:r>
          </w:p>
        </w:tc>
        <w:tc>
          <w:tcPr>
            <w:tcW w:w="3364" w:type="pct"/>
            <w:shd w:val="clear" w:color="auto" w:fill="auto"/>
          </w:tcPr>
          <w:p w:rsidR="007A4C8C" w:rsidRPr="00B715B6" w:rsidRDefault="007A4C8C" w:rsidP="00412DF7">
            <w:pPr>
              <w:pStyle w:val="ASFKTablenorm"/>
              <w:ind w:left="57" w:right="57"/>
            </w:pPr>
            <w:r w:rsidRPr="007A4C8C">
              <w:t xml:space="preserve">Заполняется соответствующим значением, выгруженным из ППО </w:t>
            </w:r>
            <w:r w:rsidRPr="007A4C8C">
              <w:lastRenderedPageBreak/>
              <w:t>OEBS АСФК</w:t>
            </w:r>
            <w:r>
              <w:t>.</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lastRenderedPageBreak/>
              <w:t>Группа полей</w:t>
            </w:r>
            <w:r w:rsidRPr="00424CF0">
              <w:t xml:space="preserve"> </w:t>
            </w:r>
            <w:r>
              <w:t>«Расшифровка заявки»</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КБК</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Код цели</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Сумма</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Назначение</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1C3AEF" w:rsidRPr="00834AF4" w:rsidTr="00412DF7">
        <w:tc>
          <w:tcPr>
            <w:tcW w:w="1636" w:type="pct"/>
            <w:shd w:val="clear" w:color="auto" w:fill="auto"/>
          </w:tcPr>
          <w:p w:rsidR="001C3AEF" w:rsidRPr="00424CF0" w:rsidRDefault="001C3AEF" w:rsidP="00412DF7">
            <w:pPr>
              <w:pStyle w:val="ASFKTablenorm"/>
              <w:ind w:left="57" w:right="57"/>
            </w:pPr>
            <w:r>
              <w:t>Символ</w:t>
            </w:r>
          </w:p>
        </w:tc>
        <w:tc>
          <w:tcPr>
            <w:tcW w:w="3364" w:type="pct"/>
            <w:shd w:val="clear" w:color="auto" w:fill="auto"/>
          </w:tcPr>
          <w:p w:rsidR="001C3AEF" w:rsidRPr="001F105D" w:rsidRDefault="001C3AEF" w:rsidP="00412DF7">
            <w:pPr>
              <w:pStyle w:val="ASFKTablenorm"/>
              <w:ind w:left="57" w:right="57"/>
            </w:pPr>
            <w:r w:rsidRPr="00444336">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Примечание</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r w:rsidR="00C36C84" w:rsidRPr="00834AF4" w:rsidTr="00412DF7">
        <w:tc>
          <w:tcPr>
            <w:tcW w:w="1636" w:type="pct"/>
            <w:shd w:val="clear" w:color="auto" w:fill="auto"/>
          </w:tcPr>
          <w:p w:rsidR="00C36C84" w:rsidRPr="00424CF0" w:rsidRDefault="00C36C84" w:rsidP="00412DF7">
            <w:pPr>
              <w:pStyle w:val="ASFKTablenorm"/>
              <w:ind w:left="57" w:right="57"/>
            </w:pPr>
            <w:r w:rsidRPr="00424CF0">
              <w:t>Итого</w:t>
            </w:r>
          </w:p>
        </w:tc>
        <w:tc>
          <w:tcPr>
            <w:tcW w:w="3364" w:type="pct"/>
            <w:shd w:val="clear" w:color="auto" w:fill="auto"/>
          </w:tcPr>
          <w:p w:rsidR="00C36C84" w:rsidRDefault="00C36C84" w:rsidP="00412DF7">
            <w:pPr>
              <w:pStyle w:val="ASFKTablenorm"/>
              <w:ind w:left="57" w:right="57"/>
            </w:pPr>
            <w:r w:rsidRPr="001F105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92715F">
        <w:t>189</w:t>
      </w:r>
      <w:r w:rsidRPr="00CA3543">
        <w:fldChar w:fldCharType="end"/>
      </w:r>
      <w:r w:rsidRPr="00CA3543">
        <w:t>.</w:t>
      </w:r>
    </w:p>
    <w:p w:rsidR="00C36C84" w:rsidRPr="00AB7803" w:rsidRDefault="0092715F" w:rsidP="00C36C84">
      <w:pPr>
        <w:pStyle w:val="ASFKFigure"/>
      </w:pPr>
      <w:r>
        <w:lastRenderedPageBreak/>
        <w:pict>
          <v:shape id="_x0000_i1328" type="#_x0000_t75" style="width:480pt;height:396pt">
            <v:imagedata r:id="rId267" o:title="5"/>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3" w:name="_Ref404854040"/>
      <w:bookmarkStart w:id="1264" w:name="_Toc79490558"/>
      <w:r w:rsidR="0092715F">
        <w:rPr>
          <w:noProof/>
        </w:rPr>
        <w:t>189</w:t>
      </w:r>
      <w:bookmarkEnd w:id="1263"/>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26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92715F">
        <w:t>105</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5" w:name="_Ref372023841"/>
      <w:bookmarkStart w:id="1266" w:name="_Toc79490334"/>
      <w:r w:rsidR="0092715F">
        <w:rPr>
          <w:noProof/>
        </w:rPr>
        <w:t>105</w:t>
      </w:r>
      <w:bookmarkEnd w:id="126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заявки</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заявки</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0020F4">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документа»</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Вид средств для осуществления возвр</w:t>
            </w:r>
            <w:r w:rsidRPr="00D0193D">
              <w:t>ата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источника средств</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валюте</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валюты по ОКВ</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Очередность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Вид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4054E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документа-основания»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Вид</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3411D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«Реквизиты получателя»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Код главы</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Лицевой счет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Банковский счет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rPr>
          <w:trHeight w:val="451"/>
        </w:trPr>
        <w:tc>
          <w:tcPr>
            <w:tcW w:w="2337" w:type="pct"/>
            <w:shd w:val="clear" w:color="auto" w:fill="auto"/>
          </w:tcPr>
          <w:p w:rsidR="00C36C84" w:rsidRPr="00D0193D" w:rsidRDefault="00C36C84" w:rsidP="00412DF7">
            <w:pPr>
              <w:pStyle w:val="ASFKTablenorm"/>
              <w:ind w:left="57" w:right="57"/>
            </w:pPr>
            <w:r w:rsidRPr="00424CF0">
              <w:t>БИК / SWIFT</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908BF" w:rsidRDefault="00C36C84" w:rsidP="00412DF7">
            <w:pPr>
              <w:pStyle w:val="ASFKTablenorm"/>
              <w:ind w:left="57" w:right="57"/>
              <w:rPr>
                <w:rStyle w:val="ASFKReporterror"/>
              </w:rPr>
            </w:pPr>
            <w:r w:rsidRPr="004908BF">
              <w:rPr>
                <w:rStyle w:val="ASFKReporterror"/>
              </w:rPr>
              <w:t xml:space="preserve">Корр. </w:t>
            </w:r>
            <w:r w:rsidR="00A15A50" w:rsidRPr="004908BF">
              <w:rPr>
                <w:rStyle w:val="ASFKReporterror"/>
              </w:rPr>
              <w:t>С</w:t>
            </w:r>
            <w:r w:rsidRPr="004908BF">
              <w:rPr>
                <w:rStyle w:val="ASFKReporterror"/>
              </w:rPr>
              <w:t>чет</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w:t>
            </w:r>
            <w:r w:rsidRPr="00821040">
              <w:lastRenderedPageBreak/>
              <w:t>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Наименование банка</w:t>
            </w:r>
          </w:p>
        </w:tc>
        <w:tc>
          <w:tcPr>
            <w:tcW w:w="2663" w:type="pct"/>
            <w:shd w:val="clear" w:color="auto" w:fill="auto"/>
          </w:tcPr>
          <w:p w:rsidR="00C36C84" w:rsidRDefault="00C36C84" w:rsidP="00412DF7">
            <w:pPr>
              <w:pStyle w:val="ASFKTablenorm"/>
              <w:ind w:left="57" w:right="57"/>
            </w:pPr>
            <w:r w:rsidRPr="00821040">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92715F">
        <w:t>190</w:t>
      </w:r>
      <w:r w:rsidRPr="00CA3543">
        <w:fldChar w:fldCharType="end"/>
      </w:r>
      <w:r w:rsidRPr="00CA3543">
        <w:t>.</w:t>
      </w:r>
    </w:p>
    <w:p w:rsidR="00C36C84" w:rsidRPr="00AB7803" w:rsidRDefault="0092715F" w:rsidP="00C36C84">
      <w:pPr>
        <w:pStyle w:val="ASFKFigure"/>
      </w:pPr>
      <w:r>
        <w:pict>
          <v:shape id="_x0000_i1329" type="#_x0000_t75" style="width:480pt;height:192pt">
            <v:imagedata r:id="rId268"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7" w:name="_Ref404854054"/>
      <w:bookmarkStart w:id="1268" w:name="_Toc79490559"/>
      <w:r w:rsidR="0092715F">
        <w:rPr>
          <w:noProof/>
        </w:rPr>
        <w:t>190</w:t>
      </w:r>
      <w:bookmarkEnd w:id="126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26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92715F">
        <w:t>106</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9" w:name="_Ref372023924"/>
      <w:bookmarkStart w:id="1270" w:name="_Toc79490335"/>
      <w:r w:rsidR="0092715F">
        <w:rPr>
          <w:noProof/>
        </w:rPr>
        <w:t>106</w:t>
      </w:r>
      <w:bookmarkEnd w:id="126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Справки</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Справки</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 формирования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документа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xml:space="preserve">Наименование </w:t>
            </w:r>
            <w:r>
              <w:t>клиента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xml:space="preserve">Номер </w:t>
            </w:r>
            <w:r>
              <w:t xml:space="preserve">лицевого </w:t>
            </w:r>
            <w:r w:rsidRPr="00424CF0">
              <w:t xml:space="preserve">счета </w:t>
            </w:r>
            <w:r>
              <w:t>клиента</w:t>
            </w:r>
          </w:p>
        </w:tc>
        <w:tc>
          <w:tcPr>
            <w:tcW w:w="2663" w:type="pct"/>
            <w:shd w:val="clear" w:color="auto" w:fill="auto"/>
          </w:tcPr>
          <w:p w:rsidR="00C36C84" w:rsidRDefault="00C36C84" w:rsidP="00412DF7">
            <w:pPr>
              <w:pStyle w:val="ASFKTablenorm"/>
              <w:ind w:left="57" w:right="57"/>
            </w:pPr>
            <w:r w:rsidRPr="00630407">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получателя»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lastRenderedPageBreak/>
              <w:t>Дата</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Основание операции</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счета по дебету</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счета по кредиту</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BC1291">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92715F">
        <w:t>191</w:t>
      </w:r>
      <w:r w:rsidRPr="00CA3543">
        <w:fldChar w:fldCharType="end"/>
      </w:r>
      <w:r w:rsidRPr="00CA3543">
        <w:t>.</w:t>
      </w:r>
    </w:p>
    <w:p w:rsidR="00C36C84" w:rsidRPr="00AB7803" w:rsidRDefault="0092715F" w:rsidP="00C36C84">
      <w:pPr>
        <w:pStyle w:val="ASFKFigure"/>
      </w:pPr>
      <w:r>
        <w:pict>
          <v:shape id="_x0000_i1330" type="#_x0000_t75" style="width:480pt;height:294pt">
            <v:imagedata r:id="rId269"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1" w:name="_Ref404854148"/>
      <w:bookmarkStart w:id="1272" w:name="_Toc79490560"/>
      <w:r w:rsidR="0092715F">
        <w:rPr>
          <w:noProof/>
        </w:rPr>
        <w:t>191</w:t>
      </w:r>
      <w:bookmarkEnd w:id="1271"/>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27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92715F">
        <w:t>107</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3" w:name="_Ref372023986"/>
      <w:bookmarkStart w:id="1274" w:name="_Toc79490336"/>
      <w:r w:rsidR="0092715F">
        <w:rPr>
          <w:noProof/>
        </w:rPr>
        <w:t>107</w:t>
      </w:r>
      <w:bookmarkEnd w:id="127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 Уведомления, присвое</w:t>
            </w:r>
            <w:r w:rsidRPr="00D0193D">
              <w:t>нный клиентом</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Дата Уведомления</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Дата запроса</w:t>
            </w:r>
          </w:p>
        </w:tc>
        <w:tc>
          <w:tcPr>
            <w:tcW w:w="2663" w:type="pct"/>
            <w:shd w:val="clear" w:color="auto" w:fill="auto"/>
          </w:tcPr>
          <w:p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Номер запроса</w:t>
            </w:r>
          </w:p>
        </w:tc>
        <w:tc>
          <w:tcPr>
            <w:tcW w:w="2663" w:type="pct"/>
            <w:shd w:val="clear" w:color="auto" w:fill="auto"/>
          </w:tcPr>
          <w:p w:rsidR="00D001D1" w:rsidRDefault="00D001D1" w:rsidP="00412DF7">
            <w:pPr>
              <w:pStyle w:val="ASFKTablenorm"/>
              <w:ind w:left="57" w:right="57"/>
            </w:pPr>
            <w:r w:rsidRPr="00115B83">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клиента</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663" w:type="pct"/>
            <w:shd w:val="clear" w:color="auto" w:fill="auto"/>
          </w:tcPr>
          <w:p w:rsidR="00C36C84" w:rsidRDefault="00C36C84" w:rsidP="00412DF7">
            <w:pPr>
              <w:pStyle w:val="ASFKTablenorm"/>
              <w:ind w:left="57" w:right="57"/>
            </w:pPr>
            <w:r w:rsidRPr="002D597F">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«Реквизиты платежного документа</w:t>
            </w:r>
            <w:r w:rsidRPr="00D0193D">
              <w:t>)</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п/п</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Дата</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4D6975">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ФАИП</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Номер КОО</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ИГК</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B41AC7" w:rsidRPr="00834AF4" w:rsidTr="00412DF7">
        <w:tc>
          <w:tcPr>
            <w:tcW w:w="2337" w:type="pct"/>
            <w:shd w:val="clear" w:color="auto" w:fill="auto"/>
          </w:tcPr>
          <w:p w:rsidR="00B41AC7" w:rsidRPr="00424CF0" w:rsidRDefault="00B41AC7" w:rsidP="00412DF7">
            <w:pPr>
              <w:pStyle w:val="ASFKTablenorm"/>
              <w:ind w:left="57" w:right="57"/>
            </w:pPr>
            <w:r>
              <w:t>Аналитический код раздела</w:t>
            </w:r>
          </w:p>
        </w:tc>
        <w:tc>
          <w:tcPr>
            <w:tcW w:w="2663" w:type="pct"/>
            <w:shd w:val="clear" w:color="auto" w:fill="auto"/>
          </w:tcPr>
          <w:p w:rsidR="00B41AC7" w:rsidRDefault="00B41AC7" w:rsidP="00412DF7">
            <w:pPr>
              <w:pStyle w:val="ASFKTablenorm"/>
              <w:ind w:left="57" w:right="57"/>
            </w:pPr>
            <w:r w:rsidRPr="0031742E">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727F59">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lastRenderedPageBreak/>
              <w:t xml:space="preserve">Группа полей </w:t>
            </w:r>
            <w:r>
              <w:t>«Изменить на реквизиты</w:t>
            </w:r>
            <w:r w:rsidRPr="00D0193D">
              <w:t>)</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 п/п</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классификации операции</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ФАИП</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Номер КОО</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ИГК</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D001D1" w:rsidRPr="00834AF4" w:rsidTr="00412DF7">
        <w:tc>
          <w:tcPr>
            <w:tcW w:w="2337" w:type="pct"/>
            <w:shd w:val="clear" w:color="auto" w:fill="auto"/>
          </w:tcPr>
          <w:p w:rsidR="00D001D1" w:rsidRPr="00424CF0" w:rsidRDefault="00D001D1" w:rsidP="00412DF7">
            <w:pPr>
              <w:pStyle w:val="ASFKTablenorm"/>
              <w:ind w:left="57" w:right="57"/>
            </w:pPr>
            <w:r>
              <w:t>Аналитический код раздела</w:t>
            </w:r>
          </w:p>
        </w:tc>
        <w:tc>
          <w:tcPr>
            <w:tcW w:w="2663" w:type="pct"/>
            <w:shd w:val="clear" w:color="auto" w:fill="auto"/>
          </w:tcPr>
          <w:p w:rsidR="00D001D1" w:rsidRDefault="00D001D1" w:rsidP="00412DF7">
            <w:pPr>
              <w:pStyle w:val="ASFKTablenorm"/>
              <w:ind w:left="57" w:right="57"/>
            </w:pPr>
            <w:r w:rsidRPr="0031742E">
              <w:t>Заполняется соответствующим значением, выгруженным из ППО OEBS АСФК.</w:t>
            </w:r>
          </w:p>
        </w:tc>
      </w:tr>
      <w:tr w:rsidR="00C36C84" w:rsidRPr="00834AF4" w:rsidTr="00412DF7">
        <w:trPr>
          <w:trHeight w:val="70"/>
        </w:trPr>
        <w:tc>
          <w:tcPr>
            <w:tcW w:w="2337" w:type="pct"/>
            <w:shd w:val="clear" w:color="auto" w:fill="auto"/>
          </w:tcPr>
          <w:p w:rsidR="00C36C84" w:rsidRPr="00D0193D" w:rsidRDefault="00C36C84" w:rsidP="00412DF7">
            <w:pPr>
              <w:pStyle w:val="ASFKTablenorm"/>
              <w:ind w:left="57" w:right="57"/>
            </w:pPr>
            <w:r w:rsidRPr="00424CF0">
              <w:t>Сумма</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Примечание</w:t>
            </w:r>
          </w:p>
        </w:tc>
        <w:tc>
          <w:tcPr>
            <w:tcW w:w="2663" w:type="pct"/>
            <w:shd w:val="clear" w:color="auto" w:fill="auto"/>
          </w:tcPr>
          <w:p w:rsidR="00C36C84" w:rsidRDefault="00C36C84" w:rsidP="00412DF7">
            <w:pPr>
              <w:pStyle w:val="ASFKTablenorm"/>
              <w:ind w:left="57" w:right="57"/>
            </w:pPr>
            <w:r w:rsidRPr="00C3030A">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92715F">
        <w:t>192</w:t>
      </w:r>
      <w:r w:rsidRPr="00CA3543">
        <w:fldChar w:fldCharType="end"/>
      </w:r>
      <w:r w:rsidRPr="00CA3543">
        <w:t>.</w:t>
      </w:r>
    </w:p>
    <w:p w:rsidR="00C36C84" w:rsidRPr="00AB7803" w:rsidRDefault="0092715F" w:rsidP="00C36C84">
      <w:pPr>
        <w:pStyle w:val="ASFKFigure"/>
      </w:pPr>
      <w:r>
        <w:lastRenderedPageBreak/>
        <w:pict>
          <v:shape id="_x0000_i1331" type="#_x0000_t75" style="width:480pt;height:294pt">
            <v:imagedata r:id="rId270"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5" w:name="_Ref404854306"/>
      <w:bookmarkStart w:id="1276" w:name="_Toc79490561"/>
      <w:r w:rsidR="0092715F">
        <w:rPr>
          <w:noProof/>
        </w:rPr>
        <w:t>192</w:t>
      </w:r>
      <w:bookmarkEnd w:id="1275"/>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27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92715F">
        <w:t>108</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7" w:name="_Ref372024069"/>
      <w:bookmarkStart w:id="1278" w:name="_Toc79490337"/>
      <w:r w:rsidR="0092715F">
        <w:rPr>
          <w:noProof/>
        </w:rPr>
        <w:t>108</w:t>
      </w:r>
      <w:bookmarkEnd w:id="127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412DF7">
        <w:trPr>
          <w:trHeight w:val="305"/>
          <w:tblHeader/>
        </w:trPr>
        <w:tc>
          <w:tcPr>
            <w:tcW w:w="2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Уведомления</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Дата Уведомления</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t>Наименование клиента</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t>Номер лицевого счета клиента</w:t>
            </w:r>
          </w:p>
        </w:tc>
        <w:tc>
          <w:tcPr>
            <w:tcW w:w="2663" w:type="pct"/>
            <w:shd w:val="clear" w:color="auto" w:fill="auto"/>
          </w:tcPr>
          <w:p w:rsidR="00C36C84" w:rsidRDefault="00C36C84" w:rsidP="00412DF7">
            <w:pPr>
              <w:pStyle w:val="ASFKTablenorm"/>
              <w:ind w:left="57" w:right="57"/>
            </w:pPr>
            <w:r w:rsidRPr="00CB5722">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t>Группа полей</w:t>
            </w:r>
            <w:r w:rsidRPr="00424CF0">
              <w:t xml:space="preserve"> </w:t>
            </w:r>
            <w:r>
              <w:t>«</w:t>
            </w:r>
            <w:r w:rsidRPr="00424CF0">
              <w:t>Реквиз</w:t>
            </w:r>
            <w:r>
              <w:t>иты платежного документа»</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п/п</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GUID ЭПД</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Номер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w:t>
            </w:r>
            <w:r w:rsidRPr="001B5A48">
              <w:lastRenderedPageBreak/>
              <w:t>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Дата документа</w:t>
            </w:r>
          </w:p>
        </w:tc>
        <w:tc>
          <w:tcPr>
            <w:tcW w:w="2663" w:type="pct"/>
            <w:shd w:val="clear" w:color="auto" w:fill="auto"/>
          </w:tcPr>
          <w:p w:rsidR="00C36C84" w:rsidRDefault="00C36C84" w:rsidP="00412DF7">
            <w:pPr>
              <w:pStyle w:val="ASFKTablenorm"/>
              <w:ind w:left="57" w:right="57"/>
            </w:pPr>
            <w:r w:rsidRPr="001B5A4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ИНН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КПП получателя</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Примечание</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Pr="008D0AD6" w:rsidRDefault="00C36C84" w:rsidP="00412DF7">
            <w:pPr>
              <w:pStyle w:val="ASFKTablenorm"/>
              <w:ind w:left="57" w:right="57"/>
            </w:pPr>
            <w:r w:rsidRPr="008D0AD6">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Номер</w:t>
            </w:r>
            <w:r w:rsidRPr="00D0193D">
              <w:t xml:space="preserve"> п/п</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ИНН</w:t>
            </w:r>
            <w:r w:rsidRPr="00D0193D">
              <w:t xml:space="preserve">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КПП</w:t>
            </w:r>
            <w:r w:rsidRPr="00D0193D">
              <w:t xml:space="preserve"> получателя</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ОКАТО</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Лицевой счет</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rPr>
          <w:trHeight w:val="451"/>
        </w:trPr>
        <w:tc>
          <w:tcPr>
            <w:tcW w:w="2337" w:type="pct"/>
            <w:shd w:val="clear" w:color="auto" w:fill="auto"/>
          </w:tcPr>
          <w:p w:rsidR="00C36C84" w:rsidRPr="00D0193D" w:rsidRDefault="00C36C84" w:rsidP="00412DF7">
            <w:pPr>
              <w:pStyle w:val="ASFKTablenorm"/>
              <w:ind w:left="57" w:right="57"/>
            </w:pPr>
            <w:r w:rsidRPr="00424CF0">
              <w:t>Код по БК</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Код цели субсидий / субвенций</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D0193D" w:rsidRDefault="00C36C84" w:rsidP="00412DF7">
            <w:pPr>
              <w:pStyle w:val="ASFKTablenorm"/>
              <w:ind w:left="57" w:right="57"/>
            </w:pPr>
            <w:r w:rsidRPr="00424CF0">
              <w:t>Сумма в рублях</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t>Назначение платежа</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r w:rsidR="00C36C84" w:rsidRPr="00834AF4" w:rsidTr="00412DF7">
        <w:tc>
          <w:tcPr>
            <w:tcW w:w="2337" w:type="pct"/>
            <w:shd w:val="clear" w:color="auto" w:fill="auto"/>
          </w:tcPr>
          <w:p w:rsidR="00C36C84" w:rsidRPr="00424CF0" w:rsidRDefault="00C36C84" w:rsidP="00412DF7">
            <w:pPr>
              <w:pStyle w:val="ASFKTablenorm"/>
              <w:ind w:left="57" w:right="57"/>
            </w:pPr>
            <w:r w:rsidRPr="00424CF0">
              <w:lastRenderedPageBreak/>
              <w:t>Вид средств</w:t>
            </w:r>
          </w:p>
        </w:tc>
        <w:tc>
          <w:tcPr>
            <w:tcW w:w="2663" w:type="pct"/>
            <w:shd w:val="clear" w:color="auto" w:fill="auto"/>
          </w:tcPr>
          <w:p w:rsidR="00C36C84" w:rsidRDefault="00C36C84" w:rsidP="00412DF7">
            <w:pPr>
              <w:pStyle w:val="ASFKTablenorm"/>
              <w:ind w:left="57" w:right="57"/>
            </w:pPr>
            <w:r w:rsidRPr="00EA08F8">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92715F">
        <w:t>193</w:t>
      </w:r>
      <w:r w:rsidRPr="00CA3543">
        <w:fldChar w:fldCharType="end"/>
      </w:r>
      <w:r w:rsidRPr="00CA3543">
        <w:t>.</w:t>
      </w:r>
    </w:p>
    <w:p w:rsidR="00C36C84" w:rsidRPr="00AB7803" w:rsidRDefault="0092715F" w:rsidP="00C36C84">
      <w:pPr>
        <w:pStyle w:val="ASFKFigure"/>
      </w:pPr>
      <w:r>
        <w:pict>
          <v:shape id="_x0000_i1332" type="#_x0000_t75" style="width:480pt;height:228pt">
            <v:imagedata r:id="rId271"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9" w:name="_Ref404854369"/>
      <w:bookmarkStart w:id="1280" w:name="_Toc79490562"/>
      <w:r w:rsidR="0092715F">
        <w:rPr>
          <w:noProof/>
        </w:rPr>
        <w:t>193</w:t>
      </w:r>
      <w:bookmarkEnd w:id="127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28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92715F">
        <w:t>109</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1" w:name="_Ref372024147"/>
      <w:bookmarkStart w:id="1282" w:name="_Toc79490338"/>
      <w:r w:rsidR="0092715F">
        <w:rPr>
          <w:noProof/>
        </w:rPr>
        <w:t>109</w:t>
      </w:r>
      <w:bookmarkEnd w:id="128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C36C84" w:rsidRPr="00834AF4"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 xml:space="preserve">Номер </w:t>
            </w:r>
            <w:r w:rsidRPr="00D0193D">
              <w:t>платежного документа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 xml:space="preserve">Дата </w:t>
            </w:r>
            <w:r w:rsidRPr="00D0193D">
              <w:t>платежного документа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Сумма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Вид платежа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ИНН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КПП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Наименование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Расчетный счет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lastRenderedPageBreak/>
              <w:t>БИК банка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Банк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Корсчет банка плательщика</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ИНН получателя</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КПП получателя</w:t>
            </w:r>
          </w:p>
        </w:tc>
        <w:tc>
          <w:tcPr>
            <w:tcW w:w="3063" w:type="pct"/>
            <w:shd w:val="clear" w:color="auto" w:fill="auto"/>
          </w:tcPr>
          <w:p w:rsidR="00C36C84" w:rsidRDefault="00C36C84" w:rsidP="00412DF7">
            <w:pPr>
              <w:pStyle w:val="ASFKTablenorm"/>
              <w:ind w:left="57" w:right="57"/>
            </w:pPr>
            <w:r w:rsidRPr="002304E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Наименование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Расчетный счет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БИК банка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Банк получателя</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Срок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Очередность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Код</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Идентификатор контракта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 xml:space="preserve">Номер </w:t>
            </w:r>
            <w:r w:rsidR="006459B4">
              <w:t>КОО</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Назначение платежа</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бюджетной классификации Росси</w:t>
            </w:r>
            <w:r w:rsidRPr="00D0193D">
              <w:t>йской Федерации</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424CF0" w:rsidRDefault="00C36C84" w:rsidP="00412DF7">
            <w:pPr>
              <w:pStyle w:val="ASFKTablenorm"/>
              <w:ind w:left="57" w:right="57"/>
            </w:pPr>
            <w:r w:rsidRPr="00424CF0">
              <w:t>Код ОКТМО</w:t>
            </w:r>
          </w:p>
        </w:tc>
        <w:tc>
          <w:tcPr>
            <w:tcW w:w="3063" w:type="pct"/>
            <w:shd w:val="clear" w:color="auto" w:fill="auto"/>
          </w:tcPr>
          <w:p w:rsidR="00C36C84" w:rsidRDefault="00C36C84" w:rsidP="00412DF7">
            <w:pPr>
              <w:pStyle w:val="ASFKTablenorm"/>
              <w:ind w:left="57" w:right="57"/>
            </w:pPr>
            <w:r w:rsidRPr="005F1107">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796B90">
              <w:t xml:space="preserve">Группа полей </w:t>
            </w:r>
            <w:r>
              <w:t>«</w:t>
            </w:r>
            <w:r w:rsidRPr="00D0193D">
              <w:t>Расшифровка по КБК (детализация расчетных документов)</w:t>
            </w:r>
            <w:r>
              <w:t>»</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по БК</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Тип КБК (код)</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Тип КБК (название)</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Код цели</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lastRenderedPageBreak/>
              <w:t>Сумма НДС</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1A6EDF" w:rsidRDefault="00C36C84" w:rsidP="00412DF7">
            <w:pPr>
              <w:pStyle w:val="ASFKTablenorm"/>
              <w:ind w:left="57" w:right="57"/>
            </w:pPr>
            <w:r w:rsidRPr="001A6EDF">
              <w:t>Сумма НДС</w:t>
            </w:r>
            <w:r>
              <w:t>, итого</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Номер бюджетного обязательства</w:t>
            </w:r>
          </w:p>
        </w:tc>
        <w:tc>
          <w:tcPr>
            <w:tcW w:w="3063" w:type="pct"/>
            <w:shd w:val="clear" w:color="auto" w:fill="auto"/>
          </w:tcPr>
          <w:p w:rsidR="00C36C84" w:rsidRDefault="00C36C84" w:rsidP="00412DF7">
            <w:pPr>
              <w:pStyle w:val="ASFKTablenorm"/>
              <w:ind w:left="57" w:right="57"/>
            </w:pPr>
            <w:r w:rsidRPr="00B6535F">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ОКАТО</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Сумма</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Направление платежа (код)</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Направление платежа (наимен</w:t>
            </w:r>
            <w:r w:rsidRPr="00D0193D">
              <w:t>ов</w:t>
            </w:r>
            <w:r w:rsidRPr="00CA3543">
              <w:t>а</w:t>
            </w:r>
            <w:r w:rsidRPr="00D0193D">
              <w:t>ние)</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r w:rsidR="00C36C84" w:rsidRPr="00834AF4" w:rsidTr="00412DF7">
        <w:tc>
          <w:tcPr>
            <w:tcW w:w="1937" w:type="pct"/>
            <w:shd w:val="clear" w:color="auto" w:fill="auto"/>
          </w:tcPr>
          <w:p w:rsidR="00C36C84" w:rsidRPr="00D0193D" w:rsidRDefault="00C36C84" w:rsidP="00412DF7">
            <w:pPr>
              <w:pStyle w:val="ASFKTablenorm"/>
              <w:ind w:left="57" w:right="57"/>
            </w:pPr>
            <w:r w:rsidRPr="00424CF0">
              <w:t>Месяц финансирования</w:t>
            </w:r>
          </w:p>
        </w:tc>
        <w:tc>
          <w:tcPr>
            <w:tcW w:w="3063" w:type="pct"/>
            <w:shd w:val="clear" w:color="auto" w:fill="auto"/>
          </w:tcPr>
          <w:p w:rsidR="00C36C84" w:rsidRDefault="00C36C84" w:rsidP="00412DF7">
            <w:pPr>
              <w:pStyle w:val="ASFKTablenorm"/>
              <w:ind w:left="57" w:right="57"/>
            </w:pPr>
            <w:r w:rsidRPr="0085783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92715F">
        <w:t>194</w:t>
      </w:r>
      <w:r w:rsidRPr="00CA3543">
        <w:fldChar w:fldCharType="end"/>
      </w:r>
      <w:r w:rsidRPr="00CA3543">
        <w:t>.</w:t>
      </w:r>
    </w:p>
    <w:p w:rsidR="00C36C84" w:rsidRPr="00AB7803" w:rsidRDefault="0092715F" w:rsidP="00C36C84">
      <w:pPr>
        <w:pStyle w:val="ASFKFigure"/>
      </w:pPr>
      <w:r>
        <w:pict>
          <v:shape id="_x0000_i1333" type="#_x0000_t75" style="width:480pt;height:294pt">
            <v:imagedata r:id="rId272"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3" w:name="_Ref404854460"/>
      <w:bookmarkStart w:id="1284" w:name="_Toc79490563"/>
      <w:r w:rsidR="0092715F">
        <w:rPr>
          <w:noProof/>
        </w:rPr>
        <w:t>194</w:t>
      </w:r>
      <w:bookmarkEnd w:id="1283"/>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28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92715F">
        <w:t>110</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85" w:name="_Ref372024132"/>
      <w:bookmarkStart w:id="1286" w:name="_Toc79490339"/>
      <w:r w:rsidR="0092715F">
        <w:rPr>
          <w:noProof/>
        </w:rPr>
        <w:t>110</w:t>
      </w:r>
      <w:bookmarkEnd w:id="128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Номер заявки</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Дата заявки</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клиента</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Номер лицевого счета клиента</w:t>
            </w:r>
          </w:p>
        </w:tc>
        <w:tc>
          <w:tcPr>
            <w:tcW w:w="2926" w:type="pct"/>
            <w:shd w:val="clear" w:color="auto" w:fill="auto"/>
          </w:tcPr>
          <w:p w:rsidR="00C36C84" w:rsidRDefault="00C36C84" w:rsidP="00412DF7">
            <w:pPr>
              <w:pStyle w:val="ASFKTablenorm"/>
              <w:ind w:left="57" w:right="57"/>
            </w:pPr>
            <w:r w:rsidRPr="00C3254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796B90">
              <w:t xml:space="preserve">Группа полей </w:t>
            </w:r>
            <w:r>
              <w:t>«Реквизиты документа»</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Код БК по расходам</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Код БК по доходам</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Статус налогоплательщика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Вид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Очередность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Сумма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Назначение платежа</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Примечание</w:t>
            </w:r>
          </w:p>
        </w:tc>
        <w:tc>
          <w:tcPr>
            <w:tcW w:w="2926" w:type="pct"/>
            <w:shd w:val="clear" w:color="auto" w:fill="auto"/>
          </w:tcPr>
          <w:p w:rsidR="00C36C84" w:rsidRDefault="00C36C84" w:rsidP="00412DF7">
            <w:pPr>
              <w:pStyle w:val="ASFKTablenorm"/>
              <w:ind w:left="57" w:right="57"/>
            </w:pPr>
            <w:r w:rsidRPr="00CE1F4F">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D0193D" w:rsidRDefault="00C36C84" w:rsidP="00412DF7">
            <w:pPr>
              <w:pStyle w:val="ASFKTablenorm"/>
              <w:ind w:left="57" w:right="57"/>
            </w:pPr>
            <w:r w:rsidRPr="00424CF0">
              <w:t xml:space="preserve">Группа полей </w:t>
            </w:r>
            <w:r>
              <w:t>«</w:t>
            </w:r>
            <w:r w:rsidRPr="00D0193D">
              <w:t>Плательщик/ Реквизиты получателя платежа</w:t>
            </w:r>
            <w:r>
              <w:t>»</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w:t>
            </w:r>
            <w:r w:rsidRPr="00D0193D">
              <w:t xml:space="preserve"> п/п</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ИНН</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КПП</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Сумма</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Номер БО</w:t>
            </w:r>
          </w:p>
        </w:tc>
        <w:tc>
          <w:tcPr>
            <w:tcW w:w="2926" w:type="pct"/>
            <w:shd w:val="clear" w:color="auto" w:fill="auto"/>
          </w:tcPr>
          <w:p w:rsidR="00C36C84" w:rsidRDefault="00C36C84" w:rsidP="00412DF7">
            <w:pPr>
              <w:pStyle w:val="ASFKTablenorm"/>
              <w:ind w:left="57" w:right="57"/>
            </w:pPr>
            <w:r w:rsidRPr="00EB0726">
              <w:t>Заполняется соответствующим значением, выгруженным из ППО OEBS АСФК.</w:t>
            </w:r>
          </w:p>
        </w:tc>
      </w:tr>
      <w:tr w:rsidR="00C36C84" w:rsidRPr="00834AF4" w:rsidTr="00412DF7">
        <w:trPr>
          <w:trHeight w:val="451"/>
        </w:trPr>
        <w:tc>
          <w:tcPr>
            <w:tcW w:w="2074" w:type="pct"/>
            <w:shd w:val="clear" w:color="auto" w:fill="auto"/>
          </w:tcPr>
          <w:p w:rsidR="00C36C84" w:rsidRPr="00D0193D" w:rsidRDefault="00C36C84" w:rsidP="00412DF7">
            <w:pPr>
              <w:pStyle w:val="ASFKTablenorm"/>
              <w:ind w:left="57" w:right="57"/>
            </w:pPr>
            <w:r w:rsidRPr="00424CF0">
              <w:t>Наименование ОрФК (наимен</w:t>
            </w:r>
            <w:r w:rsidRPr="00D0193D">
              <w:t>ование н</w:t>
            </w:r>
            <w:r w:rsidRPr="00CA3543">
              <w:t>а</w:t>
            </w:r>
            <w:r w:rsidRPr="00D0193D">
              <w:t>логового органа)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ИНН налог. </w:t>
            </w:r>
            <w:r w:rsidR="00694335">
              <w:t>О</w:t>
            </w:r>
            <w:r w:rsidRPr="00D0193D">
              <w:t>ргана</w:t>
            </w:r>
          </w:p>
        </w:tc>
        <w:tc>
          <w:tcPr>
            <w:tcW w:w="2926" w:type="pct"/>
            <w:shd w:val="clear" w:color="auto" w:fill="auto"/>
          </w:tcPr>
          <w:p w:rsidR="00C36C84" w:rsidRDefault="00C36C84" w:rsidP="00412DF7">
            <w:pPr>
              <w:pStyle w:val="ASFKTablenorm"/>
              <w:ind w:left="57" w:right="57"/>
            </w:pPr>
            <w:r w:rsidRPr="004C10D4">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КПП налог. </w:t>
            </w:r>
            <w:r w:rsidR="00694335">
              <w:t>О</w:t>
            </w:r>
            <w:r w:rsidRPr="00D0193D">
              <w:t>ргана</w:t>
            </w:r>
          </w:p>
        </w:tc>
        <w:tc>
          <w:tcPr>
            <w:tcW w:w="2926" w:type="pct"/>
            <w:shd w:val="clear" w:color="auto" w:fill="auto"/>
          </w:tcPr>
          <w:p w:rsidR="00C36C84" w:rsidRDefault="00C36C84" w:rsidP="00412DF7">
            <w:pPr>
              <w:pStyle w:val="ASFKTablenorm"/>
              <w:ind w:left="57" w:right="57"/>
            </w:pPr>
            <w:r w:rsidRPr="004C10D4">
              <w:t xml:space="preserve">Заполняется соответствующим значением, выгруженным </w:t>
            </w:r>
            <w:r w:rsidRPr="004C10D4">
              <w:lastRenderedPageBreak/>
              <w:t>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lastRenderedPageBreak/>
              <w:t>Счет получателя</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банка получателя</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БИК</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Корреспондентский счет</w:t>
            </w:r>
          </w:p>
        </w:tc>
        <w:tc>
          <w:tcPr>
            <w:tcW w:w="2926" w:type="pct"/>
            <w:shd w:val="clear" w:color="auto" w:fill="auto"/>
          </w:tcPr>
          <w:p w:rsidR="00C36C84" w:rsidRDefault="00C36C84" w:rsidP="00412DF7">
            <w:pPr>
              <w:pStyle w:val="ASFKTablenorm"/>
              <w:ind w:left="57" w:right="57"/>
            </w:pPr>
            <w:r w:rsidRPr="00B94A28">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Pr="00424CF0" w:rsidRDefault="00C36C84" w:rsidP="00412DF7">
            <w:pPr>
              <w:pStyle w:val="ASFKTablenorm"/>
              <w:ind w:left="57" w:right="57"/>
            </w:pPr>
            <w:r w:rsidRPr="00424CF0">
              <w:t xml:space="preserve">Группа полей </w:t>
            </w:r>
            <w:r>
              <w:t>«</w:t>
            </w:r>
            <w:r w:rsidRPr="00424CF0">
              <w:t>Реквизиты налоговых платежей</w:t>
            </w:r>
            <w:r>
              <w:t>»</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ОКАТО</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Основание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Налоговый период</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Номер документа-основания</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Дата документа-основания</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Тип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УИН</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Назначение платежа</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rsidRPr="00424CF0">
              <w:t>Примечание</w:t>
            </w:r>
          </w:p>
        </w:tc>
        <w:tc>
          <w:tcPr>
            <w:tcW w:w="2926" w:type="pct"/>
            <w:shd w:val="clear" w:color="auto" w:fill="auto"/>
          </w:tcPr>
          <w:p w:rsidR="00C36C84" w:rsidRDefault="00C36C84" w:rsidP="00412DF7">
            <w:pPr>
              <w:pStyle w:val="ASFKTablenorm"/>
              <w:ind w:left="57" w:right="57"/>
            </w:pPr>
            <w:r w:rsidRPr="00BE4043">
              <w:t>Заполняется соответствующим значением, выгруженным из ППО OEBS АСФК.</w:t>
            </w:r>
          </w:p>
        </w:tc>
      </w:tr>
    </w:tbl>
    <w:p w:rsidR="00C36C84" w:rsidRPr="00C9353B" w:rsidRDefault="00C36C84" w:rsidP="00C36C84">
      <w:pPr>
        <w:pStyle w:val="ASFKNormal"/>
      </w:pPr>
      <w:bookmarkStart w:id="1287" w:name="_Toc371526037"/>
      <w:bookmarkStart w:id="1288"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92715F">
        <w:rPr>
          <w:noProof/>
        </w:rPr>
        <w:t>195</w:t>
      </w:r>
      <w:r>
        <w:fldChar w:fldCharType="end"/>
      </w:r>
      <w:r w:rsidRPr="00C9353B">
        <w:t>.</w:t>
      </w:r>
    </w:p>
    <w:p w:rsidR="00C36C84" w:rsidRPr="00AB7803" w:rsidRDefault="0092715F" w:rsidP="00C36C84">
      <w:pPr>
        <w:pStyle w:val="ASFKFigure"/>
      </w:pPr>
      <w:r>
        <w:lastRenderedPageBreak/>
        <w:pict>
          <v:shape id="_x0000_i1334" type="#_x0000_t75" style="width:480pt;height:276.75pt">
            <v:imagedata r:id="rId273"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9" w:name="_Ref490048204"/>
      <w:bookmarkStart w:id="1290" w:name="_Toc79490564"/>
      <w:r w:rsidR="0092715F">
        <w:rPr>
          <w:noProof/>
        </w:rPr>
        <w:t>195</w:t>
      </w:r>
      <w:bookmarkEnd w:id="128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290"/>
    </w:p>
    <w:p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92715F">
        <w:rPr>
          <w:noProof/>
        </w:rPr>
        <w:t>111</w:t>
      </w:r>
      <w:r>
        <w:fldChar w:fldCharType="end"/>
      </w:r>
      <w:r w:rsidRPr="00C9353B">
        <w:t>.</w:t>
      </w:r>
    </w:p>
    <w:p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1" w:name="_Ref490048205"/>
      <w:bookmarkStart w:id="1292" w:name="_Toc79490340"/>
      <w:r w:rsidR="0092715F">
        <w:rPr>
          <w:noProof/>
        </w:rPr>
        <w:t>111</w:t>
      </w:r>
      <w:bookmarkEnd w:id="1291"/>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Номер </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Дата </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Сумма всего</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Наименование клиента</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БО</w:t>
            </w:r>
          </w:p>
        </w:tc>
        <w:tc>
          <w:tcPr>
            <w:tcW w:w="2926" w:type="pct"/>
            <w:shd w:val="clear" w:color="auto" w:fill="auto"/>
          </w:tcPr>
          <w:p w:rsidR="00C36C84" w:rsidRDefault="00C36C84" w:rsidP="00412DF7">
            <w:pPr>
              <w:pStyle w:val="ASFKTablenorm"/>
              <w:ind w:left="57" w:right="57"/>
            </w:pPr>
            <w:r w:rsidRPr="00C36DB3">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C9353B">
              <w:t>«</w:t>
            </w:r>
            <w:r>
              <w:t>Информация о выплатах</w:t>
            </w:r>
            <w:r w:rsidRPr="00C9353B">
              <w:t>»</w:t>
            </w:r>
          </w:p>
        </w:tc>
      </w:tr>
      <w:tr w:rsidR="00C36C84" w:rsidRPr="00834AF4" w:rsidTr="00412DF7">
        <w:tc>
          <w:tcPr>
            <w:tcW w:w="2074" w:type="pct"/>
            <w:shd w:val="clear" w:color="auto" w:fill="auto"/>
          </w:tcPr>
          <w:p w:rsidR="00C36C84" w:rsidRDefault="00C36C84" w:rsidP="00412DF7">
            <w:pPr>
              <w:pStyle w:val="ASFKTablenorm"/>
              <w:ind w:left="57" w:right="57"/>
            </w:pPr>
            <w:r>
              <w:t>№</w:t>
            </w:r>
          </w:p>
        </w:tc>
        <w:tc>
          <w:tcPr>
            <w:tcW w:w="2926" w:type="pct"/>
            <w:shd w:val="clear" w:color="auto" w:fill="auto"/>
          </w:tcPr>
          <w:p w:rsidR="00C36C84" w:rsidRDefault="00C36C84" w:rsidP="00412DF7">
            <w:pPr>
              <w:pStyle w:val="ASFKTablenorm"/>
              <w:ind w:left="57" w:right="57"/>
            </w:pPr>
            <w:r w:rsidRPr="00C5226D">
              <w:t xml:space="preserve">Заполняется соответствующим значением, выгруженным </w:t>
            </w:r>
            <w:r w:rsidRPr="00C5226D">
              <w:lastRenderedPageBreak/>
              <w:t>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Код вида выплаты</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выплаты</w:t>
            </w:r>
          </w:p>
        </w:tc>
        <w:tc>
          <w:tcPr>
            <w:tcW w:w="2926" w:type="pct"/>
            <w:shd w:val="clear" w:color="auto" w:fill="auto"/>
          </w:tcPr>
          <w:p w:rsidR="00C36C84" w:rsidRDefault="00C36C84" w:rsidP="00412DF7">
            <w:pPr>
              <w:pStyle w:val="ASFKTablenorm"/>
              <w:ind w:left="57" w:right="57"/>
            </w:pPr>
            <w:r w:rsidRPr="00C5226D">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C9353B">
              <w:t>«</w:t>
            </w:r>
            <w:r>
              <w:t>Информация о выплатах по КБК</w:t>
            </w:r>
            <w:r w:rsidRPr="00C9353B">
              <w:t>»</w:t>
            </w:r>
          </w:p>
        </w:tc>
      </w:tr>
      <w:tr w:rsidR="00C36C84" w:rsidRPr="00834AF4" w:rsidTr="00412DF7">
        <w:tc>
          <w:tcPr>
            <w:tcW w:w="2074" w:type="pct"/>
            <w:shd w:val="clear" w:color="auto" w:fill="auto"/>
          </w:tcPr>
          <w:p w:rsidR="00C36C84" w:rsidRDefault="00C36C84" w:rsidP="00412DF7">
            <w:pPr>
              <w:pStyle w:val="ASFKTablenorm"/>
              <w:ind w:left="57" w:right="57"/>
            </w:pPr>
            <w:r>
              <w:t>КБК</w:t>
            </w:r>
          </w:p>
        </w:tc>
        <w:tc>
          <w:tcPr>
            <w:tcW w:w="2926" w:type="pct"/>
            <w:shd w:val="clear" w:color="auto" w:fill="auto"/>
          </w:tcPr>
          <w:p w:rsidR="00C36C84" w:rsidRDefault="00C36C84" w:rsidP="00412DF7">
            <w:pPr>
              <w:pStyle w:val="ASFKTablenorm"/>
              <w:ind w:left="57" w:right="57"/>
            </w:pPr>
            <w:r w:rsidRPr="00EE4379">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rsidRPr="00EE4379">
              <w:t>Заполняется соответствующим значением, выгруженным из ППО OEBS АСФК.</w:t>
            </w:r>
          </w:p>
        </w:tc>
      </w:tr>
    </w:tbl>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92715F">
        <w:rPr>
          <w:noProof/>
        </w:rPr>
        <w:t>196</w:t>
      </w:r>
      <w:r>
        <w:fldChar w:fldCharType="end"/>
      </w:r>
      <w:r w:rsidRPr="00B17C1B">
        <w:t>.</w:t>
      </w:r>
    </w:p>
    <w:p w:rsidR="00C36C84" w:rsidRPr="00AB7803" w:rsidRDefault="0092715F" w:rsidP="00C36C84">
      <w:pPr>
        <w:pStyle w:val="ASFKFigure"/>
      </w:pPr>
      <w:r>
        <w:pict>
          <v:shape id="_x0000_i1335" type="#_x0000_t75" style="width:480pt;height:276.75pt">
            <v:imagedata r:id="rId274"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3" w:name="_Ref490048206"/>
      <w:bookmarkStart w:id="1294" w:name="_Toc79490565"/>
      <w:r w:rsidR="0092715F">
        <w:rPr>
          <w:noProof/>
        </w:rPr>
        <w:t>196</w:t>
      </w:r>
      <w:bookmarkEnd w:id="1293"/>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294"/>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92715F">
        <w:rPr>
          <w:noProof/>
        </w:rPr>
        <w:t>112</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5" w:name="_Ref490048207"/>
      <w:bookmarkStart w:id="1296" w:name="_Toc79490341"/>
      <w:r w:rsidR="0092715F">
        <w:rPr>
          <w:noProof/>
        </w:rPr>
        <w:t>112</w:t>
      </w:r>
      <w:bookmarkEnd w:id="1295"/>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t xml:space="preserve">Номер </w:t>
            </w:r>
          </w:p>
        </w:tc>
        <w:tc>
          <w:tcPr>
            <w:tcW w:w="2926" w:type="pct"/>
            <w:shd w:val="clear" w:color="auto" w:fill="auto"/>
          </w:tcPr>
          <w:p w:rsidR="00C36C84" w:rsidRDefault="00C36C84" w:rsidP="00412DF7">
            <w:pPr>
              <w:pStyle w:val="ASFKTablenorm"/>
              <w:ind w:left="57" w:right="57"/>
            </w:pPr>
            <w:r w:rsidRPr="000B4045">
              <w:t xml:space="preserve">Заполняется соответствующим значением, выгруженным </w:t>
            </w:r>
            <w:r w:rsidRPr="000B4045">
              <w:lastRenderedPageBreak/>
              <w:t>из ППО OEBS АСФК.</w:t>
            </w:r>
          </w:p>
        </w:tc>
      </w:tr>
      <w:tr w:rsidR="00C36C84" w:rsidRPr="00834AF4" w:rsidTr="00412DF7">
        <w:tc>
          <w:tcPr>
            <w:tcW w:w="2074" w:type="pct"/>
            <w:shd w:val="clear" w:color="auto" w:fill="auto"/>
          </w:tcPr>
          <w:p w:rsidR="00C36C84" w:rsidRPr="00D0193D" w:rsidRDefault="00C36C84" w:rsidP="00412DF7">
            <w:pPr>
              <w:pStyle w:val="ASFKTablenorm"/>
              <w:ind w:left="57" w:right="57"/>
            </w:pPr>
            <w:r w:rsidRPr="00424CF0">
              <w:lastRenderedPageBreak/>
              <w:t xml:space="preserve">Дата </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Pr="00424CF0" w:rsidRDefault="00C36C84" w:rsidP="00412DF7">
            <w:pPr>
              <w:pStyle w:val="ASFKTablenorm"/>
              <w:ind w:left="57" w:right="57"/>
            </w:pPr>
            <w:r>
              <w:t>Сумма всего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ЛС</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Наименование клиента</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Дата распоря</w:t>
            </w:r>
            <w:r w:rsidR="00EC59EA">
              <w:t>ж</w:t>
            </w:r>
            <w:r>
              <w:t>ения</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Номер распоряжения</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Количество неподтвержденных выплат</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неподтвержденных выплат, итого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Количество исполненных выплат</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исполненных выплат, итого</w:t>
            </w:r>
          </w:p>
        </w:tc>
        <w:tc>
          <w:tcPr>
            <w:tcW w:w="2926" w:type="pct"/>
            <w:shd w:val="clear" w:color="auto" w:fill="auto"/>
          </w:tcPr>
          <w:p w:rsidR="00C36C84" w:rsidRDefault="00C36C84" w:rsidP="00412DF7">
            <w:pPr>
              <w:pStyle w:val="ASFKTablenorm"/>
              <w:ind w:left="57" w:right="57"/>
            </w:pPr>
            <w:r w:rsidRPr="000B4045">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Информация о неподтвержденных выплатах</w:t>
            </w:r>
            <w:r w:rsidRPr="00B17C1B">
              <w:t>»</w:t>
            </w:r>
          </w:p>
        </w:tc>
      </w:tr>
      <w:tr w:rsidR="00C36C84" w:rsidRPr="00834AF4" w:rsidTr="00412DF7">
        <w:tc>
          <w:tcPr>
            <w:tcW w:w="2074" w:type="pct"/>
            <w:shd w:val="clear" w:color="auto" w:fill="auto"/>
          </w:tcPr>
          <w:p w:rsidR="00C36C84" w:rsidRDefault="00C36C84" w:rsidP="00412DF7">
            <w:pPr>
              <w:pStyle w:val="ASFKTablenorm"/>
              <w:ind w:left="57" w:right="57"/>
            </w:pPr>
            <w:r>
              <w:t>№ п/п</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 строки выплаты в распоряжении</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вида выплаты</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 выплаты</w:t>
            </w:r>
          </w:p>
        </w:tc>
        <w:tc>
          <w:tcPr>
            <w:tcW w:w="2926" w:type="pct"/>
            <w:shd w:val="clear" w:color="auto" w:fill="auto"/>
          </w:tcPr>
          <w:p w:rsidR="00C36C84" w:rsidRDefault="00C36C84" w:rsidP="00412DF7">
            <w:pPr>
              <w:pStyle w:val="ASFKTablenorm"/>
              <w:ind w:left="57" w:right="57"/>
            </w:pPr>
            <w:r w:rsidRPr="00A77981">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rsidTr="00412DF7">
        <w:tc>
          <w:tcPr>
            <w:tcW w:w="2074" w:type="pct"/>
            <w:shd w:val="clear" w:color="auto" w:fill="auto"/>
          </w:tcPr>
          <w:p w:rsidR="00C36C84" w:rsidRDefault="00C36C84" w:rsidP="00412DF7">
            <w:pPr>
              <w:pStyle w:val="ASFKTablenorm"/>
              <w:ind w:left="57" w:right="57"/>
            </w:pPr>
            <w:r>
              <w:t>КБК</w:t>
            </w:r>
          </w:p>
        </w:tc>
        <w:tc>
          <w:tcPr>
            <w:tcW w:w="2926" w:type="pct"/>
            <w:shd w:val="clear" w:color="auto" w:fill="auto"/>
          </w:tcPr>
          <w:p w:rsidR="00C36C84" w:rsidRDefault="00C36C84" w:rsidP="00412DF7">
            <w:pPr>
              <w:pStyle w:val="ASFKTablenorm"/>
              <w:ind w:left="57" w:right="57"/>
            </w:pPr>
            <w:r w:rsidRPr="001A0849">
              <w:t>3.3.1, 3.4.1</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3.3.2, 3.4.2</w:t>
            </w:r>
          </w:p>
        </w:tc>
      </w:tr>
      <w:tr w:rsidR="00C36C84" w:rsidRPr="00834AF4" w:rsidTr="00412DF7">
        <w:tc>
          <w:tcPr>
            <w:tcW w:w="2074" w:type="pct"/>
            <w:shd w:val="clear" w:color="auto" w:fill="auto"/>
          </w:tcPr>
          <w:p w:rsidR="00C36C84" w:rsidRDefault="00C36C84" w:rsidP="00412DF7">
            <w:pPr>
              <w:pStyle w:val="ASFKTablenorm"/>
              <w:ind w:left="57" w:right="57"/>
            </w:pPr>
            <w:r>
              <w:t>Категория</w:t>
            </w:r>
          </w:p>
        </w:tc>
        <w:tc>
          <w:tcPr>
            <w:tcW w:w="2926" w:type="pct"/>
            <w:shd w:val="clear" w:color="auto" w:fill="auto"/>
          </w:tcPr>
          <w:p w:rsidR="00C36C84" w:rsidRPr="001A0849" w:rsidRDefault="00C36C84" w:rsidP="00412DF7">
            <w:pPr>
              <w:pStyle w:val="ASFKTablenorm"/>
              <w:ind w:left="57" w:right="57"/>
            </w:pPr>
            <w:r w:rsidRPr="001A0849">
              <w:t xml:space="preserve">Для реквизитов таблицы #т1 отражается текст «Не исполнено». </w:t>
            </w:r>
          </w:p>
          <w:p w:rsidR="00C36C84" w:rsidRPr="001A0849" w:rsidRDefault="00C36C84" w:rsidP="00412DF7">
            <w:pPr>
              <w:pStyle w:val="ASFKTablenorm"/>
              <w:ind w:left="57" w:right="57"/>
            </w:pPr>
            <w:r w:rsidRPr="001A0849">
              <w:t>Для реквизитов таблицы #т2 отражается текст «Исполнено».</w:t>
            </w:r>
          </w:p>
          <w:p w:rsidR="00C36C84" w:rsidRDefault="00C36C84" w:rsidP="00412DF7">
            <w:pPr>
              <w:pStyle w:val="ASFKTablenorm"/>
              <w:ind w:left="57" w:right="57"/>
            </w:pPr>
            <w:r w:rsidRPr="001A0849">
              <w:t>Для реквизитов 3.3.1, 3.3.2 отражается текст «Не испол</w:t>
            </w:r>
            <w:r w:rsidRPr="001A0849">
              <w:lastRenderedPageBreak/>
              <w:t>нено».</w:t>
            </w:r>
          </w:p>
          <w:p w:rsidR="00C36C84" w:rsidRDefault="00C36C84" w:rsidP="00412DF7">
            <w:pPr>
              <w:pStyle w:val="ASFKTablenorm"/>
              <w:ind w:left="57" w:right="57"/>
            </w:pPr>
            <w:r w:rsidRPr="001A0849">
              <w:t xml:space="preserve"> Для реквизитов 3.4.1, 3.4.2 отражается текст «Исполнено».</w:t>
            </w:r>
          </w:p>
        </w:tc>
      </w:tr>
    </w:tbl>
    <w:bookmarkEnd w:id="1287"/>
    <w:bookmarkEnd w:id="1288"/>
    <w:p w:rsidR="00C36C84" w:rsidRDefault="00C36C84" w:rsidP="00C36C84">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92715F">
        <w:rPr>
          <w:noProof/>
        </w:rPr>
        <w:t>197</w:t>
      </w:r>
      <w:r>
        <w:fldChar w:fldCharType="end"/>
      </w:r>
      <w:r>
        <w:t>.</w:t>
      </w:r>
    </w:p>
    <w:p w:rsidR="00C36C84" w:rsidRPr="00B17C1B" w:rsidRDefault="0092715F" w:rsidP="00C36C84">
      <w:pPr>
        <w:pStyle w:val="ASFKFigure"/>
      </w:pPr>
      <w:r>
        <w:pict>
          <v:shape id="_x0000_i1336" type="#_x0000_t75" style="width:480pt;height:204pt">
            <v:imagedata r:id="rId275"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7" w:name="_Ref496282098"/>
      <w:bookmarkStart w:id="1298" w:name="_Toc79490566"/>
      <w:r w:rsidR="0092715F">
        <w:rPr>
          <w:noProof/>
        </w:rPr>
        <w:t>197</w:t>
      </w:r>
      <w:bookmarkEnd w:id="1297"/>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 xml:space="preserve"> Заявка для обеспечения наличными денежными средствами</w:t>
      </w:r>
      <w:r>
        <w:t>»</w:t>
      </w:r>
      <w:bookmarkEnd w:id="1298"/>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92715F">
        <w:rPr>
          <w:noProof/>
        </w:rPr>
        <w:t>113</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9" w:name="_Ref496282118"/>
      <w:bookmarkStart w:id="1300" w:name="_Toc79490342"/>
      <w:r w:rsidR="0092715F">
        <w:rPr>
          <w:noProof/>
        </w:rPr>
        <w:t>113</w:t>
      </w:r>
      <w:bookmarkEnd w:id="1299"/>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0"/>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412DF7">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Основные реквизиты документа</w:t>
            </w:r>
            <w:r w:rsidRPr="00B17C1B">
              <w:t>»</w:t>
            </w:r>
          </w:p>
        </w:tc>
      </w:tr>
      <w:tr w:rsidR="00C36C84" w:rsidRPr="00834AF4" w:rsidTr="00412DF7">
        <w:tc>
          <w:tcPr>
            <w:tcW w:w="2074" w:type="pct"/>
            <w:shd w:val="clear" w:color="auto" w:fill="auto"/>
          </w:tcPr>
          <w:p w:rsidR="00C36C84" w:rsidRPr="00424CF0" w:rsidRDefault="00C36C84" w:rsidP="00412DF7">
            <w:pPr>
              <w:pStyle w:val="ASFKTablenorm"/>
              <w:ind w:left="57" w:right="57"/>
            </w:pPr>
            <w:r>
              <w:t>Номер</w:t>
            </w:r>
          </w:p>
        </w:tc>
        <w:tc>
          <w:tcPr>
            <w:tcW w:w="2926" w:type="pct"/>
            <w:shd w:val="clear" w:color="auto" w:fill="auto"/>
          </w:tcPr>
          <w:p w:rsidR="00C36C84" w:rsidRDefault="00C36C84" w:rsidP="00412DF7">
            <w:pPr>
              <w:pStyle w:val="ASFKTablenorm"/>
              <w:ind w:left="57" w:right="57"/>
            </w:pPr>
            <w:r>
              <w:t>Номер документа.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 xml:space="preserve">Дата </w:t>
            </w:r>
          </w:p>
        </w:tc>
        <w:tc>
          <w:tcPr>
            <w:tcW w:w="2926" w:type="pct"/>
            <w:shd w:val="clear" w:color="auto" w:fill="auto"/>
          </w:tcPr>
          <w:p w:rsidR="00C36C84" w:rsidRDefault="00C36C84" w:rsidP="00412DF7">
            <w:pPr>
              <w:pStyle w:val="ASFKTablenorm"/>
              <w:ind w:left="57" w:right="57"/>
            </w:pPr>
            <w:r>
              <w:t>Дата документа.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Итоговая сумма.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клиента</w:t>
            </w:r>
          </w:p>
        </w:tc>
        <w:tc>
          <w:tcPr>
            <w:tcW w:w="2926" w:type="pct"/>
            <w:shd w:val="clear" w:color="auto" w:fill="auto"/>
          </w:tcPr>
          <w:p w:rsidR="00C36C84" w:rsidRDefault="00C36C84" w:rsidP="00412DF7">
            <w:pPr>
              <w:pStyle w:val="ASFKTablenorm"/>
              <w:ind w:left="57" w:right="57"/>
            </w:pPr>
            <w:r>
              <w:t>Код по Сводному реестру клиента (учетный номер клиента).</w:t>
            </w:r>
          </w:p>
          <w:p w:rsidR="00C36C84" w:rsidRDefault="00C36C84" w:rsidP="00412DF7">
            <w:pPr>
              <w:pStyle w:val="ASFKTablenorm"/>
              <w:ind w:left="57" w:right="57"/>
            </w:pPr>
            <w:r w:rsidRPr="00941AF8">
              <w:t xml:space="preserve">Заполняется соответствующим значением, выгруженным </w:t>
            </w:r>
            <w:r w:rsidRPr="00941AF8">
              <w:lastRenderedPageBreak/>
              <w:t>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lastRenderedPageBreak/>
              <w:t>Номер ЛС</w:t>
            </w:r>
          </w:p>
        </w:tc>
        <w:tc>
          <w:tcPr>
            <w:tcW w:w="2926" w:type="pct"/>
            <w:shd w:val="clear" w:color="auto" w:fill="auto"/>
          </w:tcPr>
          <w:p w:rsidR="00C36C84" w:rsidRDefault="00C36C84" w:rsidP="00412DF7">
            <w:pPr>
              <w:pStyle w:val="ASFKTablenorm"/>
              <w:ind w:left="57" w:right="57"/>
            </w:pPr>
            <w:r>
              <w:t>Номер лицевого счета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Наименование клиента</w:t>
            </w:r>
          </w:p>
        </w:tc>
        <w:tc>
          <w:tcPr>
            <w:tcW w:w="2926" w:type="pct"/>
            <w:shd w:val="clear" w:color="auto" w:fill="auto"/>
          </w:tcPr>
          <w:p w:rsidR="00C36C84" w:rsidRDefault="00C36C84" w:rsidP="00412DF7">
            <w:pPr>
              <w:pStyle w:val="ASFKTablenorm"/>
              <w:ind w:left="57" w:right="57"/>
            </w:pPr>
            <w:r>
              <w:t>Наименование клиента.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Банковский счет</w:t>
            </w:r>
          </w:p>
        </w:tc>
        <w:tc>
          <w:tcPr>
            <w:tcW w:w="2926" w:type="pct"/>
            <w:shd w:val="clear" w:color="auto" w:fill="auto"/>
          </w:tcPr>
          <w:p w:rsidR="00C36C84" w:rsidRDefault="00C36C84" w:rsidP="00412DF7">
            <w:pPr>
              <w:pStyle w:val="ASFKTablenorm"/>
              <w:ind w:left="57" w:right="57"/>
            </w:pPr>
            <w:r>
              <w:t>Номер банковского счета.</w:t>
            </w:r>
          </w:p>
          <w:p w:rsidR="00C36C84" w:rsidRDefault="00C36C84" w:rsidP="00412DF7">
            <w:pPr>
              <w:pStyle w:val="ASFKTablenorm"/>
              <w:ind w:left="57" w:right="57"/>
            </w:pPr>
            <w:r w:rsidRPr="00941AF8">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БИК</w:t>
            </w:r>
          </w:p>
        </w:tc>
        <w:tc>
          <w:tcPr>
            <w:tcW w:w="2926" w:type="pct"/>
            <w:shd w:val="clear" w:color="auto" w:fill="auto"/>
          </w:tcPr>
          <w:p w:rsidR="00C36C84" w:rsidRDefault="00C36C84" w:rsidP="00412DF7">
            <w:pPr>
              <w:pStyle w:val="ASFKTablenorm"/>
              <w:ind w:left="57" w:right="57"/>
            </w:pPr>
            <w:r>
              <w:t>БИК.</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БО</w:t>
            </w:r>
          </w:p>
        </w:tc>
        <w:tc>
          <w:tcPr>
            <w:tcW w:w="2926" w:type="pct"/>
            <w:shd w:val="clear" w:color="auto" w:fill="auto"/>
          </w:tcPr>
          <w:p w:rsidR="00C36C84" w:rsidRDefault="00C36C84" w:rsidP="00412DF7">
            <w:pPr>
              <w:pStyle w:val="ASFKTablenorm"/>
              <w:ind w:left="57" w:right="57"/>
            </w:pPr>
            <w:r>
              <w:t>Номер бюджетного обязательства.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3D6BD0" w:rsidRPr="00834AF4" w:rsidTr="00412DF7">
        <w:tc>
          <w:tcPr>
            <w:tcW w:w="2074" w:type="pct"/>
            <w:shd w:val="clear" w:color="auto" w:fill="auto"/>
          </w:tcPr>
          <w:p w:rsidR="003D6BD0" w:rsidRDefault="003D6BD0" w:rsidP="00412DF7">
            <w:pPr>
              <w:pStyle w:val="ASFKTablenorm"/>
              <w:ind w:left="57" w:right="57"/>
            </w:pPr>
            <w:r>
              <w:t>Код объекта по ФАИП</w:t>
            </w:r>
          </w:p>
        </w:tc>
        <w:tc>
          <w:tcPr>
            <w:tcW w:w="2926" w:type="pct"/>
            <w:shd w:val="clear" w:color="auto" w:fill="auto"/>
          </w:tcPr>
          <w:p w:rsidR="003D6BD0" w:rsidRDefault="003D6BD0" w:rsidP="00412DF7">
            <w:pPr>
              <w:pStyle w:val="ASFKTablenorm"/>
              <w:ind w:left="57" w:right="57"/>
            </w:pPr>
            <w:r w:rsidRPr="00AD706C">
              <w:t>Заполняется соответствующим значением, выгруженным из ППО OEBS АСФК.</w:t>
            </w:r>
          </w:p>
        </w:tc>
      </w:tr>
      <w:tr w:rsidR="00C36C84" w:rsidRPr="00834AF4" w:rsidTr="00412DF7">
        <w:tc>
          <w:tcPr>
            <w:tcW w:w="5000" w:type="pct"/>
            <w:gridSpan w:val="2"/>
            <w:shd w:val="clear" w:color="auto" w:fill="auto"/>
          </w:tcPr>
          <w:p w:rsidR="00C36C84" w:rsidRDefault="00C36C84" w:rsidP="00412DF7">
            <w:pPr>
              <w:pStyle w:val="ASFKTablenorm"/>
              <w:ind w:left="57" w:right="57"/>
            </w:pPr>
            <w:r>
              <w:t xml:space="preserve">Группа полей </w:t>
            </w:r>
            <w:r w:rsidRPr="00B17C1B">
              <w:t>«</w:t>
            </w:r>
            <w:r>
              <w:t>Расшифровка документа</w:t>
            </w:r>
            <w:r w:rsidRPr="00B17C1B">
              <w:t>»</w:t>
            </w:r>
          </w:p>
        </w:tc>
      </w:tr>
      <w:tr w:rsidR="00C36C84" w:rsidRPr="00834AF4" w:rsidTr="00412DF7">
        <w:tc>
          <w:tcPr>
            <w:tcW w:w="2074" w:type="pct"/>
            <w:shd w:val="clear" w:color="auto" w:fill="auto"/>
          </w:tcPr>
          <w:p w:rsidR="00C36C84" w:rsidRDefault="00C36C84" w:rsidP="00412DF7">
            <w:pPr>
              <w:pStyle w:val="ASFKTablenorm"/>
              <w:ind w:left="57" w:right="57"/>
            </w:pPr>
            <w:r>
              <w:t>№</w:t>
            </w:r>
          </w:p>
        </w:tc>
        <w:tc>
          <w:tcPr>
            <w:tcW w:w="2926" w:type="pct"/>
            <w:shd w:val="clear" w:color="auto" w:fill="auto"/>
          </w:tcPr>
          <w:p w:rsidR="00C36C84" w:rsidRDefault="00C36C84" w:rsidP="00412DF7">
            <w:pPr>
              <w:pStyle w:val="ASFKTablenorm"/>
              <w:ind w:left="57" w:right="57"/>
            </w:pPr>
            <w:r>
              <w:t>Номер строки.</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Вид средств</w:t>
            </w:r>
          </w:p>
        </w:tc>
        <w:tc>
          <w:tcPr>
            <w:tcW w:w="2926" w:type="pct"/>
            <w:shd w:val="clear" w:color="auto" w:fill="auto"/>
          </w:tcPr>
          <w:p w:rsidR="00C36C84" w:rsidRDefault="00C36C84" w:rsidP="00412DF7">
            <w:pPr>
              <w:pStyle w:val="ASFKTablenorm"/>
              <w:ind w:left="57" w:right="57"/>
            </w:pPr>
            <w:r>
              <w:t>Вид средств.</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по БК</w:t>
            </w:r>
          </w:p>
        </w:tc>
        <w:tc>
          <w:tcPr>
            <w:tcW w:w="2926" w:type="pct"/>
            <w:shd w:val="clear" w:color="auto" w:fill="auto"/>
          </w:tcPr>
          <w:p w:rsidR="00C36C84" w:rsidRDefault="00C36C84" w:rsidP="00412DF7">
            <w:pPr>
              <w:pStyle w:val="ASFKTablenorm"/>
              <w:ind w:left="57" w:right="57"/>
            </w:pPr>
            <w:r>
              <w:t>Код по БК.</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Код цели (аналитический код)</w:t>
            </w:r>
          </w:p>
        </w:tc>
        <w:tc>
          <w:tcPr>
            <w:tcW w:w="2926" w:type="pct"/>
            <w:shd w:val="clear" w:color="auto" w:fill="auto"/>
          </w:tcPr>
          <w:p w:rsidR="00C36C84" w:rsidRDefault="00C36C84" w:rsidP="00412DF7">
            <w:pPr>
              <w:pStyle w:val="ASFKTablenorm"/>
              <w:ind w:left="57" w:right="57"/>
            </w:pPr>
            <w:r>
              <w:t>Код цели (аналитический код).</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Символ</w:t>
            </w:r>
          </w:p>
        </w:tc>
        <w:tc>
          <w:tcPr>
            <w:tcW w:w="2926" w:type="pct"/>
            <w:shd w:val="clear" w:color="auto" w:fill="auto"/>
          </w:tcPr>
          <w:p w:rsidR="00C36C84" w:rsidRDefault="00C36C84" w:rsidP="00412DF7">
            <w:pPr>
              <w:pStyle w:val="ASFKTablenorm"/>
              <w:ind w:left="57" w:right="57"/>
            </w:pPr>
            <w:r>
              <w:t>Символ кассового плана.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Сумма</w:t>
            </w:r>
          </w:p>
        </w:tc>
        <w:tc>
          <w:tcPr>
            <w:tcW w:w="2926" w:type="pct"/>
            <w:shd w:val="clear" w:color="auto" w:fill="auto"/>
          </w:tcPr>
          <w:p w:rsidR="00C36C84" w:rsidRDefault="00C36C84" w:rsidP="00412DF7">
            <w:pPr>
              <w:pStyle w:val="ASFKTablenorm"/>
              <w:ind w:left="57" w:right="57"/>
            </w:pPr>
            <w:r>
              <w:t>Сумма.</w:t>
            </w:r>
          </w:p>
          <w:p w:rsidR="00C36C84" w:rsidRPr="00412DF7" w:rsidRDefault="00C36C84" w:rsidP="00412DF7">
            <w:pPr>
              <w:pStyle w:val="ASFKTablenorm"/>
              <w:ind w:left="57" w:right="57"/>
              <w:rPr>
                <w:b/>
              </w:rPr>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Назначение платежа</w:t>
            </w:r>
          </w:p>
        </w:tc>
        <w:tc>
          <w:tcPr>
            <w:tcW w:w="2926" w:type="pct"/>
            <w:shd w:val="clear" w:color="auto" w:fill="auto"/>
          </w:tcPr>
          <w:p w:rsidR="00C36C84" w:rsidRDefault="00C36C84" w:rsidP="00412DF7">
            <w:pPr>
              <w:pStyle w:val="ASFKTablenorm"/>
              <w:ind w:left="57" w:right="57"/>
            </w:pPr>
            <w:r>
              <w:t>Назначение платежа.</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r w:rsidR="00C36C84" w:rsidRPr="00834AF4" w:rsidTr="00412DF7">
        <w:tc>
          <w:tcPr>
            <w:tcW w:w="2074" w:type="pct"/>
            <w:shd w:val="clear" w:color="auto" w:fill="auto"/>
          </w:tcPr>
          <w:p w:rsidR="00C36C84" w:rsidRDefault="00C36C84" w:rsidP="00412DF7">
            <w:pPr>
              <w:pStyle w:val="ASFKTablenorm"/>
              <w:ind w:left="57" w:right="57"/>
            </w:pPr>
            <w:r>
              <w:t>Примечание</w:t>
            </w:r>
          </w:p>
        </w:tc>
        <w:tc>
          <w:tcPr>
            <w:tcW w:w="2926" w:type="pct"/>
            <w:shd w:val="clear" w:color="auto" w:fill="auto"/>
          </w:tcPr>
          <w:p w:rsidR="00C36C84" w:rsidRDefault="00C36C84" w:rsidP="00412DF7">
            <w:pPr>
              <w:pStyle w:val="ASFKTablenorm"/>
              <w:ind w:left="57" w:right="57"/>
            </w:pPr>
            <w:r>
              <w:t>Примечание.</w:t>
            </w:r>
          </w:p>
          <w:p w:rsidR="00C36C84" w:rsidRDefault="00C36C84" w:rsidP="00412DF7">
            <w:pPr>
              <w:pStyle w:val="ASFKTablenorm"/>
              <w:ind w:left="57" w:right="57"/>
            </w:pPr>
            <w:r w:rsidRPr="00CE229A">
              <w:t>Заполняется соответствующим значением, выгруженным из ППО OEBS АСФК.</w:t>
            </w:r>
          </w:p>
        </w:tc>
      </w:tr>
    </w:tbl>
    <w:p w:rsidR="00F81E6E" w:rsidRPr="008A53DE" w:rsidRDefault="00F81E6E" w:rsidP="00F81E6E">
      <w:pPr>
        <w:pStyle w:val="32"/>
      </w:pPr>
      <w:bookmarkStart w:id="1301" w:name="_Ref20824578"/>
      <w:bookmarkStart w:id="1302" w:name="_Toc20825355"/>
      <w:bookmarkStart w:id="1303" w:name="_Toc79490212"/>
      <w:r>
        <w:lastRenderedPageBreak/>
        <w:t>Отчетность ПУР</w:t>
      </w:r>
      <w:bookmarkEnd w:id="1301"/>
      <w:bookmarkEnd w:id="1302"/>
      <w:bookmarkEnd w:id="1303"/>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92715F">
        <w:rPr>
          <w:noProof/>
        </w:rPr>
        <w:t>198</w:t>
      </w:r>
      <w:r>
        <w:fldChar w:fldCharType="end"/>
      </w:r>
      <w:r w:rsidRPr="008A53DE">
        <w:t>.</w:t>
      </w:r>
    </w:p>
    <w:p w:rsidR="00F81E6E" w:rsidRPr="008A53DE" w:rsidRDefault="0092715F" w:rsidP="00F81E6E">
      <w:pPr>
        <w:pStyle w:val="ASFKFigure"/>
      </w:pPr>
      <w:r>
        <w:pict>
          <v:shape id="_x0000_i1337" type="#_x0000_t75" style="width:492.75pt;height:180pt">
            <v:imagedata r:id="rId276" o:title="ГРБС"/>
          </v:shape>
        </w:pict>
      </w:r>
    </w:p>
    <w:p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4" w:name="_Ref20826100"/>
      <w:bookmarkStart w:id="1305" w:name="_Toc20825578"/>
      <w:bookmarkStart w:id="1306" w:name="_Toc79490567"/>
      <w:r w:rsidR="0092715F">
        <w:rPr>
          <w:noProof/>
        </w:rPr>
        <w:t>198</w:t>
      </w:r>
      <w:bookmarkEnd w:id="1304"/>
      <w:r w:rsidRPr="005A0FDA">
        <w:fldChar w:fldCharType="end"/>
      </w:r>
      <w:r w:rsidRPr="005A0FDA">
        <w:t>. ЭФ списка документов «</w:t>
      </w:r>
      <w:r>
        <w:t>Отчетность ПУР</w:t>
      </w:r>
      <w:r w:rsidRPr="005A0FDA">
        <w:t>»</w:t>
      </w:r>
      <w:bookmarkEnd w:id="1305"/>
      <w:bookmarkEnd w:id="1306"/>
    </w:p>
    <w:p w:rsidR="00F81E6E" w:rsidRPr="008A53DE" w:rsidRDefault="00F81E6E" w:rsidP="00F81E6E">
      <w:pPr>
        <w:pStyle w:val="41"/>
      </w:pPr>
      <w:r w:rsidRPr="008A53DE">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92715F">
        <w:rPr>
          <w:noProof/>
        </w:rPr>
        <w:t>199</w:t>
      </w:r>
      <w:r>
        <w:fldChar w:fldCharType="end"/>
      </w:r>
      <w:r w:rsidRPr="008A53DE">
        <w:t>.</w:t>
      </w:r>
    </w:p>
    <w:p w:rsidR="00F81E6E" w:rsidRPr="008A53DE" w:rsidRDefault="0092715F" w:rsidP="00F81E6E">
      <w:pPr>
        <w:pStyle w:val="ASFKFigure"/>
      </w:pPr>
      <w:r>
        <w:lastRenderedPageBreak/>
        <w:pict>
          <v:shape id="_x0000_i1338" type="#_x0000_t75" style="width:480pt;height:275.25pt">
            <v:imagedata r:id="rId277" o:title="Отчетность ПУР"/>
          </v:shape>
        </w:pict>
      </w:r>
    </w:p>
    <w:p w:rsidR="00F81E6E"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7" w:name="_Ref20826101"/>
      <w:bookmarkStart w:id="1308" w:name="_Toc20825579"/>
      <w:bookmarkStart w:id="1309" w:name="_Toc79490568"/>
      <w:r w:rsidR="0092715F">
        <w:rPr>
          <w:noProof/>
        </w:rPr>
        <w:t>199</w:t>
      </w:r>
      <w:bookmarkEnd w:id="1307"/>
      <w:r w:rsidRPr="005A0FDA">
        <w:fldChar w:fldCharType="end"/>
      </w:r>
      <w:r w:rsidRPr="005A0FDA">
        <w:t xml:space="preserve">. ЭФ </w:t>
      </w:r>
      <w:r>
        <w:t xml:space="preserve">документа </w:t>
      </w:r>
      <w:r w:rsidRPr="005A0FDA">
        <w:t>«</w:t>
      </w:r>
      <w:r w:rsidRPr="002F5E70">
        <w:t xml:space="preserve"> </w:t>
      </w:r>
      <w:r>
        <w:t>Отчетность ПУР</w:t>
      </w:r>
      <w:r w:rsidRPr="005A0FDA">
        <w:t>»</w:t>
      </w:r>
      <w:bookmarkEnd w:id="1308"/>
      <w:bookmarkEnd w:id="1309"/>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92715F">
        <w:rPr>
          <w:noProof/>
        </w:rPr>
        <w:t>114</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0" w:name="_Ref20826102"/>
      <w:bookmarkStart w:id="1311" w:name="_Toc20825431"/>
      <w:bookmarkStart w:id="1312" w:name="_Toc79490343"/>
      <w:r w:rsidR="0092715F">
        <w:rPr>
          <w:noProof/>
        </w:rPr>
        <w:t>114</w:t>
      </w:r>
      <w:bookmarkEnd w:id="1310"/>
      <w:r>
        <w:rPr>
          <w:noProof/>
        </w:rPr>
        <w:fldChar w:fldCharType="end"/>
      </w:r>
      <w:r w:rsidR="00F81E6E" w:rsidRPr="007877A6">
        <w:t>. Описание полей документа «</w:t>
      </w:r>
      <w:r w:rsidR="00F81E6E">
        <w:t>Отчетность ПУР</w:t>
      </w:r>
      <w:r w:rsidR="00F81E6E" w:rsidRPr="007877A6">
        <w:t>»</w:t>
      </w:r>
      <w:bookmarkEnd w:id="1311"/>
      <w:bookmarkEnd w:id="1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0"/>
        <w:gridCol w:w="6335"/>
      </w:tblGrid>
      <w:tr w:rsidR="00F81E6E"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w:t>
            </w:r>
          </w:p>
        </w:tc>
        <w:tc>
          <w:tcPr>
            <w:tcW w:w="3247" w:type="pct"/>
            <w:shd w:val="clear" w:color="auto" w:fill="auto"/>
          </w:tcPr>
          <w:p w:rsidR="00F81E6E" w:rsidRPr="008A53DE" w:rsidRDefault="00F81E6E" w:rsidP="00412DF7">
            <w:pPr>
              <w:pStyle w:val="ASFKTablenorm"/>
              <w:ind w:left="57" w:right="57"/>
            </w:pPr>
            <w:r>
              <w:t>Дата отчета.</w:t>
            </w:r>
          </w:p>
        </w:tc>
      </w:tr>
      <w:tr w:rsidR="007A791F" w:rsidRPr="008A53DE" w:rsidTr="00412DF7">
        <w:tc>
          <w:tcPr>
            <w:tcW w:w="1753" w:type="pct"/>
            <w:shd w:val="clear" w:color="auto" w:fill="auto"/>
          </w:tcPr>
          <w:p w:rsidR="007A791F" w:rsidRDefault="007A791F" w:rsidP="00412DF7">
            <w:pPr>
              <w:pStyle w:val="ASFKTablenorm"/>
              <w:ind w:left="57" w:right="57"/>
            </w:pPr>
            <w:r>
              <w:t>Регистрационный номер</w:t>
            </w:r>
          </w:p>
        </w:tc>
        <w:tc>
          <w:tcPr>
            <w:tcW w:w="3247" w:type="pct"/>
            <w:shd w:val="clear" w:color="auto" w:fill="auto"/>
          </w:tcPr>
          <w:p w:rsidR="007A791F" w:rsidRDefault="007A791F" w:rsidP="00412DF7">
            <w:pPr>
              <w:pStyle w:val="ASFKTablenorm"/>
              <w:ind w:left="57" w:right="57"/>
            </w:pPr>
            <w:r>
              <w:t>Регистрационный номер.</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 предыдущей выписки</w:t>
            </w:r>
          </w:p>
        </w:tc>
        <w:tc>
          <w:tcPr>
            <w:tcW w:w="3247" w:type="pct"/>
            <w:shd w:val="clear" w:color="auto" w:fill="auto"/>
          </w:tcPr>
          <w:p w:rsidR="00F81E6E" w:rsidRPr="008A53DE" w:rsidRDefault="00F81E6E" w:rsidP="00412DF7">
            <w:pPr>
              <w:pStyle w:val="ASFKTablenorm"/>
              <w:ind w:left="57" w:right="57"/>
            </w:pPr>
            <w:r>
              <w:t>Дата предыдущей выписки отчета.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Форма по КФД</w:t>
            </w:r>
          </w:p>
        </w:tc>
        <w:tc>
          <w:tcPr>
            <w:tcW w:w="3247" w:type="pct"/>
            <w:shd w:val="clear" w:color="auto" w:fill="auto"/>
          </w:tcPr>
          <w:p w:rsidR="00F81E6E" w:rsidRPr="008A53DE" w:rsidRDefault="00F81E6E" w:rsidP="00412DF7">
            <w:pPr>
              <w:pStyle w:val="ASFKTablenorm"/>
              <w:ind w:left="57" w:right="57"/>
            </w:pPr>
            <w:r>
              <w:t>Форма по к</w:t>
            </w:r>
            <w:r w:rsidRPr="004C2A8E">
              <w:t>лассификатор</w:t>
            </w:r>
            <w:r>
              <w:t>у</w:t>
            </w:r>
            <w:r w:rsidRPr="004C2A8E">
              <w:t xml:space="preserve"> форм документов</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ТОФК</w:t>
            </w:r>
          </w:p>
        </w:tc>
        <w:tc>
          <w:tcPr>
            <w:tcW w:w="3247" w:type="pct"/>
            <w:shd w:val="clear" w:color="auto" w:fill="auto"/>
          </w:tcPr>
          <w:p w:rsidR="00F81E6E" w:rsidRPr="008A53DE" w:rsidRDefault="00F81E6E" w:rsidP="00412DF7">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КОФК</w:t>
            </w:r>
          </w:p>
        </w:tc>
        <w:tc>
          <w:tcPr>
            <w:tcW w:w="3247" w:type="pct"/>
            <w:shd w:val="clear" w:color="auto" w:fill="auto"/>
          </w:tcPr>
          <w:p w:rsidR="00F81E6E" w:rsidRPr="008A53DE" w:rsidRDefault="00F81E6E" w:rsidP="00412DF7">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Клиент</w:t>
            </w:r>
          </w:p>
        </w:tc>
        <w:tc>
          <w:tcPr>
            <w:tcW w:w="3247" w:type="pct"/>
            <w:shd w:val="clear" w:color="auto" w:fill="auto"/>
          </w:tcPr>
          <w:p w:rsidR="00F81E6E" w:rsidRPr="008A53DE" w:rsidRDefault="00F81E6E" w:rsidP="00412DF7">
            <w:pPr>
              <w:pStyle w:val="ASFKTablenorm"/>
              <w:ind w:left="57" w:right="57"/>
            </w:pPr>
            <w:r>
              <w:t>Наименование клиента.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СР</w:t>
            </w:r>
          </w:p>
        </w:tc>
        <w:tc>
          <w:tcPr>
            <w:tcW w:w="3247" w:type="pct"/>
            <w:shd w:val="clear" w:color="auto" w:fill="auto"/>
          </w:tcPr>
          <w:p w:rsidR="00F81E6E" w:rsidRPr="008A53DE" w:rsidRDefault="00F81E6E"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t>Номер л/с</w:t>
            </w:r>
          </w:p>
        </w:tc>
        <w:tc>
          <w:tcPr>
            <w:tcW w:w="3247" w:type="pct"/>
            <w:shd w:val="clear" w:color="auto" w:fill="auto"/>
          </w:tcPr>
          <w:p w:rsidR="00F81E6E" w:rsidRPr="008A53DE" w:rsidRDefault="00F81E6E" w:rsidP="00412DF7">
            <w:pPr>
              <w:pStyle w:val="ASFKTablenorm"/>
              <w:ind w:left="57" w:right="57"/>
            </w:pPr>
            <w:r>
              <w:t>Номер лицевого счета.</w:t>
            </w:r>
          </w:p>
        </w:tc>
      </w:tr>
      <w:tr w:rsidR="00595CE6" w:rsidRPr="008A53DE" w:rsidTr="00412DF7">
        <w:tc>
          <w:tcPr>
            <w:tcW w:w="1753" w:type="pct"/>
            <w:shd w:val="clear" w:color="auto" w:fill="auto"/>
          </w:tcPr>
          <w:p w:rsidR="00595CE6" w:rsidRDefault="00595CE6" w:rsidP="00412DF7">
            <w:pPr>
              <w:pStyle w:val="ASFKTablenorm"/>
              <w:ind w:left="57" w:right="57"/>
            </w:pPr>
            <w:r>
              <w:t>РБС</w:t>
            </w:r>
          </w:p>
        </w:tc>
        <w:tc>
          <w:tcPr>
            <w:tcW w:w="3247" w:type="pct"/>
            <w:shd w:val="clear" w:color="auto" w:fill="auto"/>
          </w:tcPr>
          <w:p w:rsidR="00595CE6" w:rsidRDefault="00595CE6" w:rsidP="00412DF7">
            <w:pPr>
              <w:pStyle w:val="ASFKTablenorm"/>
              <w:ind w:left="57" w:right="57"/>
            </w:pPr>
            <w:r w:rsidRPr="006079ED">
              <w:t>Распорядители бюджетных средств</w:t>
            </w:r>
            <w:r>
              <w:t>.</w:t>
            </w:r>
          </w:p>
        </w:tc>
      </w:tr>
      <w:tr w:rsidR="00595CE6" w:rsidRPr="008A53DE" w:rsidTr="00412DF7">
        <w:tc>
          <w:tcPr>
            <w:tcW w:w="1753" w:type="pct"/>
            <w:shd w:val="clear" w:color="auto" w:fill="auto"/>
          </w:tcPr>
          <w:p w:rsidR="00595CE6" w:rsidRDefault="00595CE6" w:rsidP="00412DF7">
            <w:pPr>
              <w:pStyle w:val="ASFKTablenorm"/>
              <w:ind w:left="57" w:right="57"/>
            </w:pPr>
            <w:r>
              <w:t>Код по СР</w:t>
            </w:r>
          </w:p>
        </w:tc>
        <w:tc>
          <w:tcPr>
            <w:tcW w:w="3247" w:type="pct"/>
            <w:shd w:val="clear" w:color="auto" w:fill="auto"/>
          </w:tcPr>
          <w:p w:rsidR="00595CE6" w:rsidRDefault="00595CE6"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t>Глава</w:t>
            </w:r>
          </w:p>
        </w:tc>
        <w:tc>
          <w:tcPr>
            <w:tcW w:w="3247" w:type="pct"/>
            <w:shd w:val="clear" w:color="auto" w:fill="auto"/>
          </w:tcPr>
          <w:p w:rsidR="00F81E6E" w:rsidRPr="008A53DE" w:rsidRDefault="00F81E6E" w:rsidP="00412DF7">
            <w:pPr>
              <w:pStyle w:val="ASFKTablenorm"/>
              <w:ind w:left="57" w:right="57"/>
            </w:pPr>
            <w:r>
              <w:t>Глава.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главы.</w:t>
            </w:r>
          </w:p>
        </w:tc>
      </w:tr>
      <w:tr w:rsidR="00F81E6E" w:rsidRPr="008A53DE" w:rsidTr="00412DF7">
        <w:tc>
          <w:tcPr>
            <w:tcW w:w="1753" w:type="pct"/>
            <w:shd w:val="clear" w:color="auto" w:fill="auto"/>
          </w:tcPr>
          <w:p w:rsidR="00F81E6E" w:rsidRDefault="00F81E6E" w:rsidP="00412DF7">
            <w:pPr>
              <w:pStyle w:val="ASFKTablenorm"/>
              <w:ind w:left="57" w:right="57"/>
            </w:pPr>
            <w:r>
              <w:t>Бюджет</w:t>
            </w:r>
          </w:p>
        </w:tc>
        <w:tc>
          <w:tcPr>
            <w:tcW w:w="3247" w:type="pct"/>
            <w:shd w:val="clear" w:color="auto" w:fill="auto"/>
          </w:tcPr>
          <w:p w:rsidR="00F81E6E" w:rsidRPr="008A53DE" w:rsidRDefault="00F81E6E" w:rsidP="00412DF7">
            <w:pPr>
              <w:pStyle w:val="ASFKTablenorm"/>
              <w:ind w:left="57" w:right="57"/>
            </w:pPr>
            <w:r>
              <w:t>Наименование бюджета.</w:t>
            </w:r>
          </w:p>
        </w:tc>
      </w:tr>
      <w:tr w:rsidR="00F81E6E" w:rsidRPr="008A53DE" w:rsidTr="00412DF7">
        <w:tc>
          <w:tcPr>
            <w:tcW w:w="1753" w:type="pct"/>
            <w:shd w:val="clear" w:color="auto" w:fill="auto"/>
          </w:tcPr>
          <w:p w:rsidR="00F81E6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бюджета.</w:t>
            </w:r>
          </w:p>
        </w:tc>
      </w:tr>
      <w:tr w:rsidR="00F81E6E" w:rsidRPr="008A53DE" w:rsidTr="00412DF7">
        <w:tc>
          <w:tcPr>
            <w:tcW w:w="1753" w:type="pct"/>
            <w:shd w:val="clear" w:color="auto" w:fill="auto"/>
          </w:tcPr>
          <w:p w:rsidR="00F81E6E" w:rsidRDefault="00F81E6E" w:rsidP="00412DF7">
            <w:pPr>
              <w:pStyle w:val="ASFKTablenorm"/>
              <w:ind w:left="57" w:right="57"/>
            </w:pPr>
            <w:r>
              <w:t>Финансовый орган</w:t>
            </w:r>
          </w:p>
        </w:tc>
        <w:tc>
          <w:tcPr>
            <w:tcW w:w="3247" w:type="pct"/>
            <w:shd w:val="clear" w:color="auto" w:fill="auto"/>
          </w:tcPr>
          <w:p w:rsidR="00F81E6E" w:rsidRPr="008A53DE" w:rsidRDefault="00F81E6E" w:rsidP="00412DF7">
            <w:pPr>
              <w:pStyle w:val="ASFKTablenorm"/>
              <w:ind w:left="57" w:right="57"/>
            </w:pPr>
            <w:r>
              <w:t>Наименование финансового органа.</w:t>
            </w:r>
          </w:p>
        </w:tc>
      </w:tr>
      <w:tr w:rsidR="00F81E6E" w:rsidRPr="008A53DE" w:rsidTr="00412DF7">
        <w:tc>
          <w:tcPr>
            <w:tcW w:w="1753" w:type="pct"/>
            <w:shd w:val="clear" w:color="auto" w:fill="auto"/>
          </w:tcPr>
          <w:p w:rsidR="00F81E6E" w:rsidRDefault="00BD6E40" w:rsidP="00412DF7">
            <w:pPr>
              <w:pStyle w:val="ASFKTablenorm"/>
              <w:ind w:left="57" w:right="57"/>
            </w:pPr>
            <w:r>
              <w:t>П</w:t>
            </w:r>
            <w:r w:rsidR="00F81E6E">
              <w:t>о ОКПО</w:t>
            </w:r>
          </w:p>
        </w:tc>
        <w:tc>
          <w:tcPr>
            <w:tcW w:w="3247" w:type="pct"/>
            <w:shd w:val="clear" w:color="auto" w:fill="auto"/>
          </w:tcPr>
          <w:p w:rsidR="00F81E6E" w:rsidRPr="008A53DE" w:rsidRDefault="00F81E6E" w:rsidP="00412DF7">
            <w:pPr>
              <w:pStyle w:val="ASFKTablenorm"/>
              <w:ind w:left="57" w:right="57"/>
            </w:pPr>
            <w:r>
              <w:t>По ОКПО.</w:t>
            </w:r>
          </w:p>
        </w:tc>
      </w:tr>
      <w:tr w:rsidR="00595CE6" w:rsidRPr="008A53DE" w:rsidTr="00412DF7">
        <w:tc>
          <w:tcPr>
            <w:tcW w:w="1753" w:type="pct"/>
            <w:shd w:val="clear" w:color="auto" w:fill="auto"/>
          </w:tcPr>
          <w:p w:rsidR="00595CE6" w:rsidRDefault="00595CE6" w:rsidP="00412DF7">
            <w:pPr>
              <w:pStyle w:val="ASFKTablenorm"/>
              <w:ind w:left="57" w:right="57"/>
            </w:pPr>
            <w:r>
              <w:lastRenderedPageBreak/>
              <w:t>Уровень конфиденциальности</w:t>
            </w:r>
          </w:p>
        </w:tc>
        <w:tc>
          <w:tcPr>
            <w:tcW w:w="3247" w:type="pct"/>
            <w:shd w:val="clear" w:color="auto" w:fill="auto"/>
          </w:tcPr>
          <w:p w:rsidR="00595CE6" w:rsidRDefault="00595CE6" w:rsidP="00412DF7">
            <w:pPr>
              <w:pStyle w:val="ASFKTablenorm"/>
              <w:ind w:left="57" w:right="57"/>
            </w:pPr>
            <w:r>
              <w:t>Уровень конфиденциальности.</w:t>
            </w:r>
          </w:p>
        </w:tc>
      </w:tr>
      <w:tr w:rsidR="00F81E6E" w:rsidRPr="008A53DE" w:rsidTr="00412DF7">
        <w:tc>
          <w:tcPr>
            <w:tcW w:w="1753" w:type="pct"/>
            <w:shd w:val="clear" w:color="auto" w:fill="auto"/>
          </w:tcPr>
          <w:p w:rsidR="00F81E6E" w:rsidRDefault="00F81E6E" w:rsidP="00412DF7">
            <w:pPr>
              <w:pStyle w:val="ASFKTablenorm"/>
              <w:ind w:left="57" w:right="57"/>
            </w:pPr>
            <w:r>
              <w:t>Режим формирования</w:t>
            </w:r>
          </w:p>
        </w:tc>
        <w:tc>
          <w:tcPr>
            <w:tcW w:w="3247" w:type="pct"/>
            <w:shd w:val="clear" w:color="auto" w:fill="auto"/>
          </w:tcPr>
          <w:p w:rsidR="00F81E6E" w:rsidRDefault="00F81E6E" w:rsidP="00412DF7">
            <w:pPr>
              <w:pStyle w:val="ASFKTablenorm"/>
              <w:ind w:left="57" w:right="57"/>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595CE6" w:rsidRPr="008A53DE" w:rsidTr="00412DF7">
        <w:tc>
          <w:tcPr>
            <w:tcW w:w="1753" w:type="pct"/>
            <w:shd w:val="clear" w:color="auto" w:fill="auto"/>
          </w:tcPr>
          <w:p w:rsidR="00595CE6" w:rsidRDefault="00595CE6" w:rsidP="00412DF7">
            <w:pPr>
              <w:pStyle w:val="ASFKTablenorm"/>
              <w:ind w:left="57" w:right="57"/>
            </w:pPr>
            <w:r>
              <w:t>ОКТМО</w:t>
            </w:r>
          </w:p>
        </w:tc>
        <w:tc>
          <w:tcPr>
            <w:tcW w:w="3247" w:type="pct"/>
            <w:shd w:val="clear" w:color="auto" w:fill="auto"/>
          </w:tcPr>
          <w:p w:rsidR="00595CE6" w:rsidRPr="008A53DE" w:rsidRDefault="00595CE6" w:rsidP="00412DF7">
            <w:pPr>
              <w:pStyle w:val="ASFKTablenorm"/>
              <w:ind w:left="57" w:right="57"/>
            </w:pPr>
            <w:r>
              <w:t>По ОКТМО</w:t>
            </w:r>
          </w:p>
        </w:tc>
      </w:tr>
      <w:tr w:rsidR="00F81E6E" w:rsidRPr="008A53DE" w:rsidTr="00412DF7">
        <w:tc>
          <w:tcPr>
            <w:tcW w:w="5000" w:type="pct"/>
            <w:gridSpan w:val="2"/>
            <w:shd w:val="clear" w:color="auto" w:fill="auto"/>
          </w:tcPr>
          <w:p w:rsidR="00F81E6E" w:rsidRPr="00504D0E" w:rsidRDefault="00F81E6E" w:rsidP="00412DF7">
            <w:pPr>
              <w:pStyle w:val="ASFKTablenorm"/>
              <w:ind w:left="57" w:right="57"/>
            </w:pPr>
            <w:r>
              <w:t>Группа полей «Подписи»</w:t>
            </w:r>
          </w:p>
        </w:tc>
      </w:tr>
      <w:tr w:rsidR="00F81E6E" w:rsidRPr="008A53DE" w:rsidTr="00412DF7">
        <w:tc>
          <w:tcPr>
            <w:tcW w:w="1753" w:type="pct"/>
            <w:shd w:val="clear" w:color="auto" w:fill="auto"/>
          </w:tcPr>
          <w:p w:rsidR="00F81E6E" w:rsidRPr="007E3BE9" w:rsidRDefault="00F81E6E" w:rsidP="00412DF7">
            <w:pPr>
              <w:pStyle w:val="ASFKTablenorm"/>
              <w:ind w:left="57" w:right="57"/>
            </w:pPr>
            <w:r>
              <w:t>Должность (Ответственный исполнитель)</w:t>
            </w:r>
          </w:p>
        </w:tc>
        <w:tc>
          <w:tcPr>
            <w:tcW w:w="3247" w:type="pct"/>
            <w:shd w:val="clear" w:color="auto" w:fill="auto"/>
          </w:tcPr>
          <w:p w:rsidR="00F81E6E" w:rsidRPr="00504D0E" w:rsidRDefault="00F81E6E" w:rsidP="00412DF7">
            <w:pPr>
              <w:pStyle w:val="ASFKTablenorm"/>
              <w:ind w:left="57" w:right="57"/>
            </w:pPr>
            <w:r>
              <w:t>Должность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Расшифровка подписи (Ответственный исполнитель)</w:t>
            </w:r>
          </w:p>
        </w:tc>
        <w:tc>
          <w:tcPr>
            <w:tcW w:w="3247" w:type="pct"/>
            <w:shd w:val="clear" w:color="auto" w:fill="auto"/>
          </w:tcPr>
          <w:p w:rsidR="00F81E6E" w:rsidRPr="00504D0E" w:rsidRDefault="00F81E6E" w:rsidP="00412DF7">
            <w:pPr>
              <w:pStyle w:val="ASFKTablenorm"/>
              <w:ind w:left="57" w:right="57"/>
            </w:pPr>
            <w:r>
              <w:t>Расшифровка подписи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Телефон (Ответственный исполнитель)</w:t>
            </w:r>
          </w:p>
        </w:tc>
        <w:tc>
          <w:tcPr>
            <w:tcW w:w="3247" w:type="pct"/>
            <w:shd w:val="clear" w:color="auto" w:fill="auto"/>
          </w:tcPr>
          <w:p w:rsidR="00F81E6E" w:rsidRPr="00504D0E" w:rsidRDefault="00F81E6E" w:rsidP="00412DF7">
            <w:pPr>
              <w:pStyle w:val="ASFKTablenorm"/>
              <w:ind w:left="57" w:right="57"/>
            </w:pPr>
            <w:r>
              <w:t>Телефон ответственного исполнителя.</w:t>
            </w:r>
          </w:p>
        </w:tc>
      </w:tr>
      <w:tr w:rsidR="00F81E6E" w:rsidRPr="008A53DE" w:rsidTr="00412DF7">
        <w:tc>
          <w:tcPr>
            <w:tcW w:w="1753" w:type="pct"/>
            <w:shd w:val="clear" w:color="auto" w:fill="auto"/>
          </w:tcPr>
          <w:p w:rsidR="00F81E6E" w:rsidRDefault="00F81E6E" w:rsidP="00412DF7">
            <w:pPr>
              <w:pStyle w:val="ASFKTablenorm"/>
              <w:ind w:left="57" w:right="57"/>
            </w:pPr>
            <w:r>
              <w:t>Дата подписания</w:t>
            </w:r>
          </w:p>
        </w:tc>
        <w:tc>
          <w:tcPr>
            <w:tcW w:w="3247" w:type="pct"/>
            <w:shd w:val="clear" w:color="auto" w:fill="auto"/>
          </w:tcPr>
          <w:p w:rsidR="00F81E6E" w:rsidRPr="008A53DE" w:rsidRDefault="00F81E6E" w:rsidP="00412DF7">
            <w:pPr>
              <w:pStyle w:val="ASFKTablenorm"/>
              <w:ind w:left="57" w:right="57"/>
            </w:pPr>
            <w:r>
              <w:t>Дата подписания.</w:t>
            </w:r>
          </w:p>
        </w:tc>
      </w:tr>
      <w:tr w:rsidR="00F81E6E" w:rsidRPr="008A53DE" w:rsidTr="00412DF7">
        <w:tc>
          <w:tcPr>
            <w:tcW w:w="5000" w:type="pct"/>
            <w:gridSpan w:val="2"/>
            <w:shd w:val="clear" w:color="auto" w:fill="auto"/>
          </w:tcPr>
          <w:p w:rsidR="00F81E6E" w:rsidRPr="008A53DE" w:rsidRDefault="00F81E6E" w:rsidP="00412DF7">
            <w:pPr>
              <w:pStyle w:val="ASFKTablenorm"/>
              <w:ind w:left="57" w:right="57"/>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313" w:name="_Toc410212992"/>
      <w:bookmarkStart w:id="1314" w:name="_Toc79490213"/>
      <w:r w:rsidRPr="008A53DE">
        <w:t>Сервисный документ доставки шаблона отчета</w:t>
      </w:r>
      <w:bookmarkEnd w:id="1313"/>
      <w:bookmarkEnd w:id="1314"/>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92715F">
        <w:t>200</w:t>
      </w:r>
      <w:r w:rsidR="007877A6" w:rsidRPr="008A53DE">
        <w:fldChar w:fldCharType="end"/>
      </w:r>
      <w:r w:rsidR="007877A6" w:rsidRPr="008A53DE">
        <w:t>.</w:t>
      </w:r>
    </w:p>
    <w:p w:rsidR="007877A6" w:rsidRPr="008A53DE" w:rsidRDefault="0092715F" w:rsidP="007877A6">
      <w:pPr>
        <w:pStyle w:val="ASFKFigure"/>
      </w:pPr>
      <w:r>
        <w:lastRenderedPageBreak/>
        <w:pict>
          <v:shape id="_x0000_i1339" type="#_x0000_t75" style="width:480pt;height:264pt">
            <v:imagedata r:id="rId278" o:title="0"/>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5" w:name="_Ref233125626"/>
      <w:bookmarkStart w:id="1316" w:name="_Toc79490569"/>
      <w:r w:rsidR="0092715F">
        <w:rPr>
          <w:noProof/>
        </w:rPr>
        <w:t>200</w:t>
      </w:r>
      <w:bookmarkEnd w:id="1315"/>
      <w:r w:rsidRPr="005A0FDA">
        <w:fldChar w:fldCharType="end"/>
      </w:r>
      <w:r w:rsidRPr="005A0FDA">
        <w:t>. ЭФ списка документов «Сервисный документ доставки шаблона отчета»</w:t>
      </w:r>
      <w:bookmarkEnd w:id="1316"/>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92715F">
        <w:t>201</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92715F" w:rsidP="007877A6">
      <w:pPr>
        <w:pStyle w:val="ASFKFigure"/>
      </w:pPr>
      <w:r>
        <w:lastRenderedPageBreak/>
        <w:pict>
          <v:shape id="_x0000_i1340" type="#_x0000_t75" style="width:480pt;height:408pt">
            <v:imagedata r:id="rId279" o:title="1"/>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7" w:name="_Ref233125831"/>
      <w:bookmarkStart w:id="1318" w:name="_Toc79490570"/>
      <w:r w:rsidR="0092715F">
        <w:rPr>
          <w:noProof/>
        </w:rPr>
        <w:t>201</w:t>
      </w:r>
      <w:bookmarkEnd w:id="1317"/>
      <w:r w:rsidRPr="005A0FDA">
        <w:fldChar w:fldCharType="end"/>
      </w:r>
      <w:r w:rsidRPr="005A0FDA">
        <w:t xml:space="preserve">. ЭФ </w:t>
      </w:r>
      <w:r w:rsidR="00AD4D48">
        <w:t xml:space="preserve">документа </w:t>
      </w:r>
      <w:r w:rsidRPr="005A0FDA">
        <w:t>«Сервисный документ доставки шаблона отчета</w:t>
      </w:r>
      <w:r w:rsidR="00F9698D">
        <w:t>»</w:t>
      </w:r>
      <w:bookmarkEnd w:id="1318"/>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92715F">
        <w:t>115</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19" w:name="_Ref318388078"/>
      <w:bookmarkStart w:id="1320" w:name="_Ref317684081"/>
      <w:bookmarkStart w:id="1321" w:name="_Toc79490344"/>
      <w:r w:rsidR="0092715F">
        <w:rPr>
          <w:noProof/>
        </w:rPr>
        <w:t>115</w:t>
      </w:r>
      <w:bookmarkEnd w:id="1319"/>
      <w:bookmarkEnd w:id="1320"/>
      <w:r>
        <w:rPr>
          <w:noProof/>
        </w:rPr>
        <w:fldChar w:fldCharType="end"/>
      </w:r>
      <w:r w:rsidR="007877A6" w:rsidRPr="007877A6">
        <w:t>. Описание полей документа «Сервисный документ доставки шаблона отчета»</w:t>
      </w:r>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0"/>
        <w:gridCol w:w="6335"/>
      </w:tblGrid>
      <w:tr w:rsidR="007877A6"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t>Группа</w:t>
            </w:r>
            <w:r w:rsidR="007877A6" w:rsidRPr="008A53DE">
              <w:t xml:space="preserve"> полей «Тип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отчета.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«Тип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шаблона.</w:t>
            </w:r>
          </w:p>
        </w:tc>
      </w:tr>
      <w:tr w:rsidR="00AD4D48" w:rsidRPr="008A53DE" w:rsidTr="00412DF7">
        <w:tc>
          <w:tcPr>
            <w:tcW w:w="5000" w:type="pct"/>
            <w:gridSpan w:val="2"/>
            <w:shd w:val="clear" w:color="auto" w:fill="auto"/>
          </w:tcPr>
          <w:p w:rsidR="00AD4D48" w:rsidRPr="008A53DE" w:rsidRDefault="00FB5176" w:rsidP="00412DF7">
            <w:pPr>
              <w:pStyle w:val="ASFKTablenorm"/>
              <w:ind w:left="57" w:right="57"/>
            </w:pPr>
            <w:r>
              <w:t>Поля без группы</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lastRenderedPageBreak/>
              <w:t>Версия шаблона (описание)</w:t>
            </w:r>
          </w:p>
        </w:tc>
        <w:tc>
          <w:tcPr>
            <w:tcW w:w="3247" w:type="pct"/>
            <w:shd w:val="clear" w:color="auto" w:fill="auto"/>
          </w:tcPr>
          <w:p w:rsidR="007877A6" w:rsidRPr="008A53DE" w:rsidRDefault="007877A6" w:rsidP="00412DF7">
            <w:pPr>
              <w:pStyle w:val="ASFKTablenorm"/>
              <w:ind w:left="57" w:right="57"/>
            </w:pPr>
            <w:r w:rsidRPr="008A53DE">
              <w:t>Номер версии шаблона (опис</w:t>
            </w:r>
            <w:r w:rsidRPr="007877A6">
              <w:t>а</w:t>
            </w:r>
            <w:r w:rsidRPr="008A53DE">
              <w:t>ние).</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7877A6" w:rsidRPr="008A53DE" w:rsidRDefault="007877A6" w:rsidP="00412DF7">
            <w:pPr>
              <w:pStyle w:val="ASFKTablenorm"/>
              <w:ind w:left="57" w:right="57"/>
            </w:pPr>
            <w:r w:rsidRPr="008A53DE">
              <w:t>Код БПС формирования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7877A6" w:rsidRPr="008A53DE" w:rsidRDefault="007877A6" w:rsidP="00412DF7">
            <w:pPr>
              <w:pStyle w:val="ASFKTablenorm"/>
              <w:ind w:left="57" w:right="57"/>
            </w:pPr>
            <w:r w:rsidRPr="008A53DE">
              <w:t>Код типа офисного документа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Флаг активности</w:t>
            </w:r>
          </w:p>
        </w:tc>
        <w:tc>
          <w:tcPr>
            <w:tcW w:w="3247" w:type="pct"/>
            <w:shd w:val="clear" w:color="auto" w:fill="auto"/>
          </w:tcPr>
          <w:p w:rsidR="007877A6" w:rsidRPr="008A53DE" w:rsidRDefault="007877A6" w:rsidP="00412DF7">
            <w:pPr>
              <w:pStyle w:val="ASFKTablenorm"/>
              <w:ind w:left="57" w:right="57"/>
            </w:pPr>
            <w:r w:rsidRPr="008A53DE">
              <w:t>Флаг активности.</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«Период действия»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Начало</w:t>
            </w:r>
          </w:p>
        </w:tc>
        <w:tc>
          <w:tcPr>
            <w:tcW w:w="3247" w:type="pct"/>
            <w:shd w:val="clear" w:color="auto" w:fill="auto"/>
          </w:tcPr>
          <w:p w:rsidR="007877A6" w:rsidRPr="008A53DE" w:rsidRDefault="007877A6" w:rsidP="00412DF7">
            <w:pPr>
              <w:pStyle w:val="ASFKTablenorm"/>
              <w:ind w:left="57" w:right="57"/>
            </w:pPr>
            <w:r w:rsidRPr="008A53DE">
              <w:t>Дата начала действия версии оп</w:t>
            </w:r>
            <w:r w:rsidRPr="007877A6">
              <w:t>и</w:t>
            </w:r>
            <w:r w:rsidRPr="008A53DE">
              <w:t>сания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Конец</w:t>
            </w:r>
          </w:p>
        </w:tc>
        <w:tc>
          <w:tcPr>
            <w:tcW w:w="3247" w:type="pct"/>
            <w:shd w:val="clear" w:color="auto" w:fill="auto"/>
          </w:tcPr>
          <w:p w:rsidR="007877A6" w:rsidRPr="008A53DE" w:rsidRDefault="007877A6" w:rsidP="00412DF7">
            <w:pPr>
              <w:pStyle w:val="ASFKTablenorm"/>
              <w:ind w:left="57" w:right="57"/>
            </w:pPr>
            <w:r w:rsidRPr="008A53DE">
              <w:t>Дата окончания действия версии описания шаблона.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t xml:space="preserve">полей </w:t>
            </w:r>
            <w:r w:rsidR="007877A6" w:rsidRPr="008A53DE">
              <w:t>«Вложения»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7877A6">
              <w:t>GUID</w:t>
            </w:r>
          </w:p>
        </w:tc>
        <w:tc>
          <w:tcPr>
            <w:tcW w:w="3247" w:type="pct"/>
            <w:shd w:val="clear" w:color="auto" w:fill="auto"/>
          </w:tcPr>
          <w:p w:rsidR="007877A6" w:rsidRPr="008A53DE" w:rsidRDefault="007877A6" w:rsidP="00412DF7">
            <w:pPr>
              <w:pStyle w:val="ASFKTablenorm"/>
              <w:ind w:left="57" w:right="57"/>
            </w:pPr>
            <w:r w:rsidRPr="008A53DE">
              <w:t>Уникальный идентификатор (</w:t>
            </w:r>
            <w:r w:rsidRPr="007877A6">
              <w:t>GUID</w:t>
            </w:r>
            <w:r w:rsidRPr="008A53DE">
              <w:t>)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Тип</w:t>
            </w:r>
          </w:p>
        </w:tc>
        <w:tc>
          <w:tcPr>
            <w:tcW w:w="3247" w:type="pct"/>
            <w:shd w:val="clear" w:color="auto" w:fill="auto"/>
          </w:tcPr>
          <w:p w:rsidR="007877A6" w:rsidRPr="008A53DE" w:rsidRDefault="007877A6" w:rsidP="00412DF7">
            <w:pPr>
              <w:pStyle w:val="ASFKTablenorm"/>
              <w:ind w:left="57" w:right="57"/>
            </w:pPr>
            <w:r w:rsidRPr="008A53DE">
              <w:t>Тип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Файл</w:t>
            </w:r>
          </w:p>
        </w:tc>
        <w:tc>
          <w:tcPr>
            <w:tcW w:w="3247" w:type="pct"/>
            <w:shd w:val="clear" w:color="auto" w:fill="auto"/>
          </w:tcPr>
          <w:p w:rsidR="007877A6" w:rsidRPr="008A53DE" w:rsidRDefault="007877A6" w:rsidP="00412DF7">
            <w:pPr>
              <w:pStyle w:val="ASFKTablenorm"/>
              <w:ind w:left="57" w:right="57"/>
            </w:pPr>
            <w:r w:rsidRPr="008A53DE">
              <w:t>Файл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Дата</w:t>
            </w:r>
            <w:r w:rsidR="00AD4D48">
              <w:t xml:space="preserve"> файла</w:t>
            </w:r>
          </w:p>
        </w:tc>
        <w:tc>
          <w:tcPr>
            <w:tcW w:w="3247" w:type="pct"/>
            <w:shd w:val="clear" w:color="auto" w:fill="auto"/>
          </w:tcPr>
          <w:p w:rsidR="007877A6" w:rsidRPr="008A53DE" w:rsidRDefault="007877A6" w:rsidP="00412DF7">
            <w:pPr>
              <w:pStyle w:val="ASFKTablenorm"/>
              <w:ind w:left="57" w:right="57"/>
            </w:pPr>
            <w:r w:rsidRPr="008A53DE">
              <w:t xml:space="preserve">Дата </w:t>
            </w:r>
            <w:r w:rsidR="00AD4D48">
              <w:t>файла</w:t>
            </w:r>
            <w:r w:rsidRPr="008A53DE">
              <w:t>.</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Размер</w:t>
            </w:r>
          </w:p>
        </w:tc>
        <w:tc>
          <w:tcPr>
            <w:tcW w:w="3247" w:type="pct"/>
            <w:shd w:val="clear" w:color="auto" w:fill="auto"/>
          </w:tcPr>
          <w:p w:rsidR="007877A6" w:rsidRPr="008A53DE" w:rsidRDefault="007877A6" w:rsidP="00412DF7">
            <w:pPr>
              <w:pStyle w:val="ASFKTablenorm"/>
              <w:ind w:left="57" w:right="57"/>
            </w:pPr>
            <w:r w:rsidRPr="008A53DE">
              <w:t>Размер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Комментарий</w:t>
            </w:r>
          </w:p>
        </w:tc>
        <w:tc>
          <w:tcPr>
            <w:tcW w:w="3247" w:type="pct"/>
            <w:shd w:val="clear" w:color="auto" w:fill="auto"/>
          </w:tcPr>
          <w:p w:rsidR="007877A6" w:rsidRPr="008A53DE" w:rsidRDefault="007877A6" w:rsidP="00412DF7">
            <w:pPr>
              <w:pStyle w:val="ASFKTablenorm"/>
              <w:ind w:left="57" w:right="57"/>
            </w:pPr>
            <w:r w:rsidRPr="008A53DE">
              <w:t>Комментарий.</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Бизнес-тип</w:t>
            </w:r>
          </w:p>
        </w:tc>
        <w:tc>
          <w:tcPr>
            <w:tcW w:w="3247" w:type="pct"/>
            <w:shd w:val="clear" w:color="auto" w:fill="auto"/>
          </w:tcPr>
          <w:p w:rsidR="007877A6" w:rsidRPr="008A53DE" w:rsidRDefault="007877A6" w:rsidP="00412DF7">
            <w:pPr>
              <w:pStyle w:val="ASFKTablenorm"/>
              <w:ind w:left="57" w:right="57"/>
            </w:pPr>
            <w:r w:rsidRPr="008A53DE">
              <w:t>Бизнес-тип вложения.</w:t>
            </w:r>
          </w:p>
        </w:tc>
      </w:tr>
      <w:tr w:rsidR="00AD4D48" w:rsidRPr="008A53DE" w:rsidTr="00412DF7">
        <w:tc>
          <w:tcPr>
            <w:tcW w:w="1753" w:type="pct"/>
            <w:shd w:val="clear" w:color="auto" w:fill="auto"/>
          </w:tcPr>
          <w:p w:rsidR="00AD4D48" w:rsidRPr="008A53DE" w:rsidRDefault="00AD4D48" w:rsidP="00412DF7">
            <w:pPr>
              <w:pStyle w:val="ASFKTablenorm"/>
              <w:ind w:left="57" w:right="57"/>
            </w:pPr>
            <w:r w:rsidRPr="008A53DE">
              <w:t>Дата вложения</w:t>
            </w:r>
          </w:p>
        </w:tc>
        <w:tc>
          <w:tcPr>
            <w:tcW w:w="3247" w:type="pct"/>
            <w:shd w:val="clear" w:color="auto" w:fill="auto"/>
          </w:tcPr>
          <w:p w:rsidR="00AD4D48" w:rsidRPr="008A53DE" w:rsidRDefault="00AD4D48" w:rsidP="00412DF7">
            <w:pPr>
              <w:pStyle w:val="ASFKTablenorm"/>
              <w:ind w:left="57" w:right="57"/>
            </w:pPr>
            <w:r w:rsidRPr="008A53DE">
              <w:t>Дата вложения</w:t>
            </w:r>
            <w:r>
              <w:t>.</w:t>
            </w:r>
          </w:p>
        </w:tc>
      </w:tr>
      <w:tr w:rsidR="00AD4D48" w:rsidRPr="008A53DE" w:rsidTr="00412DF7">
        <w:tc>
          <w:tcPr>
            <w:tcW w:w="1753" w:type="pct"/>
            <w:shd w:val="clear" w:color="auto" w:fill="auto"/>
          </w:tcPr>
          <w:p w:rsidR="00AD4D48" w:rsidRPr="008A53DE" w:rsidRDefault="00AD4D48" w:rsidP="00412DF7">
            <w:pPr>
              <w:pStyle w:val="ASFKTablenorm"/>
              <w:ind w:left="57" w:right="57"/>
            </w:pPr>
            <w:r>
              <w:t>Название</w:t>
            </w:r>
          </w:p>
        </w:tc>
        <w:tc>
          <w:tcPr>
            <w:tcW w:w="3247" w:type="pct"/>
            <w:shd w:val="clear" w:color="auto" w:fill="auto"/>
          </w:tcPr>
          <w:p w:rsidR="00AD4D48" w:rsidRPr="008A53DE" w:rsidRDefault="00AD4D48" w:rsidP="00412DF7">
            <w:pPr>
              <w:pStyle w:val="ASFKTablenorm"/>
              <w:ind w:left="57" w:right="57"/>
            </w:pPr>
            <w:r>
              <w:t>Название.</w:t>
            </w:r>
          </w:p>
        </w:tc>
      </w:tr>
      <w:tr w:rsidR="00AD4D48" w:rsidRPr="008A53DE" w:rsidTr="00412DF7">
        <w:tc>
          <w:tcPr>
            <w:tcW w:w="1753" w:type="pct"/>
            <w:shd w:val="clear" w:color="auto" w:fill="auto"/>
          </w:tcPr>
          <w:p w:rsidR="00AD4D48" w:rsidRDefault="00AD4D48" w:rsidP="00412DF7">
            <w:pPr>
              <w:pStyle w:val="ASFKTablenorm"/>
              <w:ind w:left="57" w:right="57"/>
            </w:pPr>
            <w:r>
              <w:t>Организация</w:t>
            </w:r>
          </w:p>
        </w:tc>
        <w:tc>
          <w:tcPr>
            <w:tcW w:w="3247" w:type="pct"/>
            <w:shd w:val="clear" w:color="auto" w:fill="auto"/>
          </w:tcPr>
          <w:p w:rsidR="00AD4D48" w:rsidRDefault="00AD4D48" w:rsidP="00412DF7">
            <w:pPr>
              <w:pStyle w:val="ASFKTablenorm"/>
              <w:ind w:left="57" w:right="57"/>
            </w:pPr>
            <w:r>
              <w:t>Организация.</w:t>
            </w:r>
          </w:p>
        </w:tc>
      </w:tr>
      <w:tr w:rsidR="00AD4D48" w:rsidRPr="008A53DE" w:rsidTr="00412DF7">
        <w:tc>
          <w:tcPr>
            <w:tcW w:w="1753" w:type="pct"/>
            <w:shd w:val="clear" w:color="auto" w:fill="auto"/>
          </w:tcPr>
          <w:p w:rsidR="00AD4D48" w:rsidRDefault="00AD4D48" w:rsidP="00412DF7">
            <w:pPr>
              <w:pStyle w:val="ASFKTablenorm"/>
              <w:ind w:left="57" w:right="57"/>
            </w:pPr>
            <w:r>
              <w:t>Пользователь</w:t>
            </w:r>
          </w:p>
        </w:tc>
        <w:tc>
          <w:tcPr>
            <w:tcW w:w="3247" w:type="pct"/>
            <w:shd w:val="clear" w:color="auto" w:fill="auto"/>
          </w:tcPr>
          <w:p w:rsidR="00AD4D48" w:rsidRDefault="00AD4D48" w:rsidP="00412DF7">
            <w:pPr>
              <w:pStyle w:val="ASFKTablenorm"/>
              <w:ind w:left="57" w:right="57"/>
            </w:pPr>
            <w:r>
              <w:t>Пользователь.</w:t>
            </w:r>
          </w:p>
        </w:tc>
      </w:tr>
      <w:tr w:rsidR="00AD4D48" w:rsidRPr="008A53DE" w:rsidTr="00412DF7">
        <w:tc>
          <w:tcPr>
            <w:tcW w:w="1753" w:type="pct"/>
            <w:shd w:val="clear" w:color="auto" w:fill="auto"/>
          </w:tcPr>
          <w:p w:rsidR="00AD4D48" w:rsidRDefault="00AD4D48" w:rsidP="00412DF7">
            <w:pPr>
              <w:pStyle w:val="ASFKTablenorm"/>
              <w:ind w:left="57" w:right="57"/>
            </w:pPr>
            <w:r>
              <w:t>Статус</w:t>
            </w:r>
          </w:p>
        </w:tc>
        <w:tc>
          <w:tcPr>
            <w:tcW w:w="3247" w:type="pct"/>
            <w:shd w:val="clear" w:color="auto" w:fill="auto"/>
          </w:tcPr>
          <w:p w:rsidR="00AD4D48" w:rsidRDefault="00AD4D48" w:rsidP="00412DF7">
            <w:pPr>
              <w:pStyle w:val="ASFKTablenorm"/>
              <w:ind w:left="57" w:right="57"/>
            </w:pPr>
            <w:r>
              <w:t>Статус вложения.</w:t>
            </w:r>
          </w:p>
        </w:tc>
      </w:tr>
      <w:tr w:rsidR="00AD4D48" w:rsidRPr="008A53DE" w:rsidTr="00412DF7">
        <w:tc>
          <w:tcPr>
            <w:tcW w:w="1753" w:type="pct"/>
            <w:shd w:val="clear" w:color="auto" w:fill="auto"/>
          </w:tcPr>
          <w:p w:rsidR="00AD4D48" w:rsidRPr="00AD4D48" w:rsidRDefault="00AD4D48" w:rsidP="00412DF7">
            <w:pPr>
              <w:pStyle w:val="ASFKTablenorm"/>
              <w:ind w:left="57" w:right="57"/>
            </w:pPr>
            <w:r>
              <w:t>ID</w:t>
            </w:r>
          </w:p>
        </w:tc>
        <w:tc>
          <w:tcPr>
            <w:tcW w:w="3247" w:type="pct"/>
            <w:shd w:val="clear" w:color="auto" w:fill="auto"/>
          </w:tcPr>
          <w:p w:rsidR="00AD4D48" w:rsidRDefault="00AD4D48" w:rsidP="00412DF7">
            <w:pPr>
              <w:pStyle w:val="ASFKTablenorm"/>
              <w:ind w:left="57" w:right="57"/>
            </w:pPr>
            <w:r>
              <w:t>ID вложения.</w:t>
            </w:r>
          </w:p>
        </w:tc>
      </w:tr>
    </w:tbl>
    <w:p w:rsidR="007877A6" w:rsidRPr="008A53DE" w:rsidRDefault="007877A6" w:rsidP="007877A6">
      <w:pPr>
        <w:pStyle w:val="21"/>
      </w:pPr>
      <w:bookmarkStart w:id="1322" w:name="_Toc79490214"/>
      <w:r w:rsidRPr="008A53DE">
        <w:t xml:space="preserve">Группа документов </w:t>
      </w:r>
      <w:r>
        <w:t>«</w:t>
      </w:r>
      <w:r w:rsidRPr="008A53DE">
        <w:t>Ведение справочника участников бюджетного процесса</w:t>
      </w:r>
      <w:r>
        <w:t>»</w:t>
      </w:r>
      <w:bookmarkEnd w:id="1234"/>
      <w:bookmarkEnd w:id="1235"/>
      <w:bookmarkEnd w:id="1322"/>
    </w:p>
    <w:p w:rsidR="007877A6" w:rsidRPr="008A53DE" w:rsidRDefault="007877A6" w:rsidP="007877A6">
      <w:pPr>
        <w:pStyle w:val="32"/>
      </w:pPr>
      <w:bookmarkStart w:id="1323" w:name="_Ref342401790"/>
      <w:bookmarkStart w:id="1324" w:name="_Toc422496739"/>
      <w:bookmarkStart w:id="1325" w:name="_Toc433192178"/>
      <w:bookmarkStart w:id="1326" w:name="_Toc79490215"/>
      <w:r w:rsidRPr="008A53DE">
        <w:t>Перечень участников бюджетного процесса</w:t>
      </w:r>
      <w:bookmarkEnd w:id="1323"/>
      <w:bookmarkEnd w:id="1324"/>
      <w:bookmarkEnd w:id="1325"/>
      <w:bookmarkEnd w:id="1326"/>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Документы – Ведение справочника участников 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92715F">
        <w:t>202</w:t>
      </w:r>
      <w:r w:rsidR="00914348" w:rsidRPr="008A53DE">
        <w:fldChar w:fldCharType="end"/>
      </w:r>
      <w:r w:rsidR="00914348" w:rsidRPr="008A53DE">
        <w:t>.</w:t>
      </w:r>
    </w:p>
    <w:p w:rsidR="00914348" w:rsidRPr="008A53DE" w:rsidRDefault="0092715F" w:rsidP="00914348">
      <w:pPr>
        <w:pStyle w:val="ASFKFigure"/>
      </w:pPr>
      <w:r>
        <w:lastRenderedPageBreak/>
        <w:pict>
          <v:shape id="_x0000_i1341" type="#_x0000_t75" style="width:480pt;height:252pt">
            <v:imagedata r:id="rId280" o:title="000"/>
          </v:shape>
        </w:pict>
      </w:r>
    </w:p>
    <w:p w:rsidR="00914348" w:rsidRPr="008A53DE" w:rsidRDefault="00914348" w:rsidP="00914348">
      <w:pPr>
        <w:pStyle w:val="ASFKFigName"/>
      </w:pPr>
      <w:r w:rsidRPr="008A53DE">
        <w:fldChar w:fldCharType="begin"/>
      </w:r>
      <w:r w:rsidRPr="008A53DE">
        <w:instrText xml:space="preserve"> SEQ Рисунок \* ARABIC </w:instrText>
      </w:r>
      <w:r w:rsidRPr="008A53DE">
        <w:fldChar w:fldCharType="separate"/>
      </w:r>
      <w:bookmarkStart w:id="1327" w:name="_Ref263694180"/>
      <w:bookmarkStart w:id="1328" w:name="_Toc79490571"/>
      <w:r w:rsidR="0092715F">
        <w:rPr>
          <w:noProof/>
        </w:rPr>
        <w:t>202</w:t>
      </w:r>
      <w:bookmarkEnd w:id="1327"/>
      <w:r w:rsidRPr="008A53DE">
        <w:fldChar w:fldCharType="end"/>
      </w:r>
      <w:r w:rsidRPr="008A53DE">
        <w:t xml:space="preserve">. ЭФ списка документов </w:t>
      </w:r>
      <w:r w:rsidR="001F20AD">
        <w:t>«</w:t>
      </w:r>
      <w:r w:rsidRPr="008A53DE">
        <w:t>Перечень участников бюджетного проце</w:t>
      </w:r>
      <w:r w:rsidRPr="00B13013">
        <w:t>с</w:t>
      </w:r>
      <w:r w:rsidRPr="008A53DE">
        <w:t>са</w:t>
      </w:r>
      <w:r w:rsidR="001F20AD">
        <w:t>»</w:t>
      </w:r>
      <w:bookmarkEnd w:id="1328"/>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92715F">
        <w:rPr>
          <w:noProof/>
        </w:rPr>
        <w:t>203</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92715F" w:rsidP="005A63F2">
      <w:pPr>
        <w:pStyle w:val="ASFKFigure"/>
      </w:pPr>
      <w:r>
        <w:lastRenderedPageBreak/>
        <w:pict>
          <v:shape id="_x0000_i1342" type="#_x0000_t75" style="width:480pt;height:300pt">
            <v:imagedata r:id="rId281"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29" w:name="_Ref232277003"/>
      <w:bookmarkStart w:id="1330" w:name="_Toc79490572"/>
      <w:r w:rsidR="0092715F">
        <w:rPr>
          <w:noProof/>
        </w:rPr>
        <w:t>203</w:t>
      </w:r>
      <w:bookmarkEnd w:id="1329"/>
      <w:r w:rsidRPr="005A63F2">
        <w:fldChar w:fldCharType="end"/>
      </w:r>
      <w:r w:rsidRPr="005A63F2">
        <w:t>. ЭФ документа «Перечень участников бюджетного процесса</w:t>
      </w:r>
      <w:r w:rsidR="00F9698D">
        <w:t xml:space="preserve">», закладки </w:t>
      </w:r>
      <w:r w:rsidRPr="005A63F2">
        <w:t>«Основные атрибуты»</w:t>
      </w:r>
      <w:bookmarkEnd w:id="1330"/>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92715F">
        <w:t>116</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1" w:name="_Ref319337382"/>
      <w:bookmarkStart w:id="1332" w:name="_Ref317677819"/>
      <w:bookmarkStart w:id="1333" w:name="_Toc79490345"/>
      <w:r w:rsidR="0092715F">
        <w:rPr>
          <w:noProof/>
        </w:rPr>
        <w:t>116</w:t>
      </w:r>
      <w:bookmarkEnd w:id="1331"/>
      <w:bookmarkEnd w:id="1332"/>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A63F2" w:rsidRPr="00424CF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перечня</w:t>
            </w:r>
          </w:p>
        </w:tc>
        <w:tc>
          <w:tcPr>
            <w:tcW w:w="3863" w:type="pct"/>
            <w:shd w:val="clear" w:color="auto" w:fill="auto"/>
          </w:tcPr>
          <w:p w:rsidR="005A63F2" w:rsidRPr="005A63F2" w:rsidRDefault="005A63F2" w:rsidP="00412DF7">
            <w:pPr>
              <w:pStyle w:val="ASFKTablenorm"/>
              <w:ind w:left="57" w:right="57"/>
            </w:pPr>
            <w:r w:rsidRPr="005A63F2">
              <w:t>Номер документа.</w:t>
            </w:r>
          </w:p>
          <w:p w:rsidR="005A63F2" w:rsidRPr="005A63F2" w:rsidRDefault="005A63F2" w:rsidP="00412DF7">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412DF7">
            <w:pPr>
              <w:pStyle w:val="ASFKTablenorm"/>
              <w:ind w:left="57" w:right="57"/>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412DF7">
            <w:pPr>
              <w:pStyle w:val="ASFKTablenorm"/>
              <w:ind w:left="57" w:right="57"/>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Дата</w:t>
            </w:r>
          </w:p>
        </w:tc>
        <w:tc>
          <w:tcPr>
            <w:tcW w:w="3863" w:type="pct"/>
            <w:shd w:val="clear" w:color="auto" w:fill="auto"/>
          </w:tcPr>
          <w:p w:rsidR="005A63F2" w:rsidRPr="005A63F2" w:rsidRDefault="005A63F2" w:rsidP="00412DF7">
            <w:pPr>
              <w:pStyle w:val="ASFKTablenorm"/>
              <w:ind w:left="57" w:right="57"/>
            </w:pPr>
            <w:r w:rsidRPr="005A63F2">
              <w:t>Дата документа.</w:t>
            </w:r>
          </w:p>
          <w:p w:rsidR="005A63F2" w:rsidRPr="005A63F2" w:rsidRDefault="005A63F2" w:rsidP="00412DF7">
            <w:pPr>
              <w:pStyle w:val="ASFKTablenorm"/>
              <w:ind w:left="57" w:right="57"/>
            </w:pPr>
            <w:r w:rsidRPr="005A63F2">
              <w:t>Значение поля по умолчанию – текущая дата. Может быть изменено пользователем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финансового органа</w:t>
            </w:r>
          </w:p>
        </w:tc>
        <w:tc>
          <w:tcPr>
            <w:tcW w:w="3863" w:type="pct"/>
            <w:shd w:val="clear" w:color="auto" w:fill="auto"/>
          </w:tcPr>
          <w:p w:rsidR="005A63F2" w:rsidRPr="005A63F2" w:rsidRDefault="005A63F2" w:rsidP="00412DF7">
            <w:pPr>
              <w:pStyle w:val="ASFKTablenorm"/>
              <w:ind w:left="57" w:right="57"/>
            </w:pPr>
            <w:r w:rsidRPr="005A63F2">
              <w:t>АРМ ГРБС:</w:t>
            </w:r>
          </w:p>
          <w:p w:rsidR="005A63F2" w:rsidRPr="00412DF7" w:rsidRDefault="005A63F2" w:rsidP="00412DF7">
            <w:pPr>
              <w:pStyle w:val="ASFKTableListNum"/>
              <w:numPr>
                <w:ilvl w:val="0"/>
                <w:numId w:val="48"/>
              </w:numPr>
              <w:rPr>
                <w:lang w:val="ru-RU" w:eastAsia="ru-RU"/>
              </w:rPr>
            </w:pPr>
            <w:r w:rsidRPr="00412DF7">
              <w:rPr>
                <w:lang w:val="ru-RU" w:eastAsia="ru-RU"/>
              </w:rPr>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412DF7" w:rsidRDefault="005A63F2" w:rsidP="005A63F2">
            <w:pPr>
              <w:pStyle w:val="ASFKTableListNum"/>
              <w:rPr>
                <w:lang w:val="ru-RU" w:eastAsia="ru-RU"/>
              </w:rPr>
            </w:pPr>
            <w:r w:rsidRPr="00412DF7">
              <w:rPr>
                <w:lang w:val="ru-RU" w:eastAsia="ru-RU"/>
              </w:rPr>
              <w:t>Поле недоступно для редактирования.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ОКПО ФО</w:t>
            </w:r>
          </w:p>
        </w:tc>
        <w:tc>
          <w:tcPr>
            <w:tcW w:w="3863" w:type="pct"/>
            <w:shd w:val="clear" w:color="auto" w:fill="auto"/>
          </w:tcPr>
          <w:p w:rsidR="005A63F2" w:rsidRPr="005A63F2" w:rsidRDefault="005A63F2" w:rsidP="00412DF7">
            <w:pPr>
              <w:pStyle w:val="ASFKTablenorm"/>
              <w:ind w:left="57" w:right="57"/>
            </w:pPr>
            <w:r w:rsidRPr="005A63F2">
              <w:t>Код ОКПО Финансового органа.</w:t>
            </w:r>
          </w:p>
          <w:p w:rsidR="005A63F2" w:rsidRPr="005A63F2" w:rsidRDefault="005A63F2" w:rsidP="00412DF7">
            <w:pPr>
              <w:pStyle w:val="ASFKTablenorm"/>
              <w:ind w:left="57" w:right="57"/>
            </w:pPr>
            <w:r w:rsidRPr="005A63F2">
              <w:t>Значения поля автоматически устанавливается по коду бюджета из справочника «Финансовые органы».</w:t>
            </w:r>
          </w:p>
          <w:p w:rsidR="005A63F2" w:rsidRPr="005A63F2" w:rsidRDefault="005A63F2" w:rsidP="00412DF7">
            <w:pPr>
              <w:pStyle w:val="ASFKTablenorm"/>
              <w:ind w:left="57" w:right="57"/>
            </w:pPr>
            <w:r w:rsidRPr="005A63F2">
              <w:t>Может быть изменено пользователем вручную.</w:t>
            </w:r>
          </w:p>
          <w:p w:rsidR="005A63F2" w:rsidRPr="005A63F2" w:rsidRDefault="005A63F2" w:rsidP="00412DF7">
            <w:pPr>
              <w:pStyle w:val="ASFKTablenorm"/>
              <w:ind w:left="57" w:right="57"/>
            </w:pPr>
            <w:r w:rsidRPr="005A63F2">
              <w:t>Может быть изменено пользователем путём выбора из справочника «ФО».</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бюджета</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412DF7">
            <w:pPr>
              <w:pStyle w:val="ASFKTablenorm"/>
              <w:ind w:left="57" w:right="57"/>
            </w:pPr>
            <w:r w:rsidRPr="005A63F2">
              <w:t>Для АРМ ГРБС в списке значений для выбора из справочника присутствует значение «Федеральный бюджет».</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органа ФК</w:t>
            </w:r>
          </w:p>
        </w:tc>
        <w:tc>
          <w:tcPr>
            <w:tcW w:w="3863" w:type="pct"/>
            <w:shd w:val="clear" w:color="auto" w:fill="auto"/>
          </w:tcPr>
          <w:p w:rsidR="005A63F2" w:rsidRPr="005A63F2" w:rsidRDefault="005A63F2" w:rsidP="00412DF7">
            <w:pPr>
              <w:pStyle w:val="ASFKTablenorm"/>
              <w:ind w:left="57" w:right="57"/>
            </w:pPr>
            <w:r w:rsidRPr="005A63F2">
              <w:t>Наименование органа ФК, в котором обслуживается ЛС ФО.</w:t>
            </w:r>
          </w:p>
          <w:p w:rsidR="005A63F2" w:rsidRPr="005A63F2" w:rsidRDefault="005A63F2" w:rsidP="00412DF7">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rsidTr="00412DF7">
        <w:tc>
          <w:tcPr>
            <w:tcW w:w="1137" w:type="pct"/>
            <w:shd w:val="clear" w:color="auto" w:fill="auto"/>
          </w:tcPr>
          <w:p w:rsidR="005A63F2" w:rsidRPr="005A63F2" w:rsidRDefault="00B412A1" w:rsidP="00412DF7">
            <w:pPr>
              <w:pStyle w:val="ASFKTablenorm"/>
              <w:ind w:left="57" w:right="57"/>
            </w:pPr>
            <w:r w:rsidRPr="005A63F2">
              <w:t>П</w:t>
            </w:r>
            <w:r w:rsidR="005A63F2" w:rsidRPr="005A63F2">
              <w:t>о КОФК</w:t>
            </w:r>
          </w:p>
        </w:tc>
        <w:tc>
          <w:tcPr>
            <w:tcW w:w="3863" w:type="pct"/>
            <w:shd w:val="clear" w:color="auto" w:fill="auto"/>
          </w:tcPr>
          <w:p w:rsidR="005A63F2" w:rsidRPr="005A63F2" w:rsidRDefault="005A63F2" w:rsidP="00412DF7">
            <w:pPr>
              <w:pStyle w:val="ASFKTablenorm"/>
              <w:ind w:left="57" w:right="57"/>
            </w:pPr>
            <w:r w:rsidRPr="005A63F2">
              <w:t>Код органа ФК по КОФК.</w:t>
            </w:r>
          </w:p>
          <w:p w:rsidR="005A63F2" w:rsidRPr="005A63F2" w:rsidRDefault="005A63F2" w:rsidP="00412DF7">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табличный блок</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строки</w:t>
            </w:r>
          </w:p>
        </w:tc>
        <w:tc>
          <w:tcPr>
            <w:tcW w:w="3863" w:type="pct"/>
            <w:shd w:val="clear" w:color="auto" w:fill="auto"/>
          </w:tcPr>
          <w:p w:rsidR="005A63F2" w:rsidRPr="005A63F2" w:rsidRDefault="005A63F2" w:rsidP="00412DF7">
            <w:pPr>
              <w:pStyle w:val="ASFKTablenorm"/>
              <w:ind w:left="57" w:right="57"/>
            </w:pPr>
            <w:r w:rsidRPr="005A63F2">
              <w:t>Порядковый номер записи документа.</w:t>
            </w:r>
          </w:p>
          <w:p w:rsidR="005A63F2" w:rsidRPr="005A63F2" w:rsidRDefault="005A63F2" w:rsidP="00412DF7">
            <w:pPr>
              <w:pStyle w:val="ASFKTablenorm"/>
              <w:ind w:left="57" w:right="57"/>
            </w:pPr>
            <w:r w:rsidRPr="005A63F2">
              <w:t>Автозаполнение.</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w:t>
            </w:r>
          </w:p>
        </w:tc>
        <w:tc>
          <w:tcPr>
            <w:tcW w:w="3863" w:type="pct"/>
            <w:shd w:val="clear" w:color="auto" w:fill="auto"/>
          </w:tcPr>
          <w:p w:rsidR="005A63F2" w:rsidRPr="005A63F2" w:rsidRDefault="005A63F2" w:rsidP="00412DF7">
            <w:pPr>
              <w:pStyle w:val="ASFKTablenorm"/>
              <w:ind w:left="57" w:right="57"/>
            </w:pPr>
            <w:r w:rsidRPr="005A63F2">
              <w:t>Полное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Сокращенное наименование</w:t>
            </w:r>
          </w:p>
        </w:tc>
        <w:tc>
          <w:tcPr>
            <w:tcW w:w="3863" w:type="pct"/>
            <w:shd w:val="clear" w:color="auto" w:fill="auto"/>
          </w:tcPr>
          <w:p w:rsidR="005A63F2" w:rsidRPr="005A63F2" w:rsidRDefault="005A63F2" w:rsidP="00412DF7">
            <w:pPr>
              <w:pStyle w:val="ASFKTablenorm"/>
              <w:ind w:left="57" w:right="57"/>
            </w:pPr>
            <w:r w:rsidRPr="005A63F2">
              <w:t>Сокращенное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Код главы по БК</w:t>
            </w:r>
          </w:p>
        </w:tc>
        <w:tc>
          <w:tcPr>
            <w:tcW w:w="3863" w:type="pct"/>
            <w:shd w:val="clear" w:color="auto" w:fill="auto"/>
          </w:tcPr>
          <w:p w:rsidR="005A63F2" w:rsidRPr="005A63F2" w:rsidRDefault="005A63F2" w:rsidP="00412DF7">
            <w:pPr>
              <w:pStyle w:val="ASFKTablenorm"/>
              <w:ind w:left="57" w:right="57"/>
            </w:pPr>
            <w:r w:rsidRPr="005A63F2">
              <w:t>Код вышестоящего УБП.</w:t>
            </w:r>
          </w:p>
          <w:p w:rsidR="005A63F2" w:rsidRPr="005A63F2" w:rsidRDefault="005A63F2" w:rsidP="00412DF7">
            <w:pPr>
              <w:pStyle w:val="ASFKTablenorm"/>
              <w:ind w:left="57" w:right="57"/>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tc>
        <w:tc>
          <w:tcPr>
            <w:tcW w:w="3863"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Вид изменений</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412DF7">
            <w:pPr>
              <w:pStyle w:val="ASFKTablenorm"/>
              <w:ind w:left="57" w:right="57"/>
            </w:pPr>
            <w:r w:rsidRPr="005A63F2">
              <w:t>Поле закрыто на редактирование.</w:t>
            </w:r>
          </w:p>
          <w:p w:rsidR="005A63F2" w:rsidRPr="005A63F2" w:rsidRDefault="005A63F2" w:rsidP="00412DF7">
            <w:pPr>
              <w:pStyle w:val="ASFKTablenorm"/>
              <w:ind w:left="57" w:right="57"/>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руководителя»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руководителя.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ФИО</w:t>
            </w:r>
          </w:p>
        </w:tc>
        <w:tc>
          <w:tcPr>
            <w:tcW w:w="3863" w:type="pct"/>
            <w:shd w:val="clear" w:color="auto" w:fill="auto"/>
          </w:tcPr>
          <w:p w:rsidR="005A63F2" w:rsidRPr="005A63F2" w:rsidRDefault="005A63F2" w:rsidP="00412DF7">
            <w:pPr>
              <w:pStyle w:val="ASFKTablenorm"/>
              <w:ind w:left="57" w:right="57"/>
            </w:pPr>
            <w:r w:rsidRPr="005A63F2">
              <w:t>ФИО руководителя.</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От</w:t>
            </w:r>
          </w:p>
        </w:tc>
        <w:tc>
          <w:tcPr>
            <w:tcW w:w="3863" w:type="pct"/>
            <w:shd w:val="clear" w:color="auto" w:fill="auto"/>
          </w:tcPr>
          <w:p w:rsidR="005A63F2" w:rsidRPr="005A63F2" w:rsidRDefault="005A63F2" w:rsidP="00412DF7">
            <w:pPr>
              <w:pStyle w:val="ASFKTablenorm"/>
              <w:ind w:left="57" w:right="57"/>
            </w:pPr>
            <w:r w:rsidRPr="005A63F2">
              <w:t xml:space="preserve">Дата подписи руководителя. </w:t>
            </w:r>
          </w:p>
          <w:p w:rsidR="005A63F2" w:rsidRPr="005A63F2" w:rsidRDefault="005A63F2" w:rsidP="00412DF7">
            <w:pPr>
              <w:pStyle w:val="ASFKTablenorm"/>
              <w:ind w:left="57" w:right="57"/>
            </w:pPr>
            <w:r w:rsidRPr="005A63F2">
              <w:t>Вводится вручную или из системного календаря. По умолчанию текущая дата.</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исполнителя»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ФИО</w:t>
            </w:r>
          </w:p>
        </w:tc>
        <w:tc>
          <w:tcPr>
            <w:tcW w:w="3863" w:type="pct"/>
            <w:shd w:val="clear" w:color="auto" w:fill="auto"/>
          </w:tcPr>
          <w:p w:rsidR="005A63F2" w:rsidRPr="005A63F2" w:rsidRDefault="005A63F2" w:rsidP="00412DF7">
            <w:pPr>
              <w:pStyle w:val="ASFKTablenorm"/>
              <w:ind w:left="57" w:right="57"/>
            </w:pPr>
            <w:r w:rsidRPr="005A63F2">
              <w:t>ФИО исполнителя.</w:t>
            </w:r>
          </w:p>
          <w:p w:rsidR="005A63F2" w:rsidRPr="005A63F2" w:rsidRDefault="005A63F2" w:rsidP="00412DF7">
            <w:pPr>
              <w:pStyle w:val="ASFKTablenorm"/>
              <w:ind w:left="57" w:right="57"/>
            </w:pPr>
            <w:r w:rsidRPr="005A63F2">
              <w:t>Значение поля подтягивается по ФИО пользователя, вошедшего в систему.</w:t>
            </w:r>
          </w:p>
          <w:p w:rsidR="005A63F2" w:rsidRPr="005A63F2" w:rsidRDefault="005A63F2" w:rsidP="00412DF7">
            <w:pPr>
              <w:pStyle w:val="ASFKTablenorm"/>
              <w:ind w:left="57" w:right="57"/>
            </w:pPr>
            <w:r w:rsidRPr="005A63F2">
              <w:t>Может быть изменено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Телефон</w:t>
            </w:r>
          </w:p>
        </w:tc>
        <w:tc>
          <w:tcPr>
            <w:tcW w:w="3863" w:type="pct"/>
            <w:shd w:val="clear" w:color="auto" w:fill="auto"/>
          </w:tcPr>
          <w:p w:rsidR="005A63F2" w:rsidRPr="005A63F2" w:rsidRDefault="005A63F2" w:rsidP="00412DF7">
            <w:pPr>
              <w:pStyle w:val="ASFKTablenorm"/>
              <w:ind w:left="57" w:right="57"/>
            </w:pPr>
            <w:r w:rsidRPr="005A63F2">
              <w:t>Номер телефона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Бизнес-</w:t>
            </w:r>
            <w:r w:rsidR="007D4956" w:rsidRPr="00AB7803">
              <w:t>статус</w:t>
            </w:r>
          </w:p>
        </w:tc>
        <w:tc>
          <w:tcPr>
            <w:tcW w:w="3863" w:type="pct"/>
            <w:shd w:val="clear" w:color="auto" w:fill="auto"/>
          </w:tcPr>
          <w:p w:rsidR="005A63F2" w:rsidRPr="005A63F2" w:rsidRDefault="005A63F2" w:rsidP="00412DF7">
            <w:pPr>
              <w:pStyle w:val="ASFKTablenorm"/>
              <w:ind w:left="57" w:right="57"/>
            </w:pPr>
            <w:r w:rsidRPr="005A63F2">
              <w:t xml:space="preserve">Код и наименование бизнес-статуса документа. </w:t>
            </w:r>
          </w:p>
          <w:p w:rsidR="005A63F2" w:rsidRPr="005A63F2" w:rsidRDefault="005A63F2" w:rsidP="00412DF7">
            <w:pPr>
              <w:pStyle w:val="ASFKTablenorm"/>
              <w:ind w:left="57" w:right="57"/>
            </w:pPr>
            <w:r w:rsidRPr="005A63F2">
              <w:t>Закрыто для редактирования.</w:t>
            </w:r>
          </w:p>
          <w:p w:rsidR="005A63F2" w:rsidRPr="005A63F2" w:rsidRDefault="005A63F2" w:rsidP="00412DF7">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92715F">
        <w:pict>
          <v:shape id="_x0000_i1343" type="#_x0000_t75" style="width:24pt;height:24pt">
            <v:imagedata r:id="rId73" o:title="Snap7"/>
          </v:shape>
        </w:pict>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92715F">
        <w:t>204</w:t>
      </w:r>
      <w:r w:rsidRPr="005A63F2">
        <w:fldChar w:fldCharType="end"/>
      </w:r>
      <w:r w:rsidRPr="005A63F2">
        <w:t>).</w:t>
      </w:r>
    </w:p>
    <w:p w:rsidR="005A63F2" w:rsidRPr="005A63F2" w:rsidRDefault="0092715F" w:rsidP="005A63F2">
      <w:pPr>
        <w:pStyle w:val="ASFKFigure"/>
      </w:pPr>
      <w:r>
        <w:pict>
          <v:shape id="_x0000_i1344" type="#_x0000_t75" style="width:479.25pt;height:204pt">
            <v:imagedata r:id="rId282"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4" w:name="_Ref233131713"/>
      <w:bookmarkStart w:id="1335" w:name="_Toc79490573"/>
      <w:r w:rsidR="0092715F">
        <w:rPr>
          <w:noProof/>
        </w:rPr>
        <w:t>204</w:t>
      </w:r>
      <w:bookmarkEnd w:id="1334"/>
      <w:r w:rsidRPr="005A63F2">
        <w:fldChar w:fldCharType="end"/>
      </w:r>
      <w:r w:rsidRPr="005A63F2">
        <w:t xml:space="preserve">. </w:t>
      </w:r>
      <w:r w:rsidR="00F9698D">
        <w:t>Форма «Добавление записи»</w:t>
      </w:r>
      <w:bookmarkEnd w:id="1335"/>
    </w:p>
    <w:p w:rsidR="005A63F2" w:rsidRPr="005A63F2" w:rsidRDefault="005A63F2" w:rsidP="005A63F2">
      <w:pPr>
        <w:pStyle w:val="ASFKNormal"/>
      </w:pPr>
      <w:r w:rsidRPr="005A63F2">
        <w:lastRenderedPageBreak/>
        <w:t>На форме «Добавление записи» заполняются следующие поля:</w:t>
      </w:r>
    </w:p>
    <w:p w:rsidR="005A63F2" w:rsidRPr="005A63F2" w:rsidRDefault="005A63F2" w:rsidP="005A63F2">
      <w:pPr>
        <w:pStyle w:val="ASFKListmark1"/>
      </w:pPr>
      <w:r w:rsidRPr="005A63F2">
        <w:t>«№» – номер заменяющей (заменяемой, исключаемой) строки;</w:t>
      </w:r>
    </w:p>
    <w:p w:rsidR="005A63F2" w:rsidRPr="005A63F2" w:rsidRDefault="005A63F2" w:rsidP="005A63F2">
      <w:pPr>
        <w:pStyle w:val="ASFKListmark1"/>
      </w:pPr>
      <w:r w:rsidRPr="005A63F2">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92715F">
        <w:rPr>
          <w:noProof/>
        </w:rPr>
        <w:t>205</w:t>
      </w:r>
      <w:r w:rsidRPr="005A63F2">
        <w:fldChar w:fldCharType="end"/>
      </w:r>
      <w:r w:rsidRPr="005A63F2">
        <w:t>.</w:t>
      </w:r>
    </w:p>
    <w:p w:rsidR="005A63F2" w:rsidRPr="005A63F2" w:rsidRDefault="0092715F" w:rsidP="005A63F2">
      <w:pPr>
        <w:pStyle w:val="ASFKFigure"/>
      </w:pPr>
      <w:r>
        <w:pict>
          <v:shape id="_x0000_i1345" type="#_x0000_t75" style="width:480pt;height:120pt">
            <v:imagedata r:id="rId283"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6" w:name="_Ref448754686"/>
      <w:bookmarkStart w:id="1337" w:name="_Toc79490574"/>
      <w:r w:rsidR="0092715F">
        <w:rPr>
          <w:noProof/>
        </w:rPr>
        <w:t>205</w:t>
      </w:r>
      <w:bookmarkEnd w:id="1336"/>
      <w:r w:rsidRPr="005A63F2">
        <w:fldChar w:fldCharType="end"/>
      </w:r>
      <w:r w:rsidRPr="005A63F2">
        <w:t>. ЭФ документа «Перечень участников бюджетного процесса</w:t>
      </w:r>
      <w:r w:rsidR="00F9698D">
        <w:t xml:space="preserve">», закладки </w:t>
      </w:r>
      <w:r w:rsidRPr="005A63F2">
        <w:t>«Примечание»</w:t>
      </w:r>
      <w:bookmarkEnd w:id="1337"/>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92715F">
        <w:rPr>
          <w:noProof/>
        </w:rPr>
        <w:t>117</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8" w:name="_Ref448757942"/>
      <w:bookmarkStart w:id="1339" w:name="_Toc79490346"/>
      <w:r w:rsidR="0092715F">
        <w:rPr>
          <w:noProof/>
        </w:rPr>
        <w:t>117</w:t>
      </w:r>
      <w:bookmarkEnd w:id="1338"/>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6"/>
        <w:gridCol w:w="6339"/>
      </w:tblGrid>
      <w:tr w:rsidR="005A63F2" w:rsidRPr="00424CF0" w:rsidTr="00412DF7">
        <w:trPr>
          <w:trHeight w:val="305"/>
          <w:tblHeader/>
        </w:trPr>
        <w:tc>
          <w:tcPr>
            <w:tcW w:w="17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751" w:type="pct"/>
            <w:shd w:val="clear" w:color="auto" w:fill="auto"/>
          </w:tcPr>
          <w:p w:rsidR="005A63F2" w:rsidRPr="005A63F2" w:rsidRDefault="005A63F2" w:rsidP="00412DF7">
            <w:pPr>
              <w:pStyle w:val="ASFKTablenorm"/>
              <w:ind w:left="57" w:right="57"/>
            </w:pPr>
            <w:r w:rsidRPr="005A63F2">
              <w:t>Результат обработки в СЭД</w:t>
            </w:r>
          </w:p>
        </w:tc>
        <w:tc>
          <w:tcPr>
            <w:tcW w:w="3249" w:type="pct"/>
            <w:shd w:val="clear" w:color="auto" w:fill="auto"/>
          </w:tcPr>
          <w:p w:rsidR="005A63F2" w:rsidRPr="005A63F2" w:rsidRDefault="005A63F2" w:rsidP="00412DF7">
            <w:pPr>
              <w:pStyle w:val="ASFKTablenorm"/>
              <w:ind w:left="57" w:right="57"/>
            </w:pPr>
            <w:r w:rsidRPr="005A63F2">
              <w:t>Значение поля заполняется из Квитка поля «Комментарий».</w:t>
            </w:r>
          </w:p>
        </w:tc>
      </w:tr>
    </w:tbl>
    <w:p w:rsidR="00CD55C7" w:rsidRPr="00345377" w:rsidRDefault="00CD55C7" w:rsidP="00881A26">
      <w:pPr>
        <w:pStyle w:val="21"/>
      </w:pPr>
      <w:bookmarkStart w:id="1340" w:name="_Toc257977622"/>
      <w:bookmarkStart w:id="1341" w:name="_Toc300216235"/>
      <w:bookmarkStart w:id="1342" w:name="_Toc410283299"/>
      <w:bookmarkStart w:id="1343" w:name="_Toc79490216"/>
      <w:bookmarkEnd w:id="1236"/>
      <w:bookmarkEnd w:id="1237"/>
      <w:bookmarkEnd w:id="1238"/>
      <w:bookmarkEnd w:id="1239"/>
      <w:r w:rsidRPr="00345377">
        <w:t xml:space="preserve">Группа документов </w:t>
      </w:r>
      <w:r w:rsidR="001F20AD">
        <w:t>«</w:t>
      </w:r>
      <w:r w:rsidRPr="00345377">
        <w:t>Произвольные</w:t>
      </w:r>
      <w:r w:rsidR="001F20AD">
        <w:t>»</w:t>
      </w:r>
      <w:bookmarkEnd w:id="1340"/>
      <w:bookmarkEnd w:id="1341"/>
      <w:bookmarkEnd w:id="1342"/>
      <w:bookmarkEnd w:id="1343"/>
      <w:r w:rsidRPr="00345377">
        <w:t xml:space="preserve"> </w:t>
      </w:r>
      <w:bookmarkEnd w:id="1163"/>
      <w:bookmarkEnd w:id="1164"/>
      <w:bookmarkEnd w:id="1165"/>
      <w:bookmarkEnd w:id="1166"/>
    </w:p>
    <w:p w:rsidR="00CD55C7" w:rsidRPr="0064058C" w:rsidRDefault="00CD55C7" w:rsidP="00881A26">
      <w:pPr>
        <w:pStyle w:val="32"/>
        <w:keepLines w:val="0"/>
        <w:suppressAutoHyphens w:val="0"/>
      </w:pPr>
      <w:bookmarkStart w:id="1344" w:name="_Toc247608945"/>
      <w:bookmarkStart w:id="1345" w:name="_Toc248062674"/>
      <w:bookmarkStart w:id="1346" w:name="_Ref299370839"/>
      <w:bookmarkStart w:id="1347" w:name="_Toc300216237"/>
      <w:bookmarkStart w:id="1348" w:name="_Ref312934497"/>
      <w:bookmarkStart w:id="1349" w:name="_Ref386124844"/>
      <w:bookmarkStart w:id="1350" w:name="_Toc387859041"/>
      <w:bookmarkStart w:id="1351" w:name="_Toc410283301"/>
      <w:bookmarkStart w:id="1352" w:name="_Ref459628622"/>
      <w:bookmarkStart w:id="1353" w:name="_Ref474259159"/>
      <w:bookmarkStart w:id="1354" w:name="_Ref500167173"/>
      <w:bookmarkStart w:id="1355" w:name="_Toc79490217"/>
      <w:r w:rsidRPr="0064058C">
        <w:t>Информационное сообщение</w:t>
      </w:r>
      <w:bookmarkEnd w:id="1344"/>
      <w:bookmarkEnd w:id="1345"/>
      <w:bookmarkEnd w:id="1346"/>
      <w:bookmarkEnd w:id="1347"/>
      <w:bookmarkEnd w:id="1348"/>
      <w:bookmarkEnd w:id="1349"/>
      <w:bookmarkEnd w:id="1350"/>
      <w:bookmarkEnd w:id="1351"/>
      <w:bookmarkEnd w:id="1352"/>
      <w:bookmarkEnd w:id="1353"/>
      <w:bookmarkEnd w:id="1354"/>
      <w:bookmarkEnd w:id="1355"/>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92715F">
        <w:t>206</w:t>
      </w:r>
      <w:r w:rsidRPr="0064058C">
        <w:fldChar w:fldCharType="end"/>
      </w:r>
      <w:r w:rsidRPr="0064058C">
        <w:t>.</w:t>
      </w:r>
    </w:p>
    <w:p w:rsidR="005D65AD" w:rsidRDefault="005D65AD" w:rsidP="005D65AD">
      <w:pPr>
        <w:pStyle w:val="ASFKNormal"/>
      </w:pPr>
      <w:r w:rsidRPr="00E157BE">
        <w:lastRenderedPageBreak/>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92715F" w:rsidP="00B8247E">
      <w:pPr>
        <w:pStyle w:val="ASFKFigure"/>
      </w:pPr>
      <w:r>
        <w:pict>
          <v:shape id="_x0000_i1346" type="#_x0000_t75" style="width:480pt;height:269.25pt">
            <v:imagedata r:id="rId284" o:title="1" gain="81921f" blacklevel="-3277f"/>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6" w:name="_Ref245812088"/>
      <w:bookmarkStart w:id="1357" w:name="_Toc79490575"/>
      <w:r w:rsidR="0092715F">
        <w:rPr>
          <w:noProof/>
        </w:rPr>
        <w:t>206</w:t>
      </w:r>
      <w:bookmarkEnd w:id="1356"/>
      <w:r w:rsidRPr="0064058C">
        <w:fldChar w:fldCharType="end"/>
      </w:r>
      <w:r w:rsidRPr="0064058C">
        <w:t xml:space="preserve">. ЭФ списка документов </w:t>
      </w:r>
      <w:r w:rsidR="001F20AD">
        <w:t>«</w:t>
      </w:r>
      <w:r w:rsidRPr="0064058C">
        <w:t xml:space="preserve">Информационное </w:t>
      </w:r>
      <w:r w:rsidR="005D65AD" w:rsidRPr="00821226">
        <w:t>сообщение</w:t>
      </w:r>
      <w:r w:rsidR="005D65AD">
        <w:t xml:space="preserve"> (входящие)</w:t>
      </w:r>
      <w:r w:rsidR="001F20AD">
        <w:t>»</w:t>
      </w:r>
      <w:bookmarkEnd w:id="1357"/>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 xml:space="preserve">Данный документ подписывает и </w:t>
      </w:r>
      <w:r w:rsidR="00415355" w:rsidRPr="00F90BF2">
        <w:lastRenderedPageBreak/>
        <w:t>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480913">
      <w:pPr>
        <w:pStyle w:val="ASFKListmark2"/>
      </w:pPr>
      <w:r>
        <w:t>загрузка из OEBS</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A10CD">
      <w:pPr>
        <w:pStyle w:val="ASFKListmark2"/>
      </w:pPr>
      <w:r>
        <w:t>вы</w:t>
      </w:r>
      <w:r w:rsidR="003A10CD" w:rsidRPr="003A10CD">
        <w:t xml:space="preserve">грузка </w:t>
      </w:r>
      <w:r>
        <w:t>в</w:t>
      </w:r>
      <w:r w:rsidR="003A10CD" w:rsidRPr="003A10CD">
        <w:t xml:space="preserve"> OEBS;</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92715F">
        <w:rPr>
          <w:noProof/>
        </w:rPr>
        <w:t>207</w:t>
      </w:r>
      <w:r w:rsidRPr="0064058C">
        <w:fldChar w:fldCharType="end"/>
      </w:r>
      <w:r w:rsidRPr="0064058C">
        <w:t>.</w:t>
      </w:r>
    </w:p>
    <w:p w:rsidR="00B8247E" w:rsidRPr="00B8247E" w:rsidRDefault="0092715F" w:rsidP="00B8247E">
      <w:pPr>
        <w:pStyle w:val="ASFKFigure"/>
      </w:pPr>
      <w:r>
        <w:lastRenderedPageBreak/>
        <w:pict>
          <v:shape id="_x0000_i1347" type="#_x0000_t75" style="width:480pt;height:402pt">
            <v:imagedata r:id="rId285"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8" w:name="_Ref246222684"/>
      <w:bookmarkStart w:id="1359" w:name="_Toc79490576"/>
      <w:r w:rsidR="0092715F">
        <w:rPr>
          <w:noProof/>
        </w:rPr>
        <w:t>207</w:t>
      </w:r>
      <w:bookmarkEnd w:id="1358"/>
      <w:r w:rsidRPr="0064058C">
        <w:fldChar w:fldCharType="end"/>
      </w:r>
      <w:r w:rsidRPr="0064058C">
        <w:t xml:space="preserve">. ЭФ </w:t>
      </w:r>
      <w:r w:rsidR="0047438D">
        <w:t xml:space="preserve">документа </w:t>
      </w:r>
      <w:r w:rsidR="001F20AD">
        <w:t>«</w:t>
      </w:r>
      <w:r w:rsidRPr="0064058C">
        <w:t>Информационное сообщение</w:t>
      </w:r>
      <w:r w:rsidR="00F9698D">
        <w:t xml:space="preserve">», закладки </w:t>
      </w:r>
      <w:r w:rsidR="001F20AD">
        <w:t>«</w:t>
      </w:r>
      <w:r w:rsidR="00A42B33" w:rsidRPr="00325ED4">
        <w:t>Документ</w:t>
      </w:r>
      <w:r w:rsidR="001F20AD">
        <w:t>»</w:t>
      </w:r>
      <w:bookmarkEnd w:id="1359"/>
    </w:p>
    <w:p w:rsidR="00073C78" w:rsidRDefault="00CD55C7" w:rsidP="00BB52A1">
      <w:pPr>
        <w:pStyle w:val="ASFKNormal"/>
      </w:pPr>
      <w:r w:rsidRPr="0064058C">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92715F">
        <w:rPr>
          <w:noProof/>
        </w:rPr>
        <w:t>118</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0" w:name="_Ref246222677"/>
      <w:bookmarkStart w:id="1361" w:name="_Toc79490347"/>
      <w:r w:rsidR="0092715F">
        <w:rPr>
          <w:noProof/>
        </w:rPr>
        <w:t>118</w:t>
      </w:r>
      <w:bookmarkEnd w:id="1360"/>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D2AE8" w:rsidRPr="00DC300C"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rsidRPr="00DC300C">
              <w:t>Получатель</w:t>
            </w:r>
            <w:r w:rsidR="001F20AD">
              <w:t>»</w:t>
            </w:r>
          </w:p>
        </w:tc>
      </w:tr>
      <w:tr w:rsidR="009D2AE8" w:rsidRPr="00DC300C" w:rsidTr="00412DF7">
        <w:tc>
          <w:tcPr>
            <w:tcW w:w="1198" w:type="pct"/>
            <w:shd w:val="clear" w:color="auto" w:fill="auto"/>
          </w:tcPr>
          <w:p w:rsidR="009D2AE8" w:rsidRDefault="009D2AE8" w:rsidP="00412DF7">
            <w:pPr>
              <w:pStyle w:val="ASFKTablenorm"/>
              <w:ind w:left="57" w:right="57"/>
            </w:pPr>
            <w:r>
              <w:t>6</w:t>
            </w:r>
            <w:r w:rsidRPr="00DC300C">
              <w:t xml:space="preserve"> текстовых полей; </w:t>
            </w:r>
          </w:p>
          <w:p w:rsidR="009D2AE8" w:rsidRPr="00DC300C" w:rsidRDefault="009D2AE8" w:rsidP="00412DF7">
            <w:pPr>
              <w:pStyle w:val="ASFKTablenorm"/>
              <w:ind w:left="57" w:right="57"/>
            </w:pPr>
            <w:r>
              <w:t>3</w:t>
            </w:r>
            <w:r w:rsidRPr="00DC300C">
              <w:t xml:space="preserve"> выпадающих списка</w:t>
            </w:r>
          </w:p>
        </w:tc>
        <w:tc>
          <w:tcPr>
            <w:tcW w:w="3802" w:type="pct"/>
            <w:shd w:val="clear" w:color="auto" w:fill="auto"/>
          </w:tcPr>
          <w:p w:rsidR="009D2AE8" w:rsidRDefault="009D2AE8" w:rsidP="00412DF7">
            <w:pPr>
              <w:pStyle w:val="ASFKTablenorm"/>
              <w:ind w:left="57" w:right="57"/>
            </w:pPr>
            <w:r w:rsidRPr="00DC300C">
              <w:t xml:space="preserve">Поля для ввода адреса получателя документа. </w:t>
            </w:r>
          </w:p>
          <w:p w:rsidR="009D2AE8" w:rsidRPr="00DC300C" w:rsidRDefault="009D2AE8" w:rsidP="00412DF7">
            <w:pPr>
              <w:pStyle w:val="ASFKTablenorm"/>
              <w:ind w:left="57" w:right="57"/>
            </w:pPr>
            <w:r w:rsidRPr="00DC300C">
              <w:t>Запо</w:t>
            </w:r>
            <w:r w:rsidRPr="00BE567D">
              <w:t>л</w:t>
            </w:r>
            <w:r w:rsidRPr="00DC300C">
              <w:t>няются при необходимости.</w:t>
            </w:r>
          </w:p>
        </w:tc>
      </w:tr>
      <w:tr w:rsidR="009362C2" w:rsidRPr="00DC300C" w:rsidTr="00412DF7">
        <w:tc>
          <w:tcPr>
            <w:tcW w:w="1198" w:type="pct"/>
            <w:shd w:val="clear" w:color="auto" w:fill="auto"/>
          </w:tcPr>
          <w:p w:rsidR="009362C2" w:rsidRDefault="009362C2" w:rsidP="00412DF7">
            <w:pPr>
              <w:pStyle w:val="ASFKTablenorm"/>
              <w:ind w:left="57" w:right="57"/>
            </w:pPr>
            <w:r>
              <w:t>Бюджет</w:t>
            </w:r>
          </w:p>
        </w:tc>
        <w:tc>
          <w:tcPr>
            <w:tcW w:w="3802" w:type="pct"/>
            <w:shd w:val="clear" w:color="auto" w:fill="auto"/>
          </w:tcPr>
          <w:p w:rsidR="009362C2" w:rsidRPr="00DC300C" w:rsidRDefault="009362C2" w:rsidP="00412DF7">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Глава по БК</w:t>
            </w:r>
          </w:p>
        </w:tc>
        <w:tc>
          <w:tcPr>
            <w:tcW w:w="3802" w:type="pct"/>
            <w:shd w:val="clear" w:color="auto" w:fill="auto"/>
          </w:tcPr>
          <w:p w:rsidR="009362C2" w:rsidRPr="00DC300C" w:rsidRDefault="009362C2" w:rsidP="00412DF7">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Код УБП</w:t>
            </w:r>
          </w:p>
        </w:tc>
        <w:tc>
          <w:tcPr>
            <w:tcW w:w="3802" w:type="pct"/>
            <w:shd w:val="clear" w:color="auto" w:fill="auto"/>
          </w:tcPr>
          <w:p w:rsidR="009362C2" w:rsidRPr="00DC300C" w:rsidRDefault="009362C2" w:rsidP="00412DF7">
            <w:pPr>
              <w:pStyle w:val="ASFKTablenorm"/>
              <w:ind w:left="57" w:right="57"/>
            </w:pPr>
            <w:r w:rsidRPr="00BF6D87">
              <w:t>Заполняется автоматически при заполнении кода роли организации-</w:t>
            </w:r>
            <w:r w:rsidRPr="00BF6D87">
              <w:lastRenderedPageBreak/>
              <w:t>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rsidTr="00412DF7">
        <w:tc>
          <w:tcPr>
            <w:tcW w:w="1198" w:type="pct"/>
            <w:shd w:val="clear" w:color="auto" w:fill="auto"/>
          </w:tcPr>
          <w:p w:rsidR="009D2AE8" w:rsidRPr="00DC300C" w:rsidRDefault="009D2AE8" w:rsidP="00412DF7">
            <w:pPr>
              <w:pStyle w:val="ASFKTablenorm"/>
              <w:keepNext/>
              <w:ind w:left="57" w:right="57"/>
            </w:pPr>
            <w:r w:rsidRPr="00AC45B2">
              <w:lastRenderedPageBreak/>
              <w:t xml:space="preserve">Уровень </w:t>
            </w:r>
            <w:r w:rsidR="00B90051" w:rsidRPr="00B90051">
              <w:t>конфиденциальности</w:t>
            </w:r>
          </w:p>
        </w:tc>
        <w:tc>
          <w:tcPr>
            <w:tcW w:w="3802" w:type="pct"/>
            <w:shd w:val="clear" w:color="auto" w:fill="auto"/>
          </w:tcPr>
          <w:p w:rsidR="009D2AE8" w:rsidRPr="00AC45B2" w:rsidRDefault="009D2AE8" w:rsidP="00412DF7">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Не секретный</w:t>
            </w:r>
            <w:r>
              <w:t>;</w:t>
            </w:r>
          </w:p>
          <w:p w:rsidR="009D2AE8" w:rsidRPr="00AC45B2" w:rsidRDefault="009D2AE8" w:rsidP="0019053B">
            <w:pPr>
              <w:pStyle w:val="ASFKTableListMark"/>
            </w:pPr>
            <w:r w:rsidRPr="00AC45B2">
              <w:t>Секретный</w:t>
            </w:r>
            <w:r>
              <w:t>.</w:t>
            </w:r>
          </w:p>
          <w:p w:rsidR="009D2AE8" w:rsidRPr="00DC300C" w:rsidRDefault="009D2AE8" w:rsidP="00412DF7">
            <w:pPr>
              <w:pStyle w:val="ASFKTablenorm"/>
              <w:ind w:left="57" w:right="57"/>
            </w:pPr>
            <w:r w:rsidRPr="00AC45B2">
              <w:t xml:space="preserve">По умолчанию поле заполнено значением </w:t>
            </w:r>
            <w:r w:rsidR="001F20AD">
              <w:t>«</w:t>
            </w:r>
            <w:r w:rsidRPr="00AC45B2">
              <w:t>Не се</w:t>
            </w:r>
            <w:r w:rsidRPr="00BE567D">
              <w:t>к</w:t>
            </w:r>
            <w:r w:rsidRPr="00AC45B2">
              <w:t>ре</w:t>
            </w:r>
            <w:r w:rsidRPr="00E542ED">
              <w:t>т</w:t>
            </w:r>
            <w:r w:rsidRPr="00AC45B2">
              <w:t>но</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ППО</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412DF7">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Роль</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t>ПР.</w:t>
            </w:r>
          </w:p>
        </w:tc>
      </w:tr>
      <w:tr w:rsidR="009D2AE8" w:rsidRPr="00DC300C" w:rsidTr="00412DF7">
        <w:tc>
          <w:tcPr>
            <w:tcW w:w="5000" w:type="pct"/>
            <w:gridSpan w:val="2"/>
            <w:shd w:val="clear" w:color="auto" w:fill="auto"/>
          </w:tcPr>
          <w:p w:rsidR="009D2AE8" w:rsidRPr="00073C78" w:rsidRDefault="00073C78" w:rsidP="00412DF7">
            <w:pPr>
              <w:pStyle w:val="ASFKTablenorm"/>
              <w:ind w:left="57" w:right="57"/>
            </w:pPr>
            <w:r>
              <w:t>Поля без группы</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Номер</w:t>
            </w:r>
          </w:p>
        </w:tc>
        <w:tc>
          <w:tcPr>
            <w:tcW w:w="3802" w:type="pct"/>
            <w:shd w:val="clear" w:color="auto" w:fill="auto"/>
          </w:tcPr>
          <w:p w:rsidR="009D2AE8" w:rsidRDefault="009D2AE8" w:rsidP="00412DF7">
            <w:pPr>
              <w:pStyle w:val="ASFKTablenorm"/>
              <w:ind w:left="57" w:right="57"/>
            </w:pPr>
            <w:r w:rsidRPr="00DC300C">
              <w:t xml:space="preserve">Номер документа. </w:t>
            </w:r>
          </w:p>
          <w:p w:rsidR="009D2AE8" w:rsidRDefault="009D2AE8" w:rsidP="00412DF7">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412DF7">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 действия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Дата действия документа. </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 или выбирается из системного календаря дат</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Наименование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Наименование документа. </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lastRenderedPageBreak/>
              <w:t>Отправитель сообщения</w:t>
            </w:r>
          </w:p>
        </w:tc>
        <w:tc>
          <w:tcPr>
            <w:tcW w:w="3802" w:type="pct"/>
            <w:shd w:val="clear" w:color="auto" w:fill="auto"/>
          </w:tcPr>
          <w:p w:rsidR="009D2AE8" w:rsidRDefault="009D2AE8" w:rsidP="00412DF7">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412DF7">
            <w:pPr>
              <w:pStyle w:val="ASFKTablenorm"/>
              <w:ind w:left="57" w:right="57"/>
            </w:pPr>
            <w:r>
              <w:t xml:space="preserve">Для федерального бюджета </w:t>
            </w:r>
            <w:r w:rsidRPr="007D4956">
              <w:rPr>
                <w:rStyle w:val="ASFKReporterror"/>
              </w:rPr>
              <w:t>(</w:t>
            </w:r>
            <w:r w:rsidR="0087116B" w:rsidRPr="007D4956">
              <w:rPr>
                <w:rStyle w:val="ASFKReporterror"/>
              </w:rPr>
              <w:t>SelfBudgetCode</w:t>
            </w:r>
            <w:r w:rsidR="0087116B">
              <w:t xml:space="preserve"> (Собственный код бюджета)</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87116B" w:rsidRPr="007D4956">
              <w:rPr>
                <w:rStyle w:val="ASFKReporterror"/>
              </w:rPr>
              <w:t>SelfBUCode</w:t>
            </w:r>
            <w:r w:rsidR="0087116B">
              <w:t xml:space="preserve"> (Код собственного БУ)</w:t>
            </w:r>
            <w:r>
              <w:t xml:space="preserve"> из </w:t>
            </w:r>
            <w:r w:rsidRPr="007D4956">
              <w:rPr>
                <w:rStyle w:val="ASFKReporterror"/>
              </w:rPr>
              <w:t>system_const</w:t>
            </w:r>
            <w:r>
              <w:t>. Для других бюджетов – из ПУБП.</w:t>
            </w:r>
          </w:p>
          <w:p w:rsidR="009D2AE8" w:rsidRPr="00DC300C" w:rsidRDefault="009D2AE8" w:rsidP="00412DF7">
            <w:pPr>
              <w:pStyle w:val="ASFKTablenorm"/>
              <w:ind w:left="57" w:right="57"/>
            </w:pPr>
            <w:r>
              <w:t>Привязан СРРПБС или ПУБП (в зависимости от бюджета).</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Получатель сообщения</w:t>
            </w:r>
          </w:p>
        </w:tc>
        <w:tc>
          <w:tcPr>
            <w:tcW w:w="3802" w:type="pct"/>
            <w:shd w:val="clear" w:color="auto" w:fill="auto"/>
          </w:tcPr>
          <w:p w:rsidR="009362C2" w:rsidRPr="00D0193D" w:rsidRDefault="009362C2" w:rsidP="00412DF7">
            <w:pPr>
              <w:pStyle w:val="ASFKTablenorm"/>
              <w:ind w:left="57" w:right="57"/>
            </w:pPr>
            <w:r w:rsidRPr="00DC300C">
              <w:t xml:space="preserve">Наименование получателя сообщения. </w:t>
            </w:r>
          </w:p>
          <w:p w:rsidR="009D2AE8" w:rsidRPr="00DC300C" w:rsidRDefault="009362C2" w:rsidP="00412DF7">
            <w:pPr>
              <w:pStyle w:val="ASFKTablenorm"/>
              <w:ind w:left="57" w:right="57"/>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Орган ФК</w:t>
            </w:r>
          </w:p>
        </w:tc>
        <w:tc>
          <w:tcPr>
            <w:tcW w:w="3802" w:type="pct"/>
            <w:shd w:val="clear" w:color="auto" w:fill="auto"/>
          </w:tcPr>
          <w:p w:rsidR="009D2AE8" w:rsidRDefault="009D2AE8" w:rsidP="00412DF7">
            <w:pPr>
              <w:pStyle w:val="ASFKTablenorm"/>
              <w:ind w:left="57" w:right="57"/>
            </w:pPr>
            <w:r w:rsidRPr="00DC300C">
              <w:t xml:space="preserve">Наименование органа Федерального казначейства. </w:t>
            </w:r>
          </w:p>
          <w:p w:rsidR="009D2AE8" w:rsidRDefault="009D2AE8" w:rsidP="00412DF7">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412DF7">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Ответственный</w:t>
            </w:r>
          </w:p>
        </w:tc>
        <w:tc>
          <w:tcPr>
            <w:tcW w:w="3802" w:type="pct"/>
            <w:shd w:val="clear" w:color="auto" w:fill="auto"/>
          </w:tcPr>
          <w:p w:rsidR="009D2AE8" w:rsidRDefault="009D2AE8" w:rsidP="00412DF7">
            <w:pPr>
              <w:pStyle w:val="ASFKTablenorm"/>
              <w:ind w:left="57" w:right="57"/>
            </w:pPr>
            <w:r w:rsidRPr="00DC300C">
              <w:t>ФИО ответственного исполнителя.</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t xml:space="preserve">Группа полей </w:t>
            </w:r>
            <w:r w:rsidR="001F20AD">
              <w:t>«</w:t>
            </w:r>
            <w:r>
              <w:t>Основные</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 сообщения</w:t>
            </w:r>
          </w:p>
        </w:tc>
        <w:tc>
          <w:tcPr>
            <w:tcW w:w="3802" w:type="pct"/>
            <w:shd w:val="clear" w:color="auto" w:fill="auto"/>
          </w:tcPr>
          <w:p w:rsidR="009D2AE8" w:rsidRDefault="009D2AE8" w:rsidP="00412DF7">
            <w:pPr>
              <w:pStyle w:val="ASFKTablenorm"/>
              <w:ind w:left="57" w:right="57"/>
            </w:pPr>
            <w:r w:rsidRPr="00DC300C">
              <w:t xml:space="preserve">Тип сообщения. </w:t>
            </w:r>
          </w:p>
          <w:p w:rsidR="009D2AE8" w:rsidRPr="00DC300C" w:rsidRDefault="009D2AE8" w:rsidP="00412DF7">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Тема сообщения</w:t>
            </w:r>
          </w:p>
        </w:tc>
        <w:tc>
          <w:tcPr>
            <w:tcW w:w="3802" w:type="pct"/>
            <w:shd w:val="clear" w:color="auto" w:fill="auto"/>
          </w:tcPr>
          <w:p w:rsidR="009D2AE8" w:rsidRDefault="009D2AE8" w:rsidP="00412DF7">
            <w:pPr>
              <w:pStyle w:val="ASFKTablenorm"/>
              <w:ind w:left="57" w:right="57"/>
            </w:pPr>
            <w:r w:rsidRPr="00DC300C">
              <w:t xml:space="preserve">Тема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Краткое описание</w:t>
            </w:r>
          </w:p>
        </w:tc>
        <w:tc>
          <w:tcPr>
            <w:tcW w:w="3802" w:type="pct"/>
            <w:shd w:val="clear" w:color="auto" w:fill="auto"/>
          </w:tcPr>
          <w:p w:rsidR="009D2AE8" w:rsidRDefault="009D2AE8" w:rsidP="00412DF7">
            <w:pPr>
              <w:pStyle w:val="ASFKTablenorm"/>
              <w:ind w:left="57" w:right="57"/>
            </w:pPr>
            <w:r w:rsidRPr="00DC300C">
              <w:t>Краткое описание информационного сообщения.</w:t>
            </w:r>
          </w:p>
          <w:p w:rsidR="009D2AE8" w:rsidRDefault="009D2AE8" w:rsidP="00412DF7">
            <w:pPr>
              <w:pStyle w:val="ASFKTablenorm"/>
              <w:ind w:left="57" w:right="57"/>
            </w:pPr>
            <w:r>
              <w:t>Входящий: передается из OEBS.</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Основание</w:t>
            </w:r>
          </w:p>
        </w:tc>
        <w:tc>
          <w:tcPr>
            <w:tcW w:w="3802" w:type="pct"/>
            <w:shd w:val="clear" w:color="auto" w:fill="auto"/>
          </w:tcPr>
          <w:p w:rsidR="009D2AE8" w:rsidRDefault="009D2AE8" w:rsidP="00412DF7">
            <w:pPr>
              <w:pStyle w:val="ASFKTablenorm"/>
              <w:ind w:left="57" w:right="57"/>
            </w:pPr>
            <w:r w:rsidRPr="00DC300C">
              <w:t xml:space="preserve">Основание для информационного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t>Причина отказа</w:t>
            </w:r>
          </w:p>
        </w:tc>
        <w:tc>
          <w:tcPr>
            <w:tcW w:w="3802" w:type="pct"/>
            <w:shd w:val="clear" w:color="auto" w:fill="auto"/>
          </w:tcPr>
          <w:p w:rsidR="009D2AE8" w:rsidRPr="00DC300C" w:rsidRDefault="009D2AE8" w:rsidP="00412DF7">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t>Вложения</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GUID</w:t>
            </w:r>
          </w:p>
        </w:tc>
        <w:tc>
          <w:tcPr>
            <w:tcW w:w="3802" w:type="pct"/>
            <w:shd w:val="clear" w:color="auto" w:fill="auto"/>
          </w:tcPr>
          <w:p w:rsidR="009D2AE8" w:rsidRPr="00DC300C" w:rsidRDefault="009D2AE8" w:rsidP="00412DF7">
            <w:pPr>
              <w:pStyle w:val="ASFKTablenorm"/>
              <w:ind w:left="57" w:right="57"/>
            </w:pPr>
            <w:r w:rsidRPr="00DC300C">
              <w:t>Уникальный идентификатор (GUID)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w:t>
            </w:r>
          </w:p>
        </w:tc>
        <w:tc>
          <w:tcPr>
            <w:tcW w:w="3802" w:type="pct"/>
            <w:shd w:val="clear" w:color="auto" w:fill="auto"/>
          </w:tcPr>
          <w:p w:rsidR="009D2AE8" w:rsidRPr="00DC300C" w:rsidRDefault="009D2AE8" w:rsidP="00412DF7">
            <w:pPr>
              <w:pStyle w:val="ASFKTablenorm"/>
              <w:ind w:left="57" w:right="57"/>
            </w:pPr>
            <w:r w:rsidRPr="00DC300C">
              <w:t>Тип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Файл</w:t>
            </w:r>
          </w:p>
        </w:tc>
        <w:tc>
          <w:tcPr>
            <w:tcW w:w="3802" w:type="pct"/>
            <w:shd w:val="clear" w:color="auto" w:fill="auto"/>
          </w:tcPr>
          <w:p w:rsidR="009D2AE8" w:rsidRPr="00DC300C" w:rsidRDefault="009D2AE8" w:rsidP="00412DF7">
            <w:pPr>
              <w:pStyle w:val="ASFKTablenorm"/>
              <w:ind w:left="57" w:right="57"/>
            </w:pPr>
            <w:r w:rsidRPr="00DC300C">
              <w:t>Файл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w:t>
            </w:r>
          </w:p>
        </w:tc>
        <w:tc>
          <w:tcPr>
            <w:tcW w:w="3802" w:type="pct"/>
            <w:shd w:val="clear" w:color="auto" w:fill="auto"/>
          </w:tcPr>
          <w:p w:rsidR="009D2AE8" w:rsidRPr="00DC300C" w:rsidRDefault="009D2AE8" w:rsidP="00412DF7">
            <w:pPr>
              <w:pStyle w:val="ASFKTablenorm"/>
              <w:ind w:left="57" w:right="57"/>
            </w:pPr>
            <w:r w:rsidRPr="00DC300C">
              <w:t>Дата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Размер</w:t>
            </w:r>
          </w:p>
        </w:tc>
        <w:tc>
          <w:tcPr>
            <w:tcW w:w="3802" w:type="pct"/>
            <w:shd w:val="clear" w:color="auto" w:fill="auto"/>
          </w:tcPr>
          <w:p w:rsidR="009D2AE8" w:rsidRPr="00DC300C" w:rsidRDefault="009D2AE8" w:rsidP="00412DF7">
            <w:pPr>
              <w:pStyle w:val="ASFKTablenorm"/>
              <w:ind w:left="57" w:right="57"/>
            </w:pPr>
            <w:r w:rsidRPr="00DC300C">
              <w:t>Размер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Комментарий</w:t>
            </w:r>
          </w:p>
        </w:tc>
        <w:tc>
          <w:tcPr>
            <w:tcW w:w="3802" w:type="pct"/>
            <w:shd w:val="clear" w:color="auto" w:fill="auto"/>
          </w:tcPr>
          <w:p w:rsidR="009D2AE8" w:rsidRPr="00DC300C" w:rsidRDefault="009D2AE8" w:rsidP="00412DF7">
            <w:pPr>
              <w:pStyle w:val="ASFKTablenorm"/>
              <w:ind w:left="57" w:right="57"/>
            </w:pPr>
            <w:r w:rsidRPr="00DC300C">
              <w:t>Комментарий.</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Бизнес-тип</w:t>
            </w:r>
          </w:p>
        </w:tc>
        <w:tc>
          <w:tcPr>
            <w:tcW w:w="3802" w:type="pct"/>
            <w:shd w:val="clear" w:color="auto" w:fill="auto"/>
          </w:tcPr>
          <w:p w:rsidR="009D2AE8" w:rsidRPr="00DC300C" w:rsidRDefault="009D2AE8" w:rsidP="00412DF7">
            <w:pPr>
              <w:pStyle w:val="ASFKTablenorm"/>
              <w:ind w:left="57" w:right="57"/>
            </w:pPr>
            <w:r w:rsidRPr="00DC300C">
              <w:t>Бизнес-тип вложения.</w:t>
            </w:r>
          </w:p>
        </w:tc>
      </w:tr>
    </w:tbl>
    <w:p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92715F">
        <w:rPr>
          <w:noProof/>
        </w:rPr>
        <w:t>118</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lastRenderedPageBreak/>
        <w:t xml:space="preserve">Для добавления файла в блоке </w:t>
      </w:r>
      <w:r>
        <w:t>«</w:t>
      </w:r>
      <w:r w:rsidRPr="00120C57">
        <w:t>Вложения</w:t>
      </w:r>
      <w:r>
        <w:t>»</w:t>
      </w:r>
      <w:r w:rsidRPr="00120C57">
        <w:t xml:space="preserve"> следует нажать на кнопку</w:t>
      </w:r>
      <w:r>
        <w:t xml:space="preserve"> </w:t>
      </w:r>
      <w:r w:rsidR="0092715F">
        <w:pict>
          <v:shape id="_x0000_i1348" type="#_x0000_t75" style="width:24pt;height:24pt">
            <v:imagedata r:id="rId286"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92715F">
        <w:t>208</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92715F">
        <w:pict>
          <v:shape id="_x0000_i1349" type="#_x0000_t75" style="width:12pt;height:12pt">
            <v:imagedata r:id="rId287" o:title="0"/>
          </v:shape>
        </w:pict>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92715F" w:rsidP="002B393E">
      <w:pPr>
        <w:pStyle w:val="ASFKFigure"/>
      </w:pPr>
      <w:r>
        <w:pict>
          <v:shape id="_x0000_i1350" type="#_x0000_t75" style="width:480pt;height:3in">
            <v:imagedata r:id="rId288" o:title="0"/>
          </v:shape>
        </w:pict>
      </w:r>
    </w:p>
    <w:p w:rsidR="002B393E" w:rsidRPr="0064058C" w:rsidRDefault="002B393E" w:rsidP="00F018DF">
      <w:pPr>
        <w:pStyle w:val="ASFKFigName"/>
      </w:pPr>
      <w:r w:rsidRPr="0064058C">
        <w:fldChar w:fldCharType="begin"/>
      </w:r>
      <w:r w:rsidRPr="0064058C">
        <w:instrText xml:space="preserve"> SEQ Рисунок \* ARABIC </w:instrText>
      </w:r>
      <w:r w:rsidRPr="0064058C">
        <w:fldChar w:fldCharType="separate"/>
      </w:r>
      <w:bookmarkStart w:id="1362" w:name="_Ref240109583"/>
      <w:bookmarkStart w:id="1363" w:name="_Toc79490577"/>
      <w:r w:rsidR="0092715F">
        <w:rPr>
          <w:noProof/>
        </w:rPr>
        <w:t>208</w:t>
      </w:r>
      <w:bookmarkEnd w:id="1362"/>
      <w:r w:rsidRPr="0064058C">
        <w:fldChar w:fldCharType="end"/>
      </w:r>
      <w:r w:rsidRPr="0064058C">
        <w:t xml:space="preserve">. ЭФ </w:t>
      </w:r>
      <w:r w:rsidR="001F20AD">
        <w:t>«</w:t>
      </w:r>
      <w:r w:rsidRPr="0064058C">
        <w:t>Добавление вложения</w:t>
      </w:r>
      <w:r w:rsidR="001F20AD">
        <w:t>»</w:t>
      </w:r>
      <w:bookmarkEnd w:id="1363"/>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64" w:name="_Toc309741302"/>
      <w:bookmarkStart w:id="1365" w:name="_Ref309804429"/>
      <w:bookmarkStart w:id="1366" w:name="_Ref311546483"/>
      <w:bookmarkStart w:id="1367" w:name="_Ref319245968"/>
      <w:bookmarkStart w:id="1368" w:name="_Toc387859042"/>
      <w:bookmarkStart w:id="1369"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92715F">
        <w:pict>
          <v:shape id="_x0000_i1351" type="#_x0000_t75" style="width:24pt;height:24pt">
            <v:imagedata r:id="rId289" o:title="кнопка Проверить подпись"/>
          </v:shape>
        </w:pict>
      </w:r>
      <w:r w:rsidRPr="00365556">
        <w:t> (Проверить подпись) на панели инструментов.</w:t>
      </w:r>
    </w:p>
    <w:p w:rsidR="00365556" w:rsidRPr="00365556" w:rsidRDefault="00365556" w:rsidP="00365556">
      <w:pPr>
        <w:pStyle w:val="ASFKNormal"/>
      </w:pPr>
      <w:r w:rsidRPr="00821DC0">
        <w:t>Для просмотра информации о файле следует выделить в списке файлов вложений ну</w:t>
      </w:r>
      <w:r w:rsidRPr="00365556">
        <w:t xml:space="preserve">жную запись и нажать на кнопку </w:t>
      </w:r>
      <w:r w:rsidR="0092715F">
        <w:pict>
          <v:shape id="_x0000_i1352" type="#_x0000_t75" style="width:24pt;height:24pt">
            <v:imagedata r:id="rId231" o:title="кнопка Просмотреть информацию о вложении"/>
          </v:shape>
        </w:pict>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92715F">
        <w:pict>
          <v:shape id="_x0000_i1353" type="#_x0000_t75" style="width:24pt;height:24pt">
            <v:imagedata r:id="rId230" o:title="кнопка Просмотреть (вложение)"/>
          </v:shape>
        </w:pict>
      </w:r>
      <w:r w:rsidRPr="00365556">
        <w:t> (Просмотреть).</w:t>
      </w:r>
    </w:p>
    <w:p w:rsidR="00365556" w:rsidRPr="00365556" w:rsidRDefault="00365556" w:rsidP="0036555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92715F">
        <w:pict>
          <v:shape id="_x0000_i1354" type="#_x0000_t75" style="width:24pt;height:24pt">
            <v:imagedata r:id="rId232" o:title="кнопка Сохранить (вложение)"/>
          </v:shape>
        </w:pict>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92715F">
        <w:pict>
          <v:shape id="_x0000_i1355" type="#_x0000_t75" style="width:24pt;height:24pt">
            <v:imagedata r:id="rId290" o:title="0"/>
          </v:shape>
        </w:pict>
      </w:r>
      <w:r w:rsidRPr="00365556">
        <w:t> (Удалить вложение).</w:t>
      </w:r>
    </w:p>
    <w:p w:rsidR="00365556" w:rsidRPr="00120C57" w:rsidRDefault="00365556" w:rsidP="00365556">
      <w:pPr>
        <w:pStyle w:val="ASFKNormal"/>
      </w:pPr>
      <w:r w:rsidRPr="00821DC0">
        <w:t>С помощью кнопки</w:t>
      </w:r>
      <w:r>
        <w:t xml:space="preserve"> </w:t>
      </w:r>
      <w:r w:rsidR="0092715F">
        <w:pict>
          <v:shape id="_x0000_i1356" type="#_x0000_t75" style="width:24pt;height:24pt">
            <v:imagedata r:id="rId233" o:title="кнопка Печать (вложений)"/>
          </v:shape>
        </w:pict>
      </w:r>
      <w:r>
        <w:t> (Напечатать)</w:t>
      </w:r>
      <w:r w:rsidRPr="00821DC0">
        <w:t xml:space="preserve"> можно послать вложенный файл на печать.</w:t>
      </w:r>
    </w:p>
    <w:p w:rsidR="00D46C42" w:rsidRPr="0064058C" w:rsidRDefault="00CD55C7" w:rsidP="00881A26">
      <w:pPr>
        <w:pStyle w:val="21"/>
      </w:pPr>
      <w:bookmarkStart w:id="1370" w:name="_Toc79490218"/>
      <w:r w:rsidRPr="0064058C">
        <w:lastRenderedPageBreak/>
        <w:t xml:space="preserve">Группа документов </w:t>
      </w:r>
      <w:r w:rsidR="001F20AD">
        <w:t>«</w:t>
      </w:r>
      <w:r w:rsidRPr="0064058C">
        <w:t>Регистрация пользователей на официальном сайте РФ</w:t>
      </w:r>
      <w:r w:rsidR="001F20AD">
        <w:t>»</w:t>
      </w:r>
      <w:bookmarkEnd w:id="1364"/>
      <w:bookmarkEnd w:id="1365"/>
      <w:bookmarkEnd w:id="1366"/>
      <w:bookmarkEnd w:id="1367"/>
      <w:bookmarkEnd w:id="1368"/>
      <w:bookmarkEnd w:id="1369"/>
      <w:bookmarkEnd w:id="1370"/>
    </w:p>
    <w:p w:rsidR="00D46C42" w:rsidRPr="0064058C" w:rsidRDefault="00D46C42" w:rsidP="00865B91">
      <w:pPr>
        <w:pStyle w:val="32"/>
      </w:pPr>
      <w:bookmarkStart w:id="1371" w:name="_Ref311541908"/>
      <w:bookmarkStart w:id="1372" w:name="_Toc319237101"/>
      <w:bookmarkStart w:id="1373" w:name="_Toc387859043"/>
      <w:bookmarkStart w:id="1374" w:name="_Toc410283303"/>
      <w:bookmarkStart w:id="1375" w:name="_Toc79490219"/>
      <w:r w:rsidRPr="0064058C">
        <w:t>Заявка на внесение изменений в перечень ГМУ (основные реквизиты)</w:t>
      </w:r>
      <w:bookmarkEnd w:id="1371"/>
      <w:bookmarkEnd w:id="1372"/>
      <w:bookmarkEnd w:id="1373"/>
      <w:bookmarkEnd w:id="1374"/>
      <w:bookmarkEnd w:id="1375"/>
    </w:p>
    <w:p w:rsidR="009630C6" w:rsidRPr="0064058C" w:rsidRDefault="009630C6" w:rsidP="00BB52A1">
      <w:pPr>
        <w:pStyle w:val="ASFKNormal"/>
      </w:pPr>
      <w:bookmarkStart w:id="1376" w:name="_Hlk315345294"/>
      <w:bookmarkStart w:id="1377"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76"/>
    </w:p>
    <w:bookmarkEnd w:id="1377"/>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92715F">
        <w:t>209</w:t>
      </w:r>
      <w:r w:rsidR="009630C6" w:rsidRPr="0064058C">
        <w:fldChar w:fldCharType="end"/>
      </w:r>
      <w:r w:rsidR="009630C6" w:rsidRPr="0064058C">
        <w:t>.</w:t>
      </w:r>
    </w:p>
    <w:p w:rsidR="009630C6" w:rsidRPr="0064058C" w:rsidRDefault="0092715F" w:rsidP="00A027A5">
      <w:pPr>
        <w:pStyle w:val="ASFKFigure"/>
      </w:pPr>
      <w:r>
        <w:pict>
          <v:shape id="_x0000_i1357" type="#_x0000_t75" style="width:480pt;height:276pt">
            <v:imagedata r:id="rId291"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78" w:name="_Ref309724818"/>
      <w:bookmarkStart w:id="1379" w:name="_Toc79490578"/>
      <w:r w:rsidR="0092715F">
        <w:rPr>
          <w:noProof/>
        </w:rPr>
        <w:t>209</w:t>
      </w:r>
      <w:bookmarkEnd w:id="1378"/>
      <w:r w:rsidRPr="0064058C">
        <w:fldChar w:fldCharType="end"/>
      </w:r>
      <w:r w:rsidRPr="0064058C">
        <w:t xml:space="preserve">. ЭФ списка документов </w:t>
      </w:r>
      <w:r w:rsidR="001F20AD">
        <w:t>«</w:t>
      </w:r>
      <w:r w:rsidRPr="0064058C">
        <w:t>Заявка на внесение изменений в перечень ГМУ (основные реквизиты)</w:t>
      </w:r>
      <w:r w:rsidR="001F20AD">
        <w:t>»</w:t>
      </w:r>
      <w:bookmarkEnd w:id="1379"/>
    </w:p>
    <w:p w:rsidR="009630C6" w:rsidRPr="0064058C" w:rsidRDefault="009630C6" w:rsidP="00F018DF">
      <w:pPr>
        <w:pStyle w:val="41"/>
      </w:pPr>
      <w:r w:rsidRPr="0064058C">
        <w:lastRenderedPageBreak/>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80" w:name="_Экранная_форма_документа_1"/>
      <w:bookmarkStart w:id="1381" w:name="_Ref320618354"/>
      <w:bookmarkEnd w:id="1380"/>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81"/>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92715F">
        <w:t>210</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92715F" w:rsidP="00E92D64">
      <w:pPr>
        <w:pStyle w:val="ASFKFigure"/>
      </w:pPr>
      <w:r>
        <w:pict>
          <v:shape id="_x0000_i1358" type="#_x0000_t75" style="width:480pt;height:276pt">
            <v:imagedata r:id="rId292"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2" w:name="_Ref309724781"/>
      <w:bookmarkStart w:id="1383" w:name="_Toc79490579"/>
      <w:r w:rsidR="0092715F">
        <w:rPr>
          <w:noProof/>
        </w:rPr>
        <w:t>210</w:t>
      </w:r>
      <w:bookmarkEnd w:id="1382"/>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3"/>
    </w:p>
    <w:p w:rsidR="009630C6" w:rsidRPr="0064058C" w:rsidRDefault="00073C78" w:rsidP="00BB52A1">
      <w:pPr>
        <w:pStyle w:val="ASFKNormal"/>
      </w:pPr>
      <w:r>
        <w:lastRenderedPageBreak/>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92715F">
        <w:rPr>
          <w:noProof/>
        </w:rPr>
        <w:t>119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4" w:name="_Ref320802436"/>
      <w:bookmarkStart w:id="1385" w:name="_Ref318715680"/>
      <w:bookmarkStart w:id="1386" w:name="_Ref317679009"/>
      <w:bookmarkStart w:id="1387" w:name="_Toc79490348"/>
      <w:r w:rsidR="0092715F">
        <w:rPr>
          <w:noProof/>
        </w:rPr>
        <w:t>119</w:t>
      </w:r>
      <w:bookmarkEnd w:id="1384"/>
      <w:bookmarkEnd w:id="1385"/>
      <w:bookmarkEnd w:id="1386"/>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B2D34" w:rsidRPr="00BB2D34"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Номер </w:t>
            </w:r>
          </w:p>
        </w:tc>
        <w:tc>
          <w:tcPr>
            <w:tcW w:w="3864" w:type="pct"/>
            <w:shd w:val="clear" w:color="auto" w:fill="auto"/>
          </w:tcPr>
          <w:p w:rsidR="009630C6" w:rsidRPr="00BB2D34" w:rsidRDefault="009630C6" w:rsidP="00412DF7">
            <w:pPr>
              <w:pStyle w:val="ASFKTablenorm"/>
              <w:ind w:left="57" w:right="57"/>
            </w:pPr>
            <w:r w:rsidRPr="00BB2D34">
              <w:t>Номер документа.</w:t>
            </w:r>
          </w:p>
          <w:p w:rsidR="00E50EDD" w:rsidRPr="00BB2D34" w:rsidRDefault="00E50EDD" w:rsidP="00412DF7">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412DF7">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Дата </w:t>
            </w:r>
          </w:p>
        </w:tc>
        <w:tc>
          <w:tcPr>
            <w:tcW w:w="3864" w:type="pct"/>
            <w:shd w:val="clear" w:color="auto" w:fill="auto"/>
          </w:tcPr>
          <w:p w:rsidR="009630C6" w:rsidRPr="00BB2D34" w:rsidRDefault="009630C6" w:rsidP="00412DF7">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r w:rsidRPr="00BB2D34">
              <w:tab/>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Дата в/д</w:t>
            </w:r>
          </w:p>
        </w:tc>
        <w:tc>
          <w:tcPr>
            <w:tcW w:w="3864" w:type="pct"/>
            <w:shd w:val="clear" w:color="auto" w:fill="auto"/>
          </w:tcPr>
          <w:p w:rsidR="009630C6" w:rsidRPr="00BB2D34" w:rsidRDefault="009630C6" w:rsidP="00412DF7">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Код организации по РОСГУ</w:t>
            </w:r>
          </w:p>
        </w:tc>
        <w:tc>
          <w:tcPr>
            <w:tcW w:w="3864" w:type="pct"/>
            <w:shd w:val="clear" w:color="auto" w:fill="auto"/>
          </w:tcPr>
          <w:p w:rsidR="009630C6" w:rsidRPr="00BB2D34" w:rsidRDefault="009630C6" w:rsidP="00412DF7">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412DF7">
            <w:pPr>
              <w:pStyle w:val="ASFKTablenorm"/>
              <w:ind w:left="57" w:right="57"/>
            </w:pPr>
            <w:r w:rsidRPr="00BB2D34">
              <w:t>Для заявок на первичное включение учреждения в РОСГУ, поле не заполняется.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Полное наименование </w:t>
            </w:r>
          </w:p>
        </w:tc>
        <w:tc>
          <w:tcPr>
            <w:tcW w:w="3864" w:type="pct"/>
            <w:shd w:val="clear" w:color="auto" w:fill="auto"/>
          </w:tcPr>
          <w:p w:rsidR="009630C6" w:rsidRPr="00BB2D34" w:rsidRDefault="009630C6" w:rsidP="00412DF7">
            <w:pPr>
              <w:pStyle w:val="ASFKTablenorm"/>
              <w:ind w:left="57" w:right="57"/>
            </w:pPr>
            <w:r w:rsidRPr="00BB2D34">
              <w:t>Полное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rsidTr="00412DF7">
        <w:tc>
          <w:tcPr>
            <w:tcW w:w="1136" w:type="pct"/>
            <w:shd w:val="clear" w:color="auto" w:fill="auto"/>
          </w:tcPr>
          <w:p w:rsidR="009630C6" w:rsidRPr="00BB2D34" w:rsidDel="002F5E8A" w:rsidRDefault="009630C6" w:rsidP="00412DF7">
            <w:pPr>
              <w:pStyle w:val="ASFKTablenorm"/>
              <w:ind w:left="57" w:right="57"/>
            </w:pPr>
            <w:r w:rsidRPr="00BB2D34">
              <w:t xml:space="preserve">Сокращенное наименование </w:t>
            </w:r>
          </w:p>
        </w:tc>
        <w:tc>
          <w:tcPr>
            <w:tcW w:w="3864" w:type="pct"/>
            <w:shd w:val="clear" w:color="auto" w:fill="auto"/>
          </w:tcPr>
          <w:p w:rsidR="009630C6" w:rsidRPr="00BB2D34" w:rsidRDefault="009630C6" w:rsidP="00412DF7">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Код СПЗ</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Код РУБП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ПУБП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НУБП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Общероссийские классификаторы</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ОКАТО</w:t>
            </w:r>
          </w:p>
        </w:tc>
        <w:tc>
          <w:tcPr>
            <w:tcW w:w="3864" w:type="pct"/>
            <w:shd w:val="clear" w:color="auto" w:fill="auto"/>
          </w:tcPr>
          <w:p w:rsidR="00BC04DF" w:rsidRPr="00535DF6" w:rsidRDefault="00BC04DF" w:rsidP="00412DF7">
            <w:pPr>
              <w:pStyle w:val="ASFKTablenorm"/>
              <w:ind w:left="57" w:right="57"/>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rsidR="00BC04DF" w:rsidRPr="002048F7" w:rsidRDefault="00BC04DF" w:rsidP="00412DF7">
            <w:pPr>
              <w:pStyle w:val="ASFKTablenorm"/>
              <w:ind w:left="57" w:right="57"/>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кодом и признаком </w:t>
            </w:r>
            <w:r w:rsidR="001F20AD">
              <w:t>«</w:t>
            </w:r>
            <w:r w:rsidRPr="00535DF6">
              <w:t>ОКАТО</w:t>
            </w:r>
            <w:r w:rsidR="001F20AD">
              <w:t>»</w:t>
            </w:r>
            <w:r w:rsidRPr="00535DF6">
              <w:t xml:space="preserve"> + Если при этом у нескольких зап</w:t>
            </w:r>
            <w:r w:rsidRPr="00BC04DF">
              <w:t>и</w:t>
            </w:r>
            <w:r w:rsidRPr="00535DF6">
              <w:t xml:space="preserve">сей 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78788D">
            <w:pPr>
              <w:pStyle w:val="ASFKTableListMark"/>
            </w:pPr>
            <w:r w:rsidRPr="00535DF6">
              <w:t xml:space="preserve">значение поля </w:t>
            </w:r>
            <w:r w:rsidR="001F20AD">
              <w:t>«</w:t>
            </w:r>
            <w:r w:rsidRPr="00535DF6">
              <w:t>Тип изменения</w:t>
            </w:r>
            <w:r w:rsidR="001F20AD">
              <w:t>»</w:t>
            </w:r>
            <w:r w:rsidRPr="00535DF6">
              <w:t xml:space="preserve"> (&lt;Attribute9&gt;)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ОКФС</w:t>
            </w:r>
          </w:p>
        </w:tc>
        <w:tc>
          <w:tcPr>
            <w:tcW w:w="3864" w:type="pct"/>
            <w:shd w:val="clear" w:color="auto" w:fill="auto"/>
          </w:tcPr>
          <w:p w:rsidR="00BC04DF" w:rsidRPr="00535DF6" w:rsidRDefault="00BC04DF" w:rsidP="00412DF7">
            <w:pPr>
              <w:pStyle w:val="ASFKTablenorm"/>
              <w:ind w:left="57" w:right="57"/>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ОКОПФ</w:t>
            </w:r>
          </w:p>
        </w:tc>
        <w:tc>
          <w:tcPr>
            <w:tcW w:w="3864" w:type="pct"/>
            <w:shd w:val="clear" w:color="auto" w:fill="auto"/>
          </w:tcPr>
          <w:p w:rsidR="00BC04DF" w:rsidRPr="00535DF6" w:rsidRDefault="00BC04DF" w:rsidP="00412DF7">
            <w:pPr>
              <w:pStyle w:val="ASFKTablenorm"/>
              <w:ind w:left="57" w:right="57"/>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ОКПО</w:t>
            </w:r>
          </w:p>
        </w:tc>
        <w:tc>
          <w:tcPr>
            <w:tcW w:w="3864" w:type="pct"/>
            <w:shd w:val="clear" w:color="auto" w:fill="auto"/>
          </w:tcPr>
          <w:p w:rsidR="00BC04DF" w:rsidRPr="00535DF6" w:rsidRDefault="00BC04DF" w:rsidP="00412DF7">
            <w:pPr>
              <w:pStyle w:val="ASFKTablenorm"/>
              <w:ind w:left="57" w:right="57"/>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ОКОГУ</w:t>
            </w:r>
          </w:p>
        </w:tc>
        <w:tc>
          <w:tcPr>
            <w:tcW w:w="3864" w:type="pct"/>
            <w:shd w:val="clear" w:color="auto" w:fill="auto"/>
          </w:tcPr>
          <w:p w:rsidR="00BC04DF" w:rsidRPr="00535DF6" w:rsidRDefault="00BC04DF" w:rsidP="00412DF7">
            <w:pPr>
              <w:pStyle w:val="ASFKTablenorm"/>
              <w:ind w:left="57" w:right="57"/>
            </w:pPr>
            <w:r w:rsidRPr="00535DF6">
              <w:t>Код по ОКОГУ</w:t>
            </w:r>
            <w:r>
              <w:t xml:space="preserve">. </w:t>
            </w:r>
            <w:r w:rsidRPr="00535DF6">
              <w:t>Заполнение:</w:t>
            </w:r>
          </w:p>
          <w:p w:rsidR="00BC04DF" w:rsidRPr="00535DF6" w:rsidRDefault="00A77E58" w:rsidP="0078788D">
            <w:pPr>
              <w:pStyle w:val="ASFKTableListMark"/>
            </w:pPr>
            <w:r>
              <w:lastRenderedPageBreak/>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lastRenderedPageBreak/>
              <w:t xml:space="preserve">ОГРН </w:t>
            </w:r>
          </w:p>
        </w:tc>
        <w:tc>
          <w:tcPr>
            <w:tcW w:w="3864" w:type="pct"/>
            <w:shd w:val="clear" w:color="auto" w:fill="auto"/>
          </w:tcPr>
          <w:p w:rsidR="00BC04DF" w:rsidRPr="00535DF6" w:rsidRDefault="00BC04DF" w:rsidP="00412DF7">
            <w:pPr>
              <w:pStyle w:val="ASFKTablenorm"/>
              <w:ind w:left="57" w:right="57"/>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ОКВЭД основные</w:t>
            </w:r>
          </w:p>
        </w:tc>
        <w:tc>
          <w:tcPr>
            <w:tcW w:w="3864" w:type="pct"/>
            <w:shd w:val="clear" w:color="auto" w:fill="auto"/>
          </w:tcPr>
          <w:p w:rsidR="00BC04DF" w:rsidRPr="00535DF6" w:rsidRDefault="00BC04DF" w:rsidP="00412DF7">
            <w:pPr>
              <w:pStyle w:val="ASFKTablenorm"/>
              <w:ind w:left="57" w:right="57"/>
            </w:pPr>
            <w:r w:rsidRPr="00535DF6">
              <w:t>Коды основных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ОКВЭД прочие</w:t>
            </w:r>
          </w:p>
        </w:tc>
        <w:tc>
          <w:tcPr>
            <w:tcW w:w="3864" w:type="pct"/>
            <w:shd w:val="clear" w:color="auto" w:fill="auto"/>
          </w:tcPr>
          <w:p w:rsidR="00BC04DF" w:rsidRPr="00535DF6" w:rsidRDefault="00BC04DF" w:rsidP="00412DF7">
            <w:pPr>
              <w:pStyle w:val="ASFKTablenorm"/>
              <w:ind w:left="57" w:right="57"/>
            </w:pPr>
            <w:r w:rsidRPr="00535DF6">
              <w:t>Коды прочих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Бюджет</w:t>
            </w:r>
            <w:r w:rsidR="001F20AD">
              <w:t>»</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(код)</w:t>
            </w:r>
          </w:p>
        </w:tc>
        <w:tc>
          <w:tcPr>
            <w:tcW w:w="3864" w:type="pct"/>
            <w:shd w:val="clear" w:color="auto" w:fill="auto"/>
          </w:tcPr>
          <w:p w:rsidR="00BC04DF" w:rsidRPr="00535DF6" w:rsidRDefault="00BC04DF" w:rsidP="00412DF7">
            <w:pPr>
              <w:pStyle w:val="ASFKTablenorm"/>
              <w:ind w:left="57" w:right="57"/>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(наименование)</w:t>
            </w:r>
          </w:p>
        </w:tc>
        <w:tc>
          <w:tcPr>
            <w:tcW w:w="3864" w:type="pct"/>
            <w:shd w:val="clear" w:color="auto" w:fill="auto"/>
          </w:tcPr>
          <w:p w:rsidR="00BC04DF" w:rsidRPr="00535DF6" w:rsidRDefault="00BC04DF" w:rsidP="00412DF7">
            <w:pPr>
              <w:pStyle w:val="ASFKTablenorm"/>
              <w:ind w:left="57" w:right="57"/>
            </w:pPr>
            <w:r w:rsidRPr="00535DF6">
              <w:t>Наименование бюджета, в рамках которого создано учреждение.</w:t>
            </w:r>
          </w:p>
          <w:p w:rsidR="00BC04DF" w:rsidRPr="002048F7" w:rsidDel="00A35DFF" w:rsidRDefault="00104E88" w:rsidP="00412DF7">
            <w:pPr>
              <w:pStyle w:val="ASFKTablenorm"/>
              <w:ind w:left="57" w:right="57"/>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Поля без группы</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ИНН</w:t>
            </w:r>
          </w:p>
        </w:tc>
        <w:tc>
          <w:tcPr>
            <w:tcW w:w="3864" w:type="pct"/>
            <w:shd w:val="clear" w:color="auto" w:fill="auto"/>
          </w:tcPr>
          <w:p w:rsidR="00BC04DF" w:rsidRPr="00535DF6" w:rsidRDefault="00BC04DF" w:rsidP="00412DF7">
            <w:pPr>
              <w:pStyle w:val="ASFKTablenorm"/>
              <w:ind w:left="57" w:right="57"/>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 xml:space="preserve">щим значением по справочнику РОСГУ, выбор из справочника РОСГУ, ввод </w:t>
            </w:r>
            <w:r w:rsidRPr="00535DF6">
              <w:lastRenderedPageBreak/>
              <w:t>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КПП</w:t>
            </w:r>
          </w:p>
        </w:tc>
        <w:tc>
          <w:tcPr>
            <w:tcW w:w="3864" w:type="pct"/>
            <w:shd w:val="clear" w:color="auto" w:fill="auto"/>
          </w:tcPr>
          <w:p w:rsidR="00BC04DF" w:rsidRPr="00535DF6" w:rsidRDefault="00BC04DF" w:rsidP="00412DF7">
            <w:pPr>
              <w:pStyle w:val="ASFKTablenorm"/>
              <w:ind w:left="57" w:right="57"/>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Тип организации</w:t>
            </w:r>
          </w:p>
        </w:tc>
        <w:tc>
          <w:tcPr>
            <w:tcW w:w="3864" w:type="pct"/>
            <w:shd w:val="clear" w:color="auto" w:fill="auto"/>
          </w:tcPr>
          <w:p w:rsidR="00BC04DF" w:rsidRPr="002048F7" w:rsidRDefault="00BC04DF" w:rsidP="00412DF7">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rsidTr="00412DF7">
        <w:trPr>
          <w:trHeight w:val="20"/>
        </w:trPr>
        <w:tc>
          <w:tcPr>
            <w:tcW w:w="1136" w:type="pct"/>
            <w:shd w:val="clear" w:color="auto" w:fill="auto"/>
          </w:tcPr>
          <w:p w:rsidR="00BC04DF" w:rsidRPr="007D4956" w:rsidRDefault="00BC04DF" w:rsidP="00412DF7">
            <w:pPr>
              <w:pStyle w:val="ASFKTablenorm"/>
              <w:ind w:left="57" w:right="57"/>
              <w:rPr>
                <w:rStyle w:val="ASFKReporterror"/>
              </w:rPr>
            </w:pPr>
            <w:r w:rsidRPr="007D4956">
              <w:rPr>
                <w:rStyle w:val="ASFKReporterror"/>
              </w:rPr>
              <w:t>Спец.указания</w:t>
            </w:r>
          </w:p>
        </w:tc>
        <w:tc>
          <w:tcPr>
            <w:tcW w:w="3864" w:type="pct"/>
            <w:shd w:val="clear" w:color="auto" w:fill="auto"/>
          </w:tcPr>
          <w:p w:rsidR="00BC04DF" w:rsidRPr="00535DF6" w:rsidRDefault="00BC04DF" w:rsidP="00412DF7">
            <w:pPr>
              <w:pStyle w:val="ASFKTablenorm"/>
              <w:ind w:left="57" w:right="57"/>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412DF7">
            <w:pPr>
              <w:pStyle w:val="ASFKTablenorm"/>
              <w:ind w:left="57" w:right="57"/>
            </w:pPr>
            <w:r w:rsidRPr="00786C09">
              <w:t>Заполнение:</w:t>
            </w:r>
          </w:p>
          <w:p w:rsidR="00BC04DF" w:rsidRPr="00786C09" w:rsidRDefault="00A77E58" w:rsidP="0078788D">
            <w:pPr>
              <w:pStyle w:val="ASFKTableListMark"/>
            </w:pPr>
            <w:r>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t>ОФК/ДУБП: выбор из списка возможных значений (по умолчанию пус</w:t>
            </w:r>
            <w:r w:rsidR="006E0642">
              <w:t>тая строка</w:t>
            </w:r>
            <w:r w:rsidRPr="00786C09">
              <w:t>).</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412DF7">
            <w:pPr>
              <w:pStyle w:val="ASFKTablenorm"/>
              <w:ind w:left="57" w:right="57"/>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ТОФК клиента (код)</w:t>
            </w:r>
          </w:p>
        </w:tc>
        <w:tc>
          <w:tcPr>
            <w:tcW w:w="3864" w:type="pct"/>
            <w:shd w:val="clear" w:color="auto" w:fill="auto"/>
          </w:tcPr>
          <w:p w:rsidR="00BC04DF" w:rsidRPr="00535DF6" w:rsidRDefault="00BC04DF" w:rsidP="00412DF7">
            <w:pPr>
              <w:pStyle w:val="ASFKTablenorm"/>
              <w:ind w:left="57" w:right="57"/>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 xml:space="preserve">ны ФК, </w:t>
            </w:r>
            <w:r w:rsidRPr="00535DF6">
              <w:lastRenderedPageBreak/>
              <w:t>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lastRenderedPageBreak/>
              <w:t>ТОФК клиента (наим</w:t>
            </w:r>
            <w:r w:rsidRPr="002048F7">
              <w:t>ен</w:t>
            </w:r>
            <w:r w:rsidRPr="00BC04DF">
              <w:t>о</w:t>
            </w:r>
            <w:r w:rsidRPr="002048F7">
              <w:t>вание)</w:t>
            </w:r>
          </w:p>
        </w:tc>
        <w:tc>
          <w:tcPr>
            <w:tcW w:w="3864" w:type="pct"/>
            <w:shd w:val="clear" w:color="auto" w:fill="auto"/>
          </w:tcPr>
          <w:p w:rsidR="00BC04DF" w:rsidRPr="00535DF6" w:rsidRDefault="00BC04DF" w:rsidP="00412DF7">
            <w:pPr>
              <w:pStyle w:val="ASFKTablenorm"/>
              <w:ind w:left="57" w:right="57"/>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 xml:space="preserve">Группа полей </w:t>
            </w:r>
            <w:r w:rsidR="001F20AD">
              <w:t>«</w:t>
            </w:r>
            <w:r w:rsidRPr="00535DF6">
              <w:t>Публично-правовое образование</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ОКТМО</w:t>
            </w:r>
          </w:p>
        </w:tc>
        <w:tc>
          <w:tcPr>
            <w:tcW w:w="3864" w:type="pct"/>
            <w:shd w:val="clear" w:color="auto" w:fill="auto"/>
          </w:tcPr>
          <w:p w:rsidR="00BC04DF" w:rsidRPr="00535DF6" w:rsidRDefault="00BC04DF" w:rsidP="00412DF7">
            <w:pPr>
              <w:pStyle w:val="ASFKTablenorm"/>
              <w:ind w:left="57" w:right="57"/>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412DF7">
            <w:pPr>
              <w:pStyle w:val="ASFKTablenorm"/>
              <w:ind w:left="57" w:right="57"/>
            </w:pPr>
            <w:r w:rsidRPr="005C49E9">
              <w:t>Может указываться одним из способов:</w:t>
            </w:r>
          </w:p>
          <w:p w:rsidR="00BC04DF" w:rsidRPr="005C49E9" w:rsidRDefault="00BC04DF" w:rsidP="0078788D">
            <w:pPr>
              <w:pStyle w:val="ASFKTableListMark"/>
            </w:pPr>
            <w:r w:rsidRPr="005C49E9">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Наименование</w:t>
            </w:r>
          </w:p>
        </w:tc>
        <w:tc>
          <w:tcPr>
            <w:tcW w:w="3864" w:type="pct"/>
            <w:shd w:val="clear" w:color="auto" w:fill="auto"/>
          </w:tcPr>
          <w:p w:rsidR="00BC04DF" w:rsidRPr="00535DF6" w:rsidRDefault="00BC04DF" w:rsidP="00412DF7">
            <w:pPr>
              <w:pStyle w:val="ASFKTablenorm"/>
              <w:ind w:left="57" w:right="57"/>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Учреждение</w:t>
            </w:r>
          </w:p>
        </w:tc>
        <w:tc>
          <w:tcPr>
            <w:tcW w:w="3864" w:type="pct"/>
            <w:shd w:val="clear" w:color="auto" w:fill="auto"/>
          </w:tcPr>
          <w:p w:rsidR="00BC04DF" w:rsidRPr="00535DF6" w:rsidRDefault="00BC04DF" w:rsidP="00412DF7">
            <w:pPr>
              <w:pStyle w:val="ASFKTablenorm"/>
              <w:ind w:left="57" w:right="57"/>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Контролирующий орган</w:t>
            </w:r>
          </w:p>
        </w:tc>
        <w:tc>
          <w:tcPr>
            <w:tcW w:w="3864" w:type="pct"/>
            <w:shd w:val="clear" w:color="auto" w:fill="auto"/>
          </w:tcPr>
          <w:p w:rsidR="00BC04DF" w:rsidRPr="00535DF6" w:rsidRDefault="00BC04DF" w:rsidP="00412DF7">
            <w:pPr>
              <w:pStyle w:val="ASFKTablenorm"/>
              <w:ind w:left="57" w:right="57"/>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w:t>
            </w:r>
            <w:r w:rsidRPr="002048F7">
              <w:lastRenderedPageBreak/>
              <w:t xml:space="preserve">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Финансовый орган</w:t>
            </w:r>
          </w:p>
        </w:tc>
        <w:tc>
          <w:tcPr>
            <w:tcW w:w="3864" w:type="pct"/>
            <w:shd w:val="clear" w:color="auto" w:fill="auto"/>
          </w:tcPr>
          <w:p w:rsidR="00BC04DF" w:rsidRPr="00535DF6" w:rsidRDefault="00BC04DF" w:rsidP="00412DF7">
            <w:pPr>
              <w:pStyle w:val="ASFKTablenorm"/>
              <w:ind w:left="57" w:right="57"/>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t>Представитель учрежд</w:t>
            </w:r>
            <w:r w:rsidRPr="00BC04DF">
              <w:t>е</w:t>
            </w:r>
            <w:r w:rsidRPr="002048F7">
              <w:t>ния</w:t>
            </w:r>
          </w:p>
        </w:tc>
        <w:tc>
          <w:tcPr>
            <w:tcW w:w="3864" w:type="pct"/>
            <w:shd w:val="clear" w:color="auto" w:fill="auto"/>
          </w:tcPr>
          <w:p w:rsidR="00BC04DF" w:rsidRPr="002048F7" w:rsidRDefault="00BC04DF" w:rsidP="00412DF7">
            <w:pPr>
              <w:pStyle w:val="ASFKTablenorm"/>
              <w:ind w:left="57" w:right="57"/>
            </w:pPr>
            <w:r w:rsidRPr="00535DF6">
              <w:t>Полномочие организации, являющейся представителем учреждения</w:t>
            </w:r>
            <w:r w:rsidRPr="002048F7">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Орган, осуществляющий функции и полномочия учредителя</w:t>
            </w:r>
          </w:p>
        </w:tc>
        <w:tc>
          <w:tcPr>
            <w:tcW w:w="3864" w:type="pct"/>
            <w:shd w:val="clear" w:color="auto" w:fill="auto"/>
          </w:tcPr>
          <w:p w:rsidR="00BC04DF" w:rsidRPr="002048F7" w:rsidRDefault="00BC04DF" w:rsidP="00412DF7">
            <w:pPr>
              <w:pStyle w:val="ASFKTablenorm"/>
              <w:ind w:left="57" w:right="57"/>
            </w:pPr>
            <w:r w:rsidRPr="00535DF6">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Признак ОГВ</w:t>
            </w:r>
          </w:p>
        </w:tc>
        <w:tc>
          <w:tcPr>
            <w:tcW w:w="3864" w:type="pct"/>
            <w:shd w:val="clear" w:color="auto" w:fill="auto"/>
          </w:tcPr>
          <w:p w:rsidR="00BC04DF" w:rsidRPr="002048F7" w:rsidRDefault="00BC04DF" w:rsidP="00412DF7">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412DF7">
            <w:pPr>
              <w:pStyle w:val="ASFKTablenorm"/>
              <w:ind w:left="57" w:right="57"/>
            </w:pPr>
            <w:r w:rsidRPr="00535DF6">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92715F">
        <w:t>211</w:t>
      </w:r>
      <w:r w:rsidR="00073C78" w:rsidRPr="0064058C">
        <w:fldChar w:fldCharType="end"/>
      </w:r>
      <w:r w:rsidR="009630C6" w:rsidRPr="0064058C">
        <w:t xml:space="preserve">. </w:t>
      </w:r>
    </w:p>
    <w:p w:rsidR="00853437" w:rsidRPr="00853437" w:rsidRDefault="0092715F" w:rsidP="00853437">
      <w:pPr>
        <w:pStyle w:val="ASFKFigure"/>
      </w:pPr>
      <w:r>
        <w:lastRenderedPageBreak/>
        <w:pict>
          <v:shape id="_x0000_i1359" type="#_x0000_t75" style="width:480pt;height:114pt">
            <v:imagedata r:id="rId293"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8" w:name="_Ref309729244"/>
      <w:bookmarkStart w:id="1389" w:name="_Toc79490580"/>
      <w:r w:rsidR="0092715F">
        <w:rPr>
          <w:noProof/>
        </w:rPr>
        <w:t>211</w:t>
      </w:r>
      <w:bookmarkEnd w:id="1388"/>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bookmarkEnd w:id="1389"/>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92715F">
        <w:rPr>
          <w:noProof/>
        </w:rPr>
        <w:t>120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0" w:name="_Ref318715734"/>
      <w:bookmarkStart w:id="1391" w:name="_Ref317679462"/>
      <w:bookmarkStart w:id="1392" w:name="_Ref315876982"/>
      <w:bookmarkStart w:id="1393" w:name="_Toc79490349"/>
      <w:r w:rsidR="0092715F">
        <w:rPr>
          <w:noProof/>
        </w:rPr>
        <w:t>120</w:t>
      </w:r>
      <w:bookmarkEnd w:id="1390"/>
      <w:bookmarkEnd w:id="1391"/>
      <w:bookmarkEnd w:id="1392"/>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630C6" w:rsidRPr="0064058C" w:rsidTr="00412DF7">
        <w:trPr>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Почтовый индекс</w:t>
            </w:r>
          </w:p>
        </w:tc>
        <w:tc>
          <w:tcPr>
            <w:tcW w:w="3864" w:type="pct"/>
            <w:shd w:val="clear" w:color="auto" w:fill="auto"/>
          </w:tcPr>
          <w:p w:rsidR="009630C6" w:rsidRPr="0064058C" w:rsidRDefault="009630C6" w:rsidP="00412DF7">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Субъект РФ</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Район</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Город</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Населенный пункт</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lastRenderedPageBreak/>
              <w:t>Улица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Дом</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Офис/квартира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Субъекта РФ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района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города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 xml:space="preserve">(Код нас. </w:t>
            </w:r>
            <w:r w:rsidR="00A15A50">
              <w:t>П</w:t>
            </w:r>
            <w:r w:rsidRPr="0064058C">
              <w:t>ункта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92715F">
        <w:t>212</w:t>
      </w:r>
      <w:r w:rsidR="00073C78" w:rsidRPr="0064058C">
        <w:fldChar w:fldCharType="end"/>
      </w:r>
      <w:r w:rsidR="009630C6" w:rsidRPr="0064058C">
        <w:t xml:space="preserve">. </w:t>
      </w:r>
    </w:p>
    <w:p w:rsidR="00853437" w:rsidRPr="00853437" w:rsidRDefault="0092715F" w:rsidP="00853437">
      <w:pPr>
        <w:pStyle w:val="ASFKFigure"/>
      </w:pPr>
      <w:r>
        <w:lastRenderedPageBreak/>
        <w:pict>
          <v:shape id="_x0000_i1360" type="#_x0000_t75" style="width:480.75pt;height:114pt">
            <v:imagedata r:id="rId294"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4" w:name="_Ref309739062"/>
      <w:bookmarkStart w:id="1395" w:name="_Toc79490581"/>
      <w:r w:rsidR="0092715F">
        <w:rPr>
          <w:noProof/>
        </w:rPr>
        <w:t>212</w:t>
      </w:r>
      <w:bookmarkEnd w:id="1394"/>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bookmarkEnd w:id="1395"/>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92715F">
        <w:rPr>
          <w:noProof/>
        </w:rPr>
        <w:t>121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6" w:name="_Ref318715761"/>
      <w:bookmarkStart w:id="1397" w:name="_Ref317679572"/>
      <w:bookmarkStart w:id="1398" w:name="_Toc79490350"/>
      <w:r w:rsidR="0092715F">
        <w:rPr>
          <w:noProof/>
        </w:rPr>
        <w:t>121</w:t>
      </w:r>
      <w:bookmarkEnd w:id="1396"/>
      <w:bookmarkEnd w:id="1397"/>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7346AF" w:rsidRPr="0064058C" w:rsidTr="00412DF7">
        <w:trPr>
          <w:trHeight w:val="20"/>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rsidTr="00412DF7">
        <w:trPr>
          <w:trHeight w:val="20"/>
        </w:trPr>
        <w:tc>
          <w:tcPr>
            <w:tcW w:w="1198" w:type="pct"/>
            <w:shd w:val="clear" w:color="auto" w:fill="auto"/>
          </w:tcPr>
          <w:p w:rsidR="007346AF" w:rsidRPr="0064058C" w:rsidRDefault="007346AF" w:rsidP="00412DF7">
            <w:pPr>
              <w:pStyle w:val="ASFKTablenorm"/>
              <w:ind w:left="57" w:right="57"/>
            </w:pPr>
            <w:r w:rsidRPr="0064058C">
              <w:t>ГРБС (код по РОСГУ)</w:t>
            </w:r>
          </w:p>
        </w:tc>
        <w:tc>
          <w:tcPr>
            <w:tcW w:w="3802" w:type="pct"/>
            <w:shd w:val="clear" w:color="auto" w:fill="auto"/>
          </w:tcPr>
          <w:p w:rsidR="007346AF" w:rsidRPr="007346AF" w:rsidRDefault="007346AF" w:rsidP="00412DF7">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412DF7">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ГРБС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РБС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412DF7">
            <w:pPr>
              <w:pStyle w:val="ASFKTablenorm"/>
              <w:ind w:left="57" w:right="57"/>
            </w:pPr>
            <w:r w:rsidRPr="0064058C">
              <w:t>Обязательно для заполнения для учреждений с типом организации 08.</w:t>
            </w:r>
          </w:p>
        </w:tc>
      </w:tr>
      <w:tr w:rsidR="009630C6" w:rsidRPr="0064058C" w:rsidTr="00412DF7">
        <w:trPr>
          <w:trHeight w:val="20"/>
        </w:trPr>
        <w:tc>
          <w:tcPr>
            <w:tcW w:w="1198" w:type="pct"/>
            <w:shd w:val="clear" w:color="auto" w:fill="auto"/>
          </w:tcPr>
          <w:p w:rsidR="009630C6" w:rsidRPr="0064058C" w:rsidRDefault="009630C6" w:rsidP="00412DF7">
            <w:pPr>
              <w:pStyle w:val="ASFKTablenorm"/>
              <w:keepNext/>
              <w:ind w:left="57" w:right="57"/>
            </w:pPr>
            <w:r w:rsidRPr="0064058C">
              <w:t>РБС (наименование)</w:t>
            </w:r>
          </w:p>
        </w:tc>
        <w:tc>
          <w:tcPr>
            <w:tcW w:w="3802" w:type="pct"/>
            <w:shd w:val="clear" w:color="auto" w:fill="auto"/>
          </w:tcPr>
          <w:p w:rsidR="009630C6" w:rsidRPr="00412DF7" w:rsidRDefault="009630C6" w:rsidP="00412DF7">
            <w:pPr>
              <w:pStyle w:val="ASFKTablenorm"/>
              <w:keepNext/>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412DF7">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w:t>
            </w:r>
            <w:r w:rsidRPr="0064058C">
              <w:lastRenderedPageBreak/>
              <w:t>ния).</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lastRenderedPageBreak/>
              <w:t>ФО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92715F">
        <w:t>213</w:t>
      </w:r>
      <w:r w:rsidR="00073C78" w:rsidRPr="0064058C">
        <w:fldChar w:fldCharType="end"/>
      </w:r>
      <w:r w:rsidR="009630C6" w:rsidRPr="0064058C">
        <w:t>.</w:t>
      </w:r>
    </w:p>
    <w:p w:rsidR="00853437" w:rsidRPr="00853437" w:rsidRDefault="0092715F" w:rsidP="00853437">
      <w:pPr>
        <w:pStyle w:val="ASFKFigure"/>
      </w:pPr>
      <w:r>
        <w:pict>
          <v:shape id="_x0000_i1361" type="#_x0000_t75" style="width:480pt;height:210pt">
            <v:imagedata r:id="rId295"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9" w:name="_Ref319232949"/>
      <w:bookmarkStart w:id="1400" w:name="_Toc79490582"/>
      <w:r w:rsidR="0092715F">
        <w:rPr>
          <w:noProof/>
        </w:rPr>
        <w:t>213</w:t>
      </w:r>
      <w:bookmarkEnd w:id="1399"/>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bookmarkEnd w:id="1400"/>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92715F">
        <w:rPr>
          <w:noProof/>
        </w:rPr>
        <w:t>122</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1" w:name="_Ref333917732"/>
      <w:bookmarkStart w:id="1402" w:name="_Toc79490351"/>
      <w:r w:rsidR="0092715F">
        <w:rPr>
          <w:noProof/>
        </w:rPr>
        <w:t>122</w:t>
      </w:r>
      <w:bookmarkEnd w:id="1401"/>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630C6" w:rsidRPr="000A724D"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rsidTr="00412DF7">
        <w:tc>
          <w:tcPr>
            <w:tcW w:w="5000" w:type="pct"/>
            <w:gridSpan w:val="2"/>
            <w:shd w:val="clear" w:color="auto" w:fill="auto"/>
          </w:tcPr>
          <w:p w:rsidR="009630C6" w:rsidRPr="000A724D" w:rsidRDefault="00073C78" w:rsidP="00412DF7">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типом</w:t>
            </w:r>
            <w:r w:rsidR="009630C6" w:rsidRPr="000A724D">
              <w:t xml:space="preserve"> организации 01; в остальных случаях обязательно для заполнения).</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Учредитель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(код)</w:t>
            </w:r>
          </w:p>
        </w:tc>
        <w:tc>
          <w:tcPr>
            <w:tcW w:w="3802" w:type="pct"/>
            <w:shd w:val="clear" w:color="auto" w:fill="auto"/>
          </w:tcPr>
          <w:p w:rsidR="009630C6" w:rsidRPr="000A724D" w:rsidRDefault="009630C6" w:rsidP="00412DF7">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(наименование)</w:t>
            </w:r>
          </w:p>
        </w:tc>
        <w:tc>
          <w:tcPr>
            <w:tcW w:w="3802" w:type="pct"/>
            <w:shd w:val="clear" w:color="auto" w:fill="auto"/>
          </w:tcPr>
          <w:p w:rsidR="009630C6" w:rsidRPr="000A724D" w:rsidRDefault="009630C6" w:rsidP="00412DF7">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lastRenderedPageBreak/>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lastRenderedPageBreak/>
              <w:t>КПП</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ОГРН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Фамилия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Имя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Отчество</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rPr>
          <w:trHeight w:val="70"/>
        </w:trPr>
        <w:tc>
          <w:tcPr>
            <w:tcW w:w="1198" w:type="pct"/>
            <w:shd w:val="clear" w:color="auto" w:fill="auto"/>
          </w:tcPr>
          <w:p w:rsidR="009630C6" w:rsidRPr="000A724D" w:rsidRDefault="009630C6" w:rsidP="00412DF7">
            <w:pPr>
              <w:pStyle w:val="ASFKTablenorm"/>
              <w:ind w:left="57" w:right="57"/>
            </w:pPr>
            <w:r w:rsidRPr="000A724D">
              <w:t>Должность</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r w:rsidR="00C4673E" w:rsidRPr="000A724D">
              <w:t>.</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92715F">
        <w:t>214</w:t>
      </w:r>
      <w:r w:rsidR="00073C78" w:rsidRPr="0064058C">
        <w:fldChar w:fldCharType="end"/>
      </w:r>
      <w:r w:rsidR="009630C6" w:rsidRPr="0064058C">
        <w:t>.</w:t>
      </w:r>
    </w:p>
    <w:p w:rsidR="00853437" w:rsidRPr="00853437" w:rsidRDefault="0092715F" w:rsidP="00853437">
      <w:pPr>
        <w:pStyle w:val="ASFKFigure"/>
      </w:pPr>
      <w:r>
        <w:lastRenderedPageBreak/>
        <w:pict>
          <v:shape id="_x0000_i1362" type="#_x0000_t75" style="width:480pt;height:138pt">
            <v:imagedata r:id="rId296"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3" w:name="_Ref319230196"/>
      <w:bookmarkStart w:id="1404" w:name="_Toc79490583"/>
      <w:r w:rsidR="0092715F">
        <w:rPr>
          <w:noProof/>
        </w:rPr>
        <w:t>214</w:t>
      </w:r>
      <w:bookmarkEnd w:id="1403"/>
      <w:r w:rsidRPr="0064058C">
        <w:fldChar w:fldCharType="end"/>
      </w:r>
      <w:r w:rsidRPr="0064058C">
        <w:t>. ЭФ</w:t>
      </w:r>
      <w:r w:rsidR="009D5E0D">
        <w:t xml:space="preserve"> документа</w:t>
      </w:r>
      <w:r w:rsidRPr="0064058C">
        <w:t xml:space="preserve"> </w:t>
      </w:r>
      <w:r w:rsidR="001F20AD">
        <w:t>«</w:t>
      </w:r>
      <w:r w:rsidRPr="0064058C">
        <w:t>Заявка на внесение изменений в перечень ГМУ (основные реквизиты)</w:t>
      </w:r>
      <w:r w:rsidR="00073C78">
        <w:t xml:space="preserve">», </w:t>
      </w:r>
      <w:r w:rsidR="00F9698D">
        <w:t xml:space="preserve">кладки </w:t>
      </w:r>
      <w:r w:rsidR="001F20AD">
        <w:t>«</w:t>
      </w:r>
      <w:r w:rsidRPr="0064058C">
        <w:t>Бюджеты</w:t>
      </w:r>
      <w:r w:rsidR="001F20AD">
        <w:t>»</w:t>
      </w:r>
      <w:bookmarkEnd w:id="1404"/>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92715F">
        <w:rPr>
          <w:noProof/>
        </w:rPr>
        <w:t>123</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5" w:name="_Ref318715811"/>
      <w:bookmarkStart w:id="1406" w:name="_Ref317679600"/>
      <w:bookmarkStart w:id="1407" w:name="_Toc79490352"/>
      <w:r w:rsidR="0092715F">
        <w:rPr>
          <w:noProof/>
        </w:rPr>
        <w:t>123</w:t>
      </w:r>
      <w:bookmarkEnd w:id="1405"/>
      <w:bookmarkEnd w:id="1406"/>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630C6" w:rsidRPr="00E85EFC" w:rsidTr="00412DF7">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rsidTr="00412DF7">
        <w:tc>
          <w:tcPr>
            <w:tcW w:w="5000" w:type="pct"/>
            <w:gridSpan w:val="2"/>
            <w:shd w:val="clear" w:color="auto" w:fill="auto"/>
          </w:tcPr>
          <w:p w:rsidR="009630C6" w:rsidRPr="00E85EFC" w:rsidRDefault="009630C6" w:rsidP="00412DF7">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Код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Наименование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92715F">
        <w:t>215</w:t>
      </w:r>
      <w:r w:rsidR="00073C78" w:rsidRPr="0064058C">
        <w:fldChar w:fldCharType="end"/>
      </w:r>
      <w:r w:rsidR="009630C6" w:rsidRPr="0064058C">
        <w:t>.</w:t>
      </w:r>
    </w:p>
    <w:p w:rsidR="00853437" w:rsidRPr="00853437" w:rsidRDefault="0092715F" w:rsidP="00853437">
      <w:pPr>
        <w:pStyle w:val="ASFKFigure"/>
      </w:pPr>
      <w:r>
        <w:pict>
          <v:shape id="_x0000_i1363" type="#_x0000_t75" style="width:480pt;height:138pt">
            <v:imagedata r:id="rId297"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8" w:name="_Ref309739435"/>
      <w:bookmarkStart w:id="1409" w:name="_Toc79490584"/>
      <w:r w:rsidR="0092715F">
        <w:rPr>
          <w:noProof/>
        </w:rPr>
        <w:t>215</w:t>
      </w:r>
      <w:bookmarkEnd w:id="1408"/>
      <w:r w:rsidRPr="0064058C">
        <w:fldChar w:fldCharType="end"/>
      </w:r>
      <w:r w:rsidRPr="0064058C">
        <w:t xml:space="preserve">. ЭФ </w:t>
      </w:r>
      <w:r w:rsidR="002048F7">
        <w:t xml:space="preserve">документа </w:t>
      </w:r>
      <w:r w:rsidR="001F20AD">
        <w:t>«</w:t>
      </w:r>
      <w:r w:rsidRPr="0064058C">
        <w:t>Заявка на внесение изменений в перечень ГМУ (основные реквизиты)</w:t>
      </w:r>
      <w:r w:rsidR="00F226B3">
        <w:t>», в</w:t>
      </w:r>
      <w:r w:rsidR="00F9698D">
        <w:t xml:space="preserve">кладки </w:t>
      </w:r>
      <w:r w:rsidR="001F20AD">
        <w:t>«</w:t>
      </w:r>
      <w:r w:rsidRPr="0064058C">
        <w:t>Подтверждающие документы</w:t>
      </w:r>
      <w:r w:rsidR="001F20AD">
        <w:t>»</w:t>
      </w:r>
      <w:bookmarkEnd w:id="1409"/>
    </w:p>
    <w:p w:rsidR="009630C6" w:rsidRPr="0064058C" w:rsidRDefault="006E0642" w:rsidP="00BB52A1">
      <w:pPr>
        <w:pStyle w:val="ASFKNormal"/>
      </w:pPr>
      <w:r>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92715F">
        <w:rPr>
          <w:noProof/>
        </w:rPr>
        <w:t>124</w:t>
      </w:r>
      <w:r w:rsidR="009630C6" w:rsidRPr="0064058C">
        <w:fldChar w:fldCharType="end"/>
      </w:r>
      <w:r w:rsidR="009630C6" w:rsidRPr="0064058C">
        <w:t>.</w:t>
      </w:r>
    </w:p>
    <w:p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10" w:name="_Ref317679620"/>
      <w:bookmarkStart w:id="1411" w:name="_Toc79490353"/>
      <w:r w:rsidR="0092715F">
        <w:rPr>
          <w:noProof/>
        </w:rPr>
        <w:t>124</w:t>
      </w:r>
      <w:bookmarkEnd w:id="1410"/>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92715F">
        <w:t>216</w:t>
      </w:r>
      <w:r w:rsidR="00F226B3" w:rsidRPr="0064058C">
        <w:fldChar w:fldCharType="end"/>
      </w:r>
      <w:r w:rsidR="009630C6" w:rsidRPr="0064058C">
        <w:t>.</w:t>
      </w:r>
    </w:p>
    <w:p w:rsidR="00853437" w:rsidRPr="00853437" w:rsidRDefault="0092715F" w:rsidP="00853437">
      <w:pPr>
        <w:pStyle w:val="ASFKFigure"/>
      </w:pPr>
      <w:r>
        <w:pict>
          <v:shape id="_x0000_i1364" type="#_x0000_t75" style="width:480pt;height:156pt">
            <v:imagedata r:id="rId298"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2" w:name="_Ref309739539"/>
      <w:bookmarkStart w:id="1413" w:name="_Toc79490585"/>
      <w:r w:rsidR="0092715F">
        <w:rPr>
          <w:noProof/>
        </w:rPr>
        <w:t>216</w:t>
      </w:r>
      <w:bookmarkEnd w:id="1412"/>
      <w:r w:rsidRPr="0064058C">
        <w:fldChar w:fldCharType="end"/>
      </w:r>
      <w:r w:rsidRPr="0064058C">
        <w:t xml:space="preserve">. ЭФ </w:t>
      </w:r>
      <w:r w:rsidR="00BC04DF">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Pr="0064058C">
        <w:t>Подписи</w:t>
      </w:r>
      <w:r w:rsidR="001F20AD">
        <w:t>»</w:t>
      </w:r>
      <w:bookmarkEnd w:id="1413"/>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92715F">
        <w:rPr>
          <w:noProof/>
        </w:rPr>
        <w:t>125</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4" w:name="_Ref318715871"/>
      <w:bookmarkStart w:id="1415" w:name="_Ref317679643"/>
      <w:bookmarkStart w:id="1416" w:name="_Toc79490354"/>
      <w:r w:rsidR="0092715F">
        <w:rPr>
          <w:noProof/>
        </w:rPr>
        <w:t>125</w:t>
      </w:r>
      <w:bookmarkEnd w:id="1414"/>
      <w:bookmarkEnd w:id="1415"/>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630C6" w:rsidRPr="0064058C" w:rsidTr="00412DF7">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lastRenderedPageBreak/>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Телефон</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64058C" w:rsidRDefault="009630C6" w:rsidP="00412DF7">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17" w:name="_Toc319237102"/>
      <w:bookmarkStart w:id="1418" w:name="_Toc387859044"/>
      <w:bookmarkStart w:id="1419" w:name="_Toc410283304"/>
      <w:bookmarkStart w:id="1420" w:name="_Toc79490220"/>
      <w:r w:rsidRPr="0064058C">
        <w:t>Заявка на внесение изменений в перечень ГМУ (дополнительные реквизиты)</w:t>
      </w:r>
      <w:bookmarkEnd w:id="1417"/>
      <w:bookmarkEnd w:id="1418"/>
      <w:bookmarkEnd w:id="1419"/>
      <w:bookmarkEnd w:id="1420"/>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21" w:name="_Ref327365001"/>
      <w:bookmarkStart w:id="1422" w:name="_Toc387859045"/>
      <w:bookmarkStart w:id="1423" w:name="_Toc410283305"/>
      <w:bookmarkStart w:id="1424" w:name="_Toc79490221"/>
      <w:r w:rsidRPr="0064058C">
        <w:t>Сведения об организации</w:t>
      </w:r>
      <w:bookmarkEnd w:id="1421"/>
      <w:bookmarkEnd w:id="1422"/>
      <w:bookmarkEnd w:id="1423"/>
      <w:bookmarkEnd w:id="1424"/>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92715F">
        <w:t>217</w:t>
      </w:r>
      <w:r w:rsidR="00AB791E" w:rsidRPr="00197972">
        <w:fldChar w:fldCharType="end"/>
      </w:r>
      <w:r w:rsidR="00AB791E" w:rsidRPr="00197972">
        <w:t>.</w:t>
      </w:r>
    </w:p>
    <w:p w:rsidR="00AB791E" w:rsidRPr="00197972" w:rsidRDefault="0092715F" w:rsidP="00AB791E">
      <w:pPr>
        <w:pStyle w:val="ASFKFigure"/>
      </w:pPr>
      <w:r>
        <w:lastRenderedPageBreak/>
        <w:pict>
          <v:shape id="_x0000_i1365" type="#_x0000_t75" style="width:480pt;height:276pt">
            <v:imagedata r:id="rId299" o:title="0"/>
          </v:shape>
        </w:pict>
      </w:r>
    </w:p>
    <w:p w:rsidR="00AB791E" w:rsidRPr="00197972" w:rsidRDefault="00AB791E" w:rsidP="00F018DF">
      <w:pPr>
        <w:pStyle w:val="ASFKFigName"/>
      </w:pPr>
      <w:r w:rsidRPr="00197972">
        <w:fldChar w:fldCharType="begin"/>
      </w:r>
      <w:r w:rsidRPr="00197972">
        <w:instrText xml:space="preserve"> SEQ Рисунок \* ARABIC </w:instrText>
      </w:r>
      <w:r w:rsidRPr="00197972">
        <w:fldChar w:fldCharType="separate"/>
      </w:r>
      <w:bookmarkStart w:id="1425" w:name="_Ref327441413"/>
      <w:bookmarkStart w:id="1426" w:name="_Toc79490586"/>
      <w:r w:rsidR="0092715F">
        <w:rPr>
          <w:noProof/>
        </w:rPr>
        <w:t>217</w:t>
      </w:r>
      <w:bookmarkEnd w:id="1425"/>
      <w:r w:rsidRPr="00197972">
        <w:fldChar w:fldCharType="end"/>
      </w:r>
      <w:r w:rsidRPr="00197972">
        <w:t xml:space="preserve">. ЭФ списка документов </w:t>
      </w:r>
      <w:r w:rsidR="001F20AD">
        <w:t>«</w:t>
      </w:r>
      <w:r w:rsidRPr="00197972">
        <w:t>Сведения об организации</w:t>
      </w:r>
      <w:r w:rsidR="001F20AD">
        <w:t>»</w:t>
      </w:r>
      <w:bookmarkEnd w:id="1426"/>
    </w:p>
    <w:p w:rsidR="00AB791E" w:rsidRPr="00197972" w:rsidRDefault="00AB791E" w:rsidP="00881A26">
      <w:pPr>
        <w:pStyle w:val="41"/>
      </w:pPr>
      <w:r w:rsidRPr="00197972">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27"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t>Экранная форма документа</w:t>
      </w:r>
      <w:bookmarkEnd w:id="1427"/>
    </w:p>
    <w:p w:rsidR="00525FFF" w:rsidRDefault="00525FFF" w:rsidP="00525FFF">
      <w:pPr>
        <w:pStyle w:val="ASFKNormal"/>
      </w:pPr>
      <w:bookmarkStart w:id="1428" w:name="_Ref356405106"/>
      <w:bookmarkStart w:id="1429" w:name="_Toc387859046"/>
      <w:bookmarkStart w:id="1430"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92715F">
        <w:t>218</w:t>
      </w:r>
      <w:r w:rsidRPr="00B11F4A">
        <w:fldChar w:fldCharType="end"/>
      </w:r>
      <w:r>
        <w:t>-</w:t>
      </w:r>
      <w:r>
        <w:fldChar w:fldCharType="begin"/>
      </w:r>
      <w:r>
        <w:instrText xml:space="preserve"> REF _Ref444680411 \h </w:instrText>
      </w:r>
      <w:r>
        <w:fldChar w:fldCharType="separate"/>
      </w:r>
      <w:r w:rsidR="0092715F">
        <w:rPr>
          <w:noProof/>
        </w:rPr>
        <w:t>223</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92715F">
        <w:t>218</w:t>
      </w:r>
      <w:r w:rsidR="007347B4" w:rsidRPr="00B11F4A">
        <w:fldChar w:fldCharType="end"/>
      </w:r>
      <w:r w:rsidR="007347B4">
        <w:t>.</w:t>
      </w:r>
      <w:r w:rsidR="007347B4" w:rsidRPr="00B11F4A">
        <w:t xml:space="preserve"> </w:t>
      </w:r>
    </w:p>
    <w:p w:rsidR="00525FFF" w:rsidRPr="00A9380C" w:rsidRDefault="0092715F" w:rsidP="00525FFF">
      <w:pPr>
        <w:pStyle w:val="ASFKFigure"/>
      </w:pPr>
      <w:r>
        <w:lastRenderedPageBreak/>
        <w:pict>
          <v:shape id="_x0000_i1366" type="#_x0000_t75" style="width:479.25pt;height:528pt">
            <v:imagedata r:id="rId300"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1" w:name="_Ref327441367"/>
      <w:bookmarkStart w:id="1432" w:name="_Toc79490587"/>
      <w:r w:rsidR="0092715F">
        <w:rPr>
          <w:noProof/>
        </w:rPr>
        <w:t>218</w:t>
      </w:r>
      <w:bookmarkEnd w:id="1431"/>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Основные атриб</w:t>
      </w:r>
      <w:r w:rsidRPr="00AB791E">
        <w:t>у</w:t>
      </w:r>
      <w:r w:rsidRPr="00B11F4A">
        <w:t>ты</w:t>
      </w:r>
      <w:r>
        <w:t xml:space="preserve"> (1)</w:t>
      </w:r>
      <w:r w:rsidR="001F20AD">
        <w:t>»</w:t>
      </w:r>
      <w:bookmarkEnd w:id="1432"/>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92715F">
        <w:t>126</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3" w:name="_Ref327441328"/>
      <w:bookmarkStart w:id="1434" w:name="_Toc79490355"/>
      <w:r w:rsidR="0092715F">
        <w:rPr>
          <w:noProof/>
        </w:rPr>
        <w:t>126</w:t>
      </w:r>
      <w:bookmarkEnd w:id="1433"/>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25FFF" w:rsidRPr="0064058C" w:rsidTr="00412DF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rsidTr="00412DF7">
        <w:tc>
          <w:tcPr>
            <w:tcW w:w="5000" w:type="pct"/>
            <w:gridSpan w:val="2"/>
            <w:shd w:val="clear" w:color="auto" w:fill="auto"/>
          </w:tcPr>
          <w:p w:rsidR="00525FFF" w:rsidRPr="002B58A7" w:rsidRDefault="00525FFF" w:rsidP="00412DF7">
            <w:pPr>
              <w:pStyle w:val="ASFKTablenorm"/>
              <w:ind w:left="57" w:right="57"/>
            </w:pPr>
            <w:r w:rsidRPr="0064058C">
              <w:t xml:space="preserve">Группа полей </w:t>
            </w:r>
            <w:r w:rsidR="001F20AD">
              <w:t>«</w:t>
            </w:r>
            <w:r w:rsidRPr="00BA470F">
              <w:t>Общая информация</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Номер</w:t>
            </w:r>
          </w:p>
        </w:tc>
        <w:tc>
          <w:tcPr>
            <w:tcW w:w="3863" w:type="pct"/>
            <w:shd w:val="clear" w:color="auto" w:fill="auto"/>
          </w:tcPr>
          <w:p w:rsidR="00525FFF" w:rsidRPr="00357495" w:rsidRDefault="00525FFF" w:rsidP="00412DF7">
            <w:pPr>
              <w:pStyle w:val="ASFKTablenorm"/>
              <w:ind w:left="57" w:right="57"/>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lastRenderedPageBreak/>
              <w:t>Может быть заполнено вручную.</w:t>
            </w:r>
          </w:p>
          <w:p w:rsidR="00525FFF" w:rsidRPr="00357495" w:rsidRDefault="00525FFF" w:rsidP="00412DF7">
            <w:pPr>
              <w:pStyle w:val="ASFKTablenorm"/>
              <w:ind w:left="57" w:right="57"/>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412DF7">
            <w:pPr>
              <w:pStyle w:val="ASFKTablenorm"/>
              <w:ind w:left="57" w:right="57"/>
            </w:pPr>
            <w:r w:rsidRPr="00357495">
              <w:t>Для ОФК off-line заполняется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Дата</w:t>
            </w:r>
          </w:p>
        </w:tc>
        <w:tc>
          <w:tcPr>
            <w:tcW w:w="3863" w:type="pct"/>
            <w:shd w:val="clear" w:color="auto" w:fill="auto"/>
          </w:tcPr>
          <w:p w:rsidR="00525FFF" w:rsidRPr="00AE58D3" w:rsidRDefault="00525FFF" w:rsidP="00412DF7">
            <w:pPr>
              <w:pStyle w:val="ASFKTablenorm"/>
              <w:ind w:left="57" w:right="57"/>
            </w:pPr>
            <w:r w:rsidRPr="00B11F4A">
              <w:t>Заполняется по умолчанию значением текущей системной д</w:t>
            </w:r>
            <w:r w:rsidRPr="00AE58D3">
              <w:t xml:space="preserve">аты. </w:t>
            </w:r>
          </w:p>
          <w:p w:rsidR="00525FFF" w:rsidRPr="00AE58D3" w:rsidRDefault="00525FFF" w:rsidP="00412DF7">
            <w:pPr>
              <w:pStyle w:val="ASFKTablenorm"/>
              <w:ind w:left="57" w:right="57"/>
            </w:pPr>
            <w:r>
              <w:t>Выбор из системного календаря.</w:t>
            </w:r>
          </w:p>
          <w:p w:rsidR="00525FFF" w:rsidRPr="00B11F4A" w:rsidRDefault="00525FFF" w:rsidP="00412DF7">
            <w:pPr>
              <w:pStyle w:val="ASFKTablenorm"/>
              <w:ind w:left="57" w:right="57"/>
            </w:pPr>
            <w:r w:rsidRPr="00B11F4A">
              <w:t>Ввод значения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Статус</w:t>
            </w:r>
          </w:p>
        </w:tc>
        <w:tc>
          <w:tcPr>
            <w:tcW w:w="3863" w:type="pct"/>
            <w:shd w:val="clear" w:color="auto" w:fill="auto"/>
          </w:tcPr>
          <w:p w:rsidR="00525FFF" w:rsidRPr="00AE58D3" w:rsidRDefault="00525FFF" w:rsidP="00412DF7">
            <w:pPr>
              <w:pStyle w:val="ASFKTablenorm"/>
              <w:ind w:left="57" w:right="57"/>
            </w:pPr>
            <w:r w:rsidRPr="00B11F4A">
              <w:t>Бизнес – статус (наим</w:t>
            </w:r>
            <w:r w:rsidRPr="00AE58D3">
              <w:t>енование).</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Основные атрибуты (1)</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w:t>
            </w:r>
            <w:r w:rsidRPr="00AE58D3">
              <w:t>тный номер</w:t>
            </w:r>
          </w:p>
        </w:tc>
        <w:tc>
          <w:tcPr>
            <w:tcW w:w="3863" w:type="pct"/>
            <w:shd w:val="clear" w:color="auto" w:fill="auto"/>
          </w:tcPr>
          <w:p w:rsidR="00525FFF" w:rsidRPr="00AE58D3" w:rsidRDefault="00525FFF" w:rsidP="00412DF7">
            <w:pPr>
              <w:pStyle w:val="ASFKTablenorm"/>
              <w:ind w:left="57" w:right="57"/>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клиента</w:t>
            </w:r>
          </w:p>
        </w:tc>
        <w:tc>
          <w:tcPr>
            <w:tcW w:w="3863" w:type="pct"/>
            <w:shd w:val="clear" w:color="auto" w:fill="auto"/>
          </w:tcPr>
          <w:p w:rsidR="00525FFF" w:rsidRPr="00AE58D3" w:rsidRDefault="00525FFF" w:rsidP="00412DF7">
            <w:pPr>
              <w:pStyle w:val="ASFKTablenorm"/>
              <w:ind w:left="57" w:right="57"/>
            </w:pPr>
            <w:r w:rsidRPr="00B11F4A">
              <w:t>Автоматически заполняется на основании системной ко</w:t>
            </w:r>
            <w:r w:rsidRPr="00AE58D3">
              <w:t>нстанты текущего АРМ.</w:t>
            </w:r>
          </w:p>
          <w:p w:rsidR="00525FFF" w:rsidRDefault="00525FFF" w:rsidP="00412DF7">
            <w:pPr>
              <w:pStyle w:val="ASFKTablenorm"/>
              <w:ind w:left="57" w:right="57"/>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ЮЛ</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ОП</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rsidTr="00412DF7">
        <w:trPr>
          <w:trHeight w:val="5660"/>
        </w:trPr>
        <w:tc>
          <w:tcPr>
            <w:tcW w:w="1137" w:type="pct"/>
            <w:shd w:val="clear" w:color="auto" w:fill="auto"/>
          </w:tcPr>
          <w:p w:rsidR="00525FFF" w:rsidRPr="00AE58D3" w:rsidRDefault="00525FFF" w:rsidP="00412DF7">
            <w:pPr>
              <w:pStyle w:val="ASFKTablenorm"/>
              <w:ind w:left="57" w:right="57"/>
            </w:pPr>
            <w:r w:rsidRPr="00B11F4A">
              <w:lastRenderedPageBreak/>
              <w:t>Тип организ</w:t>
            </w:r>
            <w:r w:rsidRPr="00AE58D3">
              <w:t xml:space="preserve">ации </w:t>
            </w:r>
          </w:p>
          <w:p w:rsidR="00525FFF" w:rsidRPr="00B11F4A" w:rsidRDefault="00525FFF" w:rsidP="00412DF7">
            <w:pPr>
              <w:pStyle w:val="ASFKTablenorm"/>
              <w:ind w:left="57" w:right="57"/>
            </w:pPr>
          </w:p>
        </w:tc>
        <w:tc>
          <w:tcPr>
            <w:tcW w:w="3863" w:type="pct"/>
            <w:shd w:val="clear" w:color="auto" w:fill="auto"/>
          </w:tcPr>
          <w:p w:rsidR="00525FFF" w:rsidRPr="00AE58D3" w:rsidRDefault="00525FFF" w:rsidP="00412DF7">
            <w:pPr>
              <w:pStyle w:val="ASFKTablenorm"/>
              <w:ind w:left="57" w:right="57"/>
            </w:pPr>
            <w:r w:rsidRPr="00B11F4A">
              <w:t xml:space="preserve">Код и наименование типа организации УБП. </w:t>
            </w:r>
          </w:p>
          <w:p w:rsidR="00525FFF" w:rsidRPr="00AE58D3" w:rsidRDefault="00525FFF" w:rsidP="00412DF7">
            <w:pPr>
              <w:pStyle w:val="ASFKTablenorm"/>
              <w:ind w:left="57" w:right="57"/>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412DF7">
            <w:pPr>
              <w:pStyle w:val="ASFKTablenorm"/>
              <w:ind w:left="57" w:right="57"/>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412DF7">
            <w:pPr>
              <w:pStyle w:val="ASFKTablenorm"/>
              <w:ind w:left="57" w:right="57"/>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412DF7">
            <w:pPr>
              <w:pStyle w:val="ASFKTablenorm"/>
              <w:ind w:left="57" w:right="57"/>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412DF7">
            <w:pPr>
              <w:pStyle w:val="ASFKTablenorm"/>
              <w:ind w:left="57" w:right="57"/>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lastRenderedPageBreak/>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80321">
              <w:lastRenderedPageBreak/>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412DF7">
            <w:pPr>
              <w:pStyle w:val="ASFKTablenorm"/>
              <w:ind w:left="57" w:right="57"/>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8F5011">
              <w:t>Фирменное наимен</w:t>
            </w:r>
            <w:r w:rsidRPr="00525FFF">
              <w:t>о</w:t>
            </w:r>
            <w:r w:rsidRPr="008F5011">
              <w:t>вание организации</w:t>
            </w:r>
          </w:p>
        </w:tc>
        <w:tc>
          <w:tcPr>
            <w:tcW w:w="3863" w:type="pct"/>
            <w:shd w:val="clear" w:color="auto" w:fill="auto"/>
          </w:tcPr>
          <w:p w:rsidR="00525FFF" w:rsidRPr="00AE58D3" w:rsidRDefault="00525FFF" w:rsidP="00412DF7">
            <w:pPr>
              <w:pStyle w:val="ASFKTablenorm"/>
              <w:ind w:left="57" w:right="57"/>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rsidTr="00412DF7">
        <w:tc>
          <w:tcPr>
            <w:tcW w:w="1137" w:type="pct"/>
            <w:shd w:val="clear" w:color="auto" w:fill="auto"/>
          </w:tcPr>
          <w:p w:rsidR="00525FFF" w:rsidRDefault="00525FFF" w:rsidP="00412DF7">
            <w:pPr>
              <w:pStyle w:val="ASFKTablenorm"/>
              <w:ind w:left="57" w:right="57"/>
            </w:pPr>
            <w:r>
              <w:t>БИК</w:t>
            </w:r>
          </w:p>
        </w:tc>
        <w:tc>
          <w:tcPr>
            <w:tcW w:w="3863" w:type="pct"/>
            <w:shd w:val="clear" w:color="auto" w:fill="auto"/>
          </w:tcPr>
          <w:p w:rsidR="00525FFF" w:rsidRPr="00AE58D3" w:rsidRDefault="00525FFF" w:rsidP="00412DF7">
            <w:pPr>
              <w:pStyle w:val="ASFKTablenorm"/>
              <w:ind w:left="57" w:right="57"/>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412DF7">
            <w:pPr>
              <w:pStyle w:val="ASFKTablenorm"/>
              <w:ind w:left="57" w:right="57"/>
            </w:pPr>
            <w:r w:rsidRPr="00657D05">
              <w:t>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Default="00525FFF" w:rsidP="00412DF7">
            <w:pPr>
              <w:pStyle w:val="ASFKTablenorm"/>
              <w:ind w:left="57" w:right="57"/>
            </w:pPr>
            <w:r>
              <w:t>Номер банка</w:t>
            </w:r>
          </w:p>
        </w:tc>
        <w:tc>
          <w:tcPr>
            <w:tcW w:w="3863" w:type="pct"/>
            <w:shd w:val="clear" w:color="auto" w:fill="auto"/>
          </w:tcPr>
          <w:p w:rsidR="00525FFF" w:rsidRPr="00657D05" w:rsidRDefault="00525FFF" w:rsidP="00412DF7">
            <w:pPr>
              <w:pStyle w:val="ASFKTablenorm"/>
              <w:ind w:left="57" w:right="57"/>
            </w:pPr>
            <w:r w:rsidRPr="00657D05">
              <w:t>УБП: 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ИНН</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КПП</w:t>
            </w:r>
          </w:p>
        </w:tc>
        <w:tc>
          <w:tcPr>
            <w:tcW w:w="3863" w:type="pct"/>
            <w:shd w:val="clear" w:color="auto" w:fill="auto"/>
          </w:tcPr>
          <w:p w:rsidR="00525FFF" w:rsidRPr="008F5011"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Бюджет </w:t>
            </w:r>
          </w:p>
        </w:tc>
        <w:tc>
          <w:tcPr>
            <w:tcW w:w="3863" w:type="pct"/>
            <w:shd w:val="clear" w:color="auto" w:fill="auto"/>
          </w:tcPr>
          <w:p w:rsidR="00525FFF" w:rsidRDefault="00525FFF" w:rsidP="00412DF7">
            <w:pPr>
              <w:pStyle w:val="ASFKTablenorm"/>
              <w:ind w:left="57" w:right="57"/>
            </w:pPr>
            <w:r w:rsidRPr="00B11F4A">
              <w:t>Наименование бюджета</w:t>
            </w:r>
            <w:r>
              <w:t>.</w:t>
            </w:r>
            <w:r w:rsidRPr="00B11F4A">
              <w:t xml:space="preserve"> </w:t>
            </w:r>
          </w:p>
          <w:p w:rsidR="00525FFF" w:rsidRPr="00AE58D3" w:rsidRDefault="00525FFF" w:rsidP="00412DF7">
            <w:pPr>
              <w:pStyle w:val="ASFKTablenorm"/>
              <w:ind w:left="57" w:right="57"/>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412DF7">
            <w:pPr>
              <w:pStyle w:val="ASFKTablenorm"/>
              <w:ind w:left="57" w:right="57"/>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lastRenderedPageBreak/>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412DF7">
            <w:pPr>
              <w:pStyle w:val="ASFKTablenorm"/>
              <w:ind w:left="57" w:right="57"/>
            </w:pPr>
            <w:r w:rsidRPr="00657D05">
              <w:t>В остальных случаях обязательно для з</w:t>
            </w:r>
            <w:r w:rsidRPr="00AE58D3">
              <w:t>аполнения.</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lastRenderedPageBreak/>
              <w:t>Специальные указ</w:t>
            </w:r>
            <w:r w:rsidRPr="00525FFF">
              <w:t>а</w:t>
            </w:r>
            <w:r w:rsidRPr="00AF3BB4">
              <w:t xml:space="preserve">ния </w:t>
            </w:r>
          </w:p>
        </w:tc>
        <w:tc>
          <w:tcPr>
            <w:tcW w:w="3863" w:type="pct"/>
            <w:shd w:val="clear" w:color="auto" w:fill="auto"/>
          </w:tcPr>
          <w:p w:rsidR="00525FFF" w:rsidRDefault="00525FFF" w:rsidP="00412DF7">
            <w:pPr>
              <w:pStyle w:val="ASFKTablenorm"/>
              <w:ind w:left="57" w:right="57"/>
            </w:pPr>
            <w:r w:rsidRPr="00AF3BB4">
              <w:t xml:space="preserve">Код и наименование специальных указаний для УБП. </w:t>
            </w:r>
          </w:p>
          <w:p w:rsidR="00525FFF" w:rsidRPr="00AF3BB4" w:rsidRDefault="00525FFF" w:rsidP="00412DF7">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412DF7">
            <w:pPr>
              <w:pStyle w:val="ASFKTablenorm"/>
              <w:ind w:left="57" w:right="57"/>
            </w:pPr>
            <w:r w:rsidRPr="00AF3BB4">
              <w:t>По умолчанию пустое поле.</w:t>
            </w:r>
          </w:p>
          <w:p w:rsidR="00525FFF" w:rsidRDefault="00525FFF" w:rsidP="00412DF7">
            <w:pPr>
              <w:pStyle w:val="ASFKTablenorm"/>
              <w:ind w:left="57" w:right="57"/>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412DF7">
            <w:pPr>
              <w:pStyle w:val="ASFKTablenorm"/>
              <w:ind w:left="57" w:right="57"/>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t xml:space="preserve">Вид операции </w:t>
            </w:r>
          </w:p>
        </w:tc>
        <w:tc>
          <w:tcPr>
            <w:tcW w:w="3863" w:type="pct"/>
            <w:shd w:val="clear" w:color="auto" w:fill="auto"/>
          </w:tcPr>
          <w:p w:rsidR="00525FFF" w:rsidRPr="00AF3BB4" w:rsidRDefault="00525FFF" w:rsidP="00412DF7">
            <w:pPr>
              <w:pStyle w:val="ASFKTablenorm"/>
              <w:ind w:left="57" w:right="57"/>
            </w:pPr>
            <w:r w:rsidRPr="00AF3BB4">
              <w:t>Код и наименование вида операции УБП.</w:t>
            </w:r>
          </w:p>
          <w:p w:rsidR="00525FFF" w:rsidRPr="00AF3BB4" w:rsidRDefault="00525FFF" w:rsidP="00412DF7">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412DF7">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412DF7">
            <w:pPr>
              <w:pStyle w:val="ASFKTablenorm"/>
              <w:ind w:left="57" w:right="57"/>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412DF7">
            <w:pPr>
              <w:pStyle w:val="ASFKTablenorm"/>
              <w:ind w:left="57" w:right="57"/>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rsidTr="00412DF7">
        <w:tc>
          <w:tcPr>
            <w:tcW w:w="5000" w:type="pct"/>
            <w:gridSpan w:val="2"/>
            <w:shd w:val="clear" w:color="auto" w:fill="auto"/>
          </w:tcPr>
          <w:p w:rsidR="00525FFF" w:rsidRPr="00B11F4A" w:rsidRDefault="00525FFF" w:rsidP="00412DF7">
            <w:pPr>
              <w:pStyle w:val="ASFKTablenorm"/>
              <w:ind w:left="57" w:right="57"/>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ОКТМО ППО</w:t>
            </w:r>
          </w:p>
        </w:tc>
        <w:tc>
          <w:tcPr>
            <w:tcW w:w="3863" w:type="pct"/>
            <w:shd w:val="clear" w:color="auto" w:fill="auto"/>
          </w:tcPr>
          <w:p w:rsidR="00525FFF" w:rsidRDefault="00525FFF" w:rsidP="00412DF7">
            <w:pPr>
              <w:pStyle w:val="ASFKTablenorm"/>
              <w:ind w:left="57" w:right="57"/>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412DF7">
            <w:pPr>
              <w:pStyle w:val="ASFKTablenorm"/>
              <w:ind w:left="57" w:right="57"/>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412DF7">
              <w:rPr>
                <w:rStyle w:val="ASFKReporterror"/>
                <w:lang w:val="en-US"/>
              </w:rPr>
              <w:t>Founder</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Pr="00AE58D3" w:rsidRDefault="00525FFF" w:rsidP="00412DF7">
            <w:pPr>
              <w:pStyle w:val="ASFKTablenorm"/>
              <w:ind w:left="57" w:right="57"/>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412DF7">
            <w:pPr>
              <w:pStyle w:val="ASFKTablenorm"/>
              <w:ind w:left="57" w:right="57"/>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lastRenderedPageBreak/>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Default="00525FFF" w:rsidP="00412DF7">
            <w:pPr>
              <w:pStyle w:val="ASFKTablenorm"/>
              <w:ind w:left="57" w:right="57"/>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412DF7">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Default="00525FFF" w:rsidP="00412DF7">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412DF7">
              <w:rPr>
                <w:rStyle w:val="ASFKReporterror"/>
                <w:lang w:val="en-US"/>
              </w:rPr>
              <w:t>ParentSuCode</w:t>
            </w:r>
            <w:r w:rsidRPr="00E00831">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Наименование </w:t>
            </w:r>
          </w:p>
        </w:tc>
        <w:tc>
          <w:tcPr>
            <w:tcW w:w="3863" w:type="pct"/>
            <w:shd w:val="clear" w:color="auto" w:fill="auto"/>
          </w:tcPr>
          <w:p w:rsidR="00525FFF" w:rsidRPr="00AE58D3" w:rsidRDefault="00525FFF" w:rsidP="00412DF7">
            <w:pPr>
              <w:pStyle w:val="ASFKTablenorm"/>
              <w:ind w:left="57" w:right="57"/>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w:t>
            </w:r>
            <w:r w:rsidRPr="00AE58D3">
              <w:lastRenderedPageBreak/>
              <w:t>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 xml:space="preserve">Наименование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ОрФК</w:t>
            </w:r>
          </w:p>
        </w:tc>
        <w:tc>
          <w:tcPr>
            <w:tcW w:w="3863" w:type="pct"/>
            <w:shd w:val="clear" w:color="auto" w:fill="auto"/>
          </w:tcPr>
          <w:p w:rsidR="00525FFF" w:rsidRPr="00AE58D3" w:rsidRDefault="00525FFF" w:rsidP="00412DF7">
            <w:pPr>
              <w:pStyle w:val="ASFKTablenorm"/>
              <w:ind w:left="57" w:right="57"/>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412DF7">
            <w:pPr>
              <w:pStyle w:val="ASFKTablenorm"/>
              <w:ind w:left="57" w:right="57"/>
            </w:pPr>
            <w:r w:rsidRPr="00B11F4A">
              <w:t>Ввод значения вручну</w:t>
            </w:r>
            <w:r w:rsidRPr="00AE58D3">
              <w:t>ю.</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Наименование</w:t>
            </w:r>
          </w:p>
        </w:tc>
        <w:tc>
          <w:tcPr>
            <w:tcW w:w="3863" w:type="pct"/>
            <w:shd w:val="clear" w:color="auto" w:fill="auto"/>
          </w:tcPr>
          <w:p w:rsidR="00525FFF" w:rsidRPr="00AE58D3" w:rsidRDefault="00525FFF" w:rsidP="00412DF7">
            <w:pPr>
              <w:pStyle w:val="ASFKTablenorm"/>
              <w:ind w:left="57" w:right="57"/>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ОГРН</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ОКФС</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Default="00525FFF" w:rsidP="00412DF7">
            <w:pPr>
              <w:pStyle w:val="ASFKTablenorm"/>
              <w:ind w:left="57" w:right="57"/>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ОКОПФ</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ОКОПФ</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ОКОГУ</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ОКПО</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92715F">
        <w:t>219</w:t>
      </w:r>
      <w:r w:rsidR="00487203" w:rsidRPr="00B11F4A">
        <w:fldChar w:fldCharType="end"/>
      </w:r>
      <w:r w:rsidRPr="00B11F4A">
        <w:t>.</w:t>
      </w:r>
    </w:p>
    <w:p w:rsidR="00525FFF" w:rsidRPr="00ED7366" w:rsidRDefault="0092715F" w:rsidP="00525FFF">
      <w:pPr>
        <w:pStyle w:val="ASFKFigure"/>
      </w:pPr>
      <w:r>
        <w:lastRenderedPageBreak/>
        <w:pict>
          <v:shape id="_x0000_i1367" type="#_x0000_t75" style="width:480.75pt;height:456pt">
            <v:imagedata r:id="rId301"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5" w:name="_Ref327441380"/>
      <w:bookmarkStart w:id="1436" w:name="_Toc79490588"/>
      <w:r w:rsidR="0092715F">
        <w:rPr>
          <w:noProof/>
        </w:rPr>
        <w:t>219</w:t>
      </w:r>
      <w:bookmarkEnd w:id="1435"/>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Полномочия и бюджеты</w:t>
      </w:r>
      <w:r>
        <w:t xml:space="preserve"> (2)</w:t>
      </w:r>
      <w:r w:rsidR="001F20AD">
        <w:t>»</w:t>
      </w:r>
      <w:bookmarkEnd w:id="1436"/>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92715F">
        <w:t>127</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7" w:name="_Ref327441292"/>
      <w:bookmarkStart w:id="1438" w:name="_Toc79490356"/>
      <w:r w:rsidR="0092715F">
        <w:rPr>
          <w:noProof/>
        </w:rPr>
        <w:t>127</w:t>
      </w:r>
      <w:bookmarkEnd w:id="1437"/>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38"/>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7"/>
      </w:tblGrid>
      <w:tr w:rsidR="00525FFF" w:rsidRPr="00B11F4A" w:rsidTr="00412DF7">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Код по ОКВЭД </w:t>
            </w:r>
          </w:p>
        </w:tc>
        <w:tc>
          <w:tcPr>
            <w:tcW w:w="7535" w:type="dxa"/>
            <w:shd w:val="clear" w:color="auto" w:fill="auto"/>
          </w:tcPr>
          <w:p w:rsidR="00525FFF" w:rsidRPr="00AE58D3" w:rsidRDefault="00525FFF" w:rsidP="00412DF7">
            <w:pPr>
              <w:pStyle w:val="ASFKTablenorm"/>
              <w:ind w:left="57" w:right="57"/>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412DF7">
            <w:pPr>
              <w:pStyle w:val="ASFKTablenorm"/>
              <w:ind w:left="57" w:right="57"/>
            </w:pPr>
            <w:r>
              <w:t>Ввод значения вручную.</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412DF7">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Полномочие орган</w:t>
            </w:r>
            <w:r w:rsidRPr="00525FFF">
              <w:t>и</w:t>
            </w:r>
            <w:r w:rsidRPr="00130EF6">
              <w:t>зации (Код)</w:t>
            </w:r>
          </w:p>
        </w:tc>
        <w:tc>
          <w:tcPr>
            <w:tcW w:w="7535" w:type="dxa"/>
            <w:shd w:val="clear" w:color="auto" w:fill="auto"/>
          </w:tcPr>
          <w:p w:rsidR="00525FFF" w:rsidRPr="00130EF6" w:rsidRDefault="00525FFF" w:rsidP="00412DF7">
            <w:pPr>
              <w:pStyle w:val="ASFKTablenorm"/>
              <w:ind w:left="57" w:right="57"/>
            </w:pPr>
            <w:r w:rsidRPr="00130EF6">
              <w:t>Выбирается из списка значений.</w:t>
            </w:r>
          </w:p>
          <w:p w:rsidR="00525FFF" w:rsidRPr="00130EF6" w:rsidRDefault="00525FFF" w:rsidP="00412DF7">
            <w:pPr>
              <w:pStyle w:val="ASFKTablenorm"/>
              <w:ind w:left="57" w:right="57"/>
            </w:pPr>
            <w:r>
              <w:t>Допустимые значения</w:t>
            </w:r>
            <w:r w:rsidRPr="00130EF6">
              <w:t xml:space="preserve">: </w:t>
            </w:r>
            <w:bookmarkStart w:id="1439"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39"/>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412DF7">
            <w:pPr>
              <w:pStyle w:val="ASFKTablenorm"/>
              <w:ind w:left="57" w:right="57"/>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412DF7">
            <w:pPr>
              <w:pStyle w:val="ASFKTablenorm"/>
              <w:ind w:left="57" w:right="57"/>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lastRenderedPageBreak/>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Дата начала действия по</w:t>
            </w:r>
            <w:r w:rsidRPr="00525FFF">
              <w:t>л</w:t>
            </w:r>
            <w:r w:rsidRPr="00130EF6">
              <w:t>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Дата окончания де</w:t>
            </w:r>
            <w:r w:rsidRPr="00525FFF">
              <w:t>й</w:t>
            </w:r>
            <w:r w:rsidRPr="00130EF6">
              <w:t>ствия полномочия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rsidRPr="00130EF6">
              <w:t>Код бюджета</w:t>
            </w:r>
          </w:p>
        </w:tc>
        <w:tc>
          <w:tcPr>
            <w:tcW w:w="7535" w:type="dxa"/>
            <w:shd w:val="clear" w:color="auto" w:fill="auto"/>
          </w:tcPr>
          <w:p w:rsidR="00525FFF" w:rsidRDefault="00525FFF" w:rsidP="00412DF7">
            <w:pPr>
              <w:pStyle w:val="ASFKTablenorm"/>
              <w:ind w:left="57" w:right="57"/>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130EF6">
              <w:t>Наименование бю</w:t>
            </w:r>
            <w:r w:rsidRPr="00525FFF">
              <w:t>д</w:t>
            </w:r>
            <w:r w:rsidRPr="00130EF6">
              <w:t>жета</w:t>
            </w:r>
          </w:p>
        </w:tc>
        <w:tc>
          <w:tcPr>
            <w:tcW w:w="7535" w:type="dxa"/>
            <w:shd w:val="clear" w:color="auto" w:fill="auto"/>
          </w:tcPr>
          <w:p w:rsidR="00525FFF" w:rsidRDefault="00525FFF" w:rsidP="00412DF7">
            <w:pPr>
              <w:pStyle w:val="ASFKTablenorm"/>
              <w:ind w:left="57" w:right="57"/>
            </w:pPr>
            <w:r w:rsidRPr="00130EF6">
              <w:t xml:space="preserve">УБП: Выбор из справочника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t>ОКТМ</w:t>
            </w:r>
            <w:r w:rsidRPr="00AE58D3">
              <w:t xml:space="preserve">О </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412DF7">
            <w:pPr>
              <w:pStyle w:val="ASFKTablenorm"/>
              <w:ind w:left="57" w:right="57"/>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7B418B">
              <w:t>Значение поля может быть 8</w:t>
            </w:r>
            <w:r w:rsidRPr="00AE58D3">
              <w:t xml:space="preserve"> или 11 символов.</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Почтовый индекс</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Субъект РФ</w:t>
            </w:r>
          </w:p>
        </w:tc>
        <w:tc>
          <w:tcPr>
            <w:tcW w:w="7535" w:type="dxa"/>
            <w:shd w:val="clear" w:color="auto" w:fill="auto"/>
          </w:tcPr>
          <w:p w:rsidR="00525FFF" w:rsidRDefault="00525FFF" w:rsidP="00412DF7">
            <w:pPr>
              <w:pStyle w:val="ASFKTablenorm"/>
              <w:ind w:left="57" w:right="57"/>
            </w:pPr>
            <w:r w:rsidRPr="00B11F4A">
              <w:t>Наименование субъекта РФ</w:t>
            </w:r>
            <w:r>
              <w:t xml:space="preserve"> УБП.</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Район</w:t>
            </w:r>
          </w:p>
        </w:tc>
        <w:tc>
          <w:tcPr>
            <w:tcW w:w="7535" w:type="dxa"/>
            <w:shd w:val="clear" w:color="auto" w:fill="auto"/>
          </w:tcPr>
          <w:p w:rsidR="00525FFF" w:rsidRDefault="00525FFF" w:rsidP="00412DF7">
            <w:pPr>
              <w:pStyle w:val="ASFKTablenorm"/>
              <w:ind w:left="57" w:right="57"/>
            </w:pPr>
            <w:r w:rsidRPr="00B11F4A">
              <w:t xml:space="preserve">Наименование района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w:t>
            </w:r>
            <w:r w:rsidRPr="00130EF6">
              <w:lastRenderedPageBreak/>
              <w:t>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lastRenderedPageBreak/>
              <w:t>Город</w:t>
            </w:r>
          </w:p>
        </w:tc>
        <w:tc>
          <w:tcPr>
            <w:tcW w:w="7535" w:type="dxa"/>
            <w:shd w:val="clear" w:color="auto" w:fill="auto"/>
          </w:tcPr>
          <w:p w:rsidR="00525FFF" w:rsidRDefault="00525FFF" w:rsidP="00412DF7">
            <w:pPr>
              <w:pStyle w:val="ASFKTablenorm"/>
              <w:ind w:left="57" w:right="57"/>
            </w:pPr>
            <w:r w:rsidRPr="00B11F4A">
              <w:t xml:space="preserve">Наименование города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Населенный пункт</w:t>
            </w:r>
          </w:p>
        </w:tc>
        <w:tc>
          <w:tcPr>
            <w:tcW w:w="7535" w:type="dxa"/>
            <w:shd w:val="clear" w:color="auto" w:fill="auto"/>
          </w:tcPr>
          <w:p w:rsidR="00525FFF" w:rsidRDefault="00525FFF" w:rsidP="00412DF7">
            <w:pPr>
              <w:pStyle w:val="ASFKTablenorm"/>
              <w:ind w:left="57" w:right="57"/>
            </w:pPr>
            <w:r w:rsidRPr="00B11F4A">
              <w:t xml:space="preserve">Наименование населенного пункта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Улица</w:t>
            </w:r>
          </w:p>
        </w:tc>
        <w:tc>
          <w:tcPr>
            <w:tcW w:w="7535" w:type="dxa"/>
            <w:shd w:val="clear" w:color="auto" w:fill="auto"/>
          </w:tcPr>
          <w:p w:rsidR="00525FFF" w:rsidRDefault="00525FFF" w:rsidP="00412DF7">
            <w:pPr>
              <w:pStyle w:val="ASFKTablenorm"/>
              <w:ind w:left="57" w:right="57"/>
            </w:pPr>
            <w:r w:rsidRPr="00B11F4A">
              <w:t xml:space="preserve">Наименование улицы.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Дом</w:t>
            </w:r>
          </w:p>
        </w:tc>
        <w:tc>
          <w:tcPr>
            <w:tcW w:w="7535" w:type="dxa"/>
            <w:shd w:val="clear" w:color="auto" w:fill="auto"/>
          </w:tcPr>
          <w:p w:rsidR="00525FFF" w:rsidRDefault="00525FFF" w:rsidP="00412DF7">
            <w:pPr>
              <w:pStyle w:val="ASFKTablenorm"/>
              <w:ind w:left="57" w:right="57"/>
            </w:pPr>
            <w:r w:rsidRPr="00B11F4A">
              <w:t xml:space="preserve">Наименование дома.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Офис</w:t>
            </w:r>
          </w:p>
        </w:tc>
        <w:tc>
          <w:tcPr>
            <w:tcW w:w="7535" w:type="dxa"/>
            <w:shd w:val="clear" w:color="auto" w:fill="auto"/>
          </w:tcPr>
          <w:p w:rsidR="00525FFF" w:rsidRDefault="00525FFF" w:rsidP="00412DF7">
            <w:pPr>
              <w:pStyle w:val="ASFKTablenorm"/>
              <w:ind w:left="57" w:right="57"/>
            </w:pPr>
            <w:r w:rsidRPr="00B11F4A">
              <w:t xml:space="preserve">Наименование офиса.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w:t>
            </w:r>
            <w:r w:rsidRPr="00130EF6">
              <w:lastRenderedPageBreak/>
              <w:t>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lastRenderedPageBreak/>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Субъект РФ </w:t>
            </w:r>
          </w:p>
        </w:tc>
        <w:tc>
          <w:tcPr>
            <w:tcW w:w="7535" w:type="dxa"/>
            <w:shd w:val="clear" w:color="auto" w:fill="auto"/>
          </w:tcPr>
          <w:p w:rsidR="00525FFF" w:rsidRDefault="00525FFF" w:rsidP="00412DF7">
            <w:pPr>
              <w:pStyle w:val="ASFKTablenorm"/>
              <w:ind w:left="57" w:right="57"/>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Район </w:t>
            </w:r>
          </w:p>
        </w:tc>
        <w:tc>
          <w:tcPr>
            <w:tcW w:w="7535" w:type="dxa"/>
            <w:shd w:val="clear" w:color="auto" w:fill="auto"/>
          </w:tcPr>
          <w:p w:rsidR="00525FFF" w:rsidRDefault="00525FFF" w:rsidP="00412DF7">
            <w:pPr>
              <w:pStyle w:val="ASFKTablenorm"/>
              <w:ind w:left="57" w:right="57"/>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412DF7">
            <w:pPr>
              <w:pStyle w:val="ASFKTablenorm"/>
              <w:ind w:left="57" w:right="57"/>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Город </w:t>
            </w:r>
          </w:p>
        </w:tc>
        <w:tc>
          <w:tcPr>
            <w:tcW w:w="7535" w:type="dxa"/>
            <w:shd w:val="clear" w:color="auto" w:fill="auto"/>
          </w:tcPr>
          <w:p w:rsidR="00525FFF" w:rsidRDefault="00525FFF" w:rsidP="00412DF7">
            <w:pPr>
              <w:pStyle w:val="ASFKTablenorm"/>
              <w:ind w:left="57" w:right="57"/>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rsidTr="00412DF7">
        <w:trPr>
          <w:trHeight w:val="70"/>
        </w:trPr>
        <w:tc>
          <w:tcPr>
            <w:tcW w:w="2217" w:type="dxa"/>
            <w:shd w:val="clear" w:color="auto" w:fill="auto"/>
          </w:tcPr>
          <w:p w:rsidR="00525FFF" w:rsidRPr="00B11F4A" w:rsidRDefault="00525FFF" w:rsidP="00412DF7">
            <w:pPr>
              <w:pStyle w:val="ASFKTablenorm"/>
              <w:ind w:left="57" w:right="57"/>
            </w:pPr>
            <w:r w:rsidRPr="00B11F4A">
              <w:t xml:space="preserve">Населенный пункт </w:t>
            </w:r>
          </w:p>
        </w:tc>
        <w:tc>
          <w:tcPr>
            <w:tcW w:w="7535" w:type="dxa"/>
            <w:shd w:val="clear" w:color="auto" w:fill="auto"/>
          </w:tcPr>
          <w:p w:rsidR="00525FFF" w:rsidRDefault="00525FFF" w:rsidP="00412DF7">
            <w:pPr>
              <w:pStyle w:val="ASFKTablenorm"/>
              <w:ind w:left="57" w:right="57"/>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92715F">
        <w:rPr>
          <w:noProof/>
        </w:rPr>
        <w:t>220</w:t>
      </w:r>
      <w:r w:rsidR="00487203">
        <w:fldChar w:fldCharType="end"/>
      </w:r>
      <w:r w:rsidRPr="00B11F4A">
        <w:t>.</w:t>
      </w:r>
    </w:p>
    <w:p w:rsidR="00525FFF" w:rsidRPr="00A9380C" w:rsidRDefault="0092715F" w:rsidP="00525FFF">
      <w:pPr>
        <w:pStyle w:val="ASFKFigure"/>
      </w:pPr>
      <w:r>
        <w:lastRenderedPageBreak/>
        <w:pict>
          <v:shape id="_x0000_i1368" type="#_x0000_t75" style="width:480pt;height:102pt">
            <v:imagedata r:id="rId302" o:title="0"/>
          </v:shape>
        </w:pict>
      </w:r>
    </w:p>
    <w:p w:rsidR="00487203"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0" w:name="_Ref444679184"/>
      <w:bookmarkStart w:id="1441" w:name="_Toc79490589"/>
      <w:r w:rsidR="0092715F">
        <w:rPr>
          <w:noProof/>
        </w:rPr>
        <w:t>220</w:t>
      </w:r>
      <w:bookmarkEnd w:id="1440"/>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t xml:space="preserve">Сведения о </w:t>
      </w:r>
      <w:r w:rsidR="005364EE">
        <w:t>счетах (3)»</w:t>
      </w:r>
      <w:bookmarkEnd w:id="1441"/>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92715F">
        <w:rPr>
          <w:noProof/>
        </w:rPr>
        <w:t>128</w:t>
      </w:r>
      <w:r w:rsidR="00525FFF">
        <w:fldChar w:fldCharType="end"/>
      </w:r>
      <w:r w:rsidR="00525FFF">
        <w:t>.</w:t>
      </w:r>
    </w:p>
    <w:p w:rsidR="00525FFF"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2" w:name="_Ref381284948"/>
      <w:bookmarkStart w:id="1443" w:name="_Toc79490357"/>
      <w:r w:rsidR="0092715F">
        <w:rPr>
          <w:noProof/>
        </w:rPr>
        <w:t>128</w:t>
      </w:r>
      <w:bookmarkEnd w:id="1442"/>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8"/>
        <w:gridCol w:w="7057"/>
      </w:tblGrid>
      <w:tr w:rsidR="00525FFF" w:rsidRPr="00B11F4A" w:rsidTr="00412DF7">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 xml:space="preserve">БИК </w:t>
            </w:r>
          </w:p>
        </w:tc>
        <w:tc>
          <w:tcPr>
            <w:tcW w:w="7055" w:type="dxa"/>
            <w:shd w:val="clear" w:color="auto" w:fill="auto"/>
          </w:tcPr>
          <w:p w:rsidR="00525FFF" w:rsidRPr="00AE58D3" w:rsidRDefault="00525FFF" w:rsidP="00412DF7">
            <w:pPr>
              <w:pStyle w:val="ASFKTablenorm"/>
              <w:ind w:left="57" w:right="57"/>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Адрес кредитной орган</w:t>
            </w:r>
            <w:r w:rsidRPr="00525FFF">
              <w:t>и</w:t>
            </w:r>
            <w:r w:rsidRPr="00AE58D3">
              <w:t>зации</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Корреспондентский счет</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Расчетный счет</w:t>
            </w:r>
          </w:p>
        </w:tc>
        <w:tc>
          <w:tcPr>
            <w:tcW w:w="7055" w:type="dxa"/>
            <w:shd w:val="clear" w:color="auto" w:fill="auto"/>
          </w:tcPr>
          <w:p w:rsidR="00525FFF" w:rsidRPr="00AE58D3" w:rsidRDefault="00525FFF" w:rsidP="00412DF7">
            <w:pPr>
              <w:pStyle w:val="ASFKTablenorm"/>
              <w:ind w:left="57" w:right="57"/>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92715F">
        <w:t>221</w:t>
      </w:r>
      <w:r w:rsidR="00487203" w:rsidRPr="00B11F4A">
        <w:fldChar w:fldCharType="end"/>
      </w:r>
      <w:r w:rsidRPr="00B11F4A">
        <w:t>.</w:t>
      </w:r>
    </w:p>
    <w:p w:rsidR="00525FFF" w:rsidRPr="00A9380C" w:rsidRDefault="0092715F" w:rsidP="00525FFF">
      <w:pPr>
        <w:pStyle w:val="ASFKFigure"/>
      </w:pPr>
      <w:r>
        <w:pict>
          <v:shape id="_x0000_i1369" type="#_x0000_t75" style="width:480pt;height:174pt">
            <v:imagedata r:id="rId303"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4" w:name="_Ref327441393"/>
      <w:bookmarkStart w:id="1445" w:name="_Toc79490590"/>
      <w:r w:rsidR="0092715F">
        <w:rPr>
          <w:noProof/>
        </w:rPr>
        <w:t>221</w:t>
      </w:r>
      <w:bookmarkEnd w:id="1444"/>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Подписи документа</w:t>
      </w:r>
      <w:r>
        <w:t xml:space="preserve"> (4)</w:t>
      </w:r>
      <w:r w:rsidR="001F20AD">
        <w:t>»</w:t>
      </w:r>
      <w:bookmarkEnd w:id="1445"/>
    </w:p>
    <w:p w:rsidR="00525FFF" w:rsidRPr="00B11F4A" w:rsidRDefault="00487203" w:rsidP="00525FFF">
      <w:pPr>
        <w:pStyle w:val="ASFKNormal"/>
      </w:pPr>
      <w:r>
        <w:lastRenderedPageBreak/>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92715F">
        <w:t>129</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6" w:name="_Ref327441266"/>
      <w:bookmarkStart w:id="1447" w:name="_Toc79490358"/>
      <w:r w:rsidR="0092715F">
        <w:rPr>
          <w:noProof/>
        </w:rPr>
        <w:t>129</w:t>
      </w:r>
      <w:bookmarkEnd w:id="1446"/>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47"/>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8"/>
        <w:gridCol w:w="7417"/>
      </w:tblGrid>
      <w:tr w:rsidR="00525FFF" w:rsidRPr="00B11F4A" w:rsidTr="00412DF7">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Руководитель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Должность</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9752" w:type="dxa"/>
            <w:gridSpan w:val="2"/>
            <w:shd w:val="clear" w:color="auto" w:fill="auto"/>
          </w:tcPr>
          <w:p w:rsidR="00525FFF" w:rsidRPr="00BA470F" w:rsidRDefault="00525FFF" w:rsidP="00412DF7">
            <w:pPr>
              <w:pStyle w:val="ASFKTablenorm"/>
              <w:ind w:left="57" w:right="57"/>
            </w:pPr>
            <w:r w:rsidRPr="00BA470F">
              <w:t xml:space="preserve">Группа полей </w:t>
            </w:r>
            <w:r w:rsidR="001F20AD">
              <w:t>«</w:t>
            </w:r>
            <w:r w:rsidRPr="00BA470F">
              <w:t>Исполнитель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Должность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AE58D3" w:rsidRDefault="00525FFF" w:rsidP="00412DF7">
            <w:pPr>
              <w:pStyle w:val="ASFKTablenorm"/>
              <w:ind w:left="57" w:right="57"/>
            </w:pPr>
            <w:r w:rsidRPr="00B11F4A">
              <w:t>Дата подп</w:t>
            </w:r>
            <w:r w:rsidRPr="00AE58D3">
              <w:t>исания</w:t>
            </w:r>
          </w:p>
        </w:tc>
        <w:tc>
          <w:tcPr>
            <w:tcW w:w="7415" w:type="dxa"/>
            <w:shd w:val="clear" w:color="auto" w:fill="auto"/>
          </w:tcPr>
          <w:p w:rsidR="00525FFF" w:rsidRPr="00B11F4A" w:rsidRDefault="00525FFF" w:rsidP="00412DF7">
            <w:pPr>
              <w:pStyle w:val="ASFKTablenorm"/>
              <w:ind w:left="57" w:right="57"/>
            </w:pPr>
            <w:r w:rsidRPr="00464D2E">
              <w:t>Заполняется автоматически при подписании ЭП данными подписанта</w:t>
            </w:r>
            <w:r w:rsidRPr="00B11F4A">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Должность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Дата </w:t>
            </w:r>
            <w:r>
              <w:t>подписи</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92715F">
        <w:t>222</w:t>
      </w:r>
      <w:r w:rsidR="00487203" w:rsidRPr="00B11F4A">
        <w:fldChar w:fldCharType="end"/>
      </w:r>
      <w:r w:rsidRPr="00B11F4A">
        <w:t>.</w:t>
      </w:r>
    </w:p>
    <w:p w:rsidR="00525FFF" w:rsidRPr="00A9380C" w:rsidRDefault="0092715F" w:rsidP="00525FFF">
      <w:pPr>
        <w:pStyle w:val="ASFKFigure"/>
      </w:pPr>
      <w:r>
        <w:pict>
          <v:shape id="_x0000_i1370" type="#_x0000_t75" style="width:480pt;height:84pt">
            <v:imagedata r:id="rId304" o:title="3"/>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8" w:name="_Ref352776023"/>
      <w:bookmarkStart w:id="1449" w:name="_Toc79490591"/>
      <w:r w:rsidR="0092715F">
        <w:rPr>
          <w:noProof/>
        </w:rPr>
        <w:t>222</w:t>
      </w:r>
      <w:bookmarkEnd w:id="1448"/>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Примечание</w:t>
      </w:r>
      <w:r>
        <w:t xml:space="preserve"> (5)</w:t>
      </w:r>
      <w:r w:rsidR="001F20AD">
        <w:t>»</w:t>
      </w:r>
      <w:bookmarkEnd w:id="1449"/>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92715F">
        <w:t>130</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0" w:name="_Ref352776068"/>
      <w:bookmarkStart w:id="1451" w:name="_Toc79490359"/>
      <w:r w:rsidR="0092715F">
        <w:rPr>
          <w:noProof/>
        </w:rPr>
        <w:t>130</w:t>
      </w:r>
      <w:bookmarkEnd w:id="1450"/>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1"/>
        <w:gridCol w:w="6374"/>
      </w:tblGrid>
      <w:tr w:rsidR="00525FFF" w:rsidRPr="00B11F4A" w:rsidTr="00412DF7">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Результат о</w:t>
            </w:r>
            <w:r w:rsidRPr="00AE58D3">
              <w:t xml:space="preserve">бработки в СЭД </w:t>
            </w:r>
          </w:p>
        </w:tc>
        <w:tc>
          <w:tcPr>
            <w:tcW w:w="6372" w:type="dxa"/>
            <w:shd w:val="clear" w:color="auto" w:fill="auto"/>
          </w:tcPr>
          <w:p w:rsidR="00525FFF" w:rsidRPr="00AE58D3" w:rsidRDefault="00525FFF" w:rsidP="00412DF7">
            <w:pPr>
              <w:pStyle w:val="ASFKTablenorm"/>
              <w:ind w:left="57" w:right="57"/>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412DF7">
            <w:pPr>
              <w:pStyle w:val="ASFKTablenorm"/>
              <w:ind w:left="57" w:right="57"/>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w:t>
            </w:r>
            <w:r>
              <w:lastRenderedPageBreak/>
              <w:t>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lastRenderedPageBreak/>
              <w:t>Учетный номер свед</w:t>
            </w:r>
            <w:r w:rsidRPr="00AE58D3">
              <w:t xml:space="preserve">ений в ФК </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D80173">
              <w:t>Дата регистрации сведений в ФК</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92715F">
        <w:rPr>
          <w:noProof/>
        </w:rPr>
        <w:t>223</w:t>
      </w:r>
      <w:r w:rsidR="005111B9">
        <w:fldChar w:fldCharType="end"/>
      </w:r>
      <w:r w:rsidRPr="00B11F4A">
        <w:t>.</w:t>
      </w:r>
    </w:p>
    <w:p w:rsidR="00525FFF" w:rsidRPr="00A9380C" w:rsidRDefault="0092715F" w:rsidP="00525FFF">
      <w:pPr>
        <w:pStyle w:val="ASFKFigure"/>
      </w:pPr>
      <w:r>
        <w:pict>
          <v:shape id="_x0000_i1371" type="#_x0000_t75" style="width:480pt;height:324pt">
            <v:imagedata r:id="rId305"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2" w:name="_Ref444680411"/>
      <w:bookmarkStart w:id="1453" w:name="_Toc79490592"/>
      <w:r w:rsidR="0092715F">
        <w:rPr>
          <w:noProof/>
        </w:rPr>
        <w:t>223</w:t>
      </w:r>
      <w:bookmarkEnd w:id="1452"/>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bookmarkEnd w:id="1453"/>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92715F">
        <w:rPr>
          <w:noProof/>
        </w:rPr>
        <w:t>131</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4" w:name="_Ref444680433"/>
      <w:bookmarkStart w:id="1455" w:name="_Toc79490360"/>
      <w:r w:rsidR="0092715F">
        <w:rPr>
          <w:noProof/>
        </w:rPr>
        <w:t>131</w:t>
      </w:r>
      <w:bookmarkEnd w:id="1454"/>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9"/>
        <w:gridCol w:w="2136"/>
      </w:tblGrid>
      <w:tr w:rsidR="00525FFF" w:rsidRPr="00B11F4A" w:rsidTr="00412DF7">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412DF7">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 xml:space="preserve">Заказчик </w:t>
            </w:r>
          </w:p>
        </w:tc>
        <w:tc>
          <w:tcPr>
            <w:tcW w:w="2135" w:type="dxa"/>
            <w:vMerge w:val="restart"/>
            <w:shd w:val="clear" w:color="auto" w:fill="auto"/>
          </w:tcPr>
          <w:p w:rsidR="00525FFF" w:rsidRPr="007B2273" w:rsidRDefault="00525FFF" w:rsidP="00412DF7">
            <w:pPr>
              <w:pStyle w:val="ASFKTablenorm"/>
              <w:ind w:left="57" w:right="57"/>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412DF7">
            <w:pPr>
              <w:pStyle w:val="ASFKTablenorm"/>
              <w:ind w:left="57" w:right="57"/>
            </w:pPr>
            <w:r w:rsidRPr="007B2273">
              <w:t>Ввод значения вру</w:t>
            </w:r>
            <w:r w:rsidRPr="00525FFF">
              <w:t>ч</w:t>
            </w:r>
            <w:r w:rsidRPr="007B2273">
              <w:t>ную.</w:t>
            </w:r>
          </w:p>
          <w:p w:rsidR="00525FFF" w:rsidRPr="007B2273" w:rsidRDefault="00525FFF" w:rsidP="00412DF7">
            <w:pPr>
              <w:pStyle w:val="ASFKTablenorm"/>
              <w:ind w:left="57" w:right="57"/>
            </w:pPr>
            <w:r w:rsidRPr="007B2273">
              <w:t>Допустимые знач</w:t>
            </w:r>
            <w:r w:rsidRPr="00525FFF">
              <w:t>е</w:t>
            </w:r>
            <w:r w:rsidRPr="007B2273">
              <w:lastRenderedPageBreak/>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Уполномоченное учреждение</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Специализированная организ</w:t>
            </w:r>
            <w:r w:rsidRPr="00726330">
              <w:t>ация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Финансовый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lastRenderedPageBreak/>
              <w:t>Оператор ООС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lastRenderedPageBreak/>
              <w:t>Оператор электронной площадки</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аудита</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Банк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внутреннего контроля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412DF7">
            <w:pPr>
              <w:pStyle w:val="ASFKTablenorm"/>
              <w:ind w:left="57" w:right="57"/>
            </w:pPr>
          </w:p>
        </w:tc>
      </w:tr>
    </w:tbl>
    <w:p w:rsidR="005D192E" w:rsidRDefault="005D192E" w:rsidP="00CF6825">
      <w:pPr>
        <w:pStyle w:val="32"/>
      </w:pPr>
      <w:bookmarkStart w:id="1456" w:name="_Ref449340818"/>
      <w:bookmarkStart w:id="1457" w:name="_Toc79490222"/>
      <w:r w:rsidRPr="005D192E">
        <w:t>Уведомление о подтверждении (аннулировании)</w:t>
      </w:r>
      <w:bookmarkEnd w:id="1428"/>
      <w:bookmarkEnd w:id="1429"/>
      <w:bookmarkEnd w:id="1430"/>
      <w:bookmarkEnd w:id="1456"/>
      <w:bookmarkEnd w:id="1457"/>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92715F">
        <w:rPr>
          <w:noProof/>
        </w:rPr>
        <w:t>224</w:t>
      </w:r>
      <w:r w:rsidR="005D192E">
        <w:fldChar w:fldCharType="end"/>
      </w:r>
      <w:r w:rsidR="005D192E">
        <w:t xml:space="preserve">. </w:t>
      </w:r>
    </w:p>
    <w:p w:rsidR="005D192E" w:rsidRDefault="0092715F" w:rsidP="005D192E">
      <w:pPr>
        <w:pStyle w:val="ASFKFigure"/>
      </w:pPr>
      <w:r>
        <w:lastRenderedPageBreak/>
        <w:pict>
          <v:shape id="_x0000_i1372" type="#_x0000_t75" style="width:480pt;height:276pt">
            <v:imagedata r:id="rId306" o:title="0"/>
          </v:shape>
        </w:pict>
      </w:r>
    </w:p>
    <w:p w:rsidR="005D192E" w:rsidRDefault="005D192E" w:rsidP="00F018DF">
      <w:pPr>
        <w:pStyle w:val="ASFKFigName"/>
      </w:pPr>
      <w:r>
        <w:fldChar w:fldCharType="begin"/>
      </w:r>
      <w:r>
        <w:instrText xml:space="preserve"> SEQ Рисунок \* ARABIC </w:instrText>
      </w:r>
      <w:r>
        <w:fldChar w:fldCharType="separate"/>
      </w:r>
      <w:bookmarkStart w:id="1458" w:name="_Ref356375659"/>
      <w:bookmarkStart w:id="1459" w:name="_Toc79490593"/>
      <w:r w:rsidR="0092715F">
        <w:rPr>
          <w:noProof/>
        </w:rPr>
        <w:t>224</w:t>
      </w:r>
      <w:bookmarkEnd w:id="1458"/>
      <w:r>
        <w:fldChar w:fldCharType="end"/>
      </w:r>
      <w:r>
        <w:t xml:space="preserve">. </w:t>
      </w:r>
      <w:r w:rsidR="005E002D">
        <w:t>ЭФ списка</w:t>
      </w:r>
      <w:r>
        <w:t xml:space="preserve"> документов </w:t>
      </w:r>
      <w:r w:rsidR="001F20AD">
        <w:t>«</w:t>
      </w:r>
      <w:r w:rsidRPr="005D192E">
        <w:t>Уведомление о подтверждении (аннулировании)</w:t>
      </w:r>
      <w:r w:rsidR="001F20AD">
        <w:t>»</w:t>
      </w:r>
      <w:bookmarkEnd w:id="1459"/>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92715F">
        <w:rPr>
          <w:noProof/>
        </w:rPr>
        <w:t>225</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92715F" w:rsidP="00980F73">
      <w:pPr>
        <w:pStyle w:val="ASFKFigure"/>
      </w:pPr>
      <w:r>
        <w:lastRenderedPageBreak/>
        <w:pict>
          <v:shape id="_x0000_i1373" type="#_x0000_t75" style="width:480pt;height:366pt">
            <v:imagedata r:id="rId307" o:title="0"/>
          </v:shape>
        </w:pict>
      </w:r>
    </w:p>
    <w:p w:rsidR="00980F73" w:rsidRDefault="00980F73" w:rsidP="00F018DF">
      <w:pPr>
        <w:pStyle w:val="ASFKFigName"/>
      </w:pPr>
      <w:r>
        <w:fldChar w:fldCharType="begin"/>
      </w:r>
      <w:r>
        <w:instrText xml:space="preserve"> SEQ Рисунок \* ARABIC </w:instrText>
      </w:r>
      <w:r>
        <w:fldChar w:fldCharType="separate"/>
      </w:r>
      <w:bookmarkStart w:id="1460" w:name="_Ref356376055"/>
      <w:bookmarkStart w:id="1461" w:name="_Toc79490594"/>
      <w:r w:rsidR="0092715F">
        <w:rPr>
          <w:noProof/>
        </w:rPr>
        <w:t>225</w:t>
      </w:r>
      <w:bookmarkEnd w:id="1460"/>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Реквизиты запроса (1)</w:t>
      </w:r>
      <w:r w:rsidR="001F20AD">
        <w:t>»</w:t>
      </w:r>
      <w:bookmarkEnd w:id="1461"/>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92715F">
        <w:rPr>
          <w:noProof/>
        </w:rPr>
        <w:t>132</w:t>
      </w:r>
      <w:r>
        <w:fldChar w:fldCharType="end"/>
      </w:r>
      <w:r>
        <w:t>.</w:t>
      </w:r>
    </w:p>
    <w:p w:rsid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2" w:name="_Ref356377949"/>
      <w:bookmarkStart w:id="1463" w:name="_Toc79490361"/>
      <w:r w:rsidR="0092715F">
        <w:rPr>
          <w:noProof/>
        </w:rPr>
        <w:t>132</w:t>
      </w:r>
      <w:bookmarkEnd w:id="1462"/>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rsidTr="00412DF7">
        <w:trPr>
          <w:trHeight w:val="373"/>
        </w:trPr>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Общая информация</w:t>
            </w:r>
            <w:r w:rsidR="001F20AD" w:rsidRPr="00412DF7">
              <w:rPr>
                <w:rStyle w:val="ASFKSymBold"/>
                <w:b w:val="0"/>
              </w:rPr>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Номер</w:t>
            </w:r>
            <w:r w:rsidRPr="0039187F">
              <w:t xml:space="preserve"> </w:t>
            </w:r>
          </w:p>
        </w:tc>
        <w:tc>
          <w:tcPr>
            <w:tcW w:w="7538" w:type="dxa"/>
            <w:shd w:val="clear" w:color="auto" w:fill="auto"/>
          </w:tcPr>
          <w:p w:rsidR="0039187F" w:rsidRPr="00125C5C" w:rsidRDefault="0039187F" w:rsidP="00412DF7">
            <w:pPr>
              <w:pStyle w:val="ASFKTablenorm"/>
              <w:ind w:left="57" w:right="57"/>
            </w:pPr>
            <w:r w:rsidRPr="00125C5C">
              <w:t xml:space="preserve">Номер </w:t>
            </w:r>
            <w:r w:rsidR="00DE04FB">
              <w:t>у</w:t>
            </w:r>
            <w:r w:rsidRPr="00125C5C">
              <w:t>ведомления.</w:t>
            </w:r>
          </w:p>
          <w:p w:rsidR="0039187F" w:rsidRPr="0039187F" w:rsidRDefault="0039187F" w:rsidP="00412DF7">
            <w:pPr>
              <w:pStyle w:val="ASFKTablenorm"/>
              <w:ind w:left="57" w:right="57"/>
            </w:pPr>
            <w:r w:rsidRPr="00125C5C">
              <w:t xml:space="preserve">Заполняется </w:t>
            </w:r>
            <w:r w:rsidRPr="0039187F">
              <w:t>пользователем вручную.</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 xml:space="preserve">Дата </w:t>
            </w:r>
          </w:p>
        </w:tc>
        <w:tc>
          <w:tcPr>
            <w:tcW w:w="7538" w:type="dxa"/>
            <w:shd w:val="clear" w:color="auto" w:fill="auto"/>
          </w:tcPr>
          <w:p w:rsidR="0039187F" w:rsidRPr="00125C5C" w:rsidRDefault="0039187F" w:rsidP="00412DF7">
            <w:pPr>
              <w:pStyle w:val="ASFKTablenorm"/>
              <w:ind w:left="57" w:right="57"/>
            </w:pPr>
            <w:r w:rsidRPr="00125C5C">
              <w:t xml:space="preserve">Дата </w:t>
            </w:r>
            <w:r w:rsidR="00DE04FB">
              <w:t>у</w:t>
            </w:r>
            <w:r w:rsidRPr="00125C5C">
              <w:t>ведомления.</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39187F" w:rsidRDefault="0039187F" w:rsidP="00412DF7">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412DF7">
            <w:pPr>
              <w:pStyle w:val="ASFKTablenorm"/>
              <w:ind w:left="57" w:right="57"/>
            </w:pPr>
            <w:r w:rsidRPr="00125C5C">
              <w:t>Дата документа не должна быть больше текущей даты</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 xml:space="preserve">Бюджет </w:t>
            </w:r>
          </w:p>
        </w:tc>
        <w:tc>
          <w:tcPr>
            <w:tcW w:w="7538" w:type="dxa"/>
            <w:shd w:val="clear" w:color="auto" w:fill="auto"/>
          </w:tcPr>
          <w:p w:rsidR="0039187F" w:rsidRPr="0039187F" w:rsidRDefault="0039187F" w:rsidP="00412DF7">
            <w:pPr>
              <w:pStyle w:val="ASFKTablenorm"/>
              <w:ind w:left="57" w:right="57"/>
            </w:pPr>
            <w:r w:rsidRPr="00125C5C">
              <w:t>Наименование бюджета</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Автоматически заполняется из справочник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rsidTr="00412DF7">
        <w:trPr>
          <w:trHeight w:val="1461"/>
        </w:trPr>
        <w:tc>
          <w:tcPr>
            <w:tcW w:w="2217" w:type="dxa"/>
            <w:shd w:val="clear" w:color="auto" w:fill="auto"/>
          </w:tcPr>
          <w:p w:rsidR="0039187F" w:rsidRPr="00125C5C" w:rsidRDefault="0039187F" w:rsidP="00412DF7">
            <w:pPr>
              <w:pStyle w:val="ASFKTablenorm"/>
              <w:ind w:left="57" w:right="57"/>
            </w:pPr>
            <w:r w:rsidRPr="00125C5C">
              <w:lastRenderedPageBreak/>
              <w:t>Вышестоящая организация</w:t>
            </w:r>
          </w:p>
        </w:tc>
        <w:tc>
          <w:tcPr>
            <w:tcW w:w="7538" w:type="dxa"/>
            <w:shd w:val="clear" w:color="auto" w:fill="auto"/>
          </w:tcPr>
          <w:p w:rsidR="0039187F" w:rsidRPr="0039187F" w:rsidRDefault="0039187F" w:rsidP="00412DF7">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412DF7">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Орган ФК</w:t>
            </w:r>
            <w:r w:rsidR="001F20AD" w:rsidRPr="00412DF7">
              <w:rPr>
                <w:rStyle w:val="ASFKSymBold"/>
                <w:b w:val="0"/>
              </w:rPr>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Код ОрФК</w:t>
            </w:r>
          </w:p>
        </w:tc>
        <w:tc>
          <w:tcPr>
            <w:tcW w:w="7538" w:type="dxa"/>
            <w:shd w:val="clear" w:color="auto" w:fill="auto"/>
          </w:tcPr>
          <w:p w:rsidR="0039187F" w:rsidRPr="0039187F" w:rsidRDefault="0039187F" w:rsidP="00412DF7">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412DF7">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Наименование</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Закладка </w:t>
            </w:r>
            <w:r w:rsidR="001F20AD" w:rsidRPr="00412DF7">
              <w:rPr>
                <w:rStyle w:val="ASFKSymBold"/>
                <w:b w:val="0"/>
              </w:rPr>
              <w:t>«</w:t>
            </w:r>
            <w:r w:rsidRPr="00412DF7">
              <w:rPr>
                <w:rStyle w:val="ASFKSymBold"/>
                <w:b w:val="0"/>
              </w:rPr>
              <w:t>Реквизиты запроса (1)</w:t>
            </w:r>
            <w:r w:rsidR="001F20AD" w:rsidRPr="00412DF7">
              <w:rPr>
                <w:rStyle w:val="ASFKSymBold"/>
                <w:b w:val="0"/>
              </w:rPr>
              <w:t>»</w:t>
            </w:r>
          </w:p>
        </w:tc>
      </w:tr>
      <w:tr w:rsidR="0039187F" w:rsidRPr="00125C5C" w:rsidTr="00412DF7">
        <w:tc>
          <w:tcPr>
            <w:tcW w:w="9755" w:type="dxa"/>
            <w:gridSpan w:val="2"/>
            <w:shd w:val="clear" w:color="auto" w:fill="auto"/>
          </w:tcPr>
          <w:p w:rsidR="0039187F" w:rsidRPr="00125C5C" w:rsidRDefault="0039187F" w:rsidP="00412DF7">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39187F" w:rsidRPr="00125C5C">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Дата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Дата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Полное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w:t>
            </w:r>
            <w:r w:rsidRPr="0039187F">
              <w:t>изации</w:t>
            </w:r>
            <w:r w:rsidR="00DE23B9">
              <w:t>.</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412DF7">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Краткое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Краткое наименование орган</w:t>
            </w:r>
            <w:r w:rsidRPr="0039187F">
              <w:t>изации</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Признак</w:t>
            </w:r>
          </w:p>
        </w:tc>
        <w:tc>
          <w:tcPr>
            <w:tcW w:w="7538" w:type="dxa"/>
            <w:shd w:val="clear" w:color="auto" w:fill="auto"/>
          </w:tcPr>
          <w:p w:rsidR="0039187F" w:rsidRPr="00125C5C" w:rsidRDefault="0039187F" w:rsidP="00412DF7">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Основание аннулирования</w:t>
            </w:r>
          </w:p>
        </w:tc>
        <w:tc>
          <w:tcPr>
            <w:tcW w:w="7538" w:type="dxa"/>
            <w:shd w:val="clear" w:color="auto" w:fill="auto"/>
          </w:tcPr>
          <w:p w:rsidR="0039187F" w:rsidRPr="0039187F" w:rsidRDefault="0039187F" w:rsidP="00412DF7">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92715F">
        <w:rPr>
          <w:noProof/>
        </w:rPr>
        <w:t>226</w:t>
      </w:r>
      <w:r w:rsidR="00DE04FB">
        <w:fldChar w:fldCharType="end"/>
      </w:r>
      <w:r w:rsidR="00DE04FB">
        <w:t>.</w:t>
      </w:r>
    </w:p>
    <w:p w:rsidR="0039187F" w:rsidRDefault="0092715F" w:rsidP="00DE04FB">
      <w:pPr>
        <w:pStyle w:val="ASFKFigure"/>
      </w:pPr>
      <w:r>
        <w:pict>
          <v:shape id="_x0000_i1374" type="#_x0000_t75" style="width:480pt;height:3in">
            <v:imagedata r:id="rId308" o:title="0"/>
          </v:shape>
        </w:pict>
      </w:r>
    </w:p>
    <w:p w:rsidR="00DE04FB" w:rsidRDefault="00DE04FB" w:rsidP="00F018DF">
      <w:pPr>
        <w:pStyle w:val="ASFKFigName"/>
      </w:pPr>
      <w:r>
        <w:fldChar w:fldCharType="begin"/>
      </w:r>
      <w:r>
        <w:instrText xml:space="preserve"> SEQ Рисунок \* ARABIC </w:instrText>
      </w:r>
      <w:r>
        <w:fldChar w:fldCharType="separate"/>
      </w:r>
      <w:bookmarkStart w:id="1464" w:name="_Ref356378125"/>
      <w:bookmarkStart w:id="1465" w:name="_Toc79490595"/>
      <w:r w:rsidR="0092715F">
        <w:rPr>
          <w:noProof/>
        </w:rPr>
        <w:t>226</w:t>
      </w:r>
      <w:bookmarkEnd w:id="1464"/>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Подписи (2)</w:t>
      </w:r>
      <w:r w:rsidR="001F20AD">
        <w:t>»</w:t>
      </w:r>
      <w:bookmarkEnd w:id="1465"/>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92715F">
        <w:rPr>
          <w:noProof/>
        </w:rPr>
        <w:t>133</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6" w:name="_Ref356378378"/>
      <w:bookmarkStart w:id="1467" w:name="_Toc79490362"/>
      <w:r w:rsidR="0092715F">
        <w:rPr>
          <w:noProof/>
        </w:rPr>
        <w:t>133</w:t>
      </w:r>
      <w:bookmarkEnd w:id="1466"/>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Руководитель (уполномоченное лицо)</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Должность</w:t>
            </w:r>
          </w:p>
        </w:tc>
        <w:tc>
          <w:tcPr>
            <w:tcW w:w="7538" w:type="dxa"/>
            <w:shd w:val="clear" w:color="auto" w:fill="auto"/>
          </w:tcPr>
          <w:p w:rsidR="0039187F" w:rsidRPr="00125C5C" w:rsidRDefault="0039187F" w:rsidP="00412DF7">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412DF7">
            <w:pPr>
              <w:pStyle w:val="ASFKTablenorm"/>
              <w:ind w:left="57" w:right="57"/>
            </w:pPr>
            <w:r w:rsidRPr="00125C5C">
              <w:t>Возможно редактирование пользователем вручную.</w:t>
            </w:r>
          </w:p>
          <w:p w:rsidR="0039187F" w:rsidRPr="00125C5C" w:rsidRDefault="0039187F" w:rsidP="00412DF7">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ФИО</w:t>
            </w:r>
          </w:p>
        </w:tc>
        <w:tc>
          <w:tcPr>
            <w:tcW w:w="7538" w:type="dxa"/>
            <w:shd w:val="clear" w:color="auto" w:fill="auto"/>
          </w:tcPr>
          <w:p w:rsidR="0039187F" w:rsidRPr="00125C5C" w:rsidRDefault="0039187F" w:rsidP="00412DF7">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либо вручную.</w:t>
            </w:r>
          </w:p>
        </w:tc>
      </w:tr>
      <w:tr w:rsidR="00DE04FB" w:rsidRPr="005C49E9" w:rsidTr="00412DF7">
        <w:tc>
          <w:tcPr>
            <w:tcW w:w="9755" w:type="dxa"/>
            <w:gridSpan w:val="2"/>
            <w:shd w:val="clear" w:color="auto" w:fill="auto"/>
          </w:tcPr>
          <w:p w:rsidR="00DE04FB" w:rsidRPr="00412DF7" w:rsidRDefault="00DE04FB"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Ответственный исполнитель</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ФИО </w:t>
            </w:r>
          </w:p>
        </w:tc>
        <w:tc>
          <w:tcPr>
            <w:tcW w:w="7538" w:type="dxa"/>
            <w:shd w:val="clear" w:color="auto" w:fill="auto"/>
          </w:tcPr>
          <w:p w:rsidR="0039187F" w:rsidRPr="00125C5C" w:rsidRDefault="0039187F" w:rsidP="00412DF7">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412DF7">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Телефон </w:t>
            </w: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w:t>
            </w:r>
            <w:r w:rsidRPr="00125C5C">
              <w:lastRenderedPageBreak/>
              <w:t xml:space="preserve">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39187F" w:rsidRDefault="0039187F" w:rsidP="00412DF7">
            <w:pPr>
              <w:pStyle w:val="ASFKTablenorm"/>
              <w:ind w:left="57" w:right="57"/>
            </w:pPr>
            <w:r w:rsidRPr="00125C5C">
              <w:lastRenderedPageBreak/>
              <w:t>Дата подпис</w:t>
            </w:r>
            <w:r w:rsidRPr="0039187F">
              <w:t>ания</w:t>
            </w:r>
          </w:p>
        </w:tc>
        <w:tc>
          <w:tcPr>
            <w:tcW w:w="7538" w:type="dxa"/>
            <w:shd w:val="clear" w:color="auto" w:fill="auto"/>
          </w:tcPr>
          <w:p w:rsidR="0039187F" w:rsidRPr="0039187F" w:rsidRDefault="0039187F" w:rsidP="00412DF7">
            <w:pPr>
              <w:pStyle w:val="ASFKTablenorm"/>
              <w:ind w:left="57" w:right="57"/>
            </w:pPr>
            <w:r w:rsidRPr="00125C5C">
              <w:t>Дата подпис</w:t>
            </w:r>
            <w:r w:rsidRPr="0039187F">
              <w:t>ания документа</w:t>
            </w:r>
            <w:r w:rsidR="008B3E2C">
              <w:t>.</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125C5C" w:rsidRDefault="0039187F" w:rsidP="00412DF7">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Результат обработки в ППО </w:t>
            </w:r>
            <w:r w:rsidR="001F20AD">
              <w:t>«</w:t>
            </w:r>
            <w:r w:rsidRPr="00125C5C">
              <w:t>СЭД</w:t>
            </w:r>
            <w:r w:rsidR="001F20AD">
              <w:t>»</w:t>
            </w:r>
          </w:p>
        </w:tc>
        <w:tc>
          <w:tcPr>
            <w:tcW w:w="7538" w:type="dxa"/>
            <w:shd w:val="clear" w:color="auto" w:fill="auto"/>
          </w:tcPr>
          <w:p w:rsidR="0039187F" w:rsidRPr="00125C5C" w:rsidRDefault="0039187F" w:rsidP="00412DF7">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412DF7">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412DF7">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68" w:name="_Ref356405120"/>
      <w:bookmarkStart w:id="1469" w:name="_Ref357776758"/>
      <w:bookmarkStart w:id="1470" w:name="_Toc387859047"/>
      <w:bookmarkStart w:id="1471" w:name="_Toc410283307"/>
      <w:bookmarkStart w:id="1472" w:name="_Toc79490223"/>
      <w:r w:rsidRPr="00F27D19">
        <w:t>Информация из реестра</w:t>
      </w:r>
      <w:bookmarkEnd w:id="1468"/>
      <w:bookmarkEnd w:id="1469"/>
      <w:bookmarkEnd w:id="1470"/>
      <w:bookmarkEnd w:id="1471"/>
      <w:bookmarkEnd w:id="1472"/>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92715F">
        <w:t>227</w:t>
      </w:r>
      <w:r w:rsidR="00F27D19" w:rsidRPr="00F27D19">
        <w:fldChar w:fldCharType="end"/>
      </w:r>
      <w:r w:rsidR="00581CAB" w:rsidRPr="00F27D19">
        <w:t>.</w:t>
      </w:r>
    </w:p>
    <w:p w:rsidR="00CF6825" w:rsidRDefault="0092715F" w:rsidP="00F27D19">
      <w:pPr>
        <w:pStyle w:val="ASFKFigure"/>
      </w:pPr>
      <w:r>
        <w:pict>
          <v:shape id="_x0000_i1375" type="#_x0000_t75" style="width:480pt;height:276pt">
            <v:imagedata r:id="rId309" o:title="0"/>
          </v:shape>
        </w:pict>
      </w:r>
    </w:p>
    <w:p w:rsidR="00F27D19" w:rsidRPr="00F27D19" w:rsidRDefault="00F27D19" w:rsidP="00F018DF">
      <w:pPr>
        <w:pStyle w:val="ASFKFigName"/>
      </w:pPr>
      <w:r>
        <w:fldChar w:fldCharType="begin"/>
      </w:r>
      <w:r>
        <w:instrText xml:space="preserve"> SEQ Рисунок \* ARABIC </w:instrText>
      </w:r>
      <w:r>
        <w:fldChar w:fldCharType="separate"/>
      </w:r>
      <w:bookmarkStart w:id="1473" w:name="_Ref356297811"/>
      <w:bookmarkStart w:id="1474" w:name="_Toc79490596"/>
      <w:r w:rsidR="0092715F">
        <w:rPr>
          <w:noProof/>
        </w:rPr>
        <w:t>227</w:t>
      </w:r>
      <w:bookmarkEnd w:id="1473"/>
      <w:r>
        <w:fldChar w:fldCharType="end"/>
      </w:r>
      <w:r>
        <w:t xml:space="preserve">. </w:t>
      </w:r>
      <w:r w:rsidR="00104E88">
        <w:t>ЭФ списка</w:t>
      </w:r>
      <w:r>
        <w:t xml:space="preserve"> документов </w:t>
      </w:r>
      <w:r w:rsidR="001F20AD">
        <w:t>«</w:t>
      </w:r>
      <w:r>
        <w:t>Информация из реестра</w:t>
      </w:r>
      <w:r w:rsidR="001F20AD">
        <w:t>»</w:t>
      </w:r>
      <w:bookmarkEnd w:id="1474"/>
    </w:p>
    <w:p w:rsidR="00581CAB" w:rsidRPr="00197972" w:rsidRDefault="00581CAB" w:rsidP="00881A26">
      <w:pPr>
        <w:pStyle w:val="41"/>
      </w:pPr>
      <w:r w:rsidRPr="00197972">
        <w:lastRenderedPageBreak/>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92715F">
        <w:rPr>
          <w:noProof/>
        </w:rPr>
        <w:t>228</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92715F" w:rsidP="00A018D3">
      <w:pPr>
        <w:pStyle w:val="ASFKFigure"/>
        <w:rPr>
          <w:lang w:val="en-US"/>
        </w:rPr>
      </w:pPr>
      <w:r>
        <w:rPr>
          <w:lang w:val="en-US"/>
        </w:rPr>
        <w:pict>
          <v:shape id="_x0000_i1376" type="#_x0000_t75" style="width:480pt;height:264pt">
            <v:imagedata r:id="rId310" o:title="0"/>
          </v:shape>
        </w:pict>
      </w:r>
    </w:p>
    <w:p w:rsidR="007837CB" w:rsidRDefault="007837CB" w:rsidP="00F018DF">
      <w:pPr>
        <w:pStyle w:val="ASFKFigName"/>
      </w:pPr>
      <w:r>
        <w:fldChar w:fldCharType="begin"/>
      </w:r>
      <w:r>
        <w:instrText xml:space="preserve"> SEQ Рисунок \* ARABIC </w:instrText>
      </w:r>
      <w:r>
        <w:fldChar w:fldCharType="separate"/>
      </w:r>
      <w:bookmarkStart w:id="1475" w:name="_Ref356297992"/>
      <w:bookmarkStart w:id="1476" w:name="_Toc79490597"/>
      <w:r w:rsidR="0092715F">
        <w:rPr>
          <w:noProof/>
        </w:rPr>
        <w:t>228</w:t>
      </w:r>
      <w:bookmarkEnd w:id="1475"/>
      <w:r>
        <w:fldChar w:fldCharType="end"/>
      </w:r>
      <w:r>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76"/>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92715F">
        <w:rPr>
          <w:noProof/>
        </w:rPr>
        <w:t>134</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7" w:name="_Ref356296671"/>
      <w:bookmarkStart w:id="1478" w:name="_Toc79490363"/>
      <w:r w:rsidR="0092715F">
        <w:rPr>
          <w:noProof/>
        </w:rPr>
        <w:t>134</w:t>
      </w:r>
      <w:bookmarkEnd w:id="1477"/>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Общая информация</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Номер </w:t>
            </w:r>
          </w:p>
        </w:tc>
        <w:tc>
          <w:tcPr>
            <w:tcW w:w="3864" w:type="pct"/>
            <w:shd w:val="clear" w:color="auto" w:fill="auto"/>
          </w:tcPr>
          <w:p w:rsidR="00AD0010" w:rsidRPr="00B55F0B" w:rsidRDefault="00AD0010" w:rsidP="00412DF7">
            <w:pPr>
              <w:pStyle w:val="ASFKTablenorm"/>
              <w:ind w:left="57" w:right="57"/>
            </w:pPr>
            <w:r w:rsidRPr="00B55F0B">
              <w:t>Вводится вручную.</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Дата </w:t>
            </w:r>
          </w:p>
        </w:tc>
        <w:tc>
          <w:tcPr>
            <w:tcW w:w="3864" w:type="pct"/>
            <w:shd w:val="clear" w:color="auto" w:fill="auto"/>
          </w:tcPr>
          <w:p w:rsidR="00AD0010" w:rsidRPr="00B55F0B" w:rsidRDefault="00AD0010" w:rsidP="00412DF7">
            <w:pPr>
              <w:pStyle w:val="ASFKTablenorm"/>
              <w:ind w:left="57" w:right="57"/>
            </w:pPr>
            <w:r w:rsidRPr="00B55F0B">
              <w:t>Автоматически заполняется текущей системной датой.</w:t>
            </w:r>
          </w:p>
          <w:p w:rsidR="00AD0010" w:rsidRPr="00B55F0B" w:rsidRDefault="00AD0010" w:rsidP="00412DF7">
            <w:pPr>
              <w:pStyle w:val="ASFKTablenorm"/>
              <w:ind w:left="57" w:right="57"/>
            </w:pPr>
            <w:r w:rsidRPr="00B55F0B">
              <w:lastRenderedPageBreak/>
              <w:t>Может быть изменено пользователем из системного календаря или вручную</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lastRenderedPageBreak/>
              <w:t>Вид реестра</w:t>
            </w:r>
          </w:p>
        </w:tc>
        <w:tc>
          <w:tcPr>
            <w:tcW w:w="3864" w:type="pct"/>
            <w:shd w:val="clear" w:color="auto" w:fill="auto"/>
          </w:tcPr>
          <w:p w:rsidR="00AD0010" w:rsidRPr="00B55F0B" w:rsidRDefault="00AD0010" w:rsidP="00412DF7">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412DF7">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 бюджета</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бюджета</w:t>
            </w:r>
          </w:p>
        </w:tc>
        <w:tc>
          <w:tcPr>
            <w:tcW w:w="3864" w:type="pct"/>
            <w:shd w:val="clear" w:color="auto" w:fill="auto"/>
          </w:tcPr>
          <w:p w:rsidR="00AD0010" w:rsidRPr="00B55F0B" w:rsidRDefault="00AD0010" w:rsidP="00412DF7">
            <w:pPr>
              <w:pStyle w:val="ASFKTablenorm"/>
              <w:ind w:left="57" w:right="57"/>
            </w:pPr>
            <w:r w:rsidRPr="00B55F0B">
              <w:t>На визуальную форму не выводится</w:t>
            </w:r>
            <w:r w:rsidR="008B3E2C">
              <w:t>.</w:t>
            </w:r>
          </w:p>
          <w:p w:rsidR="00AD0010" w:rsidRPr="00B55F0B" w:rsidRDefault="00AD0010" w:rsidP="00412DF7">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Орган, предоставляющий документ</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Орган, формирующий документ</w:t>
            </w:r>
          </w:p>
        </w:tc>
        <w:tc>
          <w:tcPr>
            <w:tcW w:w="3864" w:type="pct"/>
            <w:shd w:val="clear" w:color="auto" w:fill="auto"/>
          </w:tcPr>
          <w:p w:rsidR="00AD0010" w:rsidRPr="00B55F0B" w:rsidRDefault="00AD0010" w:rsidP="00412DF7">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412DF7">
            <w:pPr>
              <w:pStyle w:val="ASFKTablenorm"/>
              <w:ind w:left="57" w:right="57"/>
            </w:pPr>
            <w:r w:rsidRPr="00B55F0B">
              <w:t>Для не ФБ: Заполняется пользователем вручную</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Группа полей </w:t>
            </w:r>
            <w:r w:rsidR="001F20AD">
              <w:t>«</w:t>
            </w:r>
            <w:r w:rsidRPr="00B55F0B">
              <w:t>Орган ФК</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ОрФК</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412DF7">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92715F">
        <w:rPr>
          <w:noProof/>
        </w:rPr>
        <w:t>229</w:t>
      </w:r>
      <w:r w:rsidR="004306BE">
        <w:fldChar w:fldCharType="end"/>
      </w:r>
      <w:r w:rsidR="004306BE">
        <w:t>.</w:t>
      </w:r>
    </w:p>
    <w:p w:rsidR="00A018D3" w:rsidRPr="00A018D3" w:rsidRDefault="0092715F" w:rsidP="00A018D3">
      <w:pPr>
        <w:pStyle w:val="ASFKFigure"/>
        <w:rPr>
          <w:lang w:val="en-US"/>
        </w:rPr>
      </w:pPr>
      <w:r>
        <w:rPr>
          <w:lang w:val="en-US"/>
        </w:rPr>
        <w:lastRenderedPageBreak/>
        <w:pict>
          <v:shape id="_x0000_i1377" type="#_x0000_t75" style="width:480.75pt;height:240pt">
            <v:imagedata r:id="rId311" o:title="0"/>
          </v:shape>
        </w:pict>
      </w:r>
    </w:p>
    <w:p w:rsidR="007837CB" w:rsidRDefault="007837CB" w:rsidP="00F018DF">
      <w:pPr>
        <w:pStyle w:val="ASFKFigName"/>
      </w:pPr>
      <w:r>
        <w:fldChar w:fldCharType="begin"/>
      </w:r>
      <w:r>
        <w:instrText xml:space="preserve"> SEQ Рисунок \* ARABIC </w:instrText>
      </w:r>
      <w:r>
        <w:fldChar w:fldCharType="separate"/>
      </w:r>
      <w:bookmarkStart w:id="1479" w:name="_Ref356297108"/>
      <w:bookmarkStart w:id="1480" w:name="_Toc79490598"/>
      <w:r w:rsidR="0092715F">
        <w:rPr>
          <w:noProof/>
        </w:rPr>
        <w:t>229</w:t>
      </w:r>
      <w:bookmarkEnd w:id="1479"/>
      <w:r>
        <w:fldChar w:fldCharType="end"/>
      </w:r>
      <w:r>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0"/>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F9698D">
        <w:t>приведен в таблице</w:t>
      </w:r>
      <w:r w:rsidR="007347B4" w:rsidRPr="0064058C">
        <w:t> </w:t>
      </w:r>
      <w:r>
        <w:fldChar w:fldCharType="begin"/>
      </w:r>
      <w:r>
        <w:instrText xml:space="preserve"> REF _Ref356297026 \h </w:instrText>
      </w:r>
      <w:r>
        <w:fldChar w:fldCharType="separate"/>
      </w:r>
      <w:r w:rsidR="0092715F">
        <w:rPr>
          <w:noProof/>
        </w:rPr>
        <w:t>135</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1" w:name="_Ref356297026"/>
      <w:bookmarkStart w:id="1482" w:name="_Toc79490364"/>
      <w:r w:rsidR="0092715F">
        <w:rPr>
          <w:noProof/>
        </w:rPr>
        <w:t>135</w:t>
      </w:r>
      <w:bookmarkEnd w:id="1481"/>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B55F0B" w:rsidRPr="00B55F0B" w:rsidTr="00412DF7">
        <w:trPr>
          <w:trHeight w:val="313"/>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rsidTr="00412DF7">
        <w:tc>
          <w:tcPr>
            <w:tcW w:w="5000" w:type="pct"/>
            <w:gridSpan w:val="2"/>
            <w:shd w:val="clear" w:color="auto" w:fill="auto"/>
          </w:tcPr>
          <w:p w:rsidR="007837CB" w:rsidRPr="00B55F0B" w:rsidRDefault="007837CB" w:rsidP="00412DF7">
            <w:pPr>
              <w:pStyle w:val="ASFKTablenorm"/>
              <w:ind w:left="57" w:right="57"/>
            </w:pPr>
            <w:r w:rsidRPr="00B55F0B">
              <w:t>Табличн</w:t>
            </w:r>
            <w:r w:rsidR="002B15C9" w:rsidRPr="00B55F0B">
              <w:t>ое поле</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Номер п/п</w:t>
            </w:r>
          </w:p>
        </w:tc>
        <w:tc>
          <w:tcPr>
            <w:tcW w:w="3618" w:type="pct"/>
            <w:shd w:val="clear" w:color="auto" w:fill="auto"/>
          </w:tcPr>
          <w:p w:rsidR="007837CB" w:rsidRPr="00B55F0B" w:rsidRDefault="007837CB" w:rsidP="00412DF7">
            <w:pPr>
              <w:pStyle w:val="ASFKTablenorm"/>
              <w:ind w:left="57" w:right="57"/>
            </w:pPr>
            <w:r w:rsidRPr="00B55F0B">
              <w:t>Номер по порядку</w:t>
            </w:r>
            <w:r w:rsidR="008B3E2C">
              <w:t>.</w:t>
            </w:r>
          </w:p>
          <w:p w:rsidR="007837CB" w:rsidRPr="00B55F0B" w:rsidRDefault="007837CB" w:rsidP="00412DF7">
            <w:pPr>
              <w:pStyle w:val="ASFKTablenorm"/>
              <w:ind w:left="57" w:right="57"/>
            </w:pPr>
            <w:r w:rsidRPr="00B55F0B">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Наименование</w:t>
            </w:r>
          </w:p>
        </w:tc>
        <w:tc>
          <w:tcPr>
            <w:tcW w:w="3618" w:type="pct"/>
            <w:shd w:val="clear" w:color="auto" w:fill="auto"/>
          </w:tcPr>
          <w:p w:rsidR="007837CB" w:rsidRPr="00B55F0B" w:rsidRDefault="007837CB" w:rsidP="00412DF7">
            <w:pPr>
              <w:pStyle w:val="ASFKTablenorm"/>
              <w:ind w:left="57" w:right="57"/>
            </w:pPr>
            <w:r w:rsidRPr="00B55F0B">
              <w:t>Полное наименование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ИНН</w:t>
            </w:r>
          </w:p>
        </w:tc>
        <w:tc>
          <w:tcPr>
            <w:tcW w:w="3618" w:type="pct"/>
            <w:shd w:val="clear" w:color="auto" w:fill="auto"/>
          </w:tcPr>
          <w:p w:rsidR="007837CB" w:rsidRPr="00B55F0B" w:rsidRDefault="007837CB" w:rsidP="00412DF7">
            <w:pPr>
              <w:pStyle w:val="ASFKTablenorm"/>
              <w:ind w:left="57" w:right="57"/>
            </w:pPr>
            <w:r w:rsidRPr="00B55F0B">
              <w:t>ИНН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КПП</w:t>
            </w:r>
          </w:p>
        </w:tc>
        <w:tc>
          <w:tcPr>
            <w:tcW w:w="3618" w:type="pct"/>
            <w:shd w:val="clear" w:color="auto" w:fill="auto"/>
          </w:tcPr>
          <w:p w:rsidR="007837CB" w:rsidRPr="00B55F0B" w:rsidRDefault="007837CB" w:rsidP="00412DF7">
            <w:pPr>
              <w:pStyle w:val="ASFKTablenorm"/>
              <w:ind w:left="57" w:right="57"/>
            </w:pPr>
            <w:r w:rsidRPr="00B55F0B">
              <w:t>КПП организации, включенной в реестр</w:t>
            </w:r>
            <w:r w:rsidR="008B3E2C">
              <w:t>.</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ОКФС</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ОКОПФ</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Вид изменений</w:t>
            </w:r>
          </w:p>
        </w:tc>
        <w:tc>
          <w:tcPr>
            <w:tcW w:w="3618" w:type="pct"/>
            <w:shd w:val="clear" w:color="auto" w:fill="auto"/>
          </w:tcPr>
          <w:p w:rsidR="007837CB" w:rsidRPr="00B55F0B" w:rsidRDefault="007837CB" w:rsidP="00412DF7">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lastRenderedPageBreak/>
              <w:t>Номер строки изменений</w:t>
            </w:r>
          </w:p>
        </w:tc>
        <w:tc>
          <w:tcPr>
            <w:tcW w:w="3618" w:type="pct"/>
            <w:shd w:val="clear" w:color="auto" w:fill="auto"/>
          </w:tcPr>
          <w:p w:rsidR="007837CB" w:rsidRPr="00B55F0B" w:rsidRDefault="007837CB" w:rsidP="00412DF7">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92715F">
        <w:rPr>
          <w:noProof/>
        </w:rPr>
        <w:t>230</w:t>
      </w:r>
      <w:r w:rsidR="004306BE">
        <w:fldChar w:fldCharType="end"/>
      </w:r>
      <w:r w:rsidR="00336F5F" w:rsidRPr="0064058C">
        <w:t xml:space="preserve">. </w:t>
      </w:r>
    </w:p>
    <w:p w:rsidR="007837CB" w:rsidRDefault="0092715F" w:rsidP="007837CB">
      <w:pPr>
        <w:pStyle w:val="ASFKFigure"/>
      </w:pPr>
      <w:r>
        <w:pict>
          <v:shape id="_x0000_i1378" type="#_x0000_t75" style="width:480.75pt;height:228.75pt">
            <v:imagedata r:id="rId312" o:title="0"/>
          </v:shape>
        </w:pict>
      </w:r>
    </w:p>
    <w:p w:rsidR="007837CB" w:rsidRDefault="007837CB" w:rsidP="00F018DF">
      <w:pPr>
        <w:pStyle w:val="ASFKFigName"/>
      </w:pPr>
      <w:r>
        <w:fldChar w:fldCharType="begin"/>
      </w:r>
      <w:r>
        <w:instrText xml:space="preserve"> SEQ Рисунок \* ARABIC </w:instrText>
      </w:r>
      <w:r>
        <w:fldChar w:fldCharType="separate"/>
      </w:r>
      <w:bookmarkStart w:id="1483" w:name="_Ref356297157"/>
      <w:bookmarkStart w:id="1484" w:name="_Toc79490599"/>
      <w:r w:rsidR="0092715F">
        <w:rPr>
          <w:noProof/>
        </w:rPr>
        <w:t>230</w:t>
      </w:r>
      <w:bookmarkEnd w:id="1483"/>
      <w:r>
        <w:fldChar w:fldCharType="end"/>
      </w:r>
      <w:r>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4"/>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92715F">
        <w:rPr>
          <w:noProof/>
        </w:rPr>
        <w:t>136</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5" w:name="_Ref356297299"/>
      <w:bookmarkStart w:id="1486" w:name="_Toc79490365"/>
      <w:r w:rsidR="0092715F">
        <w:rPr>
          <w:noProof/>
        </w:rPr>
        <w:t>136</w:t>
      </w:r>
      <w:bookmarkEnd w:id="1485"/>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Должность</w:t>
            </w:r>
          </w:p>
        </w:tc>
        <w:tc>
          <w:tcPr>
            <w:tcW w:w="3864" w:type="pct"/>
            <w:shd w:val="clear" w:color="auto" w:fill="auto"/>
          </w:tcPr>
          <w:p w:rsidR="007837CB" w:rsidRPr="00B55F0B" w:rsidRDefault="007837CB" w:rsidP="00412DF7">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412DF7">
            <w:pPr>
              <w:pStyle w:val="ASFKTablenorm"/>
              <w:ind w:left="57" w:right="57"/>
            </w:pPr>
            <w:r w:rsidRPr="00B55F0B">
              <w:t>Возможно редактирование пользователем вручную.</w:t>
            </w:r>
          </w:p>
          <w:p w:rsidR="007837CB" w:rsidRPr="00B55F0B" w:rsidRDefault="007837CB" w:rsidP="00412DF7">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Должность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245"/>
        </w:trPr>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412DF7">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95"/>
        </w:trPr>
        <w:tc>
          <w:tcPr>
            <w:tcW w:w="1136" w:type="pct"/>
            <w:shd w:val="clear" w:color="auto" w:fill="auto"/>
          </w:tcPr>
          <w:p w:rsidR="007837CB" w:rsidRPr="00B55F0B" w:rsidRDefault="007837CB" w:rsidP="00412DF7">
            <w:pPr>
              <w:pStyle w:val="ASFKTablenorm"/>
              <w:ind w:left="57" w:right="57"/>
            </w:pPr>
            <w:r w:rsidRPr="00B55F0B">
              <w:t xml:space="preserve">Телефон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w:t>
            </w:r>
            <w:r w:rsidRPr="00B55F0B">
              <w:lastRenderedPageBreak/>
              <w:t xml:space="preserve">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lastRenderedPageBreak/>
              <w:t>Дата подписания</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значением текущей даты.</w:t>
            </w:r>
          </w:p>
          <w:p w:rsidR="007837CB" w:rsidRPr="00B55F0B" w:rsidRDefault="007837CB" w:rsidP="00412DF7">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412DF7">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 xml:space="preserve">Результат обработки в ППО </w:t>
            </w:r>
            <w:r w:rsidR="001F20AD">
              <w:t>«</w:t>
            </w:r>
            <w:r w:rsidRPr="00B55F0B">
              <w:t>СЭД</w:t>
            </w:r>
            <w:r w:rsidR="001F20AD">
              <w:t>»</w:t>
            </w:r>
          </w:p>
        </w:tc>
        <w:tc>
          <w:tcPr>
            <w:tcW w:w="3864" w:type="pct"/>
            <w:shd w:val="clear" w:color="auto" w:fill="auto"/>
          </w:tcPr>
          <w:p w:rsidR="007837CB" w:rsidRPr="00B55F0B" w:rsidRDefault="00104E88" w:rsidP="00412DF7">
            <w:pPr>
              <w:pStyle w:val="ASFKTablenorm"/>
              <w:ind w:left="57" w:right="57"/>
            </w:pPr>
            <w:r>
              <w:t>Поле недоступно для редактирования</w:t>
            </w:r>
            <w:r w:rsidR="008B3E2C">
              <w:t>.</w:t>
            </w:r>
          </w:p>
        </w:tc>
      </w:tr>
    </w:tbl>
    <w:p w:rsidR="007837CB" w:rsidRDefault="005D5B4D" w:rsidP="007C36AF">
      <w:pPr>
        <w:pStyle w:val="32"/>
      </w:pPr>
      <w:bookmarkStart w:id="1487" w:name="_Ref356405137"/>
      <w:bookmarkStart w:id="1488" w:name="_Toc387859048"/>
      <w:bookmarkStart w:id="1489" w:name="_Toc410283308"/>
      <w:bookmarkStart w:id="1490" w:name="_Toc79490224"/>
      <w:r w:rsidRPr="005D5B4D">
        <w:t xml:space="preserve">Запрос на подтверждение </w:t>
      </w:r>
      <w:r>
        <w:t>с</w:t>
      </w:r>
      <w:r w:rsidRPr="005D5B4D">
        <w:t>ведений об организации</w:t>
      </w:r>
      <w:bookmarkEnd w:id="1487"/>
      <w:bookmarkEnd w:id="1488"/>
      <w:bookmarkEnd w:id="1489"/>
      <w:bookmarkEnd w:id="1490"/>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1" w:name="_Ref267825004"/>
      <w:r w:rsidRPr="008908F9">
        <w:t>проверку</w:t>
      </w:r>
      <w:r>
        <w:t xml:space="preserve">, </w:t>
      </w:r>
      <w:bookmarkStart w:id="1492" w:name="_Ref267846510"/>
      <w:bookmarkEnd w:id="1491"/>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2"/>
    </w:p>
    <w:p w:rsidR="008A0C4C" w:rsidRDefault="008A0C4C" w:rsidP="000841A1">
      <w:pPr>
        <w:pStyle w:val="ASFKListnum"/>
      </w:pPr>
      <w:r w:rsidRPr="008908F9">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93"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3"/>
      <w:r>
        <w:t xml:space="preserve"> При этом в </w:t>
      </w:r>
      <w:r w:rsidR="007B4A32">
        <w:t>ППО 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92715F">
        <w:rPr>
          <w:noProof/>
        </w:rPr>
        <w:t>231</w:t>
      </w:r>
      <w:r w:rsidR="007C36AF">
        <w:fldChar w:fldCharType="end"/>
      </w:r>
      <w:r w:rsidR="007C36AF" w:rsidRPr="00F27D19">
        <w:t>.</w:t>
      </w:r>
    </w:p>
    <w:p w:rsidR="001E2F7E" w:rsidRPr="001E2F7E" w:rsidRDefault="0092715F" w:rsidP="001E2F7E">
      <w:pPr>
        <w:pStyle w:val="ASFKFigure"/>
        <w:rPr>
          <w:lang w:val="en-US"/>
        </w:rPr>
      </w:pPr>
      <w:r>
        <w:rPr>
          <w:lang w:val="en-US"/>
        </w:rPr>
        <w:lastRenderedPageBreak/>
        <w:pict>
          <v:shape id="_x0000_i1379" type="#_x0000_t75" style="width:480pt;height:276pt">
            <v:imagedata r:id="rId313" o:title="0"/>
          </v:shape>
        </w:pict>
      </w:r>
    </w:p>
    <w:p w:rsidR="007C36AF" w:rsidRDefault="007C36AF" w:rsidP="00F018DF">
      <w:pPr>
        <w:pStyle w:val="ASFKFigName"/>
      </w:pPr>
      <w:r>
        <w:fldChar w:fldCharType="begin"/>
      </w:r>
      <w:r>
        <w:instrText xml:space="preserve"> SEQ Рисунок \* ARABIC </w:instrText>
      </w:r>
      <w:r>
        <w:fldChar w:fldCharType="separate"/>
      </w:r>
      <w:bookmarkStart w:id="1494" w:name="_Ref356302738"/>
      <w:bookmarkStart w:id="1495" w:name="_Toc79490600"/>
      <w:r w:rsidR="0092715F">
        <w:rPr>
          <w:noProof/>
        </w:rPr>
        <w:t>231</w:t>
      </w:r>
      <w:bookmarkEnd w:id="1494"/>
      <w:r>
        <w:fldChar w:fldCharType="end"/>
      </w:r>
      <w:r>
        <w:t xml:space="preserve">. </w:t>
      </w:r>
      <w:r w:rsidR="009A7FB9">
        <w:t>ЭФ с</w:t>
      </w:r>
      <w:r w:rsidR="002C2412">
        <w:t>писк</w:t>
      </w:r>
      <w:r w:rsidR="009A7FB9">
        <w:t>а</w:t>
      </w:r>
      <w:r>
        <w:t xml:space="preserve"> документов </w:t>
      </w:r>
      <w:r w:rsidR="001F20AD">
        <w:t>«</w:t>
      </w:r>
      <w:r w:rsidRPr="005D5B4D">
        <w:t xml:space="preserve">Запрос на подтверждение </w:t>
      </w:r>
      <w:r>
        <w:t>с</w:t>
      </w:r>
      <w:r w:rsidRPr="005D5B4D">
        <w:t>ведений об организации</w:t>
      </w:r>
      <w:r w:rsidR="001F20AD">
        <w:t>»</w:t>
      </w:r>
      <w:bookmarkEnd w:id="1495"/>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496" w:name="_Ref401759894"/>
      <w:r w:rsidRPr="00197972">
        <w:t>Экранная форма документа</w:t>
      </w:r>
      <w:bookmarkEnd w:id="1496"/>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92715F">
        <w:rPr>
          <w:noProof/>
        </w:rPr>
        <w:t>232</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92715F" w:rsidP="001E2F7E">
      <w:pPr>
        <w:pStyle w:val="ASFKFigure"/>
        <w:rPr>
          <w:lang w:val="en-US"/>
        </w:rPr>
      </w:pPr>
      <w:r>
        <w:lastRenderedPageBreak/>
        <w:pict>
          <v:shape id="_x0000_i1380" type="#_x0000_t75" style="width:480pt;height:6in">
            <v:imagedata r:id="rId314" o:title="0"/>
          </v:shape>
        </w:pict>
      </w:r>
    </w:p>
    <w:p w:rsidR="008A6919" w:rsidRDefault="008A6919" w:rsidP="00F018DF">
      <w:pPr>
        <w:pStyle w:val="ASFKFigName"/>
      </w:pPr>
      <w:r>
        <w:fldChar w:fldCharType="begin"/>
      </w:r>
      <w:r>
        <w:instrText xml:space="preserve"> SEQ Рисунок \* ARABIC </w:instrText>
      </w:r>
      <w:r>
        <w:fldChar w:fldCharType="separate"/>
      </w:r>
      <w:bookmarkStart w:id="1497" w:name="_Ref356303099"/>
      <w:bookmarkStart w:id="1498" w:name="_Toc79490601"/>
      <w:r w:rsidR="0092715F">
        <w:rPr>
          <w:noProof/>
        </w:rPr>
        <w:t>232</w:t>
      </w:r>
      <w:bookmarkEnd w:id="1497"/>
      <w:r>
        <w:fldChar w:fldCharType="end"/>
      </w:r>
      <w:r>
        <w:t>. ЭФ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Основные атрибуты (1)</w:t>
      </w:r>
      <w:r w:rsidR="001F20AD">
        <w:t>»</w:t>
      </w:r>
      <w:bookmarkEnd w:id="1498"/>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92715F">
        <w:rPr>
          <w:noProof/>
          <w:lang w:val="en-US"/>
        </w:rPr>
        <w:t>137</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499" w:name="_Ref356309330"/>
      <w:bookmarkStart w:id="1500" w:name="_Toc79490366"/>
      <w:r w:rsidR="0092715F">
        <w:rPr>
          <w:noProof/>
          <w:lang w:val="en-US"/>
        </w:rPr>
        <w:t>137</w:t>
      </w:r>
      <w:bookmarkEnd w:id="1499"/>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Номер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Дата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Номер сведений</w:t>
            </w:r>
          </w:p>
        </w:tc>
        <w:tc>
          <w:tcPr>
            <w:tcW w:w="3864" w:type="pct"/>
            <w:shd w:val="clear" w:color="auto" w:fill="auto"/>
          </w:tcPr>
          <w:p w:rsidR="00396AC0" w:rsidRPr="00B55F0B" w:rsidRDefault="00396AC0" w:rsidP="00412DF7">
            <w:pPr>
              <w:pStyle w:val="ASFKTablenorm"/>
              <w:ind w:left="57" w:right="57"/>
            </w:pPr>
            <w:r w:rsidRPr="00B55F0B">
              <w:t>Внутренний номер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Дата сведений</w:t>
            </w:r>
          </w:p>
        </w:tc>
        <w:tc>
          <w:tcPr>
            <w:tcW w:w="3864" w:type="pct"/>
            <w:shd w:val="clear" w:color="auto" w:fill="auto"/>
          </w:tcPr>
          <w:p w:rsidR="00396AC0" w:rsidRPr="00B55F0B" w:rsidRDefault="00396AC0" w:rsidP="00412DF7">
            <w:pPr>
              <w:pStyle w:val="ASFKTablenorm"/>
              <w:ind w:left="57" w:right="57"/>
            </w:pPr>
            <w:r w:rsidRPr="00B55F0B">
              <w:t>Внутренняя дата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Дата ввода в дей</w:t>
            </w:r>
            <w:r w:rsidRPr="00B55F0B">
              <w:lastRenderedPageBreak/>
              <w:t>ствие</w:t>
            </w:r>
          </w:p>
        </w:tc>
        <w:tc>
          <w:tcPr>
            <w:tcW w:w="3864" w:type="pct"/>
            <w:shd w:val="clear" w:color="auto" w:fill="auto"/>
          </w:tcPr>
          <w:p w:rsidR="00396AC0" w:rsidRPr="00B55F0B" w:rsidRDefault="00396AC0" w:rsidP="00412DF7">
            <w:pPr>
              <w:pStyle w:val="ASFKTablenorm"/>
              <w:ind w:left="57" w:right="57"/>
            </w:pPr>
            <w:r w:rsidRPr="00B55F0B">
              <w:lastRenderedPageBreak/>
              <w:t>Дата ввода в действие Сведений об организации.</w:t>
            </w:r>
          </w:p>
          <w:p w:rsidR="00396AC0" w:rsidRPr="00B55F0B" w:rsidRDefault="00396AC0" w:rsidP="00412DF7">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lastRenderedPageBreak/>
              <w:t xml:space="preserve">Закладка </w:t>
            </w:r>
            <w:r w:rsidR="001F20AD">
              <w:t>«</w:t>
            </w:r>
            <w:r w:rsidRPr="00B55F0B">
              <w:t>Основные атрибуты (1)</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Тип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412DF7">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Полное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Краткое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Код по Перечню ГРБС</w:t>
            </w:r>
          </w:p>
        </w:tc>
        <w:tc>
          <w:tcPr>
            <w:tcW w:w="3864" w:type="pct"/>
            <w:shd w:val="clear" w:color="auto" w:fill="auto"/>
          </w:tcPr>
          <w:p w:rsidR="00396AC0" w:rsidRDefault="00396AC0" w:rsidP="00412DF7">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412DF7">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БИК</w:t>
            </w:r>
          </w:p>
        </w:tc>
        <w:tc>
          <w:tcPr>
            <w:tcW w:w="3864" w:type="pct"/>
            <w:shd w:val="clear" w:color="auto" w:fill="auto"/>
          </w:tcPr>
          <w:p w:rsidR="00396AC0" w:rsidRDefault="00396AC0" w:rsidP="00412DF7">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Регистрационный номер</w:t>
            </w:r>
          </w:p>
        </w:tc>
        <w:tc>
          <w:tcPr>
            <w:tcW w:w="3864" w:type="pct"/>
            <w:shd w:val="clear" w:color="auto" w:fill="auto"/>
          </w:tcPr>
          <w:p w:rsidR="00396AC0" w:rsidRDefault="00396AC0" w:rsidP="00412DF7">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ИНН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КПП</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Бюджет</w:t>
            </w:r>
          </w:p>
        </w:tc>
        <w:tc>
          <w:tcPr>
            <w:tcW w:w="3864" w:type="pct"/>
            <w:shd w:val="clear" w:color="auto" w:fill="auto"/>
          </w:tcPr>
          <w:p w:rsidR="00396AC0" w:rsidRPr="00B55F0B" w:rsidRDefault="00396AC0" w:rsidP="00412DF7">
            <w:pPr>
              <w:pStyle w:val="ASFKTablenorm"/>
              <w:ind w:left="57" w:right="57"/>
            </w:pPr>
            <w:r w:rsidRPr="00B55F0B">
              <w:t>Наименование бюджета.</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412DF7">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вышестоящего УБП по административной принадлежности.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Вышестоящая организация</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lastRenderedPageBreak/>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Орган ФК</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Код ОрФК</w:t>
            </w:r>
          </w:p>
        </w:tc>
        <w:tc>
          <w:tcPr>
            <w:tcW w:w="3864" w:type="pct"/>
            <w:shd w:val="clear" w:color="auto" w:fill="auto"/>
          </w:tcPr>
          <w:p w:rsidR="00396AC0" w:rsidRPr="00B55F0B" w:rsidRDefault="00396AC0" w:rsidP="00412DF7">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 xml:space="preserve">Наименование </w:t>
            </w:r>
          </w:p>
        </w:tc>
        <w:tc>
          <w:tcPr>
            <w:tcW w:w="3864" w:type="pct"/>
            <w:shd w:val="clear" w:color="auto" w:fill="auto"/>
          </w:tcPr>
          <w:p w:rsidR="00396AC0" w:rsidRPr="00B55F0B" w:rsidRDefault="00396AC0" w:rsidP="00412DF7">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Коды</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ОГРН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ОКОГУ</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ОКФС</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ОКПО</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ОКОПФ</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92715F">
        <w:rPr>
          <w:noProof/>
        </w:rPr>
        <w:t>233</w:t>
      </w:r>
      <w:r w:rsidR="008A6919">
        <w:fldChar w:fldCharType="end"/>
      </w:r>
      <w:r w:rsidR="008A6919">
        <w:t>.</w:t>
      </w:r>
    </w:p>
    <w:p w:rsidR="001E2F7E" w:rsidRPr="001E2F7E" w:rsidRDefault="0092715F" w:rsidP="001E2F7E">
      <w:pPr>
        <w:pStyle w:val="ASFKFigure"/>
        <w:rPr>
          <w:lang w:val="en-US"/>
        </w:rPr>
      </w:pPr>
      <w:r>
        <w:rPr>
          <w:lang w:val="en-US"/>
        </w:rPr>
        <w:lastRenderedPageBreak/>
        <w:pict>
          <v:shape id="_x0000_i1381" type="#_x0000_t75" style="width:480pt;height:438pt">
            <v:imagedata r:id="rId315" o:title="2"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1" w:name="_Ref356303151"/>
      <w:bookmarkStart w:id="1502" w:name="_Toc79490602"/>
      <w:r w:rsidR="0092715F">
        <w:rPr>
          <w:noProof/>
        </w:rPr>
        <w:t>233</w:t>
      </w:r>
      <w:bookmarkEnd w:id="1501"/>
      <w:r>
        <w:fldChar w:fldCharType="end"/>
      </w:r>
      <w:r>
        <w:t xml:space="preserve">. </w:t>
      </w:r>
      <w:r w:rsidR="003A43D0">
        <w:t xml:space="preserve">ЭФ </w:t>
      </w:r>
      <w:r>
        <w:t>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Полномочия (2)</w:t>
      </w:r>
      <w:r w:rsidR="001F20AD">
        <w:t>»</w:t>
      </w:r>
      <w:bookmarkEnd w:id="1502"/>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92715F">
        <w:rPr>
          <w:noProof/>
        </w:rPr>
        <w:t>138</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3" w:name="_Ref356309906"/>
      <w:bookmarkStart w:id="1504" w:name="_Toc79490367"/>
      <w:r w:rsidR="0092715F">
        <w:rPr>
          <w:noProof/>
        </w:rPr>
        <w:t>138</w:t>
      </w:r>
      <w:bookmarkEnd w:id="1503"/>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55F0B" w:rsidRPr="00B55F0B"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Код по ОКВЭД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Полномочия</w:t>
            </w:r>
            <w:r w:rsidR="001F20AD">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Заказчик</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Уполномоченный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B55F0B">
              <w:t>Уполномоченн</w:t>
            </w:r>
            <w:r>
              <w:t>ое учреждение</w:t>
            </w:r>
          </w:p>
        </w:tc>
        <w:tc>
          <w:tcPr>
            <w:tcW w:w="3802" w:type="pct"/>
            <w:shd w:val="clear" w:color="auto" w:fill="auto"/>
          </w:tcPr>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 xml:space="preserve">Специализированная </w:t>
            </w:r>
            <w:r w:rsidRPr="00B55F0B">
              <w:lastRenderedPageBreak/>
              <w:t>организация</w:t>
            </w:r>
          </w:p>
        </w:tc>
        <w:tc>
          <w:tcPr>
            <w:tcW w:w="3802" w:type="pct"/>
            <w:shd w:val="clear" w:color="auto" w:fill="auto"/>
          </w:tcPr>
          <w:p w:rsidR="00104661" w:rsidRPr="00B55F0B" w:rsidRDefault="00104661" w:rsidP="00412DF7">
            <w:pPr>
              <w:pStyle w:val="ASFKTablenorm"/>
              <w:ind w:left="57" w:right="57"/>
            </w:pPr>
            <w:r w:rsidRPr="00B55F0B">
              <w:lastRenderedPageBreak/>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lastRenderedPageBreak/>
              <w:t>Финансовый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ООС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электронной площадки</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A27F37">
              <w:t>Орган по регулированию контрактной системы в сфере закупок</w:t>
            </w:r>
          </w:p>
        </w:tc>
        <w:tc>
          <w:tcPr>
            <w:tcW w:w="3802"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Орган аудита</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Банк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Контрольный</w:t>
            </w:r>
            <w:r w:rsidR="00027EE7">
              <w:t xml:space="preserve"> </w:t>
            </w:r>
            <w:r w:rsidRPr="00A27F37">
              <w:t>орган в сфере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внутреннего контроля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устанавливающий правила нормирования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утверждающий требования к отдельным видам товаров, работ, услуг</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разрабатывающий типовые контракты и типовые условия контрактов</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Почтовый индекс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ОКТМО</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t>С</w:t>
            </w:r>
            <w:r w:rsidR="00104661" w:rsidRPr="00B55F0B">
              <w:t>убъект РФ</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lastRenderedPageBreak/>
              <w:t>Район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Город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Населенный пункт</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 xml:space="preserve">Улица </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Дом</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Офис/квартира</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92715F">
        <w:rPr>
          <w:noProof/>
        </w:rPr>
        <w:t>234</w:t>
      </w:r>
      <w:r w:rsidR="0026387A">
        <w:fldChar w:fldCharType="end"/>
      </w:r>
      <w:r w:rsidR="0026387A">
        <w:t>.</w:t>
      </w:r>
    </w:p>
    <w:p w:rsidR="001E2F7E" w:rsidRPr="001E2F7E" w:rsidRDefault="0092715F" w:rsidP="001E2F7E">
      <w:pPr>
        <w:pStyle w:val="ASFKFigure"/>
        <w:rPr>
          <w:lang w:val="en-US"/>
        </w:rPr>
      </w:pPr>
      <w:r>
        <w:pict>
          <v:shape id="_x0000_i1382" type="#_x0000_t75" style="width:480pt;height:1in">
            <v:imagedata r:id="rId316" o:title="Запрос на подтв"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5" w:name="_Ref356303273"/>
      <w:bookmarkStart w:id="1506" w:name="_Toc79490603"/>
      <w:r w:rsidR="0092715F">
        <w:rPr>
          <w:noProof/>
        </w:rPr>
        <w:t>234</w:t>
      </w:r>
      <w:bookmarkEnd w:id="1505"/>
      <w:r>
        <w:fldChar w:fldCharType="end"/>
      </w:r>
      <w:r>
        <w:t>.</w:t>
      </w:r>
      <w:r w:rsidR="003A43D0">
        <w:t xml:space="preserve"> ЭФ</w:t>
      </w:r>
      <w:r>
        <w:t xml:space="preserve">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Подписи (3)</w:t>
      </w:r>
      <w:r w:rsidR="001F20AD">
        <w:t>»</w:t>
      </w:r>
      <w:bookmarkEnd w:id="1506"/>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92715F">
        <w:rPr>
          <w:noProof/>
        </w:rPr>
        <w:t>139</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7" w:name="_Ref356309943"/>
      <w:bookmarkStart w:id="1508" w:name="_Toc79490368"/>
      <w:r w:rsidR="0092715F">
        <w:rPr>
          <w:noProof/>
        </w:rPr>
        <w:t>139</w:t>
      </w:r>
      <w:bookmarkEnd w:id="1507"/>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3F2F11" w:rsidRPr="003F2F11"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rsidTr="00412DF7">
        <w:tc>
          <w:tcPr>
            <w:tcW w:w="5000" w:type="pct"/>
            <w:gridSpan w:val="2"/>
            <w:shd w:val="clear" w:color="auto" w:fill="auto"/>
          </w:tcPr>
          <w:p w:rsidR="00104661" w:rsidRPr="003F2F11" w:rsidRDefault="00104661" w:rsidP="00412DF7">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Должность </w:t>
            </w:r>
          </w:p>
        </w:tc>
        <w:tc>
          <w:tcPr>
            <w:tcW w:w="3802" w:type="pct"/>
            <w:shd w:val="clear" w:color="auto" w:fill="auto"/>
          </w:tcPr>
          <w:p w:rsidR="00104661" w:rsidRPr="003F2F11" w:rsidRDefault="00104661" w:rsidP="00412DF7">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ФИО </w:t>
            </w:r>
          </w:p>
        </w:tc>
        <w:tc>
          <w:tcPr>
            <w:tcW w:w="3802" w:type="pct"/>
            <w:shd w:val="clear" w:color="auto" w:fill="auto"/>
          </w:tcPr>
          <w:p w:rsidR="00104661" w:rsidRPr="003F2F11" w:rsidRDefault="00104661" w:rsidP="00412DF7">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Телефон </w:t>
            </w:r>
          </w:p>
        </w:tc>
        <w:tc>
          <w:tcPr>
            <w:tcW w:w="3802" w:type="pct"/>
            <w:shd w:val="clear" w:color="auto" w:fill="auto"/>
          </w:tcPr>
          <w:p w:rsidR="00104661" w:rsidRPr="003F2F11" w:rsidRDefault="00104661" w:rsidP="00412DF7">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Дата подписания</w:t>
            </w:r>
          </w:p>
        </w:tc>
        <w:tc>
          <w:tcPr>
            <w:tcW w:w="3802" w:type="pct"/>
            <w:shd w:val="clear" w:color="auto" w:fill="auto"/>
          </w:tcPr>
          <w:p w:rsidR="00104661" w:rsidRPr="003F2F11" w:rsidRDefault="00104661" w:rsidP="00412DF7">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509" w:name="_Toc396916180"/>
      <w:bookmarkStart w:id="1510" w:name="_Ref396917000"/>
      <w:bookmarkStart w:id="1511" w:name="_Ref396918667"/>
      <w:bookmarkStart w:id="1512" w:name="_Toc410283309"/>
      <w:bookmarkStart w:id="1513" w:name="_Toc79490225"/>
      <w:r w:rsidRPr="00345377">
        <w:t xml:space="preserve">Группа документов </w:t>
      </w:r>
      <w:r w:rsidR="001F20AD">
        <w:t>«</w:t>
      </w:r>
      <w:r w:rsidRPr="00345377">
        <w:t>Служебные документы</w:t>
      </w:r>
      <w:r w:rsidR="001F20AD">
        <w:t>»</w:t>
      </w:r>
      <w:bookmarkEnd w:id="1509"/>
      <w:bookmarkEnd w:id="1510"/>
      <w:bookmarkEnd w:id="1511"/>
      <w:bookmarkEnd w:id="1512"/>
      <w:bookmarkEnd w:id="1513"/>
    </w:p>
    <w:p w:rsidR="00D81680" w:rsidRDefault="00D81680" w:rsidP="00F018DF">
      <w:pPr>
        <w:pStyle w:val="32"/>
      </w:pPr>
      <w:bookmarkStart w:id="1514" w:name="_Toc396916181"/>
      <w:bookmarkStart w:id="1515" w:name="_Toc410283310"/>
      <w:bookmarkStart w:id="1516" w:name="_Ref445286537"/>
      <w:bookmarkStart w:id="1517" w:name="_Ref504466172"/>
      <w:bookmarkStart w:id="1518" w:name="_Toc79490226"/>
      <w:r>
        <w:t>Протокол операций импорта</w:t>
      </w:r>
      <w:bookmarkEnd w:id="1514"/>
      <w:bookmarkEnd w:id="1515"/>
      <w:bookmarkEnd w:id="1516"/>
      <w:bookmarkEnd w:id="1517"/>
      <w:bookmarkEnd w:id="1518"/>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t>Пользователь загружает один или несколько файлов для импорта, среди которых могут быть архивы.</w:t>
      </w:r>
    </w:p>
    <w:p w:rsidR="00D81680" w:rsidRDefault="00D81680" w:rsidP="00D81680">
      <w:pPr>
        <w:pStyle w:val="ASFKListnum"/>
      </w:pPr>
      <w:r>
        <w:lastRenderedPageBreak/>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92715F">
        <w:rPr>
          <w:noProof/>
        </w:rPr>
        <w:t>235</w:t>
      </w:r>
      <w:r>
        <w:fldChar w:fldCharType="end"/>
      </w:r>
      <w:r>
        <w:t>).</w:t>
      </w:r>
    </w:p>
    <w:p w:rsidR="00D81680" w:rsidRPr="004249DE" w:rsidRDefault="0092715F" w:rsidP="00D81680">
      <w:pPr>
        <w:pStyle w:val="ASFKFigure"/>
      </w:pPr>
      <w:r>
        <w:pict>
          <v:shape id="_x0000_i1383" type="#_x0000_t75" style="width:480pt;height:396pt">
            <v:imagedata r:id="rId317" o:title="0"/>
          </v:shape>
        </w:pict>
      </w:r>
    </w:p>
    <w:p w:rsidR="00D81680" w:rsidRDefault="00D81680" w:rsidP="00F018DF">
      <w:pPr>
        <w:pStyle w:val="ASFKFigName"/>
      </w:pPr>
      <w:r>
        <w:fldChar w:fldCharType="begin"/>
      </w:r>
      <w:r>
        <w:instrText xml:space="preserve"> SEQ Рисунок \* ARABIC </w:instrText>
      </w:r>
      <w:r>
        <w:fldChar w:fldCharType="separate"/>
      </w:r>
      <w:bookmarkStart w:id="1519" w:name="_Ref396914118"/>
      <w:bookmarkStart w:id="1520" w:name="_Toc79490604"/>
      <w:r w:rsidR="0092715F">
        <w:rPr>
          <w:noProof/>
        </w:rPr>
        <w:t>235</w:t>
      </w:r>
      <w:bookmarkEnd w:id="1519"/>
      <w:r>
        <w:fldChar w:fldCharType="end"/>
      </w:r>
      <w:r>
        <w:t>. Диспетчер задач с результатами импорта файлов</w:t>
      </w:r>
      <w:bookmarkEnd w:id="1520"/>
    </w:p>
    <w:p w:rsidR="00D81680" w:rsidRDefault="00D81680" w:rsidP="00D81680">
      <w:pPr>
        <w:pStyle w:val="ASFKListnum"/>
      </w:pPr>
      <w:r>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t>Описание печати протоколов операций импорта из списковой формы:</w:t>
      </w:r>
    </w:p>
    <w:p w:rsidR="00D81680" w:rsidRDefault="00D81680" w:rsidP="00050E42">
      <w:pPr>
        <w:pStyle w:val="ASFKListnum"/>
        <w:numPr>
          <w:ilvl w:val="0"/>
          <w:numId w:val="15"/>
        </w:numPr>
      </w:pPr>
      <w:r>
        <w:lastRenderedPageBreak/>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92715F">
        <w:rPr>
          <w:noProof/>
        </w:rPr>
        <w:t>236</w:t>
      </w:r>
      <w:r w:rsidR="00D81680">
        <w:fldChar w:fldCharType="end"/>
      </w:r>
      <w:r w:rsidR="00D81680">
        <w:t>.</w:t>
      </w:r>
    </w:p>
    <w:p w:rsidR="00D81680" w:rsidRPr="004249DE" w:rsidRDefault="0092715F" w:rsidP="00D81680">
      <w:pPr>
        <w:pStyle w:val="ASFKFigure"/>
      </w:pPr>
      <w:r>
        <w:pict>
          <v:shape id="_x0000_i1384" type="#_x0000_t75" style="width:474pt;height:210pt">
            <v:imagedata r:id="rId318" o:title="ГРБС"/>
          </v:shape>
        </w:pict>
      </w:r>
    </w:p>
    <w:p w:rsidR="00D81680" w:rsidRDefault="00D81680" w:rsidP="00F018DF">
      <w:pPr>
        <w:pStyle w:val="ASFKFigName"/>
      </w:pPr>
      <w:r>
        <w:fldChar w:fldCharType="begin"/>
      </w:r>
      <w:r>
        <w:instrText xml:space="preserve"> SEQ Рисунок \* ARABIC </w:instrText>
      </w:r>
      <w:r>
        <w:fldChar w:fldCharType="separate"/>
      </w:r>
      <w:bookmarkStart w:id="1521" w:name="_Ref396914609"/>
      <w:bookmarkStart w:id="1522" w:name="_Toc79490605"/>
      <w:r w:rsidR="0092715F">
        <w:rPr>
          <w:noProof/>
        </w:rPr>
        <w:t>236</w:t>
      </w:r>
      <w:bookmarkEnd w:id="1521"/>
      <w:r>
        <w:fldChar w:fldCharType="end"/>
      </w:r>
      <w:r>
        <w:t xml:space="preserve">. </w:t>
      </w:r>
      <w:r w:rsidRPr="00B11F4A">
        <w:t xml:space="preserve">ЭФ списка документов </w:t>
      </w:r>
      <w:r w:rsidR="001F20AD">
        <w:t>«</w:t>
      </w:r>
      <w:r>
        <w:t>Протокол операций импорта</w:t>
      </w:r>
      <w:r w:rsidR="001F20AD">
        <w:t>»</w:t>
      </w:r>
      <w:bookmarkEnd w:id="1522"/>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92715F">
        <w:rPr>
          <w:noProof/>
        </w:rPr>
        <w:t>237</w:t>
      </w:r>
      <w:r>
        <w:fldChar w:fldCharType="end"/>
      </w:r>
      <w:r w:rsidR="001A1E17">
        <w:t>.</w:t>
      </w:r>
    </w:p>
    <w:p w:rsidR="00D81680" w:rsidRPr="00360F0B" w:rsidRDefault="0092715F" w:rsidP="00D81680">
      <w:pPr>
        <w:pStyle w:val="ASFKFigure"/>
      </w:pPr>
      <w:r>
        <w:lastRenderedPageBreak/>
        <w:pict>
          <v:shape id="_x0000_i1385" type="#_x0000_t75" style="width:480pt;height:335.25pt">
            <v:imagedata r:id="rId319" o:title="0"/>
          </v:shape>
        </w:pict>
      </w:r>
    </w:p>
    <w:p w:rsidR="00D81680" w:rsidRPr="00B11F4A" w:rsidRDefault="00D81680" w:rsidP="00F018DF">
      <w:pPr>
        <w:pStyle w:val="ASFKFigName"/>
      </w:pPr>
      <w:r w:rsidRPr="00B11F4A">
        <w:fldChar w:fldCharType="begin"/>
      </w:r>
      <w:r w:rsidRPr="00B11F4A">
        <w:instrText xml:space="preserve"> SEQ Рисунок \* ARABIC </w:instrText>
      </w:r>
      <w:r w:rsidRPr="00B11F4A">
        <w:fldChar w:fldCharType="separate"/>
      </w:r>
      <w:bookmarkStart w:id="1523" w:name="_Ref396914633"/>
      <w:bookmarkStart w:id="1524" w:name="_Toc79490606"/>
      <w:r w:rsidR="0092715F">
        <w:rPr>
          <w:noProof/>
        </w:rPr>
        <w:t>237</w:t>
      </w:r>
      <w:bookmarkEnd w:id="1523"/>
      <w:r w:rsidRPr="00B11F4A">
        <w:fldChar w:fldCharType="end"/>
      </w:r>
      <w:r w:rsidRPr="00B11F4A">
        <w:t xml:space="preserve">. ЭФ </w:t>
      </w:r>
      <w:r>
        <w:t xml:space="preserve">документа </w:t>
      </w:r>
      <w:r w:rsidR="001F20AD">
        <w:t>«</w:t>
      </w:r>
      <w:r>
        <w:t>Протокол операций импорта</w:t>
      </w:r>
      <w:r w:rsidR="001F20AD">
        <w:t>»</w:t>
      </w:r>
      <w:bookmarkEnd w:id="1524"/>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92715F">
        <w:rPr>
          <w:noProof/>
        </w:rPr>
        <w:t>140</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5" w:name="_Ref396914733"/>
      <w:bookmarkStart w:id="1526" w:name="_Toc79490369"/>
      <w:r w:rsidR="0092715F">
        <w:rPr>
          <w:noProof/>
        </w:rPr>
        <w:t>140</w:t>
      </w:r>
      <w:bookmarkEnd w:id="1525"/>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D81680"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rsidTr="00412DF7">
        <w:tc>
          <w:tcPr>
            <w:tcW w:w="1259" w:type="pct"/>
            <w:shd w:val="clear" w:color="auto" w:fill="auto"/>
          </w:tcPr>
          <w:p w:rsidR="00D81680" w:rsidRPr="00B11F4A" w:rsidRDefault="00D81680" w:rsidP="00412DF7">
            <w:pPr>
              <w:pStyle w:val="ASFKTablenorm"/>
              <w:ind w:left="57" w:right="57"/>
            </w:pPr>
            <w:r w:rsidRPr="00B11F4A">
              <w:t>Дата</w:t>
            </w:r>
            <w:r>
              <w:t xml:space="preserve"> и время операции</w:t>
            </w:r>
          </w:p>
        </w:tc>
        <w:tc>
          <w:tcPr>
            <w:tcW w:w="3741" w:type="pct"/>
            <w:shd w:val="clear" w:color="auto" w:fill="auto"/>
          </w:tcPr>
          <w:p w:rsidR="00D81680" w:rsidRDefault="00D81680" w:rsidP="00412DF7">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Операция</w:t>
            </w:r>
          </w:p>
        </w:tc>
        <w:tc>
          <w:tcPr>
            <w:tcW w:w="3741" w:type="pct"/>
            <w:shd w:val="clear" w:color="auto" w:fill="auto"/>
          </w:tcPr>
          <w:p w:rsidR="00D81680" w:rsidRPr="00AC3254" w:rsidRDefault="00D81680" w:rsidP="00412DF7">
            <w:pPr>
              <w:pStyle w:val="ASFKTablenorm"/>
              <w:ind w:left="57" w:right="57"/>
            </w:pPr>
            <w:r w:rsidRPr="00B45BA6">
              <w:t>Наименование операции импорта</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Инициатор операции (логин)</w:t>
            </w:r>
          </w:p>
        </w:tc>
        <w:tc>
          <w:tcPr>
            <w:tcW w:w="3741" w:type="pct"/>
            <w:shd w:val="clear" w:color="auto" w:fill="auto"/>
          </w:tcPr>
          <w:p w:rsidR="00D81680" w:rsidRPr="00AC3254" w:rsidRDefault="00D81680" w:rsidP="00412DF7">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 xml:space="preserve">Инициатор операции </w:t>
            </w:r>
            <w:r w:rsidRPr="00AC3254">
              <w:t>(</w:t>
            </w:r>
            <w:r>
              <w:t>ФИО</w:t>
            </w:r>
            <w:r w:rsidRPr="00AC3254">
              <w:t>)</w:t>
            </w:r>
          </w:p>
        </w:tc>
        <w:tc>
          <w:tcPr>
            <w:tcW w:w="3741" w:type="pct"/>
            <w:shd w:val="clear" w:color="auto" w:fill="auto"/>
          </w:tcPr>
          <w:p w:rsidR="00D81680" w:rsidRPr="00AC3254" w:rsidRDefault="00D81680" w:rsidP="00412DF7">
            <w:pPr>
              <w:pStyle w:val="ASFKTablenorm"/>
              <w:ind w:left="57" w:right="57"/>
            </w:pPr>
            <w:r>
              <w:t>Бизнес-</w:t>
            </w:r>
            <w:r w:rsidRPr="00B45BA6">
              <w:t>имя учетной записи (ФИО)</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успешно обработанных файлов</w:t>
            </w:r>
          </w:p>
        </w:tc>
        <w:tc>
          <w:tcPr>
            <w:tcW w:w="3741" w:type="pct"/>
            <w:shd w:val="clear" w:color="auto" w:fill="auto"/>
          </w:tcPr>
          <w:p w:rsidR="00D81680" w:rsidRDefault="00D81680" w:rsidP="00412DF7">
            <w:pPr>
              <w:pStyle w:val="ASFKTablenorm"/>
              <w:ind w:left="57" w:right="57"/>
            </w:pPr>
            <w:r>
              <w:t>Количество успешно обработанных файлов.</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файлов с ошибками</w:t>
            </w:r>
          </w:p>
        </w:tc>
        <w:tc>
          <w:tcPr>
            <w:tcW w:w="3741" w:type="pct"/>
            <w:shd w:val="clear" w:color="auto" w:fill="auto"/>
          </w:tcPr>
          <w:p w:rsidR="00D81680" w:rsidRDefault="00D81680" w:rsidP="00412DF7">
            <w:pPr>
              <w:pStyle w:val="ASFKTablenorm"/>
              <w:ind w:left="57" w:right="57"/>
            </w:pPr>
            <w:r>
              <w:t>Количество файлов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Дополнительная информация</w:t>
            </w:r>
          </w:p>
        </w:tc>
        <w:tc>
          <w:tcPr>
            <w:tcW w:w="3741" w:type="pct"/>
            <w:shd w:val="clear" w:color="auto" w:fill="auto"/>
          </w:tcPr>
          <w:p w:rsidR="00D81680" w:rsidRDefault="00D81680" w:rsidP="00412DF7">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5000" w:type="pct"/>
            <w:gridSpan w:val="2"/>
            <w:shd w:val="clear" w:color="auto" w:fill="auto"/>
          </w:tcPr>
          <w:p w:rsidR="00D81680" w:rsidRPr="00F13367" w:rsidRDefault="00D81680" w:rsidP="00412DF7">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rsidTr="00412DF7">
        <w:tc>
          <w:tcPr>
            <w:tcW w:w="1259" w:type="pct"/>
            <w:shd w:val="clear" w:color="auto" w:fill="auto"/>
          </w:tcPr>
          <w:p w:rsidR="00D81680" w:rsidRPr="00B11F4A" w:rsidRDefault="00D81680" w:rsidP="00412DF7">
            <w:pPr>
              <w:pStyle w:val="ASFKTablenorm"/>
              <w:ind w:left="57" w:right="57"/>
            </w:pPr>
            <w:r>
              <w:lastRenderedPageBreak/>
              <w:t>Результат</w:t>
            </w:r>
          </w:p>
        </w:tc>
        <w:tc>
          <w:tcPr>
            <w:tcW w:w="3741" w:type="pct"/>
            <w:shd w:val="clear" w:color="auto" w:fill="auto"/>
          </w:tcPr>
          <w:p w:rsidR="00D81680" w:rsidRDefault="00D81680" w:rsidP="00412DF7">
            <w:pPr>
              <w:pStyle w:val="ASFKTablenorm"/>
              <w:ind w:left="57" w:right="57"/>
            </w:pPr>
            <w:r>
              <w:t>Результат выполнения операции импорта файлов</w:t>
            </w:r>
            <w:r w:rsidRPr="0083304F">
              <w:t xml:space="preserve">. </w:t>
            </w:r>
          </w:p>
          <w:p w:rsidR="00D81680" w:rsidRPr="0083304F" w:rsidRDefault="00D81680" w:rsidP="00412DF7">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Имя файла</w:t>
            </w:r>
          </w:p>
        </w:tc>
        <w:tc>
          <w:tcPr>
            <w:tcW w:w="3741" w:type="pct"/>
            <w:shd w:val="clear" w:color="auto" w:fill="auto"/>
          </w:tcPr>
          <w:p w:rsidR="00D81680" w:rsidRDefault="00D81680" w:rsidP="00412DF7">
            <w:pPr>
              <w:pStyle w:val="ASFKTablenorm"/>
              <w:ind w:left="57" w:right="57"/>
            </w:pPr>
            <w:r>
              <w:t>Имя импортируемого файла</w:t>
            </w:r>
            <w:r w:rsidRPr="0083304F">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Текст ошибки</w:t>
            </w:r>
          </w:p>
        </w:tc>
        <w:tc>
          <w:tcPr>
            <w:tcW w:w="3741" w:type="pct"/>
            <w:shd w:val="clear" w:color="auto" w:fill="auto"/>
          </w:tcPr>
          <w:p w:rsidR="00D81680" w:rsidRPr="00FB36AF" w:rsidRDefault="00D81680" w:rsidP="00412DF7">
            <w:pPr>
              <w:pStyle w:val="ASFKTablenorm"/>
              <w:ind w:left="57" w:right="57"/>
            </w:pPr>
            <w:r>
              <w:t>Сообщение об ошибке импорта</w:t>
            </w:r>
            <w:r w:rsidRPr="00FB36AF">
              <w:t>.</w:t>
            </w:r>
          </w:p>
          <w:p w:rsidR="00D81680" w:rsidRDefault="00D81680" w:rsidP="00412DF7">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412DF7">
            <w:pPr>
              <w:pStyle w:val="ASFKTablenorm"/>
              <w:ind w:left="57" w:right="57"/>
            </w:pPr>
            <w:r w:rsidRPr="00AC3254">
              <w:t>Заполняется автоматически.</w:t>
            </w:r>
          </w:p>
        </w:tc>
      </w:tr>
    </w:tbl>
    <w:p w:rsidR="00CD55C7" w:rsidRPr="0064058C" w:rsidRDefault="00CD55C7" w:rsidP="008F68FE">
      <w:pPr>
        <w:pStyle w:val="ASFKReg"/>
      </w:pPr>
      <w:bookmarkStart w:id="1527" w:name="_Toc79490227"/>
      <w:bookmarkStart w:id="1528" w:name="_Toc150758397"/>
      <w:bookmarkStart w:id="1529" w:name="_Toc154485450"/>
      <w:bookmarkStart w:id="1530" w:name="_Toc182196514"/>
      <w:bookmarkStart w:id="1531" w:name="_Toc231633791"/>
      <w:bookmarkStart w:id="1532" w:name="_Toc232827480"/>
      <w:bookmarkStart w:id="1533" w:name="_Toc237077606"/>
      <w:r w:rsidRPr="0064058C">
        <w:lastRenderedPageBreak/>
        <w:t>СОСТАВИЛИ</w:t>
      </w:r>
      <w:bookmarkEnd w:id="1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98"/>
        <w:gridCol w:w="2589"/>
        <w:gridCol w:w="2068"/>
        <w:gridCol w:w="1344"/>
        <w:gridCol w:w="1756"/>
      </w:tblGrid>
      <w:tr w:rsidR="00CD55C7" w:rsidRPr="002667B1" w:rsidTr="00412DF7">
        <w:trPr>
          <w:tblHeader/>
        </w:trPr>
        <w:tc>
          <w:tcPr>
            <w:tcW w:w="10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6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9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412DF7" w:rsidRPr="002667B1" w:rsidTr="00412DF7">
        <w:trPr>
          <w:trHeight w:val="301"/>
        </w:trPr>
        <w:tc>
          <w:tcPr>
            <w:tcW w:w="1024" w:type="pct"/>
            <w:shd w:val="clear" w:color="auto" w:fill="auto"/>
          </w:tcPr>
          <w:p w:rsidR="00CD55C7" w:rsidRPr="0064058C" w:rsidRDefault="00CD55C7" w:rsidP="00412DF7">
            <w:pPr>
              <w:pStyle w:val="ASFKTablenorm"/>
              <w:ind w:left="57" w:right="57"/>
            </w:pPr>
            <w:r w:rsidRPr="00412DF7">
              <w:rPr>
                <w:lang w:val="en-US"/>
              </w:rPr>
              <w:t xml:space="preserve">OOO </w:t>
            </w:r>
            <w:r w:rsidR="001F20AD">
              <w:t>«</w:t>
            </w:r>
            <w:r w:rsidRPr="0064058C">
              <w:t>ОТР</w:t>
            </w:r>
            <w:r w:rsidR="00A945D8" w:rsidRPr="00412DF7">
              <w:rPr>
                <w:lang w:val="en-US"/>
              </w:rPr>
              <w:t xml:space="preserve"> </w:t>
            </w:r>
            <w:r w:rsidRPr="0064058C">
              <w:t>2000</w:t>
            </w:r>
            <w:r w:rsidR="001F20AD">
              <w:t>»</w:t>
            </w:r>
          </w:p>
        </w:tc>
        <w:tc>
          <w:tcPr>
            <w:tcW w:w="1327" w:type="pct"/>
            <w:shd w:val="clear" w:color="auto" w:fill="auto"/>
          </w:tcPr>
          <w:p w:rsidR="00CD55C7" w:rsidRPr="0064058C" w:rsidRDefault="00CD55C7" w:rsidP="00412DF7">
            <w:pPr>
              <w:pStyle w:val="ASFKTablenorm"/>
              <w:ind w:left="57" w:right="57"/>
            </w:pPr>
            <w:r w:rsidRPr="0064058C">
              <w:t>Технический писатель</w:t>
            </w:r>
          </w:p>
        </w:tc>
        <w:tc>
          <w:tcPr>
            <w:tcW w:w="1060" w:type="pct"/>
            <w:shd w:val="clear" w:color="auto" w:fill="auto"/>
          </w:tcPr>
          <w:p w:rsidR="00CD55C7" w:rsidRPr="00412DF7" w:rsidRDefault="00A945D8" w:rsidP="00412DF7">
            <w:pPr>
              <w:pStyle w:val="ASFKTablenorm"/>
              <w:ind w:left="57" w:right="57"/>
              <w:rPr>
                <w:i/>
              </w:rPr>
            </w:pPr>
            <w:r w:rsidRPr="00D27160">
              <w:t>Корнеенко А. С.</w:t>
            </w:r>
          </w:p>
        </w:tc>
        <w:tc>
          <w:tcPr>
            <w:tcW w:w="689" w:type="pct"/>
            <w:shd w:val="clear" w:color="auto" w:fill="auto"/>
          </w:tcPr>
          <w:p w:rsidR="00CD55C7" w:rsidRPr="0064058C" w:rsidRDefault="00CD55C7" w:rsidP="00412DF7">
            <w:pPr>
              <w:pStyle w:val="ASFKTablenorm"/>
              <w:ind w:left="57" w:right="57"/>
            </w:pPr>
          </w:p>
        </w:tc>
        <w:tc>
          <w:tcPr>
            <w:tcW w:w="901" w:type="pct"/>
            <w:shd w:val="clear" w:color="auto" w:fill="auto"/>
          </w:tcPr>
          <w:p w:rsidR="00CD55C7" w:rsidRPr="00412DF7" w:rsidRDefault="00A945D8" w:rsidP="00412DF7">
            <w:pPr>
              <w:pStyle w:val="ASFKTablenorm"/>
              <w:ind w:left="57" w:right="57"/>
              <w:rPr>
                <w:i/>
                <w:lang w:val="en-US"/>
              </w:rPr>
            </w:pPr>
            <w:r w:rsidRPr="00412DF7">
              <w:rPr>
                <w:lang w:val="en-US"/>
              </w:rPr>
              <w:t>31</w:t>
            </w:r>
            <w:r w:rsidR="00CD55C7" w:rsidRPr="0064058C">
              <w:t>.0</w:t>
            </w:r>
            <w:r w:rsidRPr="00412DF7">
              <w:rPr>
                <w:lang w:val="en-US"/>
              </w:rPr>
              <w:t>7</w:t>
            </w:r>
            <w:r w:rsidR="00CD55C7" w:rsidRPr="0064058C">
              <w:t>.20</w:t>
            </w:r>
            <w:r w:rsidRPr="00412DF7">
              <w:rPr>
                <w:lang w:val="en-US"/>
              </w:rPr>
              <w:t>09</w:t>
            </w:r>
          </w:p>
        </w:tc>
      </w:tr>
      <w:tr w:rsidR="00412DF7" w:rsidRPr="002667B1" w:rsidTr="00412DF7">
        <w:trPr>
          <w:trHeight w:val="301"/>
        </w:trPr>
        <w:tc>
          <w:tcPr>
            <w:tcW w:w="1024" w:type="pct"/>
            <w:shd w:val="clear" w:color="auto" w:fill="auto"/>
          </w:tcPr>
          <w:p w:rsidR="00CD55C7" w:rsidRPr="0064058C" w:rsidRDefault="00CD55C7" w:rsidP="00412DF7">
            <w:pPr>
              <w:pStyle w:val="ASFKTablenorm"/>
              <w:ind w:left="57" w:right="57"/>
            </w:pPr>
          </w:p>
        </w:tc>
        <w:tc>
          <w:tcPr>
            <w:tcW w:w="1327" w:type="pct"/>
            <w:shd w:val="clear" w:color="auto" w:fill="auto"/>
          </w:tcPr>
          <w:p w:rsidR="00CD55C7" w:rsidRPr="0064058C" w:rsidRDefault="00CD55C7" w:rsidP="00412DF7">
            <w:pPr>
              <w:pStyle w:val="ASFKTablenorm"/>
              <w:ind w:left="57" w:right="57"/>
            </w:pPr>
          </w:p>
        </w:tc>
        <w:tc>
          <w:tcPr>
            <w:tcW w:w="1060" w:type="pct"/>
            <w:shd w:val="clear" w:color="auto" w:fill="auto"/>
          </w:tcPr>
          <w:p w:rsidR="00CD55C7" w:rsidRPr="0064058C" w:rsidRDefault="00CD55C7" w:rsidP="00412DF7">
            <w:pPr>
              <w:pStyle w:val="ASFKTablenorm"/>
              <w:ind w:left="57" w:right="57"/>
            </w:pPr>
          </w:p>
        </w:tc>
        <w:tc>
          <w:tcPr>
            <w:tcW w:w="689" w:type="pct"/>
            <w:shd w:val="clear" w:color="auto" w:fill="auto"/>
          </w:tcPr>
          <w:p w:rsidR="00CD55C7" w:rsidRPr="0064058C" w:rsidRDefault="00CD55C7" w:rsidP="00412DF7">
            <w:pPr>
              <w:pStyle w:val="ASFKTablenorm"/>
              <w:ind w:left="57" w:right="57"/>
            </w:pPr>
          </w:p>
        </w:tc>
        <w:tc>
          <w:tcPr>
            <w:tcW w:w="901" w:type="pct"/>
            <w:shd w:val="clear" w:color="auto" w:fill="auto"/>
          </w:tcPr>
          <w:p w:rsidR="00CD55C7" w:rsidRPr="0064058C" w:rsidRDefault="00CD55C7"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r w:rsidR="00412DF7" w:rsidRPr="002667B1" w:rsidTr="00412DF7">
        <w:trPr>
          <w:trHeight w:val="301"/>
        </w:trPr>
        <w:tc>
          <w:tcPr>
            <w:tcW w:w="1024" w:type="pct"/>
            <w:shd w:val="clear" w:color="auto" w:fill="auto"/>
          </w:tcPr>
          <w:p w:rsidR="00CC4FEF" w:rsidRPr="0064058C" w:rsidRDefault="00CC4FEF" w:rsidP="00412DF7">
            <w:pPr>
              <w:pStyle w:val="ASFKTablenorm"/>
              <w:ind w:left="57" w:right="57"/>
            </w:pPr>
          </w:p>
        </w:tc>
        <w:tc>
          <w:tcPr>
            <w:tcW w:w="1327" w:type="pct"/>
            <w:shd w:val="clear" w:color="auto" w:fill="auto"/>
          </w:tcPr>
          <w:p w:rsidR="00CC4FEF" w:rsidRPr="0064058C" w:rsidRDefault="00CC4FEF" w:rsidP="00412DF7">
            <w:pPr>
              <w:pStyle w:val="ASFKTablenorm"/>
              <w:ind w:left="57" w:right="57"/>
            </w:pPr>
          </w:p>
        </w:tc>
        <w:tc>
          <w:tcPr>
            <w:tcW w:w="1060" w:type="pct"/>
            <w:shd w:val="clear" w:color="auto" w:fill="auto"/>
          </w:tcPr>
          <w:p w:rsidR="00CC4FEF" w:rsidRPr="0064058C" w:rsidRDefault="00CC4FEF" w:rsidP="00412DF7">
            <w:pPr>
              <w:pStyle w:val="ASFKTablenorm"/>
              <w:ind w:left="57" w:right="57"/>
            </w:pPr>
          </w:p>
        </w:tc>
        <w:tc>
          <w:tcPr>
            <w:tcW w:w="689" w:type="pct"/>
            <w:shd w:val="clear" w:color="auto" w:fill="auto"/>
          </w:tcPr>
          <w:p w:rsidR="00CC4FEF" w:rsidRPr="0064058C" w:rsidRDefault="00CC4FEF" w:rsidP="00412DF7">
            <w:pPr>
              <w:pStyle w:val="ASFKTablenorm"/>
              <w:ind w:left="57" w:right="57"/>
            </w:pPr>
          </w:p>
        </w:tc>
        <w:tc>
          <w:tcPr>
            <w:tcW w:w="901" w:type="pct"/>
            <w:shd w:val="clear" w:color="auto" w:fill="auto"/>
          </w:tcPr>
          <w:p w:rsidR="00CC4FEF" w:rsidRPr="0064058C" w:rsidRDefault="00CC4FEF" w:rsidP="00412DF7">
            <w:pPr>
              <w:pStyle w:val="ASFKTablenorm"/>
              <w:ind w:left="57" w:right="57"/>
            </w:pPr>
          </w:p>
        </w:tc>
      </w:tr>
    </w:tbl>
    <w:p w:rsidR="00CD55C7" w:rsidRPr="0064058C" w:rsidRDefault="00CD55C7" w:rsidP="008F68FE">
      <w:pPr>
        <w:pStyle w:val="ASFKReg"/>
      </w:pPr>
      <w:bookmarkStart w:id="1534" w:name="_Toc79490228"/>
      <w:r w:rsidRPr="0064058C">
        <w:lastRenderedPageBreak/>
        <w:t>СОГЛАСОВАНО</w:t>
      </w:r>
      <w:bookmarkEnd w:id="1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00"/>
        <w:gridCol w:w="2587"/>
        <w:gridCol w:w="2066"/>
        <w:gridCol w:w="1379"/>
        <w:gridCol w:w="1723"/>
      </w:tblGrid>
      <w:tr w:rsidR="00CD55C7" w:rsidRPr="002667B1" w:rsidTr="00412DF7">
        <w:trPr>
          <w:trHeight w:val="891"/>
          <w:tblHeader/>
        </w:trPr>
        <w:tc>
          <w:tcPr>
            <w:tcW w:w="10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r w:rsidRPr="0064058C">
              <w:t> </w:t>
            </w:r>
          </w:p>
        </w:tc>
        <w:tc>
          <w:tcPr>
            <w:tcW w:w="1326" w:type="pct"/>
            <w:shd w:val="clear" w:color="auto" w:fill="auto"/>
          </w:tcPr>
          <w:p w:rsidR="00CD55C7" w:rsidRPr="0064058C" w:rsidRDefault="00CD55C7" w:rsidP="00412DF7">
            <w:pPr>
              <w:pStyle w:val="ASFKTablenorm"/>
              <w:ind w:left="57" w:right="57"/>
            </w:pPr>
            <w:r w:rsidRPr="0064058C">
              <w:t> </w:t>
            </w:r>
          </w:p>
        </w:tc>
        <w:tc>
          <w:tcPr>
            <w:tcW w:w="1059" w:type="pct"/>
            <w:shd w:val="clear" w:color="auto" w:fill="auto"/>
          </w:tcPr>
          <w:p w:rsidR="00CD55C7" w:rsidRPr="0064058C" w:rsidRDefault="00CD55C7" w:rsidP="00412DF7">
            <w:pPr>
              <w:pStyle w:val="ASFKTablenorm"/>
              <w:ind w:left="57" w:right="57"/>
            </w:pPr>
            <w:r w:rsidRPr="0064058C">
              <w:t> </w:t>
            </w:r>
          </w:p>
        </w:tc>
        <w:tc>
          <w:tcPr>
            <w:tcW w:w="707" w:type="pct"/>
            <w:shd w:val="clear" w:color="auto" w:fill="auto"/>
          </w:tcPr>
          <w:p w:rsidR="00CD55C7" w:rsidRPr="0064058C" w:rsidRDefault="00CD55C7" w:rsidP="00412DF7">
            <w:pPr>
              <w:pStyle w:val="ASFKTablenorm"/>
              <w:ind w:left="57" w:right="57"/>
            </w:pPr>
            <w:r w:rsidRPr="0064058C">
              <w:t> </w:t>
            </w:r>
          </w:p>
        </w:tc>
        <w:tc>
          <w:tcPr>
            <w:tcW w:w="883" w:type="pct"/>
            <w:shd w:val="clear" w:color="auto" w:fill="auto"/>
          </w:tcPr>
          <w:p w:rsidR="00CD55C7" w:rsidRPr="0064058C" w:rsidRDefault="00CD55C7" w:rsidP="00412DF7">
            <w:pPr>
              <w:pStyle w:val="ASFKTablenorm"/>
              <w:ind w:left="57" w:right="57"/>
            </w:pPr>
            <w:r w:rsidRPr="0064058C">
              <w:t> </w:t>
            </w:r>
          </w:p>
        </w:tc>
      </w:tr>
    </w:tbl>
    <w:p w:rsidR="00CD55C7" w:rsidRPr="009F337A" w:rsidRDefault="00CD55C7" w:rsidP="009F337A">
      <w:pPr>
        <w:pStyle w:val="ASFKReg"/>
      </w:pPr>
      <w:bookmarkStart w:id="1535" w:name="_Toc387859051"/>
      <w:bookmarkStart w:id="1536" w:name="_Toc79490229"/>
      <w:r w:rsidRPr="009F337A">
        <w:lastRenderedPageBreak/>
        <w:t>ЛИСТ РЕГИСТРАЦИИ ИЗМЕНЕНИЙ</w:t>
      </w:r>
      <w:bookmarkEnd w:id="1528"/>
      <w:bookmarkEnd w:id="1529"/>
      <w:bookmarkEnd w:id="1530"/>
      <w:bookmarkEnd w:id="1531"/>
      <w:bookmarkEnd w:id="1532"/>
      <w:bookmarkEnd w:id="1533"/>
      <w:bookmarkEnd w:id="1535"/>
      <w:bookmarkEnd w:id="1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66"/>
        <w:gridCol w:w="1319"/>
        <w:gridCol w:w="1982"/>
        <w:gridCol w:w="5588"/>
      </w:tblGrid>
      <w:tr w:rsidR="00DE56F1" w:rsidRPr="00D27160" w:rsidTr="00412DF7">
        <w:trPr>
          <w:trHeight w:val="20"/>
          <w:tblHeader/>
        </w:trPr>
        <w:tc>
          <w:tcPr>
            <w:tcW w:w="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67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1.0</w:t>
            </w:r>
          </w:p>
        </w:tc>
        <w:tc>
          <w:tcPr>
            <w:tcW w:w="676" w:type="pct"/>
            <w:shd w:val="clear" w:color="auto" w:fill="auto"/>
          </w:tcPr>
          <w:p w:rsidR="00CD55C7" w:rsidRPr="00D27160" w:rsidRDefault="00CD55C7" w:rsidP="00412DF7">
            <w:pPr>
              <w:pStyle w:val="ASFKTablenorm"/>
              <w:ind w:left="57" w:right="57"/>
            </w:pPr>
            <w:r w:rsidRPr="00D27160">
              <w:t>31.07.2009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Начальная версия документа.</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1.1</w:t>
            </w:r>
          </w:p>
        </w:tc>
        <w:tc>
          <w:tcPr>
            <w:tcW w:w="676" w:type="pct"/>
            <w:shd w:val="clear" w:color="auto" w:fill="auto"/>
          </w:tcPr>
          <w:p w:rsidR="00CD55C7" w:rsidRPr="00D27160" w:rsidRDefault="00CD55C7" w:rsidP="00412DF7">
            <w:pPr>
              <w:pStyle w:val="ASFKTablenorm"/>
              <w:ind w:left="57" w:right="57"/>
            </w:pPr>
            <w:r w:rsidRPr="00D27160">
              <w:t>18.12.2009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1.2</w:t>
            </w:r>
          </w:p>
        </w:tc>
        <w:tc>
          <w:tcPr>
            <w:tcW w:w="676" w:type="pct"/>
            <w:shd w:val="clear" w:color="auto" w:fill="auto"/>
          </w:tcPr>
          <w:p w:rsidR="00CD55C7" w:rsidRPr="00D27160" w:rsidRDefault="00CD55C7" w:rsidP="00412DF7">
            <w:pPr>
              <w:pStyle w:val="ASFKTablenorm"/>
              <w:ind w:left="57" w:right="57"/>
            </w:pPr>
            <w:r w:rsidRPr="00D27160">
              <w:t>25.12.2009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1.3</w:t>
            </w:r>
          </w:p>
        </w:tc>
        <w:tc>
          <w:tcPr>
            <w:tcW w:w="676" w:type="pct"/>
            <w:shd w:val="clear" w:color="auto" w:fill="auto"/>
          </w:tcPr>
          <w:p w:rsidR="00CD55C7" w:rsidRPr="00D27160" w:rsidRDefault="00CD55C7" w:rsidP="00412DF7">
            <w:pPr>
              <w:pStyle w:val="ASFKTablenorm"/>
              <w:ind w:left="57" w:right="57"/>
            </w:pPr>
            <w:r w:rsidRPr="00D27160">
              <w:t>16.02.2010</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t>4.5.2, 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1.4</w:t>
            </w:r>
          </w:p>
        </w:tc>
        <w:tc>
          <w:tcPr>
            <w:tcW w:w="676" w:type="pct"/>
            <w:shd w:val="clear" w:color="auto" w:fill="auto"/>
          </w:tcPr>
          <w:p w:rsidR="00CD55C7" w:rsidRPr="00D27160" w:rsidRDefault="00CD55C7" w:rsidP="00412DF7">
            <w:pPr>
              <w:pStyle w:val="ASFKTablenorm"/>
              <w:ind w:left="57" w:right="57"/>
            </w:pPr>
            <w:bookmarkStart w:id="1537" w:name="_Hlk291661783"/>
            <w:r w:rsidRPr="00D27160">
              <w:t>28.09.2010</w:t>
            </w:r>
            <w:bookmarkEnd w:id="1537"/>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92715F">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92715F">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92715F">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92715F">
              <w:t>5.6.2</w:t>
            </w:r>
            <w:r w:rsidRPr="00D27160">
              <w:fldChar w:fldCharType="end"/>
            </w:r>
            <w:r w:rsidRPr="00D27160">
              <w:t>.</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1.5</w:t>
            </w:r>
          </w:p>
        </w:tc>
        <w:tc>
          <w:tcPr>
            <w:tcW w:w="676" w:type="pct"/>
            <w:shd w:val="clear" w:color="auto" w:fill="auto"/>
          </w:tcPr>
          <w:p w:rsidR="00CD55C7" w:rsidRPr="00D27160" w:rsidRDefault="00CD55C7" w:rsidP="00412DF7">
            <w:pPr>
              <w:pStyle w:val="ASFKTablenorm"/>
              <w:ind w:left="57" w:right="57"/>
            </w:pPr>
            <w:r w:rsidRPr="00D27160">
              <w:t>28.10.2010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92715F">
              <w:t>5.1.3</w:t>
            </w:r>
            <w:r w:rsidRPr="00D27160">
              <w:fldChar w:fldCharType="end"/>
            </w:r>
            <w:r w:rsidRPr="00D27160">
              <w:t xml:space="preserve"> по SUFD-11863 (SUFD-16117).</w:t>
            </w:r>
          </w:p>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92715F">
              <w:t>5.1.3.2</w:t>
            </w:r>
            <w:r w:rsidRPr="00D27160">
              <w:fldChar w:fldCharType="end"/>
            </w:r>
            <w:r w:rsidRPr="00D27160">
              <w:t xml:space="preserve"> по SUFD-14290.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1.6</w:t>
            </w:r>
          </w:p>
        </w:tc>
        <w:tc>
          <w:tcPr>
            <w:tcW w:w="676" w:type="pct"/>
            <w:shd w:val="clear" w:color="auto" w:fill="auto"/>
          </w:tcPr>
          <w:p w:rsidR="00CD55C7" w:rsidRPr="00D27160" w:rsidRDefault="00CD55C7" w:rsidP="00412DF7">
            <w:pPr>
              <w:pStyle w:val="ASFKTablenorm"/>
              <w:ind w:left="57" w:right="57"/>
            </w:pPr>
            <w:r w:rsidRPr="00D27160">
              <w:t>11.11.2010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92715F">
              <w:t>5.6.6.2</w:t>
            </w:r>
            <w:r w:rsidRPr="00D27160">
              <w:fldChar w:fldCharType="end"/>
            </w:r>
            <w:r w:rsidRPr="00D27160">
              <w:t xml:space="preserve"> по SUFD-16129 (SUFD-16507).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1.7</w:t>
            </w:r>
          </w:p>
        </w:tc>
        <w:tc>
          <w:tcPr>
            <w:tcW w:w="676" w:type="pct"/>
            <w:shd w:val="clear" w:color="auto" w:fill="auto"/>
          </w:tcPr>
          <w:p w:rsidR="00CD55C7" w:rsidRPr="00D27160" w:rsidRDefault="00CD55C7" w:rsidP="00412DF7">
            <w:pPr>
              <w:pStyle w:val="ASFKTablenorm"/>
              <w:ind w:left="57" w:right="57"/>
            </w:pPr>
            <w:r w:rsidRPr="00D27160">
              <w:t>10.05.2011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92715F">
              <w:t>5.6.3</w:t>
            </w:r>
            <w:r w:rsidRPr="00D27160">
              <w:fldChar w:fldCharType="end"/>
            </w:r>
            <w:r w:rsidRPr="00D27160">
              <w:t xml:space="preserve"> по SUFD-21571 (SUFD-22118).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1.8</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92715F">
              <w:t>5.4</w:t>
            </w:r>
            <w:r w:rsidR="00811D64" w:rsidRPr="00D27160">
              <w:fldChar w:fldCharType="end"/>
            </w:r>
            <w:r w:rsidR="00811D64" w:rsidRPr="00D27160">
              <w:t xml:space="preserve"> </w:t>
            </w:r>
            <w:r w:rsidRPr="00D27160">
              <w:t>по SUFD-4893 (SUFD-24621).</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1.9</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92715F">
              <w:t>5.11.1</w:t>
            </w:r>
            <w:r w:rsidRPr="00D27160">
              <w:fldChar w:fldCharType="end"/>
            </w:r>
            <w:r w:rsidRPr="00D27160">
              <w:t xml:space="preserve"> по PROD-36456 (SUFD-24756).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2.0</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92715F">
              <w:t>5.6.3</w:t>
            </w:r>
            <w:r w:rsidRPr="00D27160">
              <w:fldChar w:fldCharType="end"/>
            </w:r>
            <w:r w:rsidRPr="00D27160">
              <w:t xml:space="preserve"> по PROD-9000 (SUFD-24766).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2.1</w:t>
            </w:r>
          </w:p>
        </w:tc>
        <w:tc>
          <w:tcPr>
            <w:tcW w:w="676" w:type="pct"/>
            <w:shd w:val="clear" w:color="auto" w:fill="auto"/>
          </w:tcPr>
          <w:p w:rsidR="00CD55C7" w:rsidRPr="00D27160" w:rsidRDefault="00CD55C7" w:rsidP="00412DF7">
            <w:pPr>
              <w:pStyle w:val="ASFKTablenorm"/>
              <w:ind w:left="57" w:right="57"/>
            </w:pPr>
            <w:r w:rsidRPr="00D27160">
              <w:t>25.08.2011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92715F">
              <w:t>5.11.1</w:t>
            </w:r>
            <w:r w:rsidRPr="00D27160">
              <w:fldChar w:fldCharType="end"/>
            </w:r>
            <w:r w:rsidRPr="00D27160">
              <w:t xml:space="preserve"> по SUFD-24890 (SUFD-25307).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2.2</w:t>
            </w:r>
          </w:p>
        </w:tc>
        <w:tc>
          <w:tcPr>
            <w:tcW w:w="676" w:type="pct"/>
            <w:shd w:val="clear" w:color="auto" w:fill="auto"/>
          </w:tcPr>
          <w:p w:rsidR="00CD55C7" w:rsidRPr="00D27160" w:rsidRDefault="00CD55C7" w:rsidP="00412DF7">
            <w:pPr>
              <w:pStyle w:val="ASFKTablenorm"/>
              <w:ind w:left="57" w:right="57"/>
            </w:pPr>
            <w:r w:rsidRPr="00D27160">
              <w:t>06.09.2011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95478C">
              <w:instrText xml:space="preserve"> \* MERGEFORMAT </w:instrText>
            </w:r>
            <w:r w:rsidR="005F4E73">
              <w:fldChar w:fldCharType="separate"/>
            </w:r>
            <w:r w:rsidR="0092715F">
              <w:t>5.6.4</w:t>
            </w:r>
            <w:r w:rsidR="005F4E73">
              <w:fldChar w:fldCharType="end"/>
            </w:r>
            <w:r w:rsidR="005F4E73">
              <w:t xml:space="preserve"> </w:t>
            </w:r>
            <w:r w:rsidRPr="00D27160">
              <w:t>по PROD-34319 (SUFD-26270).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2.3</w:t>
            </w:r>
          </w:p>
        </w:tc>
        <w:tc>
          <w:tcPr>
            <w:tcW w:w="676" w:type="pct"/>
            <w:shd w:val="clear" w:color="auto" w:fill="auto"/>
          </w:tcPr>
          <w:p w:rsidR="00CD55C7" w:rsidRPr="00D27160" w:rsidRDefault="00CD55C7" w:rsidP="00412DF7">
            <w:pPr>
              <w:pStyle w:val="ASFKTablenorm"/>
              <w:ind w:left="57" w:right="57"/>
            </w:pPr>
            <w:r w:rsidRPr="00D27160">
              <w:t>14.10.2011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92715F">
              <w:t>5.6.8</w:t>
            </w:r>
            <w:r w:rsidRPr="00D27160">
              <w:fldChar w:fldCharType="end"/>
            </w:r>
            <w:r w:rsidRPr="00D27160">
              <w:t xml:space="preserve"> по SUFD-8338.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2.4</w:t>
            </w:r>
          </w:p>
        </w:tc>
        <w:tc>
          <w:tcPr>
            <w:tcW w:w="676" w:type="pct"/>
            <w:shd w:val="clear" w:color="auto" w:fill="auto"/>
          </w:tcPr>
          <w:p w:rsidR="00CD55C7" w:rsidRPr="00D27160" w:rsidRDefault="00CD55C7" w:rsidP="00412DF7">
            <w:pPr>
              <w:pStyle w:val="ASFKTablenorm"/>
              <w:ind w:left="57" w:right="57"/>
            </w:pPr>
            <w:bookmarkStart w:id="1538" w:name="_Hlk292265259"/>
            <w:r w:rsidRPr="00D27160">
              <w:t>20.10.201</w:t>
            </w:r>
            <w:bookmarkEnd w:id="1538"/>
            <w:r w:rsidRPr="00D27160">
              <w:t>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92715F">
              <w:t>5.11.1</w:t>
            </w:r>
            <w:r w:rsidRPr="00D27160">
              <w:fldChar w:fldCharType="end"/>
            </w:r>
            <w:r w:rsidRPr="00D27160">
              <w:t xml:space="preserve"> по PROD-46703 (SUFD-27460).</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2.5</w:t>
            </w:r>
          </w:p>
        </w:tc>
        <w:tc>
          <w:tcPr>
            <w:tcW w:w="676" w:type="pct"/>
            <w:shd w:val="clear" w:color="auto" w:fill="auto"/>
          </w:tcPr>
          <w:p w:rsidR="00CD457B" w:rsidRPr="00D27160" w:rsidRDefault="00CD457B" w:rsidP="00412DF7">
            <w:pPr>
              <w:pStyle w:val="ASFKTablenorm"/>
              <w:ind w:left="57" w:right="57"/>
            </w:pPr>
            <w:r w:rsidRPr="00D27160">
              <w:t>22.10.2011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95478C">
              <w:instrText xml:space="preserve"> \* MERGEFORMAT </w:instrText>
            </w:r>
            <w:r w:rsidR="005F4E73" w:rsidRPr="005F4E73">
              <w:fldChar w:fldCharType="separate"/>
            </w:r>
            <w:r w:rsidR="0092715F">
              <w:t>5.12.1</w:t>
            </w:r>
            <w:r w:rsidR="005F4E73" w:rsidRPr="005F4E73">
              <w:fldChar w:fldCharType="end"/>
            </w:r>
            <w:r w:rsidR="005F4E73" w:rsidRPr="005F4E73">
              <w:t>.</w:t>
            </w:r>
          </w:p>
          <w:p w:rsidR="00CD457B" w:rsidRPr="00D27160" w:rsidRDefault="00CD457B" w:rsidP="00412DF7">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95478C">
              <w:instrText xml:space="preserve"> \* MERGEFORMAT </w:instrText>
            </w:r>
            <w:r w:rsidR="005F4E73">
              <w:fldChar w:fldCharType="separate"/>
            </w:r>
            <w:r w:rsidR="0092715F">
              <w:t>5.12.1</w:t>
            </w:r>
            <w:r w:rsidR="005F4E73">
              <w:fldChar w:fldCharType="end"/>
            </w:r>
            <w:r w:rsidR="005F4E73">
              <w:t>.</w:t>
            </w:r>
          </w:p>
          <w:p w:rsidR="00CD457B" w:rsidRPr="00D27160" w:rsidRDefault="00CD457B" w:rsidP="00412DF7">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92715F">
              <w:t>5.12.1</w:t>
            </w:r>
            <w:r w:rsidR="003F4180" w:rsidRPr="00D27160">
              <w:fldChar w:fldCharType="end"/>
            </w:r>
            <w:r w:rsidR="003F4180" w:rsidRPr="00D27160">
              <w:t>.</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2.6</w:t>
            </w:r>
          </w:p>
        </w:tc>
        <w:tc>
          <w:tcPr>
            <w:tcW w:w="676" w:type="pct"/>
            <w:shd w:val="clear" w:color="auto" w:fill="auto"/>
          </w:tcPr>
          <w:p w:rsidR="00CD457B" w:rsidRPr="00D27160" w:rsidRDefault="00CD457B" w:rsidP="00412DF7">
            <w:pPr>
              <w:pStyle w:val="ASFKTablenorm"/>
              <w:ind w:left="57" w:right="57"/>
            </w:pPr>
            <w:r w:rsidRPr="00D27160">
              <w:t>21.12.2011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92715F">
              <w:t>5.6.8</w:t>
            </w:r>
            <w:r w:rsidRPr="00D27160">
              <w:fldChar w:fldCharType="end"/>
            </w:r>
            <w:r w:rsidRPr="00D27160">
              <w:t>.</w:t>
            </w:r>
          </w:p>
          <w:p w:rsidR="00D73EBF" w:rsidRPr="00D27160" w:rsidRDefault="00ED1BDF" w:rsidP="00412DF7">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92715F">
              <w:t>5.11.1</w:t>
            </w:r>
            <w:r w:rsidRPr="00D27160">
              <w:fldChar w:fldCharType="end"/>
            </w:r>
            <w:r w:rsidRPr="00D27160">
              <w:t>.</w:t>
            </w:r>
          </w:p>
          <w:p w:rsidR="00625435" w:rsidRPr="00D27160" w:rsidRDefault="00625435" w:rsidP="00412DF7">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92715F">
              <w:t>5.12.1</w:t>
            </w:r>
            <w:r w:rsidR="003F4180" w:rsidRPr="00D27160">
              <w:fldChar w:fldCharType="end"/>
            </w:r>
            <w:r w:rsidRPr="00D27160">
              <w:t>.</w:t>
            </w:r>
          </w:p>
          <w:p w:rsidR="008D34ED" w:rsidRPr="00D27160" w:rsidRDefault="008D34ED" w:rsidP="00412DF7">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92715F">
              <w:t>5.7</w:t>
            </w:r>
            <w:r w:rsidRPr="00D27160">
              <w:fldChar w:fldCharType="end"/>
            </w:r>
            <w:r w:rsidRPr="00D27160">
              <w:t>.</w:t>
            </w:r>
          </w:p>
          <w:p w:rsidR="00FB52C8" w:rsidRPr="00D27160" w:rsidRDefault="00FB52C8" w:rsidP="00412DF7">
            <w:pPr>
              <w:pStyle w:val="ASFKTablenorm"/>
              <w:ind w:left="57" w:right="57"/>
            </w:pPr>
            <w:bookmarkStart w:id="1539" w:name="_Hlk315336446"/>
            <w:r w:rsidRPr="00D27160">
              <w:t xml:space="preserve">В соответствии с </w:t>
            </w:r>
            <w:bookmarkStart w:id="1540" w:name="_Hlk315345268"/>
            <w:r w:rsidR="00BC6239" w:rsidRPr="00D27160">
              <w:t>SUFD-</w:t>
            </w:r>
            <w:r w:rsidR="009535BD" w:rsidRPr="00D27160">
              <w:t>27103</w:t>
            </w:r>
            <w:r w:rsidR="00BC6239" w:rsidRPr="00D27160">
              <w:t xml:space="preserve"> (SUFD-29126) и</w:t>
            </w:r>
            <w:bookmarkEnd w:id="1540"/>
            <w:r w:rsidR="00676E7A" w:rsidRPr="00D27160">
              <w:t xml:space="preserve"> </w:t>
            </w:r>
            <w:r w:rsidRPr="00D27160">
              <w:t>SUFD-</w:t>
            </w:r>
            <w:r w:rsidR="009535BD" w:rsidRPr="00D27160">
              <w:lastRenderedPageBreak/>
              <w:t>27103</w:t>
            </w:r>
            <w:r w:rsidRPr="00D27160">
              <w:t xml:space="preserve"> (SUFD-29575) актуализирован</w:t>
            </w:r>
            <w:bookmarkEnd w:id="1539"/>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92715F">
              <w:t>5.12.1</w:t>
            </w:r>
            <w:r w:rsidR="003F4180" w:rsidRPr="00D27160">
              <w:fldChar w:fldCharType="end"/>
            </w:r>
            <w:r w:rsidRPr="00D27160">
              <w:t>.</w:t>
            </w:r>
          </w:p>
        </w:tc>
      </w:tr>
      <w:tr w:rsidR="00412DF7" w:rsidRPr="00D27160" w:rsidTr="00412DF7">
        <w:trPr>
          <w:trHeight w:val="20"/>
        </w:trPr>
        <w:tc>
          <w:tcPr>
            <w:tcW w:w="444" w:type="pct"/>
            <w:shd w:val="clear" w:color="auto" w:fill="auto"/>
          </w:tcPr>
          <w:p w:rsidR="00AE70CE" w:rsidRPr="00D27160" w:rsidRDefault="00AE70CE" w:rsidP="00412DF7">
            <w:pPr>
              <w:pStyle w:val="ASFKTablenorm"/>
              <w:ind w:left="57" w:right="57"/>
            </w:pPr>
            <w:r w:rsidRPr="00D27160">
              <w:lastRenderedPageBreak/>
              <w:t>2.7</w:t>
            </w:r>
          </w:p>
        </w:tc>
        <w:tc>
          <w:tcPr>
            <w:tcW w:w="676" w:type="pct"/>
            <w:shd w:val="clear" w:color="auto" w:fill="auto"/>
          </w:tcPr>
          <w:p w:rsidR="00AE70CE" w:rsidRPr="00D27160" w:rsidRDefault="00AE70CE" w:rsidP="00412DF7">
            <w:pPr>
              <w:pStyle w:val="ASFKTablenorm"/>
              <w:ind w:left="57" w:right="57"/>
            </w:pPr>
            <w:r w:rsidRPr="00D27160">
              <w:t>27.01.201</w:t>
            </w:r>
            <w:r w:rsidR="00175D2A" w:rsidRPr="00D27160">
              <w:t>2</w:t>
            </w:r>
          </w:p>
        </w:tc>
        <w:tc>
          <w:tcPr>
            <w:tcW w:w="1016" w:type="pct"/>
            <w:shd w:val="clear" w:color="auto" w:fill="auto"/>
          </w:tcPr>
          <w:p w:rsidR="00AE70CE" w:rsidRPr="00D27160" w:rsidRDefault="00AE70CE" w:rsidP="00412DF7">
            <w:pPr>
              <w:pStyle w:val="ASFKTablenorm"/>
              <w:ind w:left="57" w:right="57"/>
            </w:pPr>
            <w:r w:rsidRPr="00D27160">
              <w:t>Гофман И.Д.</w:t>
            </w:r>
          </w:p>
        </w:tc>
        <w:tc>
          <w:tcPr>
            <w:tcW w:w="2864" w:type="pct"/>
            <w:shd w:val="clear" w:color="auto" w:fill="auto"/>
          </w:tcPr>
          <w:p w:rsidR="00AE70CE" w:rsidRPr="00D27160" w:rsidRDefault="00AE70CE" w:rsidP="00412DF7">
            <w:pPr>
              <w:pStyle w:val="ASFKTablenorm"/>
              <w:ind w:left="57" w:right="57"/>
            </w:pPr>
            <w:r w:rsidRPr="00D27160">
              <w:t>В соответствие с SUFD-24616 (SUFD-28247) изменены скриншоты по всему документу.</w:t>
            </w:r>
          </w:p>
        </w:tc>
      </w:tr>
      <w:tr w:rsidR="00412DF7" w:rsidRPr="00D27160" w:rsidTr="00412DF7">
        <w:trPr>
          <w:trHeight w:val="20"/>
        </w:trPr>
        <w:tc>
          <w:tcPr>
            <w:tcW w:w="444" w:type="pct"/>
            <w:shd w:val="clear" w:color="auto" w:fill="auto"/>
          </w:tcPr>
          <w:p w:rsidR="00AD35D8" w:rsidRPr="00D27160" w:rsidRDefault="00AD35D8" w:rsidP="00412DF7">
            <w:pPr>
              <w:pStyle w:val="ASFKTablenorm"/>
              <w:ind w:left="57" w:right="57"/>
            </w:pPr>
            <w:r w:rsidRPr="00D27160">
              <w:t>2.8</w:t>
            </w:r>
          </w:p>
        </w:tc>
        <w:tc>
          <w:tcPr>
            <w:tcW w:w="676" w:type="pct"/>
            <w:shd w:val="clear" w:color="auto" w:fill="auto"/>
          </w:tcPr>
          <w:p w:rsidR="00AD35D8" w:rsidRPr="00D27160" w:rsidRDefault="00175D2A" w:rsidP="00412DF7">
            <w:pPr>
              <w:pStyle w:val="ASFKTablenorm"/>
              <w:ind w:left="57" w:right="57"/>
            </w:pPr>
            <w:r w:rsidRPr="00D27160">
              <w:t>22</w:t>
            </w:r>
            <w:r w:rsidR="00AD35D8" w:rsidRPr="00D27160">
              <w:t>.02.2012</w:t>
            </w:r>
          </w:p>
        </w:tc>
        <w:tc>
          <w:tcPr>
            <w:tcW w:w="1016" w:type="pct"/>
            <w:shd w:val="clear" w:color="auto" w:fill="auto"/>
          </w:tcPr>
          <w:p w:rsidR="00AD35D8" w:rsidRPr="00D27160" w:rsidRDefault="00175D2A" w:rsidP="00412DF7">
            <w:pPr>
              <w:pStyle w:val="ASFKTablenorm"/>
              <w:ind w:left="57" w:right="57"/>
            </w:pPr>
            <w:r w:rsidRPr="00D27160">
              <w:t>Алексеев И.И.</w:t>
            </w:r>
          </w:p>
          <w:p w:rsidR="006E4A83" w:rsidRPr="00D27160" w:rsidRDefault="006E4A83" w:rsidP="00412DF7">
            <w:pPr>
              <w:pStyle w:val="ASFKTablenorm"/>
              <w:ind w:left="57" w:right="57"/>
            </w:pPr>
            <w:r w:rsidRPr="00D27160">
              <w:t>Гофман И.Д.</w:t>
            </w:r>
          </w:p>
        </w:tc>
        <w:tc>
          <w:tcPr>
            <w:tcW w:w="2864" w:type="pct"/>
            <w:shd w:val="clear" w:color="auto" w:fill="auto"/>
          </w:tcPr>
          <w:p w:rsidR="00AD35D8" w:rsidRPr="00D27160" w:rsidRDefault="00AD35D8" w:rsidP="00412DF7">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92715F">
              <w:t>5.6.8</w:t>
            </w:r>
            <w:r w:rsidR="00930ACE" w:rsidRPr="00D27160">
              <w:fldChar w:fldCharType="end"/>
            </w:r>
            <w:r w:rsidR="00930ACE" w:rsidRPr="00D27160">
              <w:t>.</w:t>
            </w:r>
          </w:p>
          <w:p w:rsidR="00692209" w:rsidRPr="00D27160" w:rsidRDefault="00692209" w:rsidP="00412DF7">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95478C">
              <w:instrText xml:space="preserve"> \* MERGEFORMAT </w:instrText>
            </w:r>
            <w:r w:rsidR="00E6439D">
              <w:fldChar w:fldCharType="separate"/>
            </w:r>
            <w:r w:rsidR="0092715F">
              <w:t>5.6.10</w:t>
            </w:r>
            <w:r w:rsidR="00E6439D">
              <w:fldChar w:fldCharType="end"/>
            </w:r>
            <w:r w:rsidR="00C15A96">
              <w:t>.</w:t>
            </w:r>
          </w:p>
          <w:p w:rsidR="00D46C42" w:rsidRPr="00D27160" w:rsidRDefault="00D46C42" w:rsidP="00412DF7">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95478C">
              <w:instrText xml:space="preserve"> \* MERGEFORMAT </w:instrText>
            </w:r>
            <w:r w:rsidR="005F4E73">
              <w:fldChar w:fldCharType="separate"/>
            </w:r>
            <w:r w:rsidR="0092715F">
              <w:t>5.12.1</w:t>
            </w:r>
            <w:r w:rsidR="005F4E73">
              <w:fldChar w:fldCharType="end"/>
            </w:r>
            <w:r w:rsidR="005F4E73">
              <w:t>.</w:t>
            </w:r>
          </w:p>
          <w:p w:rsidR="00C22793" w:rsidRPr="00D27160" w:rsidRDefault="00512E7F" w:rsidP="00412DF7">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92715F">
              <w:t>5.12.1</w:t>
            </w:r>
            <w:r w:rsidRPr="00D27160">
              <w:fldChar w:fldCharType="end"/>
            </w:r>
            <w:r w:rsidRPr="00D27160">
              <w:t>.</w:t>
            </w:r>
          </w:p>
        </w:tc>
      </w:tr>
      <w:tr w:rsidR="00412DF7" w:rsidRPr="00D27160" w:rsidTr="00412DF7">
        <w:trPr>
          <w:trHeight w:val="20"/>
        </w:trPr>
        <w:tc>
          <w:tcPr>
            <w:tcW w:w="444" w:type="pct"/>
            <w:shd w:val="clear" w:color="auto" w:fill="auto"/>
          </w:tcPr>
          <w:p w:rsidR="003A11DB" w:rsidRPr="00D27160" w:rsidRDefault="0089296F" w:rsidP="00412DF7">
            <w:pPr>
              <w:pStyle w:val="ASFKTablenorm"/>
              <w:ind w:left="57" w:right="57"/>
            </w:pPr>
            <w:r w:rsidRPr="00D27160">
              <w:t>2.9</w:t>
            </w:r>
          </w:p>
        </w:tc>
        <w:tc>
          <w:tcPr>
            <w:tcW w:w="676" w:type="pct"/>
            <w:shd w:val="clear" w:color="auto" w:fill="auto"/>
          </w:tcPr>
          <w:p w:rsidR="003A11DB" w:rsidRPr="00D27160" w:rsidRDefault="0089296F" w:rsidP="00412DF7">
            <w:pPr>
              <w:pStyle w:val="ASFKTablenorm"/>
              <w:ind w:left="57" w:right="57"/>
            </w:pPr>
            <w:r w:rsidRPr="00D27160">
              <w:t>13.06.2012</w:t>
            </w:r>
          </w:p>
        </w:tc>
        <w:tc>
          <w:tcPr>
            <w:tcW w:w="1016" w:type="pct"/>
            <w:shd w:val="clear" w:color="auto" w:fill="auto"/>
          </w:tcPr>
          <w:p w:rsidR="003A11DB" w:rsidRPr="00D27160" w:rsidRDefault="0089296F" w:rsidP="00412DF7">
            <w:pPr>
              <w:pStyle w:val="ASFKTablenorm"/>
              <w:ind w:left="57" w:right="57"/>
            </w:pPr>
            <w:r w:rsidRPr="00D27160">
              <w:t>Гофман И.Д.</w:t>
            </w:r>
          </w:p>
          <w:p w:rsidR="00E85D66" w:rsidRPr="00D27160" w:rsidRDefault="00E85D66" w:rsidP="00412DF7">
            <w:pPr>
              <w:pStyle w:val="ASFKTablenorm"/>
              <w:ind w:left="57" w:right="57"/>
            </w:pPr>
            <w:r w:rsidRPr="00D27160">
              <w:t>Алексеев И.И.</w:t>
            </w:r>
          </w:p>
        </w:tc>
        <w:tc>
          <w:tcPr>
            <w:tcW w:w="2864" w:type="pct"/>
            <w:shd w:val="clear" w:color="auto" w:fill="auto"/>
          </w:tcPr>
          <w:p w:rsidR="003A11DB" w:rsidRPr="00D27160" w:rsidRDefault="003A11DB" w:rsidP="00412DF7">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92715F">
              <w:t>5.12.3</w:t>
            </w:r>
            <w:r w:rsidR="0089296F" w:rsidRPr="00D27160">
              <w:fldChar w:fldCharType="end"/>
            </w:r>
            <w:r w:rsidRPr="00D27160">
              <w:t>.</w:t>
            </w:r>
          </w:p>
          <w:p w:rsidR="00E85D66" w:rsidRPr="00D27160" w:rsidRDefault="00E85D66" w:rsidP="00412DF7">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92715F">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92715F">
              <w:t>5.1.6</w:t>
            </w:r>
            <w:r w:rsidRPr="00D27160">
              <w:fldChar w:fldCharType="end"/>
            </w:r>
            <w:r w:rsidRPr="00D27160">
              <w:t>.</w:t>
            </w:r>
          </w:p>
          <w:p w:rsidR="00042E39" w:rsidRPr="00D27160" w:rsidRDefault="00042E39" w:rsidP="00412DF7">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92715F">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92715F">
              <w:t>5.1.6</w:t>
            </w:r>
            <w:r w:rsidRPr="00D27160">
              <w:fldChar w:fldCharType="end"/>
            </w:r>
            <w:r w:rsidRPr="00D27160">
              <w:t>.</w:t>
            </w:r>
          </w:p>
        </w:tc>
      </w:tr>
      <w:tr w:rsidR="00412DF7" w:rsidRPr="00D27160" w:rsidTr="00412DF7">
        <w:trPr>
          <w:trHeight w:val="20"/>
        </w:trPr>
        <w:tc>
          <w:tcPr>
            <w:tcW w:w="444" w:type="pct"/>
            <w:shd w:val="clear" w:color="auto" w:fill="auto"/>
          </w:tcPr>
          <w:p w:rsidR="008E539A" w:rsidRPr="00D27160" w:rsidRDefault="008E539A" w:rsidP="00412DF7">
            <w:pPr>
              <w:pStyle w:val="ASFKTablenorm"/>
              <w:ind w:left="57" w:right="57"/>
            </w:pPr>
            <w:r w:rsidRPr="00D27160">
              <w:t>3.0</w:t>
            </w:r>
          </w:p>
        </w:tc>
        <w:tc>
          <w:tcPr>
            <w:tcW w:w="676" w:type="pct"/>
            <w:shd w:val="clear" w:color="auto" w:fill="auto"/>
          </w:tcPr>
          <w:p w:rsidR="008E539A" w:rsidRPr="00D27160" w:rsidRDefault="008E539A" w:rsidP="00412DF7">
            <w:pPr>
              <w:pStyle w:val="ASFKTablenorm"/>
              <w:ind w:left="57" w:right="57"/>
            </w:pPr>
            <w:r w:rsidRPr="00D27160">
              <w:t>10.07.2012</w:t>
            </w:r>
          </w:p>
        </w:tc>
        <w:tc>
          <w:tcPr>
            <w:tcW w:w="1016" w:type="pct"/>
            <w:shd w:val="clear" w:color="auto" w:fill="auto"/>
          </w:tcPr>
          <w:p w:rsidR="008E539A" w:rsidRPr="00D27160" w:rsidRDefault="008E539A" w:rsidP="00412DF7">
            <w:pPr>
              <w:pStyle w:val="ASFKTablenorm"/>
              <w:ind w:left="57" w:right="57"/>
            </w:pPr>
            <w:r w:rsidRPr="00D27160">
              <w:t>Алексеев И.И.</w:t>
            </w:r>
          </w:p>
        </w:tc>
        <w:tc>
          <w:tcPr>
            <w:tcW w:w="2864" w:type="pct"/>
            <w:shd w:val="clear" w:color="auto" w:fill="auto"/>
          </w:tcPr>
          <w:p w:rsidR="008E539A" w:rsidRPr="00D27160" w:rsidRDefault="008E539A" w:rsidP="00412DF7">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92715F">
              <w:t>5.12.1</w:t>
            </w:r>
            <w:r w:rsidRPr="00D27160">
              <w:fldChar w:fldCharType="end"/>
            </w:r>
            <w:r w:rsidRPr="00D27160">
              <w:t>.</w:t>
            </w:r>
          </w:p>
        </w:tc>
      </w:tr>
      <w:tr w:rsidR="00412DF7" w:rsidRPr="00D27160" w:rsidTr="00412DF7">
        <w:trPr>
          <w:trHeight w:val="20"/>
        </w:trPr>
        <w:tc>
          <w:tcPr>
            <w:tcW w:w="444" w:type="pct"/>
            <w:shd w:val="clear" w:color="auto" w:fill="auto"/>
          </w:tcPr>
          <w:p w:rsidR="00155C20" w:rsidRPr="00D27160" w:rsidRDefault="00155C20" w:rsidP="00412DF7">
            <w:pPr>
              <w:pStyle w:val="ASFKTablenorm"/>
              <w:ind w:left="57" w:right="57"/>
            </w:pPr>
            <w:r w:rsidRPr="00D27160">
              <w:t>3.1</w:t>
            </w:r>
          </w:p>
        </w:tc>
        <w:tc>
          <w:tcPr>
            <w:tcW w:w="676" w:type="pct"/>
            <w:shd w:val="clear" w:color="auto" w:fill="auto"/>
          </w:tcPr>
          <w:p w:rsidR="00155C20" w:rsidRPr="00D27160" w:rsidRDefault="00155C20" w:rsidP="00412DF7">
            <w:pPr>
              <w:pStyle w:val="ASFKTablenorm"/>
              <w:ind w:left="57" w:right="57"/>
            </w:pPr>
            <w:r w:rsidRPr="00D27160">
              <w:t>07.08.2012</w:t>
            </w:r>
          </w:p>
        </w:tc>
        <w:tc>
          <w:tcPr>
            <w:tcW w:w="1016" w:type="pct"/>
            <w:shd w:val="clear" w:color="auto" w:fill="auto"/>
          </w:tcPr>
          <w:p w:rsidR="00155C20" w:rsidRPr="00D27160" w:rsidRDefault="00155C20" w:rsidP="00412DF7">
            <w:pPr>
              <w:pStyle w:val="ASFKTablenorm"/>
              <w:ind w:left="57" w:right="57"/>
            </w:pPr>
            <w:r w:rsidRPr="00D27160">
              <w:t>Алексеев И.И.</w:t>
            </w:r>
          </w:p>
        </w:tc>
        <w:tc>
          <w:tcPr>
            <w:tcW w:w="2864" w:type="pct"/>
            <w:shd w:val="clear" w:color="auto" w:fill="auto"/>
          </w:tcPr>
          <w:p w:rsidR="00155C20" w:rsidRPr="00D27160" w:rsidRDefault="00155C20" w:rsidP="00412DF7">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92715F">
              <w:t>5.12.3</w:t>
            </w:r>
            <w:r w:rsidR="00F836BC" w:rsidRPr="00D27160">
              <w:fldChar w:fldCharType="end"/>
            </w:r>
            <w:r w:rsidR="00382C59" w:rsidRPr="00D27160">
              <w:t>.</w:t>
            </w:r>
          </w:p>
        </w:tc>
      </w:tr>
      <w:tr w:rsidR="00412DF7" w:rsidRPr="00D27160" w:rsidTr="00412DF7">
        <w:trPr>
          <w:trHeight w:val="20"/>
        </w:trPr>
        <w:tc>
          <w:tcPr>
            <w:tcW w:w="444" w:type="pct"/>
            <w:shd w:val="clear" w:color="auto" w:fill="auto"/>
          </w:tcPr>
          <w:p w:rsidR="009630C6" w:rsidRPr="00D27160" w:rsidRDefault="009630C6" w:rsidP="00412DF7">
            <w:pPr>
              <w:pStyle w:val="ASFKTablenorm"/>
              <w:ind w:left="57" w:right="57"/>
            </w:pPr>
            <w:r w:rsidRPr="00D27160">
              <w:t>3.2</w:t>
            </w:r>
          </w:p>
        </w:tc>
        <w:tc>
          <w:tcPr>
            <w:tcW w:w="676" w:type="pct"/>
            <w:shd w:val="clear" w:color="auto" w:fill="auto"/>
          </w:tcPr>
          <w:p w:rsidR="009630C6" w:rsidRPr="00D27160" w:rsidRDefault="009630C6" w:rsidP="00412DF7">
            <w:pPr>
              <w:pStyle w:val="ASFKTablenorm"/>
              <w:ind w:left="57" w:right="57"/>
            </w:pPr>
            <w:r w:rsidRPr="00D27160">
              <w:t>28.08.2012</w:t>
            </w:r>
          </w:p>
        </w:tc>
        <w:tc>
          <w:tcPr>
            <w:tcW w:w="1016" w:type="pct"/>
            <w:shd w:val="clear" w:color="auto" w:fill="auto"/>
          </w:tcPr>
          <w:p w:rsidR="009630C6" w:rsidRPr="00D27160" w:rsidRDefault="009630C6" w:rsidP="00412DF7">
            <w:pPr>
              <w:pStyle w:val="ASFKTablenorm"/>
              <w:ind w:left="57" w:right="57"/>
            </w:pPr>
            <w:r w:rsidRPr="00D27160">
              <w:t>Алексеев И.И.</w:t>
            </w:r>
          </w:p>
        </w:tc>
        <w:tc>
          <w:tcPr>
            <w:tcW w:w="2864" w:type="pct"/>
            <w:shd w:val="clear" w:color="auto" w:fill="auto"/>
          </w:tcPr>
          <w:p w:rsidR="009630C6" w:rsidRPr="00D27160" w:rsidRDefault="009630C6" w:rsidP="00412DF7">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92715F">
              <w:t>5.12.1</w:t>
            </w:r>
            <w:r w:rsidRPr="00D27160">
              <w:fldChar w:fldCharType="end"/>
            </w:r>
            <w:r w:rsidR="00382C59" w:rsidRPr="00D27160">
              <w:t>.</w:t>
            </w:r>
          </w:p>
        </w:tc>
      </w:tr>
      <w:tr w:rsidR="00412DF7" w:rsidRPr="00D27160" w:rsidTr="00412DF7">
        <w:trPr>
          <w:trHeight w:val="20"/>
        </w:trPr>
        <w:tc>
          <w:tcPr>
            <w:tcW w:w="444" w:type="pct"/>
            <w:shd w:val="clear" w:color="auto" w:fill="auto"/>
          </w:tcPr>
          <w:p w:rsidR="008A48F4" w:rsidRPr="00D27160" w:rsidRDefault="008A48F4" w:rsidP="00412DF7">
            <w:pPr>
              <w:pStyle w:val="ASFKTablenorm"/>
              <w:ind w:left="57" w:right="57"/>
            </w:pPr>
            <w:r w:rsidRPr="00D27160">
              <w:t>3.3</w:t>
            </w:r>
          </w:p>
        </w:tc>
        <w:tc>
          <w:tcPr>
            <w:tcW w:w="676" w:type="pct"/>
            <w:shd w:val="clear" w:color="auto" w:fill="auto"/>
          </w:tcPr>
          <w:p w:rsidR="008A48F4" w:rsidRPr="00D27160" w:rsidRDefault="008A48F4" w:rsidP="00412DF7">
            <w:pPr>
              <w:pStyle w:val="ASFKTablenorm"/>
              <w:ind w:left="57" w:right="57"/>
            </w:pPr>
            <w:r w:rsidRPr="00D27160">
              <w:t>17.10.2012</w:t>
            </w:r>
          </w:p>
        </w:tc>
        <w:tc>
          <w:tcPr>
            <w:tcW w:w="1016" w:type="pct"/>
            <w:shd w:val="clear" w:color="auto" w:fill="auto"/>
          </w:tcPr>
          <w:p w:rsidR="008A48F4" w:rsidRPr="00D27160" w:rsidRDefault="008A48F4" w:rsidP="00412DF7">
            <w:pPr>
              <w:pStyle w:val="ASFKTablenorm"/>
              <w:ind w:left="57" w:right="57"/>
            </w:pPr>
            <w:r w:rsidRPr="00D27160">
              <w:t>Алексеев И.И.</w:t>
            </w:r>
          </w:p>
        </w:tc>
        <w:tc>
          <w:tcPr>
            <w:tcW w:w="2864" w:type="pct"/>
            <w:shd w:val="clear" w:color="auto" w:fill="auto"/>
          </w:tcPr>
          <w:p w:rsidR="008A48F4" w:rsidRPr="00D27160" w:rsidRDefault="008A48F4" w:rsidP="00412DF7">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95478C">
              <w:instrText xml:space="preserve"> \* MERGEFORMAT </w:instrText>
            </w:r>
            <w:r w:rsidR="00C15A96">
              <w:fldChar w:fldCharType="separate"/>
            </w:r>
            <w:r w:rsidR="0092715F">
              <w:t>5.9.2</w:t>
            </w:r>
            <w:r w:rsidR="00C15A96">
              <w:fldChar w:fldCharType="end"/>
            </w:r>
            <w:r w:rsidR="00C15A96">
              <w:t>.</w:t>
            </w:r>
          </w:p>
        </w:tc>
      </w:tr>
      <w:tr w:rsidR="00412DF7" w:rsidRPr="00D27160" w:rsidTr="00412DF7">
        <w:trPr>
          <w:trHeight w:val="20"/>
        </w:trPr>
        <w:tc>
          <w:tcPr>
            <w:tcW w:w="444" w:type="pct"/>
            <w:shd w:val="clear" w:color="auto" w:fill="auto"/>
          </w:tcPr>
          <w:p w:rsidR="0064058C" w:rsidRPr="00D27160" w:rsidRDefault="0064058C" w:rsidP="00412DF7">
            <w:pPr>
              <w:pStyle w:val="ASFKTablenorm"/>
              <w:ind w:left="57" w:right="57"/>
            </w:pPr>
            <w:r w:rsidRPr="00D27160">
              <w:t>3.4</w:t>
            </w:r>
          </w:p>
        </w:tc>
        <w:tc>
          <w:tcPr>
            <w:tcW w:w="676" w:type="pct"/>
            <w:shd w:val="clear" w:color="auto" w:fill="auto"/>
          </w:tcPr>
          <w:p w:rsidR="0064058C" w:rsidRPr="00D27160" w:rsidRDefault="0064058C" w:rsidP="00412DF7">
            <w:pPr>
              <w:pStyle w:val="ASFKTablenorm"/>
              <w:ind w:left="57" w:right="57"/>
            </w:pPr>
            <w:r w:rsidRPr="00D27160">
              <w:t>21.11.2012</w:t>
            </w:r>
          </w:p>
        </w:tc>
        <w:tc>
          <w:tcPr>
            <w:tcW w:w="1016" w:type="pct"/>
            <w:shd w:val="clear" w:color="auto" w:fill="auto"/>
          </w:tcPr>
          <w:p w:rsidR="0064058C" w:rsidRPr="00D27160" w:rsidRDefault="0064058C" w:rsidP="00412DF7">
            <w:pPr>
              <w:pStyle w:val="ASFKTablenorm"/>
              <w:ind w:left="57" w:right="57"/>
            </w:pPr>
            <w:r w:rsidRPr="00D27160">
              <w:t>Алексеев И.И.</w:t>
            </w:r>
          </w:p>
        </w:tc>
        <w:tc>
          <w:tcPr>
            <w:tcW w:w="2864" w:type="pct"/>
            <w:shd w:val="clear" w:color="auto" w:fill="auto"/>
          </w:tcPr>
          <w:p w:rsidR="0064058C" w:rsidRPr="00D27160" w:rsidRDefault="0064058C" w:rsidP="00412DF7">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92715F">
              <w:t>5.4</w:t>
            </w:r>
            <w:r w:rsidRPr="00D27160">
              <w:fldChar w:fldCharType="end"/>
            </w:r>
            <w:r w:rsidR="00382C59" w:rsidRPr="00D27160">
              <w:t>.</w:t>
            </w:r>
          </w:p>
          <w:p w:rsidR="005A2F16" w:rsidRPr="00D27160" w:rsidRDefault="005A2F16" w:rsidP="00412DF7">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92715F">
              <w:t>5.5</w:t>
            </w:r>
            <w:r w:rsidRPr="00D27160">
              <w:fldChar w:fldCharType="end"/>
            </w:r>
            <w:r w:rsidR="00382C59" w:rsidRPr="00D27160">
              <w:t>.</w:t>
            </w:r>
          </w:p>
          <w:p w:rsidR="00774720" w:rsidRPr="00D27160" w:rsidRDefault="00774720" w:rsidP="00412DF7">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2715F">
              <w:t>5.12.1</w:t>
            </w:r>
            <w:r w:rsidRPr="00D27160">
              <w:fldChar w:fldCharType="end"/>
            </w:r>
            <w:r w:rsidR="00382C59" w:rsidRPr="00D27160">
              <w:t>.</w:t>
            </w:r>
          </w:p>
          <w:p w:rsidR="00FE6CCC" w:rsidRPr="00D27160" w:rsidRDefault="00FE6CCC" w:rsidP="00412DF7">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2715F">
              <w:t>5.12.1</w:t>
            </w:r>
            <w:r w:rsidRPr="00D27160">
              <w:fldChar w:fldCharType="end"/>
            </w:r>
            <w:r w:rsidR="00D7398F" w:rsidRPr="00D27160">
              <w:t>.</w:t>
            </w:r>
          </w:p>
        </w:tc>
      </w:tr>
      <w:tr w:rsidR="00412DF7" w:rsidRPr="00D27160" w:rsidTr="00412DF7">
        <w:trPr>
          <w:trHeight w:val="20"/>
        </w:trPr>
        <w:tc>
          <w:tcPr>
            <w:tcW w:w="444" w:type="pct"/>
            <w:shd w:val="clear" w:color="auto" w:fill="auto"/>
          </w:tcPr>
          <w:p w:rsidR="00D238BA" w:rsidRPr="00D27160" w:rsidRDefault="00D238BA" w:rsidP="00412DF7">
            <w:pPr>
              <w:pStyle w:val="ASFKTablenorm"/>
              <w:ind w:left="57" w:right="57"/>
            </w:pPr>
            <w:r w:rsidRPr="00D27160">
              <w:t>3.5</w:t>
            </w:r>
          </w:p>
        </w:tc>
        <w:tc>
          <w:tcPr>
            <w:tcW w:w="676" w:type="pct"/>
            <w:shd w:val="clear" w:color="auto" w:fill="auto"/>
          </w:tcPr>
          <w:p w:rsidR="00D238BA" w:rsidRPr="00D27160" w:rsidRDefault="00D238BA" w:rsidP="00412DF7">
            <w:pPr>
              <w:pStyle w:val="ASFKTablenorm"/>
              <w:ind w:left="57" w:right="57"/>
            </w:pPr>
            <w:r w:rsidRPr="00D27160">
              <w:t>01.03.2013</w:t>
            </w:r>
          </w:p>
        </w:tc>
        <w:tc>
          <w:tcPr>
            <w:tcW w:w="1016" w:type="pct"/>
            <w:shd w:val="clear" w:color="auto" w:fill="auto"/>
          </w:tcPr>
          <w:p w:rsidR="00D238BA" w:rsidRPr="00D27160" w:rsidRDefault="00D238BA" w:rsidP="00412DF7">
            <w:pPr>
              <w:pStyle w:val="ASFKTablenorm"/>
              <w:ind w:left="57" w:right="57"/>
            </w:pPr>
            <w:r w:rsidRPr="00D27160">
              <w:t>Дорофеев И.И.</w:t>
            </w:r>
          </w:p>
          <w:p w:rsidR="00A25BC3" w:rsidRPr="00D27160" w:rsidRDefault="00262A46" w:rsidP="00412DF7">
            <w:pPr>
              <w:pStyle w:val="ASFKTablenorm"/>
              <w:ind w:left="57" w:right="57"/>
            </w:pPr>
            <w:r w:rsidRPr="00D27160">
              <w:t>Алексеев И.И.</w:t>
            </w:r>
          </w:p>
        </w:tc>
        <w:tc>
          <w:tcPr>
            <w:tcW w:w="2864" w:type="pct"/>
            <w:shd w:val="clear" w:color="auto" w:fill="auto"/>
          </w:tcPr>
          <w:p w:rsidR="00D238BA" w:rsidRPr="00D27160" w:rsidRDefault="00D238BA" w:rsidP="00412DF7">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95478C">
              <w:instrText xml:space="preserve"> \* MERGEFORMAT </w:instrText>
            </w:r>
            <w:r w:rsidR="005F4E73">
              <w:fldChar w:fldCharType="separate"/>
            </w:r>
            <w:r w:rsidR="0092715F">
              <w:t>5.6.4</w:t>
            </w:r>
            <w:r w:rsidR="005F4E73">
              <w:fldChar w:fldCharType="end"/>
            </w:r>
            <w:r w:rsidR="005F4E73">
              <w:t>.</w:t>
            </w:r>
          </w:p>
          <w:p w:rsidR="00262A46" w:rsidRPr="00D27160" w:rsidRDefault="00262A46" w:rsidP="00412DF7">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92715F">
              <w:t>5.3.1</w:t>
            </w:r>
            <w:r w:rsidRPr="00D27160">
              <w:fldChar w:fldCharType="end"/>
            </w:r>
            <w:r w:rsidR="00D81D21" w:rsidRPr="00D27160">
              <w:t>.</w:t>
            </w:r>
          </w:p>
          <w:p w:rsidR="00D81D21" w:rsidRPr="00D27160" w:rsidRDefault="00D81D21" w:rsidP="00412DF7">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95478C">
              <w:instrText xml:space="preserve"> \* MERGEFORMAT </w:instrText>
            </w:r>
            <w:r w:rsidR="005F4E73">
              <w:fldChar w:fldCharType="separate"/>
            </w:r>
            <w:r w:rsidR="0092715F">
              <w:t>5.7.1</w:t>
            </w:r>
            <w:r w:rsidR="005F4E73">
              <w:fldChar w:fldCharType="end"/>
            </w:r>
            <w:r w:rsidR="005F4E73">
              <w:t>.</w:t>
            </w:r>
          </w:p>
          <w:p w:rsidR="006B1A66" w:rsidRPr="00D27160" w:rsidRDefault="006B1A66" w:rsidP="00412DF7">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95478C">
              <w:instrText xml:space="preserve"> \* MERGEFORMAT </w:instrText>
            </w:r>
            <w:r w:rsidR="005F4E73">
              <w:fldChar w:fldCharType="separate"/>
            </w:r>
            <w:r w:rsidR="0092715F">
              <w:t>5.7.2</w:t>
            </w:r>
            <w:r w:rsidR="005F4E73">
              <w:fldChar w:fldCharType="end"/>
            </w:r>
            <w:r w:rsidR="005F4E73">
              <w:t>.</w:t>
            </w:r>
          </w:p>
          <w:p w:rsidR="00BF6774" w:rsidRPr="00D27160" w:rsidRDefault="00BF6774" w:rsidP="00412DF7">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92715F">
              <w:t>5.3.1</w:t>
            </w:r>
            <w:r w:rsidRPr="00D27160">
              <w:fldChar w:fldCharType="end"/>
            </w:r>
            <w:r w:rsidRPr="00D27160">
              <w:t>.</w:t>
            </w:r>
          </w:p>
          <w:p w:rsidR="00A25BC3" w:rsidRPr="00D27160" w:rsidRDefault="000568E0" w:rsidP="00412DF7">
            <w:pPr>
              <w:pStyle w:val="ASFKTablenorm"/>
              <w:ind w:left="57" w:right="57"/>
            </w:pPr>
            <w:r w:rsidRPr="00D27160">
              <w:t>В соответствии с SUFD-41585 (SUFD-42848) актуализи</w:t>
            </w:r>
            <w:r w:rsidRPr="00D27160">
              <w:lastRenderedPageBreak/>
              <w:t>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92715F">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92715F">
              <w:t>5.12.1</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503253" w:rsidRPr="00D27160" w:rsidRDefault="00503253" w:rsidP="00412DF7">
            <w:pPr>
              <w:pStyle w:val="ASFKTablenorm"/>
              <w:ind w:left="57" w:right="57"/>
            </w:pPr>
            <w:r w:rsidRPr="00D27160">
              <w:lastRenderedPageBreak/>
              <w:t>3.6</w:t>
            </w:r>
          </w:p>
        </w:tc>
        <w:tc>
          <w:tcPr>
            <w:tcW w:w="676" w:type="pct"/>
            <w:shd w:val="clear" w:color="auto" w:fill="auto"/>
          </w:tcPr>
          <w:p w:rsidR="00503253" w:rsidRPr="00D27160" w:rsidRDefault="00567881" w:rsidP="00412DF7">
            <w:pPr>
              <w:pStyle w:val="ASFKTablenorm"/>
              <w:ind w:left="57" w:right="57"/>
            </w:pPr>
            <w:r w:rsidRPr="00D27160">
              <w:t>07</w:t>
            </w:r>
            <w:r w:rsidR="00503253" w:rsidRPr="00D27160">
              <w:t>.0</w:t>
            </w:r>
            <w:r w:rsidRPr="00D27160">
              <w:t>5</w:t>
            </w:r>
            <w:r w:rsidR="00503253" w:rsidRPr="00D27160">
              <w:t>.2013</w:t>
            </w:r>
          </w:p>
        </w:tc>
        <w:tc>
          <w:tcPr>
            <w:tcW w:w="1016" w:type="pct"/>
            <w:shd w:val="clear" w:color="auto" w:fill="auto"/>
          </w:tcPr>
          <w:p w:rsidR="00503253" w:rsidRPr="00D27160" w:rsidRDefault="00503253" w:rsidP="00412DF7">
            <w:pPr>
              <w:pStyle w:val="ASFKTablenorm"/>
              <w:ind w:left="57" w:right="57"/>
            </w:pPr>
            <w:r w:rsidRPr="00D27160">
              <w:t>Дорофеев И.И.</w:t>
            </w:r>
          </w:p>
        </w:tc>
        <w:tc>
          <w:tcPr>
            <w:tcW w:w="2864" w:type="pct"/>
            <w:shd w:val="clear" w:color="auto" w:fill="auto"/>
          </w:tcPr>
          <w:p w:rsidR="00503253" w:rsidRPr="00D27160" w:rsidRDefault="00503253" w:rsidP="00412DF7">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2715F">
              <w:t>5.12.1</w:t>
            </w:r>
            <w:r w:rsidRPr="00D27160">
              <w:fldChar w:fldCharType="end"/>
            </w:r>
            <w:r w:rsidRPr="00D27160">
              <w:t>.</w:t>
            </w:r>
          </w:p>
          <w:p w:rsidR="00575CF4" w:rsidRPr="00D27160" w:rsidRDefault="00575CF4" w:rsidP="00412DF7">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92715F">
              <w:t>5.3.3</w:t>
            </w:r>
            <w:r w:rsidRPr="00D27160">
              <w:fldChar w:fldCharType="end"/>
            </w:r>
            <w:r w:rsidRPr="00D27160">
              <w:t>.</w:t>
            </w:r>
          </w:p>
          <w:p w:rsidR="00FB7442" w:rsidRPr="00D27160" w:rsidRDefault="00FB7442" w:rsidP="00412DF7">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92715F">
              <w:t>5.12.3</w:t>
            </w:r>
            <w:r w:rsidRPr="00D27160">
              <w:fldChar w:fldCharType="end"/>
            </w:r>
            <w:r w:rsidRPr="00D27160">
              <w:t>.</w:t>
            </w:r>
          </w:p>
          <w:p w:rsidR="004944A2" w:rsidRPr="00D27160" w:rsidRDefault="005E4B18" w:rsidP="00412DF7">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92715F">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92715F">
              <w:t>5.6.2</w:t>
            </w:r>
            <w:r w:rsidR="004944A2" w:rsidRPr="00D27160">
              <w:fldChar w:fldCharType="end"/>
            </w:r>
            <w:r w:rsidR="004944A2" w:rsidRPr="00D27160">
              <w:t>.</w:t>
            </w:r>
          </w:p>
          <w:p w:rsidR="00567881" w:rsidRPr="00D27160" w:rsidRDefault="00567881" w:rsidP="00412DF7">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2715F">
              <w:t>5.9.3</w:t>
            </w:r>
            <w:r w:rsidRPr="00D27160">
              <w:fldChar w:fldCharType="end"/>
            </w:r>
            <w:r w:rsidRPr="00D27160">
              <w:t>.</w:t>
            </w:r>
          </w:p>
        </w:tc>
      </w:tr>
      <w:tr w:rsidR="00412DF7" w:rsidRPr="00D27160" w:rsidTr="00412DF7">
        <w:trPr>
          <w:trHeight w:val="20"/>
        </w:trPr>
        <w:tc>
          <w:tcPr>
            <w:tcW w:w="444" w:type="pct"/>
            <w:shd w:val="clear" w:color="auto" w:fill="auto"/>
          </w:tcPr>
          <w:p w:rsidR="00DA750A" w:rsidRPr="00D27160" w:rsidRDefault="00DA750A" w:rsidP="00412DF7">
            <w:pPr>
              <w:pStyle w:val="ASFKTablenorm"/>
              <w:ind w:left="57" w:right="57"/>
            </w:pPr>
            <w:r w:rsidRPr="00D27160">
              <w:t>3.7</w:t>
            </w:r>
          </w:p>
        </w:tc>
        <w:tc>
          <w:tcPr>
            <w:tcW w:w="676" w:type="pct"/>
            <w:shd w:val="clear" w:color="auto" w:fill="auto"/>
          </w:tcPr>
          <w:p w:rsidR="00DA750A" w:rsidRPr="00D27160" w:rsidRDefault="00DA750A" w:rsidP="00412DF7">
            <w:pPr>
              <w:pStyle w:val="ASFKTablenorm"/>
              <w:ind w:left="57" w:right="57"/>
            </w:pPr>
            <w:r w:rsidRPr="00D27160">
              <w:t>15.05.2013</w:t>
            </w:r>
          </w:p>
        </w:tc>
        <w:tc>
          <w:tcPr>
            <w:tcW w:w="1016" w:type="pct"/>
            <w:shd w:val="clear" w:color="auto" w:fill="auto"/>
          </w:tcPr>
          <w:p w:rsidR="00DA750A" w:rsidRPr="00D27160" w:rsidRDefault="00DA750A" w:rsidP="00412DF7">
            <w:pPr>
              <w:pStyle w:val="ASFKTablenorm"/>
              <w:ind w:left="57" w:right="57"/>
            </w:pPr>
            <w:r w:rsidRPr="00D27160">
              <w:t>Алексеев И.И.</w:t>
            </w:r>
          </w:p>
        </w:tc>
        <w:tc>
          <w:tcPr>
            <w:tcW w:w="2864" w:type="pct"/>
            <w:shd w:val="clear" w:color="auto" w:fill="auto"/>
          </w:tcPr>
          <w:p w:rsidR="00DA750A" w:rsidRPr="00D27160" w:rsidRDefault="00DA750A" w:rsidP="00412DF7">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95478C">
              <w:instrText xml:space="preserve"> \* MERGEFORMAT </w:instrText>
            </w:r>
            <w:r w:rsidR="005F4E73">
              <w:fldChar w:fldCharType="separate"/>
            </w:r>
            <w:r w:rsidR="0092715F">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92715F">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92715F">
              <w:t>5.12.6</w:t>
            </w:r>
            <w:r w:rsidRPr="00D27160">
              <w:fldChar w:fldCharType="end"/>
            </w:r>
          </w:p>
        </w:tc>
      </w:tr>
      <w:tr w:rsidR="00412DF7" w:rsidRPr="00D27160" w:rsidTr="00412DF7">
        <w:trPr>
          <w:trHeight w:val="20"/>
        </w:trPr>
        <w:tc>
          <w:tcPr>
            <w:tcW w:w="444" w:type="pct"/>
            <w:shd w:val="clear" w:color="auto" w:fill="auto"/>
          </w:tcPr>
          <w:p w:rsidR="004C1A14" w:rsidRPr="00D27160" w:rsidRDefault="004C1A14" w:rsidP="00412DF7">
            <w:pPr>
              <w:pStyle w:val="ASFKTablenorm"/>
              <w:ind w:left="57" w:right="57"/>
            </w:pPr>
            <w:r w:rsidRPr="00D27160">
              <w:t>3.8</w:t>
            </w:r>
          </w:p>
        </w:tc>
        <w:tc>
          <w:tcPr>
            <w:tcW w:w="676" w:type="pct"/>
            <w:shd w:val="clear" w:color="auto" w:fill="auto"/>
          </w:tcPr>
          <w:p w:rsidR="004C1A14" w:rsidRPr="00D27160" w:rsidRDefault="00253CF4" w:rsidP="00412DF7">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1016" w:type="pct"/>
            <w:shd w:val="clear" w:color="auto" w:fill="auto"/>
          </w:tcPr>
          <w:p w:rsidR="004C1A14" w:rsidRPr="00D27160" w:rsidRDefault="004C1A14" w:rsidP="00412DF7">
            <w:pPr>
              <w:pStyle w:val="ASFKTablenorm"/>
              <w:ind w:left="57" w:right="57"/>
            </w:pPr>
            <w:r w:rsidRPr="00D27160">
              <w:t>Алексеев И.И.</w:t>
            </w:r>
          </w:p>
          <w:p w:rsidR="007A0EBD" w:rsidRPr="00D27160" w:rsidRDefault="007A0EBD" w:rsidP="00412DF7">
            <w:pPr>
              <w:pStyle w:val="ASFKTablenorm"/>
              <w:ind w:left="57" w:right="57"/>
            </w:pPr>
            <w:r w:rsidRPr="00D27160">
              <w:t>Дорофеев И.И.</w:t>
            </w:r>
          </w:p>
        </w:tc>
        <w:tc>
          <w:tcPr>
            <w:tcW w:w="2864" w:type="pct"/>
            <w:shd w:val="clear" w:color="auto" w:fill="auto"/>
          </w:tcPr>
          <w:p w:rsidR="004C1A14" w:rsidRPr="00D27160" w:rsidRDefault="004C1A14" w:rsidP="00412DF7">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92715F">
              <w:t>5.12.5</w:t>
            </w:r>
            <w:r w:rsidRPr="00D27160">
              <w:fldChar w:fldCharType="end"/>
            </w:r>
          </w:p>
          <w:p w:rsidR="007A0EBD" w:rsidRPr="00D27160" w:rsidRDefault="007A0EBD" w:rsidP="00412DF7">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92715F">
              <w:t>5.12.5</w:t>
            </w:r>
            <w:r w:rsidRPr="00D27160">
              <w:fldChar w:fldCharType="end"/>
            </w:r>
            <w:r w:rsidR="004B254F" w:rsidRPr="00D27160">
              <w:t>.</w:t>
            </w:r>
          </w:p>
          <w:p w:rsidR="004B254F" w:rsidRPr="00D27160" w:rsidRDefault="004B254F" w:rsidP="00412DF7">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92715F">
              <w:t>5.3.1</w:t>
            </w:r>
            <w:r w:rsidRPr="00D27160">
              <w:fldChar w:fldCharType="end"/>
            </w:r>
            <w:r w:rsidRPr="00D27160">
              <w:t>.</w:t>
            </w:r>
          </w:p>
          <w:p w:rsidR="00790FDD" w:rsidRPr="00D27160" w:rsidRDefault="00790FDD" w:rsidP="00412DF7">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2715F">
              <w:t>5.9.3</w:t>
            </w:r>
            <w:r w:rsidRPr="00D27160">
              <w:fldChar w:fldCharType="end"/>
            </w:r>
            <w:r w:rsidRPr="00D27160">
              <w:t>.</w:t>
            </w:r>
          </w:p>
          <w:p w:rsidR="00253CF4" w:rsidRPr="00D27160" w:rsidRDefault="00253CF4" w:rsidP="00412DF7">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92715F">
              <w:t>5.9.2.2</w:t>
            </w:r>
            <w:r w:rsidRPr="00D27160">
              <w:fldChar w:fldCharType="end"/>
            </w:r>
            <w:r w:rsidRPr="00D27160">
              <w:t>.</w:t>
            </w:r>
          </w:p>
          <w:p w:rsidR="00B01453" w:rsidRPr="00D27160" w:rsidRDefault="00B50165" w:rsidP="00412DF7">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92715F">
              <w:t>5.1.4</w:t>
            </w:r>
            <w:r w:rsidRPr="00D27160">
              <w:fldChar w:fldCharType="end"/>
            </w:r>
            <w:r w:rsidRPr="00D27160">
              <w:t>.</w:t>
            </w:r>
          </w:p>
        </w:tc>
      </w:tr>
      <w:tr w:rsidR="00412DF7" w:rsidRPr="00D27160" w:rsidTr="00412DF7">
        <w:trPr>
          <w:trHeight w:val="20"/>
        </w:trPr>
        <w:tc>
          <w:tcPr>
            <w:tcW w:w="444" w:type="pct"/>
            <w:shd w:val="clear" w:color="auto" w:fill="auto"/>
          </w:tcPr>
          <w:p w:rsidR="009B2000" w:rsidRPr="00D27160" w:rsidRDefault="009B2000" w:rsidP="00412DF7">
            <w:pPr>
              <w:pStyle w:val="ASFKTablenorm"/>
              <w:ind w:left="57" w:right="57"/>
            </w:pPr>
            <w:r w:rsidRPr="00D27160">
              <w:t>3.9</w:t>
            </w:r>
          </w:p>
        </w:tc>
        <w:tc>
          <w:tcPr>
            <w:tcW w:w="676" w:type="pct"/>
            <w:shd w:val="clear" w:color="auto" w:fill="auto"/>
          </w:tcPr>
          <w:p w:rsidR="009B2000" w:rsidRPr="00D27160" w:rsidRDefault="009B2000" w:rsidP="00412DF7">
            <w:pPr>
              <w:pStyle w:val="ASFKTablenorm"/>
              <w:ind w:left="57" w:right="57"/>
            </w:pPr>
            <w:r w:rsidRPr="00D27160">
              <w:t>20.09.2013</w:t>
            </w:r>
          </w:p>
        </w:tc>
        <w:tc>
          <w:tcPr>
            <w:tcW w:w="1016" w:type="pct"/>
            <w:shd w:val="clear" w:color="auto" w:fill="auto"/>
          </w:tcPr>
          <w:p w:rsidR="009B2000" w:rsidRPr="00D27160" w:rsidRDefault="009B2000" w:rsidP="00412DF7">
            <w:pPr>
              <w:pStyle w:val="ASFKTablenorm"/>
              <w:ind w:left="57" w:right="57"/>
            </w:pPr>
            <w:r w:rsidRPr="00D27160">
              <w:t>Дорофеев И.И.</w:t>
            </w:r>
          </w:p>
        </w:tc>
        <w:tc>
          <w:tcPr>
            <w:tcW w:w="2864" w:type="pct"/>
            <w:shd w:val="clear" w:color="auto" w:fill="auto"/>
          </w:tcPr>
          <w:p w:rsidR="009B2000" w:rsidRPr="00D27160" w:rsidRDefault="009B2000" w:rsidP="00412DF7">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92715F">
              <w:t>5.1.3</w:t>
            </w:r>
            <w:r w:rsidRPr="00D27160">
              <w:fldChar w:fldCharType="end"/>
            </w:r>
            <w:r w:rsidRPr="00D27160">
              <w:t>.</w:t>
            </w:r>
          </w:p>
        </w:tc>
      </w:tr>
      <w:tr w:rsidR="00412DF7" w:rsidRPr="00D27160" w:rsidTr="00412DF7">
        <w:trPr>
          <w:trHeight w:val="20"/>
        </w:trPr>
        <w:tc>
          <w:tcPr>
            <w:tcW w:w="444" w:type="pct"/>
            <w:shd w:val="clear" w:color="auto" w:fill="auto"/>
          </w:tcPr>
          <w:p w:rsidR="00B2766D" w:rsidRPr="00D27160" w:rsidRDefault="00B2766D" w:rsidP="00412DF7">
            <w:pPr>
              <w:pStyle w:val="ASFKTablenorm"/>
              <w:ind w:left="57" w:right="57"/>
            </w:pPr>
            <w:r w:rsidRPr="00D27160">
              <w:t>4.0</w:t>
            </w:r>
          </w:p>
        </w:tc>
        <w:tc>
          <w:tcPr>
            <w:tcW w:w="676" w:type="pct"/>
            <w:shd w:val="clear" w:color="auto" w:fill="auto"/>
          </w:tcPr>
          <w:p w:rsidR="00B2766D" w:rsidRPr="00D27160" w:rsidRDefault="0010719F" w:rsidP="00412DF7">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1016" w:type="pct"/>
            <w:shd w:val="clear" w:color="auto" w:fill="auto"/>
          </w:tcPr>
          <w:p w:rsidR="00B2766D" w:rsidRPr="00D27160" w:rsidRDefault="00B2766D" w:rsidP="00412DF7">
            <w:pPr>
              <w:pStyle w:val="ASFKTablenorm"/>
              <w:ind w:left="57" w:right="57"/>
            </w:pPr>
            <w:r w:rsidRPr="00D27160">
              <w:t>Дорофеев И.И.</w:t>
            </w:r>
          </w:p>
        </w:tc>
        <w:tc>
          <w:tcPr>
            <w:tcW w:w="2864" w:type="pct"/>
            <w:shd w:val="clear" w:color="auto" w:fill="auto"/>
          </w:tcPr>
          <w:p w:rsidR="00B2766D" w:rsidRPr="00D27160" w:rsidRDefault="00B2766D" w:rsidP="00412DF7">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95478C">
              <w:instrText xml:space="preserve"> \* MERGEFORMAT </w:instrText>
            </w:r>
            <w:r w:rsidR="00292070">
              <w:fldChar w:fldCharType="separate"/>
            </w:r>
            <w:r w:rsidR="0092715F">
              <w:t>5.9.3</w:t>
            </w:r>
            <w:r w:rsidR="00292070">
              <w:fldChar w:fldCharType="end"/>
            </w:r>
            <w:r w:rsidR="00CD032F" w:rsidRPr="00D27160">
              <w:t>.</w:t>
            </w:r>
          </w:p>
          <w:p w:rsidR="0083555E" w:rsidRPr="00D27160" w:rsidRDefault="0083555E" w:rsidP="00412DF7">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92715F">
              <w:t>5.6.3</w:t>
            </w:r>
            <w:r w:rsidRPr="00D27160">
              <w:fldChar w:fldCharType="end"/>
            </w:r>
            <w:r w:rsidRPr="00D27160">
              <w:t>.</w:t>
            </w:r>
          </w:p>
          <w:p w:rsidR="0087410F" w:rsidRPr="00D27160" w:rsidRDefault="0087410F" w:rsidP="00412DF7">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95478C">
              <w:instrText xml:space="preserve"> \* MERGEFORMAT </w:instrText>
            </w:r>
            <w:r w:rsidR="0010252B">
              <w:fldChar w:fldCharType="separate"/>
            </w:r>
            <w:r w:rsidR="0092715F">
              <w:t>5.6.3</w:t>
            </w:r>
            <w:r w:rsidR="0010252B">
              <w:fldChar w:fldCharType="end"/>
            </w:r>
            <w:r w:rsidR="0010252B">
              <w:t xml:space="preserve">, </w:t>
            </w:r>
            <w:r w:rsidR="0010252B">
              <w:fldChar w:fldCharType="begin"/>
            </w:r>
            <w:r w:rsidR="0010252B">
              <w:instrText xml:space="preserve"> REF _Ref435186549 \r \h </w:instrText>
            </w:r>
            <w:r w:rsidR="0095478C">
              <w:instrText xml:space="preserve"> \* MERGEFORMAT </w:instrText>
            </w:r>
            <w:r w:rsidR="0010252B">
              <w:fldChar w:fldCharType="separate"/>
            </w:r>
            <w:r w:rsidR="0092715F">
              <w:t>5.6.4</w:t>
            </w:r>
            <w:r w:rsidR="0010252B">
              <w:fldChar w:fldCharType="end"/>
            </w:r>
          </w:p>
          <w:p w:rsidR="0034355B" w:rsidRPr="00D27160" w:rsidRDefault="0034355B" w:rsidP="00412DF7">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2715F">
              <w:t>5.9.3</w:t>
            </w:r>
            <w:r w:rsidRPr="00D27160">
              <w:fldChar w:fldCharType="end"/>
            </w:r>
            <w:r w:rsidRPr="00D27160">
              <w:t>.</w:t>
            </w:r>
          </w:p>
          <w:p w:rsidR="00F1746D" w:rsidRPr="00D27160" w:rsidRDefault="00F1746D" w:rsidP="00412DF7">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92715F">
              <w:t>5.7.2</w:t>
            </w:r>
            <w:r w:rsidRPr="00D27160">
              <w:fldChar w:fldCharType="end"/>
            </w:r>
            <w:r w:rsidRPr="00D27160">
              <w:t>.</w:t>
            </w:r>
          </w:p>
          <w:p w:rsidR="00EB1363" w:rsidRPr="00D27160" w:rsidRDefault="00EB1363" w:rsidP="00412DF7">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92715F">
              <w:t>5.6.10</w:t>
            </w:r>
            <w:r w:rsidR="00C15A96" w:rsidRPr="00C15A96">
              <w:fldChar w:fldCharType="end"/>
            </w:r>
            <w:r w:rsidR="00C15A96" w:rsidRPr="00C15A96">
              <w:t>.</w:t>
            </w:r>
          </w:p>
          <w:p w:rsidR="00197B13" w:rsidRPr="00D27160" w:rsidRDefault="00E7256D" w:rsidP="00412DF7">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2715F">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92715F">
              <w:t>5.12.3</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E025EC" w:rsidRPr="00D27160" w:rsidRDefault="00E025EC" w:rsidP="00412DF7">
            <w:pPr>
              <w:pStyle w:val="ASFKTablenorm"/>
              <w:ind w:left="57" w:right="57"/>
            </w:pPr>
            <w:r w:rsidRPr="00D27160">
              <w:t>4.1</w:t>
            </w:r>
          </w:p>
        </w:tc>
        <w:tc>
          <w:tcPr>
            <w:tcW w:w="676" w:type="pct"/>
            <w:shd w:val="clear" w:color="auto" w:fill="auto"/>
          </w:tcPr>
          <w:p w:rsidR="00E025EC" w:rsidRPr="00D27160" w:rsidRDefault="006019E5" w:rsidP="00412DF7">
            <w:pPr>
              <w:pStyle w:val="ASFKTablenorm"/>
              <w:ind w:left="57" w:right="57"/>
            </w:pPr>
            <w:r w:rsidRPr="00D27160">
              <w:t>14</w:t>
            </w:r>
            <w:r w:rsidR="00E025EC" w:rsidRPr="00D27160">
              <w:t>.</w:t>
            </w:r>
            <w:r w:rsidRPr="00D27160">
              <w:t>01</w:t>
            </w:r>
            <w:r w:rsidR="00E025EC" w:rsidRPr="00D27160">
              <w:t>.201</w:t>
            </w:r>
            <w:r w:rsidRPr="00D27160">
              <w:t>4</w:t>
            </w:r>
          </w:p>
        </w:tc>
        <w:tc>
          <w:tcPr>
            <w:tcW w:w="1016" w:type="pct"/>
            <w:shd w:val="clear" w:color="auto" w:fill="auto"/>
          </w:tcPr>
          <w:p w:rsidR="00E025EC" w:rsidRPr="00D27160" w:rsidRDefault="00E025EC" w:rsidP="00412DF7">
            <w:pPr>
              <w:pStyle w:val="ASFKTablenorm"/>
              <w:ind w:left="57" w:right="57"/>
            </w:pPr>
            <w:r w:rsidRPr="00D27160">
              <w:t>Дорофеев И.И.</w:t>
            </w:r>
          </w:p>
        </w:tc>
        <w:tc>
          <w:tcPr>
            <w:tcW w:w="2864" w:type="pct"/>
            <w:shd w:val="clear" w:color="auto" w:fill="auto"/>
          </w:tcPr>
          <w:p w:rsidR="00197B13" w:rsidRPr="00D27160" w:rsidRDefault="00197B13" w:rsidP="00412DF7">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2715F">
              <w:t>5.9.3</w:t>
            </w:r>
            <w:r w:rsidRPr="00D27160">
              <w:fldChar w:fldCharType="end"/>
            </w:r>
            <w:r w:rsidRPr="00D27160">
              <w:t>.</w:t>
            </w:r>
          </w:p>
          <w:p w:rsidR="0051038B" w:rsidRPr="00D27160" w:rsidRDefault="0051038B" w:rsidP="00412DF7">
            <w:pPr>
              <w:pStyle w:val="ASFKTablenorm"/>
              <w:ind w:left="57" w:right="57"/>
            </w:pPr>
            <w:r w:rsidRPr="00D27160">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92715F">
              <w:t>5.12.3</w:t>
            </w:r>
            <w:r w:rsidRPr="00D27160">
              <w:fldChar w:fldCharType="end"/>
            </w:r>
            <w:r w:rsidRPr="00D27160">
              <w:t>.</w:t>
            </w:r>
          </w:p>
          <w:p w:rsidR="006019E5" w:rsidRPr="00D27160" w:rsidRDefault="006019E5" w:rsidP="00412DF7">
            <w:pPr>
              <w:pStyle w:val="ASFKTablenorm"/>
              <w:ind w:left="57" w:right="57"/>
            </w:pPr>
            <w:r w:rsidRPr="00D27160">
              <w:lastRenderedPageBreak/>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92715F">
              <w:t>5.6.10</w:t>
            </w:r>
            <w:r w:rsidR="00C15A96" w:rsidRPr="00C15A96">
              <w:fldChar w:fldCharType="end"/>
            </w:r>
            <w:r w:rsidR="00C15A96" w:rsidRPr="00C15A96">
              <w:t>.</w:t>
            </w:r>
          </w:p>
        </w:tc>
      </w:tr>
      <w:tr w:rsidR="00412DF7" w:rsidRPr="00D27160" w:rsidTr="00412DF7">
        <w:trPr>
          <w:trHeight w:val="20"/>
        </w:trPr>
        <w:tc>
          <w:tcPr>
            <w:tcW w:w="444" w:type="pct"/>
            <w:shd w:val="clear" w:color="auto" w:fill="auto"/>
          </w:tcPr>
          <w:p w:rsidR="0037134D" w:rsidRPr="00D27160" w:rsidRDefault="0037134D" w:rsidP="00412DF7">
            <w:pPr>
              <w:pStyle w:val="ASFKTablenorm"/>
              <w:ind w:left="57" w:right="57"/>
            </w:pPr>
            <w:r w:rsidRPr="00D27160">
              <w:lastRenderedPageBreak/>
              <w:t>4.2</w:t>
            </w:r>
          </w:p>
        </w:tc>
        <w:tc>
          <w:tcPr>
            <w:tcW w:w="676" w:type="pct"/>
            <w:shd w:val="clear" w:color="auto" w:fill="auto"/>
          </w:tcPr>
          <w:p w:rsidR="0037134D" w:rsidRPr="00D27160" w:rsidRDefault="00786DA7" w:rsidP="00412DF7">
            <w:pPr>
              <w:pStyle w:val="ASFKTablenorm"/>
              <w:ind w:left="57" w:right="57"/>
            </w:pPr>
            <w:r w:rsidRPr="00D27160">
              <w:t>30</w:t>
            </w:r>
            <w:r w:rsidR="0037134D" w:rsidRPr="00D27160">
              <w:t>.01.2014</w:t>
            </w:r>
          </w:p>
        </w:tc>
        <w:tc>
          <w:tcPr>
            <w:tcW w:w="1016" w:type="pct"/>
            <w:shd w:val="clear" w:color="auto" w:fill="auto"/>
          </w:tcPr>
          <w:p w:rsidR="0037134D" w:rsidRPr="00D27160" w:rsidRDefault="0037134D" w:rsidP="00412DF7">
            <w:pPr>
              <w:pStyle w:val="ASFKTablenorm"/>
              <w:ind w:left="57" w:right="57"/>
            </w:pPr>
            <w:r w:rsidRPr="00D27160">
              <w:t>Дорофеев И.И.</w:t>
            </w:r>
          </w:p>
        </w:tc>
        <w:tc>
          <w:tcPr>
            <w:tcW w:w="2864" w:type="pct"/>
            <w:shd w:val="clear" w:color="auto" w:fill="auto"/>
          </w:tcPr>
          <w:p w:rsidR="00786DA7" w:rsidRPr="00D27160" w:rsidRDefault="00DA7A4E" w:rsidP="00412DF7">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92715F">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92715F">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5478C">
              <w:instrText xml:space="preserve"> \* MERGEFORMAT </w:instrText>
            </w:r>
            <w:r w:rsidR="009879CD" w:rsidRPr="009879CD">
              <w:fldChar w:fldCharType="separate"/>
            </w:r>
            <w:r w:rsidR="0092715F">
              <w:t>5.6.10</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130151" w:rsidRPr="00D27160" w:rsidRDefault="00130151" w:rsidP="00412DF7">
            <w:pPr>
              <w:pStyle w:val="ASFKTablenorm"/>
              <w:ind w:left="57" w:right="57"/>
            </w:pPr>
            <w:r w:rsidRPr="00D27160">
              <w:t>4.3</w:t>
            </w:r>
          </w:p>
        </w:tc>
        <w:tc>
          <w:tcPr>
            <w:tcW w:w="676" w:type="pct"/>
            <w:shd w:val="clear" w:color="auto" w:fill="auto"/>
          </w:tcPr>
          <w:p w:rsidR="00130151" w:rsidRPr="00D27160" w:rsidRDefault="008469AA" w:rsidP="00412DF7">
            <w:pPr>
              <w:pStyle w:val="ASFKTablenorm"/>
              <w:ind w:left="57" w:right="57"/>
            </w:pPr>
            <w:r w:rsidRPr="00D27160">
              <w:t>04</w:t>
            </w:r>
            <w:r w:rsidR="00130151" w:rsidRPr="00D27160">
              <w:t>.0</w:t>
            </w:r>
            <w:r w:rsidRPr="00D27160">
              <w:t>3</w:t>
            </w:r>
            <w:r w:rsidR="00130151" w:rsidRPr="00D27160">
              <w:t>.2014</w:t>
            </w:r>
          </w:p>
        </w:tc>
        <w:tc>
          <w:tcPr>
            <w:tcW w:w="1016" w:type="pct"/>
            <w:shd w:val="clear" w:color="auto" w:fill="auto"/>
          </w:tcPr>
          <w:p w:rsidR="00130151" w:rsidRPr="00D27160" w:rsidRDefault="00130151" w:rsidP="00412DF7">
            <w:pPr>
              <w:pStyle w:val="ASFKTablenorm"/>
              <w:ind w:left="57" w:right="57"/>
            </w:pPr>
            <w:r w:rsidRPr="00D27160">
              <w:t>Дорофеев И.И.</w:t>
            </w:r>
          </w:p>
        </w:tc>
        <w:tc>
          <w:tcPr>
            <w:tcW w:w="2864" w:type="pct"/>
            <w:shd w:val="clear" w:color="auto" w:fill="auto"/>
          </w:tcPr>
          <w:p w:rsidR="00130151" w:rsidRPr="00D27160" w:rsidRDefault="00130151" w:rsidP="00412DF7">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92715F">
              <w:t>5.1.2</w:t>
            </w:r>
            <w:r w:rsidRPr="00D27160">
              <w:fldChar w:fldCharType="end"/>
            </w:r>
            <w:r w:rsidRPr="00D27160">
              <w:t>.</w:t>
            </w:r>
          </w:p>
          <w:p w:rsidR="00D80F61" w:rsidRPr="00D27160" w:rsidRDefault="00D80F61" w:rsidP="00412DF7">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92715F">
              <w:t>5.9.3</w:t>
            </w:r>
            <w:r w:rsidRPr="00D27160">
              <w:fldChar w:fldCharType="end"/>
            </w:r>
            <w:r w:rsidRPr="00D27160">
              <w:t>.</w:t>
            </w:r>
          </w:p>
          <w:p w:rsidR="009225D9" w:rsidRPr="00D27160" w:rsidRDefault="009225D9" w:rsidP="00412DF7">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92715F">
              <w:t>5.12.6</w:t>
            </w:r>
            <w:r w:rsidRPr="00D27160">
              <w:fldChar w:fldCharType="end"/>
            </w:r>
            <w:r w:rsidRPr="00D27160">
              <w:t>.</w:t>
            </w:r>
          </w:p>
          <w:p w:rsidR="008469AA" w:rsidRPr="00D27160" w:rsidRDefault="00CC7849" w:rsidP="00412DF7">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92715F">
              <w:t>5.12.3</w:t>
            </w:r>
            <w:r w:rsidRPr="00D27160">
              <w:fldChar w:fldCharType="end"/>
            </w:r>
            <w:r w:rsidRPr="00D27160">
              <w:t>.</w:t>
            </w:r>
          </w:p>
        </w:tc>
      </w:tr>
      <w:tr w:rsidR="00412DF7" w:rsidRPr="00D27160" w:rsidTr="00412DF7">
        <w:trPr>
          <w:trHeight w:val="20"/>
        </w:trPr>
        <w:tc>
          <w:tcPr>
            <w:tcW w:w="444" w:type="pct"/>
            <w:shd w:val="clear" w:color="auto" w:fill="auto"/>
          </w:tcPr>
          <w:p w:rsidR="00D204F6" w:rsidRPr="00D27160" w:rsidRDefault="00DF69F5" w:rsidP="00412DF7">
            <w:pPr>
              <w:pStyle w:val="ASFKTablenorm"/>
              <w:ind w:left="57" w:right="57"/>
            </w:pPr>
            <w:r w:rsidRPr="00D27160">
              <w:t>4.4</w:t>
            </w:r>
          </w:p>
        </w:tc>
        <w:tc>
          <w:tcPr>
            <w:tcW w:w="676" w:type="pct"/>
            <w:shd w:val="clear" w:color="auto" w:fill="auto"/>
          </w:tcPr>
          <w:p w:rsidR="00D204F6" w:rsidRPr="00D27160" w:rsidRDefault="00D737C4" w:rsidP="00412DF7">
            <w:pPr>
              <w:pStyle w:val="ASFKTablenorm"/>
              <w:ind w:left="57" w:right="57"/>
            </w:pPr>
            <w:r w:rsidRPr="00D27160">
              <w:t>0</w:t>
            </w:r>
            <w:r w:rsidR="002E7624" w:rsidRPr="00D27160">
              <w:t>5</w:t>
            </w:r>
            <w:r w:rsidR="00DF69F5" w:rsidRPr="00D27160">
              <w:t>.0</w:t>
            </w:r>
            <w:r w:rsidRPr="00D27160">
              <w:t>4</w:t>
            </w:r>
            <w:r w:rsidR="00DF69F5" w:rsidRPr="00D27160">
              <w:t>.2014</w:t>
            </w:r>
          </w:p>
        </w:tc>
        <w:tc>
          <w:tcPr>
            <w:tcW w:w="1016" w:type="pct"/>
            <w:shd w:val="clear" w:color="auto" w:fill="auto"/>
          </w:tcPr>
          <w:p w:rsidR="00D204F6" w:rsidRPr="00D27160" w:rsidRDefault="00DF69F5" w:rsidP="00412DF7">
            <w:pPr>
              <w:pStyle w:val="ASFKTablenorm"/>
              <w:ind w:left="57" w:right="57"/>
            </w:pPr>
            <w:r w:rsidRPr="00D27160">
              <w:t>Дорофеев И.И.</w:t>
            </w:r>
          </w:p>
        </w:tc>
        <w:tc>
          <w:tcPr>
            <w:tcW w:w="2864" w:type="pct"/>
            <w:shd w:val="clear" w:color="auto" w:fill="auto"/>
          </w:tcPr>
          <w:p w:rsidR="00D204F6" w:rsidRPr="00D27160" w:rsidRDefault="00DF69F5" w:rsidP="00412DF7">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95478C">
              <w:instrText xml:space="preserve"> \* MERGEFORMAT </w:instrText>
            </w:r>
            <w:r w:rsidR="00CE42C6" w:rsidRPr="00CE42C6">
              <w:fldChar w:fldCharType="separate"/>
            </w:r>
            <w:r w:rsidR="0092715F">
              <w:t>5.9.2</w:t>
            </w:r>
            <w:r w:rsidR="00CE42C6" w:rsidRPr="00CE42C6">
              <w:fldChar w:fldCharType="end"/>
            </w:r>
            <w:r w:rsidR="00CE42C6" w:rsidRPr="00CE42C6">
              <w:t>.</w:t>
            </w:r>
          </w:p>
          <w:p w:rsidR="00947AE2" w:rsidRPr="00D27160" w:rsidRDefault="00947AE2" w:rsidP="00412DF7">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92715F">
              <w:t>5.12.3</w:t>
            </w:r>
            <w:r w:rsidR="00A63263" w:rsidRPr="00D27160">
              <w:fldChar w:fldCharType="end"/>
            </w:r>
            <w:r w:rsidR="00A63263" w:rsidRPr="00D27160">
              <w:t>.</w:t>
            </w:r>
          </w:p>
          <w:p w:rsidR="002E7624" w:rsidRPr="00D27160" w:rsidRDefault="00F21097" w:rsidP="00412DF7">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92715F">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92715F">
              <w:t>5.1.2</w:t>
            </w:r>
            <w:r w:rsidR="00F0502A" w:rsidRPr="00D27160">
              <w:fldChar w:fldCharType="end"/>
            </w:r>
            <w:r w:rsidR="00F0502A" w:rsidRPr="00D27160">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4.5</w:t>
            </w:r>
          </w:p>
        </w:tc>
        <w:tc>
          <w:tcPr>
            <w:tcW w:w="676" w:type="pct"/>
            <w:shd w:val="clear" w:color="auto" w:fill="auto"/>
          </w:tcPr>
          <w:p w:rsidR="003B26F2" w:rsidRPr="00D27160" w:rsidRDefault="003B26F2" w:rsidP="00412DF7">
            <w:pPr>
              <w:pStyle w:val="ASFKTablenorm"/>
              <w:ind w:left="57" w:right="57"/>
            </w:pPr>
            <w:r w:rsidRPr="00D27160">
              <w:t>14.05.2014</w:t>
            </w:r>
          </w:p>
        </w:tc>
        <w:tc>
          <w:tcPr>
            <w:tcW w:w="1016" w:type="pct"/>
            <w:shd w:val="clear" w:color="auto" w:fill="auto"/>
          </w:tcPr>
          <w:p w:rsidR="003B26F2" w:rsidRPr="00D27160" w:rsidRDefault="003B26F2" w:rsidP="00412DF7">
            <w:pPr>
              <w:pStyle w:val="ASFKTablenorm"/>
              <w:ind w:left="57" w:right="57"/>
            </w:pPr>
            <w:r w:rsidRPr="00D27160">
              <w:t>Дорофеев И.И.</w:t>
            </w:r>
          </w:p>
        </w:tc>
        <w:tc>
          <w:tcPr>
            <w:tcW w:w="2864" w:type="pct"/>
            <w:shd w:val="clear" w:color="auto" w:fill="auto"/>
          </w:tcPr>
          <w:p w:rsidR="003B26F2" w:rsidRPr="00D27160" w:rsidRDefault="003B26F2" w:rsidP="00412DF7">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92715F">
              <w:t>5.11.1</w:t>
            </w:r>
            <w:r w:rsidRPr="00D27160">
              <w:fldChar w:fldCharType="end"/>
            </w:r>
            <w:r w:rsidRPr="00D27160">
              <w:t>.</w:t>
            </w:r>
          </w:p>
          <w:p w:rsidR="003B26F2" w:rsidRPr="00D27160" w:rsidRDefault="003B26F2" w:rsidP="00412DF7">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412DF7">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2715F">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92715F">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92715F">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92715F">
              <w:t>5.1.8</w:t>
            </w:r>
            <w:r w:rsidR="009879CD" w:rsidRPr="009879CD">
              <w:fldChar w:fldCharType="end"/>
            </w:r>
            <w:r w:rsidR="009879CD" w:rsidRPr="009879CD">
              <w:t>.</w:t>
            </w:r>
          </w:p>
          <w:p w:rsidR="003B26F2" w:rsidRPr="00D27160" w:rsidRDefault="003B26F2" w:rsidP="00412DF7">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00DD5F30">
              <w:fldChar w:fldCharType="begin"/>
            </w:r>
            <w:r w:rsidR="00DD5F30">
              <w:instrText xml:space="preserve"> REF _Ref58711519 \r \h </w:instrText>
            </w:r>
            <w:r w:rsidR="00DD5F30">
              <w:fldChar w:fldCharType="separate"/>
            </w:r>
            <w:r w:rsidR="0092715F">
              <w:t>5.5.1</w:t>
            </w:r>
            <w:r w:rsidR="00DD5F3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92715F">
              <w:t>5.1.1</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4.6</w:t>
            </w:r>
          </w:p>
        </w:tc>
        <w:tc>
          <w:tcPr>
            <w:tcW w:w="676" w:type="pct"/>
            <w:shd w:val="clear" w:color="auto" w:fill="auto"/>
          </w:tcPr>
          <w:p w:rsidR="003B26F2" w:rsidRPr="00D27160" w:rsidRDefault="003B26F2" w:rsidP="00412DF7">
            <w:pPr>
              <w:pStyle w:val="ASFKTablenorm"/>
              <w:ind w:left="57" w:right="57"/>
            </w:pPr>
            <w:r w:rsidRPr="00D27160">
              <w:t>0</w:t>
            </w:r>
            <w:r w:rsidR="00152F39" w:rsidRPr="00D27160">
              <w:t>4</w:t>
            </w:r>
            <w:r w:rsidRPr="00D27160">
              <w:t>.08.2014</w:t>
            </w:r>
          </w:p>
        </w:tc>
        <w:tc>
          <w:tcPr>
            <w:tcW w:w="1016" w:type="pct"/>
            <w:shd w:val="clear" w:color="auto" w:fill="auto"/>
          </w:tcPr>
          <w:p w:rsidR="003B26F2" w:rsidRPr="00D27160" w:rsidRDefault="003B26F2" w:rsidP="00412DF7">
            <w:pPr>
              <w:pStyle w:val="ASFKTablenorm"/>
              <w:ind w:left="57" w:right="57"/>
            </w:pPr>
            <w:r w:rsidRPr="00D27160">
              <w:t>Соколова Н.В.</w:t>
            </w:r>
          </w:p>
        </w:tc>
        <w:tc>
          <w:tcPr>
            <w:tcW w:w="2864" w:type="pct"/>
            <w:shd w:val="clear" w:color="auto" w:fill="auto"/>
          </w:tcPr>
          <w:p w:rsidR="003B26F2" w:rsidRPr="00D27160" w:rsidRDefault="003B26F2" w:rsidP="00412DF7">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92715F">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92715F">
              <w:t>5.1.8</w:t>
            </w:r>
            <w:r w:rsidR="008E7CFC" w:rsidRPr="008E7CFC">
              <w:fldChar w:fldCharType="end"/>
            </w:r>
            <w:r w:rsidR="008E7CFC" w:rsidRPr="008E7CFC">
              <w:t>.</w:t>
            </w:r>
          </w:p>
          <w:p w:rsidR="003B26F2" w:rsidRPr="00D27160" w:rsidRDefault="003B26F2" w:rsidP="00412DF7">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92715F">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92715F">
              <w:t>5.1.2</w:t>
            </w:r>
            <w:r w:rsidR="004D52B1" w:rsidRPr="004D52B1">
              <w:fldChar w:fldCharType="end"/>
            </w:r>
            <w:r w:rsidR="004D52B1" w:rsidRPr="004D52B1">
              <w:t>.</w:t>
            </w:r>
          </w:p>
          <w:p w:rsidR="003B26F2" w:rsidRPr="00D27160" w:rsidRDefault="003B26F2" w:rsidP="00412DF7">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95478C">
              <w:instrText xml:space="preserve"> \* MERGEFORMAT </w:instrText>
            </w:r>
            <w:r w:rsidR="008E7CFC" w:rsidRPr="008E7CFC">
              <w:fldChar w:fldCharType="separate"/>
            </w:r>
            <w:r w:rsidR="0092715F">
              <w:t>5.6.10</w:t>
            </w:r>
            <w:r w:rsidR="008E7CFC" w:rsidRPr="008E7CFC">
              <w:fldChar w:fldCharType="end"/>
            </w:r>
            <w:r w:rsidR="008E7CFC" w:rsidRPr="008E7CFC">
              <w:t>.</w:t>
            </w:r>
          </w:p>
          <w:p w:rsidR="003B26F2" w:rsidRPr="00D27160" w:rsidRDefault="003B26F2" w:rsidP="00412DF7">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5478C">
              <w:instrText xml:space="preserve"> \* MERGEFORMAT </w:instrText>
            </w:r>
            <w:r w:rsidR="00962EAD" w:rsidRPr="00962EAD">
              <w:fldChar w:fldCharType="separate"/>
            </w:r>
            <w:r w:rsidR="0092715F">
              <w:t>5.9.2</w:t>
            </w:r>
            <w:r w:rsidR="00962EAD" w:rsidRPr="00962EAD">
              <w:fldChar w:fldCharType="end"/>
            </w:r>
            <w:r w:rsidR="00962EAD" w:rsidRPr="00962EAD">
              <w:t>.</w:t>
            </w:r>
          </w:p>
        </w:tc>
      </w:tr>
      <w:tr w:rsidR="00412DF7" w:rsidRPr="00D27160" w:rsidTr="00412DF7">
        <w:trPr>
          <w:trHeight w:val="20"/>
        </w:trPr>
        <w:tc>
          <w:tcPr>
            <w:tcW w:w="444" w:type="pct"/>
            <w:shd w:val="clear" w:color="auto" w:fill="auto"/>
          </w:tcPr>
          <w:p w:rsidR="00F04CAF" w:rsidRPr="00D27160" w:rsidRDefault="00F04CAF" w:rsidP="00412DF7">
            <w:pPr>
              <w:pStyle w:val="ASFKTablenorm"/>
              <w:ind w:left="57" w:right="57"/>
            </w:pPr>
            <w:r w:rsidRPr="00D27160">
              <w:t>4.7</w:t>
            </w:r>
          </w:p>
        </w:tc>
        <w:tc>
          <w:tcPr>
            <w:tcW w:w="676" w:type="pct"/>
            <w:shd w:val="clear" w:color="auto" w:fill="auto"/>
          </w:tcPr>
          <w:p w:rsidR="00F04CAF" w:rsidRPr="00D27160" w:rsidRDefault="005B4E0E" w:rsidP="00412DF7">
            <w:pPr>
              <w:pStyle w:val="ASFKTablenorm"/>
              <w:ind w:left="57" w:right="57"/>
            </w:pPr>
            <w:r>
              <w:t>30</w:t>
            </w:r>
            <w:r w:rsidR="00F04CAF" w:rsidRPr="00D27160">
              <w:t>.08.2014</w:t>
            </w:r>
          </w:p>
        </w:tc>
        <w:tc>
          <w:tcPr>
            <w:tcW w:w="1016" w:type="pct"/>
            <w:shd w:val="clear" w:color="auto" w:fill="auto"/>
          </w:tcPr>
          <w:p w:rsidR="00F04CAF" w:rsidRPr="00D27160" w:rsidRDefault="00F04CAF" w:rsidP="00412DF7">
            <w:pPr>
              <w:pStyle w:val="ASFKTablenorm"/>
              <w:ind w:left="57" w:right="57"/>
            </w:pPr>
            <w:r w:rsidRPr="00D27160">
              <w:t>Соколова Н.В.</w:t>
            </w:r>
          </w:p>
        </w:tc>
        <w:tc>
          <w:tcPr>
            <w:tcW w:w="2864" w:type="pct"/>
            <w:shd w:val="clear" w:color="auto" w:fill="auto"/>
          </w:tcPr>
          <w:p w:rsidR="00F04CAF" w:rsidRPr="00D27160" w:rsidRDefault="00F04CAF" w:rsidP="00412DF7">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95478C">
              <w:instrText xml:space="preserve"> \* MERGEFORMAT </w:instrText>
            </w:r>
            <w:r w:rsidR="008E7CFC">
              <w:fldChar w:fldCharType="separate"/>
            </w:r>
            <w:r w:rsidR="0092715F">
              <w:t>5.9.1</w:t>
            </w:r>
            <w:r w:rsidR="008E7CFC">
              <w:fldChar w:fldCharType="end"/>
            </w:r>
            <w:r w:rsidR="008E7CFC">
              <w:t>.</w:t>
            </w:r>
          </w:p>
          <w:p w:rsidR="005B4E0E" w:rsidRPr="00D27160" w:rsidRDefault="00D81680" w:rsidP="00412DF7">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92715F">
              <w:t>5.13</w:t>
            </w:r>
            <w:r w:rsidRPr="00D27160">
              <w:fldChar w:fldCharType="end"/>
            </w:r>
            <w:r w:rsidRPr="00D27160">
              <w:t>.</w:t>
            </w:r>
          </w:p>
        </w:tc>
      </w:tr>
      <w:tr w:rsidR="00412DF7" w:rsidRPr="00D27160" w:rsidTr="00412DF7">
        <w:trPr>
          <w:trHeight w:val="20"/>
        </w:trPr>
        <w:tc>
          <w:tcPr>
            <w:tcW w:w="444" w:type="pct"/>
            <w:shd w:val="clear" w:color="auto" w:fill="auto"/>
          </w:tcPr>
          <w:p w:rsidR="005B4E0E" w:rsidRPr="00D27160" w:rsidRDefault="005B4E0E" w:rsidP="00412DF7">
            <w:pPr>
              <w:pStyle w:val="ASFKTablenorm"/>
              <w:ind w:left="57" w:right="57"/>
            </w:pPr>
            <w:r>
              <w:t>4.8</w:t>
            </w:r>
          </w:p>
        </w:tc>
        <w:tc>
          <w:tcPr>
            <w:tcW w:w="676" w:type="pct"/>
            <w:shd w:val="clear" w:color="auto" w:fill="auto"/>
          </w:tcPr>
          <w:p w:rsidR="005B4E0E" w:rsidRDefault="00884CFC" w:rsidP="00412DF7">
            <w:pPr>
              <w:pStyle w:val="ASFKTablenorm"/>
              <w:ind w:left="57" w:right="57"/>
            </w:pPr>
            <w:r>
              <w:t>01.10</w:t>
            </w:r>
            <w:r w:rsidR="005B4E0E">
              <w:t>.2014</w:t>
            </w:r>
          </w:p>
        </w:tc>
        <w:tc>
          <w:tcPr>
            <w:tcW w:w="1016" w:type="pct"/>
            <w:shd w:val="clear" w:color="auto" w:fill="auto"/>
          </w:tcPr>
          <w:p w:rsidR="005B4E0E" w:rsidRPr="00D27160" w:rsidRDefault="005B4E0E" w:rsidP="00412DF7">
            <w:pPr>
              <w:pStyle w:val="ASFKTablenorm"/>
              <w:ind w:left="57" w:right="57"/>
            </w:pPr>
            <w:r w:rsidRPr="00D27160">
              <w:t>Соколова Н.В.</w:t>
            </w:r>
          </w:p>
        </w:tc>
        <w:tc>
          <w:tcPr>
            <w:tcW w:w="2864" w:type="pct"/>
            <w:shd w:val="clear" w:color="auto" w:fill="auto"/>
          </w:tcPr>
          <w:p w:rsidR="005B4E0E" w:rsidRDefault="005B4E0E" w:rsidP="00412DF7">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92715F">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92715F">
              <w:t>5.1.8</w:t>
            </w:r>
            <w:r w:rsidR="008E7CFC" w:rsidRPr="008E7CFC">
              <w:fldChar w:fldCharType="end"/>
            </w:r>
            <w:r w:rsidR="008E7CFC" w:rsidRPr="008E7CFC">
              <w:t>.</w:t>
            </w:r>
          </w:p>
          <w:p w:rsidR="00884CFC" w:rsidRPr="00D27160" w:rsidRDefault="00884CFC" w:rsidP="00412DF7">
            <w:pPr>
              <w:pStyle w:val="ASFKTablenorm"/>
              <w:ind w:left="57" w:right="57"/>
            </w:pPr>
            <w:r w:rsidRPr="00881319">
              <w:lastRenderedPageBreak/>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_Ref399939551 \r \h </w:instrText>
            </w:r>
            <w:r w:rsidR="0095478C">
              <w:instrText xml:space="preserve"> \* MERGEFORMAT </w:instrText>
            </w:r>
            <w:r>
              <w:fldChar w:fldCharType="separate"/>
            </w:r>
            <w:r w:rsidR="0092715F">
              <w:t>5.1.8</w:t>
            </w:r>
            <w:r>
              <w:fldChar w:fldCharType="end"/>
            </w:r>
            <w:r>
              <w:t>.</w:t>
            </w:r>
          </w:p>
        </w:tc>
      </w:tr>
      <w:tr w:rsidR="00412DF7" w:rsidRPr="00D27160" w:rsidTr="00412DF7">
        <w:trPr>
          <w:trHeight w:val="20"/>
        </w:trPr>
        <w:tc>
          <w:tcPr>
            <w:tcW w:w="444" w:type="pct"/>
            <w:shd w:val="clear" w:color="auto" w:fill="auto"/>
          </w:tcPr>
          <w:p w:rsidR="000E3398" w:rsidRDefault="000E3398" w:rsidP="00412DF7">
            <w:pPr>
              <w:pStyle w:val="ASFKTablenorm"/>
              <w:ind w:left="57" w:right="57"/>
            </w:pPr>
            <w:r>
              <w:lastRenderedPageBreak/>
              <w:t>4.9</w:t>
            </w:r>
          </w:p>
        </w:tc>
        <w:tc>
          <w:tcPr>
            <w:tcW w:w="676" w:type="pct"/>
            <w:shd w:val="clear" w:color="auto" w:fill="auto"/>
          </w:tcPr>
          <w:p w:rsidR="000E3398" w:rsidRDefault="000E3398" w:rsidP="00412DF7">
            <w:pPr>
              <w:pStyle w:val="ASFKTablenorm"/>
              <w:ind w:left="57" w:right="57"/>
            </w:pPr>
            <w:r>
              <w:t>21.10.2014</w:t>
            </w:r>
          </w:p>
        </w:tc>
        <w:tc>
          <w:tcPr>
            <w:tcW w:w="1016" w:type="pct"/>
            <w:shd w:val="clear" w:color="auto" w:fill="auto"/>
          </w:tcPr>
          <w:p w:rsidR="000E3398" w:rsidRPr="00D27160" w:rsidRDefault="000E3398" w:rsidP="00412DF7">
            <w:pPr>
              <w:pStyle w:val="ASFKTablenorm"/>
              <w:ind w:left="57" w:right="57"/>
            </w:pPr>
            <w:r>
              <w:t>Соколова Н.В.</w:t>
            </w:r>
          </w:p>
        </w:tc>
        <w:tc>
          <w:tcPr>
            <w:tcW w:w="2864" w:type="pct"/>
            <w:shd w:val="clear" w:color="auto" w:fill="auto"/>
          </w:tcPr>
          <w:p w:rsidR="000E3398" w:rsidRPr="00881319" w:rsidRDefault="000E3398" w:rsidP="00412DF7">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95478C">
              <w:instrText xml:space="preserve"> \* MERGEFORMAT </w:instrText>
            </w:r>
            <w:r w:rsidR="00C15A96">
              <w:fldChar w:fldCharType="separate"/>
            </w:r>
            <w:r w:rsidR="0092715F">
              <w:t>5.8.3</w:t>
            </w:r>
            <w:r w:rsidR="00C15A96">
              <w:fldChar w:fldCharType="end"/>
            </w:r>
            <w:r>
              <w:t>.</w:t>
            </w:r>
          </w:p>
        </w:tc>
      </w:tr>
      <w:tr w:rsidR="00412DF7" w:rsidRPr="00D27160" w:rsidTr="00412DF7">
        <w:trPr>
          <w:trHeight w:val="20"/>
        </w:trPr>
        <w:tc>
          <w:tcPr>
            <w:tcW w:w="444" w:type="pct"/>
            <w:shd w:val="clear" w:color="auto" w:fill="auto"/>
          </w:tcPr>
          <w:p w:rsidR="00027EE7" w:rsidRDefault="00027EE7" w:rsidP="00412DF7">
            <w:pPr>
              <w:pStyle w:val="ASFKTablenorm"/>
              <w:ind w:left="57" w:right="57"/>
            </w:pPr>
            <w:r>
              <w:t>5.0</w:t>
            </w:r>
          </w:p>
        </w:tc>
        <w:tc>
          <w:tcPr>
            <w:tcW w:w="676" w:type="pct"/>
            <w:shd w:val="clear" w:color="auto" w:fill="auto"/>
          </w:tcPr>
          <w:p w:rsidR="00027EE7" w:rsidRDefault="00027EE7" w:rsidP="00412DF7">
            <w:pPr>
              <w:pStyle w:val="ASFKTablenorm"/>
              <w:ind w:left="57" w:right="57"/>
            </w:pPr>
            <w:r>
              <w:t>22.10.2014</w:t>
            </w:r>
          </w:p>
        </w:tc>
        <w:tc>
          <w:tcPr>
            <w:tcW w:w="1016" w:type="pct"/>
            <w:shd w:val="clear" w:color="auto" w:fill="auto"/>
          </w:tcPr>
          <w:p w:rsidR="00027EE7" w:rsidRDefault="00027EE7" w:rsidP="00412DF7">
            <w:pPr>
              <w:pStyle w:val="ASFKTablenorm"/>
              <w:ind w:left="57" w:right="57"/>
            </w:pPr>
            <w:r>
              <w:t>Соколова Н.В.</w:t>
            </w:r>
          </w:p>
        </w:tc>
        <w:tc>
          <w:tcPr>
            <w:tcW w:w="2864" w:type="pct"/>
            <w:shd w:val="clear" w:color="auto" w:fill="auto"/>
          </w:tcPr>
          <w:p w:rsidR="00027EE7" w:rsidRPr="000E3398" w:rsidRDefault="00027EE7" w:rsidP="00412DF7">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95478C">
              <w:instrText xml:space="preserve"> \* MERGEFORMAT </w:instrText>
            </w:r>
            <w:r w:rsidR="008E7CFC">
              <w:fldChar w:fldCharType="separate"/>
            </w:r>
            <w:r w:rsidR="0092715F">
              <w:t>5.12.6</w:t>
            </w:r>
            <w:r w:rsidR="008E7CFC">
              <w:fldChar w:fldCharType="end"/>
            </w:r>
            <w:r w:rsidR="008E7CFC">
              <w:t>.</w:t>
            </w:r>
          </w:p>
        </w:tc>
      </w:tr>
      <w:tr w:rsidR="00412DF7" w:rsidRPr="00D27160" w:rsidTr="00412DF7">
        <w:trPr>
          <w:trHeight w:val="20"/>
        </w:trPr>
        <w:tc>
          <w:tcPr>
            <w:tcW w:w="444" w:type="pct"/>
            <w:shd w:val="clear" w:color="auto" w:fill="auto"/>
          </w:tcPr>
          <w:p w:rsidR="00BB78E6" w:rsidRDefault="00BB78E6" w:rsidP="00412DF7">
            <w:pPr>
              <w:pStyle w:val="ASFKTablenorm"/>
              <w:ind w:left="57" w:right="57"/>
            </w:pPr>
            <w:r>
              <w:t>5.1</w:t>
            </w:r>
          </w:p>
        </w:tc>
        <w:tc>
          <w:tcPr>
            <w:tcW w:w="676" w:type="pct"/>
            <w:shd w:val="clear" w:color="auto" w:fill="auto"/>
          </w:tcPr>
          <w:p w:rsidR="00BB78E6" w:rsidRDefault="00AF06D6" w:rsidP="00412DF7">
            <w:pPr>
              <w:pStyle w:val="ASFKTablenorm"/>
              <w:ind w:left="57" w:right="57"/>
            </w:pPr>
            <w:r>
              <w:t>07.11.2014</w:t>
            </w:r>
          </w:p>
        </w:tc>
        <w:tc>
          <w:tcPr>
            <w:tcW w:w="1016" w:type="pct"/>
            <w:shd w:val="clear" w:color="auto" w:fill="auto"/>
          </w:tcPr>
          <w:p w:rsidR="00BB78E6" w:rsidRDefault="00AF06D6" w:rsidP="00412DF7">
            <w:pPr>
              <w:pStyle w:val="ASFKTablenorm"/>
              <w:ind w:left="57" w:right="57"/>
            </w:pPr>
            <w:r>
              <w:t>Соколова Н.В.</w:t>
            </w:r>
          </w:p>
        </w:tc>
        <w:tc>
          <w:tcPr>
            <w:tcW w:w="2864" w:type="pct"/>
            <w:shd w:val="clear" w:color="auto" w:fill="auto"/>
          </w:tcPr>
          <w:p w:rsidR="007E3E71" w:rsidRPr="00881319" w:rsidRDefault="00BB78E6" w:rsidP="00412DF7">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92715F">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92715F">
              <w:t>5.1.2</w:t>
            </w:r>
            <w:r w:rsidR="004D52B1" w:rsidRPr="004D52B1">
              <w:fldChar w:fldCharType="end"/>
            </w:r>
            <w:r w:rsidR="004D52B1" w:rsidRPr="004D52B1">
              <w:t>.</w:t>
            </w:r>
          </w:p>
        </w:tc>
      </w:tr>
      <w:tr w:rsidR="00412DF7" w:rsidRPr="00D27160" w:rsidTr="00412DF7">
        <w:trPr>
          <w:trHeight w:val="20"/>
        </w:trPr>
        <w:tc>
          <w:tcPr>
            <w:tcW w:w="444" w:type="pct"/>
            <w:shd w:val="clear" w:color="auto" w:fill="auto"/>
          </w:tcPr>
          <w:p w:rsidR="00E76E91" w:rsidRDefault="00E76E91" w:rsidP="00412DF7">
            <w:pPr>
              <w:pStyle w:val="ASFKTablenorm"/>
              <w:ind w:left="57" w:right="57"/>
            </w:pPr>
            <w:r>
              <w:t>5.2</w:t>
            </w:r>
          </w:p>
        </w:tc>
        <w:tc>
          <w:tcPr>
            <w:tcW w:w="676" w:type="pct"/>
            <w:shd w:val="clear" w:color="auto" w:fill="auto"/>
          </w:tcPr>
          <w:p w:rsidR="00E76E91" w:rsidRDefault="00E76E91" w:rsidP="00412DF7">
            <w:pPr>
              <w:pStyle w:val="ASFKTablenorm"/>
              <w:ind w:left="57" w:right="57"/>
            </w:pPr>
            <w:r>
              <w:t>26.11.2014</w:t>
            </w:r>
          </w:p>
        </w:tc>
        <w:tc>
          <w:tcPr>
            <w:tcW w:w="1016" w:type="pct"/>
            <w:shd w:val="clear" w:color="auto" w:fill="auto"/>
          </w:tcPr>
          <w:p w:rsidR="00E76E91" w:rsidRDefault="00E76E91" w:rsidP="00412DF7">
            <w:pPr>
              <w:pStyle w:val="ASFKTablenorm"/>
              <w:ind w:left="57" w:right="57"/>
            </w:pPr>
            <w:r>
              <w:t>Соколова Н.В.</w:t>
            </w:r>
          </w:p>
        </w:tc>
        <w:tc>
          <w:tcPr>
            <w:tcW w:w="2864" w:type="pct"/>
            <w:shd w:val="clear" w:color="auto" w:fill="auto"/>
          </w:tcPr>
          <w:p w:rsidR="00E76E91" w:rsidRPr="00BB78E6" w:rsidRDefault="00E76E91" w:rsidP="00412DF7">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92715F">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92715F">
              <w:t>5.7.2</w:t>
            </w:r>
            <w:r>
              <w:fldChar w:fldCharType="end"/>
            </w:r>
            <w:r>
              <w:t>.</w:t>
            </w:r>
          </w:p>
        </w:tc>
      </w:tr>
      <w:tr w:rsidR="00412DF7" w:rsidRPr="00D27160" w:rsidTr="00412DF7">
        <w:trPr>
          <w:trHeight w:val="20"/>
        </w:trPr>
        <w:tc>
          <w:tcPr>
            <w:tcW w:w="444" w:type="pct"/>
            <w:shd w:val="clear" w:color="auto" w:fill="auto"/>
          </w:tcPr>
          <w:p w:rsidR="00C43675" w:rsidRDefault="00B563EA" w:rsidP="00412DF7">
            <w:pPr>
              <w:pStyle w:val="ASFKTablenorm"/>
              <w:ind w:left="57" w:right="57"/>
            </w:pPr>
            <w:r>
              <w:t>5.3</w:t>
            </w:r>
          </w:p>
        </w:tc>
        <w:tc>
          <w:tcPr>
            <w:tcW w:w="676" w:type="pct"/>
            <w:shd w:val="clear" w:color="auto" w:fill="auto"/>
          </w:tcPr>
          <w:p w:rsidR="00C43675" w:rsidRDefault="009F4A47" w:rsidP="00412DF7">
            <w:pPr>
              <w:pStyle w:val="ASFKTablenorm"/>
              <w:ind w:left="57" w:right="57"/>
            </w:pPr>
            <w:r>
              <w:t>17</w:t>
            </w:r>
            <w:r w:rsidR="00B563EA">
              <w:t>.12.2014</w:t>
            </w:r>
          </w:p>
        </w:tc>
        <w:tc>
          <w:tcPr>
            <w:tcW w:w="1016" w:type="pct"/>
            <w:shd w:val="clear" w:color="auto" w:fill="auto"/>
          </w:tcPr>
          <w:p w:rsidR="00C43675" w:rsidRDefault="00B563EA" w:rsidP="00412DF7">
            <w:pPr>
              <w:pStyle w:val="ASFKTablenorm"/>
              <w:ind w:left="57" w:right="57"/>
            </w:pPr>
            <w:r>
              <w:t>Соколова Н.В.</w:t>
            </w:r>
          </w:p>
        </w:tc>
        <w:tc>
          <w:tcPr>
            <w:tcW w:w="2864" w:type="pct"/>
            <w:shd w:val="clear" w:color="auto" w:fill="auto"/>
          </w:tcPr>
          <w:p w:rsidR="00C43675" w:rsidRDefault="00C43675" w:rsidP="00412DF7">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95478C">
              <w:instrText xml:space="preserve"> \* MERGEFORMAT </w:instrText>
            </w:r>
            <w:r w:rsidR="00B563EA">
              <w:fldChar w:fldCharType="separate"/>
            </w:r>
            <w:r w:rsidR="0092715F">
              <w:t>5.2.1</w:t>
            </w:r>
            <w:r w:rsidR="00B563EA">
              <w:fldChar w:fldCharType="end"/>
            </w:r>
            <w:r w:rsidR="00B563EA">
              <w:t>.</w:t>
            </w:r>
          </w:p>
          <w:p w:rsidR="00142A4D" w:rsidRDefault="009F4A47" w:rsidP="00412DF7">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t>.</w:t>
            </w:r>
          </w:p>
        </w:tc>
      </w:tr>
      <w:tr w:rsidR="00412DF7" w:rsidRPr="00D27160" w:rsidTr="00412DF7">
        <w:trPr>
          <w:trHeight w:val="20"/>
        </w:trPr>
        <w:tc>
          <w:tcPr>
            <w:tcW w:w="444" w:type="pct"/>
            <w:shd w:val="clear" w:color="auto" w:fill="auto"/>
          </w:tcPr>
          <w:p w:rsidR="00142A4D" w:rsidRDefault="00142A4D" w:rsidP="00412DF7">
            <w:pPr>
              <w:pStyle w:val="ASFKTablenorm"/>
              <w:ind w:left="57" w:right="57"/>
            </w:pPr>
            <w:r>
              <w:t>5.4</w:t>
            </w:r>
          </w:p>
        </w:tc>
        <w:tc>
          <w:tcPr>
            <w:tcW w:w="676" w:type="pct"/>
            <w:shd w:val="clear" w:color="auto" w:fill="auto"/>
          </w:tcPr>
          <w:p w:rsidR="00142A4D" w:rsidRDefault="00142A4D" w:rsidP="00412DF7">
            <w:pPr>
              <w:pStyle w:val="ASFKTablenorm"/>
              <w:ind w:left="57" w:right="57"/>
            </w:pPr>
            <w:r>
              <w:t>18.12.2014</w:t>
            </w:r>
          </w:p>
        </w:tc>
        <w:tc>
          <w:tcPr>
            <w:tcW w:w="1016" w:type="pct"/>
            <w:shd w:val="clear" w:color="auto" w:fill="auto"/>
          </w:tcPr>
          <w:p w:rsidR="00142A4D" w:rsidRDefault="00142A4D" w:rsidP="00412DF7">
            <w:pPr>
              <w:pStyle w:val="ASFKTablenorm"/>
              <w:ind w:left="57" w:right="57"/>
            </w:pPr>
            <w:r>
              <w:t>Соколова Н.В.</w:t>
            </w:r>
          </w:p>
        </w:tc>
        <w:tc>
          <w:tcPr>
            <w:tcW w:w="2864" w:type="pct"/>
            <w:shd w:val="clear" w:color="auto" w:fill="auto"/>
          </w:tcPr>
          <w:p w:rsidR="00142A4D" w:rsidRPr="000E3398" w:rsidRDefault="00142A4D" w:rsidP="00412DF7">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rsidR="0095478C">
              <w:instrText xml:space="preserve"> \* MERGEFORMAT </w:instrText>
            </w:r>
            <w:r>
              <w:fldChar w:fldCharType="separate"/>
            </w:r>
            <w:r w:rsidR="0092715F">
              <w:t>5.3.1</w:t>
            </w:r>
            <w:r>
              <w:fldChar w:fldCharType="end"/>
            </w:r>
            <w:r>
              <w:t xml:space="preserve">, </w:t>
            </w:r>
            <w:r>
              <w:fldChar w:fldCharType="begin"/>
            </w:r>
            <w:r>
              <w:instrText xml:space="preserve"> REF _Ref291158990 \r \h </w:instrText>
            </w:r>
            <w:r w:rsidR="0095478C">
              <w:instrText xml:space="preserve"> \* MERGEFORMAT </w:instrText>
            </w:r>
            <w:r>
              <w:fldChar w:fldCharType="separate"/>
            </w:r>
            <w:r w:rsidR="0092715F">
              <w:t>5.3.2</w:t>
            </w:r>
            <w:r>
              <w:fldChar w:fldCharType="end"/>
            </w:r>
            <w:r>
              <w:t>.</w:t>
            </w:r>
          </w:p>
        </w:tc>
      </w:tr>
      <w:tr w:rsidR="00412DF7" w:rsidRPr="00D27160" w:rsidTr="00412DF7">
        <w:trPr>
          <w:trHeight w:val="20"/>
        </w:trPr>
        <w:tc>
          <w:tcPr>
            <w:tcW w:w="444" w:type="pct"/>
            <w:shd w:val="clear" w:color="auto" w:fill="auto"/>
          </w:tcPr>
          <w:p w:rsidR="000F7502" w:rsidRDefault="000F7502" w:rsidP="00412DF7">
            <w:pPr>
              <w:pStyle w:val="ASFKTablenorm"/>
              <w:ind w:left="57" w:right="57"/>
            </w:pPr>
            <w:r>
              <w:t>5.5</w:t>
            </w:r>
          </w:p>
        </w:tc>
        <w:tc>
          <w:tcPr>
            <w:tcW w:w="676" w:type="pct"/>
            <w:shd w:val="clear" w:color="auto" w:fill="auto"/>
          </w:tcPr>
          <w:p w:rsidR="000F7502" w:rsidRDefault="000F7502" w:rsidP="00412DF7">
            <w:pPr>
              <w:pStyle w:val="ASFKTablenorm"/>
              <w:ind w:left="57" w:right="57"/>
            </w:pPr>
            <w:r>
              <w:t>1</w:t>
            </w:r>
            <w:r w:rsidR="00420FEC">
              <w:t>6</w:t>
            </w:r>
            <w:r>
              <w:t>.01.2015</w:t>
            </w:r>
          </w:p>
        </w:tc>
        <w:tc>
          <w:tcPr>
            <w:tcW w:w="1016" w:type="pct"/>
            <w:shd w:val="clear" w:color="auto" w:fill="auto"/>
          </w:tcPr>
          <w:p w:rsidR="000F7502" w:rsidRDefault="000F7502" w:rsidP="00412DF7">
            <w:pPr>
              <w:pStyle w:val="ASFKTablenorm"/>
              <w:ind w:left="57" w:right="57"/>
            </w:pPr>
            <w:r>
              <w:t>Соколова Н.В.</w:t>
            </w:r>
          </w:p>
        </w:tc>
        <w:tc>
          <w:tcPr>
            <w:tcW w:w="2864" w:type="pct"/>
            <w:shd w:val="clear" w:color="auto" w:fill="auto"/>
          </w:tcPr>
          <w:p w:rsidR="000F7502" w:rsidRDefault="000F7502" w:rsidP="00412DF7">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92715F">
              <w:t>5.1.8</w:t>
            </w:r>
            <w:r>
              <w:fldChar w:fldCharType="end"/>
            </w:r>
            <w:r>
              <w:t>.</w:t>
            </w:r>
          </w:p>
          <w:p w:rsidR="00A95C7E" w:rsidRDefault="00A95C7E" w:rsidP="00412DF7">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92715F">
              <w:t>5.1.8</w:t>
            </w:r>
            <w:r>
              <w:fldChar w:fldCharType="end"/>
            </w:r>
            <w:r>
              <w:t>.</w:t>
            </w:r>
          </w:p>
          <w:p w:rsidR="00420FEC" w:rsidRPr="00142A4D" w:rsidRDefault="00420FEC" w:rsidP="00412DF7">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92715F">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92715F">
              <w:t>5.7.2</w:t>
            </w:r>
            <w:r>
              <w:fldChar w:fldCharType="end"/>
            </w:r>
            <w:r>
              <w:t>.</w:t>
            </w:r>
          </w:p>
        </w:tc>
      </w:tr>
      <w:tr w:rsidR="00412DF7" w:rsidRPr="00D27160" w:rsidTr="00412DF7">
        <w:trPr>
          <w:trHeight w:val="20"/>
        </w:trPr>
        <w:tc>
          <w:tcPr>
            <w:tcW w:w="444" w:type="pct"/>
            <w:shd w:val="clear" w:color="auto" w:fill="auto"/>
          </w:tcPr>
          <w:p w:rsidR="00EC76B0" w:rsidRDefault="00EC76B0" w:rsidP="00412DF7">
            <w:pPr>
              <w:pStyle w:val="ASFKTablenorm"/>
              <w:ind w:left="57" w:right="57"/>
            </w:pPr>
            <w:r>
              <w:t>5.6</w:t>
            </w:r>
          </w:p>
        </w:tc>
        <w:tc>
          <w:tcPr>
            <w:tcW w:w="676" w:type="pct"/>
            <w:shd w:val="clear" w:color="auto" w:fill="auto"/>
          </w:tcPr>
          <w:p w:rsidR="00EC76B0" w:rsidRDefault="00EC76B0" w:rsidP="00412DF7">
            <w:pPr>
              <w:pStyle w:val="ASFKTablenorm"/>
              <w:ind w:left="57" w:right="57"/>
            </w:pPr>
            <w:r>
              <w:t>1</w:t>
            </w:r>
            <w:r w:rsidR="003D667C">
              <w:t>9</w:t>
            </w:r>
            <w:r>
              <w:t>.02.2015</w:t>
            </w:r>
          </w:p>
        </w:tc>
        <w:tc>
          <w:tcPr>
            <w:tcW w:w="1016" w:type="pct"/>
            <w:shd w:val="clear" w:color="auto" w:fill="auto"/>
          </w:tcPr>
          <w:p w:rsidR="00EC76B0" w:rsidRDefault="00EC76B0" w:rsidP="00412DF7">
            <w:pPr>
              <w:pStyle w:val="ASFKTablenorm"/>
              <w:ind w:left="57" w:right="57"/>
            </w:pPr>
            <w:r>
              <w:t>Соколова Н.В.</w:t>
            </w:r>
          </w:p>
        </w:tc>
        <w:tc>
          <w:tcPr>
            <w:tcW w:w="2864" w:type="pct"/>
            <w:shd w:val="clear" w:color="auto" w:fill="auto"/>
          </w:tcPr>
          <w:p w:rsidR="00EE3F96" w:rsidRDefault="00EE3F96" w:rsidP="00412DF7">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95478C">
              <w:instrText xml:space="preserve"> \* MERGEFORMAT </w:instrText>
            </w:r>
            <w:r w:rsidR="008E7CFC" w:rsidRPr="008E7CFC">
              <w:fldChar w:fldCharType="separate"/>
            </w:r>
            <w:r w:rsidR="0092715F">
              <w:t>5.9.2</w:t>
            </w:r>
            <w:r w:rsidR="008E7CFC" w:rsidRPr="008E7CFC">
              <w:fldChar w:fldCharType="end"/>
            </w:r>
            <w:r w:rsidR="008E7CFC" w:rsidRPr="008E7CFC">
              <w:t>.</w:t>
            </w:r>
          </w:p>
          <w:p w:rsidR="003D667C" w:rsidRPr="00142A4D" w:rsidRDefault="003D667C" w:rsidP="00412DF7">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_Ref412123980 \r \h </w:instrText>
            </w:r>
            <w:r w:rsidR="0095478C">
              <w:instrText xml:space="preserve"> \* MERGEFORMAT </w:instrText>
            </w:r>
            <w:r>
              <w:fldChar w:fldCharType="separate"/>
            </w:r>
            <w:r w:rsidR="0092715F">
              <w:t>5.1.8</w:t>
            </w:r>
            <w:r>
              <w:fldChar w:fldCharType="end"/>
            </w:r>
            <w:r>
              <w:t>.</w:t>
            </w:r>
          </w:p>
        </w:tc>
      </w:tr>
      <w:tr w:rsidR="00412DF7" w:rsidRPr="00D27160" w:rsidTr="00412DF7">
        <w:trPr>
          <w:trHeight w:val="20"/>
        </w:trPr>
        <w:tc>
          <w:tcPr>
            <w:tcW w:w="444" w:type="pct"/>
            <w:shd w:val="clear" w:color="auto" w:fill="auto"/>
          </w:tcPr>
          <w:p w:rsidR="00CF344F" w:rsidRDefault="00CF344F" w:rsidP="00412DF7">
            <w:pPr>
              <w:pStyle w:val="ASFKTablenorm"/>
              <w:ind w:left="57" w:right="57"/>
            </w:pPr>
            <w:r>
              <w:t>5.7</w:t>
            </w:r>
          </w:p>
        </w:tc>
        <w:tc>
          <w:tcPr>
            <w:tcW w:w="676" w:type="pct"/>
            <w:shd w:val="clear" w:color="auto" w:fill="auto"/>
          </w:tcPr>
          <w:p w:rsidR="00CF344F" w:rsidRDefault="00CF344F" w:rsidP="00412DF7">
            <w:pPr>
              <w:pStyle w:val="ASFKTablenorm"/>
              <w:ind w:left="57" w:right="57"/>
            </w:pPr>
            <w:r>
              <w:t>1</w:t>
            </w:r>
            <w:r w:rsidR="00970BA4">
              <w:t>1</w:t>
            </w:r>
            <w:r>
              <w:t>.03.2015</w:t>
            </w:r>
          </w:p>
        </w:tc>
        <w:tc>
          <w:tcPr>
            <w:tcW w:w="1016" w:type="pct"/>
            <w:shd w:val="clear" w:color="auto" w:fill="auto"/>
          </w:tcPr>
          <w:p w:rsidR="00CF344F" w:rsidRDefault="00CF344F" w:rsidP="00412DF7">
            <w:pPr>
              <w:pStyle w:val="ASFKTablenorm"/>
              <w:ind w:left="57" w:right="57"/>
            </w:pPr>
            <w:r>
              <w:t>Соколова Н.В.</w:t>
            </w:r>
          </w:p>
          <w:p w:rsidR="0060414F" w:rsidRDefault="0060414F" w:rsidP="00412DF7">
            <w:pPr>
              <w:pStyle w:val="ASFKTablenorm"/>
              <w:ind w:left="57" w:right="57"/>
            </w:pPr>
            <w:r>
              <w:t>Алексеев И.И.</w:t>
            </w:r>
          </w:p>
        </w:tc>
        <w:tc>
          <w:tcPr>
            <w:tcW w:w="2864" w:type="pct"/>
            <w:shd w:val="clear" w:color="auto" w:fill="auto"/>
          </w:tcPr>
          <w:p w:rsidR="00CF344F" w:rsidRDefault="00CF344F" w:rsidP="00412DF7">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92715F">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92715F">
              <w:t>5.7.2</w:t>
            </w:r>
            <w:r>
              <w:fldChar w:fldCharType="end"/>
            </w:r>
            <w:r>
              <w:t>.</w:t>
            </w:r>
          </w:p>
          <w:p w:rsidR="00970BA4" w:rsidRDefault="00970BA4" w:rsidP="00412DF7">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rsidR="0095478C">
              <w:instrText xml:space="preserve"> \* MERGEFORMAT </w:instrText>
            </w:r>
            <w:r>
              <w:fldChar w:fldCharType="separate"/>
            </w:r>
            <w:r w:rsidR="0092715F">
              <w:t>5.9.2</w:t>
            </w:r>
            <w:r>
              <w:fldChar w:fldCharType="end"/>
            </w:r>
            <w:r>
              <w:t>.</w:t>
            </w:r>
          </w:p>
          <w:p w:rsidR="0060414F" w:rsidRPr="00EE3F96" w:rsidRDefault="0060414F" w:rsidP="00412DF7">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92715F">
              <w:t>5.2.1</w:t>
            </w:r>
            <w:r>
              <w:fldChar w:fldCharType="end"/>
            </w:r>
            <w:r>
              <w:t>.</w:t>
            </w:r>
          </w:p>
        </w:tc>
      </w:tr>
      <w:tr w:rsidR="00412DF7" w:rsidRPr="00D27160" w:rsidTr="00412DF7">
        <w:trPr>
          <w:trHeight w:val="20"/>
        </w:trPr>
        <w:tc>
          <w:tcPr>
            <w:tcW w:w="444" w:type="pct"/>
            <w:shd w:val="clear" w:color="auto" w:fill="auto"/>
          </w:tcPr>
          <w:p w:rsidR="00B16032" w:rsidRDefault="00B16032" w:rsidP="00412DF7">
            <w:pPr>
              <w:pStyle w:val="ASFKTablenorm"/>
              <w:ind w:left="57" w:right="57"/>
            </w:pPr>
            <w:r>
              <w:t>5.8</w:t>
            </w:r>
          </w:p>
        </w:tc>
        <w:tc>
          <w:tcPr>
            <w:tcW w:w="676" w:type="pct"/>
            <w:shd w:val="clear" w:color="auto" w:fill="auto"/>
          </w:tcPr>
          <w:p w:rsidR="00B16032" w:rsidRDefault="00B16032" w:rsidP="00412DF7">
            <w:pPr>
              <w:pStyle w:val="ASFKTablenorm"/>
              <w:ind w:left="57" w:right="57"/>
            </w:pPr>
            <w:r>
              <w:t>15.05.2015</w:t>
            </w:r>
          </w:p>
        </w:tc>
        <w:tc>
          <w:tcPr>
            <w:tcW w:w="1016" w:type="pct"/>
            <w:shd w:val="clear" w:color="auto" w:fill="auto"/>
          </w:tcPr>
          <w:p w:rsidR="00B16032" w:rsidRDefault="00B16032" w:rsidP="00412DF7">
            <w:pPr>
              <w:pStyle w:val="ASFKTablenorm"/>
              <w:ind w:left="57" w:right="57"/>
            </w:pPr>
            <w:r>
              <w:t>Соколова Н.В.</w:t>
            </w:r>
          </w:p>
        </w:tc>
        <w:tc>
          <w:tcPr>
            <w:tcW w:w="2864" w:type="pct"/>
            <w:shd w:val="clear" w:color="auto" w:fill="auto"/>
          </w:tcPr>
          <w:p w:rsidR="00B16032" w:rsidRPr="003D667C" w:rsidRDefault="00B16032" w:rsidP="00412DF7">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_Ref419449014 \r \h </w:instrText>
            </w:r>
            <w:r w:rsidR="0095478C">
              <w:instrText xml:space="preserve"> \* MERGEFORMAT </w:instrText>
            </w:r>
            <w:r>
              <w:fldChar w:fldCharType="separate"/>
            </w:r>
            <w:r w:rsidR="0092715F">
              <w:t>5.1.8</w:t>
            </w:r>
            <w:r>
              <w:fldChar w:fldCharType="end"/>
            </w:r>
            <w:r>
              <w:t>.</w:t>
            </w:r>
          </w:p>
        </w:tc>
      </w:tr>
      <w:tr w:rsidR="00412DF7" w:rsidRPr="00D27160" w:rsidTr="00412DF7">
        <w:trPr>
          <w:trHeight w:val="20"/>
        </w:trPr>
        <w:tc>
          <w:tcPr>
            <w:tcW w:w="444" w:type="pct"/>
            <w:shd w:val="clear" w:color="auto" w:fill="auto"/>
          </w:tcPr>
          <w:p w:rsidR="00447913" w:rsidRDefault="00A96B6D" w:rsidP="00412DF7">
            <w:pPr>
              <w:pStyle w:val="ASFKTablenorm"/>
              <w:ind w:left="57" w:right="57"/>
            </w:pPr>
            <w:r>
              <w:t>5.9</w:t>
            </w:r>
          </w:p>
        </w:tc>
        <w:tc>
          <w:tcPr>
            <w:tcW w:w="676" w:type="pct"/>
            <w:shd w:val="clear" w:color="auto" w:fill="auto"/>
          </w:tcPr>
          <w:p w:rsidR="00447913" w:rsidRDefault="00A96B6D" w:rsidP="00412DF7">
            <w:pPr>
              <w:pStyle w:val="ASFKTablenorm"/>
              <w:ind w:left="57" w:right="57"/>
            </w:pPr>
            <w:r>
              <w:t>01.06.2015</w:t>
            </w:r>
          </w:p>
        </w:tc>
        <w:tc>
          <w:tcPr>
            <w:tcW w:w="1016" w:type="pct"/>
            <w:shd w:val="clear" w:color="auto" w:fill="auto"/>
          </w:tcPr>
          <w:p w:rsidR="00447913" w:rsidRDefault="00A96B6D" w:rsidP="00412DF7">
            <w:pPr>
              <w:pStyle w:val="ASFKTablenorm"/>
              <w:ind w:left="57" w:right="57"/>
            </w:pPr>
            <w:r>
              <w:t>Соколова Н.В.</w:t>
            </w:r>
          </w:p>
        </w:tc>
        <w:tc>
          <w:tcPr>
            <w:tcW w:w="2864" w:type="pct"/>
            <w:shd w:val="clear" w:color="auto" w:fill="auto"/>
          </w:tcPr>
          <w:p w:rsidR="00447913" w:rsidRPr="003D667C" w:rsidRDefault="00447913" w:rsidP="00412DF7">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95478C">
              <w:instrText xml:space="preserve"> \* MERGEFORMAT </w:instrText>
            </w:r>
            <w:r w:rsidR="00A96B6D">
              <w:fldChar w:fldCharType="separate"/>
            </w:r>
            <w:r w:rsidR="0092715F">
              <w:t>5.1.1</w:t>
            </w:r>
            <w:r w:rsidR="00A96B6D">
              <w:fldChar w:fldCharType="end"/>
            </w:r>
            <w:r w:rsidR="00A96B6D">
              <w:t xml:space="preserve">, </w:t>
            </w:r>
            <w:r w:rsidR="00A96B6D">
              <w:fldChar w:fldCharType="begin"/>
            </w:r>
            <w:r w:rsidR="00A96B6D">
              <w:instrText xml:space="preserve"> REF _Ref359516403 \r \h </w:instrText>
            </w:r>
            <w:r w:rsidR="0095478C">
              <w:instrText xml:space="preserve"> \* MERGEFORMAT </w:instrText>
            </w:r>
            <w:r w:rsidR="00A96B6D">
              <w:fldChar w:fldCharType="separate"/>
            </w:r>
            <w:r w:rsidR="0092715F">
              <w:t>5.1.2</w:t>
            </w:r>
            <w:r w:rsidR="00A96B6D">
              <w:fldChar w:fldCharType="end"/>
            </w:r>
            <w:r w:rsidR="00A96B6D">
              <w:t>.</w:t>
            </w:r>
          </w:p>
        </w:tc>
      </w:tr>
      <w:tr w:rsidR="00412DF7" w:rsidRPr="00D27160" w:rsidTr="00412DF7">
        <w:trPr>
          <w:trHeight w:val="20"/>
        </w:trPr>
        <w:tc>
          <w:tcPr>
            <w:tcW w:w="444" w:type="pct"/>
            <w:shd w:val="clear" w:color="auto" w:fill="auto"/>
          </w:tcPr>
          <w:p w:rsidR="009C45EB" w:rsidRDefault="009C45EB" w:rsidP="00412DF7">
            <w:pPr>
              <w:pStyle w:val="ASFKTablenorm"/>
              <w:ind w:left="57" w:right="57"/>
            </w:pPr>
            <w:r>
              <w:t>6.0</w:t>
            </w:r>
          </w:p>
        </w:tc>
        <w:tc>
          <w:tcPr>
            <w:tcW w:w="676" w:type="pct"/>
            <w:shd w:val="clear" w:color="auto" w:fill="auto"/>
          </w:tcPr>
          <w:p w:rsidR="009C45EB" w:rsidRDefault="009C45EB" w:rsidP="00412DF7">
            <w:pPr>
              <w:pStyle w:val="ASFKTablenorm"/>
              <w:ind w:left="57" w:right="57"/>
            </w:pPr>
            <w:r>
              <w:t>17.06.2015</w:t>
            </w:r>
          </w:p>
        </w:tc>
        <w:tc>
          <w:tcPr>
            <w:tcW w:w="1016" w:type="pct"/>
            <w:shd w:val="clear" w:color="auto" w:fill="auto"/>
          </w:tcPr>
          <w:p w:rsidR="009C45EB" w:rsidRDefault="009C45EB" w:rsidP="00412DF7">
            <w:pPr>
              <w:pStyle w:val="ASFKTablenorm"/>
              <w:ind w:left="57" w:right="57"/>
            </w:pPr>
            <w:r>
              <w:t>Соколова Н.В.</w:t>
            </w:r>
          </w:p>
        </w:tc>
        <w:tc>
          <w:tcPr>
            <w:tcW w:w="2864" w:type="pct"/>
            <w:shd w:val="clear" w:color="auto" w:fill="auto"/>
          </w:tcPr>
          <w:p w:rsidR="009C45EB" w:rsidRPr="00C15A96" w:rsidRDefault="009C45EB" w:rsidP="00412DF7">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95478C">
              <w:instrText xml:space="preserve"> \* MERGEFORMAT </w:instrText>
            </w:r>
            <w:r w:rsidR="00C15A96">
              <w:fldChar w:fldCharType="separate"/>
            </w:r>
            <w:r w:rsidR="0092715F">
              <w:t>5.8.3</w:t>
            </w:r>
            <w:r w:rsidR="00C15A96">
              <w:fldChar w:fldCharType="end"/>
            </w:r>
            <w:r w:rsidR="00C15A96">
              <w:t>.</w:t>
            </w:r>
          </w:p>
        </w:tc>
      </w:tr>
      <w:tr w:rsidR="00412DF7" w:rsidRPr="00D27160" w:rsidTr="00412DF7">
        <w:trPr>
          <w:trHeight w:val="20"/>
        </w:trPr>
        <w:tc>
          <w:tcPr>
            <w:tcW w:w="444" w:type="pct"/>
            <w:shd w:val="clear" w:color="auto" w:fill="auto"/>
          </w:tcPr>
          <w:p w:rsidR="00520047" w:rsidRDefault="00520047" w:rsidP="00412DF7">
            <w:pPr>
              <w:pStyle w:val="ASFKTablenorm"/>
              <w:ind w:left="57" w:right="57"/>
            </w:pPr>
            <w:r>
              <w:t>6.1</w:t>
            </w:r>
          </w:p>
        </w:tc>
        <w:tc>
          <w:tcPr>
            <w:tcW w:w="676" w:type="pct"/>
            <w:shd w:val="clear" w:color="auto" w:fill="auto"/>
          </w:tcPr>
          <w:p w:rsidR="00520047" w:rsidRDefault="00520047" w:rsidP="00412DF7">
            <w:pPr>
              <w:pStyle w:val="ASFKTablenorm"/>
              <w:ind w:left="57" w:right="57"/>
            </w:pPr>
            <w:r>
              <w:t>16.</w:t>
            </w:r>
            <w:r w:rsidR="00E21A5E">
              <w:t>10</w:t>
            </w:r>
            <w:r>
              <w:t>.2015</w:t>
            </w:r>
          </w:p>
        </w:tc>
        <w:tc>
          <w:tcPr>
            <w:tcW w:w="1016" w:type="pct"/>
            <w:shd w:val="clear" w:color="auto" w:fill="auto"/>
          </w:tcPr>
          <w:p w:rsidR="00520047" w:rsidRDefault="00520047" w:rsidP="00412DF7">
            <w:pPr>
              <w:pStyle w:val="ASFKTablenorm"/>
              <w:ind w:left="57" w:right="57"/>
            </w:pPr>
            <w:r>
              <w:t>Соколова Н.В.</w:t>
            </w:r>
          </w:p>
        </w:tc>
        <w:tc>
          <w:tcPr>
            <w:tcW w:w="2864" w:type="pct"/>
            <w:shd w:val="clear" w:color="auto" w:fill="auto"/>
          </w:tcPr>
          <w:p w:rsidR="00520047" w:rsidRDefault="00520047" w:rsidP="00412DF7">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rsidR="0095478C">
              <w:instrText xml:space="preserve"> \* MERGEFORMAT </w:instrText>
            </w:r>
            <w:r>
              <w:fldChar w:fldCharType="separate"/>
            </w:r>
            <w:r w:rsidR="0092715F">
              <w:t>5.12.3</w:t>
            </w:r>
            <w:r>
              <w:fldChar w:fldCharType="end"/>
            </w:r>
            <w:r>
              <w:t>.</w:t>
            </w:r>
          </w:p>
          <w:p w:rsidR="00E21A5E" w:rsidRPr="009C45EB" w:rsidRDefault="00E21A5E" w:rsidP="00412DF7">
            <w:pPr>
              <w:pStyle w:val="ASFKTablenorm"/>
              <w:ind w:left="57" w:right="57"/>
            </w:pPr>
            <w:r w:rsidRPr="001A5F51">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0095478C">
              <w:instrText xml:space="preserve"> \* MERGEFORMAT </w:instrText>
            </w:r>
            <w:r w:rsidRPr="00E21A5E">
              <w:fldChar w:fldCharType="separate"/>
            </w:r>
            <w:r w:rsidR="0092715F">
              <w:t>5.2.1</w:t>
            </w:r>
            <w:r w:rsidRPr="00E21A5E">
              <w:fldChar w:fldCharType="end"/>
            </w:r>
            <w:r w:rsidRPr="00E21A5E">
              <w:t>.</w:t>
            </w:r>
          </w:p>
        </w:tc>
      </w:tr>
      <w:tr w:rsidR="00412DF7" w:rsidRPr="00D27160" w:rsidTr="00412DF7">
        <w:trPr>
          <w:trHeight w:val="20"/>
        </w:trPr>
        <w:tc>
          <w:tcPr>
            <w:tcW w:w="444" w:type="pct"/>
            <w:shd w:val="clear" w:color="auto" w:fill="auto"/>
          </w:tcPr>
          <w:p w:rsidR="000C2EB1" w:rsidRPr="000C2EB1" w:rsidRDefault="000C2EB1" w:rsidP="00412DF7">
            <w:pPr>
              <w:pStyle w:val="ASFKTablenorm"/>
              <w:ind w:left="57" w:right="57"/>
            </w:pPr>
            <w:r>
              <w:t>6.2</w:t>
            </w:r>
          </w:p>
        </w:tc>
        <w:tc>
          <w:tcPr>
            <w:tcW w:w="676" w:type="pct"/>
            <w:shd w:val="clear" w:color="auto" w:fill="auto"/>
          </w:tcPr>
          <w:p w:rsidR="000C2EB1" w:rsidRPr="000C2EB1" w:rsidRDefault="00F425BD" w:rsidP="00412DF7">
            <w:pPr>
              <w:pStyle w:val="ASFKTablenorm"/>
              <w:ind w:left="57" w:right="57"/>
            </w:pPr>
            <w:r>
              <w:t>11</w:t>
            </w:r>
            <w:r w:rsidR="00867894">
              <w:t>.12</w:t>
            </w:r>
            <w:r w:rsidR="000C2EB1">
              <w:t>.2015</w:t>
            </w:r>
          </w:p>
        </w:tc>
        <w:tc>
          <w:tcPr>
            <w:tcW w:w="1016" w:type="pct"/>
            <w:shd w:val="clear" w:color="auto" w:fill="auto"/>
          </w:tcPr>
          <w:p w:rsidR="000C2EB1" w:rsidRPr="000C2EB1" w:rsidRDefault="000C2EB1" w:rsidP="00412DF7">
            <w:pPr>
              <w:pStyle w:val="ASFKTablenorm"/>
              <w:ind w:left="57" w:right="57"/>
            </w:pPr>
            <w:r>
              <w:t>Соколова Н.В.</w:t>
            </w:r>
          </w:p>
        </w:tc>
        <w:tc>
          <w:tcPr>
            <w:tcW w:w="2864" w:type="pct"/>
            <w:shd w:val="clear" w:color="auto" w:fill="auto"/>
          </w:tcPr>
          <w:p w:rsidR="000C2EB1" w:rsidRDefault="000C2EB1" w:rsidP="00412DF7">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зи</w:t>
            </w:r>
            <w:r>
              <w:lastRenderedPageBreak/>
              <w:t xml:space="preserve">рованы </w:t>
            </w:r>
            <w:r w:rsidR="002D3A9B">
              <w:t>п</w:t>
            </w:r>
            <w:r>
              <w:t xml:space="preserve">п. </w:t>
            </w:r>
            <w:r>
              <w:fldChar w:fldCharType="begin"/>
            </w:r>
            <w:r>
              <w:instrText xml:space="preserve"> REF _Ref435186548 \r \h </w:instrText>
            </w:r>
            <w:r w:rsidR="0095478C">
              <w:instrText xml:space="preserve"> \* MERGEFORMAT </w:instrText>
            </w:r>
            <w:r>
              <w:fldChar w:fldCharType="separate"/>
            </w:r>
            <w:r w:rsidR="0092715F">
              <w:t>5.6.3</w:t>
            </w:r>
            <w:r>
              <w:fldChar w:fldCharType="end"/>
            </w:r>
            <w:r>
              <w:t xml:space="preserve">, </w:t>
            </w:r>
            <w:r>
              <w:fldChar w:fldCharType="begin"/>
            </w:r>
            <w:r>
              <w:instrText xml:space="preserve"> REF _Ref435186549 \r \h </w:instrText>
            </w:r>
            <w:r w:rsidR="0095478C">
              <w:instrText xml:space="preserve"> \* MERGEFORMAT </w:instrText>
            </w:r>
            <w:r>
              <w:fldChar w:fldCharType="separate"/>
            </w:r>
            <w:r w:rsidR="0092715F">
              <w:t>5.6.4</w:t>
            </w:r>
            <w:r>
              <w:fldChar w:fldCharType="end"/>
            </w:r>
            <w:r>
              <w:t>.</w:t>
            </w:r>
          </w:p>
          <w:p w:rsidR="000F30A1" w:rsidRDefault="000F30A1" w:rsidP="00412DF7">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0095478C">
              <w:instrText xml:space="preserve"> \* MERGEFORMAT </w:instrText>
            </w:r>
            <w:r w:rsidRPr="000F30A1">
              <w:fldChar w:fldCharType="separate"/>
            </w:r>
            <w:r w:rsidR="0092715F">
              <w:t>5.2.1</w:t>
            </w:r>
            <w:r w:rsidRPr="000F30A1">
              <w:fldChar w:fldCharType="end"/>
            </w:r>
            <w:r>
              <w:t>.</w:t>
            </w:r>
          </w:p>
          <w:p w:rsidR="00B6060B" w:rsidRDefault="00B6060B" w:rsidP="00412DF7">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0095478C">
              <w:instrText xml:space="preserve"> \* MERGEFORMAT </w:instrText>
            </w:r>
            <w:r w:rsidRPr="00B6060B">
              <w:fldChar w:fldCharType="separate"/>
            </w:r>
            <w:r w:rsidR="0092715F">
              <w:t>5.6.3</w:t>
            </w:r>
            <w:r w:rsidRPr="00B6060B">
              <w:fldChar w:fldCharType="end"/>
            </w:r>
            <w:r w:rsidRPr="00B6060B">
              <w:t xml:space="preserve">, </w:t>
            </w:r>
            <w:r w:rsidRPr="00B6060B">
              <w:fldChar w:fldCharType="begin"/>
            </w:r>
            <w:r w:rsidRPr="00B6060B">
              <w:instrText xml:space="preserve"> REF _Ref435186549 \r \h </w:instrText>
            </w:r>
            <w:r w:rsidR="0095478C">
              <w:instrText xml:space="preserve"> \* MERGEFORMAT </w:instrText>
            </w:r>
            <w:r w:rsidRPr="00B6060B">
              <w:fldChar w:fldCharType="separate"/>
            </w:r>
            <w:r w:rsidR="0092715F">
              <w:t>5.6.4</w:t>
            </w:r>
            <w:r w:rsidRPr="00B6060B">
              <w:fldChar w:fldCharType="end"/>
            </w:r>
            <w:r w:rsidRPr="00B6060B">
              <w:t>.</w:t>
            </w:r>
          </w:p>
          <w:p w:rsidR="00B6060B" w:rsidRDefault="00B6060B" w:rsidP="00412DF7">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rsidR="0022454F">
              <w:t xml:space="preserve">, </w:t>
            </w:r>
            <w:r w:rsidR="0022454F">
              <w:fldChar w:fldCharType="begin"/>
            </w:r>
            <w:r w:rsidR="0022454F">
              <w:instrText xml:space="preserve"> REF _Ref437245730 \r \h </w:instrText>
            </w:r>
            <w:r w:rsidR="0095478C">
              <w:instrText xml:space="preserve"> \* MERGEFORMAT </w:instrText>
            </w:r>
            <w:r w:rsidR="0022454F">
              <w:fldChar w:fldCharType="separate"/>
            </w:r>
            <w:r w:rsidR="0092715F">
              <w:t>5.1.7</w:t>
            </w:r>
            <w:r w:rsidR="0022454F">
              <w:fldChar w:fldCharType="end"/>
            </w:r>
            <w:r w:rsidR="0022454F">
              <w:t>.</w:t>
            </w:r>
          </w:p>
          <w:p w:rsidR="00270799" w:rsidRDefault="00270799" w:rsidP="00412DF7">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95478C">
              <w:instrText xml:space="preserve"> \* MERGEFORMAT </w:instrText>
            </w:r>
            <w:r w:rsidR="000125F4" w:rsidRPr="000125F4">
              <w:fldChar w:fldCharType="separate"/>
            </w:r>
            <w:r w:rsidR="0092715F">
              <w:t>5.1.1</w:t>
            </w:r>
            <w:r w:rsidR="000125F4" w:rsidRPr="000125F4">
              <w:fldChar w:fldCharType="end"/>
            </w:r>
            <w:r w:rsidR="000125F4">
              <w:t>,</w:t>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t>.</w:t>
            </w:r>
          </w:p>
          <w:p w:rsidR="00867894" w:rsidRDefault="00867894" w:rsidP="00412DF7">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_Ref436991398 \r \h </w:instrText>
            </w:r>
            <w:r w:rsidR="0095478C">
              <w:instrText xml:space="preserve"> \* MERGEFORMAT </w:instrText>
            </w:r>
            <w:r>
              <w:fldChar w:fldCharType="separate"/>
            </w:r>
            <w:r w:rsidR="0092715F">
              <w:t>5.1.8</w:t>
            </w:r>
            <w:r>
              <w:fldChar w:fldCharType="end"/>
            </w:r>
            <w:r>
              <w:t>.</w:t>
            </w:r>
          </w:p>
          <w:p w:rsidR="006622A0" w:rsidRPr="000C2EB1" w:rsidRDefault="0091475B" w:rsidP="00412DF7">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95478C">
              <w:instrText xml:space="preserve"> \* MERGEFORMAT </w:instrText>
            </w:r>
            <w:r w:rsidR="00F53A9A" w:rsidRPr="00F53A9A">
              <w:fldChar w:fldCharType="separate"/>
            </w:r>
            <w:r w:rsidR="0092715F">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95478C">
              <w:instrText xml:space="preserve"> \* MERGEFORMAT </w:instrText>
            </w:r>
            <w:r w:rsidR="00F53A9A" w:rsidRPr="00F53A9A">
              <w:fldChar w:fldCharType="separate"/>
            </w:r>
            <w:r w:rsidR="0092715F">
              <w:t>5.1.2</w:t>
            </w:r>
            <w:r w:rsidR="00F53A9A" w:rsidRPr="00F53A9A">
              <w:fldChar w:fldCharType="end"/>
            </w:r>
            <w:r w:rsidR="00F425BD">
              <w:t xml:space="preserve">, </w:t>
            </w:r>
            <w:r w:rsidR="00064381">
              <w:fldChar w:fldCharType="begin"/>
            </w:r>
            <w:r w:rsidR="00064381">
              <w:instrText xml:space="preserve"> REF _Ref437599853 \r \h </w:instrText>
            </w:r>
            <w:r w:rsidR="0095478C">
              <w:instrText xml:space="preserve"> \* MERGEFORMAT </w:instrText>
            </w:r>
            <w:r w:rsidR="00064381">
              <w:fldChar w:fldCharType="separate"/>
            </w:r>
            <w:r w:rsidR="0092715F">
              <w:t>5.6.3</w:t>
            </w:r>
            <w:r w:rsidR="00064381">
              <w:fldChar w:fldCharType="end"/>
            </w:r>
            <w:r w:rsidR="00064381">
              <w:t xml:space="preserve">, </w:t>
            </w:r>
            <w:r w:rsidR="00F425BD">
              <w:fldChar w:fldCharType="begin"/>
            </w:r>
            <w:r w:rsidR="00F425BD">
              <w:instrText xml:space="preserve"> REF _Ref435186549 \r \h </w:instrText>
            </w:r>
            <w:r w:rsidR="0095478C">
              <w:instrText xml:space="preserve"> \* MERGEFORMAT </w:instrText>
            </w:r>
            <w:r w:rsidR="00F425BD">
              <w:fldChar w:fldCharType="separate"/>
            </w:r>
            <w:r w:rsidR="0092715F">
              <w:t>5.6.4</w:t>
            </w:r>
            <w:r w:rsidR="00F425BD">
              <w:fldChar w:fldCharType="end"/>
            </w:r>
            <w:r w:rsidR="00F425BD">
              <w:t>.</w:t>
            </w:r>
          </w:p>
        </w:tc>
      </w:tr>
      <w:tr w:rsidR="00412DF7" w:rsidRPr="00D27160" w:rsidTr="00412DF7">
        <w:trPr>
          <w:trHeight w:val="20"/>
        </w:trPr>
        <w:tc>
          <w:tcPr>
            <w:tcW w:w="444" w:type="pct"/>
            <w:shd w:val="clear" w:color="auto" w:fill="auto"/>
          </w:tcPr>
          <w:p w:rsidR="003657DC" w:rsidRDefault="003657DC" w:rsidP="00412DF7">
            <w:pPr>
              <w:pStyle w:val="ASFKTablenorm"/>
              <w:ind w:left="57" w:right="57"/>
            </w:pPr>
            <w:r>
              <w:lastRenderedPageBreak/>
              <w:t>6.3</w:t>
            </w:r>
          </w:p>
        </w:tc>
        <w:tc>
          <w:tcPr>
            <w:tcW w:w="676" w:type="pct"/>
            <w:shd w:val="clear" w:color="auto" w:fill="auto"/>
          </w:tcPr>
          <w:p w:rsidR="003657DC" w:rsidRDefault="003657DC" w:rsidP="00412DF7">
            <w:pPr>
              <w:pStyle w:val="ASFKTablenorm"/>
              <w:ind w:left="57" w:right="57"/>
            </w:pPr>
            <w:r>
              <w:t>23.12.2015</w:t>
            </w:r>
          </w:p>
        </w:tc>
        <w:tc>
          <w:tcPr>
            <w:tcW w:w="1016" w:type="pct"/>
            <w:shd w:val="clear" w:color="auto" w:fill="auto"/>
          </w:tcPr>
          <w:p w:rsidR="003657DC" w:rsidRDefault="003657DC" w:rsidP="00412DF7">
            <w:pPr>
              <w:pStyle w:val="ASFKTablenorm"/>
              <w:ind w:left="57" w:right="57"/>
            </w:pPr>
            <w:r>
              <w:t>Иванова Н.</w:t>
            </w:r>
            <w:r w:rsidR="00A945D8" w:rsidRPr="00153E3C">
              <w:t xml:space="preserve"> </w:t>
            </w:r>
            <w:r>
              <w:t>Ю.</w:t>
            </w:r>
          </w:p>
          <w:p w:rsidR="00634130" w:rsidRDefault="00634130" w:rsidP="00412DF7">
            <w:pPr>
              <w:pStyle w:val="ASFKTablenorm"/>
              <w:ind w:left="57" w:right="57"/>
            </w:pPr>
            <w:r>
              <w:t>Соколова Н.</w:t>
            </w:r>
            <w:r w:rsidR="00A945D8" w:rsidRPr="00153E3C">
              <w:t xml:space="preserve"> </w:t>
            </w:r>
            <w:r>
              <w:t>В.</w:t>
            </w:r>
          </w:p>
        </w:tc>
        <w:tc>
          <w:tcPr>
            <w:tcW w:w="2864" w:type="pct"/>
            <w:shd w:val="clear" w:color="auto" w:fill="auto"/>
          </w:tcPr>
          <w:p w:rsidR="003657DC" w:rsidRPr="00DD76D8" w:rsidRDefault="003657DC" w:rsidP="00412DF7">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rsidR="0095478C">
              <w:instrText xml:space="preserve"> \* MERGEFORMAT </w:instrText>
            </w:r>
            <w:r>
              <w:fldChar w:fldCharType="separate"/>
            </w:r>
            <w:r w:rsidR="0092715F">
              <w:t>5.2.1</w:t>
            </w:r>
            <w:r>
              <w:fldChar w:fldCharType="end"/>
            </w:r>
            <w:r w:rsidR="00634130">
              <w:t>,</w:t>
            </w:r>
            <w:r w:rsidR="00C15A96">
              <w:t xml:space="preserve"> </w:t>
            </w:r>
            <w:r w:rsidR="00C15A96">
              <w:fldChar w:fldCharType="begin"/>
            </w:r>
            <w:r w:rsidR="00C15A96">
              <w:instrText xml:space="preserve"> REF _Ref449705569 \r \h </w:instrText>
            </w:r>
            <w:r w:rsidR="0095478C">
              <w:instrText xml:space="preserve"> \* MERGEFORMAT </w:instrText>
            </w:r>
            <w:r w:rsidR="00C15A96">
              <w:fldChar w:fldCharType="separate"/>
            </w:r>
            <w:r w:rsidR="0092715F">
              <w:t>5.6.10</w:t>
            </w:r>
            <w:r w:rsidR="00C15A96">
              <w:fldChar w:fldCharType="end"/>
            </w:r>
            <w:r>
              <w:t>.</w:t>
            </w:r>
          </w:p>
        </w:tc>
      </w:tr>
      <w:tr w:rsidR="00412DF7" w:rsidRPr="00D27160" w:rsidTr="00412DF7">
        <w:trPr>
          <w:trHeight w:val="20"/>
        </w:trPr>
        <w:tc>
          <w:tcPr>
            <w:tcW w:w="444" w:type="pct"/>
            <w:shd w:val="clear" w:color="auto" w:fill="auto"/>
          </w:tcPr>
          <w:p w:rsidR="00AC5BE3" w:rsidRPr="00AC5BE3" w:rsidRDefault="00AC5BE3" w:rsidP="00412DF7">
            <w:pPr>
              <w:pStyle w:val="ASFKTablenorm"/>
              <w:ind w:left="57" w:right="57"/>
            </w:pPr>
            <w:r>
              <w:t>6.4</w:t>
            </w:r>
          </w:p>
        </w:tc>
        <w:tc>
          <w:tcPr>
            <w:tcW w:w="676" w:type="pct"/>
            <w:shd w:val="clear" w:color="auto" w:fill="auto"/>
          </w:tcPr>
          <w:p w:rsidR="00AC5BE3" w:rsidRPr="00AC5BE3" w:rsidRDefault="00901A65" w:rsidP="00412DF7">
            <w:pPr>
              <w:pStyle w:val="ASFKTablenorm"/>
              <w:ind w:left="57" w:right="57"/>
            </w:pPr>
            <w:r>
              <w:t>10</w:t>
            </w:r>
            <w:r w:rsidR="00D052BF">
              <w:t>.03</w:t>
            </w:r>
            <w:r w:rsidR="00AC5BE3">
              <w:t>.2016</w:t>
            </w:r>
          </w:p>
        </w:tc>
        <w:tc>
          <w:tcPr>
            <w:tcW w:w="1016" w:type="pct"/>
            <w:shd w:val="clear" w:color="auto" w:fill="auto"/>
          </w:tcPr>
          <w:p w:rsidR="00AC5BE3" w:rsidRDefault="00AC5BE3" w:rsidP="00412DF7">
            <w:pPr>
              <w:pStyle w:val="ASFKTablenorm"/>
              <w:ind w:left="57" w:right="57"/>
            </w:pPr>
            <w:r w:rsidRPr="00AC5BE3">
              <w:t>Иванова Н.</w:t>
            </w:r>
            <w:r w:rsidR="00A945D8" w:rsidRPr="00153E3C">
              <w:t xml:space="preserve"> </w:t>
            </w:r>
            <w:r w:rsidRPr="00AC5BE3">
              <w:t>Ю.</w:t>
            </w:r>
          </w:p>
          <w:p w:rsidR="00D052BF" w:rsidRDefault="00D052BF" w:rsidP="00412DF7">
            <w:pPr>
              <w:pStyle w:val="ASFKTablenorm"/>
              <w:ind w:left="57" w:right="57"/>
            </w:pPr>
            <w:r>
              <w:t>Соколова Н.</w:t>
            </w:r>
            <w:r w:rsidR="00A945D8" w:rsidRPr="00153E3C">
              <w:t xml:space="preserve"> </w:t>
            </w:r>
            <w:r>
              <w:t>В.</w:t>
            </w:r>
          </w:p>
          <w:p w:rsidR="007F7126" w:rsidRPr="00AC5BE3" w:rsidRDefault="007F7126" w:rsidP="00412DF7">
            <w:pPr>
              <w:pStyle w:val="ASFKTablenorm"/>
              <w:ind w:left="57" w:right="57"/>
            </w:pPr>
            <w:r>
              <w:t>Алексеев И.</w:t>
            </w:r>
            <w:r w:rsidR="00A945D8" w:rsidRPr="00412DF7">
              <w:rPr>
                <w:lang w:val="en-US"/>
              </w:rPr>
              <w:t xml:space="preserve"> </w:t>
            </w:r>
            <w:r>
              <w:t>И.</w:t>
            </w:r>
          </w:p>
        </w:tc>
        <w:tc>
          <w:tcPr>
            <w:tcW w:w="2864" w:type="pct"/>
            <w:shd w:val="clear" w:color="auto" w:fill="auto"/>
          </w:tcPr>
          <w:p w:rsidR="00AC5BE3" w:rsidRDefault="00AC5BE3" w:rsidP="00412DF7">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rsidR="0095478C">
              <w:instrText xml:space="preserve"> \* MERGEFORMAT </w:instrText>
            </w:r>
            <w:r>
              <w:fldChar w:fldCharType="separate"/>
            </w:r>
            <w:r w:rsidR="0092715F">
              <w:t>5.1.7</w:t>
            </w:r>
            <w:r>
              <w:fldChar w:fldCharType="end"/>
            </w:r>
            <w:r w:rsidR="003D034E">
              <w:t xml:space="preserve">, </w:t>
            </w:r>
            <w:r w:rsidR="003D034E">
              <w:fldChar w:fldCharType="begin"/>
            </w:r>
            <w:r w:rsidR="003D034E">
              <w:instrText xml:space="preserve"> REF _Ref441674947 \r \h </w:instrText>
            </w:r>
            <w:r w:rsidR="0095478C">
              <w:instrText xml:space="preserve"> \* MERGEFORMAT </w:instrText>
            </w:r>
            <w:r w:rsidR="003D034E">
              <w:fldChar w:fldCharType="separate"/>
            </w:r>
            <w:r w:rsidR="0092715F">
              <w:t>5.1.8</w:t>
            </w:r>
            <w:r w:rsidR="003D034E">
              <w:fldChar w:fldCharType="end"/>
            </w:r>
            <w:r w:rsidRPr="00AC5BE3">
              <w:t>.</w:t>
            </w:r>
          </w:p>
          <w:p w:rsidR="00D052BF" w:rsidRDefault="00D052BF" w:rsidP="00412DF7">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rsidR="0095478C">
              <w:instrText xml:space="preserve"> \* MERGEFORMAT </w:instrText>
            </w:r>
            <w:r>
              <w:fldChar w:fldCharType="separate"/>
            </w:r>
            <w:r w:rsidR="0092715F">
              <w:t>5.12.3</w:t>
            </w:r>
            <w:r>
              <w:fldChar w:fldCharType="end"/>
            </w:r>
            <w:r>
              <w:t>.</w:t>
            </w:r>
          </w:p>
          <w:p w:rsidR="007F7126" w:rsidRDefault="007F7126" w:rsidP="00412DF7">
            <w:pPr>
              <w:pStyle w:val="ASFKTablenorm"/>
              <w:ind w:left="57" w:right="57"/>
            </w:pPr>
            <w:r w:rsidRPr="007F7126">
              <w:t>В соответствии с SUFD-68252 (SUFD-85295) актуализирован п.</w:t>
            </w:r>
            <w:r>
              <w:fldChar w:fldCharType="begin"/>
            </w:r>
            <w:r>
              <w:instrText xml:space="preserve"> REF _Ref445286537 \r \h </w:instrText>
            </w:r>
            <w:r w:rsidR="0095478C">
              <w:instrText xml:space="preserve"> \* MERGEFORMAT </w:instrText>
            </w:r>
            <w:r>
              <w:fldChar w:fldCharType="separate"/>
            </w:r>
            <w:r w:rsidR="0092715F">
              <w:t>5.13.1</w:t>
            </w:r>
            <w:r>
              <w:fldChar w:fldCharType="end"/>
            </w:r>
            <w:r>
              <w:t>.</w:t>
            </w:r>
          </w:p>
          <w:p w:rsidR="00901A65" w:rsidRPr="00AC5BE3" w:rsidRDefault="00901A65" w:rsidP="00412DF7">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rsidR="0095478C">
              <w:instrText xml:space="preserve"> \* MERGEFORMAT </w:instrText>
            </w:r>
            <w:r>
              <w:fldChar w:fldCharType="separate"/>
            </w:r>
            <w:r w:rsidR="0092715F">
              <w:t>5.1.7</w:t>
            </w:r>
            <w:r>
              <w:fldChar w:fldCharType="end"/>
            </w:r>
            <w:r>
              <w:t xml:space="preserve">, </w:t>
            </w:r>
            <w:r>
              <w:fldChar w:fldCharType="begin"/>
            </w:r>
            <w:r>
              <w:instrText xml:space="preserve"> REF _Ref445393266 \r \h </w:instrText>
            </w:r>
            <w:r w:rsidR="0095478C">
              <w:instrText xml:space="preserve"> \* MERGEFORMAT </w:instrText>
            </w:r>
            <w:r>
              <w:fldChar w:fldCharType="separate"/>
            </w:r>
            <w:r w:rsidR="0092715F">
              <w:t>5.1.8</w:t>
            </w:r>
            <w:r>
              <w:fldChar w:fldCharType="end"/>
            </w:r>
            <w:r>
              <w:t>.</w:t>
            </w:r>
          </w:p>
        </w:tc>
      </w:tr>
      <w:tr w:rsidR="00412DF7" w:rsidRPr="00D27160" w:rsidTr="00412DF7">
        <w:trPr>
          <w:trHeight w:val="20"/>
        </w:trPr>
        <w:tc>
          <w:tcPr>
            <w:tcW w:w="444" w:type="pct"/>
            <w:shd w:val="clear" w:color="auto" w:fill="auto"/>
          </w:tcPr>
          <w:p w:rsidR="001B28F7" w:rsidRDefault="001B28F7" w:rsidP="00412DF7">
            <w:pPr>
              <w:pStyle w:val="ASFKTablenorm"/>
              <w:ind w:left="57" w:right="57"/>
            </w:pPr>
            <w:r>
              <w:t>6.5</w:t>
            </w:r>
          </w:p>
        </w:tc>
        <w:tc>
          <w:tcPr>
            <w:tcW w:w="676" w:type="pct"/>
            <w:shd w:val="clear" w:color="auto" w:fill="auto"/>
          </w:tcPr>
          <w:p w:rsidR="001B28F7" w:rsidRDefault="001B28F7" w:rsidP="00412DF7">
            <w:pPr>
              <w:pStyle w:val="ASFKTablenorm"/>
              <w:ind w:left="57" w:right="57"/>
            </w:pPr>
            <w:r>
              <w:t>22.03.2016</w:t>
            </w:r>
          </w:p>
        </w:tc>
        <w:tc>
          <w:tcPr>
            <w:tcW w:w="1016" w:type="pct"/>
            <w:shd w:val="clear" w:color="auto" w:fill="auto"/>
          </w:tcPr>
          <w:p w:rsidR="001B28F7" w:rsidRPr="00AC5BE3" w:rsidRDefault="001B28F7"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B28F7" w:rsidRPr="00AC5BE3" w:rsidRDefault="001B28F7" w:rsidP="00412DF7">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95478C">
              <w:instrText xml:space="preserve"> \* MERGEFORMAT </w:instrText>
            </w:r>
            <w:r w:rsidR="00737E84">
              <w:fldChar w:fldCharType="separate"/>
            </w:r>
            <w:r w:rsidR="0092715F">
              <w:t>5.9.4</w:t>
            </w:r>
            <w:r w:rsidR="00737E84">
              <w:fldChar w:fldCharType="end"/>
            </w:r>
            <w:r w:rsidR="00737E84">
              <w:t>.</w:t>
            </w:r>
          </w:p>
        </w:tc>
      </w:tr>
      <w:tr w:rsidR="00412DF7" w:rsidRPr="00D27160" w:rsidTr="00412DF7">
        <w:trPr>
          <w:trHeight w:val="20"/>
        </w:trPr>
        <w:tc>
          <w:tcPr>
            <w:tcW w:w="444" w:type="pct"/>
            <w:shd w:val="clear" w:color="auto" w:fill="auto"/>
          </w:tcPr>
          <w:p w:rsidR="006117EE" w:rsidRDefault="006117EE" w:rsidP="00412DF7">
            <w:pPr>
              <w:pStyle w:val="ASFKTablenorm"/>
              <w:ind w:left="57" w:right="57"/>
            </w:pPr>
            <w:r>
              <w:t>6.6</w:t>
            </w:r>
          </w:p>
        </w:tc>
        <w:tc>
          <w:tcPr>
            <w:tcW w:w="676" w:type="pct"/>
            <w:shd w:val="clear" w:color="auto" w:fill="auto"/>
          </w:tcPr>
          <w:p w:rsidR="006117EE" w:rsidRDefault="006117EE" w:rsidP="00412DF7">
            <w:pPr>
              <w:pStyle w:val="ASFKTablenorm"/>
              <w:ind w:left="57" w:right="57"/>
            </w:pPr>
            <w:r>
              <w:t>22.06.2016</w:t>
            </w:r>
          </w:p>
        </w:tc>
        <w:tc>
          <w:tcPr>
            <w:tcW w:w="1016" w:type="pct"/>
            <w:shd w:val="clear" w:color="auto" w:fill="auto"/>
          </w:tcPr>
          <w:p w:rsidR="006117EE" w:rsidRDefault="006117EE"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6117EE" w:rsidRPr="00F72FD1" w:rsidRDefault="006117EE" w:rsidP="00412DF7">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rsidR="0095478C">
              <w:instrText xml:space="preserve"> \* MERGEFORMAT </w:instrText>
            </w:r>
            <w:r>
              <w:fldChar w:fldCharType="separate"/>
            </w:r>
            <w:r w:rsidR="0092715F">
              <w:t>5.6.4</w:t>
            </w:r>
            <w:r>
              <w:fldChar w:fldCharType="end"/>
            </w:r>
            <w:r>
              <w:t>.</w:t>
            </w:r>
          </w:p>
        </w:tc>
      </w:tr>
      <w:tr w:rsidR="00412DF7" w:rsidRPr="00D27160" w:rsidTr="00412DF7">
        <w:trPr>
          <w:trHeight w:val="20"/>
        </w:trPr>
        <w:tc>
          <w:tcPr>
            <w:tcW w:w="444" w:type="pct"/>
            <w:shd w:val="clear" w:color="auto" w:fill="auto"/>
          </w:tcPr>
          <w:p w:rsidR="001259CA" w:rsidRPr="001259CA" w:rsidRDefault="001259CA" w:rsidP="00412DF7">
            <w:pPr>
              <w:pStyle w:val="ASFKTablenorm"/>
              <w:ind w:left="57" w:right="57"/>
            </w:pPr>
            <w:r>
              <w:t>6.7</w:t>
            </w:r>
          </w:p>
        </w:tc>
        <w:tc>
          <w:tcPr>
            <w:tcW w:w="676" w:type="pct"/>
            <w:shd w:val="clear" w:color="auto" w:fill="auto"/>
          </w:tcPr>
          <w:p w:rsidR="001259CA" w:rsidRDefault="001259CA" w:rsidP="00412DF7">
            <w:pPr>
              <w:pStyle w:val="ASFKTablenorm"/>
              <w:ind w:left="57" w:right="57"/>
            </w:pPr>
            <w:r>
              <w:t>20.07.2016</w:t>
            </w:r>
          </w:p>
        </w:tc>
        <w:tc>
          <w:tcPr>
            <w:tcW w:w="1016" w:type="pct"/>
            <w:shd w:val="clear" w:color="auto" w:fill="auto"/>
          </w:tcPr>
          <w:p w:rsidR="001259CA" w:rsidRDefault="001259C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259CA" w:rsidRPr="00163ECD" w:rsidRDefault="001259CA" w:rsidP="00412DF7">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rsidR="0095478C">
              <w:instrText xml:space="preserve"> \* MERGEFORMAT </w:instrText>
            </w:r>
            <w:r>
              <w:fldChar w:fldCharType="separate"/>
            </w:r>
            <w:r w:rsidR="0092715F">
              <w:t>5.1.3</w:t>
            </w:r>
            <w:r>
              <w:fldChar w:fldCharType="end"/>
            </w:r>
            <w:r>
              <w:t>.</w:t>
            </w:r>
          </w:p>
        </w:tc>
      </w:tr>
      <w:tr w:rsidR="00412DF7" w:rsidRPr="00D27160" w:rsidTr="00412DF7">
        <w:trPr>
          <w:trHeight w:val="20"/>
        </w:trPr>
        <w:tc>
          <w:tcPr>
            <w:tcW w:w="444" w:type="pct"/>
            <w:shd w:val="clear" w:color="auto" w:fill="auto"/>
          </w:tcPr>
          <w:p w:rsidR="00A7322A" w:rsidRDefault="00A7322A" w:rsidP="00412DF7">
            <w:pPr>
              <w:pStyle w:val="ASFKTablenorm"/>
              <w:ind w:left="57" w:right="57"/>
            </w:pPr>
            <w:r>
              <w:t>6.8</w:t>
            </w:r>
          </w:p>
        </w:tc>
        <w:tc>
          <w:tcPr>
            <w:tcW w:w="676" w:type="pct"/>
            <w:shd w:val="clear" w:color="auto" w:fill="auto"/>
          </w:tcPr>
          <w:p w:rsidR="00A7322A" w:rsidRDefault="00A7322A" w:rsidP="00412DF7">
            <w:pPr>
              <w:pStyle w:val="ASFKTablenorm"/>
              <w:ind w:left="57" w:right="57"/>
            </w:pPr>
            <w:r>
              <w:t>2</w:t>
            </w:r>
            <w:r w:rsidR="0087116B">
              <w:t>4</w:t>
            </w:r>
            <w:r>
              <w:t>.08.2016</w:t>
            </w:r>
          </w:p>
        </w:tc>
        <w:tc>
          <w:tcPr>
            <w:tcW w:w="1016" w:type="pct"/>
            <w:shd w:val="clear" w:color="auto" w:fill="auto"/>
          </w:tcPr>
          <w:p w:rsidR="00A7322A" w:rsidRDefault="00A7322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A7322A" w:rsidRDefault="00A7322A" w:rsidP="00412DF7">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rsidR="0095478C">
              <w:instrText xml:space="preserve"> \* MERGEFORMAT </w:instrText>
            </w:r>
            <w:r>
              <w:fldChar w:fldCharType="separate"/>
            </w:r>
            <w:r w:rsidR="0092715F">
              <w:t>5.11.1</w:t>
            </w:r>
            <w:r>
              <w:fldChar w:fldCharType="end"/>
            </w:r>
            <w:r>
              <w:t>.</w:t>
            </w:r>
          </w:p>
          <w:p w:rsidR="0087116B" w:rsidRPr="001259CA" w:rsidRDefault="0087116B" w:rsidP="00412DF7">
            <w:pPr>
              <w:pStyle w:val="ASFKTablenorm"/>
              <w:ind w:left="57" w:right="57"/>
            </w:pPr>
            <w:r w:rsidRPr="0087116B">
              <w:t>В соответствии с RFC-42713 отредактированы наименования системных констант.</w:t>
            </w:r>
          </w:p>
        </w:tc>
      </w:tr>
      <w:tr w:rsidR="00412DF7" w:rsidRPr="00D27160" w:rsidTr="00412DF7">
        <w:trPr>
          <w:trHeight w:val="20"/>
        </w:trPr>
        <w:tc>
          <w:tcPr>
            <w:tcW w:w="444" w:type="pct"/>
            <w:shd w:val="clear" w:color="auto" w:fill="auto"/>
          </w:tcPr>
          <w:p w:rsidR="00CC5466" w:rsidRDefault="00CC5466" w:rsidP="00412DF7">
            <w:pPr>
              <w:pStyle w:val="ASFKTablenorm"/>
              <w:ind w:left="57" w:right="57"/>
            </w:pPr>
            <w:r>
              <w:t>6.9</w:t>
            </w:r>
          </w:p>
        </w:tc>
        <w:tc>
          <w:tcPr>
            <w:tcW w:w="676" w:type="pct"/>
            <w:shd w:val="clear" w:color="auto" w:fill="auto"/>
          </w:tcPr>
          <w:p w:rsidR="00CC5466" w:rsidRDefault="00F90BF2" w:rsidP="00412DF7">
            <w:pPr>
              <w:pStyle w:val="ASFKTablenorm"/>
              <w:ind w:left="57" w:right="57"/>
            </w:pPr>
            <w:r w:rsidRPr="00F90BF2">
              <w:t>05.12.2016</w:t>
            </w:r>
          </w:p>
        </w:tc>
        <w:tc>
          <w:tcPr>
            <w:tcW w:w="1016" w:type="pct"/>
            <w:shd w:val="clear" w:color="auto" w:fill="auto"/>
          </w:tcPr>
          <w:p w:rsidR="00CC5466" w:rsidRDefault="00CC5466" w:rsidP="00412DF7">
            <w:pPr>
              <w:pStyle w:val="ASFKTablenorm"/>
              <w:ind w:left="57" w:right="57"/>
            </w:pPr>
            <w:r>
              <w:t>Тяпкина О.</w:t>
            </w:r>
            <w:r w:rsidR="00A945D8" w:rsidRPr="00153E3C">
              <w:t xml:space="preserve"> </w:t>
            </w:r>
            <w:r>
              <w:t>В.</w:t>
            </w:r>
          </w:p>
          <w:p w:rsidR="00F90BF2" w:rsidRPr="00F90BF2" w:rsidRDefault="00F90BF2" w:rsidP="00412DF7">
            <w:pPr>
              <w:pStyle w:val="ASFKTablenorm"/>
              <w:ind w:left="57" w:right="57"/>
            </w:pPr>
            <w:r w:rsidRPr="00F90BF2">
              <w:t>Соколова Н.</w:t>
            </w:r>
            <w:r w:rsidR="00A945D8" w:rsidRPr="00153E3C">
              <w:t xml:space="preserve"> </w:t>
            </w:r>
            <w:r w:rsidRPr="00F90BF2">
              <w:t>В.</w:t>
            </w:r>
          </w:p>
        </w:tc>
        <w:tc>
          <w:tcPr>
            <w:tcW w:w="2864" w:type="pct"/>
            <w:shd w:val="clear" w:color="auto" w:fill="auto"/>
          </w:tcPr>
          <w:p w:rsidR="00CC5466" w:rsidRDefault="00CC5466" w:rsidP="00412DF7">
            <w:pPr>
              <w:pStyle w:val="ASFKTablenorm"/>
              <w:ind w:left="57" w:right="57"/>
            </w:pPr>
            <w:r w:rsidRPr="008E4709">
              <w:t>Внесены редакционные правки, предусмотренные государственным контрактом № УФТ-57/2016 от 14.11.2016</w:t>
            </w:r>
            <w:r>
              <w:t>.</w:t>
            </w:r>
          </w:p>
          <w:p w:rsidR="00F90BF2" w:rsidRPr="00F90BF2" w:rsidRDefault="00F90BF2" w:rsidP="00412DF7">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0095478C">
              <w:instrText xml:space="preserve"> \* MERGEFORMAT </w:instrText>
            </w:r>
            <w:r w:rsidRPr="00F90BF2">
              <w:fldChar w:fldCharType="separate"/>
            </w:r>
            <w:r w:rsidR="0092715F">
              <w:t>5.4.1</w:t>
            </w:r>
            <w:r w:rsidRPr="00F90BF2">
              <w:fldChar w:fldCharType="end"/>
            </w:r>
            <w:r w:rsidRPr="00F90BF2">
              <w:t xml:space="preserve">, </w:t>
            </w:r>
            <w:r w:rsidRPr="00F90BF2">
              <w:fldChar w:fldCharType="begin"/>
            </w:r>
            <w:r w:rsidRPr="00F90BF2">
              <w:instrText xml:space="preserve"> REF _Ref468460868 \r \h </w:instrText>
            </w:r>
            <w:r w:rsidR="0095478C">
              <w:instrText xml:space="preserve"> \* MERGEFORMAT </w:instrText>
            </w:r>
            <w:r w:rsidRPr="00F90BF2">
              <w:fldChar w:fldCharType="separate"/>
            </w:r>
            <w:r w:rsidR="0092715F">
              <w:t>5.4.2</w:t>
            </w:r>
            <w:r w:rsidRPr="00F90BF2">
              <w:fldChar w:fldCharType="end"/>
            </w:r>
            <w:r w:rsidRPr="00F90BF2">
              <w:t xml:space="preserve">; </w:t>
            </w:r>
            <w:r w:rsidRPr="00F90BF2">
              <w:fldChar w:fldCharType="begin"/>
            </w:r>
            <w:r w:rsidRPr="00F90BF2">
              <w:instrText xml:space="preserve"> REF _Ref468699241 \r \h </w:instrText>
            </w:r>
            <w:r w:rsidR="0095478C">
              <w:instrText xml:space="preserve"> \* MERGEFORMAT </w:instrText>
            </w:r>
            <w:r w:rsidRPr="00F90BF2">
              <w:fldChar w:fldCharType="separate"/>
            </w:r>
            <w:r w:rsidR="0092715F">
              <w:t>5.4.3</w:t>
            </w:r>
            <w:r w:rsidRPr="00F90BF2">
              <w:fldChar w:fldCharType="end"/>
            </w:r>
            <w:r w:rsidRPr="00F90BF2">
              <w:t xml:space="preserve">, </w:t>
            </w:r>
            <w:r w:rsidRPr="00F90BF2">
              <w:fldChar w:fldCharType="begin"/>
            </w:r>
            <w:r w:rsidRPr="00F90BF2">
              <w:instrText xml:space="preserve"> REF _Ref299363158 \r \h </w:instrText>
            </w:r>
            <w:r w:rsidR="0095478C">
              <w:instrText xml:space="preserve"> \* MERGEFORMAT </w:instrText>
            </w:r>
            <w:r w:rsidRPr="00F90BF2">
              <w:fldChar w:fldCharType="separate"/>
            </w:r>
            <w:r w:rsidR="0092715F">
              <w:t>5.4.4</w:t>
            </w:r>
            <w:r w:rsidRPr="00F90BF2">
              <w:fldChar w:fldCharType="end"/>
            </w:r>
            <w:r>
              <w:t>.</w:t>
            </w:r>
          </w:p>
        </w:tc>
      </w:tr>
      <w:tr w:rsidR="00412DF7" w:rsidRPr="00D27160" w:rsidTr="00412DF7">
        <w:trPr>
          <w:trHeight w:val="20"/>
        </w:trPr>
        <w:tc>
          <w:tcPr>
            <w:tcW w:w="444" w:type="pct"/>
            <w:shd w:val="clear" w:color="auto" w:fill="auto"/>
          </w:tcPr>
          <w:p w:rsidR="004242FC" w:rsidRDefault="00CC5466" w:rsidP="00412DF7">
            <w:pPr>
              <w:pStyle w:val="ASFKTablenorm"/>
              <w:ind w:left="57" w:right="57"/>
            </w:pPr>
            <w:r>
              <w:t>7</w:t>
            </w:r>
            <w:r w:rsidR="004242FC">
              <w:t>.</w:t>
            </w:r>
            <w:r>
              <w:t>0</w:t>
            </w:r>
          </w:p>
        </w:tc>
        <w:tc>
          <w:tcPr>
            <w:tcW w:w="676" w:type="pct"/>
            <w:shd w:val="clear" w:color="auto" w:fill="auto"/>
          </w:tcPr>
          <w:p w:rsidR="004242FC" w:rsidRPr="00F90BF2" w:rsidRDefault="00496BA4" w:rsidP="00412DF7">
            <w:pPr>
              <w:pStyle w:val="ASFKTablenorm"/>
              <w:ind w:left="57" w:right="57"/>
            </w:pPr>
            <w:r>
              <w:t>05.05</w:t>
            </w:r>
            <w:r w:rsidR="00F90BF2">
              <w:t>.2017</w:t>
            </w:r>
          </w:p>
        </w:tc>
        <w:tc>
          <w:tcPr>
            <w:tcW w:w="1016" w:type="pct"/>
            <w:shd w:val="clear" w:color="auto" w:fill="auto"/>
          </w:tcPr>
          <w:p w:rsidR="004242FC" w:rsidRPr="00F90BF2" w:rsidRDefault="00F90BF2"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F90BF2" w:rsidRDefault="00F90BF2" w:rsidP="00412DF7">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rsidR="0095478C">
              <w:instrText xml:space="preserve"> \* MERGEFORMAT </w:instrText>
            </w:r>
            <w:r>
              <w:fldChar w:fldCharType="separate"/>
            </w:r>
            <w:r w:rsidR="0092715F">
              <w:t>5.11.1</w:t>
            </w:r>
            <w:r>
              <w:fldChar w:fldCharType="end"/>
            </w:r>
            <w:r>
              <w:t>.</w:t>
            </w:r>
          </w:p>
          <w:p w:rsidR="00304196" w:rsidRDefault="00304196" w:rsidP="00412DF7">
            <w:pPr>
              <w:pStyle w:val="ASFKTablenorm"/>
              <w:ind w:left="57" w:right="57"/>
            </w:pPr>
            <w:r w:rsidRPr="00304196">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rsidR="00F80FBC">
              <w:t xml:space="preserve">, </w:t>
            </w:r>
            <w:r w:rsidR="00F80FBC">
              <w:fldChar w:fldCharType="begin"/>
            </w:r>
            <w:r w:rsidR="00F80FBC">
              <w:instrText xml:space="preserve"> REF _Ref475099007 \r \h </w:instrText>
            </w:r>
            <w:r w:rsidR="0095478C">
              <w:instrText xml:space="preserve"> \* MERGEFORMAT </w:instrText>
            </w:r>
            <w:r w:rsidR="00F80FBC">
              <w:fldChar w:fldCharType="separate"/>
            </w:r>
            <w:r w:rsidR="0092715F">
              <w:t>5.6.3</w:t>
            </w:r>
            <w:r w:rsidR="00F80FBC">
              <w:fldChar w:fldCharType="end"/>
            </w:r>
            <w:r w:rsidR="00F80FBC">
              <w:t xml:space="preserve">, </w:t>
            </w:r>
            <w:r w:rsidR="00F80FBC">
              <w:fldChar w:fldCharType="begin"/>
            </w:r>
            <w:r w:rsidR="00F80FBC">
              <w:instrText xml:space="preserve"> REF _Ref475099012 \r \h </w:instrText>
            </w:r>
            <w:r w:rsidR="0095478C">
              <w:instrText xml:space="preserve"> \* MERGEFORMAT </w:instrText>
            </w:r>
            <w:r w:rsidR="00F80FBC">
              <w:fldChar w:fldCharType="separate"/>
            </w:r>
            <w:r w:rsidR="0092715F">
              <w:t>5.6.5</w:t>
            </w:r>
            <w:r w:rsidR="00F80FBC">
              <w:fldChar w:fldCharType="end"/>
            </w:r>
            <w:r w:rsidR="00F007E9">
              <w:t xml:space="preserve">, </w:t>
            </w:r>
            <w:r w:rsidR="00F007E9">
              <w:fldChar w:fldCharType="begin"/>
            </w:r>
            <w:r w:rsidR="00F007E9">
              <w:instrText xml:space="preserve"> REF _Ref449705569 \r \h </w:instrText>
            </w:r>
            <w:r w:rsidR="0095478C">
              <w:instrText xml:space="preserve"> \* MERGEFORMAT </w:instrText>
            </w:r>
            <w:r w:rsidR="00F007E9">
              <w:fldChar w:fldCharType="separate"/>
            </w:r>
            <w:r w:rsidR="0092715F">
              <w:t>5.6.10</w:t>
            </w:r>
            <w:r w:rsidR="00F007E9">
              <w:fldChar w:fldCharType="end"/>
            </w:r>
            <w:r w:rsidR="008134FF">
              <w:t>.</w:t>
            </w:r>
          </w:p>
          <w:p w:rsidR="007140C6" w:rsidRDefault="00496BA4" w:rsidP="00412DF7">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rsidR="002E2203">
              <w:t xml:space="preserve">, </w:t>
            </w:r>
            <w:r w:rsidR="002E2203">
              <w:fldChar w:fldCharType="begin"/>
            </w:r>
            <w:r w:rsidR="002E2203">
              <w:instrText xml:space="preserve"> REF _Ref475099007 \r \h </w:instrText>
            </w:r>
            <w:r w:rsidR="0095478C">
              <w:instrText xml:space="preserve"> \* MERGEFORMAT </w:instrText>
            </w:r>
            <w:r w:rsidR="002E2203">
              <w:fldChar w:fldCharType="separate"/>
            </w:r>
            <w:r w:rsidR="0092715F">
              <w:t>5.6.3</w:t>
            </w:r>
            <w:r w:rsidR="002E2203">
              <w:fldChar w:fldCharType="end"/>
            </w:r>
            <w:r w:rsidR="002E2203">
              <w:t xml:space="preserve">, </w:t>
            </w:r>
            <w:r w:rsidR="002E2203">
              <w:fldChar w:fldCharType="begin"/>
            </w:r>
            <w:r w:rsidR="002E2203">
              <w:instrText xml:space="preserve"> REF _Ref475099012 \r \h </w:instrText>
            </w:r>
            <w:r w:rsidR="0095478C">
              <w:instrText xml:space="preserve"> \* MERGEFORMAT </w:instrText>
            </w:r>
            <w:r w:rsidR="002E2203">
              <w:fldChar w:fldCharType="separate"/>
            </w:r>
            <w:r w:rsidR="0092715F">
              <w:t>5.6.5</w:t>
            </w:r>
            <w:r w:rsidR="002E2203">
              <w:fldChar w:fldCharType="end"/>
            </w:r>
            <w:r w:rsidR="00D6089F">
              <w:t>.</w:t>
            </w:r>
          </w:p>
          <w:p w:rsidR="0095478C" w:rsidRDefault="0095478C" w:rsidP="00412DF7">
            <w:pPr>
              <w:pStyle w:val="ASFKTablenorm"/>
              <w:ind w:left="57" w:right="57"/>
            </w:pPr>
          </w:p>
          <w:p w:rsidR="004F318E" w:rsidRDefault="004F318E" w:rsidP="00412DF7">
            <w:pPr>
              <w:pStyle w:val="ASFKTablenorm"/>
              <w:ind w:left="57" w:right="57"/>
            </w:pPr>
            <w:r w:rsidRPr="004B18CB">
              <w:lastRenderedPageBreak/>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rsidR="0095478C">
              <w:instrText xml:space="preserve"> \* MERGEFORMAT </w:instrText>
            </w:r>
            <w:r>
              <w:fldChar w:fldCharType="separate"/>
            </w:r>
            <w:r w:rsidR="0092715F">
              <w:t>5.9.4</w:t>
            </w:r>
            <w:r>
              <w:fldChar w:fldCharType="end"/>
            </w:r>
            <w:r>
              <w:t>.</w:t>
            </w:r>
          </w:p>
          <w:p w:rsidR="009E7EE0" w:rsidRDefault="009E7EE0" w:rsidP="00412DF7">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rsidR="0095478C">
              <w:instrText xml:space="preserve"> \* MERGEFORMAT </w:instrText>
            </w:r>
            <w:r>
              <w:fldChar w:fldCharType="separate"/>
            </w:r>
            <w:r w:rsidR="0092715F">
              <w:t>5.1.3</w:t>
            </w:r>
            <w:r>
              <w:fldChar w:fldCharType="end"/>
            </w:r>
            <w:r>
              <w:t>.</w:t>
            </w:r>
          </w:p>
          <w:p w:rsidR="006E3F5A" w:rsidRDefault="006E3F5A" w:rsidP="00412DF7">
            <w:pPr>
              <w:pStyle w:val="ASFKTablenorm"/>
              <w:ind w:left="57" w:right="57"/>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92715F">
              <w:t>5.2.1</w:t>
            </w:r>
            <w:r>
              <w:fldChar w:fldCharType="end"/>
            </w:r>
            <w:r>
              <w:t>.</w:t>
            </w:r>
          </w:p>
          <w:p w:rsidR="00D45A02" w:rsidRDefault="00D45A02" w:rsidP="00412DF7">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rsidR="0095478C">
              <w:instrText xml:space="preserve"> \* MERGEFORMAT </w:instrText>
            </w:r>
            <w:r>
              <w:fldChar w:fldCharType="separate"/>
            </w:r>
            <w:r w:rsidR="0092715F">
              <w:t>5.9.3</w:t>
            </w:r>
            <w:r>
              <w:fldChar w:fldCharType="end"/>
            </w:r>
            <w:r>
              <w:t>.</w:t>
            </w:r>
          </w:p>
          <w:p w:rsidR="00B44A71" w:rsidRDefault="00B44A71" w:rsidP="00412DF7">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rsidR="0095478C">
              <w:instrText xml:space="preserve"> \* MERGEFORMAT </w:instrText>
            </w:r>
            <w:r>
              <w:fldChar w:fldCharType="separate"/>
            </w:r>
            <w:r w:rsidR="0092715F">
              <w:t>5.6.3</w:t>
            </w:r>
            <w:r>
              <w:fldChar w:fldCharType="end"/>
            </w:r>
            <w:r>
              <w:t>.</w:t>
            </w:r>
          </w:p>
          <w:p w:rsidR="00155684" w:rsidRPr="00155684" w:rsidRDefault="00155684" w:rsidP="00412DF7">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0095478C">
              <w:instrText xml:space="preserve"> \* MERGEFORMAT </w:instrText>
            </w:r>
            <w:r w:rsidRPr="00155684">
              <w:fldChar w:fldCharType="separate"/>
            </w:r>
            <w:r w:rsidR="0092715F">
              <w:t>5.9.3</w:t>
            </w:r>
            <w:r w:rsidRPr="00155684">
              <w:fldChar w:fldCharType="end"/>
            </w:r>
            <w:r w:rsidRPr="00155684">
              <w:t>.</w:t>
            </w:r>
          </w:p>
        </w:tc>
      </w:tr>
      <w:tr w:rsidR="00412DF7" w:rsidRPr="00D27160" w:rsidTr="00412DF7">
        <w:trPr>
          <w:trHeight w:val="20"/>
        </w:trPr>
        <w:tc>
          <w:tcPr>
            <w:tcW w:w="444" w:type="pct"/>
            <w:shd w:val="clear" w:color="auto" w:fill="auto"/>
          </w:tcPr>
          <w:p w:rsidR="00C26787" w:rsidRPr="00C26787" w:rsidRDefault="00C26787" w:rsidP="00412DF7">
            <w:pPr>
              <w:pStyle w:val="ASFKTablenorm"/>
              <w:ind w:left="57" w:right="57"/>
            </w:pPr>
            <w:r>
              <w:lastRenderedPageBreak/>
              <w:t>7.1</w:t>
            </w:r>
          </w:p>
        </w:tc>
        <w:tc>
          <w:tcPr>
            <w:tcW w:w="676" w:type="pct"/>
            <w:shd w:val="clear" w:color="auto" w:fill="auto"/>
          </w:tcPr>
          <w:p w:rsidR="00C26787" w:rsidRPr="00C26787" w:rsidRDefault="00DC305D" w:rsidP="00412DF7">
            <w:pPr>
              <w:pStyle w:val="ASFKTablenorm"/>
              <w:ind w:left="57" w:right="57"/>
            </w:pPr>
            <w:r>
              <w:t>31</w:t>
            </w:r>
            <w:r w:rsidR="00C26787">
              <w:t>.05.2017</w:t>
            </w:r>
          </w:p>
        </w:tc>
        <w:tc>
          <w:tcPr>
            <w:tcW w:w="1016" w:type="pct"/>
            <w:shd w:val="clear" w:color="auto" w:fill="auto"/>
          </w:tcPr>
          <w:p w:rsidR="00C26787" w:rsidRPr="00C26787" w:rsidRDefault="00C26787" w:rsidP="00412DF7">
            <w:pPr>
              <w:pStyle w:val="ASFKTablenorm"/>
              <w:ind w:left="57" w:right="57"/>
            </w:pPr>
            <w:r>
              <w:t>Соколова Н.</w:t>
            </w:r>
            <w:r w:rsidR="00323C22">
              <w:t xml:space="preserve"> </w:t>
            </w:r>
            <w:r>
              <w:t>В.</w:t>
            </w:r>
          </w:p>
        </w:tc>
        <w:tc>
          <w:tcPr>
            <w:tcW w:w="2864" w:type="pct"/>
            <w:shd w:val="clear" w:color="auto" w:fill="auto"/>
          </w:tcPr>
          <w:p w:rsidR="00C26787" w:rsidRDefault="00C26787" w:rsidP="00412DF7">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0095478C">
              <w:instrText xml:space="preserve"> \* MERGEFORMAT </w:instrText>
            </w:r>
            <w:r w:rsidRPr="00E21A5E">
              <w:fldChar w:fldCharType="separate"/>
            </w:r>
            <w:r w:rsidR="0092715F">
              <w:t>5.2.1</w:t>
            </w:r>
            <w:r w:rsidRPr="00E21A5E">
              <w:fldChar w:fldCharType="end"/>
            </w:r>
            <w:r w:rsidRPr="00E21A5E">
              <w:t>.</w:t>
            </w:r>
          </w:p>
          <w:p w:rsidR="00DC305D" w:rsidRPr="00C26787" w:rsidRDefault="00DC305D" w:rsidP="00412DF7">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rsidR="0095478C">
              <w:instrText xml:space="preserve"> \* MERGEFORMAT </w:instrText>
            </w:r>
            <w:r>
              <w:fldChar w:fldCharType="separate"/>
            </w:r>
            <w:r w:rsidR="0092715F">
              <w:t>5.9.4</w:t>
            </w:r>
            <w:r>
              <w:fldChar w:fldCharType="end"/>
            </w:r>
            <w:r>
              <w:t>.</w:t>
            </w:r>
          </w:p>
        </w:tc>
      </w:tr>
      <w:tr w:rsidR="00412DF7" w:rsidRPr="00D27160" w:rsidTr="00412DF7">
        <w:trPr>
          <w:trHeight w:val="20"/>
        </w:trPr>
        <w:tc>
          <w:tcPr>
            <w:tcW w:w="444" w:type="pct"/>
            <w:shd w:val="clear" w:color="auto" w:fill="auto"/>
          </w:tcPr>
          <w:p w:rsidR="00B412A1" w:rsidRPr="00412DF7" w:rsidRDefault="00B412A1" w:rsidP="00412DF7">
            <w:pPr>
              <w:pStyle w:val="ASFKTablenorm"/>
              <w:ind w:left="57" w:right="57"/>
              <w:rPr>
                <w:lang w:val="en-US"/>
              </w:rPr>
            </w:pPr>
            <w:r>
              <w:t>7.2</w:t>
            </w:r>
          </w:p>
        </w:tc>
        <w:tc>
          <w:tcPr>
            <w:tcW w:w="676" w:type="pct"/>
            <w:shd w:val="clear" w:color="auto" w:fill="auto"/>
          </w:tcPr>
          <w:p w:rsidR="00B412A1" w:rsidRDefault="00B412A1" w:rsidP="00412DF7">
            <w:pPr>
              <w:pStyle w:val="ASFKTablenorm"/>
              <w:ind w:left="57" w:right="57"/>
            </w:pPr>
            <w:r>
              <w:t>05.07.2017</w:t>
            </w:r>
          </w:p>
        </w:tc>
        <w:tc>
          <w:tcPr>
            <w:tcW w:w="1016" w:type="pct"/>
            <w:shd w:val="clear" w:color="auto" w:fill="auto"/>
          </w:tcPr>
          <w:p w:rsidR="00B412A1" w:rsidRDefault="00B412A1" w:rsidP="00412DF7">
            <w:pPr>
              <w:pStyle w:val="ASFKTablenorm"/>
              <w:ind w:left="57" w:right="57"/>
            </w:pPr>
            <w:r>
              <w:t>Сармосова А.</w:t>
            </w:r>
            <w:r w:rsidR="00323C22">
              <w:t xml:space="preserve"> </w:t>
            </w:r>
            <w:r>
              <w:t>В.</w:t>
            </w:r>
          </w:p>
        </w:tc>
        <w:tc>
          <w:tcPr>
            <w:tcW w:w="2864" w:type="pct"/>
            <w:shd w:val="clear" w:color="auto" w:fill="auto"/>
          </w:tcPr>
          <w:p w:rsidR="00B412A1" w:rsidRPr="00DF3E33" w:rsidRDefault="00B412A1" w:rsidP="00412DF7">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412DF7" w:rsidRPr="00D27160" w:rsidTr="00412DF7">
        <w:trPr>
          <w:trHeight w:val="20"/>
        </w:trPr>
        <w:tc>
          <w:tcPr>
            <w:tcW w:w="444" w:type="pct"/>
            <w:shd w:val="clear" w:color="auto" w:fill="auto"/>
          </w:tcPr>
          <w:p w:rsidR="00D20EF1" w:rsidRDefault="00D20EF1" w:rsidP="00412DF7">
            <w:pPr>
              <w:pStyle w:val="ASFKTablenorm"/>
              <w:ind w:left="57" w:right="57"/>
            </w:pPr>
            <w:r>
              <w:t>7.3</w:t>
            </w:r>
          </w:p>
        </w:tc>
        <w:tc>
          <w:tcPr>
            <w:tcW w:w="676" w:type="pct"/>
            <w:shd w:val="clear" w:color="auto" w:fill="auto"/>
          </w:tcPr>
          <w:p w:rsidR="00D20EF1" w:rsidRDefault="00D20EF1" w:rsidP="00412DF7">
            <w:pPr>
              <w:pStyle w:val="ASFKTablenorm"/>
              <w:ind w:left="57" w:right="57"/>
            </w:pPr>
            <w:r>
              <w:t>17.08.2017</w:t>
            </w:r>
          </w:p>
        </w:tc>
        <w:tc>
          <w:tcPr>
            <w:tcW w:w="1016" w:type="pct"/>
            <w:shd w:val="clear" w:color="auto" w:fill="auto"/>
          </w:tcPr>
          <w:p w:rsidR="00D20EF1" w:rsidRDefault="00D20EF1" w:rsidP="00412DF7">
            <w:pPr>
              <w:pStyle w:val="ASFKTablenorm"/>
              <w:ind w:left="57" w:right="57"/>
            </w:pPr>
            <w:r>
              <w:t>Галкина Г. С.</w:t>
            </w:r>
          </w:p>
        </w:tc>
        <w:tc>
          <w:tcPr>
            <w:tcW w:w="2864" w:type="pct"/>
            <w:shd w:val="clear" w:color="auto" w:fill="auto"/>
          </w:tcPr>
          <w:p w:rsidR="00D20EF1" w:rsidRPr="00B412A1" w:rsidRDefault="00D20EF1" w:rsidP="00412DF7">
            <w:pPr>
              <w:pStyle w:val="ASFKTablenorm"/>
              <w:ind w:left="57" w:right="57"/>
            </w:pPr>
            <w:r>
              <w:t>Актуализированная редакция.</w:t>
            </w:r>
          </w:p>
        </w:tc>
      </w:tr>
      <w:tr w:rsidR="00412DF7" w:rsidRPr="00D27160" w:rsidTr="00412DF7">
        <w:trPr>
          <w:trHeight w:val="20"/>
        </w:trPr>
        <w:tc>
          <w:tcPr>
            <w:tcW w:w="444" w:type="pct"/>
            <w:shd w:val="clear" w:color="auto" w:fill="auto"/>
          </w:tcPr>
          <w:p w:rsidR="00C76683" w:rsidRDefault="00C76683" w:rsidP="00412DF7">
            <w:pPr>
              <w:pStyle w:val="ASFKTablenorm"/>
              <w:ind w:left="57" w:right="57"/>
            </w:pPr>
            <w:r>
              <w:t>7.4</w:t>
            </w:r>
          </w:p>
        </w:tc>
        <w:tc>
          <w:tcPr>
            <w:tcW w:w="676" w:type="pct"/>
            <w:shd w:val="clear" w:color="auto" w:fill="auto"/>
          </w:tcPr>
          <w:p w:rsidR="00C76683" w:rsidRDefault="00204918" w:rsidP="00412DF7">
            <w:pPr>
              <w:pStyle w:val="ASFKTablenorm"/>
              <w:ind w:left="57" w:right="57"/>
            </w:pPr>
            <w:r>
              <w:t>17.11.2017</w:t>
            </w:r>
          </w:p>
        </w:tc>
        <w:tc>
          <w:tcPr>
            <w:tcW w:w="1016" w:type="pct"/>
            <w:shd w:val="clear" w:color="auto" w:fill="auto"/>
          </w:tcPr>
          <w:p w:rsidR="00C76683" w:rsidRDefault="00C76683" w:rsidP="00412DF7">
            <w:pPr>
              <w:pStyle w:val="ASFKTablenorm"/>
              <w:ind w:left="57" w:right="57"/>
            </w:pPr>
            <w:r>
              <w:t>Сармосова А.</w:t>
            </w:r>
            <w:r w:rsidR="00323C22">
              <w:t xml:space="preserve"> </w:t>
            </w:r>
            <w:r>
              <w:t>В.</w:t>
            </w:r>
          </w:p>
        </w:tc>
        <w:tc>
          <w:tcPr>
            <w:tcW w:w="2864" w:type="pct"/>
            <w:shd w:val="clear" w:color="auto" w:fill="auto"/>
          </w:tcPr>
          <w:p w:rsidR="00C76683" w:rsidRPr="00C76683" w:rsidRDefault="00204918" w:rsidP="00412DF7">
            <w:pPr>
              <w:pStyle w:val="ASFKTablenorm"/>
              <w:ind w:left="57" w:right="57"/>
            </w:pPr>
            <w:r>
              <w:t xml:space="preserve">В соответствии с </w:t>
            </w:r>
            <w:r w:rsidRPr="00412DF7">
              <w:rPr>
                <w:lang w:val="en-US"/>
              </w:rPr>
              <w:t>SUFD</w:t>
            </w:r>
            <w:r w:rsidRPr="00C36C84">
              <w:t>-96989 (</w:t>
            </w:r>
            <w:r w:rsidRPr="00412DF7">
              <w:rPr>
                <w:lang w:val="en-US"/>
              </w:rPr>
              <w:t>SUFD</w:t>
            </w:r>
            <w:r w:rsidRPr="00C36C84">
              <w:t xml:space="preserve">-101962) </w:t>
            </w:r>
            <w:r>
              <w:t xml:space="preserve">актуализирован п. </w:t>
            </w:r>
            <w:r>
              <w:fldChar w:fldCharType="begin"/>
            </w:r>
            <w:r>
              <w:instrText xml:space="preserve"> REF _Ref498696645 \r \h </w:instrText>
            </w:r>
            <w:r w:rsidR="0095478C">
              <w:instrText xml:space="preserve"> \* MERGEFORMAT </w:instrText>
            </w:r>
            <w:r>
              <w:fldChar w:fldCharType="separate"/>
            </w:r>
            <w:r w:rsidR="0092715F">
              <w:t>5.9.5</w:t>
            </w:r>
            <w:r>
              <w:fldChar w:fldCharType="end"/>
            </w:r>
            <w:r>
              <w:t>.</w:t>
            </w:r>
          </w:p>
        </w:tc>
      </w:tr>
      <w:tr w:rsidR="00412DF7" w:rsidRPr="00D27160" w:rsidTr="00412DF7">
        <w:trPr>
          <w:trHeight w:val="20"/>
        </w:trPr>
        <w:tc>
          <w:tcPr>
            <w:tcW w:w="444" w:type="pct"/>
            <w:shd w:val="clear" w:color="auto" w:fill="auto"/>
          </w:tcPr>
          <w:p w:rsidR="00C36C84" w:rsidRDefault="00204918" w:rsidP="00412DF7">
            <w:pPr>
              <w:pStyle w:val="ASFKTablenorm"/>
              <w:ind w:left="57" w:right="57"/>
            </w:pPr>
            <w:r>
              <w:t>7.5</w:t>
            </w:r>
          </w:p>
        </w:tc>
        <w:tc>
          <w:tcPr>
            <w:tcW w:w="676" w:type="pct"/>
            <w:shd w:val="clear" w:color="auto" w:fill="auto"/>
          </w:tcPr>
          <w:p w:rsidR="00C36C84" w:rsidRDefault="00204918" w:rsidP="00412DF7">
            <w:pPr>
              <w:pStyle w:val="ASFKTablenorm"/>
              <w:ind w:left="57" w:right="57"/>
            </w:pPr>
            <w:r>
              <w:t>29.11.2017</w:t>
            </w:r>
          </w:p>
        </w:tc>
        <w:tc>
          <w:tcPr>
            <w:tcW w:w="1016" w:type="pct"/>
            <w:shd w:val="clear" w:color="auto" w:fill="auto"/>
          </w:tcPr>
          <w:p w:rsidR="00C36C84" w:rsidRDefault="00C36C84" w:rsidP="00412DF7">
            <w:pPr>
              <w:pStyle w:val="ASFKTablenorm"/>
              <w:ind w:left="57" w:right="57"/>
            </w:pPr>
            <w:r>
              <w:t>Сармосова А.</w:t>
            </w:r>
            <w:r w:rsidR="00323C22">
              <w:t xml:space="preserve"> </w:t>
            </w:r>
            <w:r>
              <w:t>В.</w:t>
            </w:r>
          </w:p>
        </w:tc>
        <w:tc>
          <w:tcPr>
            <w:tcW w:w="2864" w:type="pct"/>
            <w:shd w:val="clear" w:color="auto" w:fill="auto"/>
          </w:tcPr>
          <w:p w:rsidR="00204918" w:rsidRPr="00C36C84" w:rsidRDefault="00204918" w:rsidP="00412DF7">
            <w:pPr>
              <w:pStyle w:val="ASFKTablenorm"/>
              <w:ind w:left="57" w:right="57"/>
            </w:pPr>
            <w:r>
              <w:t xml:space="preserve">В соответствии с </w:t>
            </w:r>
            <w:r w:rsidRPr="00412DF7">
              <w:rPr>
                <w:lang w:val="en-US"/>
              </w:rPr>
              <w:t>SUFD</w:t>
            </w:r>
            <w:r w:rsidRPr="00C76683">
              <w:t>-96951 (</w:t>
            </w:r>
            <w:r w:rsidRPr="00412DF7">
              <w:rPr>
                <w:lang w:val="en-US"/>
              </w:rPr>
              <w:t>SUFD</w:t>
            </w:r>
            <w:r w:rsidRPr="00C76683">
              <w:t xml:space="preserve">-101596) </w:t>
            </w:r>
            <w:r>
              <w:t xml:space="preserve">актуализирован п. </w:t>
            </w:r>
            <w:r>
              <w:fldChar w:fldCharType="begin"/>
            </w:r>
            <w:r>
              <w:instrText xml:space="preserve"> REF _Ref494969185 \r \h </w:instrText>
            </w:r>
            <w:r w:rsidR="0095478C">
              <w:instrText xml:space="preserve"> \* MERGEFORMAT </w:instrText>
            </w:r>
            <w:r>
              <w:fldChar w:fldCharType="separate"/>
            </w:r>
            <w:r w:rsidR="0092715F">
              <w:t>5.1.3</w:t>
            </w:r>
            <w:r>
              <w:fldChar w:fldCharType="end"/>
            </w:r>
            <w:r>
              <w:t>.</w:t>
            </w:r>
          </w:p>
        </w:tc>
      </w:tr>
      <w:tr w:rsidR="00412DF7" w:rsidRPr="00D27160" w:rsidTr="00412DF7">
        <w:trPr>
          <w:trHeight w:val="20"/>
        </w:trPr>
        <w:tc>
          <w:tcPr>
            <w:tcW w:w="444" w:type="pct"/>
            <w:shd w:val="clear" w:color="auto" w:fill="auto"/>
          </w:tcPr>
          <w:p w:rsidR="009362C2" w:rsidRDefault="009362C2" w:rsidP="00412DF7">
            <w:pPr>
              <w:pStyle w:val="ASFKTablenorm"/>
              <w:ind w:left="57" w:right="57"/>
            </w:pPr>
            <w:r>
              <w:t>7.6</w:t>
            </w:r>
          </w:p>
        </w:tc>
        <w:tc>
          <w:tcPr>
            <w:tcW w:w="676" w:type="pct"/>
            <w:shd w:val="clear" w:color="auto" w:fill="auto"/>
          </w:tcPr>
          <w:p w:rsidR="009362C2" w:rsidRDefault="00E73D86" w:rsidP="00412DF7">
            <w:pPr>
              <w:pStyle w:val="ASFKTablenorm"/>
              <w:ind w:left="57" w:right="57"/>
            </w:pPr>
            <w:r>
              <w:t>21</w:t>
            </w:r>
            <w:r w:rsidR="009362C2">
              <w:t>.12.2017</w:t>
            </w:r>
          </w:p>
        </w:tc>
        <w:tc>
          <w:tcPr>
            <w:tcW w:w="1016" w:type="pct"/>
            <w:shd w:val="clear" w:color="auto" w:fill="auto"/>
          </w:tcPr>
          <w:p w:rsidR="009362C2" w:rsidRDefault="009362C2" w:rsidP="00412DF7">
            <w:pPr>
              <w:pStyle w:val="ASFKTablenorm"/>
              <w:ind w:left="57" w:right="57"/>
            </w:pPr>
            <w:r>
              <w:t>Сармосова А.</w:t>
            </w:r>
            <w:r w:rsidR="00323C22">
              <w:t xml:space="preserve"> </w:t>
            </w:r>
            <w:r>
              <w:t>В.</w:t>
            </w:r>
          </w:p>
        </w:tc>
        <w:tc>
          <w:tcPr>
            <w:tcW w:w="2864" w:type="pct"/>
            <w:shd w:val="clear" w:color="auto" w:fill="auto"/>
          </w:tcPr>
          <w:p w:rsidR="009362C2" w:rsidRDefault="009362C2" w:rsidP="00412DF7">
            <w:pPr>
              <w:pStyle w:val="ASFKTablenorm"/>
              <w:ind w:left="57" w:right="57"/>
            </w:pPr>
            <w:r>
              <w:t xml:space="preserve">В соответствии с </w:t>
            </w:r>
            <w:r w:rsidRPr="00412DF7">
              <w:rPr>
                <w:lang w:val="en-US"/>
              </w:rPr>
              <w:t>SUFD</w:t>
            </w:r>
            <w:r w:rsidRPr="009362C2">
              <w:t>-101357 (</w:t>
            </w:r>
            <w:r w:rsidRPr="00412DF7">
              <w:rPr>
                <w:lang w:val="en-US"/>
              </w:rPr>
              <w:t>SUFD</w:t>
            </w:r>
            <w:r w:rsidRPr="009362C2">
              <w:t xml:space="preserve">-103961) </w:t>
            </w:r>
            <w:r>
              <w:t xml:space="preserve">актуализирован п. </w:t>
            </w:r>
            <w:r>
              <w:fldChar w:fldCharType="begin"/>
            </w:r>
            <w:r>
              <w:instrText xml:space="preserve"> REF _Ref500167173 \r \h </w:instrText>
            </w:r>
            <w:r w:rsidR="0095478C">
              <w:instrText xml:space="preserve"> \* MERGEFORMAT </w:instrText>
            </w:r>
            <w:r>
              <w:fldChar w:fldCharType="separate"/>
            </w:r>
            <w:r w:rsidR="0092715F">
              <w:t>5.11.1</w:t>
            </w:r>
            <w:r>
              <w:fldChar w:fldCharType="end"/>
            </w:r>
            <w:r>
              <w:t>.</w:t>
            </w:r>
          </w:p>
          <w:p w:rsidR="00AF26F8" w:rsidRDefault="00AF26F8" w:rsidP="00412DF7">
            <w:pPr>
              <w:pStyle w:val="ASFKTablenorm"/>
              <w:ind w:left="57" w:right="57"/>
            </w:pPr>
            <w:r>
              <w:t xml:space="preserve">В соответствии с </w:t>
            </w:r>
            <w:r w:rsidRPr="00412DF7">
              <w:rPr>
                <w:lang w:val="en-US"/>
              </w:rPr>
              <w:t>SUFD</w:t>
            </w:r>
            <w:r w:rsidRPr="00AF26F8">
              <w:t>-100198 (</w:t>
            </w:r>
            <w:r w:rsidRPr="00412DF7">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rsidR="0095478C">
              <w:instrText xml:space="preserve"> \* MERGEFORMAT </w:instrText>
            </w:r>
            <w:r>
              <w:fldChar w:fldCharType="separate"/>
            </w:r>
            <w:r w:rsidR="0092715F">
              <w:t>5.6.3</w:t>
            </w:r>
            <w:r>
              <w:fldChar w:fldCharType="end"/>
            </w:r>
            <w:r w:rsidR="004D1AF0">
              <w:t xml:space="preserve">, </w:t>
            </w:r>
            <w:r w:rsidR="004D1AF0">
              <w:fldChar w:fldCharType="begin"/>
            </w:r>
            <w:r w:rsidR="004D1AF0">
              <w:instrText xml:space="preserve"> REF _Ref475099012 \r \h </w:instrText>
            </w:r>
            <w:r w:rsidR="0095478C">
              <w:instrText xml:space="preserve"> \* MERGEFORMAT </w:instrText>
            </w:r>
            <w:r w:rsidR="004D1AF0">
              <w:fldChar w:fldCharType="separate"/>
            </w:r>
            <w:r w:rsidR="0092715F">
              <w:t>5.6.5</w:t>
            </w:r>
            <w:r w:rsidR="004D1AF0">
              <w:fldChar w:fldCharType="end"/>
            </w:r>
            <w:r>
              <w:t>.</w:t>
            </w:r>
          </w:p>
          <w:p w:rsidR="00E73D86" w:rsidRPr="00E73D86" w:rsidRDefault="00E73D86" w:rsidP="00412DF7">
            <w:pPr>
              <w:pStyle w:val="ASFKTablenorm"/>
              <w:ind w:left="57" w:right="57"/>
            </w:pPr>
            <w:r>
              <w:t xml:space="preserve">В соответствии с </w:t>
            </w:r>
            <w:r w:rsidRPr="00412DF7">
              <w:rPr>
                <w:lang w:val="en-US"/>
              </w:rPr>
              <w:t>SUFD</w:t>
            </w:r>
            <w:r w:rsidRPr="00E73D86">
              <w:t>-102533 (</w:t>
            </w:r>
            <w:r w:rsidRPr="00412DF7">
              <w:rPr>
                <w:lang w:val="en-US"/>
              </w:rPr>
              <w:t>SUFD</w:t>
            </w:r>
            <w:r w:rsidRPr="00E73D86">
              <w:t xml:space="preserve">-103636) </w:t>
            </w:r>
            <w:r>
              <w:t xml:space="preserve">актуализирован п. </w:t>
            </w:r>
            <w:r>
              <w:fldChar w:fldCharType="begin"/>
            </w:r>
            <w:r>
              <w:instrText xml:space="preserve"> REF _Ref449705681 \r \h </w:instrText>
            </w:r>
            <w:r w:rsidR="0095478C">
              <w:instrText xml:space="preserve"> \* MERGEFORMAT </w:instrText>
            </w:r>
            <w:r>
              <w:fldChar w:fldCharType="separate"/>
            </w:r>
            <w:r w:rsidR="0092715F">
              <w:t>5.8.3</w:t>
            </w:r>
            <w:r>
              <w:fldChar w:fldCharType="end"/>
            </w:r>
            <w:r>
              <w:t>.</w:t>
            </w:r>
          </w:p>
        </w:tc>
      </w:tr>
      <w:tr w:rsidR="00412DF7" w:rsidRPr="00D27160" w:rsidTr="00412DF7">
        <w:trPr>
          <w:trHeight w:val="20"/>
        </w:trPr>
        <w:tc>
          <w:tcPr>
            <w:tcW w:w="444" w:type="pct"/>
            <w:shd w:val="clear" w:color="auto" w:fill="auto"/>
          </w:tcPr>
          <w:p w:rsidR="00694335" w:rsidRDefault="00694335" w:rsidP="00412DF7">
            <w:pPr>
              <w:pStyle w:val="ASFKTablenorm"/>
              <w:ind w:left="57" w:right="57"/>
            </w:pPr>
            <w:r>
              <w:t>7.7</w:t>
            </w:r>
          </w:p>
        </w:tc>
        <w:tc>
          <w:tcPr>
            <w:tcW w:w="676" w:type="pct"/>
            <w:shd w:val="clear" w:color="auto" w:fill="auto"/>
          </w:tcPr>
          <w:p w:rsidR="00694335" w:rsidRDefault="00064B84" w:rsidP="00412DF7">
            <w:pPr>
              <w:pStyle w:val="ASFKTablenorm"/>
              <w:ind w:left="57" w:right="57"/>
            </w:pPr>
            <w:r>
              <w:t>30</w:t>
            </w:r>
            <w:r w:rsidR="005C170F">
              <w:t>.01.2018</w:t>
            </w:r>
          </w:p>
        </w:tc>
        <w:tc>
          <w:tcPr>
            <w:tcW w:w="1016" w:type="pct"/>
            <w:shd w:val="clear" w:color="auto" w:fill="auto"/>
          </w:tcPr>
          <w:p w:rsidR="00694335" w:rsidRDefault="00694335" w:rsidP="00412DF7">
            <w:pPr>
              <w:pStyle w:val="ASFKTablenorm"/>
              <w:ind w:left="57" w:right="57"/>
            </w:pPr>
            <w:r>
              <w:t>Сармосова А.</w:t>
            </w:r>
            <w:r w:rsidR="00323C22">
              <w:t xml:space="preserve"> </w:t>
            </w:r>
            <w:r>
              <w:t>В.</w:t>
            </w:r>
          </w:p>
        </w:tc>
        <w:tc>
          <w:tcPr>
            <w:tcW w:w="2864" w:type="pct"/>
            <w:shd w:val="clear" w:color="auto" w:fill="auto"/>
          </w:tcPr>
          <w:p w:rsidR="00694335" w:rsidRDefault="00694335" w:rsidP="00412DF7">
            <w:pPr>
              <w:pStyle w:val="ASFKTablenorm"/>
              <w:ind w:left="57" w:right="57"/>
            </w:pPr>
            <w:r>
              <w:t xml:space="preserve">В соответствии с </w:t>
            </w:r>
            <w:r w:rsidRPr="00412DF7">
              <w:rPr>
                <w:lang w:val="en-US"/>
              </w:rPr>
              <w:t>SUFD</w:t>
            </w:r>
            <w:r w:rsidRPr="00694335">
              <w:t>-103958 (</w:t>
            </w:r>
            <w:r w:rsidRPr="00412DF7">
              <w:rPr>
                <w:lang w:val="en-US"/>
              </w:rPr>
              <w:t>SUFD</w:t>
            </w:r>
            <w:r w:rsidRPr="00694335">
              <w:t xml:space="preserve">-105200)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w:t>
            </w:r>
          </w:p>
          <w:p w:rsidR="005C170F" w:rsidRDefault="005C170F" w:rsidP="00412DF7">
            <w:pPr>
              <w:pStyle w:val="ASFKTablenorm"/>
              <w:ind w:left="57" w:right="57"/>
            </w:pPr>
            <w:r>
              <w:t xml:space="preserve">В соответствии с </w:t>
            </w:r>
            <w:r w:rsidRPr="00412DF7">
              <w:rPr>
                <w:lang w:val="en-US"/>
              </w:rPr>
              <w:t>SUFD</w:t>
            </w:r>
            <w:r w:rsidRPr="005C170F">
              <w:t>-105239 (</w:t>
            </w:r>
            <w:r w:rsidRPr="00412DF7">
              <w:rPr>
                <w:lang w:val="en-US"/>
              </w:rPr>
              <w:t>SUFD</w:t>
            </w:r>
            <w:r w:rsidRPr="005C170F">
              <w:t xml:space="preserve">-105665) </w:t>
            </w:r>
            <w:r>
              <w:t xml:space="preserve">актуализирован п. </w:t>
            </w:r>
            <w:r>
              <w:fldChar w:fldCharType="begin"/>
            </w:r>
            <w:r>
              <w:instrText xml:space="preserve"> REF _Ref504466172 \r \h </w:instrText>
            </w:r>
            <w:r w:rsidR="0095478C">
              <w:instrText xml:space="preserve"> \* MERGEFORMAT </w:instrText>
            </w:r>
            <w:r>
              <w:fldChar w:fldCharType="separate"/>
            </w:r>
            <w:r w:rsidR="0092715F">
              <w:t>5.13.1</w:t>
            </w:r>
            <w:r>
              <w:fldChar w:fldCharType="end"/>
            </w:r>
            <w:r>
              <w:t>.</w:t>
            </w:r>
          </w:p>
          <w:p w:rsidR="00064B84" w:rsidRPr="00064B84" w:rsidRDefault="00064B84" w:rsidP="00412DF7">
            <w:pPr>
              <w:pStyle w:val="ASFKTablenorm"/>
              <w:ind w:left="57" w:right="57"/>
            </w:pPr>
            <w:r>
              <w:t xml:space="preserve">В соответствии с </w:t>
            </w:r>
            <w:r w:rsidRPr="00412DF7">
              <w:rPr>
                <w:lang w:val="en-US"/>
              </w:rPr>
              <w:t>SUFD</w:t>
            </w:r>
            <w:r w:rsidRPr="00064B84">
              <w:t>-103901 (</w:t>
            </w:r>
            <w:r w:rsidRPr="00412DF7">
              <w:rPr>
                <w:lang w:val="en-US"/>
              </w:rPr>
              <w:t>SUFD</w:t>
            </w:r>
            <w:r w:rsidRPr="00064B84">
              <w:t>-105988)</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t>.</w:t>
            </w:r>
          </w:p>
        </w:tc>
      </w:tr>
      <w:tr w:rsidR="00412DF7" w:rsidRPr="00D27160" w:rsidTr="00412DF7">
        <w:trPr>
          <w:trHeight w:val="20"/>
        </w:trPr>
        <w:tc>
          <w:tcPr>
            <w:tcW w:w="444" w:type="pct"/>
            <w:shd w:val="clear" w:color="auto" w:fill="auto"/>
          </w:tcPr>
          <w:p w:rsidR="007A4C8C" w:rsidRDefault="007A4C8C" w:rsidP="00412DF7">
            <w:pPr>
              <w:pStyle w:val="ASFKTablenorm"/>
              <w:ind w:left="57" w:right="57"/>
            </w:pPr>
            <w:r>
              <w:t>7.8</w:t>
            </w:r>
          </w:p>
        </w:tc>
        <w:tc>
          <w:tcPr>
            <w:tcW w:w="676" w:type="pct"/>
            <w:shd w:val="clear" w:color="auto" w:fill="auto"/>
          </w:tcPr>
          <w:p w:rsidR="007A4C8C" w:rsidRDefault="00767D7C" w:rsidP="00412DF7">
            <w:pPr>
              <w:pStyle w:val="ASFKTablenorm"/>
              <w:ind w:left="57" w:right="57"/>
            </w:pPr>
            <w:r>
              <w:t>0</w:t>
            </w:r>
            <w:r w:rsidR="00251FCA">
              <w:t>4</w:t>
            </w:r>
            <w:r>
              <w:t>.05.2018</w:t>
            </w:r>
          </w:p>
        </w:tc>
        <w:tc>
          <w:tcPr>
            <w:tcW w:w="1016" w:type="pct"/>
            <w:shd w:val="clear" w:color="auto" w:fill="auto"/>
          </w:tcPr>
          <w:p w:rsidR="007A4C8C" w:rsidRDefault="007A4C8C" w:rsidP="00412DF7">
            <w:pPr>
              <w:pStyle w:val="ASFKTablenorm"/>
              <w:ind w:left="57" w:right="57"/>
            </w:pPr>
            <w:r>
              <w:t>Сармосова А.</w:t>
            </w:r>
            <w:r w:rsidR="00323C22">
              <w:t xml:space="preserve"> </w:t>
            </w:r>
            <w:r>
              <w:t>В.</w:t>
            </w:r>
          </w:p>
        </w:tc>
        <w:tc>
          <w:tcPr>
            <w:tcW w:w="2864" w:type="pct"/>
            <w:shd w:val="clear" w:color="auto" w:fill="auto"/>
          </w:tcPr>
          <w:p w:rsidR="00767D7C" w:rsidRPr="00767D7C" w:rsidRDefault="007A4C8C" w:rsidP="00412DF7">
            <w:pPr>
              <w:pStyle w:val="ASFKTablenorm"/>
              <w:ind w:left="57" w:right="57"/>
            </w:pPr>
            <w:r>
              <w:t xml:space="preserve">В соответствии с </w:t>
            </w:r>
            <w:r w:rsidRPr="00412DF7">
              <w:rPr>
                <w:lang w:val="en-US"/>
              </w:rPr>
              <w:t>SUFD</w:t>
            </w:r>
            <w:r w:rsidRPr="007A4C8C">
              <w:t>-105585 (</w:t>
            </w:r>
            <w:r w:rsidRPr="00412DF7">
              <w:rPr>
                <w:lang w:val="en-US"/>
              </w:rPr>
              <w:t>SUFD</w:t>
            </w:r>
            <w:r w:rsidRPr="007A4C8C">
              <w:t xml:space="preserve">-108059) </w:t>
            </w:r>
            <w:r>
              <w:t xml:space="preserve">актуализирован п. </w:t>
            </w:r>
            <w:r>
              <w:fldChar w:fldCharType="begin"/>
            </w:r>
            <w:r>
              <w:instrText xml:space="preserve"> REF _Ref512009776 \r \h </w:instrText>
            </w:r>
            <w:r w:rsidR="0095478C">
              <w:instrText xml:space="preserve"> \* MERGEFORMAT </w:instrText>
            </w:r>
            <w:r>
              <w:fldChar w:fldCharType="separate"/>
            </w:r>
            <w:r w:rsidR="0092715F">
              <w:t>5.9.5</w:t>
            </w:r>
            <w:r>
              <w:fldChar w:fldCharType="end"/>
            </w:r>
            <w:r w:rsidR="00767D7C">
              <w:t>.</w:t>
            </w:r>
          </w:p>
        </w:tc>
      </w:tr>
      <w:tr w:rsidR="00412DF7" w:rsidRPr="00D27160" w:rsidTr="00412DF7">
        <w:trPr>
          <w:trHeight w:val="20"/>
        </w:trPr>
        <w:tc>
          <w:tcPr>
            <w:tcW w:w="444" w:type="pct"/>
            <w:shd w:val="clear" w:color="auto" w:fill="auto"/>
          </w:tcPr>
          <w:p w:rsidR="00B25671" w:rsidRDefault="00B25671" w:rsidP="00412DF7">
            <w:pPr>
              <w:pStyle w:val="ASFKTablenorm"/>
              <w:ind w:left="57" w:right="57"/>
            </w:pPr>
            <w:r>
              <w:t>7.9</w:t>
            </w:r>
          </w:p>
        </w:tc>
        <w:tc>
          <w:tcPr>
            <w:tcW w:w="676" w:type="pct"/>
            <w:shd w:val="clear" w:color="auto" w:fill="auto"/>
          </w:tcPr>
          <w:p w:rsidR="00B25671" w:rsidRDefault="00B25671" w:rsidP="00412DF7">
            <w:pPr>
              <w:pStyle w:val="ASFKTablenorm"/>
              <w:ind w:left="57" w:right="57"/>
            </w:pPr>
            <w:r>
              <w:t>25.05.2018</w:t>
            </w:r>
          </w:p>
        </w:tc>
        <w:tc>
          <w:tcPr>
            <w:tcW w:w="1016" w:type="pct"/>
            <w:shd w:val="clear" w:color="auto" w:fill="auto"/>
          </w:tcPr>
          <w:p w:rsidR="00B25671" w:rsidRDefault="00B25671" w:rsidP="00412DF7">
            <w:pPr>
              <w:pStyle w:val="ASFKTablenorm"/>
              <w:ind w:left="57" w:right="57"/>
            </w:pPr>
            <w:r>
              <w:t>Сармосова А.</w:t>
            </w:r>
            <w:r w:rsidR="00323C22">
              <w:t xml:space="preserve"> </w:t>
            </w:r>
            <w:r>
              <w:t>В.</w:t>
            </w:r>
          </w:p>
        </w:tc>
        <w:tc>
          <w:tcPr>
            <w:tcW w:w="2864" w:type="pct"/>
            <w:shd w:val="clear" w:color="auto" w:fill="auto"/>
          </w:tcPr>
          <w:p w:rsidR="00B25671" w:rsidRPr="00B25671" w:rsidRDefault="00B25671" w:rsidP="00412DF7">
            <w:pPr>
              <w:pStyle w:val="ASFKTablenorm"/>
              <w:ind w:left="57" w:right="57"/>
            </w:pPr>
            <w:r>
              <w:t xml:space="preserve">В соответствии с </w:t>
            </w:r>
            <w:r w:rsidRPr="00412DF7">
              <w:rPr>
                <w:lang w:val="en-US"/>
              </w:rPr>
              <w:t>SUFD</w:t>
            </w:r>
            <w:r w:rsidRPr="00B25671">
              <w:t>-105087 (</w:t>
            </w:r>
            <w:r w:rsidRPr="00412DF7">
              <w:rPr>
                <w:lang w:val="en-US"/>
              </w:rPr>
              <w:t>SUFD</w:t>
            </w:r>
            <w:r w:rsidRPr="00B25671">
              <w:t>-108631)</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w:t>
            </w:r>
            <w:r w:rsidR="0095478C">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t>.</w:t>
            </w:r>
          </w:p>
        </w:tc>
      </w:tr>
      <w:tr w:rsidR="00412DF7" w:rsidRPr="00D27160" w:rsidTr="00412DF7">
        <w:trPr>
          <w:trHeight w:val="20"/>
        </w:trPr>
        <w:tc>
          <w:tcPr>
            <w:tcW w:w="444" w:type="pct"/>
            <w:shd w:val="clear" w:color="auto" w:fill="auto"/>
          </w:tcPr>
          <w:p w:rsidR="005255C4" w:rsidRPr="00412DF7" w:rsidRDefault="005255C4" w:rsidP="00412DF7">
            <w:pPr>
              <w:pStyle w:val="ASFKTablenorm"/>
              <w:ind w:left="57" w:right="57"/>
              <w:rPr>
                <w:lang w:val="en-US"/>
              </w:rPr>
            </w:pPr>
            <w:r w:rsidRPr="00412DF7">
              <w:rPr>
                <w:lang w:val="en-US"/>
              </w:rPr>
              <w:t>8.0</w:t>
            </w:r>
          </w:p>
        </w:tc>
        <w:tc>
          <w:tcPr>
            <w:tcW w:w="676" w:type="pct"/>
            <w:shd w:val="clear" w:color="auto" w:fill="auto"/>
          </w:tcPr>
          <w:p w:rsidR="005255C4" w:rsidRPr="00412DF7" w:rsidRDefault="005255C4" w:rsidP="00412DF7">
            <w:pPr>
              <w:pStyle w:val="ASFKTablenorm"/>
              <w:ind w:left="57" w:right="57"/>
              <w:rPr>
                <w:lang w:val="en-US"/>
              </w:rPr>
            </w:pPr>
            <w:r w:rsidRPr="00412DF7">
              <w:rPr>
                <w:lang w:val="en-US"/>
              </w:rPr>
              <w:t>19.06.2018</w:t>
            </w:r>
          </w:p>
        </w:tc>
        <w:tc>
          <w:tcPr>
            <w:tcW w:w="1016" w:type="pct"/>
            <w:shd w:val="clear" w:color="auto" w:fill="auto"/>
          </w:tcPr>
          <w:p w:rsidR="005255C4" w:rsidRDefault="005255C4" w:rsidP="00412DF7">
            <w:pPr>
              <w:pStyle w:val="ASFKTablenorm"/>
              <w:ind w:left="57" w:right="57"/>
            </w:pPr>
            <w:r>
              <w:t>Сармосова А. В.</w:t>
            </w:r>
          </w:p>
        </w:tc>
        <w:tc>
          <w:tcPr>
            <w:tcW w:w="2864" w:type="pct"/>
            <w:shd w:val="clear" w:color="auto" w:fill="auto"/>
          </w:tcPr>
          <w:p w:rsidR="005255C4" w:rsidRPr="00412DF7" w:rsidRDefault="005255C4" w:rsidP="00412DF7">
            <w:pPr>
              <w:pStyle w:val="ASFKTablenorm"/>
              <w:ind w:left="57" w:right="57"/>
              <w:rPr>
                <w:lang w:val="en-US"/>
              </w:rPr>
            </w:pPr>
            <w:r>
              <w:t xml:space="preserve">В соответствии с </w:t>
            </w:r>
            <w:r w:rsidRPr="00412DF7">
              <w:rPr>
                <w:lang w:val="en-US"/>
              </w:rPr>
              <w:t>SUFD</w:t>
            </w:r>
            <w:r w:rsidRPr="00767D7C">
              <w:t>-106</w:t>
            </w:r>
            <w:r w:rsidR="00427EB6">
              <w:t>943</w:t>
            </w:r>
            <w:r w:rsidRPr="00767D7C">
              <w:t xml:space="preserve"> (</w:t>
            </w:r>
            <w:r w:rsidRPr="00412DF7">
              <w:rPr>
                <w:lang w:val="en-US"/>
              </w:rPr>
              <w:t>SUFD</w:t>
            </w:r>
            <w:r w:rsidRPr="00767D7C">
              <w:t xml:space="preserve">-108365)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rsidRPr="00412DF7">
              <w:rPr>
                <w:lang w:val="en-US"/>
              </w:rPr>
              <w:t>.</w:t>
            </w:r>
          </w:p>
        </w:tc>
      </w:tr>
      <w:tr w:rsidR="00412DF7" w:rsidRPr="00D27160" w:rsidTr="00412DF7">
        <w:trPr>
          <w:trHeight w:val="20"/>
        </w:trPr>
        <w:tc>
          <w:tcPr>
            <w:tcW w:w="444" w:type="pct"/>
            <w:shd w:val="clear" w:color="auto" w:fill="auto"/>
          </w:tcPr>
          <w:p w:rsidR="00E67424" w:rsidRPr="00E67424" w:rsidRDefault="00E67424" w:rsidP="00412DF7">
            <w:pPr>
              <w:pStyle w:val="ASFKTablenorm"/>
              <w:ind w:left="57" w:right="57"/>
            </w:pPr>
            <w:r>
              <w:t>8.1</w:t>
            </w:r>
          </w:p>
        </w:tc>
        <w:tc>
          <w:tcPr>
            <w:tcW w:w="676" w:type="pct"/>
            <w:shd w:val="clear" w:color="auto" w:fill="auto"/>
          </w:tcPr>
          <w:p w:rsidR="00E67424" w:rsidRPr="00E67424" w:rsidRDefault="00234954" w:rsidP="00412DF7">
            <w:pPr>
              <w:pStyle w:val="ASFKTablenorm"/>
              <w:ind w:left="57" w:right="57"/>
            </w:pPr>
            <w:r>
              <w:t>01.10.2018</w:t>
            </w:r>
          </w:p>
        </w:tc>
        <w:tc>
          <w:tcPr>
            <w:tcW w:w="1016" w:type="pct"/>
            <w:shd w:val="clear" w:color="auto" w:fill="auto"/>
          </w:tcPr>
          <w:p w:rsidR="00E67424" w:rsidRDefault="00E67424" w:rsidP="00412DF7">
            <w:pPr>
              <w:pStyle w:val="ASFKTablenorm"/>
              <w:ind w:left="57" w:right="57"/>
            </w:pPr>
            <w:r>
              <w:t>Сармосова А.</w:t>
            </w:r>
            <w:r w:rsidR="00B366A6">
              <w:t xml:space="preserve"> </w:t>
            </w:r>
            <w:r>
              <w:t>В.</w:t>
            </w:r>
          </w:p>
        </w:tc>
        <w:tc>
          <w:tcPr>
            <w:tcW w:w="2864" w:type="pct"/>
            <w:shd w:val="clear" w:color="auto" w:fill="auto"/>
          </w:tcPr>
          <w:p w:rsidR="0095478C" w:rsidRDefault="00E67424" w:rsidP="00412DF7">
            <w:pPr>
              <w:pStyle w:val="ASFKTablenorm"/>
              <w:ind w:left="57" w:right="57"/>
            </w:pPr>
            <w:r>
              <w:t xml:space="preserve">В соответствии с </w:t>
            </w:r>
            <w:r w:rsidRPr="00412DF7">
              <w:rPr>
                <w:lang w:val="en-US"/>
              </w:rPr>
              <w:t>SUFD</w:t>
            </w:r>
            <w:r w:rsidRPr="00E67424">
              <w:t>-104431 (</w:t>
            </w:r>
            <w:r w:rsidRPr="00412DF7">
              <w:rPr>
                <w:lang w:val="en-US"/>
              </w:rPr>
              <w:t>SUFD</w:t>
            </w:r>
            <w:r w:rsidRPr="00E67424">
              <w:t xml:space="preserve">-110920) </w:t>
            </w:r>
            <w:r>
              <w:t>актуализирован п.</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w:t>
            </w:r>
          </w:p>
          <w:p w:rsidR="00234954" w:rsidRPr="00234954" w:rsidRDefault="00234954" w:rsidP="00412DF7">
            <w:pPr>
              <w:pStyle w:val="ASFKTablenorm"/>
              <w:ind w:left="57" w:right="57"/>
            </w:pPr>
            <w:r>
              <w:lastRenderedPageBreak/>
              <w:t xml:space="preserve">В соответствии с </w:t>
            </w:r>
            <w:r w:rsidRPr="00412DF7">
              <w:rPr>
                <w:lang w:val="en-US"/>
              </w:rPr>
              <w:t>SUFD</w:t>
            </w:r>
            <w:r w:rsidRPr="00234954">
              <w:t>-109272 (</w:t>
            </w:r>
            <w:r w:rsidRPr="00412DF7">
              <w:rPr>
                <w:lang w:val="en-US"/>
              </w:rPr>
              <w:t>SUFD</w:t>
            </w:r>
            <w:r w:rsidRPr="00234954">
              <w:t xml:space="preserve">-111515) </w:t>
            </w:r>
            <w:r>
              <w:t xml:space="preserve">актуализирован п. </w:t>
            </w:r>
            <w:r>
              <w:fldChar w:fldCharType="begin"/>
            </w:r>
            <w:r>
              <w:instrText xml:space="preserve"> REF _Ref526158900 \r \h </w:instrText>
            </w:r>
            <w:r w:rsidR="0095478C">
              <w:instrText xml:space="preserve"> \* MERGEFORMAT </w:instrText>
            </w:r>
            <w:r>
              <w:fldChar w:fldCharType="separate"/>
            </w:r>
            <w:r w:rsidR="0092715F">
              <w:t>5.1.3</w:t>
            </w:r>
            <w:r>
              <w:fldChar w:fldCharType="end"/>
            </w:r>
            <w:r>
              <w:t>.</w:t>
            </w:r>
          </w:p>
        </w:tc>
      </w:tr>
      <w:tr w:rsidR="00412DF7" w:rsidRPr="00D27160" w:rsidTr="00412DF7">
        <w:trPr>
          <w:trHeight w:val="20"/>
        </w:trPr>
        <w:tc>
          <w:tcPr>
            <w:tcW w:w="444" w:type="pct"/>
            <w:shd w:val="clear" w:color="auto" w:fill="auto"/>
          </w:tcPr>
          <w:p w:rsidR="00DF7272" w:rsidRDefault="00DF7272" w:rsidP="00412DF7">
            <w:pPr>
              <w:pStyle w:val="ASFKTablenorm"/>
              <w:ind w:left="57" w:right="57"/>
            </w:pPr>
            <w:r>
              <w:lastRenderedPageBreak/>
              <w:t>8.2</w:t>
            </w:r>
          </w:p>
        </w:tc>
        <w:tc>
          <w:tcPr>
            <w:tcW w:w="676" w:type="pct"/>
            <w:shd w:val="clear" w:color="auto" w:fill="auto"/>
          </w:tcPr>
          <w:p w:rsidR="00DF7272" w:rsidRDefault="00503626" w:rsidP="00412DF7">
            <w:pPr>
              <w:pStyle w:val="ASFKTablenorm"/>
              <w:ind w:left="57" w:right="57"/>
            </w:pPr>
            <w:r>
              <w:t>0</w:t>
            </w:r>
            <w:r w:rsidR="0000156C">
              <w:t>5</w:t>
            </w:r>
            <w:r>
              <w:t>.12.2018</w:t>
            </w:r>
          </w:p>
        </w:tc>
        <w:tc>
          <w:tcPr>
            <w:tcW w:w="1016" w:type="pct"/>
            <w:shd w:val="clear" w:color="auto" w:fill="auto"/>
          </w:tcPr>
          <w:p w:rsidR="00DF7272" w:rsidRDefault="00DF7272" w:rsidP="00412DF7">
            <w:pPr>
              <w:pStyle w:val="ASFKTablenorm"/>
              <w:ind w:left="57" w:right="57"/>
            </w:pPr>
            <w:r>
              <w:t>Сармосова А.</w:t>
            </w:r>
            <w:r w:rsidR="0009710C">
              <w:t xml:space="preserve"> </w:t>
            </w:r>
            <w:r>
              <w:t>В.</w:t>
            </w:r>
          </w:p>
        </w:tc>
        <w:tc>
          <w:tcPr>
            <w:tcW w:w="2864" w:type="pct"/>
            <w:shd w:val="clear" w:color="auto" w:fill="auto"/>
          </w:tcPr>
          <w:p w:rsidR="00DF7272" w:rsidRDefault="00DF7272" w:rsidP="00412DF7">
            <w:pPr>
              <w:pStyle w:val="ASFKTablenorm"/>
              <w:ind w:left="57" w:right="57"/>
            </w:pPr>
            <w:r>
              <w:t xml:space="preserve">В соответствии с </w:t>
            </w:r>
            <w:r w:rsidRPr="00412DF7">
              <w:rPr>
                <w:lang w:val="en-US"/>
              </w:rPr>
              <w:t>SUFD</w:t>
            </w:r>
            <w:r w:rsidRPr="00DF7272">
              <w:t>-110743 (</w:t>
            </w:r>
            <w:r w:rsidRPr="00412DF7">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95478C">
              <w:instrText xml:space="preserve"> \* MERGEFORMAT </w:instrText>
            </w:r>
            <w:r w:rsidR="00830EF2">
              <w:fldChar w:fldCharType="separate"/>
            </w:r>
            <w:r w:rsidR="0092715F">
              <w:t>5.4.1</w:t>
            </w:r>
            <w:r w:rsidR="00830EF2">
              <w:fldChar w:fldCharType="end"/>
            </w:r>
            <w:r w:rsidR="00830EF2">
              <w:t>.</w:t>
            </w:r>
          </w:p>
          <w:p w:rsidR="0085545D" w:rsidRDefault="0085545D" w:rsidP="00412DF7">
            <w:pPr>
              <w:pStyle w:val="ASFKTablenorm"/>
              <w:ind w:left="57" w:right="57"/>
            </w:pPr>
            <w:r>
              <w:t xml:space="preserve">В соответствии с </w:t>
            </w:r>
            <w:r w:rsidRPr="00412DF7">
              <w:rPr>
                <w:lang w:val="en-US"/>
              </w:rPr>
              <w:t>SUFD</w:t>
            </w:r>
            <w:r w:rsidRPr="0085545D">
              <w:t>-111158 (</w:t>
            </w:r>
            <w:r w:rsidRPr="00412DF7">
              <w:rPr>
                <w:lang w:val="en-US"/>
              </w:rPr>
              <w:t>SUFD</w:t>
            </w:r>
            <w:r w:rsidRPr="0085545D">
              <w:t xml:space="preserve">-113186) </w:t>
            </w:r>
            <w:r>
              <w:t xml:space="preserve">актуализирован п. </w:t>
            </w:r>
            <w:r>
              <w:fldChar w:fldCharType="begin"/>
            </w:r>
            <w:r>
              <w:instrText xml:space="preserve"> REF _Ref531527508 \r \h </w:instrText>
            </w:r>
            <w:r w:rsidR="0095478C">
              <w:instrText xml:space="preserve"> \* MERGEFORMAT </w:instrText>
            </w:r>
            <w:r>
              <w:fldChar w:fldCharType="separate"/>
            </w:r>
            <w:r w:rsidR="0092715F">
              <w:t>5.9.5</w:t>
            </w:r>
            <w:r>
              <w:fldChar w:fldCharType="end"/>
            </w:r>
            <w:r>
              <w:t>.</w:t>
            </w:r>
          </w:p>
          <w:p w:rsidR="00503626" w:rsidRPr="00503626" w:rsidRDefault="00503626" w:rsidP="00412DF7">
            <w:pPr>
              <w:pStyle w:val="ASFKTablenorm"/>
              <w:ind w:left="57" w:right="57"/>
            </w:pPr>
            <w:r>
              <w:t xml:space="preserve">В соответствии с </w:t>
            </w:r>
            <w:r w:rsidRPr="00412DF7">
              <w:rPr>
                <w:lang w:val="en-US"/>
              </w:rPr>
              <w:t>SUFD</w:t>
            </w:r>
            <w:r w:rsidRPr="00503626">
              <w:t>-111617 (</w:t>
            </w:r>
            <w:r w:rsidRPr="00412DF7">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95478C">
              <w:instrText xml:space="preserve"> \* MERGEFORMAT </w:instrText>
            </w:r>
            <w:r w:rsidR="005C16EB">
              <w:fldChar w:fldCharType="separate"/>
            </w:r>
            <w:r w:rsidR="0092715F">
              <w:t>5.6.3</w:t>
            </w:r>
            <w:r w:rsidR="005C16EB">
              <w:fldChar w:fldCharType="end"/>
            </w:r>
            <w:r w:rsidR="005C16EB">
              <w:t>,</w:t>
            </w:r>
            <w:r w:rsidR="0000156C">
              <w:t xml:space="preserve"> </w:t>
            </w:r>
            <w:r w:rsidR="0000156C">
              <w:fldChar w:fldCharType="begin"/>
            </w:r>
            <w:r w:rsidR="0000156C">
              <w:instrText xml:space="preserve"> REF _Ref475099012 \r \h </w:instrText>
            </w:r>
            <w:r w:rsidR="0095478C">
              <w:instrText xml:space="preserve"> \* MERGEFORMAT </w:instrText>
            </w:r>
            <w:r w:rsidR="0000156C">
              <w:fldChar w:fldCharType="separate"/>
            </w:r>
            <w:r w:rsidR="0092715F">
              <w:t>5.6.5</w:t>
            </w:r>
            <w:r w:rsidR="0000156C">
              <w:fldChar w:fldCharType="end"/>
            </w:r>
            <w:r w:rsidR="0000156C">
              <w:t>,</w:t>
            </w:r>
            <w:r>
              <w:t xml:space="preserve"> </w:t>
            </w:r>
            <w:r>
              <w:fldChar w:fldCharType="begin"/>
            </w:r>
            <w:r>
              <w:instrText xml:space="preserve"> REF _Ref531604307 \r \h </w:instrText>
            </w:r>
            <w:r w:rsidR="0095478C">
              <w:instrText xml:space="preserve"> \* MERGEFORMAT </w:instrText>
            </w:r>
            <w:r>
              <w:fldChar w:fldCharType="separate"/>
            </w:r>
            <w:r w:rsidR="0092715F">
              <w:t>5.6.6</w:t>
            </w:r>
            <w:r>
              <w:fldChar w:fldCharType="end"/>
            </w:r>
            <w:r>
              <w:t>.</w:t>
            </w:r>
          </w:p>
        </w:tc>
      </w:tr>
      <w:tr w:rsidR="00412DF7" w:rsidRPr="00D27160" w:rsidTr="00412DF7">
        <w:trPr>
          <w:trHeight w:val="20"/>
        </w:trPr>
        <w:tc>
          <w:tcPr>
            <w:tcW w:w="444" w:type="pct"/>
            <w:shd w:val="clear" w:color="auto" w:fill="auto"/>
          </w:tcPr>
          <w:p w:rsidR="00A15A50" w:rsidRDefault="00A15A50" w:rsidP="00412DF7">
            <w:pPr>
              <w:pStyle w:val="ASFKTablenorm"/>
              <w:ind w:left="57" w:right="57"/>
            </w:pPr>
            <w:r>
              <w:t>8.3</w:t>
            </w:r>
          </w:p>
        </w:tc>
        <w:tc>
          <w:tcPr>
            <w:tcW w:w="676" w:type="pct"/>
            <w:shd w:val="clear" w:color="auto" w:fill="auto"/>
          </w:tcPr>
          <w:p w:rsidR="00A15A50" w:rsidRDefault="00883EAC" w:rsidP="00412DF7">
            <w:pPr>
              <w:pStyle w:val="ASFKTablenorm"/>
              <w:ind w:left="57" w:right="57"/>
            </w:pPr>
            <w:r>
              <w:t>25</w:t>
            </w:r>
            <w:r w:rsidR="00AC1A59">
              <w:t>.03.2019</w:t>
            </w:r>
          </w:p>
        </w:tc>
        <w:tc>
          <w:tcPr>
            <w:tcW w:w="1016" w:type="pct"/>
            <w:shd w:val="clear" w:color="auto" w:fill="auto"/>
          </w:tcPr>
          <w:p w:rsidR="00A15A50" w:rsidRDefault="00A15A50" w:rsidP="00412DF7">
            <w:pPr>
              <w:pStyle w:val="ASFKTablenorm"/>
              <w:ind w:left="57" w:right="57"/>
            </w:pPr>
            <w:r>
              <w:t>Сармосова А.</w:t>
            </w:r>
            <w:r w:rsidR="009C032E">
              <w:t xml:space="preserve"> </w:t>
            </w:r>
            <w:r>
              <w:t>В.</w:t>
            </w:r>
          </w:p>
        </w:tc>
        <w:tc>
          <w:tcPr>
            <w:tcW w:w="2864" w:type="pct"/>
            <w:shd w:val="clear" w:color="auto" w:fill="auto"/>
          </w:tcPr>
          <w:p w:rsidR="00A15A50" w:rsidRDefault="00A15A50" w:rsidP="00412DF7">
            <w:pPr>
              <w:pStyle w:val="ASFKTablenorm"/>
              <w:ind w:left="57" w:right="57"/>
            </w:pPr>
            <w:r>
              <w:t xml:space="preserve">В соответствии с </w:t>
            </w:r>
            <w:r w:rsidRPr="00412DF7">
              <w:rPr>
                <w:lang w:val="en-US"/>
              </w:rPr>
              <w:t>SUFD</w:t>
            </w:r>
            <w:r w:rsidRPr="00561BCA">
              <w:t>-113261 (</w:t>
            </w:r>
            <w:r w:rsidRPr="00412DF7">
              <w:rPr>
                <w:lang w:val="en-US"/>
              </w:rPr>
              <w:t>SUFD</w:t>
            </w:r>
            <w:r w:rsidRPr="00561BCA">
              <w:t xml:space="preserve">-114799) </w:t>
            </w:r>
            <w:r>
              <w:t xml:space="preserve">актуализирован п. </w:t>
            </w:r>
            <w:r>
              <w:fldChar w:fldCharType="begin"/>
            </w:r>
            <w:r>
              <w:instrText xml:space="preserve"> REF _Ref968431 \r \h </w:instrText>
            </w:r>
            <w:r w:rsidR="0095478C">
              <w:instrText xml:space="preserve"> \* MERGEFORMAT </w:instrText>
            </w:r>
            <w:r>
              <w:fldChar w:fldCharType="separate"/>
            </w:r>
            <w:r w:rsidR="0092715F">
              <w:t>5.6.4</w:t>
            </w:r>
            <w:r>
              <w:fldChar w:fldCharType="end"/>
            </w:r>
            <w:r>
              <w:t>.</w:t>
            </w:r>
          </w:p>
          <w:p w:rsidR="00AC1A59" w:rsidRDefault="00AC1A59" w:rsidP="00412DF7">
            <w:pPr>
              <w:pStyle w:val="ASFKTablenorm"/>
              <w:ind w:left="57" w:right="57"/>
            </w:pPr>
            <w:r>
              <w:t xml:space="preserve">В соответствии с </w:t>
            </w:r>
            <w:r w:rsidRPr="00412DF7">
              <w:rPr>
                <w:lang w:val="en-US"/>
              </w:rPr>
              <w:t>SUFD</w:t>
            </w:r>
            <w:r w:rsidRPr="00561BCA">
              <w:t>-114767 (</w:t>
            </w:r>
            <w:r w:rsidRPr="00412DF7">
              <w:rPr>
                <w:lang w:val="en-US"/>
              </w:rPr>
              <w:t>SUFD</w:t>
            </w:r>
            <w:r w:rsidRPr="00561BCA">
              <w:t xml:space="preserve">-115451)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t>.</w:t>
            </w:r>
          </w:p>
          <w:p w:rsidR="00883EAC" w:rsidRDefault="00883EAC" w:rsidP="00412DF7">
            <w:pPr>
              <w:pStyle w:val="ASFKTablenorm"/>
              <w:ind w:left="57" w:right="57"/>
            </w:pPr>
            <w:r>
              <w:t xml:space="preserve">В соответствии с </w:t>
            </w:r>
            <w:r w:rsidRPr="00412DF7">
              <w:rPr>
                <w:lang w:val="en-US"/>
              </w:rPr>
              <w:t>SUFD</w:t>
            </w:r>
            <w:r w:rsidRPr="00561BCA">
              <w:t>-112840 (</w:t>
            </w:r>
            <w:r w:rsidRPr="00412DF7">
              <w:rPr>
                <w:lang w:val="en-US"/>
              </w:rPr>
              <w:t>SUFD</w:t>
            </w:r>
            <w:r w:rsidRPr="00561BCA">
              <w:t xml:space="preserve">-115802)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92715F">
              <w:t>5.1.2</w:t>
            </w:r>
            <w:r>
              <w:fldChar w:fldCharType="end"/>
            </w:r>
            <w:r>
              <w:t>.</w:t>
            </w:r>
          </w:p>
          <w:p w:rsidR="00287879" w:rsidRPr="00883EAC" w:rsidRDefault="00287879" w:rsidP="00412DF7">
            <w:pPr>
              <w:pStyle w:val="ASFKTablenorm"/>
              <w:ind w:left="57" w:right="57"/>
            </w:pPr>
            <w:r>
              <w:t xml:space="preserve">В соответствии с </w:t>
            </w:r>
            <w:r w:rsidRPr="00412DF7">
              <w:rPr>
                <w:lang w:val="en-US"/>
              </w:rPr>
              <w:t>SUFD</w:t>
            </w:r>
            <w:r w:rsidRPr="002772C0">
              <w:t>-113075 (</w:t>
            </w:r>
            <w:r w:rsidRPr="00412DF7">
              <w:rPr>
                <w:lang w:val="en-US"/>
              </w:rPr>
              <w:t>SUFD</w:t>
            </w:r>
            <w:r w:rsidRPr="002772C0">
              <w:t xml:space="preserve">-115803) </w:t>
            </w:r>
            <w:r>
              <w:t xml:space="preserve">добавлен п. </w:t>
            </w:r>
            <w:r>
              <w:fldChar w:fldCharType="begin"/>
            </w:r>
            <w:r>
              <w:instrText xml:space="preserve"> REF _Ref20824578 \r \h </w:instrText>
            </w:r>
            <w:r w:rsidR="0095478C">
              <w:instrText xml:space="preserve"> \* MERGEFORMAT </w:instrText>
            </w:r>
            <w:r>
              <w:fldChar w:fldCharType="separate"/>
            </w:r>
            <w:r w:rsidR="0092715F">
              <w:t>5.9.6</w:t>
            </w:r>
            <w:r>
              <w:fldChar w:fldCharType="end"/>
            </w:r>
            <w:r>
              <w:t>.</w:t>
            </w:r>
          </w:p>
        </w:tc>
      </w:tr>
      <w:tr w:rsidR="00412DF7" w:rsidRPr="00D27160" w:rsidTr="00412DF7">
        <w:trPr>
          <w:trHeight w:val="996"/>
        </w:trPr>
        <w:tc>
          <w:tcPr>
            <w:tcW w:w="444" w:type="pct"/>
            <w:shd w:val="clear" w:color="auto" w:fill="auto"/>
          </w:tcPr>
          <w:p w:rsidR="006E7405" w:rsidRDefault="00AB470C" w:rsidP="00412DF7">
            <w:pPr>
              <w:pStyle w:val="ASFKTablenorm"/>
              <w:ind w:left="57" w:right="57"/>
            </w:pPr>
            <w:r>
              <w:t>0</w:t>
            </w:r>
            <w:r w:rsidR="006E7405">
              <w:t>8.</w:t>
            </w:r>
            <w:r>
              <w:t>0</w:t>
            </w:r>
            <w:r w:rsidR="006E7405">
              <w:t>4</w:t>
            </w:r>
          </w:p>
        </w:tc>
        <w:tc>
          <w:tcPr>
            <w:tcW w:w="676" w:type="pct"/>
            <w:shd w:val="clear" w:color="auto" w:fill="auto"/>
          </w:tcPr>
          <w:p w:rsidR="006E7405" w:rsidRDefault="006E7405" w:rsidP="00412DF7">
            <w:pPr>
              <w:pStyle w:val="ASFKTablenorm"/>
              <w:ind w:left="57" w:right="57"/>
            </w:pPr>
            <w:r>
              <w:t>30.09.2019</w:t>
            </w:r>
          </w:p>
        </w:tc>
        <w:tc>
          <w:tcPr>
            <w:tcW w:w="1016" w:type="pct"/>
            <w:shd w:val="clear" w:color="auto" w:fill="auto"/>
          </w:tcPr>
          <w:p w:rsidR="006E7405" w:rsidRDefault="006E7405" w:rsidP="00412DF7">
            <w:pPr>
              <w:pStyle w:val="ASFKTablenorm"/>
              <w:ind w:left="57" w:right="57"/>
            </w:pPr>
            <w:r>
              <w:t>Сармосова А. В.</w:t>
            </w:r>
          </w:p>
        </w:tc>
        <w:tc>
          <w:tcPr>
            <w:tcW w:w="2864" w:type="pct"/>
            <w:shd w:val="clear" w:color="auto" w:fill="auto"/>
          </w:tcPr>
          <w:p w:rsidR="006E7405" w:rsidRDefault="006E7405" w:rsidP="00412DF7">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412DF7" w:rsidRPr="00D27160" w:rsidTr="00412DF7">
        <w:trPr>
          <w:trHeight w:val="20"/>
        </w:trPr>
        <w:tc>
          <w:tcPr>
            <w:tcW w:w="444" w:type="pct"/>
            <w:shd w:val="clear" w:color="auto" w:fill="auto"/>
          </w:tcPr>
          <w:p w:rsidR="006E7405" w:rsidRPr="00374350" w:rsidRDefault="006E7405" w:rsidP="00412DF7">
            <w:pPr>
              <w:pStyle w:val="ASFKTablenorm"/>
              <w:ind w:left="57" w:right="57"/>
            </w:pPr>
            <w:r>
              <w:t>0</w:t>
            </w:r>
            <w:r w:rsidR="00374350">
              <w:t>9</w:t>
            </w:r>
            <w:r>
              <w:t>.0</w:t>
            </w:r>
            <w:r w:rsidR="00374350">
              <w:t>0</w:t>
            </w:r>
          </w:p>
        </w:tc>
        <w:tc>
          <w:tcPr>
            <w:tcW w:w="676" w:type="pct"/>
            <w:shd w:val="clear" w:color="auto" w:fill="auto"/>
          </w:tcPr>
          <w:p w:rsidR="006E7405" w:rsidRDefault="006E7405" w:rsidP="00412DF7">
            <w:pPr>
              <w:pStyle w:val="ASFKTablenorm"/>
              <w:ind w:left="57" w:right="57"/>
            </w:pPr>
            <w:r>
              <w:t>01.10.2019</w:t>
            </w:r>
          </w:p>
        </w:tc>
        <w:tc>
          <w:tcPr>
            <w:tcW w:w="1016" w:type="pct"/>
            <w:shd w:val="clear" w:color="auto" w:fill="auto"/>
          </w:tcPr>
          <w:p w:rsidR="006E7405" w:rsidRDefault="006E7405" w:rsidP="00412DF7">
            <w:pPr>
              <w:pStyle w:val="ASFKTablenorm"/>
              <w:ind w:left="57" w:right="57"/>
            </w:pPr>
            <w:r>
              <w:t>Сармосова А.</w:t>
            </w:r>
            <w:r w:rsidR="00AB470C">
              <w:t xml:space="preserve"> </w:t>
            </w:r>
            <w:r>
              <w:t>В.</w:t>
            </w:r>
          </w:p>
        </w:tc>
        <w:tc>
          <w:tcPr>
            <w:tcW w:w="2864" w:type="pct"/>
            <w:shd w:val="clear" w:color="auto" w:fill="auto"/>
          </w:tcPr>
          <w:p w:rsidR="006E7405" w:rsidRDefault="006E7405" w:rsidP="00412DF7">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rsidR="006E7405" w:rsidRPr="002772C0" w:rsidRDefault="006E7405" w:rsidP="00412DF7">
            <w:pPr>
              <w:pStyle w:val="ASFKTablenorm"/>
              <w:ind w:left="57" w:right="57"/>
            </w:pPr>
            <w:r>
              <w:t xml:space="preserve">В соответствии с </w:t>
            </w:r>
            <w:r w:rsidRPr="00412DF7">
              <w:rPr>
                <w:lang w:val="en-US"/>
              </w:rPr>
              <w:t>SUFD</w:t>
            </w:r>
            <w:r w:rsidRPr="002772C0">
              <w:t>-119545 (</w:t>
            </w:r>
            <w:r w:rsidRPr="00412DF7">
              <w:rPr>
                <w:lang w:val="en-US"/>
              </w:rPr>
              <w:t>SUFD</w:t>
            </w:r>
            <w:r w:rsidRPr="002772C0">
              <w:t xml:space="preserve">-120054)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92715F">
              <w:t>5.9.6</w:t>
            </w:r>
            <w:r>
              <w:fldChar w:fldCharType="end"/>
            </w:r>
            <w:r>
              <w:t>.</w:t>
            </w:r>
          </w:p>
        </w:tc>
      </w:tr>
      <w:tr w:rsidR="00412DF7" w:rsidRPr="00D27160" w:rsidTr="00412DF7">
        <w:trPr>
          <w:trHeight w:val="20"/>
        </w:trPr>
        <w:tc>
          <w:tcPr>
            <w:tcW w:w="444" w:type="pct"/>
            <w:shd w:val="clear" w:color="auto" w:fill="auto"/>
          </w:tcPr>
          <w:p w:rsidR="00C52835" w:rsidRDefault="00C52835" w:rsidP="00412DF7">
            <w:pPr>
              <w:pStyle w:val="ASFKTablenorm"/>
              <w:ind w:left="57" w:right="57"/>
            </w:pPr>
            <w:r>
              <w:t>10.00</w:t>
            </w:r>
          </w:p>
        </w:tc>
        <w:tc>
          <w:tcPr>
            <w:tcW w:w="676" w:type="pct"/>
            <w:shd w:val="clear" w:color="auto" w:fill="auto"/>
          </w:tcPr>
          <w:p w:rsidR="00C52835" w:rsidRDefault="00C52835" w:rsidP="00412DF7">
            <w:pPr>
              <w:pStyle w:val="ASFKTablenorm"/>
              <w:ind w:left="57" w:right="57"/>
            </w:pPr>
            <w:r>
              <w:t>20.11.2019</w:t>
            </w:r>
          </w:p>
        </w:tc>
        <w:tc>
          <w:tcPr>
            <w:tcW w:w="1016" w:type="pct"/>
            <w:shd w:val="clear" w:color="auto" w:fill="auto"/>
          </w:tcPr>
          <w:p w:rsidR="00C52835" w:rsidRDefault="00C52835" w:rsidP="00412DF7">
            <w:pPr>
              <w:pStyle w:val="ASFKTablenorm"/>
              <w:ind w:left="57" w:right="57"/>
            </w:pPr>
            <w:r>
              <w:t>Сармосова А.</w:t>
            </w:r>
            <w:r w:rsidR="002A2AB1">
              <w:t xml:space="preserve"> </w:t>
            </w:r>
            <w:r>
              <w:t>В.</w:t>
            </w:r>
          </w:p>
        </w:tc>
        <w:tc>
          <w:tcPr>
            <w:tcW w:w="2864" w:type="pct"/>
            <w:shd w:val="clear" w:color="auto" w:fill="auto"/>
          </w:tcPr>
          <w:p w:rsidR="00617DE6" w:rsidRDefault="00617DE6" w:rsidP="00412DF7">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rsidR="00C52835" w:rsidRPr="00C52835" w:rsidRDefault="00C52835" w:rsidP="00412DF7">
            <w:pPr>
              <w:pStyle w:val="ASFKTablenorm"/>
              <w:ind w:left="57" w:right="57"/>
            </w:pPr>
            <w:r>
              <w:t xml:space="preserve">В соответствии с </w:t>
            </w:r>
            <w:r w:rsidRPr="00412DF7">
              <w:rPr>
                <w:lang w:val="en-US"/>
              </w:rPr>
              <w:t>SUFD</w:t>
            </w:r>
            <w:r w:rsidRPr="00C52835">
              <w:t>-119976 (</w:t>
            </w:r>
            <w:r w:rsidRPr="00412DF7">
              <w:rPr>
                <w:lang w:val="en-US"/>
              </w:rPr>
              <w:t>SUFD</w:t>
            </w:r>
            <w:r w:rsidRPr="00C52835">
              <w:t xml:space="preserve">-120464)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92715F">
              <w:t>5.9.6</w:t>
            </w:r>
            <w:r>
              <w:fldChar w:fldCharType="end"/>
            </w:r>
            <w:r>
              <w:t>.</w:t>
            </w:r>
          </w:p>
        </w:tc>
      </w:tr>
      <w:tr w:rsidR="00412DF7" w:rsidRPr="00D27160" w:rsidTr="00412DF7">
        <w:trPr>
          <w:trHeight w:val="20"/>
        </w:trPr>
        <w:tc>
          <w:tcPr>
            <w:tcW w:w="444" w:type="pct"/>
            <w:shd w:val="clear" w:color="auto" w:fill="auto"/>
          </w:tcPr>
          <w:p w:rsidR="00B644B8" w:rsidRDefault="00B644B8" w:rsidP="00412DF7">
            <w:pPr>
              <w:pStyle w:val="ASFKTablenorm"/>
              <w:ind w:left="57" w:right="57"/>
            </w:pPr>
            <w:r>
              <w:t>11.00</w:t>
            </w:r>
          </w:p>
        </w:tc>
        <w:tc>
          <w:tcPr>
            <w:tcW w:w="676" w:type="pct"/>
            <w:shd w:val="clear" w:color="auto" w:fill="auto"/>
          </w:tcPr>
          <w:p w:rsidR="00B644B8" w:rsidRDefault="00DA30C8" w:rsidP="00412DF7">
            <w:pPr>
              <w:pStyle w:val="ASFKTablenorm"/>
              <w:ind w:left="57" w:right="57"/>
            </w:pPr>
            <w:r>
              <w:t>23</w:t>
            </w:r>
            <w:r w:rsidR="00B644B8">
              <w:t>.12.2019</w:t>
            </w:r>
          </w:p>
        </w:tc>
        <w:tc>
          <w:tcPr>
            <w:tcW w:w="1016" w:type="pct"/>
            <w:shd w:val="clear" w:color="auto" w:fill="auto"/>
          </w:tcPr>
          <w:p w:rsidR="00B644B8" w:rsidRDefault="00B644B8" w:rsidP="00412DF7">
            <w:pPr>
              <w:pStyle w:val="ASFKTablenorm"/>
              <w:ind w:left="57" w:right="57"/>
            </w:pPr>
            <w:r>
              <w:t>Сармосова А.</w:t>
            </w:r>
            <w:r w:rsidR="002A2AB1">
              <w:t xml:space="preserve"> </w:t>
            </w:r>
            <w:r>
              <w:t>В.</w:t>
            </w:r>
          </w:p>
        </w:tc>
        <w:tc>
          <w:tcPr>
            <w:tcW w:w="2864" w:type="pct"/>
            <w:shd w:val="clear" w:color="auto" w:fill="auto"/>
          </w:tcPr>
          <w:p w:rsidR="00CE6728" w:rsidRDefault="00CE6728" w:rsidP="00412DF7">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rsidR="00B644B8" w:rsidRDefault="00B644B8" w:rsidP="00412DF7">
            <w:pPr>
              <w:pStyle w:val="ASFKTablenorm"/>
              <w:ind w:left="57" w:right="57"/>
            </w:pPr>
            <w:r>
              <w:t xml:space="preserve">В соответствии с </w:t>
            </w:r>
            <w:r w:rsidRPr="00412DF7">
              <w:rPr>
                <w:lang w:val="en-US"/>
              </w:rPr>
              <w:t>SUFD</w:t>
            </w:r>
            <w:r w:rsidRPr="00B644B8">
              <w:t>-119947 (</w:t>
            </w:r>
            <w:r w:rsidRPr="00412DF7">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rsidR="0095478C">
              <w:instrText xml:space="preserve"> \* MERGEFORMAT </w:instrText>
            </w:r>
            <w:r>
              <w:fldChar w:fldCharType="separate"/>
            </w:r>
            <w:r w:rsidR="0092715F">
              <w:t>5.6.3</w:t>
            </w:r>
            <w:r>
              <w:fldChar w:fldCharType="end"/>
            </w:r>
            <w:r>
              <w:t xml:space="preserve">, </w:t>
            </w:r>
            <w:r>
              <w:fldChar w:fldCharType="begin"/>
            </w:r>
            <w:r>
              <w:instrText xml:space="preserve"> REF _Ref475099012 \r \h </w:instrText>
            </w:r>
            <w:r w:rsidR="0095478C">
              <w:instrText xml:space="preserve"> \* MERGEFORMAT </w:instrText>
            </w:r>
            <w:r>
              <w:fldChar w:fldCharType="separate"/>
            </w:r>
            <w:r w:rsidR="0092715F">
              <w:t>5.6.5</w:t>
            </w:r>
            <w:r>
              <w:fldChar w:fldCharType="end"/>
            </w:r>
            <w:r>
              <w:t>.</w:t>
            </w:r>
          </w:p>
          <w:p w:rsidR="00DA30C8" w:rsidRPr="00DA30C8" w:rsidRDefault="00DA30C8" w:rsidP="00412DF7">
            <w:pPr>
              <w:pStyle w:val="ASFKTablenorm"/>
              <w:ind w:left="57" w:right="57"/>
            </w:pPr>
            <w:r>
              <w:t xml:space="preserve">В соответствии с </w:t>
            </w:r>
            <w:r w:rsidRPr="00412DF7">
              <w:rPr>
                <w:lang w:val="en-US"/>
              </w:rPr>
              <w:t>SUFD</w:t>
            </w:r>
            <w:r w:rsidRPr="00DA30C8">
              <w:t>-120773 (</w:t>
            </w:r>
            <w:r w:rsidRPr="00412DF7">
              <w:rPr>
                <w:lang w:val="en-US"/>
              </w:rPr>
              <w:t>SUFD</w:t>
            </w:r>
            <w:r w:rsidRPr="00DA30C8">
              <w:t xml:space="preserve">-120914)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92715F">
              <w:t>5.9.6</w:t>
            </w:r>
            <w:r>
              <w:fldChar w:fldCharType="end"/>
            </w:r>
            <w:r>
              <w:t>.</w:t>
            </w:r>
          </w:p>
        </w:tc>
      </w:tr>
      <w:tr w:rsidR="00412DF7" w:rsidRPr="00D27160" w:rsidTr="00412DF7">
        <w:trPr>
          <w:trHeight w:val="20"/>
        </w:trPr>
        <w:tc>
          <w:tcPr>
            <w:tcW w:w="444" w:type="pct"/>
            <w:shd w:val="clear" w:color="auto" w:fill="auto"/>
          </w:tcPr>
          <w:p w:rsidR="006C43D9" w:rsidRDefault="006C43D9" w:rsidP="00412DF7">
            <w:pPr>
              <w:pStyle w:val="ASFKTablenorm"/>
              <w:ind w:left="57" w:right="57"/>
            </w:pPr>
            <w:r>
              <w:t>12.00</w:t>
            </w:r>
          </w:p>
        </w:tc>
        <w:tc>
          <w:tcPr>
            <w:tcW w:w="676" w:type="pct"/>
            <w:shd w:val="clear" w:color="auto" w:fill="auto"/>
          </w:tcPr>
          <w:p w:rsidR="006C43D9" w:rsidRDefault="0024033C" w:rsidP="00412DF7">
            <w:pPr>
              <w:pStyle w:val="ASFKTablenorm"/>
              <w:ind w:left="57" w:right="57"/>
            </w:pPr>
            <w:r>
              <w:t>14.07.2020</w:t>
            </w:r>
          </w:p>
        </w:tc>
        <w:tc>
          <w:tcPr>
            <w:tcW w:w="1016" w:type="pct"/>
            <w:shd w:val="clear" w:color="auto" w:fill="auto"/>
          </w:tcPr>
          <w:p w:rsidR="006C43D9" w:rsidRDefault="006C43D9" w:rsidP="00412DF7">
            <w:pPr>
              <w:pStyle w:val="ASFKTablenorm"/>
              <w:ind w:left="57" w:right="57"/>
            </w:pPr>
            <w:r>
              <w:t>Сармосова А.</w:t>
            </w:r>
            <w:r w:rsidR="002A2AB1">
              <w:t xml:space="preserve"> </w:t>
            </w:r>
            <w:r>
              <w:t>В.</w:t>
            </w:r>
          </w:p>
        </w:tc>
        <w:tc>
          <w:tcPr>
            <w:tcW w:w="2864" w:type="pct"/>
            <w:shd w:val="clear" w:color="auto" w:fill="auto"/>
          </w:tcPr>
          <w:p w:rsidR="00B41AC7" w:rsidRDefault="0024033C" w:rsidP="00412DF7">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B41AC7" w:rsidRPr="00E52C5D">
              <w:t>.</w:t>
            </w:r>
          </w:p>
          <w:p w:rsidR="006C43D9" w:rsidRDefault="006C43D9" w:rsidP="00412DF7">
            <w:pPr>
              <w:pStyle w:val="ASFKTablenorm"/>
              <w:ind w:left="57" w:right="57"/>
            </w:pPr>
            <w:r>
              <w:t xml:space="preserve">В соответствии с </w:t>
            </w:r>
            <w:r w:rsidRPr="00412DF7">
              <w:rPr>
                <w:lang w:val="en-US"/>
              </w:rPr>
              <w:t>SUFD</w:t>
            </w:r>
            <w:r w:rsidRPr="006C43D9">
              <w:t>-121608 (</w:t>
            </w:r>
            <w:r w:rsidRPr="00412DF7">
              <w:rPr>
                <w:lang w:val="en-US"/>
              </w:rPr>
              <w:t>SUFD</w:t>
            </w:r>
            <w:r w:rsidRPr="006C43D9">
              <w:t xml:space="preserve">-122863)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t>.</w:t>
            </w:r>
          </w:p>
          <w:p w:rsidR="00B41AC7" w:rsidRDefault="00B41AC7" w:rsidP="00412DF7">
            <w:pPr>
              <w:pStyle w:val="ASFKTablenorm"/>
              <w:ind w:left="57" w:right="57"/>
            </w:pPr>
            <w:r>
              <w:t xml:space="preserve">В соответствии с </w:t>
            </w:r>
            <w:r w:rsidRPr="00412DF7">
              <w:rPr>
                <w:lang w:val="en-US"/>
              </w:rPr>
              <w:t>SUFD</w:t>
            </w:r>
            <w:r w:rsidRPr="00B41AC7">
              <w:t>-122237 (</w:t>
            </w:r>
            <w:r w:rsidRPr="00412DF7">
              <w:rPr>
                <w:lang w:val="en-US"/>
              </w:rPr>
              <w:t>SUFD</w:t>
            </w:r>
            <w:r w:rsidRPr="00B41AC7">
              <w:t xml:space="preserve">-122867) </w:t>
            </w:r>
            <w:r>
              <w:t xml:space="preserve">актуализирован п. </w:t>
            </w:r>
            <w:r>
              <w:fldChar w:fldCharType="begin"/>
            </w:r>
            <w:r>
              <w:instrText xml:space="preserve"> REF _Ref36829171 \r \h </w:instrText>
            </w:r>
            <w:r w:rsidR="0095478C">
              <w:instrText xml:space="preserve"> \* MERGEFORMAT </w:instrText>
            </w:r>
            <w:r>
              <w:fldChar w:fldCharType="separate"/>
            </w:r>
            <w:r w:rsidR="0092715F">
              <w:t>5.9.5</w:t>
            </w:r>
            <w:r>
              <w:fldChar w:fldCharType="end"/>
            </w:r>
            <w:r>
              <w:t>.</w:t>
            </w:r>
          </w:p>
          <w:p w:rsidR="005427D5" w:rsidRPr="005427D5" w:rsidRDefault="005427D5" w:rsidP="00412DF7">
            <w:pPr>
              <w:pStyle w:val="ASFKTablenorm"/>
              <w:ind w:left="57" w:right="57"/>
            </w:pPr>
            <w:r>
              <w:t xml:space="preserve">В соответствии с </w:t>
            </w:r>
            <w:r w:rsidRPr="00412DF7">
              <w:rPr>
                <w:lang w:val="en-US"/>
              </w:rPr>
              <w:t>SUFD</w:t>
            </w:r>
            <w:r w:rsidRPr="005427D5">
              <w:t>-123245 (</w:t>
            </w:r>
            <w:r w:rsidRPr="00412DF7">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rsidR="0095478C">
              <w:instrText xml:space="preserve"> \* MERGEFORMAT </w:instrText>
            </w:r>
            <w:r>
              <w:fldChar w:fldCharType="separate"/>
            </w:r>
            <w:r w:rsidR="0092715F">
              <w:t>5.1.1</w:t>
            </w:r>
            <w:r>
              <w:fldChar w:fldCharType="end"/>
            </w:r>
            <w:r w:rsidR="006638CC">
              <w:t xml:space="preserve">, </w:t>
            </w:r>
            <w:r w:rsidR="006638CC">
              <w:fldChar w:fldCharType="begin"/>
            </w:r>
            <w:r w:rsidR="006638CC">
              <w:instrText xml:space="preserve"> REF _Ref359516403 \r \h </w:instrText>
            </w:r>
            <w:r w:rsidR="0095478C">
              <w:instrText xml:space="preserve"> \* MERGEFORMAT </w:instrText>
            </w:r>
            <w:r w:rsidR="006638CC">
              <w:fldChar w:fldCharType="separate"/>
            </w:r>
            <w:r w:rsidR="0092715F">
              <w:t>5.1.2</w:t>
            </w:r>
            <w:r w:rsidR="006638CC">
              <w:fldChar w:fldCharType="end"/>
            </w:r>
            <w:r w:rsidR="006638CC">
              <w:t>.</w:t>
            </w:r>
          </w:p>
        </w:tc>
      </w:tr>
      <w:tr w:rsidR="00412DF7" w:rsidRPr="00D27160" w:rsidTr="00412DF7">
        <w:trPr>
          <w:trHeight w:val="990"/>
        </w:trPr>
        <w:tc>
          <w:tcPr>
            <w:tcW w:w="444" w:type="pct"/>
            <w:shd w:val="clear" w:color="auto" w:fill="auto"/>
          </w:tcPr>
          <w:p w:rsidR="00EE4FAF" w:rsidRDefault="00EE4FAF" w:rsidP="00412DF7">
            <w:pPr>
              <w:pStyle w:val="ASFKTablenorm"/>
              <w:ind w:left="57" w:right="57"/>
            </w:pPr>
            <w:r>
              <w:t>12.01</w:t>
            </w:r>
          </w:p>
        </w:tc>
        <w:tc>
          <w:tcPr>
            <w:tcW w:w="676" w:type="pct"/>
            <w:shd w:val="clear" w:color="auto" w:fill="auto"/>
          </w:tcPr>
          <w:p w:rsidR="00EE4FAF" w:rsidRPr="00C27C6C" w:rsidRDefault="00EE4FAF" w:rsidP="00412DF7">
            <w:pPr>
              <w:pStyle w:val="ASFKTablenorm"/>
              <w:ind w:left="57" w:right="57"/>
            </w:pPr>
            <w:r>
              <w:t>16.08.2020</w:t>
            </w:r>
          </w:p>
        </w:tc>
        <w:tc>
          <w:tcPr>
            <w:tcW w:w="1016" w:type="pct"/>
            <w:shd w:val="clear" w:color="auto" w:fill="auto"/>
          </w:tcPr>
          <w:p w:rsidR="00EE4FAF" w:rsidRPr="007B3F8E" w:rsidRDefault="00EE4FAF" w:rsidP="00412DF7">
            <w:pPr>
              <w:pStyle w:val="ASFKTablenorm"/>
              <w:ind w:left="57" w:right="57"/>
            </w:pPr>
            <w:r>
              <w:t>Галкина Г.</w:t>
            </w:r>
            <w:r w:rsidR="002A2AB1">
              <w:t xml:space="preserve"> </w:t>
            </w:r>
            <w:r>
              <w:t>С.</w:t>
            </w:r>
          </w:p>
        </w:tc>
        <w:tc>
          <w:tcPr>
            <w:tcW w:w="2864" w:type="pct"/>
            <w:shd w:val="clear" w:color="auto" w:fill="auto"/>
          </w:tcPr>
          <w:p w:rsidR="0095478C" w:rsidRPr="007B3F8E" w:rsidRDefault="00EE4FAF" w:rsidP="00412DF7">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412DF7" w:rsidRPr="00D27160" w:rsidTr="00412DF7">
        <w:trPr>
          <w:trHeight w:val="20"/>
        </w:trPr>
        <w:tc>
          <w:tcPr>
            <w:tcW w:w="444" w:type="pct"/>
            <w:shd w:val="clear" w:color="auto" w:fill="auto"/>
          </w:tcPr>
          <w:p w:rsidR="00192AD8" w:rsidRDefault="00192AD8" w:rsidP="00412DF7">
            <w:pPr>
              <w:pStyle w:val="ASFKTablenorm"/>
              <w:ind w:left="57" w:right="57"/>
            </w:pPr>
            <w:r>
              <w:lastRenderedPageBreak/>
              <w:t>13.00</w:t>
            </w:r>
          </w:p>
        </w:tc>
        <w:tc>
          <w:tcPr>
            <w:tcW w:w="676" w:type="pct"/>
            <w:shd w:val="clear" w:color="auto" w:fill="auto"/>
          </w:tcPr>
          <w:p w:rsidR="00192AD8" w:rsidRDefault="00192AD8" w:rsidP="00412DF7">
            <w:pPr>
              <w:pStyle w:val="ASFKTablenorm"/>
              <w:ind w:left="57" w:right="57"/>
            </w:pPr>
            <w:r>
              <w:t>20.08.2020</w:t>
            </w:r>
          </w:p>
        </w:tc>
        <w:tc>
          <w:tcPr>
            <w:tcW w:w="1016" w:type="pct"/>
            <w:shd w:val="clear" w:color="auto" w:fill="auto"/>
          </w:tcPr>
          <w:p w:rsidR="00192AD8" w:rsidRDefault="00192AD8" w:rsidP="00412DF7">
            <w:pPr>
              <w:pStyle w:val="ASFKTablenorm"/>
              <w:ind w:left="57" w:right="57"/>
            </w:pPr>
            <w:r>
              <w:t>Божкова Н. А.</w:t>
            </w:r>
          </w:p>
        </w:tc>
        <w:tc>
          <w:tcPr>
            <w:tcW w:w="2864" w:type="pct"/>
            <w:shd w:val="clear" w:color="auto" w:fill="auto"/>
          </w:tcPr>
          <w:p w:rsidR="00192AD8" w:rsidRPr="001D1E97" w:rsidRDefault="00192AD8" w:rsidP="00412DF7">
            <w:pPr>
              <w:pStyle w:val="ASFKTablenorm"/>
              <w:ind w:left="57" w:right="57"/>
            </w:pPr>
            <w:r w:rsidRPr="00192AD8">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95478C">
              <w:t>5</w:t>
            </w:r>
            <w:r w:rsidRPr="00192AD8">
              <w:t>.0.</w:t>
            </w:r>
          </w:p>
        </w:tc>
      </w:tr>
      <w:tr w:rsidR="00412DF7" w:rsidRPr="00D27160" w:rsidTr="00412DF7">
        <w:trPr>
          <w:trHeight w:val="20"/>
        </w:trPr>
        <w:tc>
          <w:tcPr>
            <w:tcW w:w="444" w:type="pct"/>
            <w:shd w:val="clear" w:color="auto" w:fill="auto"/>
          </w:tcPr>
          <w:p w:rsidR="00662FF7" w:rsidRPr="00662FF7" w:rsidRDefault="00662FF7" w:rsidP="00412DF7">
            <w:pPr>
              <w:pStyle w:val="ASFKTablenorm"/>
              <w:ind w:left="57" w:right="57"/>
            </w:pPr>
            <w:r>
              <w:t>14.00</w:t>
            </w:r>
          </w:p>
        </w:tc>
        <w:tc>
          <w:tcPr>
            <w:tcW w:w="676" w:type="pct"/>
            <w:shd w:val="clear" w:color="auto" w:fill="auto"/>
          </w:tcPr>
          <w:p w:rsidR="00662FF7" w:rsidRDefault="00662FF7" w:rsidP="00412DF7">
            <w:pPr>
              <w:pStyle w:val="ASFKTablenorm"/>
              <w:ind w:left="57" w:right="57"/>
            </w:pPr>
            <w:r>
              <w:t>02.09.2020</w:t>
            </w:r>
          </w:p>
        </w:tc>
        <w:tc>
          <w:tcPr>
            <w:tcW w:w="1016" w:type="pct"/>
            <w:shd w:val="clear" w:color="auto" w:fill="auto"/>
          </w:tcPr>
          <w:p w:rsidR="00662FF7" w:rsidRDefault="00662FF7" w:rsidP="00412DF7">
            <w:pPr>
              <w:pStyle w:val="ASFKTablenorm"/>
              <w:ind w:left="57" w:right="57"/>
            </w:pPr>
            <w:r>
              <w:t>Сармосова А.</w:t>
            </w:r>
            <w:r w:rsidR="002A2AB1">
              <w:t xml:space="preserve"> </w:t>
            </w:r>
            <w:r>
              <w:t>В.</w:t>
            </w:r>
          </w:p>
        </w:tc>
        <w:tc>
          <w:tcPr>
            <w:tcW w:w="2864" w:type="pct"/>
            <w:shd w:val="clear" w:color="auto" w:fill="auto"/>
          </w:tcPr>
          <w:p w:rsidR="00662FF7" w:rsidRDefault="008F68FE" w:rsidP="00412DF7">
            <w:pPr>
              <w:pStyle w:val="ASFKTablenorm"/>
              <w:ind w:left="57" w:right="57"/>
            </w:pPr>
            <w:r w:rsidRPr="008F68FE">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62FF7" w:rsidRPr="00192AD8">
              <w:t>.</w:t>
            </w:r>
          </w:p>
          <w:p w:rsidR="00662FF7" w:rsidRPr="00662FF7" w:rsidRDefault="00662FF7" w:rsidP="00412DF7">
            <w:pPr>
              <w:pStyle w:val="ASFKTablenorm"/>
              <w:ind w:left="57" w:right="57"/>
            </w:pPr>
            <w:r>
              <w:t xml:space="preserve">В соответствии с </w:t>
            </w:r>
            <w:r w:rsidRPr="00412DF7">
              <w:rPr>
                <w:lang w:val="en-US"/>
              </w:rPr>
              <w:t>SUFD</w:t>
            </w:r>
            <w:r w:rsidRPr="00662FF7">
              <w:t>-124575 (</w:t>
            </w:r>
            <w:r w:rsidRPr="00412DF7">
              <w:rPr>
                <w:lang w:val="en-US"/>
              </w:rPr>
              <w:t>SUFD</w:t>
            </w:r>
            <w:r w:rsidRPr="00662FF7">
              <w:t xml:space="preserve">-124950) </w:t>
            </w:r>
            <w:r>
              <w:t xml:space="preserve">актуализированы пп. </w:t>
            </w:r>
            <w:r w:rsidR="0010036B">
              <w:fldChar w:fldCharType="begin"/>
            </w:r>
            <w:r w:rsidR="0010036B">
              <w:instrText xml:space="preserve"> REF _Ref359516234 \r \h </w:instrText>
            </w:r>
            <w:r w:rsidR="0010036B">
              <w:fldChar w:fldCharType="separate"/>
            </w:r>
            <w:r w:rsidR="0092715F">
              <w:t>5.1.1</w:t>
            </w:r>
            <w:r w:rsidR="0010036B">
              <w:fldChar w:fldCharType="end"/>
            </w:r>
            <w:r w:rsidR="0010036B">
              <w:t>,</w:t>
            </w:r>
            <w:r w:rsidR="001D32DF">
              <w:t xml:space="preserve"> </w:t>
            </w:r>
            <w:r w:rsidR="001D32DF">
              <w:fldChar w:fldCharType="begin"/>
            </w:r>
            <w:r w:rsidR="001D32DF">
              <w:instrText xml:space="preserve"> REF _Ref359516403 \r \h </w:instrText>
            </w:r>
            <w:r w:rsidR="001D32DF">
              <w:fldChar w:fldCharType="separate"/>
            </w:r>
            <w:r w:rsidR="0092715F">
              <w:t>5.1.2</w:t>
            </w:r>
            <w:r w:rsidR="001D32DF">
              <w:fldChar w:fldCharType="end"/>
            </w:r>
            <w:r w:rsidR="00475B25">
              <w:t>.</w:t>
            </w:r>
          </w:p>
        </w:tc>
      </w:tr>
      <w:tr w:rsidR="00412DF7" w:rsidRPr="00D27160" w:rsidTr="00412DF7">
        <w:trPr>
          <w:trHeight w:val="20"/>
        </w:trPr>
        <w:tc>
          <w:tcPr>
            <w:tcW w:w="444" w:type="pct"/>
            <w:shd w:val="clear" w:color="auto" w:fill="auto"/>
          </w:tcPr>
          <w:p w:rsidR="00BD6E40" w:rsidRDefault="00BD6E40" w:rsidP="00412DF7">
            <w:pPr>
              <w:pStyle w:val="ASFKTablenorm"/>
              <w:ind w:left="57" w:right="57"/>
            </w:pPr>
            <w:r>
              <w:t>14.01</w:t>
            </w:r>
          </w:p>
        </w:tc>
        <w:tc>
          <w:tcPr>
            <w:tcW w:w="676" w:type="pct"/>
            <w:shd w:val="clear" w:color="auto" w:fill="auto"/>
          </w:tcPr>
          <w:p w:rsidR="00BD6E40" w:rsidRDefault="005A1DBB" w:rsidP="00412DF7">
            <w:pPr>
              <w:pStyle w:val="ASFKTablenorm"/>
              <w:ind w:left="57" w:right="57"/>
            </w:pPr>
            <w:r>
              <w:t>29</w:t>
            </w:r>
            <w:r w:rsidR="00BD6E40">
              <w:t>.12.2020</w:t>
            </w:r>
          </w:p>
        </w:tc>
        <w:tc>
          <w:tcPr>
            <w:tcW w:w="1016" w:type="pct"/>
            <w:shd w:val="clear" w:color="auto" w:fill="auto"/>
          </w:tcPr>
          <w:p w:rsidR="00BD6E40" w:rsidRDefault="00BD6E40" w:rsidP="00412DF7">
            <w:pPr>
              <w:pStyle w:val="ASFKTablenorm"/>
              <w:ind w:left="57" w:right="57"/>
            </w:pPr>
            <w:r>
              <w:t>Галкина Г.С.</w:t>
            </w:r>
          </w:p>
        </w:tc>
        <w:tc>
          <w:tcPr>
            <w:tcW w:w="2864" w:type="pct"/>
            <w:shd w:val="clear" w:color="auto" w:fill="auto"/>
          </w:tcPr>
          <w:p w:rsidR="00BD6E40" w:rsidRDefault="00BD6E40" w:rsidP="00412DF7">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18353A" w:rsidRDefault="0018353A" w:rsidP="00412DF7">
            <w:pPr>
              <w:pStyle w:val="ASFKTablenorm"/>
              <w:ind w:left="57" w:right="57"/>
            </w:pPr>
            <w:r>
              <w:t xml:space="preserve">В соответствии с </w:t>
            </w:r>
            <w:r w:rsidRPr="00412DF7">
              <w:rPr>
                <w:lang w:val="en-US"/>
              </w:rPr>
              <w:t>SUFD</w:t>
            </w:r>
            <w:r w:rsidRPr="00F27E6B">
              <w:t>-124577 (</w:t>
            </w:r>
            <w:r w:rsidRPr="00412DF7">
              <w:rPr>
                <w:lang w:val="en-US"/>
              </w:rPr>
              <w:t>SUFD</w:t>
            </w:r>
            <w:r w:rsidRPr="00F27E6B">
              <w:t xml:space="preserve">-125366) </w:t>
            </w:r>
            <w:r>
              <w:t>актуализирован</w:t>
            </w:r>
            <w:r w:rsidR="00D24236">
              <w:t>ы</w:t>
            </w:r>
            <w:r>
              <w:t xml:space="preserve"> </w:t>
            </w:r>
            <w:r w:rsidR="00D24236">
              <w:t>п</w:t>
            </w:r>
            <w:r>
              <w:t xml:space="preserve">п. </w:t>
            </w:r>
            <w:r>
              <w:fldChar w:fldCharType="begin"/>
            </w:r>
            <w:r>
              <w:instrText xml:space="preserve"> REF _Ref58711519 \r \h </w:instrText>
            </w:r>
            <w:r>
              <w:fldChar w:fldCharType="separate"/>
            </w:r>
            <w:r w:rsidR="0092715F">
              <w:t>5.5.1</w:t>
            </w:r>
            <w:r>
              <w:fldChar w:fldCharType="end"/>
            </w:r>
            <w:r w:rsidR="00D24236">
              <w:t xml:space="preserve">, </w:t>
            </w:r>
            <w:r w:rsidR="00D24236">
              <w:fldChar w:fldCharType="begin"/>
            </w:r>
            <w:r w:rsidR="00D24236">
              <w:instrText xml:space="preserve"> REF _Ref355695440 \r \h </w:instrText>
            </w:r>
            <w:r w:rsidR="00D24236">
              <w:fldChar w:fldCharType="separate"/>
            </w:r>
            <w:r w:rsidR="0092715F">
              <w:t>5.9.3</w:t>
            </w:r>
            <w:r w:rsidR="00D24236">
              <w:fldChar w:fldCharType="end"/>
            </w:r>
            <w:r w:rsidR="00D24236">
              <w:t>.</w:t>
            </w:r>
          </w:p>
          <w:p w:rsidR="005A1DBB" w:rsidRPr="005A1DBB" w:rsidRDefault="005A1DBB" w:rsidP="00412DF7">
            <w:pPr>
              <w:pStyle w:val="ASFKTablenorm"/>
              <w:ind w:left="57" w:right="57"/>
            </w:pPr>
            <w:r>
              <w:t xml:space="preserve">В соответствии с </w:t>
            </w:r>
            <w:r w:rsidRPr="00412DF7">
              <w:rPr>
                <w:lang w:val="en-US"/>
              </w:rPr>
              <w:t>SUFD</w:t>
            </w:r>
            <w:r w:rsidRPr="005A1DBB">
              <w:t>-125411 (</w:t>
            </w:r>
            <w:r w:rsidRPr="00412DF7">
              <w:rPr>
                <w:lang w:val="en-US"/>
              </w:rPr>
              <w:t>SUFD</w:t>
            </w:r>
            <w:r w:rsidRPr="005A1DBB">
              <w:t xml:space="preserve">-127584) </w:t>
            </w:r>
            <w:r>
              <w:t>актуализирован</w:t>
            </w:r>
            <w:r w:rsidR="00D9786C">
              <w:t>ы</w:t>
            </w:r>
            <w:r>
              <w:t xml:space="preserve"> </w:t>
            </w:r>
            <w:r w:rsidR="00D9786C">
              <w:t>п</w:t>
            </w:r>
            <w:r>
              <w:t>п.</w:t>
            </w:r>
            <w:r w:rsidR="0080762C">
              <w:t xml:space="preserve"> </w:t>
            </w:r>
            <w:r w:rsidR="0080762C">
              <w:fldChar w:fldCharType="begin"/>
            </w:r>
            <w:r w:rsidR="0080762C">
              <w:instrText xml:space="preserve"> REF _Ref359516234 \r \h </w:instrText>
            </w:r>
            <w:r w:rsidR="0080762C">
              <w:fldChar w:fldCharType="separate"/>
            </w:r>
            <w:r w:rsidR="0092715F">
              <w:t>5.1.1</w:t>
            </w:r>
            <w:r w:rsidR="0080762C">
              <w:fldChar w:fldCharType="end"/>
            </w:r>
            <w:r w:rsidR="0080762C">
              <w:t xml:space="preserve">, </w:t>
            </w:r>
            <w:r w:rsidR="0080762C">
              <w:fldChar w:fldCharType="begin"/>
            </w:r>
            <w:r w:rsidR="0080762C">
              <w:instrText xml:space="preserve"> REF _Ref359516403 \r \h </w:instrText>
            </w:r>
            <w:r w:rsidR="0080762C">
              <w:fldChar w:fldCharType="separate"/>
            </w:r>
            <w:r w:rsidR="0092715F">
              <w:t>5.1.2</w:t>
            </w:r>
            <w:r w:rsidR="0080762C">
              <w:fldChar w:fldCharType="end"/>
            </w:r>
            <w:r w:rsidR="0080762C">
              <w:t>,</w:t>
            </w:r>
            <w:r>
              <w:t xml:space="preserve"> </w:t>
            </w:r>
            <w:r>
              <w:fldChar w:fldCharType="begin"/>
            </w:r>
            <w:r>
              <w:instrText xml:space="preserve"> REF _Ref60179399 \r \h </w:instrText>
            </w:r>
            <w:r>
              <w:fldChar w:fldCharType="separate"/>
            </w:r>
            <w:r w:rsidR="0092715F">
              <w:t>5.4.1</w:t>
            </w:r>
            <w:r>
              <w:fldChar w:fldCharType="end"/>
            </w:r>
            <w:r w:rsidR="00D9786C">
              <w:t xml:space="preserve">, </w:t>
            </w:r>
            <w:r w:rsidR="00D9786C">
              <w:fldChar w:fldCharType="begin"/>
            </w:r>
            <w:r w:rsidR="00D9786C">
              <w:instrText xml:space="preserve"> REF _Ref468460868 \r \h </w:instrText>
            </w:r>
            <w:r w:rsidR="00D9786C">
              <w:fldChar w:fldCharType="separate"/>
            </w:r>
            <w:r w:rsidR="0092715F">
              <w:t>5.4.2</w:t>
            </w:r>
            <w:r w:rsidR="00D9786C">
              <w:fldChar w:fldCharType="end"/>
            </w:r>
            <w:r w:rsidR="00D9786C">
              <w:t>.</w:t>
            </w:r>
          </w:p>
        </w:tc>
      </w:tr>
      <w:tr w:rsidR="00412DF7" w:rsidRPr="00D27160" w:rsidTr="00412DF7">
        <w:trPr>
          <w:trHeight w:val="20"/>
        </w:trPr>
        <w:tc>
          <w:tcPr>
            <w:tcW w:w="444" w:type="pct"/>
            <w:shd w:val="clear" w:color="auto" w:fill="auto"/>
          </w:tcPr>
          <w:p w:rsidR="001E78AE" w:rsidRDefault="001E78AE" w:rsidP="00412DF7">
            <w:pPr>
              <w:pStyle w:val="ASFKTablenorm"/>
              <w:ind w:left="57" w:right="57"/>
            </w:pPr>
            <w:r>
              <w:t>15.00</w:t>
            </w:r>
          </w:p>
        </w:tc>
        <w:tc>
          <w:tcPr>
            <w:tcW w:w="676" w:type="pct"/>
            <w:shd w:val="clear" w:color="auto" w:fill="auto"/>
          </w:tcPr>
          <w:p w:rsidR="001E78AE" w:rsidRDefault="009D1A7E" w:rsidP="00412DF7">
            <w:pPr>
              <w:pStyle w:val="ASFKTablenorm"/>
              <w:ind w:left="57" w:right="57"/>
            </w:pPr>
            <w:r>
              <w:t>25.05</w:t>
            </w:r>
            <w:r w:rsidR="001E78AE">
              <w:t>.2021</w:t>
            </w:r>
          </w:p>
        </w:tc>
        <w:tc>
          <w:tcPr>
            <w:tcW w:w="1016" w:type="pct"/>
            <w:shd w:val="clear" w:color="auto" w:fill="auto"/>
          </w:tcPr>
          <w:p w:rsidR="001E78AE" w:rsidRDefault="001E78AE" w:rsidP="00412DF7">
            <w:pPr>
              <w:pStyle w:val="ASFKTablenorm"/>
              <w:ind w:left="57" w:right="57"/>
            </w:pPr>
            <w:r>
              <w:t>Сармосова А.В.</w:t>
            </w:r>
          </w:p>
        </w:tc>
        <w:tc>
          <w:tcPr>
            <w:tcW w:w="2864" w:type="pct"/>
            <w:shd w:val="clear" w:color="auto" w:fill="auto"/>
          </w:tcPr>
          <w:p w:rsidR="001E78AE" w:rsidRDefault="009D1A7E" w:rsidP="00412DF7">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1E78AE" w:rsidRPr="001516AF">
              <w:t>Версия ППО АСФК 32.</w:t>
            </w:r>
            <w:r w:rsidR="001E78AE">
              <w:t>7</w:t>
            </w:r>
            <w:r w:rsidR="001E78AE" w:rsidRPr="001516AF">
              <w:t>.0</w:t>
            </w:r>
            <w:r w:rsidR="001E78AE">
              <w:t>.</w:t>
            </w:r>
          </w:p>
          <w:p w:rsidR="001E78AE" w:rsidRDefault="001E78AE" w:rsidP="00412DF7">
            <w:pPr>
              <w:pStyle w:val="ASFKTablenorm"/>
              <w:ind w:left="57" w:right="57"/>
            </w:pPr>
            <w:r>
              <w:t xml:space="preserve">В соответствии с </w:t>
            </w:r>
            <w:r w:rsidRPr="00412DF7">
              <w:rPr>
                <w:lang w:val="en-US"/>
              </w:rPr>
              <w:t>SUFD</w:t>
            </w:r>
            <w:r w:rsidRPr="00934111">
              <w:t>-127200 (</w:t>
            </w:r>
            <w:r w:rsidRPr="00412DF7">
              <w:rPr>
                <w:lang w:val="en-US"/>
              </w:rPr>
              <w:t>SUFD</w:t>
            </w:r>
            <w:r w:rsidRPr="00934111">
              <w:t xml:space="preserve">-128431) </w:t>
            </w:r>
            <w:r>
              <w:t xml:space="preserve">актуализированы пп. </w:t>
            </w:r>
            <w:r>
              <w:fldChar w:fldCharType="begin"/>
            </w:r>
            <w:r>
              <w:instrText xml:space="preserve"> REF _Ref359516234 \r \h </w:instrText>
            </w:r>
            <w:r>
              <w:fldChar w:fldCharType="separate"/>
            </w:r>
            <w:r w:rsidR="0092715F">
              <w:t>5.1.1</w:t>
            </w:r>
            <w:r>
              <w:fldChar w:fldCharType="end"/>
            </w:r>
            <w:r>
              <w:t xml:space="preserve">, </w:t>
            </w:r>
            <w:r>
              <w:fldChar w:fldCharType="begin"/>
            </w:r>
            <w:r>
              <w:instrText xml:space="preserve"> REF _Ref359516403 \r \h </w:instrText>
            </w:r>
            <w:r>
              <w:fldChar w:fldCharType="separate"/>
            </w:r>
            <w:r w:rsidR="0092715F">
              <w:t>5.1.2</w:t>
            </w:r>
            <w:r>
              <w:fldChar w:fldCharType="end"/>
            </w:r>
            <w:r>
              <w:t>.</w:t>
            </w:r>
          </w:p>
        </w:tc>
      </w:tr>
      <w:tr w:rsidR="00B90051" w:rsidRPr="00D27160" w:rsidTr="00412DF7">
        <w:trPr>
          <w:trHeight w:val="20"/>
        </w:trPr>
        <w:tc>
          <w:tcPr>
            <w:tcW w:w="444" w:type="pct"/>
            <w:shd w:val="clear" w:color="auto" w:fill="auto"/>
          </w:tcPr>
          <w:p w:rsidR="00B90051" w:rsidRDefault="00B90051" w:rsidP="00412DF7">
            <w:pPr>
              <w:pStyle w:val="ASFKTablenorm"/>
              <w:ind w:left="57" w:right="57"/>
            </w:pPr>
            <w:r>
              <w:t>15.01</w:t>
            </w:r>
          </w:p>
        </w:tc>
        <w:tc>
          <w:tcPr>
            <w:tcW w:w="676" w:type="pct"/>
            <w:shd w:val="clear" w:color="auto" w:fill="auto"/>
          </w:tcPr>
          <w:p w:rsidR="00B90051" w:rsidRDefault="00B90051" w:rsidP="00412DF7">
            <w:pPr>
              <w:pStyle w:val="ASFKTablenorm"/>
              <w:ind w:left="57" w:right="57"/>
            </w:pPr>
            <w:r>
              <w:t>10.08.2021</w:t>
            </w:r>
          </w:p>
        </w:tc>
        <w:tc>
          <w:tcPr>
            <w:tcW w:w="1016" w:type="pct"/>
            <w:shd w:val="clear" w:color="auto" w:fill="auto"/>
          </w:tcPr>
          <w:p w:rsidR="00B90051" w:rsidRDefault="00B90051" w:rsidP="00412DF7">
            <w:pPr>
              <w:pStyle w:val="ASFKTablenorm"/>
              <w:ind w:left="57" w:right="57"/>
            </w:pPr>
            <w:r>
              <w:t>Сармосова А. В.</w:t>
            </w:r>
          </w:p>
        </w:tc>
        <w:tc>
          <w:tcPr>
            <w:tcW w:w="2864" w:type="pct"/>
            <w:shd w:val="clear" w:color="auto" w:fill="auto"/>
          </w:tcPr>
          <w:p w:rsidR="00B90051" w:rsidRDefault="00B90051" w:rsidP="00B90051">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B90051" w:rsidRPr="00180947" w:rsidRDefault="00B90051" w:rsidP="00B90051">
            <w:pPr>
              <w:pStyle w:val="ASFKTablenorm"/>
              <w:ind w:left="57" w:right="57"/>
            </w:pPr>
            <w:r>
              <w:t>Произведена замена термина «уровень секретности» на «уровень конфиденциальности».</w:t>
            </w:r>
          </w:p>
        </w:tc>
      </w:tr>
    </w:tbl>
    <w:p w:rsidR="00DC2CB6" w:rsidRPr="0018353A" w:rsidRDefault="00DC2CB6" w:rsidP="00DC6E3F">
      <w:pPr>
        <w:pStyle w:val="ASFKNormal"/>
      </w:pPr>
    </w:p>
    <w:p w:rsidR="007D04A9" w:rsidRPr="0018353A" w:rsidRDefault="007D04A9">
      <w:pPr>
        <w:pStyle w:val="ASFKNormal"/>
      </w:pPr>
    </w:p>
    <w:sectPr w:rsidR="007D04A9" w:rsidRPr="0018353A" w:rsidSect="0095462B">
      <w:headerReference w:type="default" r:id="rId320"/>
      <w:footerReference w:type="default" r:id="rId321"/>
      <w:pgSz w:w="11909" w:h="16834" w:code="9"/>
      <w:pgMar w:top="1134" w:right="567" w:bottom="851" w:left="1701" w:header="567" w:footer="284" w:gutter="0"/>
      <w:pgNumType w:start="2"/>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E39" w:rsidRDefault="00F25E39">
      <w:r>
        <w:separator/>
      </w:r>
    </w:p>
    <w:p w:rsidR="00F25E39" w:rsidRDefault="00F25E39"/>
  </w:endnote>
  <w:endnote w:type="continuationSeparator" w:id="0">
    <w:p w:rsidR="00F25E39" w:rsidRDefault="00F25E39">
      <w:r>
        <w:continuationSeparator/>
      </w:r>
    </w:p>
    <w:p w:rsidR="00F25E39" w:rsidRDefault="00F25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0E8" w:rsidRDefault="008C60E8" w:rsidP="00321853">
    <w:pPr>
      <w:pStyle w:val="ASFKTitulfooter"/>
    </w:pPr>
    <w:r>
      <w:t>2021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0E8" w:rsidRDefault="008C60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E39" w:rsidRDefault="00F25E39">
      <w:r>
        <w:separator/>
      </w:r>
    </w:p>
    <w:p w:rsidR="00F25E39" w:rsidRDefault="00F25E39"/>
  </w:footnote>
  <w:footnote w:type="continuationSeparator" w:id="0">
    <w:p w:rsidR="00F25E39" w:rsidRDefault="00F25E39">
      <w:r>
        <w:continuationSeparator/>
      </w:r>
    </w:p>
    <w:p w:rsidR="00F25E39" w:rsidRDefault="00F25E39"/>
  </w:footnote>
  <w:footnote w:id="1">
    <w:p w:rsidR="008C60E8" w:rsidRDefault="008C60E8"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8C60E8" w:rsidTr="00CD3E54">
      <w:tc>
        <w:tcPr>
          <w:tcW w:w="9854" w:type="dxa"/>
        </w:tcPr>
        <w:p w:rsidR="008C60E8" w:rsidRDefault="008C60E8" w:rsidP="00C605DA">
          <w:pPr>
            <w:pStyle w:val="ASFKTitulheader"/>
          </w:pPr>
          <w:r w:rsidRPr="007B49F3">
            <w:t>ФЕДЕРАЛЬНОЕ КАЗНАЧЕЙСТВО (КАЗНАЧЕ</w:t>
          </w:r>
          <w:r w:rsidRPr="00C605DA">
            <w:t>й</w:t>
          </w:r>
          <w:r w:rsidRPr="007B49F3">
            <w:t>СТВО РОССИИ)</w:t>
          </w:r>
        </w:p>
      </w:tc>
    </w:tr>
  </w:tbl>
  <w:p w:rsidR="008C60E8" w:rsidRPr="00B96499" w:rsidRDefault="008C60E8"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54"/>
      <w:gridCol w:w="6115"/>
      <w:gridCol w:w="1283"/>
    </w:tblGrid>
    <w:tr w:rsidR="008C60E8"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C60E8" w:rsidRPr="00725F8D" w:rsidRDefault="008C60E8">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C60E8" w:rsidRPr="00725F8D" w:rsidRDefault="006C1015">
          <w:pPr>
            <w:pStyle w:val="ASFKheader"/>
          </w:pPr>
          <w:fldSimple w:instr=" DOCPROPERTY  FullNameSystem  \* MERGEFORMAT ">
            <w:r w:rsidR="0092715F">
              <w:t>Автоматизированная система Федерального казначейства</w:t>
            </w:r>
          </w:fldSimple>
        </w:p>
      </w:tc>
    </w:tr>
    <w:tr w:rsidR="008C60E8" w:rsidTr="0095478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C60E8" w:rsidRPr="00725F8D" w:rsidRDefault="008C60E8">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C60E8" w:rsidRPr="00725F8D" w:rsidRDefault="006C1015">
          <w:pPr>
            <w:pStyle w:val="ASFKheader"/>
            <w:rPr>
              <w:highlight w:val="yellow"/>
            </w:rPr>
          </w:pPr>
          <w:fldSimple w:instr=" DOCPROPERTY  DocType  \* MERGEFORMAT ">
            <w:r w:rsidR="0092715F">
              <w:t>Обучающие материалы</w:t>
            </w:r>
          </w:fldSimple>
          <w:r w:rsidR="008C60E8">
            <w:t xml:space="preserve"> «</w:t>
          </w:r>
          <w:fldSimple w:instr=" DOCPROPERTY  DocName  \* MERGEFORMAT ">
            <w:r w:rsidR="0092715F">
              <w:t>Руководство по работе с «АРМ ГРБС»</w:t>
            </w:r>
          </w:fldSimple>
        </w:p>
      </w:tc>
    </w:tr>
    <w:tr w:rsidR="008C60E8" w:rsidTr="0095478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8C60E8" w:rsidRPr="00725F8D" w:rsidRDefault="008C60E8">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8C60E8" w:rsidRPr="00725F8D" w:rsidRDefault="006C1015" w:rsidP="00B90051">
          <w:pPr>
            <w:pStyle w:val="ASFKheader"/>
            <w:rPr>
              <w:lang w:val="en-US"/>
            </w:rPr>
          </w:pPr>
          <w:fldSimple w:instr=" DOCPROPERTY  DocCode  \* MERGEFORMAT ">
            <w:r w:rsidR="0092715F">
              <w:t>54819512.09.01,03.ОМ.002-15.01 1(2)</w:t>
            </w:r>
          </w:fldSimple>
        </w:p>
      </w:tc>
      <w:tc>
        <w:tcPr>
          <w:tcW w:w="658" w:type="pct"/>
          <w:tcBorders>
            <w:top w:val="single" w:sz="12" w:space="0" w:color="auto"/>
            <w:left w:val="single" w:sz="12" w:space="0" w:color="auto"/>
            <w:bottom w:val="single" w:sz="12" w:space="0" w:color="auto"/>
            <w:right w:val="single" w:sz="12" w:space="0" w:color="auto"/>
          </w:tcBorders>
          <w:hideMark/>
        </w:tcPr>
        <w:p w:rsidR="008C60E8" w:rsidRPr="00725F8D" w:rsidRDefault="008C60E8">
          <w:pPr>
            <w:pStyle w:val="ASFKheader"/>
          </w:pPr>
          <w:r w:rsidRPr="00725F8D">
            <w:t xml:space="preserve">Стр. </w:t>
          </w:r>
          <w:r w:rsidRPr="00725F8D">
            <w:fldChar w:fldCharType="begin"/>
          </w:r>
          <w:r w:rsidRPr="00725F8D">
            <w:instrText xml:space="preserve"> PAGE </w:instrText>
          </w:r>
          <w:r w:rsidRPr="00725F8D">
            <w:fldChar w:fldCharType="separate"/>
          </w:r>
          <w:r w:rsidR="0092715F">
            <w:rPr>
              <w:noProof/>
            </w:rPr>
            <w:t>12</w:t>
          </w:r>
          <w:r w:rsidRPr="00725F8D">
            <w:fldChar w:fldCharType="end"/>
          </w:r>
        </w:p>
      </w:tc>
    </w:tr>
  </w:tbl>
  <w:p w:rsidR="008C60E8" w:rsidRPr="00725F8D" w:rsidRDefault="008C60E8" w:rsidP="00B412A1">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2.75pt;height:12.75pt" o:bullet="t">
        <v:imagedata r:id="rId1" o:title="1"/>
      </v:shape>
    </w:pict>
  </w:numPicBullet>
  <w:numPicBullet w:numPicBulletId="1">
    <w:pict>
      <v:shape id="_x0000_i1040" type="#_x0000_t75" style="width:12pt;height:12.75pt" o:bullet="t">
        <v:imagedata r:id="rId2" o:title="3"/>
      </v:shape>
    </w:pict>
  </w:numPicBullet>
  <w:numPicBullet w:numPicBulletId="2">
    <w:pict>
      <v:shape id="_x0000_i1041" type="#_x0000_t75" style="width:15pt;height:11.25pt" o:bullet="t">
        <v:imagedata r:id="rId3" o:title=""/>
      </v:shape>
    </w:pict>
  </w:numPicBullet>
  <w:numPicBullet w:numPicBulletId="3">
    <w:pict>
      <v:shape id="_x0000_i1042" type="#_x0000_t75" style="width:15pt;height:12.75pt" o:bullet="t">
        <v:imagedata r:id="rId4" o:title=""/>
      </v:shape>
    </w:pict>
  </w:numPicBullet>
  <w:numPicBullet w:numPicBulletId="4">
    <w:pict>
      <v:shape id="_x0000_i1043" type="#_x0000_t75" style="width:20.25pt;height:17.25pt" o:bullet="t">
        <v:imagedata r:id="rId5" o:title=""/>
      </v:shape>
    </w:pict>
  </w:numPicBullet>
  <w:numPicBullet w:numPicBulletId="5">
    <w:pict>
      <v:shape id="_x0000_i1044" type="#_x0000_t75" style="width:18.75pt;height:17.25pt" o:bullet="t">
        <v:imagedata r:id="rId6" o:title=""/>
      </v:shape>
    </w:pict>
  </w:numPicBullet>
  <w:numPicBullet w:numPicBulletId="6">
    <w:pict>
      <v:shape id="_x0000_i1045" type="#_x0000_t75" style="width:9.75pt;height:10.5pt" o:bullet="t">
        <v:imagedata r:id="rId7" o:title=""/>
      </v:shape>
    </w:pict>
  </w:numPicBullet>
  <w:numPicBullet w:numPicBulletId="7">
    <w:pict>
      <v:shape id="_x0000_i1046" type="#_x0000_t75" style="width:9pt;height:9pt" o:bullet="t">
        <v:imagedata r:id="rId8" o:title="BD15135_"/>
      </v:shape>
    </w:pict>
  </w:numPicBullet>
  <w:numPicBullet w:numPicBulletId="8">
    <w:pict>
      <v:shape id="_x0000_i1047" type="#_x0000_t75" style="width:15pt;height:15pt" o:bullet="t">
        <v:imagedata r:id="rId9" o:title="Snap31"/>
      </v:shape>
    </w:pict>
  </w:numPicBullet>
  <w:numPicBullet w:numPicBulletId="9">
    <w:pict>
      <v:shape id="_x0000_i1048" type="#_x0000_t75" style="width:15pt;height:15pt" o:bullet="t">
        <v:imagedata r:id="rId10" o:title="Snap33"/>
      </v:shape>
    </w:pict>
  </w:numPicBullet>
  <w:numPicBullet w:numPicBulletId="10">
    <w:pict>
      <v:shape id="_x0000_i1049" type="#_x0000_t75" style="width:12.75pt;height:12pt" o:bullet="t">
        <v:imagedata r:id="rId11" o:title="для обзора"/>
      </v:shape>
    </w:pict>
  </w:numPicBullet>
  <w:numPicBullet w:numPicBulletId="11">
    <w:pict>
      <v:shape id="_x0000_i1050" type="#_x0000_t75" style="width:15pt;height:14.25pt" o:bullet="t">
        <v:imagedata r:id="rId12" o:title="1"/>
      </v:shape>
    </w:pict>
  </w:numPicBullet>
  <w:numPicBullet w:numPicBulletId="12">
    <w:pict>
      <v:shape id="_x0000_i1051" type="#_x0000_t75" style="width:15pt;height:14.25pt" o:bullet="t">
        <v:imagedata r:id="rId13" o:title="2"/>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40"/>
  </w:num>
  <w:num w:numId="3">
    <w:abstractNumId w:val="27"/>
  </w:num>
  <w:num w:numId="4">
    <w:abstractNumId w:val="25"/>
  </w:num>
  <w:num w:numId="5">
    <w:abstractNumId w:val="35"/>
  </w:num>
  <w:num w:numId="6">
    <w:abstractNumId w:val="11"/>
  </w:num>
  <w:num w:numId="7">
    <w:abstractNumId w:val="10"/>
  </w:num>
  <w:num w:numId="8">
    <w:abstractNumId w:val="21"/>
  </w:num>
  <w:num w:numId="9">
    <w:abstractNumId w:val="12"/>
  </w:num>
  <w:num w:numId="10">
    <w:abstractNumId w:val="13"/>
  </w:num>
  <w:num w:numId="11">
    <w:abstractNumId w:val="18"/>
  </w:num>
  <w:num w:numId="12">
    <w:abstractNumId w:val="23"/>
  </w:num>
  <w:num w:numId="13">
    <w:abstractNumId w:val="33"/>
  </w:num>
  <w:num w:numId="14">
    <w:abstractNumId w:val="1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num>
  <w:num w:numId="64">
    <w:abstractNumId w:val="36"/>
  </w:num>
  <w:num w:numId="65">
    <w:abstractNumId w:val="38"/>
  </w:num>
  <w:num w:numId="66">
    <w:abstractNumId w:val="28"/>
  </w:num>
  <w:num w:numId="67">
    <w:abstractNumId w:val="20"/>
  </w:num>
  <w:num w:numId="68">
    <w:abstractNumId w:val="29"/>
  </w:num>
  <w:num w:numId="69">
    <w:abstractNumId w:val="24"/>
  </w:num>
  <w:num w:numId="70">
    <w:abstractNumId w:val="16"/>
  </w:num>
  <w:num w:numId="71">
    <w:abstractNumId w:val="32"/>
  </w:num>
  <w:num w:numId="72">
    <w:abstractNumId w:val="34"/>
  </w:num>
  <w:num w:numId="73">
    <w:abstractNumId w:val="14"/>
  </w:num>
  <w:num w:numId="74">
    <w:abstractNumId w:val="39"/>
  </w:num>
  <w:num w:numId="75">
    <w:abstractNumId w:val="26"/>
  </w:num>
  <w:num w:numId="76">
    <w:abstractNumId w:val="19"/>
  </w:num>
  <w:num w:numId="77">
    <w:abstractNumId w:val="31"/>
  </w:num>
  <w:num w:numId="78">
    <w:abstractNumId w:val="30"/>
  </w:num>
  <w:num w:numId="79">
    <w:abstractNumId w:val="37"/>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3FF"/>
    <w:rsid w:val="0001341A"/>
    <w:rsid w:val="0001348B"/>
    <w:rsid w:val="00014222"/>
    <w:rsid w:val="000157DE"/>
    <w:rsid w:val="0001602B"/>
    <w:rsid w:val="00016FB6"/>
    <w:rsid w:val="0002021E"/>
    <w:rsid w:val="0002082E"/>
    <w:rsid w:val="000225A3"/>
    <w:rsid w:val="00022E82"/>
    <w:rsid w:val="00023466"/>
    <w:rsid w:val="00027EE7"/>
    <w:rsid w:val="00030259"/>
    <w:rsid w:val="00031E30"/>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4CB3"/>
    <w:rsid w:val="0005567D"/>
    <w:rsid w:val="000568E0"/>
    <w:rsid w:val="0005718D"/>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7A06"/>
    <w:rsid w:val="00077B90"/>
    <w:rsid w:val="00077EB6"/>
    <w:rsid w:val="000805AC"/>
    <w:rsid w:val="000809CB"/>
    <w:rsid w:val="000824CA"/>
    <w:rsid w:val="000841A1"/>
    <w:rsid w:val="00084763"/>
    <w:rsid w:val="00085C0B"/>
    <w:rsid w:val="00086199"/>
    <w:rsid w:val="000864B6"/>
    <w:rsid w:val="00086BD3"/>
    <w:rsid w:val="00087443"/>
    <w:rsid w:val="00087848"/>
    <w:rsid w:val="000924AD"/>
    <w:rsid w:val="00092976"/>
    <w:rsid w:val="00092CCF"/>
    <w:rsid w:val="00094211"/>
    <w:rsid w:val="0009449B"/>
    <w:rsid w:val="0009567E"/>
    <w:rsid w:val="00095992"/>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B7BCC"/>
    <w:rsid w:val="000C088B"/>
    <w:rsid w:val="000C2791"/>
    <w:rsid w:val="000C29D4"/>
    <w:rsid w:val="000C2EB1"/>
    <w:rsid w:val="000C3BCF"/>
    <w:rsid w:val="000C7EE6"/>
    <w:rsid w:val="000D0898"/>
    <w:rsid w:val="000D1AB6"/>
    <w:rsid w:val="000D1ABD"/>
    <w:rsid w:val="000D2BE7"/>
    <w:rsid w:val="000D3380"/>
    <w:rsid w:val="000D4EB9"/>
    <w:rsid w:val="000D631C"/>
    <w:rsid w:val="000D684C"/>
    <w:rsid w:val="000D735D"/>
    <w:rsid w:val="000E0478"/>
    <w:rsid w:val="000E0DA0"/>
    <w:rsid w:val="000E0EF4"/>
    <w:rsid w:val="000E1C7E"/>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673B"/>
    <w:rsid w:val="000F7502"/>
    <w:rsid w:val="000F78C0"/>
    <w:rsid w:val="0010022B"/>
    <w:rsid w:val="0010036B"/>
    <w:rsid w:val="001003D4"/>
    <w:rsid w:val="00100C56"/>
    <w:rsid w:val="00100DE1"/>
    <w:rsid w:val="001010D1"/>
    <w:rsid w:val="0010252B"/>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22DC"/>
    <w:rsid w:val="00142A4D"/>
    <w:rsid w:val="00143043"/>
    <w:rsid w:val="001458E1"/>
    <w:rsid w:val="00145A5A"/>
    <w:rsid w:val="00146405"/>
    <w:rsid w:val="001468D7"/>
    <w:rsid w:val="00146AE7"/>
    <w:rsid w:val="00146F36"/>
    <w:rsid w:val="00150C9E"/>
    <w:rsid w:val="00151F5C"/>
    <w:rsid w:val="00152F39"/>
    <w:rsid w:val="00153816"/>
    <w:rsid w:val="00153E3C"/>
    <w:rsid w:val="00153EB0"/>
    <w:rsid w:val="0015423E"/>
    <w:rsid w:val="00155684"/>
    <w:rsid w:val="00155C20"/>
    <w:rsid w:val="00157620"/>
    <w:rsid w:val="00157FF1"/>
    <w:rsid w:val="001600BD"/>
    <w:rsid w:val="0016054F"/>
    <w:rsid w:val="00161256"/>
    <w:rsid w:val="0016164B"/>
    <w:rsid w:val="001622A0"/>
    <w:rsid w:val="00162C2B"/>
    <w:rsid w:val="001649C5"/>
    <w:rsid w:val="00164C48"/>
    <w:rsid w:val="001670F0"/>
    <w:rsid w:val="00171B9A"/>
    <w:rsid w:val="00172547"/>
    <w:rsid w:val="00174271"/>
    <w:rsid w:val="0017548A"/>
    <w:rsid w:val="00175D2A"/>
    <w:rsid w:val="00175E67"/>
    <w:rsid w:val="00176454"/>
    <w:rsid w:val="001769CB"/>
    <w:rsid w:val="001771E5"/>
    <w:rsid w:val="0017751B"/>
    <w:rsid w:val="001812A9"/>
    <w:rsid w:val="00181AF8"/>
    <w:rsid w:val="00182C5C"/>
    <w:rsid w:val="00182DF4"/>
    <w:rsid w:val="0018353A"/>
    <w:rsid w:val="00183B08"/>
    <w:rsid w:val="00185D21"/>
    <w:rsid w:val="00186648"/>
    <w:rsid w:val="001871D3"/>
    <w:rsid w:val="0019053B"/>
    <w:rsid w:val="00190ABD"/>
    <w:rsid w:val="0019207A"/>
    <w:rsid w:val="00192604"/>
    <w:rsid w:val="00192AD8"/>
    <w:rsid w:val="00194A79"/>
    <w:rsid w:val="00195DDA"/>
    <w:rsid w:val="001965B5"/>
    <w:rsid w:val="001970F3"/>
    <w:rsid w:val="00197B13"/>
    <w:rsid w:val="00197FEE"/>
    <w:rsid w:val="001A068D"/>
    <w:rsid w:val="001A09AD"/>
    <w:rsid w:val="001A19FC"/>
    <w:rsid w:val="001A1E17"/>
    <w:rsid w:val="001A2DCE"/>
    <w:rsid w:val="001A3640"/>
    <w:rsid w:val="001A46A4"/>
    <w:rsid w:val="001A4B85"/>
    <w:rsid w:val="001A4BC0"/>
    <w:rsid w:val="001A4EC0"/>
    <w:rsid w:val="001A5F51"/>
    <w:rsid w:val="001A71C4"/>
    <w:rsid w:val="001B1CC7"/>
    <w:rsid w:val="001B218C"/>
    <w:rsid w:val="001B258B"/>
    <w:rsid w:val="001B28F7"/>
    <w:rsid w:val="001B3B50"/>
    <w:rsid w:val="001B425D"/>
    <w:rsid w:val="001B591E"/>
    <w:rsid w:val="001C04B8"/>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32DF"/>
    <w:rsid w:val="001D44A5"/>
    <w:rsid w:val="001D6E21"/>
    <w:rsid w:val="001E0E64"/>
    <w:rsid w:val="001E0F7B"/>
    <w:rsid w:val="001E1DEC"/>
    <w:rsid w:val="001E22B3"/>
    <w:rsid w:val="001E2F7E"/>
    <w:rsid w:val="001E314B"/>
    <w:rsid w:val="001E4646"/>
    <w:rsid w:val="001E4E15"/>
    <w:rsid w:val="001E5927"/>
    <w:rsid w:val="001E78AE"/>
    <w:rsid w:val="001E7CEC"/>
    <w:rsid w:val="001F17A6"/>
    <w:rsid w:val="001F20AD"/>
    <w:rsid w:val="001F222F"/>
    <w:rsid w:val="001F30EC"/>
    <w:rsid w:val="001F41A4"/>
    <w:rsid w:val="001F439F"/>
    <w:rsid w:val="001F4E88"/>
    <w:rsid w:val="001F4F0E"/>
    <w:rsid w:val="001F6A1C"/>
    <w:rsid w:val="001F71C5"/>
    <w:rsid w:val="00201154"/>
    <w:rsid w:val="002022C8"/>
    <w:rsid w:val="00202320"/>
    <w:rsid w:val="0020278F"/>
    <w:rsid w:val="00202F40"/>
    <w:rsid w:val="00203329"/>
    <w:rsid w:val="0020415C"/>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5A4"/>
    <w:rsid w:val="00237A20"/>
    <w:rsid w:val="0024033C"/>
    <w:rsid w:val="0024038F"/>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74A"/>
    <w:rsid w:val="00260459"/>
    <w:rsid w:val="00262A46"/>
    <w:rsid w:val="0026338F"/>
    <w:rsid w:val="0026387A"/>
    <w:rsid w:val="00264BC9"/>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56AC"/>
    <w:rsid w:val="0029630E"/>
    <w:rsid w:val="00296D4E"/>
    <w:rsid w:val="002A0422"/>
    <w:rsid w:val="002A09C2"/>
    <w:rsid w:val="002A2A3D"/>
    <w:rsid w:val="002A2AB1"/>
    <w:rsid w:val="002A2E9D"/>
    <w:rsid w:val="002A5FDC"/>
    <w:rsid w:val="002B155C"/>
    <w:rsid w:val="002B15C9"/>
    <w:rsid w:val="002B1E60"/>
    <w:rsid w:val="002B1F3E"/>
    <w:rsid w:val="002B3716"/>
    <w:rsid w:val="002B393E"/>
    <w:rsid w:val="002B65E1"/>
    <w:rsid w:val="002B6D5D"/>
    <w:rsid w:val="002B746F"/>
    <w:rsid w:val="002B7962"/>
    <w:rsid w:val="002C0490"/>
    <w:rsid w:val="002C2412"/>
    <w:rsid w:val="002C35C0"/>
    <w:rsid w:val="002C4341"/>
    <w:rsid w:val="002C506B"/>
    <w:rsid w:val="002C5297"/>
    <w:rsid w:val="002C66B3"/>
    <w:rsid w:val="002C6BB6"/>
    <w:rsid w:val="002D19CC"/>
    <w:rsid w:val="002D1BC8"/>
    <w:rsid w:val="002D1ECF"/>
    <w:rsid w:val="002D3591"/>
    <w:rsid w:val="002D3A9B"/>
    <w:rsid w:val="002D6914"/>
    <w:rsid w:val="002D7E2B"/>
    <w:rsid w:val="002E101B"/>
    <w:rsid w:val="002E1601"/>
    <w:rsid w:val="002E1839"/>
    <w:rsid w:val="002E2203"/>
    <w:rsid w:val="002E2C20"/>
    <w:rsid w:val="002E5C08"/>
    <w:rsid w:val="002E5CC0"/>
    <w:rsid w:val="002E5EDE"/>
    <w:rsid w:val="002E7624"/>
    <w:rsid w:val="002F01ED"/>
    <w:rsid w:val="002F1666"/>
    <w:rsid w:val="002F1A22"/>
    <w:rsid w:val="002F308A"/>
    <w:rsid w:val="002F3CF2"/>
    <w:rsid w:val="002F3E48"/>
    <w:rsid w:val="002F5558"/>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07734"/>
    <w:rsid w:val="0031081C"/>
    <w:rsid w:val="0031216B"/>
    <w:rsid w:val="00315BDD"/>
    <w:rsid w:val="00316F91"/>
    <w:rsid w:val="00321853"/>
    <w:rsid w:val="003221AE"/>
    <w:rsid w:val="003228C1"/>
    <w:rsid w:val="0032292E"/>
    <w:rsid w:val="00323C22"/>
    <w:rsid w:val="003249AE"/>
    <w:rsid w:val="00325AC0"/>
    <w:rsid w:val="003305E6"/>
    <w:rsid w:val="00330628"/>
    <w:rsid w:val="003309BB"/>
    <w:rsid w:val="00332744"/>
    <w:rsid w:val="003341D1"/>
    <w:rsid w:val="00334874"/>
    <w:rsid w:val="00335025"/>
    <w:rsid w:val="00335BEC"/>
    <w:rsid w:val="00336320"/>
    <w:rsid w:val="00336F5F"/>
    <w:rsid w:val="003372E7"/>
    <w:rsid w:val="00343439"/>
    <w:rsid w:val="0034355B"/>
    <w:rsid w:val="003436DD"/>
    <w:rsid w:val="00344EF7"/>
    <w:rsid w:val="00345377"/>
    <w:rsid w:val="003458AC"/>
    <w:rsid w:val="00346B86"/>
    <w:rsid w:val="00346CDA"/>
    <w:rsid w:val="00347D2A"/>
    <w:rsid w:val="00350358"/>
    <w:rsid w:val="0035150B"/>
    <w:rsid w:val="00351CCE"/>
    <w:rsid w:val="00354B8D"/>
    <w:rsid w:val="003560F8"/>
    <w:rsid w:val="003574B9"/>
    <w:rsid w:val="00360DD0"/>
    <w:rsid w:val="00363C38"/>
    <w:rsid w:val="00365556"/>
    <w:rsid w:val="003657DC"/>
    <w:rsid w:val="003664E7"/>
    <w:rsid w:val="00370165"/>
    <w:rsid w:val="003706C4"/>
    <w:rsid w:val="003711B6"/>
    <w:rsid w:val="0037134D"/>
    <w:rsid w:val="003730B1"/>
    <w:rsid w:val="003736EF"/>
    <w:rsid w:val="00374350"/>
    <w:rsid w:val="00374F48"/>
    <w:rsid w:val="00375783"/>
    <w:rsid w:val="00375AB6"/>
    <w:rsid w:val="00375DB4"/>
    <w:rsid w:val="00376094"/>
    <w:rsid w:val="003763D1"/>
    <w:rsid w:val="00380B2B"/>
    <w:rsid w:val="003814C6"/>
    <w:rsid w:val="00381A4C"/>
    <w:rsid w:val="00381C18"/>
    <w:rsid w:val="00381F4F"/>
    <w:rsid w:val="003821FB"/>
    <w:rsid w:val="00382C59"/>
    <w:rsid w:val="00383B3A"/>
    <w:rsid w:val="00383D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A6E"/>
    <w:rsid w:val="003A28E5"/>
    <w:rsid w:val="003A4103"/>
    <w:rsid w:val="003A43D0"/>
    <w:rsid w:val="003A5624"/>
    <w:rsid w:val="003A5EC0"/>
    <w:rsid w:val="003B0B43"/>
    <w:rsid w:val="003B26F2"/>
    <w:rsid w:val="003B5663"/>
    <w:rsid w:val="003B615A"/>
    <w:rsid w:val="003C6DE9"/>
    <w:rsid w:val="003C7CC3"/>
    <w:rsid w:val="003D00DA"/>
    <w:rsid w:val="003D034E"/>
    <w:rsid w:val="003D17A3"/>
    <w:rsid w:val="003D3333"/>
    <w:rsid w:val="003D4D14"/>
    <w:rsid w:val="003D667C"/>
    <w:rsid w:val="003D6BD0"/>
    <w:rsid w:val="003E119B"/>
    <w:rsid w:val="003E19B1"/>
    <w:rsid w:val="003E1B42"/>
    <w:rsid w:val="003E2D65"/>
    <w:rsid w:val="003E32B8"/>
    <w:rsid w:val="003E4298"/>
    <w:rsid w:val="003E57BA"/>
    <w:rsid w:val="003E6B5A"/>
    <w:rsid w:val="003E703D"/>
    <w:rsid w:val="003E7202"/>
    <w:rsid w:val="003F21C8"/>
    <w:rsid w:val="003F2F11"/>
    <w:rsid w:val="003F309B"/>
    <w:rsid w:val="003F3147"/>
    <w:rsid w:val="003F4180"/>
    <w:rsid w:val="003F53EC"/>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2DF7"/>
    <w:rsid w:val="00413CAB"/>
    <w:rsid w:val="00414159"/>
    <w:rsid w:val="00415355"/>
    <w:rsid w:val="00416DF7"/>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30A9"/>
    <w:rsid w:val="004440C9"/>
    <w:rsid w:val="00446611"/>
    <w:rsid w:val="004472F4"/>
    <w:rsid w:val="00447913"/>
    <w:rsid w:val="00451E6A"/>
    <w:rsid w:val="00453A3A"/>
    <w:rsid w:val="00460947"/>
    <w:rsid w:val="00460FFA"/>
    <w:rsid w:val="00461C83"/>
    <w:rsid w:val="004634FA"/>
    <w:rsid w:val="00465740"/>
    <w:rsid w:val="00465914"/>
    <w:rsid w:val="00466BD6"/>
    <w:rsid w:val="00466E08"/>
    <w:rsid w:val="00466EDB"/>
    <w:rsid w:val="00467359"/>
    <w:rsid w:val="0046798D"/>
    <w:rsid w:val="004700E2"/>
    <w:rsid w:val="00470A95"/>
    <w:rsid w:val="00471C84"/>
    <w:rsid w:val="00472019"/>
    <w:rsid w:val="00472C7A"/>
    <w:rsid w:val="0047317B"/>
    <w:rsid w:val="00473684"/>
    <w:rsid w:val="0047438D"/>
    <w:rsid w:val="00475B25"/>
    <w:rsid w:val="00476519"/>
    <w:rsid w:val="00477AE4"/>
    <w:rsid w:val="00480913"/>
    <w:rsid w:val="0048191A"/>
    <w:rsid w:val="00481EAC"/>
    <w:rsid w:val="004828B8"/>
    <w:rsid w:val="00482B17"/>
    <w:rsid w:val="00483233"/>
    <w:rsid w:val="00485C94"/>
    <w:rsid w:val="00486632"/>
    <w:rsid w:val="0048714B"/>
    <w:rsid w:val="00487203"/>
    <w:rsid w:val="00487AB6"/>
    <w:rsid w:val="00487BE9"/>
    <w:rsid w:val="004908BF"/>
    <w:rsid w:val="0049156D"/>
    <w:rsid w:val="004931EF"/>
    <w:rsid w:val="00493AD1"/>
    <w:rsid w:val="00493ADE"/>
    <w:rsid w:val="00494309"/>
    <w:rsid w:val="004944A2"/>
    <w:rsid w:val="0049491E"/>
    <w:rsid w:val="004955DD"/>
    <w:rsid w:val="0049636A"/>
    <w:rsid w:val="004968AB"/>
    <w:rsid w:val="004968EF"/>
    <w:rsid w:val="00496BA4"/>
    <w:rsid w:val="004A0D99"/>
    <w:rsid w:val="004A0DBD"/>
    <w:rsid w:val="004A1994"/>
    <w:rsid w:val="004A363E"/>
    <w:rsid w:val="004A40D5"/>
    <w:rsid w:val="004A69F3"/>
    <w:rsid w:val="004B0924"/>
    <w:rsid w:val="004B254F"/>
    <w:rsid w:val="004B5266"/>
    <w:rsid w:val="004B76C4"/>
    <w:rsid w:val="004B784C"/>
    <w:rsid w:val="004B7903"/>
    <w:rsid w:val="004C0FE9"/>
    <w:rsid w:val="004C11B4"/>
    <w:rsid w:val="004C1692"/>
    <w:rsid w:val="004C1A14"/>
    <w:rsid w:val="004C23F7"/>
    <w:rsid w:val="004C2CE4"/>
    <w:rsid w:val="004C33DF"/>
    <w:rsid w:val="004C33F5"/>
    <w:rsid w:val="004C3AFD"/>
    <w:rsid w:val="004C5666"/>
    <w:rsid w:val="004C7C85"/>
    <w:rsid w:val="004C7F01"/>
    <w:rsid w:val="004D10E8"/>
    <w:rsid w:val="004D19D1"/>
    <w:rsid w:val="004D1AF0"/>
    <w:rsid w:val="004D223A"/>
    <w:rsid w:val="004D2416"/>
    <w:rsid w:val="004D3356"/>
    <w:rsid w:val="004D3FB1"/>
    <w:rsid w:val="004D52B1"/>
    <w:rsid w:val="004D52E2"/>
    <w:rsid w:val="004D5484"/>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597"/>
    <w:rsid w:val="00507BDB"/>
    <w:rsid w:val="0051038B"/>
    <w:rsid w:val="00510F20"/>
    <w:rsid w:val="005111B9"/>
    <w:rsid w:val="00512E7F"/>
    <w:rsid w:val="0051543E"/>
    <w:rsid w:val="00516284"/>
    <w:rsid w:val="0051642D"/>
    <w:rsid w:val="00520047"/>
    <w:rsid w:val="005200FF"/>
    <w:rsid w:val="00520104"/>
    <w:rsid w:val="00521DAB"/>
    <w:rsid w:val="00523C20"/>
    <w:rsid w:val="00524144"/>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881"/>
    <w:rsid w:val="00570DE5"/>
    <w:rsid w:val="005719B1"/>
    <w:rsid w:val="00571CBF"/>
    <w:rsid w:val="0057247A"/>
    <w:rsid w:val="00572DD0"/>
    <w:rsid w:val="00572E17"/>
    <w:rsid w:val="00572E99"/>
    <w:rsid w:val="00573FB5"/>
    <w:rsid w:val="00574A2A"/>
    <w:rsid w:val="00574C42"/>
    <w:rsid w:val="00575972"/>
    <w:rsid w:val="00575985"/>
    <w:rsid w:val="00575CF4"/>
    <w:rsid w:val="00575EF7"/>
    <w:rsid w:val="0057704F"/>
    <w:rsid w:val="00581CAB"/>
    <w:rsid w:val="00582FE5"/>
    <w:rsid w:val="00584CE2"/>
    <w:rsid w:val="00585452"/>
    <w:rsid w:val="0058549C"/>
    <w:rsid w:val="00585706"/>
    <w:rsid w:val="00585DA5"/>
    <w:rsid w:val="00585FEB"/>
    <w:rsid w:val="005876FE"/>
    <w:rsid w:val="005918CE"/>
    <w:rsid w:val="005937CE"/>
    <w:rsid w:val="00593C4D"/>
    <w:rsid w:val="005945D4"/>
    <w:rsid w:val="00595CE6"/>
    <w:rsid w:val="00595E6D"/>
    <w:rsid w:val="005977AA"/>
    <w:rsid w:val="005A1DBB"/>
    <w:rsid w:val="005A1F9B"/>
    <w:rsid w:val="005A2239"/>
    <w:rsid w:val="005A2999"/>
    <w:rsid w:val="005A2C6F"/>
    <w:rsid w:val="005A2F16"/>
    <w:rsid w:val="005A519D"/>
    <w:rsid w:val="005A63F2"/>
    <w:rsid w:val="005A66A4"/>
    <w:rsid w:val="005A75A1"/>
    <w:rsid w:val="005A75E6"/>
    <w:rsid w:val="005B1936"/>
    <w:rsid w:val="005B2958"/>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08F"/>
    <w:rsid w:val="005C5C64"/>
    <w:rsid w:val="005C7956"/>
    <w:rsid w:val="005C7EB5"/>
    <w:rsid w:val="005D0C9F"/>
    <w:rsid w:val="005D192E"/>
    <w:rsid w:val="005D1D2E"/>
    <w:rsid w:val="005D2F0D"/>
    <w:rsid w:val="005D57F8"/>
    <w:rsid w:val="005D594F"/>
    <w:rsid w:val="005D5B4D"/>
    <w:rsid w:val="005D65AD"/>
    <w:rsid w:val="005D671D"/>
    <w:rsid w:val="005D69D4"/>
    <w:rsid w:val="005D7622"/>
    <w:rsid w:val="005D76BF"/>
    <w:rsid w:val="005D76F1"/>
    <w:rsid w:val="005E002D"/>
    <w:rsid w:val="005E030E"/>
    <w:rsid w:val="005E1F5C"/>
    <w:rsid w:val="005E2BB2"/>
    <w:rsid w:val="005E3909"/>
    <w:rsid w:val="005E4B18"/>
    <w:rsid w:val="005E6A70"/>
    <w:rsid w:val="005E78E7"/>
    <w:rsid w:val="005E7971"/>
    <w:rsid w:val="005F05BF"/>
    <w:rsid w:val="005F157E"/>
    <w:rsid w:val="005F1EC3"/>
    <w:rsid w:val="005F2382"/>
    <w:rsid w:val="005F3192"/>
    <w:rsid w:val="005F32D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A2E"/>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7644"/>
    <w:rsid w:val="0064058C"/>
    <w:rsid w:val="00640D22"/>
    <w:rsid w:val="006412A9"/>
    <w:rsid w:val="006418FD"/>
    <w:rsid w:val="006422F8"/>
    <w:rsid w:val="00642517"/>
    <w:rsid w:val="00642CEF"/>
    <w:rsid w:val="00643329"/>
    <w:rsid w:val="00644EEE"/>
    <w:rsid w:val="00644FF2"/>
    <w:rsid w:val="0064527A"/>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2FF7"/>
    <w:rsid w:val="006638CC"/>
    <w:rsid w:val="006644E7"/>
    <w:rsid w:val="00664CC7"/>
    <w:rsid w:val="00664ED1"/>
    <w:rsid w:val="006652BF"/>
    <w:rsid w:val="006673BB"/>
    <w:rsid w:val="006706C7"/>
    <w:rsid w:val="00670C4A"/>
    <w:rsid w:val="0067389A"/>
    <w:rsid w:val="00674096"/>
    <w:rsid w:val="00675BAE"/>
    <w:rsid w:val="00676E7A"/>
    <w:rsid w:val="006774E3"/>
    <w:rsid w:val="00677BB4"/>
    <w:rsid w:val="00677F9C"/>
    <w:rsid w:val="006803F8"/>
    <w:rsid w:val="00680F14"/>
    <w:rsid w:val="0068369A"/>
    <w:rsid w:val="00685F3D"/>
    <w:rsid w:val="00686B1D"/>
    <w:rsid w:val="00687819"/>
    <w:rsid w:val="00692209"/>
    <w:rsid w:val="00694335"/>
    <w:rsid w:val="00694C8E"/>
    <w:rsid w:val="00695C8F"/>
    <w:rsid w:val="006975B9"/>
    <w:rsid w:val="006A0A90"/>
    <w:rsid w:val="006A1690"/>
    <w:rsid w:val="006A1847"/>
    <w:rsid w:val="006A4F30"/>
    <w:rsid w:val="006A561E"/>
    <w:rsid w:val="006A7D72"/>
    <w:rsid w:val="006B1A66"/>
    <w:rsid w:val="006B2B57"/>
    <w:rsid w:val="006B3403"/>
    <w:rsid w:val="006B3592"/>
    <w:rsid w:val="006B3DA9"/>
    <w:rsid w:val="006B5C89"/>
    <w:rsid w:val="006B78DF"/>
    <w:rsid w:val="006C085F"/>
    <w:rsid w:val="006C1015"/>
    <w:rsid w:val="006C1F72"/>
    <w:rsid w:val="006C43D9"/>
    <w:rsid w:val="006C45EA"/>
    <w:rsid w:val="006C51A7"/>
    <w:rsid w:val="006C5730"/>
    <w:rsid w:val="006D01D2"/>
    <w:rsid w:val="006D0221"/>
    <w:rsid w:val="006D4643"/>
    <w:rsid w:val="006D55FF"/>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1936"/>
    <w:rsid w:val="007140C6"/>
    <w:rsid w:val="00714244"/>
    <w:rsid w:val="00714DEB"/>
    <w:rsid w:val="00715868"/>
    <w:rsid w:val="0071684F"/>
    <w:rsid w:val="00717E9E"/>
    <w:rsid w:val="0072062F"/>
    <w:rsid w:val="00720D20"/>
    <w:rsid w:val="00722AE5"/>
    <w:rsid w:val="00722D8E"/>
    <w:rsid w:val="00723644"/>
    <w:rsid w:val="00723B25"/>
    <w:rsid w:val="007249BA"/>
    <w:rsid w:val="00725F8D"/>
    <w:rsid w:val="0072640D"/>
    <w:rsid w:val="00726A7B"/>
    <w:rsid w:val="00727382"/>
    <w:rsid w:val="0072745A"/>
    <w:rsid w:val="0072783A"/>
    <w:rsid w:val="00727F50"/>
    <w:rsid w:val="00730ADB"/>
    <w:rsid w:val="007313C2"/>
    <w:rsid w:val="00731467"/>
    <w:rsid w:val="0073172A"/>
    <w:rsid w:val="007327F7"/>
    <w:rsid w:val="00733A44"/>
    <w:rsid w:val="00733F5A"/>
    <w:rsid w:val="007346AF"/>
    <w:rsid w:val="007347B4"/>
    <w:rsid w:val="00735142"/>
    <w:rsid w:val="00735E4C"/>
    <w:rsid w:val="007375FB"/>
    <w:rsid w:val="00737CD8"/>
    <w:rsid w:val="00737E84"/>
    <w:rsid w:val="007411F0"/>
    <w:rsid w:val="0074258E"/>
    <w:rsid w:val="007431AE"/>
    <w:rsid w:val="00743FAD"/>
    <w:rsid w:val="00744B4D"/>
    <w:rsid w:val="00744C27"/>
    <w:rsid w:val="00746475"/>
    <w:rsid w:val="00750BC2"/>
    <w:rsid w:val="00750DF9"/>
    <w:rsid w:val="007512B7"/>
    <w:rsid w:val="00751E71"/>
    <w:rsid w:val="00752238"/>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3063"/>
    <w:rsid w:val="007732E7"/>
    <w:rsid w:val="00773C1A"/>
    <w:rsid w:val="00773FD3"/>
    <w:rsid w:val="00774720"/>
    <w:rsid w:val="00775C2E"/>
    <w:rsid w:val="0078028C"/>
    <w:rsid w:val="007816B2"/>
    <w:rsid w:val="0078265A"/>
    <w:rsid w:val="007837CB"/>
    <w:rsid w:val="00783F47"/>
    <w:rsid w:val="007847B4"/>
    <w:rsid w:val="0078550F"/>
    <w:rsid w:val="007868D5"/>
    <w:rsid w:val="00786B42"/>
    <w:rsid w:val="00786C09"/>
    <w:rsid w:val="00786DA7"/>
    <w:rsid w:val="007877A6"/>
    <w:rsid w:val="0078788D"/>
    <w:rsid w:val="00790FDD"/>
    <w:rsid w:val="0079123C"/>
    <w:rsid w:val="00791C4A"/>
    <w:rsid w:val="0079475E"/>
    <w:rsid w:val="00797069"/>
    <w:rsid w:val="007A03FF"/>
    <w:rsid w:val="007A0EBD"/>
    <w:rsid w:val="007A1019"/>
    <w:rsid w:val="007A243C"/>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7DB"/>
    <w:rsid w:val="007C586F"/>
    <w:rsid w:val="007C5C81"/>
    <w:rsid w:val="007C5E3B"/>
    <w:rsid w:val="007C643E"/>
    <w:rsid w:val="007C6708"/>
    <w:rsid w:val="007C67E5"/>
    <w:rsid w:val="007C76C9"/>
    <w:rsid w:val="007D04A9"/>
    <w:rsid w:val="007D10A4"/>
    <w:rsid w:val="007D4956"/>
    <w:rsid w:val="007D538A"/>
    <w:rsid w:val="007D5F91"/>
    <w:rsid w:val="007D6390"/>
    <w:rsid w:val="007E0600"/>
    <w:rsid w:val="007E084E"/>
    <w:rsid w:val="007E16A8"/>
    <w:rsid w:val="007E1B7E"/>
    <w:rsid w:val="007E216B"/>
    <w:rsid w:val="007E2465"/>
    <w:rsid w:val="007E3E71"/>
    <w:rsid w:val="007E4160"/>
    <w:rsid w:val="007E4212"/>
    <w:rsid w:val="007E43C9"/>
    <w:rsid w:val="007E4FAE"/>
    <w:rsid w:val="007E56D4"/>
    <w:rsid w:val="007E674B"/>
    <w:rsid w:val="007E6909"/>
    <w:rsid w:val="007E7D6D"/>
    <w:rsid w:val="007E7FDA"/>
    <w:rsid w:val="007F0F2E"/>
    <w:rsid w:val="007F185B"/>
    <w:rsid w:val="007F1B7F"/>
    <w:rsid w:val="007F1BF0"/>
    <w:rsid w:val="007F1D9A"/>
    <w:rsid w:val="007F20B5"/>
    <w:rsid w:val="007F3131"/>
    <w:rsid w:val="007F6155"/>
    <w:rsid w:val="007F7126"/>
    <w:rsid w:val="00800F4A"/>
    <w:rsid w:val="008017D5"/>
    <w:rsid w:val="00802ABA"/>
    <w:rsid w:val="00802B95"/>
    <w:rsid w:val="00804B99"/>
    <w:rsid w:val="00804CC9"/>
    <w:rsid w:val="00804F1B"/>
    <w:rsid w:val="008061C3"/>
    <w:rsid w:val="008063FB"/>
    <w:rsid w:val="00806B29"/>
    <w:rsid w:val="00806DF4"/>
    <w:rsid w:val="0080761B"/>
    <w:rsid w:val="0080762C"/>
    <w:rsid w:val="00807BC7"/>
    <w:rsid w:val="00811D64"/>
    <w:rsid w:val="00812A99"/>
    <w:rsid w:val="00813222"/>
    <w:rsid w:val="0081333C"/>
    <w:rsid w:val="008133AC"/>
    <w:rsid w:val="008134FF"/>
    <w:rsid w:val="008139F6"/>
    <w:rsid w:val="00814EB1"/>
    <w:rsid w:val="008155F7"/>
    <w:rsid w:val="00815F68"/>
    <w:rsid w:val="0082098D"/>
    <w:rsid w:val="00820CAF"/>
    <w:rsid w:val="0082143C"/>
    <w:rsid w:val="00821B84"/>
    <w:rsid w:val="00822DCB"/>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56779"/>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087A"/>
    <w:rsid w:val="008B1DE7"/>
    <w:rsid w:val="008B2EC0"/>
    <w:rsid w:val="008B3067"/>
    <w:rsid w:val="008B3E2C"/>
    <w:rsid w:val="008B557A"/>
    <w:rsid w:val="008B6E12"/>
    <w:rsid w:val="008B6FFB"/>
    <w:rsid w:val="008C09A1"/>
    <w:rsid w:val="008C0ACA"/>
    <w:rsid w:val="008C0CA1"/>
    <w:rsid w:val="008C60E8"/>
    <w:rsid w:val="008C6B12"/>
    <w:rsid w:val="008C6DE2"/>
    <w:rsid w:val="008D04F4"/>
    <w:rsid w:val="008D0684"/>
    <w:rsid w:val="008D0A6D"/>
    <w:rsid w:val="008D15C0"/>
    <w:rsid w:val="008D289A"/>
    <w:rsid w:val="008D2D3F"/>
    <w:rsid w:val="008D34ED"/>
    <w:rsid w:val="008D542C"/>
    <w:rsid w:val="008D5F2E"/>
    <w:rsid w:val="008D6568"/>
    <w:rsid w:val="008E0597"/>
    <w:rsid w:val="008E137D"/>
    <w:rsid w:val="008E15C6"/>
    <w:rsid w:val="008E28C2"/>
    <w:rsid w:val="008E40E7"/>
    <w:rsid w:val="008E477F"/>
    <w:rsid w:val="008E4A61"/>
    <w:rsid w:val="008E539A"/>
    <w:rsid w:val="008E7CFC"/>
    <w:rsid w:val="008F07F4"/>
    <w:rsid w:val="008F174A"/>
    <w:rsid w:val="008F5021"/>
    <w:rsid w:val="008F5074"/>
    <w:rsid w:val="008F524F"/>
    <w:rsid w:val="008F68FE"/>
    <w:rsid w:val="008F6E6B"/>
    <w:rsid w:val="00901870"/>
    <w:rsid w:val="00901A65"/>
    <w:rsid w:val="00901B0C"/>
    <w:rsid w:val="0090288E"/>
    <w:rsid w:val="00903392"/>
    <w:rsid w:val="00903848"/>
    <w:rsid w:val="00904383"/>
    <w:rsid w:val="0090524C"/>
    <w:rsid w:val="0090782A"/>
    <w:rsid w:val="00907B57"/>
    <w:rsid w:val="00910621"/>
    <w:rsid w:val="00911A11"/>
    <w:rsid w:val="00911AEB"/>
    <w:rsid w:val="00914348"/>
    <w:rsid w:val="00914680"/>
    <w:rsid w:val="0091475B"/>
    <w:rsid w:val="00920590"/>
    <w:rsid w:val="009225D9"/>
    <w:rsid w:val="00923D04"/>
    <w:rsid w:val="009246C4"/>
    <w:rsid w:val="009248D2"/>
    <w:rsid w:val="00924F3A"/>
    <w:rsid w:val="00925455"/>
    <w:rsid w:val="00925B59"/>
    <w:rsid w:val="0092613F"/>
    <w:rsid w:val="009266AF"/>
    <w:rsid w:val="0092715F"/>
    <w:rsid w:val="00927626"/>
    <w:rsid w:val="00930ACE"/>
    <w:rsid w:val="009312FB"/>
    <w:rsid w:val="00932E47"/>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78C"/>
    <w:rsid w:val="009549F9"/>
    <w:rsid w:val="0095702B"/>
    <w:rsid w:val="009603FF"/>
    <w:rsid w:val="009607A7"/>
    <w:rsid w:val="00962EAD"/>
    <w:rsid w:val="009630C6"/>
    <w:rsid w:val="00963C01"/>
    <w:rsid w:val="00963FC7"/>
    <w:rsid w:val="00964264"/>
    <w:rsid w:val="009664A0"/>
    <w:rsid w:val="009671A6"/>
    <w:rsid w:val="0096724A"/>
    <w:rsid w:val="009677E8"/>
    <w:rsid w:val="00967BCA"/>
    <w:rsid w:val="0097006E"/>
    <w:rsid w:val="00970BA4"/>
    <w:rsid w:val="0097329B"/>
    <w:rsid w:val="0097341A"/>
    <w:rsid w:val="00973855"/>
    <w:rsid w:val="00974157"/>
    <w:rsid w:val="009745AD"/>
    <w:rsid w:val="0097552B"/>
    <w:rsid w:val="009762F7"/>
    <w:rsid w:val="00976C84"/>
    <w:rsid w:val="00980BE7"/>
    <w:rsid w:val="00980C7E"/>
    <w:rsid w:val="00980F73"/>
    <w:rsid w:val="0098302A"/>
    <w:rsid w:val="009840C1"/>
    <w:rsid w:val="00985625"/>
    <w:rsid w:val="00986785"/>
    <w:rsid w:val="009879CD"/>
    <w:rsid w:val="009921BF"/>
    <w:rsid w:val="00993E03"/>
    <w:rsid w:val="0099769E"/>
    <w:rsid w:val="009A0379"/>
    <w:rsid w:val="009A1FFA"/>
    <w:rsid w:val="009A22D3"/>
    <w:rsid w:val="009A28CD"/>
    <w:rsid w:val="009A437C"/>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61EC"/>
    <w:rsid w:val="009C627F"/>
    <w:rsid w:val="009C6948"/>
    <w:rsid w:val="009C6DCC"/>
    <w:rsid w:val="009C72EC"/>
    <w:rsid w:val="009D04FF"/>
    <w:rsid w:val="009D1A7E"/>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2E6C"/>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1C1"/>
    <w:rsid w:val="00A21E07"/>
    <w:rsid w:val="00A21F2B"/>
    <w:rsid w:val="00A22708"/>
    <w:rsid w:val="00A22F78"/>
    <w:rsid w:val="00A23A92"/>
    <w:rsid w:val="00A25BC3"/>
    <w:rsid w:val="00A262E9"/>
    <w:rsid w:val="00A2655F"/>
    <w:rsid w:val="00A30087"/>
    <w:rsid w:val="00A30209"/>
    <w:rsid w:val="00A30FF4"/>
    <w:rsid w:val="00A32168"/>
    <w:rsid w:val="00A32A50"/>
    <w:rsid w:val="00A33EBC"/>
    <w:rsid w:val="00A341EB"/>
    <w:rsid w:val="00A35BBC"/>
    <w:rsid w:val="00A36424"/>
    <w:rsid w:val="00A40D2A"/>
    <w:rsid w:val="00A419CE"/>
    <w:rsid w:val="00A41DCC"/>
    <w:rsid w:val="00A42B33"/>
    <w:rsid w:val="00A4340E"/>
    <w:rsid w:val="00A43B50"/>
    <w:rsid w:val="00A44C09"/>
    <w:rsid w:val="00A44D34"/>
    <w:rsid w:val="00A47E48"/>
    <w:rsid w:val="00A5081D"/>
    <w:rsid w:val="00A510BA"/>
    <w:rsid w:val="00A51A50"/>
    <w:rsid w:val="00A51C5B"/>
    <w:rsid w:val="00A5286A"/>
    <w:rsid w:val="00A532F6"/>
    <w:rsid w:val="00A54732"/>
    <w:rsid w:val="00A547AE"/>
    <w:rsid w:val="00A57066"/>
    <w:rsid w:val="00A570D9"/>
    <w:rsid w:val="00A6199B"/>
    <w:rsid w:val="00A61F7A"/>
    <w:rsid w:val="00A63263"/>
    <w:rsid w:val="00A652CB"/>
    <w:rsid w:val="00A6667C"/>
    <w:rsid w:val="00A70DB6"/>
    <w:rsid w:val="00A70EC3"/>
    <w:rsid w:val="00A728A3"/>
    <w:rsid w:val="00A72F3B"/>
    <w:rsid w:val="00A7322A"/>
    <w:rsid w:val="00A75BAC"/>
    <w:rsid w:val="00A769A4"/>
    <w:rsid w:val="00A773B3"/>
    <w:rsid w:val="00A77E58"/>
    <w:rsid w:val="00A82789"/>
    <w:rsid w:val="00A82903"/>
    <w:rsid w:val="00A831E9"/>
    <w:rsid w:val="00A83E0A"/>
    <w:rsid w:val="00A84C18"/>
    <w:rsid w:val="00A856AE"/>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53B0"/>
    <w:rsid w:val="00AA5F7B"/>
    <w:rsid w:val="00AA7022"/>
    <w:rsid w:val="00AB06D1"/>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6B87"/>
    <w:rsid w:val="00AC70F3"/>
    <w:rsid w:val="00AD0010"/>
    <w:rsid w:val="00AD05A1"/>
    <w:rsid w:val="00AD0BF1"/>
    <w:rsid w:val="00AD1A77"/>
    <w:rsid w:val="00AD35D8"/>
    <w:rsid w:val="00AD4D48"/>
    <w:rsid w:val="00AD6DD1"/>
    <w:rsid w:val="00AD71E8"/>
    <w:rsid w:val="00AE007F"/>
    <w:rsid w:val="00AE117E"/>
    <w:rsid w:val="00AE24A2"/>
    <w:rsid w:val="00AE25F2"/>
    <w:rsid w:val="00AE2D14"/>
    <w:rsid w:val="00AE309E"/>
    <w:rsid w:val="00AE31D3"/>
    <w:rsid w:val="00AE31EF"/>
    <w:rsid w:val="00AE3A4A"/>
    <w:rsid w:val="00AE6111"/>
    <w:rsid w:val="00AE6541"/>
    <w:rsid w:val="00AE70CE"/>
    <w:rsid w:val="00AE7257"/>
    <w:rsid w:val="00AE7792"/>
    <w:rsid w:val="00AE77DD"/>
    <w:rsid w:val="00AE7B38"/>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1AC7"/>
    <w:rsid w:val="00B428AA"/>
    <w:rsid w:val="00B42E34"/>
    <w:rsid w:val="00B43A65"/>
    <w:rsid w:val="00B44A71"/>
    <w:rsid w:val="00B45398"/>
    <w:rsid w:val="00B45698"/>
    <w:rsid w:val="00B46D46"/>
    <w:rsid w:val="00B46F03"/>
    <w:rsid w:val="00B50165"/>
    <w:rsid w:val="00B50867"/>
    <w:rsid w:val="00B50E32"/>
    <w:rsid w:val="00B514A6"/>
    <w:rsid w:val="00B520B9"/>
    <w:rsid w:val="00B52157"/>
    <w:rsid w:val="00B52EDE"/>
    <w:rsid w:val="00B54B02"/>
    <w:rsid w:val="00B55F0B"/>
    <w:rsid w:val="00B563EA"/>
    <w:rsid w:val="00B6060B"/>
    <w:rsid w:val="00B6216B"/>
    <w:rsid w:val="00B622B1"/>
    <w:rsid w:val="00B6441D"/>
    <w:rsid w:val="00B644B8"/>
    <w:rsid w:val="00B647B9"/>
    <w:rsid w:val="00B65FB5"/>
    <w:rsid w:val="00B66607"/>
    <w:rsid w:val="00B66CE6"/>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125B"/>
    <w:rsid w:val="00B8247E"/>
    <w:rsid w:val="00B83B3C"/>
    <w:rsid w:val="00B84A91"/>
    <w:rsid w:val="00B85B3A"/>
    <w:rsid w:val="00B86DCF"/>
    <w:rsid w:val="00B90051"/>
    <w:rsid w:val="00B902E5"/>
    <w:rsid w:val="00B90305"/>
    <w:rsid w:val="00B90D2C"/>
    <w:rsid w:val="00B91D5D"/>
    <w:rsid w:val="00B924C0"/>
    <w:rsid w:val="00B943E5"/>
    <w:rsid w:val="00B94720"/>
    <w:rsid w:val="00B9629E"/>
    <w:rsid w:val="00B96499"/>
    <w:rsid w:val="00B96850"/>
    <w:rsid w:val="00BA01B3"/>
    <w:rsid w:val="00BA1494"/>
    <w:rsid w:val="00BA2446"/>
    <w:rsid w:val="00BA29A1"/>
    <w:rsid w:val="00BA2FD6"/>
    <w:rsid w:val="00BA3088"/>
    <w:rsid w:val="00BA3318"/>
    <w:rsid w:val="00BA3C75"/>
    <w:rsid w:val="00BA41E1"/>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6E40"/>
    <w:rsid w:val="00BD7A7B"/>
    <w:rsid w:val="00BE0F17"/>
    <w:rsid w:val="00BE11BC"/>
    <w:rsid w:val="00BE1221"/>
    <w:rsid w:val="00BE1A72"/>
    <w:rsid w:val="00BE38E7"/>
    <w:rsid w:val="00BE3DBF"/>
    <w:rsid w:val="00BE3E70"/>
    <w:rsid w:val="00BE4341"/>
    <w:rsid w:val="00BE47CF"/>
    <w:rsid w:val="00BE4C8D"/>
    <w:rsid w:val="00BE5CA2"/>
    <w:rsid w:val="00BF0D1E"/>
    <w:rsid w:val="00BF0E45"/>
    <w:rsid w:val="00BF1EEF"/>
    <w:rsid w:val="00BF6774"/>
    <w:rsid w:val="00C014B4"/>
    <w:rsid w:val="00C03201"/>
    <w:rsid w:val="00C03ED0"/>
    <w:rsid w:val="00C04DA1"/>
    <w:rsid w:val="00C116B3"/>
    <w:rsid w:val="00C11A01"/>
    <w:rsid w:val="00C11CE5"/>
    <w:rsid w:val="00C1205E"/>
    <w:rsid w:val="00C1361E"/>
    <w:rsid w:val="00C15698"/>
    <w:rsid w:val="00C15833"/>
    <w:rsid w:val="00C15A96"/>
    <w:rsid w:val="00C15D5F"/>
    <w:rsid w:val="00C1663F"/>
    <w:rsid w:val="00C16AFF"/>
    <w:rsid w:val="00C16C1F"/>
    <w:rsid w:val="00C17945"/>
    <w:rsid w:val="00C219D8"/>
    <w:rsid w:val="00C21A45"/>
    <w:rsid w:val="00C22793"/>
    <w:rsid w:val="00C227E3"/>
    <w:rsid w:val="00C22B5F"/>
    <w:rsid w:val="00C22ED7"/>
    <w:rsid w:val="00C2420F"/>
    <w:rsid w:val="00C24895"/>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5FBB"/>
    <w:rsid w:val="00C4673E"/>
    <w:rsid w:val="00C473B6"/>
    <w:rsid w:val="00C4775A"/>
    <w:rsid w:val="00C5076E"/>
    <w:rsid w:val="00C52835"/>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6C2E"/>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7A77"/>
    <w:rsid w:val="00C97C8B"/>
    <w:rsid w:val="00CA0296"/>
    <w:rsid w:val="00CA040F"/>
    <w:rsid w:val="00CA11B8"/>
    <w:rsid w:val="00CA237B"/>
    <w:rsid w:val="00CA37B9"/>
    <w:rsid w:val="00CA3BF1"/>
    <w:rsid w:val="00CA762B"/>
    <w:rsid w:val="00CA7D59"/>
    <w:rsid w:val="00CB074E"/>
    <w:rsid w:val="00CB1028"/>
    <w:rsid w:val="00CB1700"/>
    <w:rsid w:val="00CB1F51"/>
    <w:rsid w:val="00CB4A29"/>
    <w:rsid w:val="00CB5389"/>
    <w:rsid w:val="00CB5956"/>
    <w:rsid w:val="00CB6A86"/>
    <w:rsid w:val="00CB6AED"/>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6F0"/>
    <w:rsid w:val="00CF6825"/>
    <w:rsid w:val="00CF7753"/>
    <w:rsid w:val="00D001D1"/>
    <w:rsid w:val="00D0069C"/>
    <w:rsid w:val="00D01A2A"/>
    <w:rsid w:val="00D01A63"/>
    <w:rsid w:val="00D020F8"/>
    <w:rsid w:val="00D029F8"/>
    <w:rsid w:val="00D02F49"/>
    <w:rsid w:val="00D033D5"/>
    <w:rsid w:val="00D04D8E"/>
    <w:rsid w:val="00D052BF"/>
    <w:rsid w:val="00D059FD"/>
    <w:rsid w:val="00D05B20"/>
    <w:rsid w:val="00D0661D"/>
    <w:rsid w:val="00D06926"/>
    <w:rsid w:val="00D10D4E"/>
    <w:rsid w:val="00D110D3"/>
    <w:rsid w:val="00D1277A"/>
    <w:rsid w:val="00D157B6"/>
    <w:rsid w:val="00D15BDC"/>
    <w:rsid w:val="00D1718F"/>
    <w:rsid w:val="00D204F6"/>
    <w:rsid w:val="00D20EF1"/>
    <w:rsid w:val="00D21BB4"/>
    <w:rsid w:val="00D21CF5"/>
    <w:rsid w:val="00D238BA"/>
    <w:rsid w:val="00D238C0"/>
    <w:rsid w:val="00D24236"/>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FBA"/>
    <w:rsid w:val="00D724CE"/>
    <w:rsid w:val="00D72957"/>
    <w:rsid w:val="00D737C4"/>
    <w:rsid w:val="00D7398F"/>
    <w:rsid w:val="00D73EBF"/>
    <w:rsid w:val="00D752C0"/>
    <w:rsid w:val="00D76ECC"/>
    <w:rsid w:val="00D77A56"/>
    <w:rsid w:val="00D80F61"/>
    <w:rsid w:val="00D81680"/>
    <w:rsid w:val="00D81A5F"/>
    <w:rsid w:val="00D81D21"/>
    <w:rsid w:val="00D82734"/>
    <w:rsid w:val="00D82A8C"/>
    <w:rsid w:val="00D83212"/>
    <w:rsid w:val="00D85D1F"/>
    <w:rsid w:val="00D86F5D"/>
    <w:rsid w:val="00D87F47"/>
    <w:rsid w:val="00D925E1"/>
    <w:rsid w:val="00D927AC"/>
    <w:rsid w:val="00D92E2B"/>
    <w:rsid w:val="00D93655"/>
    <w:rsid w:val="00D9786C"/>
    <w:rsid w:val="00DA203C"/>
    <w:rsid w:val="00DA2CB5"/>
    <w:rsid w:val="00DA2E2D"/>
    <w:rsid w:val="00DA2F10"/>
    <w:rsid w:val="00DA30C8"/>
    <w:rsid w:val="00DA5A2B"/>
    <w:rsid w:val="00DA6933"/>
    <w:rsid w:val="00DA730F"/>
    <w:rsid w:val="00DA750A"/>
    <w:rsid w:val="00DA7A4E"/>
    <w:rsid w:val="00DB0299"/>
    <w:rsid w:val="00DB233F"/>
    <w:rsid w:val="00DB30A6"/>
    <w:rsid w:val="00DB3DB6"/>
    <w:rsid w:val="00DB46F4"/>
    <w:rsid w:val="00DB59E5"/>
    <w:rsid w:val="00DB6541"/>
    <w:rsid w:val="00DB6E1D"/>
    <w:rsid w:val="00DB75BF"/>
    <w:rsid w:val="00DC0B80"/>
    <w:rsid w:val="00DC14D2"/>
    <w:rsid w:val="00DC2CB6"/>
    <w:rsid w:val="00DC305D"/>
    <w:rsid w:val="00DC38F9"/>
    <w:rsid w:val="00DC3C0A"/>
    <w:rsid w:val="00DC4B85"/>
    <w:rsid w:val="00DC58D1"/>
    <w:rsid w:val="00DC65F8"/>
    <w:rsid w:val="00DC6723"/>
    <w:rsid w:val="00DC6E3F"/>
    <w:rsid w:val="00DD0E08"/>
    <w:rsid w:val="00DD1B26"/>
    <w:rsid w:val="00DD5F30"/>
    <w:rsid w:val="00DD7739"/>
    <w:rsid w:val="00DD7E62"/>
    <w:rsid w:val="00DE04FB"/>
    <w:rsid w:val="00DE0869"/>
    <w:rsid w:val="00DE16AB"/>
    <w:rsid w:val="00DE174E"/>
    <w:rsid w:val="00DE1836"/>
    <w:rsid w:val="00DE23B9"/>
    <w:rsid w:val="00DE3D01"/>
    <w:rsid w:val="00DE56F1"/>
    <w:rsid w:val="00DE57C5"/>
    <w:rsid w:val="00DE5C82"/>
    <w:rsid w:val="00DE691E"/>
    <w:rsid w:val="00DE7042"/>
    <w:rsid w:val="00DF0CFD"/>
    <w:rsid w:val="00DF1C1C"/>
    <w:rsid w:val="00DF1E8F"/>
    <w:rsid w:val="00DF31FF"/>
    <w:rsid w:val="00DF3F9F"/>
    <w:rsid w:val="00DF5845"/>
    <w:rsid w:val="00DF69F5"/>
    <w:rsid w:val="00DF7272"/>
    <w:rsid w:val="00DF788E"/>
    <w:rsid w:val="00DF7DF4"/>
    <w:rsid w:val="00DF7F74"/>
    <w:rsid w:val="00E001FE"/>
    <w:rsid w:val="00E025EC"/>
    <w:rsid w:val="00E03394"/>
    <w:rsid w:val="00E0784E"/>
    <w:rsid w:val="00E10F10"/>
    <w:rsid w:val="00E11A04"/>
    <w:rsid w:val="00E11DB5"/>
    <w:rsid w:val="00E12011"/>
    <w:rsid w:val="00E139E7"/>
    <w:rsid w:val="00E145C5"/>
    <w:rsid w:val="00E1677C"/>
    <w:rsid w:val="00E169E4"/>
    <w:rsid w:val="00E16B79"/>
    <w:rsid w:val="00E16F14"/>
    <w:rsid w:val="00E21A5E"/>
    <w:rsid w:val="00E24765"/>
    <w:rsid w:val="00E24AB6"/>
    <w:rsid w:val="00E25457"/>
    <w:rsid w:val="00E26588"/>
    <w:rsid w:val="00E26D92"/>
    <w:rsid w:val="00E26F51"/>
    <w:rsid w:val="00E278A7"/>
    <w:rsid w:val="00E3022E"/>
    <w:rsid w:val="00E30A34"/>
    <w:rsid w:val="00E3158E"/>
    <w:rsid w:val="00E31A93"/>
    <w:rsid w:val="00E31BB4"/>
    <w:rsid w:val="00E323BB"/>
    <w:rsid w:val="00E34F8C"/>
    <w:rsid w:val="00E356AC"/>
    <w:rsid w:val="00E35D7B"/>
    <w:rsid w:val="00E360C6"/>
    <w:rsid w:val="00E368A5"/>
    <w:rsid w:val="00E37FF4"/>
    <w:rsid w:val="00E41253"/>
    <w:rsid w:val="00E41A9D"/>
    <w:rsid w:val="00E42223"/>
    <w:rsid w:val="00E426E9"/>
    <w:rsid w:val="00E42755"/>
    <w:rsid w:val="00E47216"/>
    <w:rsid w:val="00E473B9"/>
    <w:rsid w:val="00E5073C"/>
    <w:rsid w:val="00E50EDD"/>
    <w:rsid w:val="00E53989"/>
    <w:rsid w:val="00E54589"/>
    <w:rsid w:val="00E55B98"/>
    <w:rsid w:val="00E5689A"/>
    <w:rsid w:val="00E56FEF"/>
    <w:rsid w:val="00E601C5"/>
    <w:rsid w:val="00E60F09"/>
    <w:rsid w:val="00E620D8"/>
    <w:rsid w:val="00E62D0A"/>
    <w:rsid w:val="00E642D9"/>
    <w:rsid w:val="00E6439D"/>
    <w:rsid w:val="00E64DF5"/>
    <w:rsid w:val="00E65C00"/>
    <w:rsid w:val="00E65E8F"/>
    <w:rsid w:val="00E65FD7"/>
    <w:rsid w:val="00E6672B"/>
    <w:rsid w:val="00E67424"/>
    <w:rsid w:val="00E677FD"/>
    <w:rsid w:val="00E71B0C"/>
    <w:rsid w:val="00E7256D"/>
    <w:rsid w:val="00E730D2"/>
    <w:rsid w:val="00E73A4E"/>
    <w:rsid w:val="00E73D86"/>
    <w:rsid w:val="00E7509B"/>
    <w:rsid w:val="00E768E7"/>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18E"/>
    <w:rsid w:val="00E92D64"/>
    <w:rsid w:val="00E950C9"/>
    <w:rsid w:val="00E97314"/>
    <w:rsid w:val="00E9771D"/>
    <w:rsid w:val="00EA0330"/>
    <w:rsid w:val="00EA1300"/>
    <w:rsid w:val="00EA2387"/>
    <w:rsid w:val="00EA4AD2"/>
    <w:rsid w:val="00EA6142"/>
    <w:rsid w:val="00EB1363"/>
    <w:rsid w:val="00EB151B"/>
    <w:rsid w:val="00EB2B66"/>
    <w:rsid w:val="00EB3214"/>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4148"/>
    <w:rsid w:val="00ED46E6"/>
    <w:rsid w:val="00ED4C22"/>
    <w:rsid w:val="00ED7E30"/>
    <w:rsid w:val="00ED7F9F"/>
    <w:rsid w:val="00EE0585"/>
    <w:rsid w:val="00EE0D19"/>
    <w:rsid w:val="00EE2071"/>
    <w:rsid w:val="00EE3F96"/>
    <w:rsid w:val="00EE4146"/>
    <w:rsid w:val="00EE4FAF"/>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6D08"/>
    <w:rsid w:val="00F1729D"/>
    <w:rsid w:val="00F1746D"/>
    <w:rsid w:val="00F1755C"/>
    <w:rsid w:val="00F17704"/>
    <w:rsid w:val="00F17FF1"/>
    <w:rsid w:val="00F2099C"/>
    <w:rsid w:val="00F21097"/>
    <w:rsid w:val="00F212BA"/>
    <w:rsid w:val="00F226B3"/>
    <w:rsid w:val="00F227BF"/>
    <w:rsid w:val="00F24EEE"/>
    <w:rsid w:val="00F250A1"/>
    <w:rsid w:val="00F25BEB"/>
    <w:rsid w:val="00F25E39"/>
    <w:rsid w:val="00F27D19"/>
    <w:rsid w:val="00F3161D"/>
    <w:rsid w:val="00F33232"/>
    <w:rsid w:val="00F33972"/>
    <w:rsid w:val="00F3461E"/>
    <w:rsid w:val="00F34C93"/>
    <w:rsid w:val="00F34E1B"/>
    <w:rsid w:val="00F35F5F"/>
    <w:rsid w:val="00F35FCA"/>
    <w:rsid w:val="00F369F2"/>
    <w:rsid w:val="00F3751C"/>
    <w:rsid w:val="00F425BD"/>
    <w:rsid w:val="00F4266A"/>
    <w:rsid w:val="00F44A97"/>
    <w:rsid w:val="00F44B8F"/>
    <w:rsid w:val="00F45571"/>
    <w:rsid w:val="00F50BF6"/>
    <w:rsid w:val="00F51E72"/>
    <w:rsid w:val="00F53008"/>
    <w:rsid w:val="00F532AC"/>
    <w:rsid w:val="00F53A9A"/>
    <w:rsid w:val="00F5450E"/>
    <w:rsid w:val="00F551D1"/>
    <w:rsid w:val="00F5639F"/>
    <w:rsid w:val="00F5673B"/>
    <w:rsid w:val="00F56880"/>
    <w:rsid w:val="00F60392"/>
    <w:rsid w:val="00F60FAB"/>
    <w:rsid w:val="00F610F5"/>
    <w:rsid w:val="00F618A7"/>
    <w:rsid w:val="00F620DD"/>
    <w:rsid w:val="00F628F8"/>
    <w:rsid w:val="00F62D72"/>
    <w:rsid w:val="00F64AA1"/>
    <w:rsid w:val="00F65AE8"/>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6E9A"/>
    <w:rsid w:val="00F902F1"/>
    <w:rsid w:val="00F90308"/>
    <w:rsid w:val="00F90BF2"/>
    <w:rsid w:val="00F93B83"/>
    <w:rsid w:val="00F93FA2"/>
    <w:rsid w:val="00F95446"/>
    <w:rsid w:val="00F9698D"/>
    <w:rsid w:val="00F96C88"/>
    <w:rsid w:val="00FA07B2"/>
    <w:rsid w:val="00FA29D9"/>
    <w:rsid w:val="00FA300A"/>
    <w:rsid w:val="00FA36C8"/>
    <w:rsid w:val="00FA3C45"/>
    <w:rsid w:val="00FA456A"/>
    <w:rsid w:val="00FA52C9"/>
    <w:rsid w:val="00FA6B9F"/>
    <w:rsid w:val="00FB211E"/>
    <w:rsid w:val="00FB2A69"/>
    <w:rsid w:val="00FB2D0A"/>
    <w:rsid w:val="00FB2DF5"/>
    <w:rsid w:val="00FB5176"/>
    <w:rsid w:val="00FB52C8"/>
    <w:rsid w:val="00FB54B1"/>
    <w:rsid w:val="00FB6AE2"/>
    <w:rsid w:val="00FB7442"/>
    <w:rsid w:val="00FC075B"/>
    <w:rsid w:val="00FC1CD3"/>
    <w:rsid w:val="00FC2B0F"/>
    <w:rsid w:val="00FC3125"/>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8F1"/>
    <w:rsid w:val="00FE6CCC"/>
    <w:rsid w:val="00FE6DE4"/>
    <w:rsid w:val="00FE7ED8"/>
    <w:rsid w:val="00FF130E"/>
    <w:rsid w:val="00FF1446"/>
    <w:rsid w:val="00FF17DF"/>
    <w:rsid w:val="00FF17F5"/>
    <w:rsid w:val="00FF2AEA"/>
    <w:rsid w:val="00FF2B15"/>
    <w:rsid w:val="00FF4507"/>
    <w:rsid w:val="00FF45FE"/>
    <w:rsid w:val="00FF4A03"/>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2F3CF2"/>
    <w:pPr>
      <w:ind w:firstLine="567"/>
      <w:jc w:val="both"/>
    </w:pPr>
    <w:rPr>
      <w:sz w:val="24"/>
    </w:rPr>
  </w:style>
  <w:style w:type="paragraph" w:styleId="10">
    <w:name w:val="heading 1"/>
    <w:aliases w:val="ASFK_1"/>
    <w:next w:val="ASFKNormal"/>
    <w:link w:val="12"/>
    <w:qFormat/>
    <w:rsid w:val="002F3CF2"/>
    <w:pPr>
      <w:keepNext/>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2F3CF2"/>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F3CF2"/>
    <w:pPr>
      <w:keepLines/>
      <w:numPr>
        <w:ilvl w:val="2"/>
      </w:numPr>
      <w:outlineLvl w:val="2"/>
    </w:pPr>
    <w:rPr>
      <w:bCs w:val="0"/>
      <w:sz w:val="26"/>
      <w:szCs w:val="26"/>
    </w:rPr>
  </w:style>
  <w:style w:type="paragraph" w:styleId="41">
    <w:name w:val="heading 4"/>
    <w:aliases w:val="ASFK_4"/>
    <w:basedOn w:val="32"/>
    <w:next w:val="ASFKNormal"/>
    <w:link w:val="42"/>
    <w:qFormat/>
    <w:rsid w:val="002F3CF2"/>
    <w:pPr>
      <w:numPr>
        <w:ilvl w:val="3"/>
      </w:numPr>
      <w:outlineLvl w:val="3"/>
    </w:pPr>
    <w:rPr>
      <w:sz w:val="24"/>
      <w:lang w:val="x-none" w:eastAsia="x-none"/>
    </w:rPr>
  </w:style>
  <w:style w:type="paragraph" w:styleId="51">
    <w:name w:val="heading 5"/>
    <w:aliases w:val="ASFK_5"/>
    <w:next w:val="ASFKNormal"/>
    <w:qFormat/>
    <w:rsid w:val="002F3CF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2F3CF2"/>
    <w:pPr>
      <w:numPr>
        <w:ilvl w:val="5"/>
        <w:numId w:val="79"/>
      </w:numPr>
      <w:spacing w:before="240" w:after="60"/>
      <w:outlineLvl w:val="5"/>
    </w:pPr>
    <w:rPr>
      <w:b/>
      <w:bCs/>
      <w:sz w:val="22"/>
      <w:szCs w:val="22"/>
    </w:rPr>
  </w:style>
  <w:style w:type="paragraph" w:styleId="7">
    <w:name w:val="heading 7"/>
    <w:basedOn w:val="a8"/>
    <w:next w:val="a8"/>
    <w:qFormat/>
    <w:rsid w:val="002F3CF2"/>
    <w:pPr>
      <w:numPr>
        <w:ilvl w:val="6"/>
        <w:numId w:val="79"/>
      </w:numPr>
      <w:spacing w:before="240" w:after="60"/>
      <w:outlineLvl w:val="6"/>
    </w:pPr>
  </w:style>
  <w:style w:type="paragraph" w:styleId="8">
    <w:name w:val="heading 8"/>
    <w:basedOn w:val="a8"/>
    <w:next w:val="a8"/>
    <w:qFormat/>
    <w:rsid w:val="002F3CF2"/>
    <w:pPr>
      <w:numPr>
        <w:ilvl w:val="7"/>
        <w:numId w:val="79"/>
      </w:numPr>
      <w:spacing w:before="240" w:after="60"/>
      <w:outlineLvl w:val="7"/>
    </w:pPr>
    <w:rPr>
      <w:i/>
      <w:iCs/>
    </w:rPr>
  </w:style>
  <w:style w:type="paragraph" w:styleId="9">
    <w:name w:val="heading 9"/>
    <w:basedOn w:val="a8"/>
    <w:next w:val="a8"/>
    <w:qFormat/>
    <w:rsid w:val="002F3CF2"/>
    <w:pPr>
      <w:numPr>
        <w:ilvl w:val="8"/>
        <w:numId w:val="79"/>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2F3CF2"/>
    <w:pPr>
      <w:shd w:val="clear" w:color="auto" w:fill="000080"/>
    </w:pPr>
    <w:rPr>
      <w:rFonts w:ascii="Tahoma" w:hAnsi="Tahoma" w:cs="Tahoma"/>
      <w:sz w:val="20"/>
    </w:rPr>
  </w:style>
  <w:style w:type="character" w:styleId="ad">
    <w:name w:val="Hyperlink"/>
    <w:uiPriority w:val="99"/>
    <w:rsid w:val="002F3CF2"/>
    <w:rPr>
      <w:color w:val="0000FF"/>
      <w:u w:val="single"/>
    </w:rPr>
  </w:style>
  <w:style w:type="paragraph" w:customStyle="1" w:styleId="ASFKListnormalBI">
    <w:name w:val="_ASFK_List_normal_BI"/>
    <w:basedOn w:val="a8"/>
    <w:rsid w:val="002F3CF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2F3CF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2F3CF2"/>
    <w:pPr>
      <w:keepNext/>
      <w:tabs>
        <w:tab w:val="clear" w:pos="567"/>
        <w:tab w:val="left" w:pos="284"/>
      </w:tabs>
      <w:spacing w:before="120" w:after="120"/>
      <w:ind w:left="1021"/>
    </w:pPr>
    <w:rPr>
      <w:b/>
    </w:rPr>
  </w:style>
  <w:style w:type="paragraph" w:customStyle="1" w:styleId="ASFKListnormal2">
    <w:name w:val="_ASFK_List_normal_2"/>
    <w:basedOn w:val="ASFKListnormal"/>
    <w:rsid w:val="002F3CF2"/>
    <w:pPr>
      <w:tabs>
        <w:tab w:val="clear" w:pos="567"/>
        <w:tab w:val="left" w:pos="1134"/>
      </w:tabs>
      <w:ind w:left="1134"/>
    </w:pPr>
  </w:style>
  <w:style w:type="paragraph" w:styleId="13">
    <w:name w:val="toc 1"/>
    <w:uiPriority w:val="39"/>
    <w:rsid w:val="002F3CF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2F3CF2"/>
    <w:pPr>
      <w:tabs>
        <w:tab w:val="clear" w:pos="454"/>
        <w:tab w:val="left" w:pos="851"/>
      </w:tabs>
      <w:spacing w:before="60" w:after="60"/>
      <w:ind w:left="851" w:hanging="567"/>
      <w:contextualSpacing/>
    </w:pPr>
    <w:rPr>
      <w:b w:val="0"/>
      <w:caps w:val="0"/>
    </w:rPr>
  </w:style>
  <w:style w:type="paragraph" w:styleId="34">
    <w:name w:val="toc 3"/>
    <w:basedOn w:val="24"/>
    <w:uiPriority w:val="39"/>
    <w:rsid w:val="002F3CF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2F3CF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2F3CF2"/>
    <w:rPr>
      <w:b/>
      <w:bCs/>
      <w:sz w:val="20"/>
    </w:rPr>
  </w:style>
  <w:style w:type="character" w:customStyle="1" w:styleId="ASFKNormal0">
    <w:name w:val="_ASFK_Normal Знак"/>
    <w:link w:val="ASFKNormal"/>
    <w:rsid w:val="002F3CF2"/>
    <w:rPr>
      <w:sz w:val="24"/>
      <w:lang w:val="ru-RU" w:eastAsia="ru-RU" w:bidi="ar-SA"/>
    </w:rPr>
  </w:style>
  <w:style w:type="character" w:styleId="af2">
    <w:name w:val="Emphasis"/>
    <w:qFormat/>
    <w:rsid w:val="002F3CF2"/>
    <w:rPr>
      <w:i/>
      <w:iCs/>
    </w:rPr>
  </w:style>
  <w:style w:type="paragraph" w:styleId="35">
    <w:name w:val="Body Text 3"/>
    <w:basedOn w:val="a8"/>
    <w:semiHidden/>
    <w:rsid w:val="002F3CF2"/>
    <w:pPr>
      <w:spacing w:after="120"/>
    </w:pPr>
    <w:rPr>
      <w:sz w:val="16"/>
      <w:szCs w:val="16"/>
    </w:rPr>
  </w:style>
  <w:style w:type="paragraph" w:styleId="a">
    <w:name w:val="List Number"/>
    <w:aliases w:val="Нумерованный"/>
    <w:basedOn w:val="a8"/>
    <w:semiHidden/>
    <w:rsid w:val="002F3CF2"/>
    <w:pPr>
      <w:numPr>
        <w:numId w:val="89"/>
      </w:numPr>
    </w:pPr>
  </w:style>
  <w:style w:type="character" w:styleId="af3">
    <w:name w:val="FollowedHyperlink"/>
    <w:semiHidden/>
    <w:rsid w:val="002F3CF2"/>
    <w:rPr>
      <w:color w:val="800080"/>
      <w:u w:val="single"/>
    </w:rPr>
  </w:style>
  <w:style w:type="paragraph" w:styleId="43">
    <w:name w:val="toc 4"/>
    <w:basedOn w:val="a8"/>
    <w:next w:val="a8"/>
    <w:uiPriority w:val="39"/>
    <w:rsid w:val="002F3CF2"/>
    <w:pPr>
      <w:tabs>
        <w:tab w:val="left" w:pos="1871"/>
        <w:tab w:val="right" w:leader="dot" w:pos="9630"/>
      </w:tabs>
      <w:ind w:left="1872" w:right="567" w:hanging="1021"/>
    </w:pPr>
  </w:style>
  <w:style w:type="paragraph" w:styleId="52">
    <w:name w:val="toc 5"/>
    <w:basedOn w:val="a8"/>
    <w:next w:val="a8"/>
    <w:autoRedefine/>
    <w:uiPriority w:val="39"/>
    <w:rsid w:val="002F3CF2"/>
    <w:pPr>
      <w:ind w:left="960"/>
      <w:jc w:val="left"/>
    </w:pPr>
    <w:rPr>
      <w:sz w:val="18"/>
      <w:szCs w:val="18"/>
    </w:rPr>
  </w:style>
  <w:style w:type="paragraph" w:styleId="60">
    <w:name w:val="toc 6"/>
    <w:basedOn w:val="a8"/>
    <w:next w:val="a8"/>
    <w:autoRedefine/>
    <w:uiPriority w:val="39"/>
    <w:rsid w:val="002F3CF2"/>
    <w:pPr>
      <w:ind w:left="1200"/>
      <w:jc w:val="left"/>
    </w:pPr>
    <w:rPr>
      <w:sz w:val="18"/>
      <w:szCs w:val="18"/>
    </w:rPr>
  </w:style>
  <w:style w:type="paragraph" w:styleId="70">
    <w:name w:val="toc 7"/>
    <w:basedOn w:val="a8"/>
    <w:next w:val="a8"/>
    <w:autoRedefine/>
    <w:uiPriority w:val="39"/>
    <w:rsid w:val="002F3CF2"/>
    <w:pPr>
      <w:ind w:left="1440"/>
      <w:jc w:val="left"/>
    </w:pPr>
    <w:rPr>
      <w:sz w:val="18"/>
      <w:szCs w:val="18"/>
    </w:rPr>
  </w:style>
  <w:style w:type="paragraph" w:styleId="80">
    <w:name w:val="toc 8"/>
    <w:basedOn w:val="a8"/>
    <w:next w:val="a8"/>
    <w:autoRedefine/>
    <w:uiPriority w:val="39"/>
    <w:rsid w:val="002F3CF2"/>
    <w:pPr>
      <w:ind w:left="1680"/>
      <w:jc w:val="left"/>
    </w:pPr>
    <w:rPr>
      <w:sz w:val="18"/>
      <w:szCs w:val="18"/>
    </w:rPr>
  </w:style>
  <w:style w:type="paragraph" w:styleId="90">
    <w:name w:val="toc 9"/>
    <w:basedOn w:val="a8"/>
    <w:next w:val="a8"/>
    <w:autoRedefine/>
    <w:uiPriority w:val="39"/>
    <w:rsid w:val="002F3CF2"/>
    <w:pPr>
      <w:ind w:left="1920"/>
      <w:jc w:val="left"/>
    </w:pPr>
    <w:rPr>
      <w:sz w:val="18"/>
      <w:szCs w:val="18"/>
    </w:rPr>
  </w:style>
  <w:style w:type="paragraph" w:styleId="af4">
    <w:name w:val="header"/>
    <w:basedOn w:val="a8"/>
    <w:rsid w:val="002F3CF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2F3CF2"/>
    <w:rPr>
      <w:sz w:val="16"/>
      <w:szCs w:val="16"/>
    </w:rPr>
  </w:style>
  <w:style w:type="paragraph" w:styleId="af6">
    <w:name w:val="Balloon Text"/>
    <w:basedOn w:val="a8"/>
    <w:semiHidden/>
    <w:rsid w:val="002F3CF2"/>
    <w:rPr>
      <w:rFonts w:ascii="Tahoma" w:hAnsi="Tahoma" w:cs="Tahoma"/>
      <w:sz w:val="16"/>
      <w:szCs w:val="16"/>
    </w:rPr>
  </w:style>
  <w:style w:type="paragraph" w:styleId="af7">
    <w:name w:val="footer"/>
    <w:basedOn w:val="a8"/>
    <w:link w:val="af8"/>
    <w:semiHidden/>
    <w:rsid w:val="002F3CF2"/>
    <w:pPr>
      <w:tabs>
        <w:tab w:val="center" w:pos="4677"/>
        <w:tab w:val="right" w:pos="9355"/>
      </w:tabs>
    </w:pPr>
    <w:rPr>
      <w:lang w:val="x-none" w:eastAsia="x-none"/>
    </w:rPr>
  </w:style>
  <w:style w:type="character" w:styleId="af9">
    <w:name w:val="page number"/>
    <w:semiHidden/>
    <w:rsid w:val="002F3CF2"/>
  </w:style>
  <w:style w:type="paragraph" w:styleId="2">
    <w:name w:val="List Number 2"/>
    <w:basedOn w:val="a8"/>
    <w:semiHidden/>
    <w:rsid w:val="002F3CF2"/>
    <w:pPr>
      <w:numPr>
        <w:numId w:val="85"/>
      </w:numPr>
    </w:pPr>
  </w:style>
  <w:style w:type="paragraph" w:customStyle="1" w:styleId="ASFKListnormal5">
    <w:name w:val="_ASFK_List_normal_5"/>
    <w:basedOn w:val="ASFKListnormal4"/>
    <w:rsid w:val="002F3CF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2F3CF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2F3CF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2F3CF2"/>
    <w:pPr>
      <w:widowControl w:val="0"/>
      <w:numPr>
        <w:numId w:val="82"/>
      </w:numPr>
      <w:tabs>
        <w:tab w:val="left" w:pos="1985"/>
        <w:tab w:val="left" w:pos="2127"/>
      </w:tabs>
      <w:spacing w:line="360" w:lineRule="auto"/>
    </w:pPr>
  </w:style>
  <w:style w:type="paragraph" w:styleId="a0">
    <w:name w:val="List Bullet"/>
    <w:basedOn w:val="a8"/>
    <w:semiHidden/>
    <w:rsid w:val="002F3CF2"/>
    <w:pPr>
      <w:numPr>
        <w:numId w:val="80"/>
      </w:numPr>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2F3CF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2F3CF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2F3CF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2F3CF2"/>
    <w:pPr>
      <w:shd w:val="clear" w:color="auto" w:fill="E6E6E6"/>
      <w:spacing w:before="120" w:after="120"/>
      <w:ind w:left="567" w:right="567" w:firstLine="567"/>
      <w:contextualSpacing/>
    </w:pPr>
    <w:rPr>
      <w:rFonts w:ascii="Courier New" w:hAnsi="Courier New"/>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2F3CF2"/>
    <w:pPr>
      <w:keepNext/>
      <w:spacing w:before="120" w:after="120"/>
      <w:jc w:val="center"/>
    </w:pPr>
    <w:rPr>
      <w:sz w:val="24"/>
    </w:rPr>
  </w:style>
  <w:style w:type="paragraph" w:customStyle="1" w:styleId="ASFKFigName">
    <w:name w:val="_ASFK_Fig_Name"/>
    <w:basedOn w:val="ASFKFigure"/>
    <w:next w:val="ASFKNormal"/>
    <w:link w:val="ASFKFigName0"/>
    <w:rsid w:val="002F3CF2"/>
    <w:pPr>
      <w:keepNext w:val="0"/>
      <w:numPr>
        <w:numId w:val="64"/>
      </w:numPr>
      <w:suppressAutoHyphens/>
      <w:contextualSpacing/>
    </w:pPr>
    <w:rPr>
      <w:b/>
      <w:szCs w:val="24"/>
      <w:lang w:val="x-none" w:eastAsia="x-none"/>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lang w:bidi="ar-SA"/>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2F3CF2"/>
    <w:pPr>
      <w:framePr w:w="7920" w:h="1980" w:hRule="exact" w:hSpace="180" w:wrap="auto" w:hAnchor="page" w:xAlign="center" w:yAlign="bottom"/>
      <w:ind w:left="2880"/>
    </w:pPr>
    <w:rPr>
      <w:rFonts w:ascii="Arial" w:hAnsi="Arial" w:cs="Arial"/>
    </w:rPr>
  </w:style>
  <w:style w:type="character" w:styleId="HTML">
    <w:name w:val="HTML Acronym"/>
    <w:semiHidden/>
    <w:rsid w:val="002F3CF2"/>
  </w:style>
  <w:style w:type="table" w:styleId="-1">
    <w:name w:val="Table Web 1"/>
    <w:basedOn w:val="aa"/>
    <w:semiHidden/>
    <w:rsid w:val="002F3CF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F3CF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F3CF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2F3CF2"/>
    <w:pPr>
      <w:spacing w:after="60"/>
      <w:jc w:val="center"/>
      <w:outlineLvl w:val="1"/>
    </w:pPr>
    <w:rPr>
      <w:rFonts w:ascii="Arial" w:hAnsi="Arial" w:cs="Arial"/>
    </w:rPr>
  </w:style>
  <w:style w:type="paragraph" w:styleId="affc">
    <w:name w:val="Salutation"/>
    <w:basedOn w:val="a8"/>
    <w:next w:val="a8"/>
    <w:semiHidden/>
    <w:rsid w:val="002F3CF2"/>
  </w:style>
  <w:style w:type="table" w:styleId="affd">
    <w:name w:val="Table Elegant"/>
    <w:basedOn w:val="aa"/>
    <w:semiHidden/>
    <w:rsid w:val="002F3CF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2F3CF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2F3CF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2F3CF2"/>
    <w:rPr>
      <w:rFonts w:ascii="Courier New" w:hAnsi="Courier New" w:cs="Courier New"/>
      <w:sz w:val="20"/>
      <w:szCs w:val="20"/>
    </w:rPr>
  </w:style>
  <w:style w:type="table" w:styleId="16">
    <w:name w:val="Table Classic 1"/>
    <w:basedOn w:val="aa"/>
    <w:semiHidden/>
    <w:rsid w:val="002F3CF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2F3CF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2F3CF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2F3CF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2F3CF2"/>
    <w:rPr>
      <w:rFonts w:ascii="Courier New" w:hAnsi="Courier New" w:cs="Courier New"/>
      <w:sz w:val="20"/>
      <w:szCs w:val="20"/>
    </w:rPr>
  </w:style>
  <w:style w:type="paragraph" w:styleId="HTML2">
    <w:name w:val="HTML Preformatted"/>
    <w:basedOn w:val="a8"/>
    <w:semiHidden/>
    <w:rsid w:val="002F3CF2"/>
    <w:rPr>
      <w:rFonts w:ascii="Courier New" w:hAnsi="Courier New" w:cs="Courier New"/>
      <w:sz w:val="20"/>
    </w:rPr>
  </w:style>
  <w:style w:type="paragraph" w:styleId="affe">
    <w:name w:val="Plain Text"/>
    <w:basedOn w:val="a8"/>
    <w:semiHidden/>
    <w:rsid w:val="002F3CF2"/>
    <w:rPr>
      <w:rFonts w:ascii="Courier New" w:hAnsi="Courier New" w:cs="Courier New"/>
      <w:sz w:val="20"/>
    </w:rPr>
  </w:style>
  <w:style w:type="paragraph" w:styleId="afff">
    <w:name w:val="TOC Heading"/>
    <w:basedOn w:val="10"/>
    <w:next w:val="a8"/>
    <w:uiPriority w:val="39"/>
    <w:qFormat/>
    <w:rsid w:val="00466BD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2F3CF2"/>
    <w:pPr>
      <w:numPr>
        <w:numId w:val="81"/>
      </w:numPr>
    </w:pPr>
  </w:style>
  <w:style w:type="paragraph" w:styleId="40">
    <w:name w:val="List Bullet 4"/>
    <w:aliases w:val="Обычный маркированный,мой маркированный список"/>
    <w:basedOn w:val="a8"/>
    <w:semiHidden/>
    <w:rsid w:val="002F3CF2"/>
    <w:pPr>
      <w:numPr>
        <w:numId w:val="83"/>
      </w:numPr>
    </w:pPr>
  </w:style>
  <w:style w:type="paragraph" w:styleId="50">
    <w:name w:val="List Bullet 5"/>
    <w:basedOn w:val="a8"/>
    <w:semiHidden/>
    <w:rsid w:val="002F3CF2"/>
    <w:pPr>
      <w:numPr>
        <w:numId w:val="84"/>
      </w:numPr>
    </w:pPr>
  </w:style>
  <w:style w:type="paragraph" w:styleId="afff0">
    <w:name w:val="Message Header"/>
    <w:basedOn w:val="a8"/>
    <w:semiHidden/>
    <w:rsid w:val="002F3CF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semiHidden/>
    <w:rsid w:val="002F3CF2"/>
  </w:style>
  <w:style w:type="paragraph" w:styleId="3">
    <w:name w:val="List Number 3"/>
    <w:basedOn w:val="a8"/>
    <w:semiHidden/>
    <w:rsid w:val="002F3CF2"/>
    <w:pPr>
      <w:numPr>
        <w:numId w:val="86"/>
      </w:numPr>
    </w:pPr>
  </w:style>
  <w:style w:type="paragraph" w:styleId="4">
    <w:name w:val="List Number 4"/>
    <w:basedOn w:val="a8"/>
    <w:semiHidden/>
    <w:rsid w:val="002F3CF2"/>
    <w:pPr>
      <w:numPr>
        <w:numId w:val="87"/>
      </w:numPr>
    </w:pPr>
  </w:style>
  <w:style w:type="paragraph" w:styleId="5">
    <w:name w:val="List Number 5"/>
    <w:basedOn w:val="a8"/>
    <w:semiHidden/>
    <w:rsid w:val="002F3CF2"/>
    <w:pPr>
      <w:numPr>
        <w:numId w:val="88"/>
      </w:numPr>
    </w:pPr>
  </w:style>
  <w:style w:type="character" w:styleId="HTML3">
    <w:name w:val="HTML Sample"/>
    <w:semiHidden/>
    <w:rsid w:val="002F3CF2"/>
    <w:rPr>
      <w:rFonts w:ascii="Courier New" w:hAnsi="Courier New" w:cs="Courier New"/>
    </w:rPr>
  </w:style>
  <w:style w:type="paragraph" w:styleId="2c">
    <w:name w:val="envelope return"/>
    <w:basedOn w:val="a8"/>
    <w:semiHidden/>
    <w:rsid w:val="002F3CF2"/>
    <w:rPr>
      <w:rFonts w:ascii="Arial" w:hAnsi="Arial" w:cs="Arial"/>
      <w:sz w:val="20"/>
    </w:rPr>
  </w:style>
  <w:style w:type="table" w:styleId="17">
    <w:name w:val="Table 3D effects 1"/>
    <w:basedOn w:val="aa"/>
    <w:semiHidden/>
    <w:rsid w:val="002F3CF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2F3CF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2F3CF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2F3CF2"/>
  </w:style>
  <w:style w:type="paragraph" w:styleId="afff3">
    <w:name w:val="Normal Indent"/>
    <w:basedOn w:val="a8"/>
    <w:semiHidden/>
    <w:rsid w:val="002F3CF2"/>
    <w:pPr>
      <w:ind w:left="708"/>
    </w:pPr>
  </w:style>
  <w:style w:type="character" w:styleId="HTML4">
    <w:name w:val="HTML Definition"/>
    <w:semiHidden/>
    <w:rsid w:val="002F3CF2"/>
    <w:rPr>
      <w:i/>
      <w:iCs/>
    </w:rPr>
  </w:style>
  <w:style w:type="paragraph" w:styleId="afff4">
    <w:name w:val="E-mail Signature"/>
    <w:basedOn w:val="a8"/>
    <w:semiHidden/>
    <w:rsid w:val="002F3CF2"/>
  </w:style>
  <w:style w:type="character" w:styleId="HTML5">
    <w:name w:val="HTML Variable"/>
    <w:semiHidden/>
    <w:rsid w:val="002F3CF2"/>
    <w:rPr>
      <w:i/>
      <w:iCs/>
    </w:rPr>
  </w:style>
  <w:style w:type="character" w:styleId="HTML6">
    <w:name w:val="HTML Typewriter"/>
    <w:semiHidden/>
    <w:rsid w:val="002F3CF2"/>
    <w:rPr>
      <w:rFonts w:ascii="Courier New" w:hAnsi="Courier New" w:cs="Courier New"/>
      <w:sz w:val="20"/>
      <w:szCs w:val="20"/>
    </w:rPr>
  </w:style>
  <w:style w:type="paragraph" w:styleId="HTML7">
    <w:name w:val="HTML Address"/>
    <w:basedOn w:val="a8"/>
    <w:semiHidden/>
    <w:rsid w:val="002F3CF2"/>
    <w:rPr>
      <w:i/>
      <w:iCs/>
    </w:rPr>
  </w:style>
  <w:style w:type="paragraph" w:customStyle="1" w:styleId="ASFKheader">
    <w:name w:val="_ASFK_header"/>
    <w:rsid w:val="002F3CF2"/>
    <w:rPr>
      <w:rFonts w:ascii="Arial" w:hAnsi="Arial"/>
      <w:b/>
      <w:color w:val="333333"/>
    </w:rPr>
  </w:style>
  <w:style w:type="paragraph" w:styleId="afff5">
    <w:name w:val="Date"/>
    <w:basedOn w:val="a8"/>
    <w:next w:val="a8"/>
    <w:semiHidden/>
    <w:rsid w:val="002F3CF2"/>
  </w:style>
  <w:style w:type="paragraph" w:styleId="afff6">
    <w:name w:val="List Continue"/>
    <w:basedOn w:val="a8"/>
    <w:semiHidden/>
    <w:rsid w:val="002F3CF2"/>
    <w:pPr>
      <w:spacing w:after="120"/>
      <w:ind w:left="283"/>
    </w:pPr>
  </w:style>
  <w:style w:type="paragraph" w:styleId="2e">
    <w:name w:val="List Continue 2"/>
    <w:basedOn w:val="a8"/>
    <w:semiHidden/>
    <w:rsid w:val="002F3CF2"/>
    <w:pPr>
      <w:spacing w:after="120"/>
      <w:ind w:left="566"/>
    </w:pPr>
  </w:style>
  <w:style w:type="paragraph" w:styleId="39">
    <w:name w:val="List Continue 3"/>
    <w:basedOn w:val="a8"/>
    <w:semiHidden/>
    <w:rsid w:val="002F3CF2"/>
    <w:pPr>
      <w:spacing w:after="120"/>
      <w:ind w:left="849"/>
    </w:pPr>
  </w:style>
  <w:style w:type="paragraph" w:styleId="45">
    <w:name w:val="List Continue 4"/>
    <w:basedOn w:val="a8"/>
    <w:semiHidden/>
    <w:rsid w:val="002F3CF2"/>
    <w:pPr>
      <w:spacing w:after="120"/>
      <w:ind w:left="1132"/>
    </w:pPr>
  </w:style>
  <w:style w:type="paragraph" w:styleId="53">
    <w:name w:val="List Continue 5"/>
    <w:basedOn w:val="a8"/>
    <w:semiHidden/>
    <w:rsid w:val="002F3CF2"/>
    <w:pPr>
      <w:spacing w:after="120"/>
      <w:ind w:left="1415"/>
    </w:pPr>
  </w:style>
  <w:style w:type="table" w:styleId="18">
    <w:name w:val="Table Simple 1"/>
    <w:basedOn w:val="aa"/>
    <w:semiHidden/>
    <w:rsid w:val="002F3CF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2F3CF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2F3CF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2F3CF2"/>
  </w:style>
  <w:style w:type="table" w:styleId="19">
    <w:name w:val="Table Grid 1"/>
    <w:basedOn w:val="aa"/>
    <w:semiHidden/>
    <w:rsid w:val="002F3CF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2F3CF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2F3CF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2F3CF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2F3CF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F3CF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F3CF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F3CF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2F3CF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2F3CF2"/>
    <w:pPr>
      <w:ind w:left="283" w:hanging="283"/>
    </w:pPr>
  </w:style>
  <w:style w:type="paragraph" w:styleId="2f1">
    <w:name w:val="List 2"/>
    <w:basedOn w:val="a8"/>
    <w:semiHidden/>
    <w:rsid w:val="002F3CF2"/>
    <w:pPr>
      <w:ind w:left="566" w:hanging="283"/>
    </w:pPr>
  </w:style>
  <w:style w:type="paragraph" w:styleId="3c">
    <w:name w:val="List 3"/>
    <w:basedOn w:val="a8"/>
    <w:semiHidden/>
    <w:rsid w:val="002F3CF2"/>
    <w:pPr>
      <w:ind w:left="849" w:hanging="283"/>
    </w:pPr>
  </w:style>
  <w:style w:type="paragraph" w:styleId="47">
    <w:name w:val="List 4"/>
    <w:basedOn w:val="a8"/>
    <w:semiHidden/>
    <w:rsid w:val="002F3CF2"/>
    <w:pPr>
      <w:ind w:left="1132" w:hanging="283"/>
    </w:pPr>
  </w:style>
  <w:style w:type="paragraph" w:styleId="55">
    <w:name w:val="List 5"/>
    <w:basedOn w:val="a8"/>
    <w:semiHidden/>
    <w:rsid w:val="002F3CF2"/>
    <w:pPr>
      <w:ind w:left="1415" w:hanging="283"/>
    </w:pPr>
  </w:style>
  <w:style w:type="table" w:styleId="afffa">
    <w:name w:val="Table Professional"/>
    <w:basedOn w:val="aa"/>
    <w:semiHidden/>
    <w:rsid w:val="002F3CF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2F3CF2"/>
    <w:pPr>
      <w:overflowPunct w:val="0"/>
      <w:autoSpaceDE w:val="0"/>
      <w:autoSpaceDN w:val="0"/>
      <w:adjustRightInd w:val="0"/>
      <w:spacing w:after="240"/>
      <w:textAlignment w:val="baseline"/>
    </w:pPr>
  </w:style>
  <w:style w:type="numbering" w:styleId="a3">
    <w:name w:val="Outline List 3"/>
    <w:basedOn w:val="ab"/>
    <w:semiHidden/>
    <w:rsid w:val="002F3CF2"/>
    <w:pPr>
      <w:numPr>
        <w:numId w:val="90"/>
      </w:numPr>
    </w:pPr>
  </w:style>
  <w:style w:type="table" w:styleId="1a">
    <w:name w:val="Table Columns 1"/>
    <w:basedOn w:val="aa"/>
    <w:semiHidden/>
    <w:rsid w:val="002F3CF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2F3CF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2F3CF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2F3CF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2F3CF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2F3CF2"/>
    <w:rPr>
      <w:b/>
      <w:bCs/>
    </w:rPr>
  </w:style>
  <w:style w:type="table" w:styleId="-10">
    <w:name w:val="Table List 1"/>
    <w:basedOn w:val="aa"/>
    <w:semiHidden/>
    <w:rsid w:val="002F3CF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F3CF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F3CF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F3CF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F3CF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F3CF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F3CF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F3CF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2F3CF2"/>
    <w:pPr>
      <w:overflowPunct/>
      <w:autoSpaceDE/>
      <w:autoSpaceDN/>
      <w:adjustRightInd/>
      <w:spacing w:after="120"/>
      <w:ind w:firstLine="210"/>
      <w:jc w:val="left"/>
      <w:textAlignment w:val="auto"/>
    </w:pPr>
  </w:style>
  <w:style w:type="table" w:styleId="afffe">
    <w:name w:val="Table Theme"/>
    <w:basedOn w:val="aa"/>
    <w:semiHidden/>
    <w:rsid w:val="002F3C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b">
    <w:name w:val="Table Colorful 1"/>
    <w:basedOn w:val="aa"/>
    <w:semiHidden/>
    <w:rsid w:val="002F3CF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2F3CF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2F3CF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2F3CF2"/>
    <w:pPr>
      <w:spacing w:after="120"/>
      <w:ind w:left="1440" w:right="1440"/>
    </w:pPr>
  </w:style>
  <w:style w:type="character" w:styleId="HTML8">
    <w:name w:val="HTML Cite"/>
    <w:semiHidden/>
    <w:rsid w:val="002F3CF2"/>
    <w:rPr>
      <w:i/>
      <w:iCs/>
    </w:rPr>
  </w:style>
  <w:style w:type="paragraph" w:styleId="2f4">
    <w:name w:val="Body Text First Indent 2"/>
    <w:basedOn w:val="af"/>
    <w:semiHidden/>
    <w:rsid w:val="002F3CF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2F3CF2"/>
    <w:pPr>
      <w:suppressAutoHyphens/>
      <w:jc w:val="center"/>
    </w:pPr>
    <w:rPr>
      <w:rFonts w:ascii="Arial" w:hAnsi="Arial"/>
      <w:b/>
      <w:caps/>
      <w:color w:val="404040"/>
      <w:sz w:val="24"/>
    </w:rPr>
  </w:style>
  <w:style w:type="paragraph" w:styleId="affff0">
    <w:name w:val="Signature"/>
    <w:basedOn w:val="a8"/>
    <w:semiHidden/>
    <w:rsid w:val="002F3CF2"/>
    <w:pPr>
      <w:ind w:left="4252"/>
    </w:pPr>
  </w:style>
  <w:style w:type="paragraph" w:customStyle="1" w:styleId="ASFKTitulfooter">
    <w:name w:val="_ASFK_Titul_footer"/>
    <w:rsid w:val="002F3CF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2F3CF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lang w:bidi="ar-SA"/>
    </w:rPr>
  </w:style>
  <w:style w:type="paragraph" w:customStyle="1" w:styleId="ASFKListmark2">
    <w:name w:val="_ASFK_List_mark2"/>
    <w:link w:val="ASFKListmark20"/>
    <w:rsid w:val="002F3CF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2F3CF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2F3CF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2F3CF2"/>
    <w:rPr>
      <w:noProof/>
      <w:lang w:val="ru-RU"/>
    </w:rPr>
  </w:style>
  <w:style w:type="character" w:customStyle="1" w:styleId="ASFKListmark30">
    <w:name w:val="_ASFK_List_mark3 Знак Знак"/>
    <w:link w:val="ASFKListmark3"/>
    <w:rsid w:val="00FE6CCC"/>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2F3CF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2F3CF2"/>
    <w:pPr>
      <w:numPr>
        <w:ilvl w:val="1"/>
      </w:numPr>
    </w:pPr>
    <w:rPr>
      <w:szCs w:val="24"/>
    </w:rPr>
  </w:style>
  <w:style w:type="paragraph" w:customStyle="1" w:styleId="ASFKNameTable">
    <w:name w:val="_ASFK_Name_Table"/>
    <w:link w:val="ASFKNameTable0"/>
    <w:rsid w:val="002F3CF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lang w:bidi="ar-SA"/>
    </w:rPr>
  </w:style>
  <w:style w:type="paragraph" w:customStyle="1" w:styleId="ASFKNormal">
    <w:name w:val="_ASFK_Normal"/>
    <w:link w:val="ASFKNormal0"/>
    <w:rsid w:val="002F3CF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2F3CF2"/>
    <w:pPr>
      <w:keepNext/>
    </w:pPr>
    <w:rPr>
      <w:lang w:val="x-none" w:eastAsia="x-none"/>
    </w:r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2F3CF2"/>
    <w:pPr>
      <w:spacing w:before="120" w:after="120"/>
      <w:ind w:left="1701" w:hanging="1701"/>
      <w:jc w:val="both"/>
    </w:pPr>
    <w:rPr>
      <w:sz w:val="24"/>
    </w:rPr>
  </w:style>
  <w:style w:type="character" w:customStyle="1" w:styleId="ASFKNote0">
    <w:name w:val="_ASFK_Note Знак Знак"/>
    <w:link w:val="ASFKNote"/>
    <w:rsid w:val="002F3CF2"/>
    <w:rPr>
      <w:sz w:val="24"/>
      <w:lang w:bidi="ar-SA"/>
    </w:rPr>
  </w:style>
  <w:style w:type="paragraph" w:customStyle="1" w:styleId="ASFKNoteContinue">
    <w:name w:val="_ASFK_Note_Continue"/>
    <w:basedOn w:val="ASFKNote"/>
    <w:rsid w:val="002F3CF2"/>
    <w:pPr>
      <w:ind w:firstLine="0"/>
    </w:pPr>
  </w:style>
  <w:style w:type="paragraph" w:customStyle="1" w:styleId="ASFKReg">
    <w:name w:val="_ASFK_Reg"/>
    <w:rsid w:val="002F3CF2"/>
    <w:pPr>
      <w:keepNext/>
      <w:pageBreakBefore/>
      <w:spacing w:before="120" w:after="120"/>
      <w:contextualSpacing/>
      <w:jc w:val="center"/>
      <w:outlineLvl w:val="0"/>
    </w:pPr>
    <w:rPr>
      <w:b/>
      <w:caps/>
      <w:sz w:val="28"/>
    </w:rPr>
  </w:style>
  <w:style w:type="paragraph" w:customStyle="1" w:styleId="ASFKSign">
    <w:name w:val="_ASFK_Sign"/>
    <w:basedOn w:val="ASFKReg"/>
    <w:rsid w:val="002F3CF2"/>
    <w:pPr>
      <w:pageBreakBefore w:val="0"/>
      <w:outlineLvl w:val="9"/>
    </w:pPr>
  </w:style>
  <w:style w:type="character" w:customStyle="1" w:styleId="ASFKSymBold">
    <w:name w:val="_ASFK_Sym_Bold"/>
    <w:rsid w:val="002F3CF2"/>
    <w:rPr>
      <w:b/>
    </w:rPr>
  </w:style>
  <w:style w:type="character" w:customStyle="1" w:styleId="ASFKSymBoldItalic">
    <w:name w:val="_ASFK_Sym_Bold_Italic"/>
    <w:rsid w:val="002F3CF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2F3CF2"/>
    <w:rPr>
      <w:i/>
    </w:rPr>
  </w:style>
  <w:style w:type="table" w:customStyle="1" w:styleId="ASFKTable">
    <w:name w:val="_ASFK_Table"/>
    <w:basedOn w:val="aa"/>
    <w:rsid w:val="00DC0B80"/>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2F3CF2"/>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28">
    <w:name w:val="_ASFK_List_normal_2.8"/>
    <w:basedOn w:val="ASFKListnormal"/>
    <w:rsid w:val="002F3CF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2F3CF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2F3CF2"/>
    <w:pPr>
      <w:keepNext/>
      <w:suppressAutoHyphens/>
      <w:jc w:val="center"/>
    </w:pPr>
    <w:rPr>
      <w:b/>
      <w:bCs/>
    </w:rPr>
  </w:style>
  <w:style w:type="paragraph" w:customStyle="1" w:styleId="ASFKTableListMark">
    <w:name w:val="_ASFK_Table_List_Mark"/>
    <w:rsid w:val="002F3CF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2F3CF2"/>
    <w:pPr>
      <w:numPr>
        <w:numId w:val="73"/>
      </w:numPr>
      <w:spacing w:before="60" w:after="60"/>
      <w:ind w:right="57"/>
      <w:contextualSpacing/>
      <w:jc w:val="left"/>
    </w:pPr>
    <w:rPr>
      <w:sz w:val="22"/>
      <w:szCs w:val="22"/>
      <w:lang w:val="x-none" w:eastAsia="x-none"/>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2F3CF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2F3CF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2F3CF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2F3CF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2F3CF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2F3CF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2F3CF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2F3CF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2F3CF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2F3CF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2F3CF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2F3CF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2F3CF2"/>
  </w:style>
  <w:style w:type="character" w:styleId="affffe">
    <w:name w:val="footnote reference"/>
    <w:rsid w:val="002F3CF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TableNum">
    <w:name w:val="_ASFK_Table_Num"/>
    <w:link w:val="ASFKTableNum0"/>
    <w:rsid w:val="002F3CF2"/>
    <w:pPr>
      <w:numPr>
        <w:numId w:val="74"/>
      </w:numPr>
      <w:spacing w:before="60" w:after="60"/>
      <w:ind w:right="57"/>
    </w:pPr>
    <w:rPr>
      <w:sz w:val="22"/>
    </w:rPr>
  </w:style>
  <w:style w:type="paragraph" w:styleId="afffff">
    <w:name w:val="table of figures"/>
    <w:aliases w:val="Перечень рисунков_ASFK"/>
    <w:basedOn w:val="a8"/>
    <w:next w:val="a8"/>
    <w:uiPriority w:val="99"/>
    <w:rsid w:val="002F3CF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lang w:bidi="ar-SA"/>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2F3CF2"/>
    <w:pPr>
      <w:suppressAutoHyphens/>
      <w:jc w:val="center"/>
    </w:pPr>
    <w:rPr>
      <w:sz w:val="28"/>
      <w:szCs w:val="28"/>
    </w:rPr>
  </w:style>
  <w:style w:type="paragraph" w:customStyle="1" w:styleId="ASFKTitul1">
    <w:name w:val="_ASFK_Titul_1"/>
    <w:rsid w:val="002F3CF2"/>
    <w:pPr>
      <w:suppressAutoHyphens/>
      <w:spacing w:before="240" w:after="240"/>
      <w:contextualSpacing/>
      <w:jc w:val="center"/>
    </w:pPr>
    <w:rPr>
      <w:sz w:val="32"/>
      <w:szCs w:val="28"/>
    </w:rPr>
  </w:style>
  <w:style w:type="paragraph" w:customStyle="1" w:styleId="ASFKTitul2">
    <w:name w:val="_ASFK_Titul_2"/>
    <w:rsid w:val="002F3CF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2F3CF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2F3CF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2F3CF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2F3CF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2F3CF2"/>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2F3CF2"/>
    <w:pPr>
      <w:numPr>
        <w:numId w:val="75"/>
      </w:numPr>
    </w:pPr>
  </w:style>
  <w:style w:type="numbering" w:styleId="1ai">
    <w:name w:val="Outline List 1"/>
    <w:basedOn w:val="ab"/>
    <w:semiHidden/>
    <w:rsid w:val="002F3CF2"/>
    <w:pPr>
      <w:numPr>
        <w:numId w:val="76"/>
      </w:numPr>
    </w:pPr>
  </w:style>
  <w:style w:type="paragraph" w:customStyle="1" w:styleId="Appendix">
    <w:name w:val="Appendix"/>
    <w:basedOn w:val="10"/>
    <w:semiHidden/>
    <w:rsid w:val="00FE6CCC"/>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lang w:bidi="ar-SA"/>
    </w:rPr>
  </w:style>
  <w:style w:type="paragraph" w:customStyle="1" w:styleId="ASFKListnormal1">
    <w:name w:val="_ASFK_List_normal_1"/>
    <w:basedOn w:val="ASFKListnormal"/>
    <w:link w:val="ASFKListnormal180"/>
    <w:rsid w:val="002F3CF2"/>
    <w:pPr>
      <w:tabs>
        <w:tab w:val="clear" w:pos="567"/>
        <w:tab w:val="left" w:pos="851"/>
      </w:tabs>
      <w:ind w:left="851"/>
    </w:pPr>
    <w:rPr>
      <w:lang w:val="x-none" w:eastAsia="x-none"/>
    </w:r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2F3CF2"/>
    <w:pPr>
      <w:numPr>
        <w:numId w:val="70"/>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lang w:bidi="ar-SA"/>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2F3CF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2F3CF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lang w:bidi="ar-SA"/>
    </w:rPr>
  </w:style>
  <w:style w:type="character" w:customStyle="1" w:styleId="2f8">
    <w:name w:val="Заг_2_Приложение Знак"/>
    <w:link w:val="2f7"/>
    <w:rsid w:val="002F3CF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keepLines/>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1.png"/><Relationship Id="rId303" Type="http://schemas.openxmlformats.org/officeDocument/2006/relationships/image" Target="media/image305.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28.png"/><Relationship Id="rId247" Type="http://schemas.openxmlformats.org/officeDocument/2006/relationships/image" Target="media/image249.png"/><Relationship Id="rId107" Type="http://schemas.openxmlformats.org/officeDocument/2006/relationships/image" Target="media/image111.png"/><Relationship Id="rId268" Type="http://schemas.openxmlformats.org/officeDocument/2006/relationships/image" Target="media/image270.png"/><Relationship Id="rId289" Type="http://schemas.openxmlformats.org/officeDocument/2006/relationships/image" Target="media/image291.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6.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39.png"/><Relationship Id="rId258" Type="http://schemas.openxmlformats.org/officeDocument/2006/relationships/image" Target="media/image260.png"/><Relationship Id="rId279" Type="http://schemas.openxmlformats.org/officeDocument/2006/relationships/image" Target="media/image281.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2.png"/><Relationship Id="rId304" Type="http://schemas.openxmlformats.org/officeDocument/2006/relationships/image" Target="media/image306.png"/><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29.png"/><Relationship Id="rId248" Type="http://schemas.openxmlformats.org/officeDocument/2006/relationships/image" Target="media/image250.png"/><Relationship Id="rId269" Type="http://schemas.openxmlformats.org/officeDocument/2006/relationships/image" Target="media/image271.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2.png"/><Relationship Id="rId315" Type="http://schemas.openxmlformats.org/officeDocument/2006/relationships/image" Target="media/image317.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0.png"/><Relationship Id="rId259" Type="http://schemas.openxmlformats.org/officeDocument/2006/relationships/image" Target="media/image261.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2.png"/><Relationship Id="rId291" Type="http://schemas.openxmlformats.org/officeDocument/2006/relationships/image" Target="media/image293.png"/><Relationship Id="rId305" Type="http://schemas.openxmlformats.org/officeDocument/2006/relationships/image" Target="media/image307.png"/><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0.png"/><Relationship Id="rId249" Type="http://schemas.openxmlformats.org/officeDocument/2006/relationships/image" Target="media/image251.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2.png"/><Relationship Id="rId281" Type="http://schemas.openxmlformats.org/officeDocument/2006/relationships/image" Target="media/image283.png"/><Relationship Id="rId316" Type="http://schemas.openxmlformats.org/officeDocument/2006/relationships/image" Target="media/image318.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12.png"/><Relationship Id="rId239" Type="http://schemas.openxmlformats.org/officeDocument/2006/relationships/image" Target="media/image241.png"/><Relationship Id="rId250" Type="http://schemas.openxmlformats.org/officeDocument/2006/relationships/image" Target="media/image252.png"/><Relationship Id="rId271" Type="http://schemas.openxmlformats.org/officeDocument/2006/relationships/image" Target="media/image273.png"/><Relationship Id="rId292" Type="http://schemas.openxmlformats.org/officeDocument/2006/relationships/image" Target="media/image294.png"/><Relationship Id="rId306" Type="http://schemas.openxmlformats.org/officeDocument/2006/relationships/image" Target="media/image308.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1.png"/><Relationship Id="rId19" Type="http://schemas.openxmlformats.org/officeDocument/2006/relationships/image" Target="media/image23.png"/><Relationship Id="rId224" Type="http://schemas.openxmlformats.org/officeDocument/2006/relationships/image" Target="media/image226.png"/><Relationship Id="rId240" Type="http://schemas.openxmlformats.org/officeDocument/2006/relationships/image" Target="media/image242.png"/><Relationship Id="rId245" Type="http://schemas.openxmlformats.org/officeDocument/2006/relationships/image" Target="media/image247.png"/><Relationship Id="rId261" Type="http://schemas.openxmlformats.org/officeDocument/2006/relationships/image" Target="media/image263.png"/><Relationship Id="rId266" Type="http://schemas.openxmlformats.org/officeDocument/2006/relationships/image" Target="media/image268.png"/><Relationship Id="rId287" Type="http://schemas.openxmlformats.org/officeDocument/2006/relationships/image" Target="media/image289.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4.png"/><Relationship Id="rId312" Type="http://schemas.openxmlformats.org/officeDocument/2006/relationships/image" Target="media/image314.png"/><Relationship Id="rId317" Type="http://schemas.openxmlformats.org/officeDocument/2006/relationships/image" Target="media/image319.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2.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2.png"/><Relationship Id="rId235" Type="http://schemas.openxmlformats.org/officeDocument/2006/relationships/image" Target="media/image237.png"/><Relationship Id="rId251" Type="http://schemas.openxmlformats.org/officeDocument/2006/relationships/image" Target="media/image253.png"/><Relationship Id="rId256" Type="http://schemas.openxmlformats.org/officeDocument/2006/relationships/image" Target="media/image258.png"/><Relationship Id="rId277" Type="http://schemas.openxmlformats.org/officeDocument/2006/relationships/image" Target="media/image279.png"/><Relationship Id="rId298" Type="http://schemas.openxmlformats.org/officeDocument/2006/relationships/image" Target="media/image300.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4.png"/><Relationship Id="rId293" Type="http://schemas.openxmlformats.org/officeDocument/2006/relationships/image" Target="media/image295.png"/><Relationship Id="rId302" Type="http://schemas.openxmlformats.org/officeDocument/2006/relationships/image" Target="media/image304.png"/><Relationship Id="rId307" Type="http://schemas.openxmlformats.org/officeDocument/2006/relationships/image" Target="media/image309.png"/><Relationship Id="rId323" Type="http://schemas.openxmlformats.org/officeDocument/2006/relationships/theme" Target="theme/theme1.xml"/><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13.png"/><Relationship Id="rId225" Type="http://schemas.openxmlformats.org/officeDocument/2006/relationships/image" Target="media/image227.png"/><Relationship Id="rId241" Type="http://schemas.openxmlformats.org/officeDocument/2006/relationships/image" Target="media/image243.png"/><Relationship Id="rId246" Type="http://schemas.openxmlformats.org/officeDocument/2006/relationships/image" Target="media/image248.png"/><Relationship Id="rId267" Type="http://schemas.openxmlformats.org/officeDocument/2006/relationships/image" Target="media/image269.png"/><Relationship Id="rId288" Type="http://schemas.openxmlformats.org/officeDocument/2006/relationships/image" Target="media/image290.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4.png"/><Relationship Id="rId283" Type="http://schemas.openxmlformats.org/officeDocument/2006/relationships/image" Target="media/image285.png"/><Relationship Id="rId313" Type="http://schemas.openxmlformats.org/officeDocument/2006/relationships/image" Target="media/image315.png"/><Relationship Id="rId318" Type="http://schemas.openxmlformats.org/officeDocument/2006/relationships/image" Target="media/image320.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38.png"/><Relationship Id="rId257" Type="http://schemas.openxmlformats.org/officeDocument/2006/relationships/image" Target="media/image259.png"/><Relationship Id="rId278" Type="http://schemas.openxmlformats.org/officeDocument/2006/relationships/image" Target="media/image280.png"/><Relationship Id="rId26" Type="http://schemas.openxmlformats.org/officeDocument/2006/relationships/image" Target="media/image30.png"/><Relationship Id="rId231" Type="http://schemas.openxmlformats.org/officeDocument/2006/relationships/image" Target="media/image233.png"/><Relationship Id="rId252" Type="http://schemas.openxmlformats.org/officeDocument/2006/relationships/image" Target="media/image254.png"/><Relationship Id="rId273" Type="http://schemas.openxmlformats.org/officeDocument/2006/relationships/image" Target="media/image275.png"/><Relationship Id="rId294" Type="http://schemas.openxmlformats.org/officeDocument/2006/relationships/image" Target="media/image296.png"/><Relationship Id="rId308" Type="http://schemas.openxmlformats.org/officeDocument/2006/relationships/image" Target="media/image310.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3.png"/><Relationship Id="rId242" Type="http://schemas.openxmlformats.org/officeDocument/2006/relationships/image" Target="media/image244.png"/><Relationship Id="rId263" Type="http://schemas.openxmlformats.org/officeDocument/2006/relationships/image" Target="media/image265.png"/><Relationship Id="rId284" Type="http://schemas.openxmlformats.org/officeDocument/2006/relationships/image" Target="media/image286.png"/><Relationship Id="rId319" Type="http://schemas.openxmlformats.org/officeDocument/2006/relationships/image" Target="media/image321.png"/><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pn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4.png"/><Relationship Id="rId253" Type="http://schemas.openxmlformats.org/officeDocument/2006/relationships/image" Target="media/image255.png"/><Relationship Id="rId274" Type="http://schemas.openxmlformats.org/officeDocument/2006/relationships/image" Target="media/image276.png"/><Relationship Id="rId295" Type="http://schemas.openxmlformats.org/officeDocument/2006/relationships/image" Target="media/image297.png"/><Relationship Id="rId309" Type="http://schemas.openxmlformats.org/officeDocument/2006/relationships/image" Target="media/image311.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header" Target="head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4.png"/><Relationship Id="rId243" Type="http://schemas.openxmlformats.org/officeDocument/2006/relationships/image" Target="media/image245.png"/><Relationship Id="rId264" Type="http://schemas.openxmlformats.org/officeDocument/2006/relationships/image" Target="media/image266.png"/><Relationship Id="rId285" Type="http://schemas.openxmlformats.org/officeDocument/2006/relationships/image" Target="media/image287.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2.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5.png"/><Relationship Id="rId254" Type="http://schemas.openxmlformats.org/officeDocument/2006/relationships/image" Target="media/image256.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7.png"/><Relationship Id="rId296" Type="http://schemas.openxmlformats.org/officeDocument/2006/relationships/image" Target="media/image298.png"/><Relationship Id="rId300" Type="http://schemas.openxmlformats.org/officeDocument/2006/relationships/image" Target="media/image302.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oter" Target="footer2.xml"/><Relationship Id="rId202" Type="http://schemas.openxmlformats.org/officeDocument/2006/relationships/image" Target="media/image206.png"/><Relationship Id="rId223" Type="http://schemas.openxmlformats.org/officeDocument/2006/relationships/image" Target="media/image225.png"/><Relationship Id="rId244" Type="http://schemas.openxmlformats.org/officeDocument/2006/relationships/image" Target="media/image246.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7.png"/><Relationship Id="rId286" Type="http://schemas.openxmlformats.org/officeDocument/2006/relationships/image" Target="media/image288.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3.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6.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7.png"/><Relationship Id="rId276" Type="http://schemas.openxmlformats.org/officeDocument/2006/relationships/image" Target="media/image278.png"/><Relationship Id="rId297" Type="http://schemas.openxmlformats.org/officeDocument/2006/relationships/image" Target="media/image299.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3.png"/><Relationship Id="rId322" Type="http://schemas.openxmlformats.org/officeDocument/2006/relationships/fontTable" Target="fontTable.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FF832-DAE0-450F-A8B5-33F43EB13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13991</TotalTime>
  <Pages>1</Pages>
  <Words>111904</Words>
  <Characters>637855</Characters>
  <Application>Microsoft Office Word</Application>
  <DocSecurity>0</DocSecurity>
  <Lines>5315</Lines>
  <Paragraphs>1496</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748263</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Учетная запись Майкрософт</cp:lastModifiedBy>
  <cp:revision>122</cp:revision>
  <cp:lastPrinted>2011-12-21T12:06:00Z</cp:lastPrinted>
  <dcterms:created xsi:type="dcterms:W3CDTF">2019-09-06T17:37:00Z</dcterms:created>
  <dcterms:modified xsi:type="dcterms:W3CDTF">2021-08-12T11:12:00Z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54819512.09.01,03.ОМ.002-15.01 1(2)</vt:lpwstr>
  </property>
</Properties>
</file>