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BE086A" w:rsidRPr="004B28D0" w:rsidTr="007E6041">
        <w:tc>
          <w:tcPr>
            <w:tcW w:w="2447" w:type="pct"/>
            <w:vAlign w:val="center"/>
          </w:tcPr>
          <w:p w:rsidR="00BE086A" w:rsidRPr="004B28D0" w:rsidRDefault="00BE086A" w:rsidP="00BE086A">
            <w:pPr>
              <w:pStyle w:val="ASFKTitul0"/>
            </w:pPr>
            <w:r w:rsidRPr="004B28D0">
              <w:t>УТВЕРЖДАЮ</w:t>
            </w:r>
          </w:p>
        </w:tc>
        <w:tc>
          <w:tcPr>
            <w:tcW w:w="123" w:type="pct"/>
            <w:vAlign w:val="center"/>
          </w:tcPr>
          <w:p w:rsidR="00BE086A" w:rsidRPr="002D3C2B"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7E6041">
        <w:tc>
          <w:tcPr>
            <w:tcW w:w="2447" w:type="pct"/>
            <w:vAlign w:val="center"/>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7E6041">
        <w:trPr>
          <w:trHeight w:val="2447"/>
        </w:trPr>
        <w:tc>
          <w:tcPr>
            <w:tcW w:w="2447" w:type="pct"/>
          </w:tcPr>
          <w:p w:rsidR="00BE086A" w:rsidRPr="004B28D0" w:rsidRDefault="00BE086A" w:rsidP="00BE086A">
            <w:pPr>
              <w:pStyle w:val="ASFKTitul0"/>
            </w:pPr>
            <w:r w:rsidRPr="004B28D0">
              <w:t>От Федерального казначейства</w:t>
            </w: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r w:rsidRPr="004B28D0">
              <w:t>______________ /                             /</w:t>
            </w:r>
          </w:p>
          <w:p w:rsidR="00BE086A" w:rsidRPr="004B28D0" w:rsidRDefault="00BE086A" w:rsidP="00BE086A">
            <w:pPr>
              <w:pStyle w:val="ASFKTitul0"/>
            </w:pPr>
          </w:p>
          <w:p w:rsidR="00BE086A" w:rsidRPr="004B28D0" w:rsidRDefault="00BE086A" w:rsidP="00BE086A">
            <w:pPr>
              <w:pStyle w:val="ASFKTitul0"/>
            </w:pPr>
            <w:r w:rsidRPr="004B28D0">
              <w:t>«___» _____</w:t>
            </w:r>
            <w:r w:rsidRPr="004B28D0">
              <w:rPr>
                <w:lang w:val="en-US"/>
              </w:rPr>
              <w:t>____</w:t>
            </w:r>
            <w:r w:rsidRPr="004B28D0">
              <w:t>_______ 20__ г</w:t>
            </w:r>
            <w:r w:rsidR="00241CFD">
              <w:t>.</w:t>
            </w: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p>
        </w:tc>
      </w:tr>
      <w:tr w:rsidR="00BE086A" w:rsidRPr="004B28D0" w:rsidTr="007E6041">
        <w:trPr>
          <w:trHeight w:val="388"/>
        </w:trPr>
        <w:tc>
          <w:tcPr>
            <w:tcW w:w="2447" w:type="pct"/>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p>
        </w:tc>
      </w:tr>
      <w:tr w:rsidR="00BE086A" w:rsidRPr="004B28D0" w:rsidTr="007E6041">
        <w:trPr>
          <w:trHeight w:val="1238"/>
        </w:trPr>
        <w:tc>
          <w:tcPr>
            <w:tcW w:w="5000" w:type="pct"/>
            <w:gridSpan w:val="3"/>
            <w:shd w:val="clear" w:color="auto" w:fill="auto"/>
            <w:vAlign w:val="center"/>
          </w:tcPr>
          <w:p w:rsidR="00BE086A" w:rsidRPr="004B28D0" w:rsidRDefault="0029232C" w:rsidP="00BE086A">
            <w:pPr>
              <w:pStyle w:val="ASFKTitul1"/>
            </w:pPr>
            <w:fldSimple w:instr=" DOCPROPERTY  FullNameSystem  \* MERGEFORMAT ">
              <w:r w:rsidR="00973765">
                <w:t>Автоматизированная система Федерального казначейства</w:t>
              </w:r>
            </w:fldSimple>
          </w:p>
        </w:tc>
      </w:tr>
      <w:tr w:rsidR="00BE086A" w:rsidRPr="004B28D0" w:rsidTr="007E6041">
        <w:trPr>
          <w:trHeight w:val="1734"/>
        </w:trPr>
        <w:tc>
          <w:tcPr>
            <w:tcW w:w="5000" w:type="pct"/>
            <w:gridSpan w:val="3"/>
            <w:vAlign w:val="center"/>
          </w:tcPr>
          <w:p w:rsidR="00BE086A" w:rsidRPr="004B28D0" w:rsidRDefault="0029232C" w:rsidP="00BE086A">
            <w:pPr>
              <w:pStyle w:val="ASFKTitul2"/>
            </w:pPr>
            <w:fldSimple w:instr=" DOCPROPERTY  DocType  \* MERGEFORMAT ">
              <w:r w:rsidR="00973765">
                <w:t>Обучающие материалы</w:t>
              </w:r>
            </w:fldSimple>
            <w:r w:rsidR="00BE086A">
              <w:t xml:space="preserve"> «</w:t>
            </w:r>
            <w:fldSimple w:instr=" DOCPROPERTY  DocName  \* MERGEFORMAT ">
              <w:r w:rsidR="00973765">
                <w:t>Руководство по работе с «АРМ ГРБС»</w:t>
              </w:r>
            </w:fldSimple>
            <w:r w:rsidR="00BE086A">
              <w:t>»</w:t>
            </w:r>
          </w:p>
        </w:tc>
      </w:tr>
      <w:tr w:rsidR="00BE086A" w:rsidRPr="004B28D0" w:rsidTr="007E6041">
        <w:trPr>
          <w:trHeight w:val="657"/>
        </w:trPr>
        <w:tc>
          <w:tcPr>
            <w:tcW w:w="5000" w:type="pct"/>
            <w:gridSpan w:val="3"/>
            <w:vAlign w:val="center"/>
          </w:tcPr>
          <w:p w:rsidR="00BE086A" w:rsidRPr="009C2719" w:rsidRDefault="00BE086A" w:rsidP="00BE086A">
            <w:pPr>
              <w:pStyle w:val="ASFKTitulnamedoc"/>
            </w:pPr>
          </w:p>
        </w:tc>
      </w:tr>
      <w:tr w:rsidR="00BE086A" w:rsidRPr="004B28D0" w:rsidTr="007E6041">
        <w:trPr>
          <w:trHeight w:val="647"/>
        </w:trPr>
        <w:tc>
          <w:tcPr>
            <w:tcW w:w="5000" w:type="pct"/>
            <w:gridSpan w:val="3"/>
            <w:vAlign w:val="center"/>
          </w:tcPr>
          <w:p w:rsidR="00BE086A" w:rsidRPr="004B28D0" w:rsidRDefault="00BE086A" w:rsidP="00BE086A">
            <w:pPr>
              <w:pStyle w:val="ASFKTitul1"/>
            </w:pPr>
            <w:r w:rsidRPr="004B28D0">
              <w:t>Лист утверждения</w:t>
            </w:r>
          </w:p>
        </w:tc>
      </w:tr>
      <w:tr w:rsidR="00BE086A" w:rsidRPr="004B28D0" w:rsidTr="007E6041">
        <w:tc>
          <w:tcPr>
            <w:tcW w:w="5000" w:type="pct"/>
            <w:gridSpan w:val="3"/>
            <w:vAlign w:val="center"/>
          </w:tcPr>
          <w:p w:rsidR="00BE086A" w:rsidRPr="004B28D0" w:rsidRDefault="00BE086A" w:rsidP="00BE086A">
            <w:pPr>
              <w:pStyle w:val="ASFKTitul0"/>
            </w:pPr>
          </w:p>
        </w:tc>
      </w:tr>
      <w:tr w:rsidR="00BE086A" w:rsidRPr="004B28D0" w:rsidTr="007E6041">
        <w:tc>
          <w:tcPr>
            <w:tcW w:w="5000" w:type="pct"/>
            <w:gridSpan w:val="3"/>
            <w:vAlign w:val="center"/>
          </w:tcPr>
          <w:p w:rsidR="00BE086A" w:rsidRPr="004B28D0" w:rsidRDefault="00BE086A" w:rsidP="00BE086A">
            <w:pPr>
              <w:pStyle w:val="ASFKTitul0"/>
            </w:pPr>
            <w:r w:rsidRPr="004B28D0">
              <w:t xml:space="preserve">Код документа: </w:t>
            </w:r>
            <w:fldSimple w:instr=" DOCPROPERTY  DocCode  \* MERGEFORMAT ">
              <w:r w:rsidR="00973765">
                <w:t>05610536.09.01,03.ОМ.002-19.00 1(2)</w:t>
              </w:r>
            </w:fldSimple>
            <w:r w:rsidRPr="004B28D0">
              <w:t>-ЛУ</w:t>
            </w:r>
          </w:p>
        </w:tc>
      </w:tr>
      <w:tr w:rsidR="00BE086A" w:rsidRPr="004B28D0" w:rsidTr="007E6041">
        <w:tc>
          <w:tcPr>
            <w:tcW w:w="5000" w:type="pct"/>
            <w:gridSpan w:val="3"/>
            <w:vAlign w:val="center"/>
          </w:tcPr>
          <w:p w:rsidR="00BE086A" w:rsidRPr="004B28D0" w:rsidRDefault="00BE086A" w:rsidP="00BE086A">
            <w:pPr>
              <w:pStyle w:val="ASFKTitul0"/>
            </w:pPr>
          </w:p>
        </w:tc>
      </w:tr>
      <w:tr w:rsidR="00BE086A" w:rsidRPr="004B28D0" w:rsidTr="007E6041">
        <w:tc>
          <w:tcPr>
            <w:tcW w:w="5000" w:type="pct"/>
            <w:gridSpan w:val="3"/>
            <w:vAlign w:val="center"/>
          </w:tcPr>
          <w:p w:rsidR="00BE086A" w:rsidRPr="004B28D0" w:rsidRDefault="00927D52" w:rsidP="00BE086A">
            <w:pPr>
              <w:pStyle w:val="ASFKTitul0"/>
            </w:pPr>
            <w:r>
              <w:t>Государственный контракт от 24.01.2023 № ФКУ0018/01/2023/РИС</w:t>
            </w:r>
          </w:p>
        </w:tc>
      </w:tr>
      <w:tr w:rsidR="00BE086A" w:rsidRPr="004B28D0" w:rsidTr="00736BD0">
        <w:trPr>
          <w:trHeight w:val="1222"/>
        </w:trPr>
        <w:tc>
          <w:tcPr>
            <w:tcW w:w="2447" w:type="pct"/>
            <w:vAlign w:val="center"/>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vAlign w:val="center"/>
          </w:tcPr>
          <w:p w:rsidR="00BE086A" w:rsidRPr="004B28D0" w:rsidRDefault="00BE086A" w:rsidP="00BE086A">
            <w:pPr>
              <w:pStyle w:val="ASFKTitul0"/>
            </w:pPr>
          </w:p>
        </w:tc>
      </w:tr>
      <w:tr w:rsidR="00055277" w:rsidRPr="004B28D0" w:rsidTr="007E6041">
        <w:trPr>
          <w:trHeight w:val="607"/>
        </w:trPr>
        <w:tc>
          <w:tcPr>
            <w:tcW w:w="2447" w:type="pct"/>
            <w:vAlign w:val="center"/>
          </w:tcPr>
          <w:p w:rsidR="00055277" w:rsidRPr="0046609C" w:rsidRDefault="00055277" w:rsidP="00055277">
            <w:pPr>
              <w:pStyle w:val="ASFKTitul0"/>
            </w:pPr>
            <w:r w:rsidRPr="0046609C">
              <w:t>СОГЛАСОВАНО</w:t>
            </w:r>
          </w:p>
        </w:tc>
        <w:tc>
          <w:tcPr>
            <w:tcW w:w="123" w:type="pct"/>
            <w:vAlign w:val="center"/>
          </w:tcPr>
          <w:p w:rsidR="00055277" w:rsidRPr="0046609C" w:rsidRDefault="00055277" w:rsidP="00055277">
            <w:pPr>
              <w:pStyle w:val="ASFKTitul0"/>
            </w:pPr>
          </w:p>
        </w:tc>
        <w:tc>
          <w:tcPr>
            <w:tcW w:w="2430" w:type="pct"/>
            <w:vAlign w:val="center"/>
          </w:tcPr>
          <w:p w:rsidR="00055277" w:rsidRPr="0046609C" w:rsidRDefault="00055277" w:rsidP="00055277">
            <w:pPr>
              <w:pStyle w:val="ASFKTitul0"/>
            </w:pPr>
            <w:r w:rsidRPr="0046609C">
              <w:t>СОГЛАСОВАНО</w:t>
            </w:r>
          </w:p>
        </w:tc>
      </w:tr>
      <w:tr w:rsidR="00927D52" w:rsidRPr="004B28D0" w:rsidTr="007E6041">
        <w:trPr>
          <w:trHeight w:val="285"/>
        </w:trPr>
        <w:tc>
          <w:tcPr>
            <w:tcW w:w="2447" w:type="pct"/>
          </w:tcPr>
          <w:p w:rsidR="00927D52" w:rsidRDefault="00927D52" w:rsidP="00927D52">
            <w:pPr>
              <w:pStyle w:val="ASFKTitul0"/>
            </w:pPr>
            <w:r w:rsidRPr="00F41040">
              <w:t>От Федерального казенного</w:t>
            </w:r>
          </w:p>
          <w:p w:rsidR="00927D52" w:rsidRDefault="00927D52" w:rsidP="00927D52">
            <w:pPr>
              <w:pStyle w:val="ASFKTitul0"/>
            </w:pPr>
            <w:r w:rsidRPr="00F41040">
              <w:t>учреждения «Центр по обеспечению</w:t>
            </w:r>
          </w:p>
          <w:p w:rsidR="00927D52" w:rsidRPr="0046609C" w:rsidRDefault="00927D52" w:rsidP="00927D52">
            <w:pPr>
              <w:pStyle w:val="ASFKTitul0"/>
            </w:pPr>
            <w:r w:rsidRPr="00F41040">
              <w:t>деятельности Казначейства России»</w:t>
            </w:r>
          </w:p>
        </w:tc>
        <w:tc>
          <w:tcPr>
            <w:tcW w:w="123" w:type="pct"/>
          </w:tcPr>
          <w:p w:rsidR="00927D52" w:rsidRPr="0046609C" w:rsidRDefault="00927D52" w:rsidP="00927D52">
            <w:pPr>
              <w:pStyle w:val="ASFKTitul0"/>
            </w:pPr>
          </w:p>
        </w:tc>
        <w:tc>
          <w:tcPr>
            <w:tcW w:w="2430" w:type="pct"/>
          </w:tcPr>
          <w:p w:rsidR="00927D52" w:rsidRDefault="00927D52" w:rsidP="00927D52">
            <w:pPr>
              <w:pStyle w:val="ASFKTitul0"/>
              <w:spacing w:line="256" w:lineRule="auto"/>
              <w:rPr>
                <w:lang w:eastAsia="en-US"/>
              </w:rPr>
            </w:pPr>
            <w:r>
              <w:rPr>
                <w:lang w:eastAsia="en-US"/>
              </w:rPr>
              <w:t>От ООО «ИТАРГО»</w:t>
            </w:r>
          </w:p>
        </w:tc>
      </w:tr>
      <w:tr w:rsidR="00CA28B1" w:rsidTr="00CA28B1">
        <w:trPr>
          <w:trHeight w:val="2335"/>
        </w:trPr>
        <w:tc>
          <w:tcPr>
            <w:tcW w:w="2447" w:type="pct"/>
          </w:tcPr>
          <w:p w:rsidR="00CA28B1" w:rsidRPr="00590176" w:rsidRDefault="00CA28B1" w:rsidP="00CA28B1">
            <w:pPr>
              <w:pStyle w:val="GOSTTitul0"/>
            </w:pPr>
          </w:p>
          <w:p w:rsidR="00CA28B1" w:rsidRPr="00590176" w:rsidRDefault="00CA28B1" w:rsidP="00CA28B1">
            <w:pPr>
              <w:pStyle w:val="GOSTTitul0"/>
            </w:pPr>
          </w:p>
          <w:p w:rsidR="00CA28B1" w:rsidRPr="00590176" w:rsidRDefault="00CA28B1" w:rsidP="00CA28B1">
            <w:pPr>
              <w:pStyle w:val="GOSTTitul0"/>
            </w:pPr>
          </w:p>
          <w:p w:rsidR="00CA28B1" w:rsidRPr="00590176" w:rsidRDefault="00CA28B1" w:rsidP="00CA28B1">
            <w:pPr>
              <w:pStyle w:val="GOSTTitul0"/>
            </w:pPr>
            <w:r w:rsidRPr="00590176">
              <w:t>______________ /                               /</w:t>
            </w:r>
          </w:p>
          <w:p w:rsidR="00CA28B1" w:rsidRPr="00590176" w:rsidRDefault="00CA28B1" w:rsidP="00CA28B1">
            <w:pPr>
              <w:pStyle w:val="GOSTTitul0"/>
            </w:pPr>
            <w:r w:rsidRPr="00590176">
              <w:t>«___» ____________ 20___ г.</w:t>
            </w:r>
          </w:p>
        </w:tc>
        <w:tc>
          <w:tcPr>
            <w:tcW w:w="123" w:type="pct"/>
          </w:tcPr>
          <w:p w:rsidR="00CA28B1" w:rsidRPr="00590176" w:rsidRDefault="00CA28B1" w:rsidP="00CA28B1">
            <w:pPr>
              <w:pStyle w:val="GOSTTitul0"/>
            </w:pPr>
          </w:p>
        </w:tc>
        <w:tc>
          <w:tcPr>
            <w:tcW w:w="2430" w:type="pct"/>
          </w:tcPr>
          <w:p w:rsidR="00CA28B1" w:rsidRPr="00590176" w:rsidRDefault="00CA28B1" w:rsidP="00CA28B1">
            <w:pPr>
              <w:pStyle w:val="GOSTTitul0"/>
            </w:pPr>
          </w:p>
          <w:p w:rsidR="00CA28B1" w:rsidRPr="00590176" w:rsidRDefault="00CA28B1" w:rsidP="00CA28B1">
            <w:pPr>
              <w:pStyle w:val="GOSTTitul0"/>
            </w:pPr>
          </w:p>
          <w:p w:rsidR="00CA28B1" w:rsidRPr="00590176" w:rsidRDefault="00CA28B1" w:rsidP="00CA28B1">
            <w:pPr>
              <w:pStyle w:val="GOSTTitul0"/>
            </w:pPr>
          </w:p>
          <w:p w:rsidR="00CA28B1" w:rsidRPr="00590176" w:rsidRDefault="00CA28B1" w:rsidP="00CA28B1">
            <w:pPr>
              <w:pStyle w:val="GOSTTitul0"/>
            </w:pPr>
            <w:r w:rsidRPr="00590176">
              <w:t>______________ /</w:t>
            </w:r>
            <w:r>
              <w:t>А. И. Кулешов</w:t>
            </w:r>
            <w:r w:rsidRPr="00590176">
              <w:t>/</w:t>
            </w:r>
          </w:p>
          <w:p w:rsidR="00CA28B1" w:rsidRPr="00D20C99" w:rsidRDefault="00CA28B1" w:rsidP="00CA28B1">
            <w:pPr>
              <w:pStyle w:val="GOSTTitul0"/>
            </w:pPr>
            <w:r w:rsidRPr="00590176">
              <w:t>«___» ____________ 20___ г.</w:t>
            </w:r>
          </w:p>
        </w:tc>
      </w:tr>
    </w:tbl>
    <w:p w:rsidR="00736BD0" w:rsidRDefault="00736BD0" w:rsidP="00DC0B80">
      <w:pPr>
        <w:pStyle w:val="ASFKTitul0"/>
        <w:jc w:val="left"/>
        <w:sectPr w:rsidR="00736BD0" w:rsidSect="00876C7B">
          <w:headerReference w:type="default" r:id="rId8"/>
          <w:footerReference w:type="default" r:id="rId9"/>
          <w:pgSz w:w="11906" w:h="16838"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7"/>
        <w:gridCol w:w="3996"/>
        <w:gridCol w:w="237"/>
      </w:tblGrid>
      <w:tr w:rsidR="009D1A7E" w:rsidRPr="00CB04B0" w:rsidTr="00736BD0">
        <w:trPr>
          <w:trHeight w:val="386"/>
        </w:trPr>
        <w:tc>
          <w:tcPr>
            <w:tcW w:w="4877" w:type="pct"/>
            <w:gridSpan w:val="2"/>
          </w:tcPr>
          <w:p w:rsidR="009D1A7E" w:rsidRPr="00CB04B0" w:rsidRDefault="009D1A7E" w:rsidP="00DC0B80">
            <w:pPr>
              <w:pStyle w:val="ASFKTitul0"/>
              <w:jc w:val="left"/>
            </w:pPr>
            <w:r w:rsidRPr="00CB04B0">
              <w:lastRenderedPageBreak/>
              <w:t>УТВЕРЖДЕН</w:t>
            </w:r>
          </w:p>
        </w:tc>
        <w:tc>
          <w:tcPr>
            <w:tcW w:w="123" w:type="pct"/>
          </w:tcPr>
          <w:p w:rsidR="009D1A7E" w:rsidRPr="00CB04B0" w:rsidRDefault="009D1A7E" w:rsidP="00DC0B80">
            <w:pPr>
              <w:pStyle w:val="ASFKTitul0"/>
            </w:pPr>
          </w:p>
        </w:tc>
      </w:tr>
      <w:tr w:rsidR="009D1A7E" w:rsidRPr="00CB04B0" w:rsidTr="00736BD0">
        <w:trPr>
          <w:trHeight w:val="2712"/>
        </w:trPr>
        <w:tc>
          <w:tcPr>
            <w:tcW w:w="4877" w:type="pct"/>
            <w:gridSpan w:val="2"/>
          </w:tcPr>
          <w:p w:rsidR="009D1A7E" w:rsidRPr="00CB04B0" w:rsidRDefault="0029232C" w:rsidP="00DC0B80">
            <w:pPr>
              <w:pStyle w:val="ASFKTitul0"/>
              <w:jc w:val="left"/>
            </w:pPr>
            <w:fldSimple w:instr=" DOCPROPERTY  DocCode  \* MERGEFORMAT ">
              <w:r w:rsidR="00973765">
                <w:t>05610536.09.01,03.ОМ.002-19.00 1(2)</w:t>
              </w:r>
            </w:fldSimple>
            <w:r w:rsidR="009D1A7E">
              <w:t>-ЛУ</w:t>
            </w:r>
          </w:p>
        </w:tc>
        <w:tc>
          <w:tcPr>
            <w:tcW w:w="123" w:type="pct"/>
          </w:tcPr>
          <w:p w:rsidR="009D1A7E" w:rsidRPr="00CB04B0" w:rsidRDefault="009D1A7E" w:rsidP="00DC0B80">
            <w:pPr>
              <w:pStyle w:val="ASFKTitul0"/>
            </w:pPr>
          </w:p>
        </w:tc>
      </w:tr>
      <w:tr w:rsidR="009D1A7E" w:rsidRPr="00CB04B0" w:rsidTr="00736BD0">
        <w:trPr>
          <w:trHeight w:val="402"/>
        </w:trPr>
        <w:tc>
          <w:tcPr>
            <w:tcW w:w="5000" w:type="pct"/>
            <w:gridSpan w:val="3"/>
          </w:tcPr>
          <w:p w:rsidR="009D1A7E" w:rsidRPr="00CB04B0" w:rsidRDefault="009D1A7E" w:rsidP="00DC0B80">
            <w:pPr>
              <w:pStyle w:val="ASFKTitul0"/>
            </w:pPr>
          </w:p>
        </w:tc>
      </w:tr>
      <w:tr w:rsidR="009D1A7E" w:rsidRPr="00CB04B0" w:rsidTr="00736BD0">
        <w:trPr>
          <w:trHeight w:val="1252"/>
        </w:trPr>
        <w:tc>
          <w:tcPr>
            <w:tcW w:w="5000" w:type="pct"/>
            <w:gridSpan w:val="3"/>
            <w:vAlign w:val="center"/>
          </w:tcPr>
          <w:p w:rsidR="009D1A7E" w:rsidRPr="00CB04B0" w:rsidRDefault="0029232C" w:rsidP="00DC0B80">
            <w:pPr>
              <w:pStyle w:val="ASFKTitul1"/>
            </w:pPr>
            <w:fldSimple w:instr=" DOCPROPERTY  FullNameSystem  \* MERGEFORMAT ">
              <w:r w:rsidR="00973765">
                <w:t>Автоматизированная система Федерального казначейства</w:t>
              </w:r>
            </w:fldSimple>
          </w:p>
        </w:tc>
      </w:tr>
      <w:tr w:rsidR="009D1A7E" w:rsidRPr="00CB04B0" w:rsidTr="00736BD0">
        <w:trPr>
          <w:trHeight w:val="1851"/>
        </w:trPr>
        <w:tc>
          <w:tcPr>
            <w:tcW w:w="5000" w:type="pct"/>
            <w:gridSpan w:val="3"/>
            <w:vAlign w:val="center"/>
          </w:tcPr>
          <w:p w:rsidR="009D1A7E" w:rsidRPr="00CB04B0" w:rsidRDefault="0029232C" w:rsidP="00DC0B80">
            <w:pPr>
              <w:pStyle w:val="ASFKTitul2"/>
            </w:pPr>
            <w:fldSimple w:instr=" DOCPROPERTY  DocType  \* MERGEFORMAT ">
              <w:r w:rsidR="00973765">
                <w:t>Обучающие материалы</w:t>
              </w:r>
            </w:fldSimple>
            <w:r w:rsidR="009D1A7E">
              <w:t xml:space="preserve"> «</w:t>
            </w:r>
            <w:fldSimple w:instr=" DOCPROPERTY  DocName  \* MERGEFORMAT ">
              <w:r w:rsidR="00973765">
                <w:t>Руководство по работе с «АРМ ГРБС»</w:t>
              </w:r>
            </w:fldSimple>
            <w:r w:rsidR="009D1A7E">
              <w:t>»</w:t>
            </w:r>
          </w:p>
        </w:tc>
      </w:tr>
      <w:tr w:rsidR="009D1A7E" w:rsidRPr="00CB04B0" w:rsidTr="00736BD0">
        <w:tc>
          <w:tcPr>
            <w:tcW w:w="5000" w:type="pct"/>
            <w:gridSpan w:val="3"/>
            <w:vAlign w:val="center"/>
          </w:tcPr>
          <w:p w:rsidR="009D1A7E" w:rsidRPr="00CB04B0" w:rsidRDefault="009D1A7E" w:rsidP="00DC0B80">
            <w:pPr>
              <w:pStyle w:val="ASFKTitulnamedoc"/>
            </w:pPr>
          </w:p>
        </w:tc>
      </w:tr>
      <w:tr w:rsidR="009D1A7E" w:rsidRPr="00CB04B0" w:rsidTr="00736BD0">
        <w:tc>
          <w:tcPr>
            <w:tcW w:w="5000" w:type="pct"/>
            <w:gridSpan w:val="3"/>
            <w:vAlign w:val="center"/>
          </w:tcPr>
          <w:p w:rsidR="009D1A7E" w:rsidRPr="00CB04B0" w:rsidRDefault="009D1A7E" w:rsidP="00DC0B80">
            <w:pPr>
              <w:pStyle w:val="ASFKTitul0"/>
            </w:pPr>
          </w:p>
        </w:tc>
      </w:tr>
      <w:tr w:rsidR="009D1A7E" w:rsidRPr="00CB04B0" w:rsidTr="00736BD0">
        <w:trPr>
          <w:trHeight w:val="785"/>
        </w:trPr>
        <w:tc>
          <w:tcPr>
            <w:tcW w:w="5000" w:type="pct"/>
            <w:gridSpan w:val="3"/>
            <w:vAlign w:val="center"/>
          </w:tcPr>
          <w:p w:rsidR="009D1A7E" w:rsidRPr="00CB04B0" w:rsidRDefault="009D1A7E" w:rsidP="00DC0B80">
            <w:pPr>
              <w:pStyle w:val="ASFKTitul0"/>
            </w:pPr>
          </w:p>
        </w:tc>
      </w:tr>
      <w:tr w:rsidR="009D1A7E" w:rsidRPr="00CB04B0" w:rsidTr="00736BD0">
        <w:trPr>
          <w:trHeight w:val="271"/>
        </w:trPr>
        <w:tc>
          <w:tcPr>
            <w:tcW w:w="5000" w:type="pct"/>
            <w:gridSpan w:val="3"/>
            <w:vAlign w:val="center"/>
          </w:tcPr>
          <w:p w:rsidR="009D1A7E" w:rsidRPr="00CB04B0" w:rsidRDefault="009D1A7E" w:rsidP="00DC0B80">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973765">
              <w:t>05610536.09.01,03.ОМ.002-19.00 1(2)</w:t>
            </w:r>
            <w:r>
              <w:fldChar w:fldCharType="end"/>
            </w:r>
            <w:bookmarkEnd w:id="0"/>
          </w:p>
        </w:tc>
      </w:tr>
      <w:tr w:rsidR="009D1A7E" w:rsidRPr="00CB04B0" w:rsidTr="00736BD0">
        <w:tc>
          <w:tcPr>
            <w:tcW w:w="5000" w:type="pct"/>
            <w:gridSpan w:val="3"/>
            <w:vAlign w:val="center"/>
          </w:tcPr>
          <w:p w:rsidR="009D1A7E" w:rsidRPr="00CB04B0" w:rsidRDefault="009D1A7E" w:rsidP="00DC0B80">
            <w:pPr>
              <w:pStyle w:val="ASFKTitul0"/>
            </w:pPr>
          </w:p>
        </w:tc>
      </w:tr>
      <w:tr w:rsidR="009D1A7E" w:rsidRPr="00CB04B0" w:rsidTr="00736BD0">
        <w:tc>
          <w:tcPr>
            <w:tcW w:w="5000" w:type="pct"/>
            <w:gridSpan w:val="3"/>
            <w:vAlign w:val="center"/>
          </w:tcPr>
          <w:p w:rsidR="009D1A7E" w:rsidRPr="00CB04B0" w:rsidRDefault="009D1A7E" w:rsidP="00DC0B80">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973765">
              <w:rPr>
                <w:rFonts w:ascii="Verdana" w:hAnsi="Verdana"/>
                <w:noProof/>
                <w:color w:val="333333"/>
                <w:sz w:val="20"/>
                <w:shd w:val="clear" w:color="auto" w:fill="F9F9F9"/>
              </w:rPr>
              <w:instrText>435</w:instrText>
            </w:r>
            <w:r w:rsidRPr="004B28D0">
              <w:rPr>
                <w:lang w:val="en-US"/>
              </w:rPr>
              <w:fldChar w:fldCharType="end"/>
            </w:r>
            <w:r w:rsidRPr="004B28D0">
              <w:rPr>
                <w:lang w:val="en-US"/>
              </w:rPr>
              <w:instrText xml:space="preserve"> - 1 </w:instrText>
            </w:r>
            <w:r w:rsidRPr="004B28D0">
              <w:fldChar w:fldCharType="separate"/>
            </w:r>
            <w:r w:rsidR="00973765">
              <w:rPr>
                <w:noProof/>
              </w:rPr>
              <w:t>434</w:t>
            </w:r>
            <w:r w:rsidRPr="004B28D0">
              <w:fldChar w:fldCharType="end"/>
            </w:r>
            <w:r w:rsidRPr="00CB04B0">
              <w:fldChar w:fldCharType="begin"/>
            </w:r>
            <w:r w:rsidRPr="00CB04B0">
              <w:fldChar w:fldCharType="end"/>
            </w:r>
          </w:p>
        </w:tc>
      </w:tr>
      <w:tr w:rsidR="009D1A7E" w:rsidRPr="00CB04B0" w:rsidTr="00736BD0">
        <w:trPr>
          <w:trHeight w:val="1613"/>
        </w:trPr>
        <w:tc>
          <w:tcPr>
            <w:tcW w:w="5000" w:type="pct"/>
            <w:gridSpan w:val="3"/>
            <w:vAlign w:val="center"/>
          </w:tcPr>
          <w:p w:rsidR="009D1A7E" w:rsidRPr="00CB04B0" w:rsidRDefault="009D1A7E" w:rsidP="00DC0B80">
            <w:pPr>
              <w:pStyle w:val="ASFKTitul0"/>
            </w:pPr>
          </w:p>
        </w:tc>
      </w:tr>
      <w:tr w:rsidR="009D1A7E" w:rsidRPr="00CB04B0" w:rsidTr="00736BD0">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r w:rsidR="009D1A7E" w:rsidRPr="00CB04B0" w:rsidTr="00736BD0">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r w:rsidR="009D1A7E" w:rsidRPr="00CB04B0" w:rsidTr="00736BD0">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r w:rsidR="009D1A7E" w:rsidRPr="00CB04B0" w:rsidTr="00736BD0">
        <w:trPr>
          <w:trHeight w:val="106"/>
        </w:trPr>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1" w:name="_Toc221011452"/>
      <w:r w:rsidRPr="00FB6AE2">
        <w:lastRenderedPageBreak/>
        <w:t>Аннотация</w:t>
      </w:r>
    </w:p>
    <w:p w:rsidR="005A2239" w:rsidRDefault="007B4A32" w:rsidP="00BB52A1">
      <w:pPr>
        <w:pStyle w:val="ASFKNormal"/>
      </w:pPr>
      <w:r>
        <w:t>Документ</w:t>
      </w:r>
      <w:r w:rsidR="00CD6948">
        <w:t xml:space="preserve"> </w:t>
      </w:r>
      <w:r w:rsidR="00CD6948" w:rsidRPr="00E12485">
        <w:t>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19159A" w:rsidRDefault="0019159A" w:rsidP="0019159A">
      <w:pPr>
        <w:pStyle w:val="ASFKNormal"/>
      </w:pPr>
      <w:bookmarkStart w:id="2" w:name="_Ref352250867"/>
      <w:bookmarkStart w:id="3" w:name="_Toc387858953"/>
      <w:bookmarkStart w:id="4" w:name="_Toc410283212"/>
      <w:bookmarkStart w:id="5" w:name="_Ref106791029"/>
      <w:bookmarkEnd w:id="1"/>
      <w:r>
        <w:t>Документ актуализирован на основании Государственного контракта от 24.01.2023 № ФКУ0018/01/2023/РИС и субподрядного договора от 24.01.2023 № ИТ-01/ФКУ0018/01/2023/РИС.</w:t>
      </w:r>
    </w:p>
    <w:p w:rsidR="00E953F7" w:rsidRPr="0035149E" w:rsidRDefault="00E953F7" w:rsidP="00E953F7">
      <w:pPr>
        <w:pStyle w:val="ASFKNormal"/>
      </w:pPr>
      <w:r w:rsidRPr="0035149E">
        <w:t>Документ соответствует 32.</w:t>
      </w:r>
      <w:r w:rsidR="00A74708">
        <w:t>1</w:t>
      </w:r>
      <w:r w:rsidR="00A74455">
        <w:t>1</w:t>
      </w:r>
      <w:r w:rsidRPr="0035149E">
        <w:t>.0 версии программного обеспечения.</w:t>
      </w:r>
    </w:p>
    <w:p w:rsidR="00E953F7" w:rsidRPr="0035149E" w:rsidRDefault="00E953F7" w:rsidP="00E953F7">
      <w:pPr>
        <w:pStyle w:val="ASFKNormalWithout"/>
      </w:pPr>
      <w:r w:rsidRPr="0035149E">
        <w:t>Документ относится к следующей подсистеме (компонентам, модулям) Автоматизированной системы Федерального казначейства:</w:t>
      </w:r>
    </w:p>
    <w:p w:rsidR="00E953F7" w:rsidRPr="0035149E" w:rsidRDefault="00E953F7" w:rsidP="00E953F7">
      <w:pPr>
        <w:pStyle w:val="ASFKListnum"/>
      </w:pPr>
      <w:r w:rsidRPr="0035149E">
        <w:t>01,03 – модуль «Система сопряжения» подсистемы «СУФД».</w:t>
      </w:r>
    </w:p>
    <w:p w:rsidR="00E953F7" w:rsidRPr="0035149E" w:rsidRDefault="00E953F7" w:rsidP="00E953F7">
      <w:pPr>
        <w:pStyle w:val="ASFKNormalWithout"/>
      </w:pPr>
      <w:r w:rsidRPr="0035149E">
        <w:t>Перечень областей применения документа:</w:t>
      </w:r>
    </w:p>
    <w:p w:rsidR="00E953F7" w:rsidRPr="0035149E" w:rsidRDefault="00E953F7" w:rsidP="0019159A">
      <w:pPr>
        <w:pStyle w:val="ASFKListnum"/>
        <w:numPr>
          <w:ilvl w:val="0"/>
          <w:numId w:val="94"/>
        </w:numPr>
      </w:pPr>
      <w:r w:rsidRPr="0035149E">
        <w:t>1 – Центральный аппарат Федерального казначейства.</w:t>
      </w:r>
    </w:p>
    <w:p w:rsidR="00E953F7" w:rsidRPr="0035149E" w:rsidRDefault="00E953F7" w:rsidP="00E953F7">
      <w:pPr>
        <w:pStyle w:val="ASFKListnum"/>
      </w:pPr>
      <w:r w:rsidRPr="0035149E">
        <w:t>2 – Территориальные органы Федерального казначейства.</w:t>
      </w:r>
    </w:p>
    <w:p w:rsidR="009F337A" w:rsidRPr="00F018DF" w:rsidRDefault="00C4426D" w:rsidP="0095478C">
      <w:pPr>
        <w:pStyle w:val="ASFKSign"/>
        <w:outlineLvl w:val="4"/>
      </w:pPr>
      <w:r w:rsidRPr="00CE6728">
        <w:br w:type="page"/>
      </w:r>
      <w:r w:rsidR="009F337A" w:rsidRPr="00F018DF">
        <w:lastRenderedPageBreak/>
        <w:t>Содержание</w:t>
      </w:r>
    </w:p>
    <w:p w:rsidR="00973765" w:rsidRDefault="009F337A">
      <w:pPr>
        <w:pStyle w:val="13"/>
        <w:rPr>
          <w:rFonts w:asciiTheme="minorHAnsi" w:eastAsiaTheme="minorEastAsia" w:hAnsiTheme="minorHAnsi" w:cstheme="minorBidi"/>
          <w:b w:val="0"/>
          <w:bCs w:val="0"/>
          <w:caps w:val="0"/>
          <w:sz w:val="22"/>
          <w:szCs w:val="22"/>
        </w:rPr>
      </w:pPr>
      <w:r w:rsidRPr="005F085E">
        <w:fldChar w:fldCharType="begin"/>
      </w:r>
      <w:r w:rsidRPr="009F337A">
        <w:instrText xml:space="preserve"> TOC \o "1-3" \h \z \u </w:instrText>
      </w:r>
      <w:r w:rsidRPr="005F085E">
        <w:fldChar w:fldCharType="separate"/>
      </w:r>
      <w:hyperlink w:anchor="_Toc126837268" w:history="1">
        <w:r w:rsidR="00973765" w:rsidRPr="0030029C">
          <w:rPr>
            <w:rStyle w:val="ad"/>
          </w:rPr>
          <w:t>Перечень таблиц</w:t>
        </w:r>
        <w:r w:rsidR="00973765">
          <w:rPr>
            <w:webHidden/>
          </w:rPr>
          <w:tab/>
        </w:r>
        <w:r w:rsidR="00973765">
          <w:rPr>
            <w:webHidden/>
          </w:rPr>
          <w:fldChar w:fldCharType="begin"/>
        </w:r>
        <w:r w:rsidR="00973765">
          <w:rPr>
            <w:webHidden/>
          </w:rPr>
          <w:instrText xml:space="preserve"> PAGEREF _Toc126837268 \h </w:instrText>
        </w:r>
        <w:r w:rsidR="00973765">
          <w:rPr>
            <w:webHidden/>
          </w:rPr>
        </w:r>
        <w:r w:rsidR="00973765">
          <w:rPr>
            <w:webHidden/>
          </w:rPr>
          <w:fldChar w:fldCharType="separate"/>
        </w:r>
        <w:r w:rsidR="00973765">
          <w:rPr>
            <w:webHidden/>
          </w:rPr>
          <w:t>6</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269" w:history="1">
        <w:r w:rsidR="00973765" w:rsidRPr="0030029C">
          <w:rPr>
            <w:rStyle w:val="ad"/>
          </w:rPr>
          <w:t>Перечень рисунков</w:t>
        </w:r>
        <w:r w:rsidR="00973765">
          <w:rPr>
            <w:webHidden/>
          </w:rPr>
          <w:tab/>
        </w:r>
        <w:r w:rsidR="00973765">
          <w:rPr>
            <w:webHidden/>
          </w:rPr>
          <w:fldChar w:fldCharType="begin"/>
        </w:r>
        <w:r w:rsidR="00973765">
          <w:rPr>
            <w:webHidden/>
          </w:rPr>
          <w:instrText xml:space="preserve"> PAGEREF _Toc126837269 \h </w:instrText>
        </w:r>
        <w:r w:rsidR="00973765">
          <w:rPr>
            <w:webHidden/>
          </w:rPr>
        </w:r>
        <w:r w:rsidR="00973765">
          <w:rPr>
            <w:webHidden/>
          </w:rPr>
          <w:fldChar w:fldCharType="separate"/>
        </w:r>
        <w:r w:rsidR="00973765">
          <w:rPr>
            <w:webHidden/>
          </w:rPr>
          <w:t>12</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270" w:history="1">
        <w:r w:rsidR="00973765" w:rsidRPr="0030029C">
          <w:rPr>
            <w:rStyle w:val="ad"/>
          </w:rPr>
          <w:t>Перечень ссылочных документов</w:t>
        </w:r>
        <w:r w:rsidR="00973765">
          <w:rPr>
            <w:webHidden/>
          </w:rPr>
          <w:tab/>
        </w:r>
        <w:r w:rsidR="00973765">
          <w:rPr>
            <w:webHidden/>
          </w:rPr>
          <w:fldChar w:fldCharType="begin"/>
        </w:r>
        <w:r w:rsidR="00973765">
          <w:rPr>
            <w:webHidden/>
          </w:rPr>
          <w:instrText xml:space="preserve"> PAGEREF _Toc126837270 \h </w:instrText>
        </w:r>
        <w:r w:rsidR="00973765">
          <w:rPr>
            <w:webHidden/>
          </w:rPr>
        </w:r>
        <w:r w:rsidR="00973765">
          <w:rPr>
            <w:webHidden/>
          </w:rPr>
          <w:fldChar w:fldCharType="separate"/>
        </w:r>
        <w:r w:rsidR="00973765">
          <w:rPr>
            <w:webHidden/>
          </w:rPr>
          <w:t>21</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271" w:history="1">
        <w:r w:rsidR="00973765" w:rsidRPr="0030029C">
          <w:rPr>
            <w:rStyle w:val="ad"/>
          </w:rPr>
          <w:t>1.</w:t>
        </w:r>
        <w:r w:rsidR="00973765">
          <w:rPr>
            <w:rFonts w:asciiTheme="minorHAnsi" w:eastAsiaTheme="minorEastAsia" w:hAnsiTheme="minorHAnsi" w:cstheme="minorBidi"/>
            <w:b w:val="0"/>
            <w:bCs w:val="0"/>
            <w:caps w:val="0"/>
            <w:sz w:val="22"/>
            <w:szCs w:val="22"/>
          </w:rPr>
          <w:tab/>
        </w:r>
        <w:r w:rsidR="00973765" w:rsidRPr="0030029C">
          <w:rPr>
            <w:rStyle w:val="ad"/>
          </w:rPr>
          <w:t>Введение</w:t>
        </w:r>
        <w:r w:rsidR="00973765">
          <w:rPr>
            <w:webHidden/>
          </w:rPr>
          <w:tab/>
        </w:r>
        <w:r w:rsidR="00973765">
          <w:rPr>
            <w:webHidden/>
          </w:rPr>
          <w:fldChar w:fldCharType="begin"/>
        </w:r>
        <w:r w:rsidR="00973765">
          <w:rPr>
            <w:webHidden/>
          </w:rPr>
          <w:instrText xml:space="preserve"> PAGEREF _Toc126837271 \h </w:instrText>
        </w:r>
        <w:r w:rsidR="00973765">
          <w:rPr>
            <w:webHidden/>
          </w:rPr>
        </w:r>
        <w:r w:rsidR="00973765">
          <w:rPr>
            <w:webHidden/>
          </w:rPr>
          <w:fldChar w:fldCharType="separate"/>
        </w:r>
        <w:r w:rsidR="00973765">
          <w:rPr>
            <w:webHidden/>
          </w:rPr>
          <w:t>22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72" w:history="1">
        <w:r w:rsidR="00973765" w:rsidRPr="0030029C">
          <w:rPr>
            <w:rStyle w:val="ad"/>
          </w:rPr>
          <w:t>1.1.</w:t>
        </w:r>
        <w:r w:rsidR="00973765">
          <w:rPr>
            <w:rFonts w:asciiTheme="minorHAnsi" w:eastAsiaTheme="minorEastAsia" w:hAnsiTheme="minorHAnsi" w:cstheme="minorBidi"/>
            <w:bCs w:val="0"/>
            <w:sz w:val="22"/>
            <w:szCs w:val="22"/>
          </w:rPr>
          <w:tab/>
        </w:r>
        <w:r w:rsidR="00973765" w:rsidRPr="0030029C">
          <w:rPr>
            <w:rStyle w:val="ad"/>
          </w:rPr>
          <w:t>Область применения</w:t>
        </w:r>
        <w:r w:rsidR="00973765">
          <w:rPr>
            <w:webHidden/>
          </w:rPr>
          <w:tab/>
        </w:r>
        <w:r w:rsidR="00973765">
          <w:rPr>
            <w:webHidden/>
          </w:rPr>
          <w:fldChar w:fldCharType="begin"/>
        </w:r>
        <w:r w:rsidR="00973765">
          <w:rPr>
            <w:webHidden/>
          </w:rPr>
          <w:instrText xml:space="preserve"> PAGEREF _Toc126837272 \h </w:instrText>
        </w:r>
        <w:r w:rsidR="00973765">
          <w:rPr>
            <w:webHidden/>
          </w:rPr>
        </w:r>
        <w:r w:rsidR="00973765">
          <w:rPr>
            <w:webHidden/>
          </w:rPr>
          <w:fldChar w:fldCharType="separate"/>
        </w:r>
        <w:r w:rsidR="00973765">
          <w:rPr>
            <w:webHidden/>
          </w:rPr>
          <w:t>22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73" w:history="1">
        <w:r w:rsidR="00973765" w:rsidRPr="0030029C">
          <w:rPr>
            <w:rStyle w:val="ad"/>
          </w:rPr>
          <w:t>1.2.</w:t>
        </w:r>
        <w:r w:rsidR="00973765">
          <w:rPr>
            <w:rFonts w:asciiTheme="minorHAnsi" w:eastAsiaTheme="minorEastAsia" w:hAnsiTheme="minorHAnsi" w:cstheme="minorBidi"/>
            <w:bCs w:val="0"/>
            <w:sz w:val="22"/>
            <w:szCs w:val="22"/>
          </w:rPr>
          <w:tab/>
        </w:r>
        <w:r w:rsidR="00973765" w:rsidRPr="0030029C">
          <w:rPr>
            <w:rStyle w:val="ad"/>
          </w:rPr>
          <w:t>Краткое описание возможностей</w:t>
        </w:r>
        <w:r w:rsidR="00973765">
          <w:rPr>
            <w:webHidden/>
          </w:rPr>
          <w:tab/>
        </w:r>
        <w:r w:rsidR="00973765">
          <w:rPr>
            <w:webHidden/>
          </w:rPr>
          <w:fldChar w:fldCharType="begin"/>
        </w:r>
        <w:r w:rsidR="00973765">
          <w:rPr>
            <w:webHidden/>
          </w:rPr>
          <w:instrText xml:space="preserve"> PAGEREF _Toc126837273 \h </w:instrText>
        </w:r>
        <w:r w:rsidR="00973765">
          <w:rPr>
            <w:webHidden/>
          </w:rPr>
        </w:r>
        <w:r w:rsidR="00973765">
          <w:rPr>
            <w:webHidden/>
          </w:rPr>
          <w:fldChar w:fldCharType="separate"/>
        </w:r>
        <w:r w:rsidR="00973765">
          <w:rPr>
            <w:webHidden/>
          </w:rPr>
          <w:t>22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74" w:history="1">
        <w:r w:rsidR="00973765" w:rsidRPr="0030029C">
          <w:rPr>
            <w:rStyle w:val="ad"/>
          </w:rPr>
          <w:t>1.3.</w:t>
        </w:r>
        <w:r w:rsidR="00973765">
          <w:rPr>
            <w:rFonts w:asciiTheme="minorHAnsi" w:eastAsiaTheme="minorEastAsia" w:hAnsiTheme="minorHAnsi" w:cstheme="minorBidi"/>
            <w:bCs w:val="0"/>
            <w:sz w:val="22"/>
            <w:szCs w:val="22"/>
          </w:rPr>
          <w:tab/>
        </w:r>
        <w:r w:rsidR="00973765" w:rsidRPr="0030029C">
          <w:rPr>
            <w:rStyle w:val="ad"/>
          </w:rPr>
          <w:t>Уровень подготовки пользователя</w:t>
        </w:r>
        <w:r w:rsidR="00973765">
          <w:rPr>
            <w:webHidden/>
          </w:rPr>
          <w:tab/>
        </w:r>
        <w:r w:rsidR="00973765">
          <w:rPr>
            <w:webHidden/>
          </w:rPr>
          <w:fldChar w:fldCharType="begin"/>
        </w:r>
        <w:r w:rsidR="00973765">
          <w:rPr>
            <w:webHidden/>
          </w:rPr>
          <w:instrText xml:space="preserve"> PAGEREF _Toc126837274 \h </w:instrText>
        </w:r>
        <w:r w:rsidR="00973765">
          <w:rPr>
            <w:webHidden/>
          </w:rPr>
        </w:r>
        <w:r w:rsidR="00973765">
          <w:rPr>
            <w:webHidden/>
          </w:rPr>
          <w:fldChar w:fldCharType="separate"/>
        </w:r>
        <w:r w:rsidR="00973765">
          <w:rPr>
            <w:webHidden/>
          </w:rPr>
          <w:t>22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75" w:history="1">
        <w:r w:rsidR="00973765" w:rsidRPr="0030029C">
          <w:rPr>
            <w:rStyle w:val="ad"/>
          </w:rPr>
          <w:t>1.4.</w:t>
        </w:r>
        <w:r w:rsidR="00973765">
          <w:rPr>
            <w:rFonts w:asciiTheme="minorHAnsi" w:eastAsiaTheme="minorEastAsia" w:hAnsiTheme="minorHAnsi" w:cstheme="minorBidi"/>
            <w:bCs w:val="0"/>
            <w:sz w:val="22"/>
            <w:szCs w:val="22"/>
          </w:rPr>
          <w:tab/>
        </w:r>
        <w:r w:rsidR="00973765" w:rsidRPr="0030029C">
          <w:rPr>
            <w:rStyle w:val="ad"/>
          </w:rPr>
          <w:t>Список принятых терминов и сокращений</w:t>
        </w:r>
        <w:r w:rsidR="00973765">
          <w:rPr>
            <w:webHidden/>
          </w:rPr>
          <w:tab/>
        </w:r>
        <w:r w:rsidR="00973765">
          <w:rPr>
            <w:webHidden/>
          </w:rPr>
          <w:fldChar w:fldCharType="begin"/>
        </w:r>
        <w:r w:rsidR="00973765">
          <w:rPr>
            <w:webHidden/>
          </w:rPr>
          <w:instrText xml:space="preserve"> PAGEREF _Toc126837275 \h </w:instrText>
        </w:r>
        <w:r w:rsidR="00973765">
          <w:rPr>
            <w:webHidden/>
          </w:rPr>
        </w:r>
        <w:r w:rsidR="00973765">
          <w:rPr>
            <w:webHidden/>
          </w:rPr>
          <w:fldChar w:fldCharType="separate"/>
        </w:r>
        <w:r w:rsidR="00973765">
          <w:rPr>
            <w:webHidden/>
          </w:rPr>
          <w:t>23</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276" w:history="1">
        <w:r w:rsidR="00973765" w:rsidRPr="0030029C">
          <w:rPr>
            <w:rStyle w:val="ad"/>
          </w:rPr>
          <w:t>2.</w:t>
        </w:r>
        <w:r w:rsidR="00973765">
          <w:rPr>
            <w:rFonts w:asciiTheme="minorHAnsi" w:eastAsiaTheme="minorEastAsia" w:hAnsiTheme="minorHAnsi" w:cstheme="minorBidi"/>
            <w:b w:val="0"/>
            <w:bCs w:val="0"/>
            <w:caps w:val="0"/>
            <w:sz w:val="22"/>
            <w:szCs w:val="22"/>
          </w:rPr>
          <w:tab/>
        </w:r>
        <w:r w:rsidR="00973765" w:rsidRPr="0030029C">
          <w:rPr>
            <w:rStyle w:val="ad"/>
          </w:rPr>
          <w:t>Назначение и условия применения</w:t>
        </w:r>
        <w:r w:rsidR="00973765">
          <w:rPr>
            <w:webHidden/>
          </w:rPr>
          <w:tab/>
        </w:r>
        <w:r w:rsidR="00973765">
          <w:rPr>
            <w:webHidden/>
          </w:rPr>
          <w:fldChar w:fldCharType="begin"/>
        </w:r>
        <w:r w:rsidR="00973765">
          <w:rPr>
            <w:webHidden/>
          </w:rPr>
          <w:instrText xml:space="preserve"> PAGEREF _Toc126837276 \h </w:instrText>
        </w:r>
        <w:r w:rsidR="00973765">
          <w:rPr>
            <w:webHidden/>
          </w:rPr>
        </w:r>
        <w:r w:rsidR="00973765">
          <w:rPr>
            <w:webHidden/>
          </w:rPr>
          <w:fldChar w:fldCharType="separate"/>
        </w:r>
        <w:r w:rsidR="00973765">
          <w:rPr>
            <w:webHidden/>
          </w:rPr>
          <w:t>36</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77" w:history="1">
        <w:r w:rsidR="00973765" w:rsidRPr="0030029C">
          <w:rPr>
            <w:rStyle w:val="ad"/>
          </w:rPr>
          <w:t>2.1.</w:t>
        </w:r>
        <w:r w:rsidR="00973765">
          <w:rPr>
            <w:rFonts w:asciiTheme="minorHAnsi" w:eastAsiaTheme="minorEastAsia" w:hAnsiTheme="minorHAnsi" w:cstheme="minorBidi"/>
            <w:bCs w:val="0"/>
            <w:sz w:val="22"/>
            <w:szCs w:val="22"/>
          </w:rPr>
          <w:tab/>
        </w:r>
        <w:r w:rsidR="00973765" w:rsidRPr="0030029C">
          <w:rPr>
            <w:rStyle w:val="ad"/>
          </w:rPr>
          <w:t>Виды деятельности, функции</w:t>
        </w:r>
        <w:r w:rsidR="00973765">
          <w:rPr>
            <w:webHidden/>
          </w:rPr>
          <w:tab/>
        </w:r>
        <w:r w:rsidR="00973765">
          <w:rPr>
            <w:webHidden/>
          </w:rPr>
          <w:fldChar w:fldCharType="begin"/>
        </w:r>
        <w:r w:rsidR="00973765">
          <w:rPr>
            <w:webHidden/>
          </w:rPr>
          <w:instrText xml:space="preserve"> PAGEREF _Toc126837277 \h </w:instrText>
        </w:r>
        <w:r w:rsidR="00973765">
          <w:rPr>
            <w:webHidden/>
          </w:rPr>
        </w:r>
        <w:r w:rsidR="00973765">
          <w:rPr>
            <w:webHidden/>
          </w:rPr>
          <w:fldChar w:fldCharType="separate"/>
        </w:r>
        <w:r w:rsidR="00973765">
          <w:rPr>
            <w:webHidden/>
          </w:rPr>
          <w:t>36</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78" w:history="1">
        <w:r w:rsidR="00973765" w:rsidRPr="0030029C">
          <w:rPr>
            <w:rStyle w:val="ad"/>
          </w:rPr>
          <w:t>2.2.</w:t>
        </w:r>
        <w:r w:rsidR="00973765">
          <w:rPr>
            <w:rFonts w:asciiTheme="minorHAnsi" w:eastAsiaTheme="minorEastAsia" w:hAnsiTheme="minorHAnsi" w:cstheme="minorBidi"/>
            <w:bCs w:val="0"/>
            <w:sz w:val="22"/>
            <w:szCs w:val="22"/>
          </w:rPr>
          <w:tab/>
        </w:r>
        <w:r w:rsidR="00973765" w:rsidRPr="0030029C">
          <w:rPr>
            <w:rStyle w:val="ad"/>
          </w:rPr>
          <w:t>Программные и аппаратные требования к системе</w:t>
        </w:r>
        <w:r w:rsidR="00973765">
          <w:rPr>
            <w:webHidden/>
          </w:rPr>
          <w:tab/>
        </w:r>
        <w:r w:rsidR="00973765">
          <w:rPr>
            <w:webHidden/>
          </w:rPr>
          <w:fldChar w:fldCharType="begin"/>
        </w:r>
        <w:r w:rsidR="00973765">
          <w:rPr>
            <w:webHidden/>
          </w:rPr>
          <w:instrText xml:space="preserve"> PAGEREF _Toc126837278 \h </w:instrText>
        </w:r>
        <w:r w:rsidR="00973765">
          <w:rPr>
            <w:webHidden/>
          </w:rPr>
        </w:r>
        <w:r w:rsidR="00973765">
          <w:rPr>
            <w:webHidden/>
          </w:rPr>
          <w:fldChar w:fldCharType="separate"/>
        </w:r>
        <w:r w:rsidR="00973765">
          <w:rPr>
            <w:webHidden/>
          </w:rPr>
          <w:t>36</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279" w:history="1">
        <w:r w:rsidR="00973765" w:rsidRPr="0030029C">
          <w:rPr>
            <w:rStyle w:val="ad"/>
          </w:rPr>
          <w:t>3.</w:t>
        </w:r>
        <w:r w:rsidR="00973765">
          <w:rPr>
            <w:rFonts w:asciiTheme="minorHAnsi" w:eastAsiaTheme="minorEastAsia" w:hAnsiTheme="minorHAnsi" w:cstheme="minorBidi"/>
            <w:b w:val="0"/>
            <w:bCs w:val="0"/>
            <w:caps w:val="0"/>
            <w:sz w:val="22"/>
            <w:szCs w:val="22"/>
          </w:rPr>
          <w:tab/>
        </w:r>
        <w:r w:rsidR="00973765" w:rsidRPr="0030029C">
          <w:rPr>
            <w:rStyle w:val="ad"/>
          </w:rPr>
          <w:t>Подготовка к работе</w:t>
        </w:r>
        <w:r w:rsidR="00973765">
          <w:rPr>
            <w:webHidden/>
          </w:rPr>
          <w:tab/>
        </w:r>
        <w:r w:rsidR="00973765">
          <w:rPr>
            <w:webHidden/>
          </w:rPr>
          <w:fldChar w:fldCharType="begin"/>
        </w:r>
        <w:r w:rsidR="00973765">
          <w:rPr>
            <w:webHidden/>
          </w:rPr>
          <w:instrText xml:space="preserve"> PAGEREF _Toc126837279 \h </w:instrText>
        </w:r>
        <w:r w:rsidR="00973765">
          <w:rPr>
            <w:webHidden/>
          </w:rPr>
        </w:r>
        <w:r w:rsidR="00973765">
          <w:rPr>
            <w:webHidden/>
          </w:rPr>
          <w:fldChar w:fldCharType="separate"/>
        </w:r>
        <w:r w:rsidR="00973765">
          <w:rPr>
            <w:webHidden/>
          </w:rPr>
          <w:t>37</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80" w:history="1">
        <w:r w:rsidR="00973765" w:rsidRPr="0030029C">
          <w:rPr>
            <w:rStyle w:val="ad"/>
          </w:rPr>
          <w:t>3.1.</w:t>
        </w:r>
        <w:r w:rsidR="00973765">
          <w:rPr>
            <w:rFonts w:asciiTheme="minorHAnsi" w:eastAsiaTheme="minorEastAsia" w:hAnsiTheme="minorHAnsi" w:cstheme="minorBidi"/>
            <w:bCs w:val="0"/>
            <w:sz w:val="22"/>
            <w:szCs w:val="22"/>
          </w:rPr>
          <w:tab/>
        </w:r>
        <w:r w:rsidR="00973765" w:rsidRPr="0030029C">
          <w:rPr>
            <w:rStyle w:val="ad"/>
          </w:rPr>
          <w:t>Порядок проверки работоспособности</w:t>
        </w:r>
        <w:r w:rsidR="00973765">
          <w:rPr>
            <w:webHidden/>
          </w:rPr>
          <w:tab/>
        </w:r>
        <w:r w:rsidR="00973765">
          <w:rPr>
            <w:webHidden/>
          </w:rPr>
          <w:fldChar w:fldCharType="begin"/>
        </w:r>
        <w:r w:rsidR="00973765">
          <w:rPr>
            <w:webHidden/>
          </w:rPr>
          <w:instrText xml:space="preserve"> PAGEREF _Toc126837280 \h </w:instrText>
        </w:r>
        <w:r w:rsidR="00973765">
          <w:rPr>
            <w:webHidden/>
          </w:rPr>
        </w:r>
        <w:r w:rsidR="00973765">
          <w:rPr>
            <w:webHidden/>
          </w:rPr>
          <w:fldChar w:fldCharType="separate"/>
        </w:r>
        <w:r w:rsidR="00973765">
          <w:rPr>
            <w:webHidden/>
          </w:rPr>
          <w:t>37</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81" w:history="1">
        <w:r w:rsidR="00973765" w:rsidRPr="0030029C">
          <w:rPr>
            <w:rStyle w:val="ad"/>
          </w:rPr>
          <w:t>3.2.</w:t>
        </w:r>
        <w:r w:rsidR="00973765">
          <w:rPr>
            <w:rFonts w:asciiTheme="minorHAnsi" w:eastAsiaTheme="minorEastAsia" w:hAnsiTheme="minorHAnsi" w:cstheme="minorBidi"/>
            <w:bCs w:val="0"/>
            <w:sz w:val="22"/>
            <w:szCs w:val="22"/>
          </w:rPr>
          <w:tab/>
        </w:r>
        <w:r w:rsidR="00973765" w:rsidRPr="0030029C">
          <w:rPr>
            <w:rStyle w:val="ad"/>
          </w:rPr>
          <w:t>Справочники системы</w:t>
        </w:r>
        <w:r w:rsidR="00973765">
          <w:rPr>
            <w:webHidden/>
          </w:rPr>
          <w:tab/>
        </w:r>
        <w:r w:rsidR="00973765">
          <w:rPr>
            <w:webHidden/>
          </w:rPr>
          <w:fldChar w:fldCharType="begin"/>
        </w:r>
        <w:r w:rsidR="00973765">
          <w:rPr>
            <w:webHidden/>
          </w:rPr>
          <w:instrText xml:space="preserve"> PAGEREF _Toc126837281 \h </w:instrText>
        </w:r>
        <w:r w:rsidR="00973765">
          <w:rPr>
            <w:webHidden/>
          </w:rPr>
        </w:r>
        <w:r w:rsidR="00973765">
          <w:rPr>
            <w:webHidden/>
          </w:rPr>
          <w:fldChar w:fldCharType="separate"/>
        </w:r>
        <w:r w:rsidR="00973765">
          <w:rPr>
            <w:webHidden/>
          </w:rPr>
          <w:t>37</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82" w:history="1">
        <w:r w:rsidR="00973765" w:rsidRPr="0030029C">
          <w:rPr>
            <w:rStyle w:val="ad"/>
          </w:rPr>
          <w:t>3.3.</w:t>
        </w:r>
        <w:r w:rsidR="00973765">
          <w:rPr>
            <w:rFonts w:asciiTheme="minorHAnsi" w:eastAsiaTheme="minorEastAsia" w:hAnsiTheme="minorHAnsi" w:cstheme="minorBidi"/>
            <w:bCs w:val="0"/>
            <w:sz w:val="22"/>
            <w:szCs w:val="22"/>
          </w:rPr>
          <w:tab/>
        </w:r>
        <w:r w:rsidR="00973765" w:rsidRPr="0030029C">
          <w:rPr>
            <w:rStyle w:val="ad"/>
          </w:rPr>
          <w:t>Функции системы</w:t>
        </w:r>
        <w:r w:rsidR="00973765">
          <w:rPr>
            <w:webHidden/>
          </w:rPr>
          <w:tab/>
        </w:r>
        <w:r w:rsidR="00973765">
          <w:rPr>
            <w:webHidden/>
          </w:rPr>
          <w:fldChar w:fldCharType="begin"/>
        </w:r>
        <w:r w:rsidR="00973765">
          <w:rPr>
            <w:webHidden/>
          </w:rPr>
          <w:instrText xml:space="preserve"> PAGEREF _Toc126837282 \h </w:instrText>
        </w:r>
        <w:r w:rsidR="00973765">
          <w:rPr>
            <w:webHidden/>
          </w:rPr>
        </w:r>
        <w:r w:rsidR="00973765">
          <w:rPr>
            <w:webHidden/>
          </w:rPr>
          <w:fldChar w:fldCharType="separate"/>
        </w:r>
        <w:r w:rsidR="00973765">
          <w:rPr>
            <w:webHidden/>
          </w:rPr>
          <w:t>37</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83" w:history="1">
        <w:r w:rsidR="00973765" w:rsidRPr="0030029C">
          <w:rPr>
            <w:rStyle w:val="ad"/>
          </w:rPr>
          <w:t>3.4.</w:t>
        </w:r>
        <w:r w:rsidR="00973765">
          <w:rPr>
            <w:rFonts w:asciiTheme="minorHAnsi" w:eastAsiaTheme="minorEastAsia" w:hAnsiTheme="minorHAnsi" w:cstheme="minorBidi"/>
            <w:bCs w:val="0"/>
            <w:sz w:val="22"/>
            <w:szCs w:val="22"/>
          </w:rPr>
          <w:tab/>
        </w:r>
        <w:r w:rsidR="00973765" w:rsidRPr="0030029C">
          <w:rPr>
            <w:rStyle w:val="ad"/>
          </w:rPr>
          <w:t>Дополнительные настройки системы</w:t>
        </w:r>
        <w:r w:rsidR="00973765">
          <w:rPr>
            <w:webHidden/>
          </w:rPr>
          <w:tab/>
        </w:r>
        <w:r w:rsidR="00973765">
          <w:rPr>
            <w:webHidden/>
          </w:rPr>
          <w:fldChar w:fldCharType="begin"/>
        </w:r>
        <w:r w:rsidR="00973765">
          <w:rPr>
            <w:webHidden/>
          </w:rPr>
          <w:instrText xml:space="preserve"> PAGEREF _Toc126837283 \h </w:instrText>
        </w:r>
        <w:r w:rsidR="00973765">
          <w:rPr>
            <w:webHidden/>
          </w:rPr>
        </w:r>
        <w:r w:rsidR="00973765">
          <w:rPr>
            <w:webHidden/>
          </w:rPr>
          <w:fldChar w:fldCharType="separate"/>
        </w:r>
        <w:r w:rsidR="00973765">
          <w:rPr>
            <w:webHidden/>
          </w:rPr>
          <w:t>37</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284" w:history="1">
        <w:r w:rsidR="00973765" w:rsidRPr="0030029C">
          <w:rPr>
            <w:rStyle w:val="ad"/>
          </w:rPr>
          <w:t>4.</w:t>
        </w:r>
        <w:r w:rsidR="00973765">
          <w:rPr>
            <w:rFonts w:asciiTheme="minorHAnsi" w:eastAsiaTheme="minorEastAsia" w:hAnsiTheme="minorHAnsi" w:cstheme="minorBidi"/>
            <w:b w:val="0"/>
            <w:bCs w:val="0"/>
            <w:caps w:val="0"/>
            <w:sz w:val="22"/>
            <w:szCs w:val="22"/>
          </w:rPr>
          <w:tab/>
        </w:r>
        <w:r w:rsidR="00973765" w:rsidRPr="0030029C">
          <w:rPr>
            <w:rStyle w:val="ad"/>
          </w:rPr>
          <w:t>Основные сведения об интерфейсе программы, типовых операциях и приемах работы</w:t>
        </w:r>
        <w:r w:rsidR="00973765">
          <w:rPr>
            <w:webHidden/>
          </w:rPr>
          <w:tab/>
        </w:r>
        <w:r w:rsidR="00973765">
          <w:rPr>
            <w:webHidden/>
          </w:rPr>
          <w:fldChar w:fldCharType="begin"/>
        </w:r>
        <w:r w:rsidR="00973765">
          <w:rPr>
            <w:webHidden/>
          </w:rPr>
          <w:instrText xml:space="preserve"> PAGEREF _Toc126837284 \h </w:instrText>
        </w:r>
        <w:r w:rsidR="00973765">
          <w:rPr>
            <w:webHidden/>
          </w:rPr>
        </w:r>
        <w:r w:rsidR="00973765">
          <w:rPr>
            <w:webHidden/>
          </w:rPr>
          <w:fldChar w:fldCharType="separate"/>
        </w:r>
        <w:r w:rsidR="00973765">
          <w:rPr>
            <w:webHidden/>
          </w:rPr>
          <w:t>38</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85" w:history="1">
        <w:r w:rsidR="00973765" w:rsidRPr="0030029C">
          <w:rPr>
            <w:rStyle w:val="ad"/>
          </w:rPr>
          <w:t>4.1.</w:t>
        </w:r>
        <w:r w:rsidR="00973765">
          <w:rPr>
            <w:rFonts w:asciiTheme="minorHAnsi" w:eastAsiaTheme="minorEastAsia" w:hAnsiTheme="minorHAnsi" w:cstheme="minorBidi"/>
            <w:bCs w:val="0"/>
            <w:sz w:val="22"/>
            <w:szCs w:val="22"/>
          </w:rPr>
          <w:tab/>
        </w:r>
        <w:r w:rsidR="00973765" w:rsidRPr="0030029C">
          <w:rPr>
            <w:rStyle w:val="ad"/>
          </w:rPr>
          <w:t>Основные элементы интерфейса</w:t>
        </w:r>
        <w:r w:rsidR="00973765">
          <w:rPr>
            <w:webHidden/>
          </w:rPr>
          <w:tab/>
        </w:r>
        <w:r w:rsidR="00973765">
          <w:rPr>
            <w:webHidden/>
          </w:rPr>
          <w:fldChar w:fldCharType="begin"/>
        </w:r>
        <w:r w:rsidR="00973765">
          <w:rPr>
            <w:webHidden/>
          </w:rPr>
          <w:instrText xml:space="preserve"> PAGEREF _Toc126837285 \h </w:instrText>
        </w:r>
        <w:r w:rsidR="00973765">
          <w:rPr>
            <w:webHidden/>
          </w:rPr>
        </w:r>
        <w:r w:rsidR="00973765">
          <w:rPr>
            <w:webHidden/>
          </w:rPr>
          <w:fldChar w:fldCharType="separate"/>
        </w:r>
        <w:r w:rsidR="00973765">
          <w:rPr>
            <w:webHidden/>
          </w:rPr>
          <w:t>38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86" w:history="1">
        <w:r w:rsidR="00973765" w:rsidRPr="0030029C">
          <w:rPr>
            <w:rStyle w:val="ad"/>
          </w:rPr>
          <w:t>4.1.1.</w:t>
        </w:r>
        <w:r w:rsidR="00973765">
          <w:rPr>
            <w:rFonts w:asciiTheme="minorHAnsi" w:eastAsiaTheme="minorEastAsia" w:hAnsiTheme="minorHAnsi" w:cstheme="minorBidi"/>
            <w:bCs w:val="0"/>
            <w:iCs w:val="0"/>
            <w:sz w:val="22"/>
            <w:szCs w:val="22"/>
          </w:rPr>
          <w:tab/>
        </w:r>
        <w:r w:rsidR="00973765" w:rsidRPr="0030029C">
          <w:rPr>
            <w:rStyle w:val="ad"/>
          </w:rPr>
          <w:t>Заголовок рабочего окна программы</w:t>
        </w:r>
        <w:r w:rsidR="00973765">
          <w:rPr>
            <w:webHidden/>
          </w:rPr>
          <w:tab/>
        </w:r>
        <w:r w:rsidR="00973765">
          <w:rPr>
            <w:webHidden/>
          </w:rPr>
          <w:fldChar w:fldCharType="begin"/>
        </w:r>
        <w:r w:rsidR="00973765">
          <w:rPr>
            <w:webHidden/>
          </w:rPr>
          <w:instrText xml:space="preserve"> PAGEREF _Toc126837286 \h </w:instrText>
        </w:r>
        <w:r w:rsidR="00973765">
          <w:rPr>
            <w:webHidden/>
          </w:rPr>
        </w:r>
        <w:r w:rsidR="00973765">
          <w:rPr>
            <w:webHidden/>
          </w:rPr>
          <w:fldChar w:fldCharType="separate"/>
        </w:r>
        <w:r w:rsidR="00973765">
          <w:rPr>
            <w:webHidden/>
          </w:rPr>
          <w:t>39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87" w:history="1">
        <w:r w:rsidR="00973765" w:rsidRPr="0030029C">
          <w:rPr>
            <w:rStyle w:val="ad"/>
          </w:rPr>
          <w:t>4.1.2.</w:t>
        </w:r>
        <w:r w:rsidR="00973765">
          <w:rPr>
            <w:rFonts w:asciiTheme="minorHAnsi" w:eastAsiaTheme="minorEastAsia" w:hAnsiTheme="minorHAnsi" w:cstheme="minorBidi"/>
            <w:bCs w:val="0"/>
            <w:iCs w:val="0"/>
            <w:sz w:val="22"/>
            <w:szCs w:val="22"/>
          </w:rPr>
          <w:tab/>
        </w:r>
        <w:r w:rsidR="00973765" w:rsidRPr="0030029C">
          <w:rPr>
            <w:rStyle w:val="ad"/>
          </w:rPr>
          <w:t>Строка навигации</w:t>
        </w:r>
        <w:r w:rsidR="00973765">
          <w:rPr>
            <w:webHidden/>
          </w:rPr>
          <w:tab/>
        </w:r>
        <w:r w:rsidR="00973765">
          <w:rPr>
            <w:webHidden/>
          </w:rPr>
          <w:fldChar w:fldCharType="begin"/>
        </w:r>
        <w:r w:rsidR="00973765">
          <w:rPr>
            <w:webHidden/>
          </w:rPr>
          <w:instrText xml:space="preserve"> PAGEREF _Toc126837287 \h </w:instrText>
        </w:r>
        <w:r w:rsidR="00973765">
          <w:rPr>
            <w:webHidden/>
          </w:rPr>
        </w:r>
        <w:r w:rsidR="00973765">
          <w:rPr>
            <w:webHidden/>
          </w:rPr>
          <w:fldChar w:fldCharType="separate"/>
        </w:r>
        <w:r w:rsidR="00973765">
          <w:rPr>
            <w:webHidden/>
          </w:rPr>
          <w:t>39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88" w:history="1">
        <w:r w:rsidR="00973765" w:rsidRPr="0030029C">
          <w:rPr>
            <w:rStyle w:val="ad"/>
          </w:rPr>
          <w:t>4.1.3.</w:t>
        </w:r>
        <w:r w:rsidR="00973765">
          <w:rPr>
            <w:rFonts w:asciiTheme="minorHAnsi" w:eastAsiaTheme="minorEastAsia" w:hAnsiTheme="minorHAnsi" w:cstheme="minorBidi"/>
            <w:bCs w:val="0"/>
            <w:iCs w:val="0"/>
            <w:sz w:val="22"/>
            <w:szCs w:val="22"/>
          </w:rPr>
          <w:tab/>
        </w:r>
        <w:r w:rsidR="00973765" w:rsidRPr="0030029C">
          <w:rPr>
            <w:rStyle w:val="ad"/>
          </w:rPr>
          <w:t>Поле выбора организации</w:t>
        </w:r>
        <w:r w:rsidR="00973765">
          <w:rPr>
            <w:webHidden/>
          </w:rPr>
          <w:tab/>
        </w:r>
        <w:r w:rsidR="00973765">
          <w:rPr>
            <w:webHidden/>
          </w:rPr>
          <w:fldChar w:fldCharType="begin"/>
        </w:r>
        <w:r w:rsidR="00973765">
          <w:rPr>
            <w:webHidden/>
          </w:rPr>
          <w:instrText xml:space="preserve"> PAGEREF _Toc126837288 \h </w:instrText>
        </w:r>
        <w:r w:rsidR="00973765">
          <w:rPr>
            <w:webHidden/>
          </w:rPr>
        </w:r>
        <w:r w:rsidR="00973765">
          <w:rPr>
            <w:webHidden/>
          </w:rPr>
          <w:fldChar w:fldCharType="separate"/>
        </w:r>
        <w:r w:rsidR="00973765">
          <w:rPr>
            <w:webHidden/>
          </w:rPr>
          <w:t>39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89" w:history="1">
        <w:r w:rsidR="00973765" w:rsidRPr="0030029C">
          <w:rPr>
            <w:rStyle w:val="ad"/>
          </w:rPr>
          <w:t>4.1.4.</w:t>
        </w:r>
        <w:r w:rsidR="00973765">
          <w:rPr>
            <w:rFonts w:asciiTheme="minorHAnsi" w:eastAsiaTheme="minorEastAsia" w:hAnsiTheme="minorHAnsi" w:cstheme="minorBidi"/>
            <w:bCs w:val="0"/>
            <w:iCs w:val="0"/>
            <w:sz w:val="22"/>
            <w:szCs w:val="22"/>
          </w:rPr>
          <w:tab/>
        </w:r>
        <w:r w:rsidR="00973765" w:rsidRPr="0030029C">
          <w:rPr>
            <w:rStyle w:val="ad"/>
          </w:rPr>
          <w:t>Переключатели содержимого панели навигации</w:t>
        </w:r>
        <w:r w:rsidR="00973765">
          <w:rPr>
            <w:webHidden/>
          </w:rPr>
          <w:tab/>
        </w:r>
        <w:r w:rsidR="00973765">
          <w:rPr>
            <w:webHidden/>
          </w:rPr>
          <w:fldChar w:fldCharType="begin"/>
        </w:r>
        <w:r w:rsidR="00973765">
          <w:rPr>
            <w:webHidden/>
          </w:rPr>
          <w:instrText xml:space="preserve"> PAGEREF _Toc126837289 \h </w:instrText>
        </w:r>
        <w:r w:rsidR="00973765">
          <w:rPr>
            <w:webHidden/>
          </w:rPr>
        </w:r>
        <w:r w:rsidR="00973765">
          <w:rPr>
            <w:webHidden/>
          </w:rPr>
          <w:fldChar w:fldCharType="separate"/>
        </w:r>
        <w:r w:rsidR="00973765">
          <w:rPr>
            <w:webHidden/>
          </w:rPr>
          <w:t>39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0" w:history="1">
        <w:r w:rsidR="00973765" w:rsidRPr="0030029C">
          <w:rPr>
            <w:rStyle w:val="ad"/>
          </w:rPr>
          <w:t>4.1.5.</w:t>
        </w:r>
        <w:r w:rsidR="00973765">
          <w:rPr>
            <w:rFonts w:asciiTheme="minorHAnsi" w:eastAsiaTheme="minorEastAsia" w:hAnsiTheme="minorHAnsi" w:cstheme="minorBidi"/>
            <w:bCs w:val="0"/>
            <w:iCs w:val="0"/>
            <w:sz w:val="22"/>
            <w:szCs w:val="22"/>
          </w:rPr>
          <w:tab/>
        </w:r>
        <w:r w:rsidR="00973765" w:rsidRPr="0030029C">
          <w:rPr>
            <w:rStyle w:val="ad"/>
          </w:rPr>
          <w:t>Поле поиска</w:t>
        </w:r>
        <w:r w:rsidR="00973765">
          <w:rPr>
            <w:webHidden/>
          </w:rPr>
          <w:tab/>
        </w:r>
        <w:r w:rsidR="00973765">
          <w:rPr>
            <w:webHidden/>
          </w:rPr>
          <w:fldChar w:fldCharType="begin"/>
        </w:r>
        <w:r w:rsidR="00973765">
          <w:rPr>
            <w:webHidden/>
          </w:rPr>
          <w:instrText xml:space="preserve"> PAGEREF _Toc126837290 \h </w:instrText>
        </w:r>
        <w:r w:rsidR="00973765">
          <w:rPr>
            <w:webHidden/>
          </w:rPr>
        </w:r>
        <w:r w:rsidR="00973765">
          <w:rPr>
            <w:webHidden/>
          </w:rPr>
          <w:fldChar w:fldCharType="separate"/>
        </w:r>
        <w:r w:rsidR="00973765">
          <w:rPr>
            <w:webHidden/>
          </w:rPr>
          <w:t>39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1" w:history="1">
        <w:r w:rsidR="00973765" w:rsidRPr="0030029C">
          <w:rPr>
            <w:rStyle w:val="ad"/>
          </w:rPr>
          <w:t>4.1.6.</w:t>
        </w:r>
        <w:r w:rsidR="00973765">
          <w:rPr>
            <w:rFonts w:asciiTheme="minorHAnsi" w:eastAsiaTheme="minorEastAsia" w:hAnsiTheme="minorHAnsi" w:cstheme="minorBidi"/>
            <w:bCs w:val="0"/>
            <w:iCs w:val="0"/>
            <w:sz w:val="22"/>
            <w:szCs w:val="22"/>
          </w:rPr>
          <w:tab/>
        </w:r>
        <w:r w:rsidR="00973765" w:rsidRPr="0030029C">
          <w:rPr>
            <w:rStyle w:val="ad"/>
          </w:rPr>
          <w:t>Панель навигации</w:t>
        </w:r>
        <w:r w:rsidR="00973765">
          <w:rPr>
            <w:webHidden/>
          </w:rPr>
          <w:tab/>
        </w:r>
        <w:r w:rsidR="00973765">
          <w:rPr>
            <w:webHidden/>
          </w:rPr>
          <w:fldChar w:fldCharType="begin"/>
        </w:r>
        <w:r w:rsidR="00973765">
          <w:rPr>
            <w:webHidden/>
          </w:rPr>
          <w:instrText xml:space="preserve"> PAGEREF _Toc126837291 \h </w:instrText>
        </w:r>
        <w:r w:rsidR="00973765">
          <w:rPr>
            <w:webHidden/>
          </w:rPr>
        </w:r>
        <w:r w:rsidR="00973765">
          <w:rPr>
            <w:webHidden/>
          </w:rPr>
          <w:fldChar w:fldCharType="separate"/>
        </w:r>
        <w:r w:rsidR="00973765">
          <w:rPr>
            <w:webHidden/>
          </w:rPr>
          <w:t>39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2" w:history="1">
        <w:r w:rsidR="00973765" w:rsidRPr="0030029C">
          <w:rPr>
            <w:rStyle w:val="ad"/>
          </w:rPr>
          <w:t>4.1.7.</w:t>
        </w:r>
        <w:r w:rsidR="00973765">
          <w:rPr>
            <w:rFonts w:asciiTheme="minorHAnsi" w:eastAsiaTheme="minorEastAsia" w:hAnsiTheme="minorHAnsi" w:cstheme="minorBidi"/>
            <w:bCs w:val="0"/>
            <w:iCs w:val="0"/>
            <w:sz w:val="22"/>
            <w:szCs w:val="22"/>
          </w:rPr>
          <w:tab/>
        </w:r>
        <w:r w:rsidR="00973765" w:rsidRPr="0030029C">
          <w:rPr>
            <w:rStyle w:val="ad"/>
          </w:rPr>
          <w:t>Область пользовательских представлений</w:t>
        </w:r>
        <w:r w:rsidR="00973765">
          <w:rPr>
            <w:webHidden/>
          </w:rPr>
          <w:tab/>
        </w:r>
        <w:r w:rsidR="00973765">
          <w:rPr>
            <w:webHidden/>
          </w:rPr>
          <w:fldChar w:fldCharType="begin"/>
        </w:r>
        <w:r w:rsidR="00973765">
          <w:rPr>
            <w:webHidden/>
          </w:rPr>
          <w:instrText xml:space="preserve"> PAGEREF _Toc126837292 \h </w:instrText>
        </w:r>
        <w:r w:rsidR="00973765">
          <w:rPr>
            <w:webHidden/>
          </w:rPr>
        </w:r>
        <w:r w:rsidR="00973765">
          <w:rPr>
            <w:webHidden/>
          </w:rPr>
          <w:fldChar w:fldCharType="separate"/>
        </w:r>
        <w:r w:rsidR="00973765">
          <w:rPr>
            <w:webHidden/>
          </w:rPr>
          <w:t>40</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3" w:history="1">
        <w:r w:rsidR="00973765" w:rsidRPr="0030029C">
          <w:rPr>
            <w:rStyle w:val="ad"/>
          </w:rPr>
          <w:t>4.1.8.</w:t>
        </w:r>
        <w:r w:rsidR="00973765">
          <w:rPr>
            <w:rFonts w:asciiTheme="minorHAnsi" w:eastAsiaTheme="minorEastAsia" w:hAnsiTheme="minorHAnsi" w:cstheme="minorBidi"/>
            <w:bCs w:val="0"/>
            <w:iCs w:val="0"/>
            <w:sz w:val="22"/>
            <w:szCs w:val="22"/>
          </w:rPr>
          <w:tab/>
        </w:r>
        <w:r w:rsidR="00973765" w:rsidRPr="0030029C">
          <w:rPr>
            <w:rStyle w:val="ad"/>
          </w:rPr>
          <w:t>Кнопка настроек параметров программы</w:t>
        </w:r>
        <w:r w:rsidR="00973765">
          <w:rPr>
            <w:webHidden/>
          </w:rPr>
          <w:tab/>
        </w:r>
        <w:r w:rsidR="00973765">
          <w:rPr>
            <w:webHidden/>
          </w:rPr>
          <w:fldChar w:fldCharType="begin"/>
        </w:r>
        <w:r w:rsidR="00973765">
          <w:rPr>
            <w:webHidden/>
          </w:rPr>
          <w:instrText xml:space="preserve"> PAGEREF _Toc126837293 \h </w:instrText>
        </w:r>
        <w:r w:rsidR="00973765">
          <w:rPr>
            <w:webHidden/>
          </w:rPr>
        </w:r>
        <w:r w:rsidR="00973765">
          <w:rPr>
            <w:webHidden/>
          </w:rPr>
          <w:fldChar w:fldCharType="separate"/>
        </w:r>
        <w:r w:rsidR="00973765">
          <w:rPr>
            <w:webHidden/>
          </w:rPr>
          <w:t>40</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4" w:history="1">
        <w:r w:rsidR="00973765" w:rsidRPr="0030029C">
          <w:rPr>
            <w:rStyle w:val="ad"/>
          </w:rPr>
          <w:t>4.1.9.</w:t>
        </w:r>
        <w:r w:rsidR="00973765">
          <w:rPr>
            <w:rFonts w:asciiTheme="minorHAnsi" w:eastAsiaTheme="minorEastAsia" w:hAnsiTheme="minorHAnsi" w:cstheme="minorBidi"/>
            <w:bCs w:val="0"/>
            <w:iCs w:val="0"/>
            <w:sz w:val="22"/>
            <w:szCs w:val="22"/>
          </w:rPr>
          <w:tab/>
        </w:r>
        <w:r w:rsidR="00973765" w:rsidRPr="0030029C">
          <w:rPr>
            <w:rStyle w:val="ad"/>
          </w:rPr>
          <w:t>Кнопка настройки автоматического импорта/экспорта</w:t>
        </w:r>
        <w:r w:rsidR="00973765">
          <w:rPr>
            <w:webHidden/>
          </w:rPr>
          <w:tab/>
        </w:r>
        <w:r w:rsidR="00973765">
          <w:rPr>
            <w:webHidden/>
          </w:rPr>
          <w:fldChar w:fldCharType="begin"/>
        </w:r>
        <w:r w:rsidR="00973765">
          <w:rPr>
            <w:webHidden/>
          </w:rPr>
          <w:instrText xml:space="preserve"> PAGEREF _Toc126837294 \h </w:instrText>
        </w:r>
        <w:r w:rsidR="00973765">
          <w:rPr>
            <w:webHidden/>
          </w:rPr>
        </w:r>
        <w:r w:rsidR="00973765">
          <w:rPr>
            <w:webHidden/>
          </w:rPr>
          <w:fldChar w:fldCharType="separate"/>
        </w:r>
        <w:r w:rsidR="00973765">
          <w:rPr>
            <w:webHidden/>
          </w:rPr>
          <w:t>40</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5" w:history="1">
        <w:r w:rsidR="00973765" w:rsidRPr="0030029C">
          <w:rPr>
            <w:rStyle w:val="ad"/>
          </w:rPr>
          <w:t>4.1.10.</w:t>
        </w:r>
        <w:r w:rsidR="00973765">
          <w:rPr>
            <w:rFonts w:asciiTheme="minorHAnsi" w:eastAsiaTheme="minorEastAsia" w:hAnsiTheme="minorHAnsi" w:cstheme="minorBidi"/>
            <w:bCs w:val="0"/>
            <w:iCs w:val="0"/>
            <w:sz w:val="22"/>
            <w:szCs w:val="22"/>
          </w:rPr>
          <w:tab/>
        </w:r>
        <w:r w:rsidR="00973765" w:rsidRPr="0030029C">
          <w:rPr>
            <w:rStyle w:val="ad"/>
          </w:rPr>
          <w:t>Кнопка вызова окна «Диспетчер задач»</w:t>
        </w:r>
        <w:r w:rsidR="00973765">
          <w:rPr>
            <w:webHidden/>
          </w:rPr>
          <w:tab/>
        </w:r>
        <w:r w:rsidR="00973765">
          <w:rPr>
            <w:webHidden/>
          </w:rPr>
          <w:fldChar w:fldCharType="begin"/>
        </w:r>
        <w:r w:rsidR="00973765">
          <w:rPr>
            <w:webHidden/>
          </w:rPr>
          <w:instrText xml:space="preserve"> PAGEREF _Toc126837295 \h </w:instrText>
        </w:r>
        <w:r w:rsidR="00973765">
          <w:rPr>
            <w:webHidden/>
          </w:rPr>
        </w:r>
        <w:r w:rsidR="00973765">
          <w:rPr>
            <w:webHidden/>
          </w:rPr>
          <w:fldChar w:fldCharType="separate"/>
        </w:r>
        <w:r w:rsidR="00973765">
          <w:rPr>
            <w:webHidden/>
          </w:rPr>
          <w:t>41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6" w:history="1">
        <w:r w:rsidR="00973765" w:rsidRPr="0030029C">
          <w:rPr>
            <w:rStyle w:val="ad"/>
          </w:rPr>
          <w:t>4.1.11.</w:t>
        </w:r>
        <w:r w:rsidR="00973765">
          <w:rPr>
            <w:rFonts w:asciiTheme="minorHAnsi" w:eastAsiaTheme="minorEastAsia" w:hAnsiTheme="minorHAnsi" w:cstheme="minorBidi"/>
            <w:bCs w:val="0"/>
            <w:iCs w:val="0"/>
            <w:sz w:val="22"/>
            <w:szCs w:val="22"/>
          </w:rPr>
          <w:tab/>
        </w:r>
        <w:r w:rsidR="00973765" w:rsidRPr="0030029C">
          <w:rPr>
            <w:rStyle w:val="ad"/>
          </w:rPr>
          <w:t>Рабочая область</w:t>
        </w:r>
        <w:r w:rsidR="00973765">
          <w:rPr>
            <w:webHidden/>
          </w:rPr>
          <w:tab/>
        </w:r>
        <w:r w:rsidR="00973765">
          <w:rPr>
            <w:webHidden/>
          </w:rPr>
          <w:fldChar w:fldCharType="begin"/>
        </w:r>
        <w:r w:rsidR="00973765">
          <w:rPr>
            <w:webHidden/>
          </w:rPr>
          <w:instrText xml:space="preserve"> PAGEREF _Toc126837296 \h </w:instrText>
        </w:r>
        <w:r w:rsidR="00973765">
          <w:rPr>
            <w:webHidden/>
          </w:rPr>
        </w:r>
        <w:r w:rsidR="00973765">
          <w:rPr>
            <w:webHidden/>
          </w:rPr>
          <w:fldChar w:fldCharType="separate"/>
        </w:r>
        <w:r w:rsidR="00973765">
          <w:rPr>
            <w:webHidden/>
          </w:rPr>
          <w:t>42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297" w:history="1">
        <w:r w:rsidR="00973765" w:rsidRPr="0030029C">
          <w:rPr>
            <w:rStyle w:val="ad"/>
          </w:rPr>
          <w:t>4.2.</w:t>
        </w:r>
        <w:r w:rsidR="00973765">
          <w:rPr>
            <w:rFonts w:asciiTheme="minorHAnsi" w:eastAsiaTheme="minorEastAsia" w:hAnsiTheme="minorHAnsi" w:cstheme="minorBidi"/>
            <w:bCs w:val="0"/>
            <w:sz w:val="22"/>
            <w:szCs w:val="22"/>
          </w:rPr>
          <w:tab/>
        </w:r>
        <w:r w:rsidR="00973765" w:rsidRPr="0030029C">
          <w:rPr>
            <w:rStyle w:val="ad"/>
          </w:rPr>
          <w:t>Описание типовых операций и приемов работы</w:t>
        </w:r>
        <w:r w:rsidR="00973765">
          <w:rPr>
            <w:webHidden/>
          </w:rPr>
          <w:tab/>
        </w:r>
        <w:r w:rsidR="00973765">
          <w:rPr>
            <w:webHidden/>
          </w:rPr>
          <w:fldChar w:fldCharType="begin"/>
        </w:r>
        <w:r w:rsidR="00973765">
          <w:rPr>
            <w:webHidden/>
          </w:rPr>
          <w:instrText xml:space="preserve"> PAGEREF _Toc126837297 \h </w:instrText>
        </w:r>
        <w:r w:rsidR="00973765">
          <w:rPr>
            <w:webHidden/>
          </w:rPr>
        </w:r>
        <w:r w:rsidR="00973765">
          <w:rPr>
            <w:webHidden/>
          </w:rPr>
          <w:fldChar w:fldCharType="separate"/>
        </w:r>
        <w:r w:rsidR="00973765">
          <w:rPr>
            <w:webHidden/>
          </w:rPr>
          <w:t>42</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8" w:history="1">
        <w:r w:rsidR="00973765" w:rsidRPr="0030029C">
          <w:rPr>
            <w:rStyle w:val="ad"/>
          </w:rPr>
          <w:t>4.2.1.</w:t>
        </w:r>
        <w:r w:rsidR="00973765">
          <w:rPr>
            <w:rFonts w:asciiTheme="minorHAnsi" w:eastAsiaTheme="minorEastAsia" w:hAnsiTheme="minorHAnsi" w:cstheme="minorBidi"/>
            <w:bCs w:val="0"/>
            <w:iCs w:val="0"/>
            <w:sz w:val="22"/>
            <w:szCs w:val="22"/>
          </w:rPr>
          <w:tab/>
        </w:r>
        <w:r w:rsidR="00973765" w:rsidRPr="0030029C">
          <w:rPr>
            <w:rStyle w:val="ad"/>
          </w:rPr>
          <w:t>Операции доступные на главной панели инструментов</w:t>
        </w:r>
        <w:r w:rsidR="00973765">
          <w:rPr>
            <w:webHidden/>
          </w:rPr>
          <w:tab/>
        </w:r>
        <w:r w:rsidR="00973765">
          <w:rPr>
            <w:webHidden/>
          </w:rPr>
          <w:fldChar w:fldCharType="begin"/>
        </w:r>
        <w:r w:rsidR="00973765">
          <w:rPr>
            <w:webHidden/>
          </w:rPr>
          <w:instrText xml:space="preserve"> PAGEREF _Toc126837298 \h </w:instrText>
        </w:r>
        <w:r w:rsidR="00973765">
          <w:rPr>
            <w:webHidden/>
          </w:rPr>
        </w:r>
        <w:r w:rsidR="00973765">
          <w:rPr>
            <w:webHidden/>
          </w:rPr>
          <w:fldChar w:fldCharType="separate"/>
        </w:r>
        <w:r w:rsidR="00973765">
          <w:rPr>
            <w:webHidden/>
          </w:rPr>
          <w:t>42</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299" w:history="1">
        <w:r w:rsidR="00973765" w:rsidRPr="0030029C">
          <w:rPr>
            <w:rStyle w:val="ad"/>
          </w:rPr>
          <w:t>4.2.2.</w:t>
        </w:r>
        <w:r w:rsidR="00973765">
          <w:rPr>
            <w:rFonts w:asciiTheme="minorHAnsi" w:eastAsiaTheme="minorEastAsia" w:hAnsiTheme="minorHAnsi" w:cstheme="minorBidi"/>
            <w:bCs w:val="0"/>
            <w:iCs w:val="0"/>
            <w:sz w:val="22"/>
            <w:szCs w:val="22"/>
          </w:rPr>
          <w:tab/>
        </w:r>
        <w:r w:rsidR="00973765" w:rsidRPr="0030029C">
          <w:rPr>
            <w:rStyle w:val="ad"/>
          </w:rPr>
          <w:t>Использование «горячих клавиш»</w:t>
        </w:r>
        <w:r w:rsidR="00973765">
          <w:rPr>
            <w:webHidden/>
          </w:rPr>
          <w:tab/>
        </w:r>
        <w:r w:rsidR="00973765">
          <w:rPr>
            <w:webHidden/>
          </w:rPr>
          <w:fldChar w:fldCharType="begin"/>
        </w:r>
        <w:r w:rsidR="00973765">
          <w:rPr>
            <w:webHidden/>
          </w:rPr>
          <w:instrText xml:space="preserve"> PAGEREF _Toc126837299 \h </w:instrText>
        </w:r>
        <w:r w:rsidR="00973765">
          <w:rPr>
            <w:webHidden/>
          </w:rPr>
        </w:r>
        <w:r w:rsidR="00973765">
          <w:rPr>
            <w:webHidden/>
          </w:rPr>
          <w:fldChar w:fldCharType="separate"/>
        </w:r>
        <w:r w:rsidR="00973765">
          <w:rPr>
            <w:webHidden/>
          </w:rPr>
          <w:t>44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0" w:history="1">
        <w:r w:rsidR="00973765" w:rsidRPr="0030029C">
          <w:rPr>
            <w:rStyle w:val="ad"/>
          </w:rPr>
          <w:t>4.2.3.</w:t>
        </w:r>
        <w:r w:rsidR="00973765">
          <w:rPr>
            <w:rFonts w:asciiTheme="minorHAnsi" w:eastAsiaTheme="minorEastAsia" w:hAnsiTheme="minorHAnsi" w:cstheme="minorBidi"/>
            <w:bCs w:val="0"/>
            <w:iCs w:val="0"/>
            <w:sz w:val="22"/>
            <w:szCs w:val="22"/>
          </w:rPr>
          <w:tab/>
        </w:r>
        <w:r w:rsidR="00973765" w:rsidRPr="0030029C">
          <w:rPr>
            <w:rStyle w:val="ad"/>
          </w:rPr>
          <w:t>Операции доступные на панели инструментов экранной формы документа</w:t>
        </w:r>
        <w:r w:rsidR="00973765">
          <w:rPr>
            <w:webHidden/>
          </w:rPr>
          <w:tab/>
        </w:r>
        <w:r w:rsidR="00973765">
          <w:rPr>
            <w:webHidden/>
          </w:rPr>
          <w:fldChar w:fldCharType="begin"/>
        </w:r>
        <w:r w:rsidR="00973765">
          <w:rPr>
            <w:webHidden/>
          </w:rPr>
          <w:instrText xml:space="preserve"> PAGEREF _Toc126837300 \h </w:instrText>
        </w:r>
        <w:r w:rsidR="00973765">
          <w:rPr>
            <w:webHidden/>
          </w:rPr>
        </w:r>
        <w:r w:rsidR="00973765">
          <w:rPr>
            <w:webHidden/>
          </w:rPr>
          <w:fldChar w:fldCharType="separate"/>
        </w:r>
        <w:r w:rsidR="00973765">
          <w:rPr>
            <w:webHidden/>
          </w:rPr>
          <w:t>45</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1" w:history="1">
        <w:r w:rsidR="00973765" w:rsidRPr="0030029C">
          <w:rPr>
            <w:rStyle w:val="ad"/>
          </w:rPr>
          <w:t>4.2.4.</w:t>
        </w:r>
        <w:r w:rsidR="00973765">
          <w:rPr>
            <w:rFonts w:asciiTheme="minorHAnsi" w:eastAsiaTheme="minorEastAsia" w:hAnsiTheme="minorHAnsi" w:cstheme="minorBidi"/>
            <w:bCs w:val="0"/>
            <w:iCs w:val="0"/>
            <w:sz w:val="22"/>
            <w:szCs w:val="22"/>
          </w:rPr>
          <w:tab/>
        </w:r>
        <w:r w:rsidR="00973765" w:rsidRPr="0030029C">
          <w:rPr>
            <w:rStyle w:val="ad"/>
          </w:rPr>
          <w:t>Работа с табличными записями.</w:t>
        </w:r>
        <w:r w:rsidR="00973765">
          <w:rPr>
            <w:webHidden/>
          </w:rPr>
          <w:tab/>
        </w:r>
        <w:r w:rsidR="00973765">
          <w:rPr>
            <w:webHidden/>
          </w:rPr>
          <w:fldChar w:fldCharType="begin"/>
        </w:r>
        <w:r w:rsidR="00973765">
          <w:rPr>
            <w:webHidden/>
          </w:rPr>
          <w:instrText xml:space="preserve"> PAGEREF _Toc126837301 \h </w:instrText>
        </w:r>
        <w:r w:rsidR="00973765">
          <w:rPr>
            <w:webHidden/>
          </w:rPr>
        </w:r>
        <w:r w:rsidR="00973765">
          <w:rPr>
            <w:webHidden/>
          </w:rPr>
          <w:fldChar w:fldCharType="separate"/>
        </w:r>
        <w:r w:rsidR="00973765">
          <w:rPr>
            <w:webHidden/>
          </w:rPr>
          <w:t>46</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2" w:history="1">
        <w:r w:rsidR="00973765" w:rsidRPr="0030029C">
          <w:rPr>
            <w:rStyle w:val="ad"/>
          </w:rPr>
          <w:t>4.2.5.</w:t>
        </w:r>
        <w:r w:rsidR="00973765">
          <w:rPr>
            <w:rFonts w:asciiTheme="minorHAnsi" w:eastAsiaTheme="minorEastAsia" w:hAnsiTheme="minorHAnsi" w:cstheme="minorBidi"/>
            <w:bCs w:val="0"/>
            <w:iCs w:val="0"/>
            <w:sz w:val="22"/>
            <w:szCs w:val="22"/>
          </w:rPr>
          <w:tab/>
        </w:r>
        <w:r w:rsidR="00973765" w:rsidRPr="0030029C">
          <w:rPr>
            <w:rStyle w:val="ad"/>
          </w:rPr>
          <w:t>Контекстное меню</w:t>
        </w:r>
        <w:r w:rsidR="00973765">
          <w:rPr>
            <w:webHidden/>
          </w:rPr>
          <w:tab/>
        </w:r>
        <w:r w:rsidR="00973765">
          <w:rPr>
            <w:webHidden/>
          </w:rPr>
          <w:fldChar w:fldCharType="begin"/>
        </w:r>
        <w:r w:rsidR="00973765">
          <w:rPr>
            <w:webHidden/>
          </w:rPr>
          <w:instrText xml:space="preserve"> PAGEREF _Toc126837302 \h </w:instrText>
        </w:r>
        <w:r w:rsidR="00973765">
          <w:rPr>
            <w:webHidden/>
          </w:rPr>
        </w:r>
        <w:r w:rsidR="00973765">
          <w:rPr>
            <w:webHidden/>
          </w:rPr>
          <w:fldChar w:fldCharType="separate"/>
        </w:r>
        <w:r w:rsidR="00973765">
          <w:rPr>
            <w:webHidden/>
          </w:rPr>
          <w:t>47</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3" w:history="1">
        <w:r w:rsidR="00973765" w:rsidRPr="0030029C">
          <w:rPr>
            <w:rStyle w:val="ad"/>
          </w:rPr>
          <w:t>4.2.6.</w:t>
        </w:r>
        <w:r w:rsidR="00973765">
          <w:rPr>
            <w:rFonts w:asciiTheme="minorHAnsi" w:eastAsiaTheme="minorEastAsia" w:hAnsiTheme="minorHAnsi" w:cstheme="minorBidi"/>
            <w:bCs w:val="0"/>
            <w:iCs w:val="0"/>
            <w:sz w:val="22"/>
            <w:szCs w:val="22"/>
          </w:rPr>
          <w:tab/>
        </w:r>
        <w:r w:rsidR="00973765" w:rsidRPr="0030029C">
          <w:rPr>
            <w:rStyle w:val="ad"/>
          </w:rPr>
          <w:t>Панели сортировки и фильтров</w:t>
        </w:r>
        <w:r w:rsidR="00973765">
          <w:rPr>
            <w:webHidden/>
          </w:rPr>
          <w:tab/>
        </w:r>
        <w:r w:rsidR="00973765">
          <w:rPr>
            <w:webHidden/>
          </w:rPr>
          <w:fldChar w:fldCharType="begin"/>
        </w:r>
        <w:r w:rsidR="00973765">
          <w:rPr>
            <w:webHidden/>
          </w:rPr>
          <w:instrText xml:space="preserve"> PAGEREF _Toc126837303 \h </w:instrText>
        </w:r>
        <w:r w:rsidR="00973765">
          <w:rPr>
            <w:webHidden/>
          </w:rPr>
        </w:r>
        <w:r w:rsidR="00973765">
          <w:rPr>
            <w:webHidden/>
          </w:rPr>
          <w:fldChar w:fldCharType="separate"/>
        </w:r>
        <w:r w:rsidR="00973765">
          <w:rPr>
            <w:webHidden/>
          </w:rPr>
          <w:t>47</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4" w:history="1">
        <w:r w:rsidR="00973765" w:rsidRPr="0030029C">
          <w:rPr>
            <w:rStyle w:val="ad"/>
          </w:rPr>
          <w:t>4.2.7.</w:t>
        </w:r>
        <w:r w:rsidR="00973765">
          <w:rPr>
            <w:rFonts w:asciiTheme="minorHAnsi" w:eastAsiaTheme="minorEastAsia" w:hAnsiTheme="minorHAnsi" w:cstheme="minorBidi"/>
            <w:bCs w:val="0"/>
            <w:iCs w:val="0"/>
            <w:sz w:val="22"/>
            <w:szCs w:val="22"/>
          </w:rPr>
          <w:tab/>
        </w:r>
        <w:r w:rsidR="00973765" w:rsidRPr="0030029C">
          <w:rPr>
            <w:rStyle w:val="ad"/>
          </w:rPr>
          <w:t>Перемещение по списку документов</w:t>
        </w:r>
        <w:r w:rsidR="00973765">
          <w:rPr>
            <w:webHidden/>
          </w:rPr>
          <w:tab/>
        </w:r>
        <w:r w:rsidR="00973765">
          <w:rPr>
            <w:webHidden/>
          </w:rPr>
          <w:fldChar w:fldCharType="begin"/>
        </w:r>
        <w:r w:rsidR="00973765">
          <w:rPr>
            <w:webHidden/>
          </w:rPr>
          <w:instrText xml:space="preserve"> PAGEREF _Toc126837304 \h </w:instrText>
        </w:r>
        <w:r w:rsidR="00973765">
          <w:rPr>
            <w:webHidden/>
          </w:rPr>
        </w:r>
        <w:r w:rsidR="00973765">
          <w:rPr>
            <w:webHidden/>
          </w:rPr>
          <w:fldChar w:fldCharType="separate"/>
        </w:r>
        <w:r w:rsidR="00973765">
          <w:rPr>
            <w:webHidden/>
          </w:rPr>
          <w:t>48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5" w:history="1">
        <w:r w:rsidR="00973765" w:rsidRPr="0030029C">
          <w:rPr>
            <w:rStyle w:val="ad"/>
          </w:rPr>
          <w:t>4.2.8.</w:t>
        </w:r>
        <w:r w:rsidR="00973765">
          <w:rPr>
            <w:rFonts w:asciiTheme="minorHAnsi" w:eastAsiaTheme="minorEastAsia" w:hAnsiTheme="minorHAnsi" w:cstheme="minorBidi"/>
            <w:bCs w:val="0"/>
            <w:iCs w:val="0"/>
            <w:sz w:val="22"/>
            <w:szCs w:val="22"/>
          </w:rPr>
          <w:tab/>
        </w:r>
        <w:r w:rsidR="00973765" w:rsidRPr="0030029C">
          <w:rPr>
            <w:rStyle w:val="ad"/>
          </w:rPr>
          <w:t>Выделение документов в списке</w:t>
        </w:r>
        <w:r w:rsidR="00973765">
          <w:rPr>
            <w:webHidden/>
          </w:rPr>
          <w:tab/>
        </w:r>
        <w:r w:rsidR="00973765">
          <w:rPr>
            <w:webHidden/>
          </w:rPr>
          <w:fldChar w:fldCharType="begin"/>
        </w:r>
        <w:r w:rsidR="00973765">
          <w:rPr>
            <w:webHidden/>
          </w:rPr>
          <w:instrText xml:space="preserve"> PAGEREF _Toc126837305 \h </w:instrText>
        </w:r>
        <w:r w:rsidR="00973765">
          <w:rPr>
            <w:webHidden/>
          </w:rPr>
        </w:r>
        <w:r w:rsidR="00973765">
          <w:rPr>
            <w:webHidden/>
          </w:rPr>
          <w:fldChar w:fldCharType="separate"/>
        </w:r>
        <w:r w:rsidR="00973765">
          <w:rPr>
            <w:webHidden/>
          </w:rPr>
          <w:t>49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6" w:history="1">
        <w:r w:rsidR="00973765" w:rsidRPr="0030029C">
          <w:rPr>
            <w:rStyle w:val="ad"/>
          </w:rPr>
          <w:t>4.2.9.</w:t>
        </w:r>
        <w:r w:rsidR="00973765">
          <w:rPr>
            <w:rFonts w:asciiTheme="minorHAnsi" w:eastAsiaTheme="minorEastAsia" w:hAnsiTheme="minorHAnsi" w:cstheme="minorBidi"/>
            <w:bCs w:val="0"/>
            <w:iCs w:val="0"/>
            <w:sz w:val="22"/>
            <w:szCs w:val="22"/>
          </w:rPr>
          <w:tab/>
        </w:r>
        <w:r w:rsidR="00973765" w:rsidRPr="0030029C">
          <w:rPr>
            <w:rStyle w:val="ad"/>
          </w:rPr>
          <w:t>Отображение статистических данных</w:t>
        </w:r>
        <w:r w:rsidR="00973765">
          <w:rPr>
            <w:webHidden/>
          </w:rPr>
          <w:tab/>
        </w:r>
        <w:r w:rsidR="00973765">
          <w:rPr>
            <w:webHidden/>
          </w:rPr>
          <w:fldChar w:fldCharType="begin"/>
        </w:r>
        <w:r w:rsidR="00973765">
          <w:rPr>
            <w:webHidden/>
          </w:rPr>
          <w:instrText xml:space="preserve"> PAGEREF _Toc126837306 \h </w:instrText>
        </w:r>
        <w:r w:rsidR="00973765">
          <w:rPr>
            <w:webHidden/>
          </w:rPr>
        </w:r>
        <w:r w:rsidR="00973765">
          <w:rPr>
            <w:webHidden/>
          </w:rPr>
          <w:fldChar w:fldCharType="separate"/>
        </w:r>
        <w:r w:rsidR="00973765">
          <w:rPr>
            <w:webHidden/>
          </w:rPr>
          <w:t>49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07" w:history="1">
        <w:r w:rsidR="00973765" w:rsidRPr="0030029C">
          <w:rPr>
            <w:rStyle w:val="ad"/>
          </w:rPr>
          <w:t>4.2.10.</w:t>
        </w:r>
        <w:r w:rsidR="00973765">
          <w:rPr>
            <w:rFonts w:asciiTheme="minorHAnsi" w:eastAsiaTheme="minorEastAsia" w:hAnsiTheme="minorHAnsi" w:cstheme="minorBidi"/>
            <w:bCs w:val="0"/>
            <w:iCs w:val="0"/>
            <w:sz w:val="22"/>
            <w:szCs w:val="22"/>
          </w:rPr>
          <w:tab/>
        </w:r>
        <w:r w:rsidR="00973765" w:rsidRPr="0030029C">
          <w:rPr>
            <w:rStyle w:val="ad"/>
          </w:rPr>
          <w:t>Информационная панель</w:t>
        </w:r>
        <w:r w:rsidR="00973765">
          <w:rPr>
            <w:webHidden/>
          </w:rPr>
          <w:tab/>
        </w:r>
        <w:r w:rsidR="00973765">
          <w:rPr>
            <w:webHidden/>
          </w:rPr>
          <w:fldChar w:fldCharType="begin"/>
        </w:r>
        <w:r w:rsidR="00973765">
          <w:rPr>
            <w:webHidden/>
          </w:rPr>
          <w:instrText xml:space="preserve"> PAGEREF _Toc126837307 \h </w:instrText>
        </w:r>
        <w:r w:rsidR="00973765">
          <w:rPr>
            <w:webHidden/>
          </w:rPr>
        </w:r>
        <w:r w:rsidR="00973765">
          <w:rPr>
            <w:webHidden/>
          </w:rPr>
          <w:fldChar w:fldCharType="separate"/>
        </w:r>
        <w:r w:rsidR="00973765">
          <w:rPr>
            <w:webHidden/>
          </w:rPr>
          <w:t>50</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308" w:history="1">
        <w:r w:rsidR="00973765" w:rsidRPr="0030029C">
          <w:rPr>
            <w:rStyle w:val="ad"/>
          </w:rPr>
          <w:t>5.</w:t>
        </w:r>
        <w:r w:rsidR="00973765">
          <w:rPr>
            <w:rFonts w:asciiTheme="minorHAnsi" w:eastAsiaTheme="minorEastAsia" w:hAnsiTheme="minorHAnsi" w:cstheme="minorBidi"/>
            <w:b w:val="0"/>
            <w:bCs w:val="0"/>
            <w:caps w:val="0"/>
            <w:sz w:val="22"/>
            <w:szCs w:val="22"/>
          </w:rPr>
          <w:tab/>
        </w:r>
        <w:r w:rsidR="00973765" w:rsidRPr="0030029C">
          <w:rPr>
            <w:rStyle w:val="ad"/>
          </w:rPr>
          <w:t>Описание операций и экранных форм</w:t>
        </w:r>
        <w:r w:rsidR="00973765">
          <w:rPr>
            <w:webHidden/>
          </w:rPr>
          <w:tab/>
        </w:r>
        <w:r w:rsidR="00973765">
          <w:rPr>
            <w:webHidden/>
          </w:rPr>
          <w:fldChar w:fldCharType="begin"/>
        </w:r>
        <w:r w:rsidR="00973765">
          <w:rPr>
            <w:webHidden/>
          </w:rPr>
          <w:instrText xml:space="preserve"> PAGEREF _Toc126837308 \h </w:instrText>
        </w:r>
        <w:r w:rsidR="00973765">
          <w:rPr>
            <w:webHidden/>
          </w:rPr>
        </w:r>
        <w:r w:rsidR="00973765">
          <w:rPr>
            <w:webHidden/>
          </w:rPr>
          <w:fldChar w:fldCharType="separate"/>
        </w:r>
        <w:r w:rsidR="00973765">
          <w:rPr>
            <w:webHidden/>
          </w:rPr>
          <w:t>51</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09" w:history="1">
        <w:r w:rsidR="00973765" w:rsidRPr="0030029C">
          <w:rPr>
            <w:rStyle w:val="ad"/>
          </w:rPr>
          <w:t>5.1.</w:t>
        </w:r>
        <w:r w:rsidR="00973765">
          <w:rPr>
            <w:rFonts w:asciiTheme="minorHAnsi" w:eastAsiaTheme="minorEastAsia" w:hAnsiTheme="minorHAnsi" w:cstheme="minorBidi"/>
            <w:bCs w:val="0"/>
            <w:sz w:val="22"/>
            <w:szCs w:val="22"/>
          </w:rPr>
          <w:tab/>
        </w:r>
        <w:r w:rsidR="00973765" w:rsidRPr="0030029C">
          <w:rPr>
            <w:rStyle w:val="ad"/>
          </w:rPr>
          <w:t>Группа документов «Регистрация и учет обязательств</w:t>
        </w:r>
        <w:r w:rsidR="00973765">
          <w:rPr>
            <w:webHidden/>
          </w:rPr>
          <w:tab/>
        </w:r>
        <w:r w:rsidR="00973765">
          <w:rPr>
            <w:webHidden/>
          </w:rPr>
          <w:fldChar w:fldCharType="begin"/>
        </w:r>
        <w:r w:rsidR="00973765">
          <w:rPr>
            <w:webHidden/>
          </w:rPr>
          <w:instrText xml:space="preserve"> PAGEREF _Toc126837309 \h </w:instrText>
        </w:r>
        <w:r w:rsidR="00973765">
          <w:rPr>
            <w:webHidden/>
          </w:rPr>
        </w:r>
        <w:r w:rsidR="00973765">
          <w:rPr>
            <w:webHidden/>
          </w:rPr>
          <w:fldChar w:fldCharType="separate"/>
        </w:r>
        <w:r w:rsidR="00973765">
          <w:rPr>
            <w:webHidden/>
          </w:rPr>
          <w:t>51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0" w:history="1">
        <w:r w:rsidR="00973765" w:rsidRPr="0030029C">
          <w:rPr>
            <w:rStyle w:val="ad"/>
          </w:rPr>
          <w:t>5.1.1.</w:t>
        </w:r>
        <w:r w:rsidR="00973765">
          <w:rPr>
            <w:rFonts w:asciiTheme="minorHAnsi" w:eastAsiaTheme="minorEastAsia" w:hAnsiTheme="minorHAnsi" w:cstheme="minorBidi"/>
            <w:bCs w:val="0"/>
            <w:iCs w:val="0"/>
            <w:sz w:val="22"/>
            <w:szCs w:val="22"/>
          </w:rPr>
          <w:tab/>
        </w:r>
        <w:r w:rsidR="00973765" w:rsidRPr="0030029C">
          <w:rPr>
            <w:rStyle w:val="ad"/>
          </w:rPr>
          <w:t>Заявка на кассовый расход</w:t>
        </w:r>
        <w:r w:rsidR="00973765">
          <w:rPr>
            <w:webHidden/>
          </w:rPr>
          <w:tab/>
        </w:r>
        <w:r w:rsidR="00973765">
          <w:rPr>
            <w:webHidden/>
          </w:rPr>
          <w:fldChar w:fldCharType="begin"/>
        </w:r>
        <w:r w:rsidR="00973765">
          <w:rPr>
            <w:webHidden/>
          </w:rPr>
          <w:instrText xml:space="preserve"> PAGEREF _Toc126837310 \h </w:instrText>
        </w:r>
        <w:r w:rsidR="00973765">
          <w:rPr>
            <w:webHidden/>
          </w:rPr>
        </w:r>
        <w:r w:rsidR="00973765">
          <w:rPr>
            <w:webHidden/>
          </w:rPr>
          <w:fldChar w:fldCharType="separate"/>
        </w:r>
        <w:r w:rsidR="00973765">
          <w:rPr>
            <w:webHidden/>
          </w:rPr>
          <w:t>51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1" w:history="1">
        <w:r w:rsidR="00973765" w:rsidRPr="0030029C">
          <w:rPr>
            <w:rStyle w:val="ad"/>
          </w:rPr>
          <w:t>5.1.2.</w:t>
        </w:r>
        <w:r w:rsidR="00973765">
          <w:rPr>
            <w:rFonts w:asciiTheme="minorHAnsi" w:eastAsiaTheme="minorEastAsia" w:hAnsiTheme="minorHAnsi" w:cstheme="minorBidi"/>
            <w:bCs w:val="0"/>
            <w:iCs w:val="0"/>
            <w:sz w:val="22"/>
            <w:szCs w:val="22"/>
          </w:rPr>
          <w:tab/>
        </w:r>
        <w:r w:rsidR="00973765" w:rsidRPr="0030029C">
          <w:rPr>
            <w:rStyle w:val="ad"/>
          </w:rPr>
          <w:t>Заявка на кассовый расход (сокращенная)</w:t>
        </w:r>
        <w:r w:rsidR="00973765">
          <w:rPr>
            <w:webHidden/>
          </w:rPr>
          <w:tab/>
        </w:r>
        <w:r w:rsidR="00973765">
          <w:rPr>
            <w:webHidden/>
          </w:rPr>
          <w:fldChar w:fldCharType="begin"/>
        </w:r>
        <w:r w:rsidR="00973765">
          <w:rPr>
            <w:webHidden/>
          </w:rPr>
          <w:instrText xml:space="preserve"> PAGEREF _Toc126837311 \h </w:instrText>
        </w:r>
        <w:r w:rsidR="00973765">
          <w:rPr>
            <w:webHidden/>
          </w:rPr>
        </w:r>
        <w:r w:rsidR="00973765">
          <w:rPr>
            <w:webHidden/>
          </w:rPr>
          <w:fldChar w:fldCharType="separate"/>
        </w:r>
        <w:r w:rsidR="00973765">
          <w:rPr>
            <w:webHidden/>
          </w:rPr>
          <w:t>65</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2" w:history="1">
        <w:r w:rsidR="00973765" w:rsidRPr="0030029C">
          <w:rPr>
            <w:rStyle w:val="ad"/>
          </w:rPr>
          <w:t>5.1.3.</w:t>
        </w:r>
        <w:r w:rsidR="00973765">
          <w:rPr>
            <w:rFonts w:asciiTheme="minorHAnsi" w:eastAsiaTheme="minorEastAsia" w:hAnsiTheme="minorHAnsi" w:cstheme="minorBidi"/>
            <w:bCs w:val="0"/>
            <w:iCs w:val="0"/>
            <w:sz w:val="22"/>
            <w:szCs w:val="22"/>
          </w:rPr>
          <w:tab/>
        </w:r>
        <w:r w:rsidR="00973765" w:rsidRPr="0030029C">
          <w:rPr>
            <w:rStyle w:val="ad"/>
          </w:rPr>
          <w:t>Заявление на проведение операций с иностранной валютой</w:t>
        </w:r>
        <w:r w:rsidR="00973765">
          <w:rPr>
            <w:webHidden/>
          </w:rPr>
          <w:tab/>
        </w:r>
        <w:r w:rsidR="00973765">
          <w:rPr>
            <w:webHidden/>
          </w:rPr>
          <w:fldChar w:fldCharType="begin"/>
        </w:r>
        <w:r w:rsidR="00973765">
          <w:rPr>
            <w:webHidden/>
          </w:rPr>
          <w:instrText xml:space="preserve"> PAGEREF _Toc126837312 \h </w:instrText>
        </w:r>
        <w:r w:rsidR="00973765">
          <w:rPr>
            <w:webHidden/>
          </w:rPr>
        </w:r>
        <w:r w:rsidR="00973765">
          <w:rPr>
            <w:webHidden/>
          </w:rPr>
          <w:fldChar w:fldCharType="separate"/>
        </w:r>
        <w:r w:rsidR="00973765">
          <w:rPr>
            <w:webHidden/>
          </w:rPr>
          <w:t>75</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3" w:history="1">
        <w:r w:rsidR="00973765" w:rsidRPr="0030029C">
          <w:rPr>
            <w:rStyle w:val="ad"/>
          </w:rPr>
          <w:t>5.1.4.</w:t>
        </w:r>
        <w:r w:rsidR="00973765">
          <w:rPr>
            <w:rFonts w:asciiTheme="minorHAnsi" w:eastAsiaTheme="minorEastAsia" w:hAnsiTheme="minorHAnsi" w:cstheme="minorBidi"/>
            <w:bCs w:val="0"/>
            <w:iCs w:val="0"/>
            <w:sz w:val="22"/>
            <w:szCs w:val="22"/>
          </w:rPr>
          <w:tab/>
        </w:r>
        <w:r w:rsidR="00973765" w:rsidRPr="0030029C">
          <w:rPr>
            <w:rStyle w:val="ad"/>
          </w:rPr>
          <w:t>Уведомление о передаче исполнения исполнительного документа (исходящее)</w:t>
        </w:r>
        <w:r w:rsidR="00973765">
          <w:rPr>
            <w:webHidden/>
          </w:rPr>
          <w:tab/>
        </w:r>
        <w:r w:rsidR="00973765">
          <w:rPr>
            <w:webHidden/>
          </w:rPr>
          <w:fldChar w:fldCharType="begin"/>
        </w:r>
        <w:r w:rsidR="00973765">
          <w:rPr>
            <w:webHidden/>
          </w:rPr>
          <w:instrText xml:space="preserve"> PAGEREF _Toc126837313 \h </w:instrText>
        </w:r>
        <w:r w:rsidR="00973765">
          <w:rPr>
            <w:webHidden/>
          </w:rPr>
        </w:r>
        <w:r w:rsidR="00973765">
          <w:rPr>
            <w:webHidden/>
          </w:rPr>
          <w:fldChar w:fldCharType="separate"/>
        </w:r>
        <w:r w:rsidR="00973765">
          <w:rPr>
            <w:webHidden/>
          </w:rPr>
          <w:t>88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4" w:history="1">
        <w:r w:rsidR="00973765" w:rsidRPr="0030029C">
          <w:rPr>
            <w:rStyle w:val="ad"/>
          </w:rPr>
          <w:t>5.1.5.</w:t>
        </w:r>
        <w:r w:rsidR="00973765">
          <w:rPr>
            <w:rFonts w:asciiTheme="minorHAnsi" w:eastAsiaTheme="minorEastAsia" w:hAnsiTheme="minorHAnsi" w:cstheme="minorBidi"/>
            <w:bCs w:val="0"/>
            <w:iCs w:val="0"/>
            <w:sz w:val="22"/>
            <w:szCs w:val="22"/>
          </w:rPr>
          <w:tab/>
        </w:r>
        <w:r w:rsidR="00973765" w:rsidRPr="0030029C">
          <w:rPr>
            <w:rStyle w:val="ad"/>
          </w:rPr>
          <w:t>Уведомление о нарушении сроков внесения размеров арендной платы</w:t>
        </w:r>
        <w:r w:rsidR="00973765">
          <w:rPr>
            <w:webHidden/>
          </w:rPr>
          <w:tab/>
        </w:r>
        <w:r w:rsidR="00973765">
          <w:rPr>
            <w:webHidden/>
          </w:rPr>
          <w:fldChar w:fldCharType="begin"/>
        </w:r>
        <w:r w:rsidR="00973765">
          <w:rPr>
            <w:webHidden/>
          </w:rPr>
          <w:instrText xml:space="preserve"> PAGEREF _Toc126837314 \h </w:instrText>
        </w:r>
        <w:r w:rsidR="00973765">
          <w:rPr>
            <w:webHidden/>
          </w:rPr>
        </w:r>
        <w:r w:rsidR="00973765">
          <w:rPr>
            <w:webHidden/>
          </w:rPr>
          <w:fldChar w:fldCharType="separate"/>
        </w:r>
        <w:r w:rsidR="00973765">
          <w:rPr>
            <w:webHidden/>
          </w:rPr>
          <w:t>97</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5" w:history="1">
        <w:r w:rsidR="00973765" w:rsidRPr="0030029C">
          <w:rPr>
            <w:rStyle w:val="ad"/>
          </w:rPr>
          <w:t>5.1.6.</w:t>
        </w:r>
        <w:r w:rsidR="00973765">
          <w:rPr>
            <w:rFonts w:asciiTheme="minorHAnsi" w:eastAsiaTheme="minorEastAsia" w:hAnsiTheme="minorHAnsi" w:cstheme="minorBidi"/>
            <w:bCs w:val="0"/>
            <w:iCs w:val="0"/>
            <w:sz w:val="22"/>
            <w:szCs w:val="22"/>
          </w:rPr>
          <w:tab/>
        </w:r>
        <w:r w:rsidR="00973765" w:rsidRPr="0030029C">
          <w:rPr>
            <w:rStyle w:val="ad"/>
          </w:rPr>
          <w:t>Уведомление о нарушении установленных предельных размеров авансового платежа</w:t>
        </w:r>
        <w:r w:rsidR="00973765">
          <w:rPr>
            <w:webHidden/>
          </w:rPr>
          <w:tab/>
        </w:r>
        <w:r w:rsidR="00973765">
          <w:rPr>
            <w:webHidden/>
          </w:rPr>
          <w:fldChar w:fldCharType="begin"/>
        </w:r>
        <w:r w:rsidR="00973765">
          <w:rPr>
            <w:webHidden/>
          </w:rPr>
          <w:instrText xml:space="preserve"> PAGEREF _Toc126837315 \h </w:instrText>
        </w:r>
        <w:r w:rsidR="00973765">
          <w:rPr>
            <w:webHidden/>
          </w:rPr>
        </w:r>
        <w:r w:rsidR="00973765">
          <w:rPr>
            <w:webHidden/>
          </w:rPr>
          <w:fldChar w:fldCharType="separate"/>
        </w:r>
        <w:r w:rsidR="00973765">
          <w:rPr>
            <w:webHidden/>
          </w:rPr>
          <w:t>100</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6" w:history="1">
        <w:r w:rsidR="00973765" w:rsidRPr="0030029C">
          <w:rPr>
            <w:rStyle w:val="ad"/>
          </w:rPr>
          <w:t>5.1.7.</w:t>
        </w:r>
        <w:r w:rsidR="00973765">
          <w:rPr>
            <w:rFonts w:asciiTheme="minorHAnsi" w:eastAsiaTheme="minorEastAsia" w:hAnsiTheme="minorHAnsi" w:cstheme="minorBidi"/>
            <w:bCs w:val="0"/>
            <w:iCs w:val="0"/>
            <w:sz w:val="22"/>
            <w:szCs w:val="22"/>
          </w:rPr>
          <w:tab/>
        </w:r>
        <w:r w:rsidR="00973765" w:rsidRPr="0030029C">
          <w:rPr>
            <w:rStyle w:val="ad"/>
          </w:rPr>
          <w:t>Сведения о соглашении</w:t>
        </w:r>
        <w:r w:rsidR="00973765">
          <w:rPr>
            <w:webHidden/>
          </w:rPr>
          <w:tab/>
        </w:r>
        <w:r w:rsidR="00973765">
          <w:rPr>
            <w:webHidden/>
          </w:rPr>
          <w:fldChar w:fldCharType="begin"/>
        </w:r>
        <w:r w:rsidR="00973765">
          <w:rPr>
            <w:webHidden/>
          </w:rPr>
          <w:instrText xml:space="preserve"> PAGEREF _Toc126837316 \h </w:instrText>
        </w:r>
        <w:r w:rsidR="00973765">
          <w:rPr>
            <w:webHidden/>
          </w:rPr>
        </w:r>
        <w:r w:rsidR="00973765">
          <w:rPr>
            <w:webHidden/>
          </w:rPr>
          <w:fldChar w:fldCharType="separate"/>
        </w:r>
        <w:r w:rsidR="00973765">
          <w:rPr>
            <w:webHidden/>
          </w:rPr>
          <w:t>103</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7" w:history="1">
        <w:r w:rsidR="00973765" w:rsidRPr="0030029C">
          <w:rPr>
            <w:rStyle w:val="ad"/>
          </w:rPr>
          <w:t>5.1.8.</w:t>
        </w:r>
        <w:r w:rsidR="00973765">
          <w:rPr>
            <w:rFonts w:asciiTheme="minorHAnsi" w:eastAsiaTheme="minorEastAsia" w:hAnsiTheme="minorHAnsi" w:cstheme="minorBidi"/>
            <w:bCs w:val="0"/>
            <w:iCs w:val="0"/>
            <w:sz w:val="22"/>
            <w:szCs w:val="22"/>
          </w:rPr>
          <w:tab/>
        </w:r>
        <w:r w:rsidR="00973765" w:rsidRPr="0030029C">
          <w:rPr>
            <w:rStyle w:val="ad"/>
          </w:rPr>
          <w:t>Сведения об изменении соглашения</w:t>
        </w:r>
        <w:r w:rsidR="00973765">
          <w:rPr>
            <w:webHidden/>
          </w:rPr>
          <w:tab/>
        </w:r>
        <w:r w:rsidR="00973765">
          <w:rPr>
            <w:webHidden/>
          </w:rPr>
          <w:fldChar w:fldCharType="begin"/>
        </w:r>
        <w:r w:rsidR="00973765">
          <w:rPr>
            <w:webHidden/>
          </w:rPr>
          <w:instrText xml:space="preserve"> PAGEREF _Toc126837317 \h </w:instrText>
        </w:r>
        <w:r w:rsidR="00973765">
          <w:rPr>
            <w:webHidden/>
          </w:rPr>
        </w:r>
        <w:r w:rsidR="00973765">
          <w:rPr>
            <w:webHidden/>
          </w:rPr>
          <w:fldChar w:fldCharType="separate"/>
        </w:r>
        <w:r w:rsidR="00973765">
          <w:rPr>
            <w:webHidden/>
          </w:rPr>
          <w:t>122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18" w:history="1">
        <w:r w:rsidR="00973765" w:rsidRPr="0030029C">
          <w:rPr>
            <w:rStyle w:val="ad"/>
          </w:rPr>
          <w:t>5.2.</w:t>
        </w:r>
        <w:r w:rsidR="00973765">
          <w:rPr>
            <w:rFonts w:asciiTheme="minorHAnsi" w:eastAsiaTheme="minorEastAsia" w:hAnsiTheme="minorHAnsi" w:cstheme="minorBidi"/>
            <w:bCs w:val="0"/>
            <w:sz w:val="22"/>
            <w:szCs w:val="22"/>
          </w:rPr>
          <w:tab/>
        </w:r>
        <w:r w:rsidR="00973765" w:rsidRPr="0030029C">
          <w:rPr>
            <w:rStyle w:val="ad"/>
          </w:rPr>
          <w:t>Группа документов «Ведение справочника «Реестр администрируемых доходов»</w:t>
        </w:r>
        <w:r w:rsidR="00973765">
          <w:rPr>
            <w:webHidden/>
          </w:rPr>
          <w:tab/>
        </w:r>
        <w:r w:rsidR="00973765">
          <w:rPr>
            <w:webHidden/>
          </w:rPr>
          <w:fldChar w:fldCharType="begin"/>
        </w:r>
        <w:r w:rsidR="00973765">
          <w:rPr>
            <w:webHidden/>
          </w:rPr>
          <w:instrText xml:space="preserve"> PAGEREF _Toc126837318 \h </w:instrText>
        </w:r>
        <w:r w:rsidR="00973765">
          <w:rPr>
            <w:webHidden/>
          </w:rPr>
        </w:r>
        <w:r w:rsidR="00973765">
          <w:rPr>
            <w:webHidden/>
          </w:rPr>
          <w:fldChar w:fldCharType="separate"/>
        </w:r>
        <w:r w:rsidR="00973765">
          <w:rPr>
            <w:webHidden/>
          </w:rPr>
          <w:t>141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19" w:history="1">
        <w:r w:rsidR="00973765" w:rsidRPr="0030029C">
          <w:rPr>
            <w:rStyle w:val="ad"/>
          </w:rPr>
          <w:t>5.2.1.</w:t>
        </w:r>
        <w:r w:rsidR="00973765">
          <w:rPr>
            <w:rFonts w:asciiTheme="minorHAnsi" w:eastAsiaTheme="minorEastAsia" w:hAnsiTheme="minorHAnsi" w:cstheme="minorBidi"/>
            <w:bCs w:val="0"/>
            <w:iCs w:val="0"/>
            <w:sz w:val="22"/>
            <w:szCs w:val="22"/>
          </w:rPr>
          <w:tab/>
        </w:r>
        <w:r w:rsidR="00973765" w:rsidRPr="0030029C">
          <w:rPr>
            <w:rStyle w:val="ad"/>
          </w:rPr>
          <w:t>Реестр администрируемых доходов</w:t>
        </w:r>
        <w:r w:rsidR="00973765">
          <w:rPr>
            <w:webHidden/>
          </w:rPr>
          <w:tab/>
        </w:r>
        <w:r w:rsidR="00973765">
          <w:rPr>
            <w:webHidden/>
          </w:rPr>
          <w:fldChar w:fldCharType="begin"/>
        </w:r>
        <w:r w:rsidR="00973765">
          <w:rPr>
            <w:webHidden/>
          </w:rPr>
          <w:instrText xml:space="preserve"> PAGEREF _Toc126837319 \h </w:instrText>
        </w:r>
        <w:r w:rsidR="00973765">
          <w:rPr>
            <w:webHidden/>
          </w:rPr>
        </w:r>
        <w:r w:rsidR="00973765">
          <w:rPr>
            <w:webHidden/>
          </w:rPr>
          <w:fldChar w:fldCharType="separate"/>
        </w:r>
        <w:r w:rsidR="00973765">
          <w:rPr>
            <w:webHidden/>
          </w:rPr>
          <w:t>141</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20" w:history="1">
        <w:r w:rsidR="00973765" w:rsidRPr="0030029C">
          <w:rPr>
            <w:rStyle w:val="ad"/>
          </w:rPr>
          <w:t>5.3.</w:t>
        </w:r>
        <w:r w:rsidR="00973765">
          <w:rPr>
            <w:rFonts w:asciiTheme="minorHAnsi" w:eastAsiaTheme="minorEastAsia" w:hAnsiTheme="minorHAnsi" w:cstheme="minorBidi"/>
            <w:bCs w:val="0"/>
            <w:sz w:val="22"/>
            <w:szCs w:val="22"/>
          </w:rPr>
          <w:tab/>
        </w:r>
        <w:r w:rsidR="00973765" w:rsidRPr="0030029C">
          <w:rPr>
            <w:rStyle w:val="ad"/>
          </w:rPr>
          <w:t>Группа документов «Ведение СРРПБС»</w:t>
        </w:r>
        <w:r w:rsidR="00973765">
          <w:rPr>
            <w:webHidden/>
          </w:rPr>
          <w:tab/>
        </w:r>
        <w:r w:rsidR="00973765">
          <w:rPr>
            <w:webHidden/>
          </w:rPr>
          <w:fldChar w:fldCharType="begin"/>
        </w:r>
        <w:r w:rsidR="00973765">
          <w:rPr>
            <w:webHidden/>
          </w:rPr>
          <w:instrText xml:space="preserve"> PAGEREF _Toc126837320 \h </w:instrText>
        </w:r>
        <w:r w:rsidR="00973765">
          <w:rPr>
            <w:webHidden/>
          </w:rPr>
        </w:r>
        <w:r w:rsidR="00973765">
          <w:rPr>
            <w:webHidden/>
          </w:rPr>
          <w:fldChar w:fldCharType="separate"/>
        </w:r>
        <w:r w:rsidR="00973765">
          <w:rPr>
            <w:webHidden/>
          </w:rPr>
          <w:t>149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1" w:history="1">
        <w:r w:rsidR="00973765" w:rsidRPr="0030029C">
          <w:rPr>
            <w:rStyle w:val="ad"/>
          </w:rPr>
          <w:t>5.3.1.</w:t>
        </w:r>
        <w:r w:rsidR="00973765">
          <w:rPr>
            <w:rFonts w:asciiTheme="minorHAnsi" w:eastAsiaTheme="minorEastAsia" w:hAnsiTheme="minorHAnsi" w:cstheme="minorBidi"/>
            <w:bCs w:val="0"/>
            <w:iCs w:val="0"/>
            <w:sz w:val="22"/>
            <w:szCs w:val="22"/>
          </w:rPr>
          <w:tab/>
        </w:r>
        <w:r w:rsidR="00973765" w:rsidRPr="0030029C">
          <w:rPr>
            <w:rStyle w:val="ad"/>
          </w:rPr>
          <w:t>Заявка на внесение/изменение реквизитов УБП в СРРПБС</w:t>
        </w:r>
        <w:r w:rsidR="00973765">
          <w:rPr>
            <w:webHidden/>
          </w:rPr>
          <w:tab/>
        </w:r>
        <w:r w:rsidR="00973765">
          <w:rPr>
            <w:webHidden/>
          </w:rPr>
          <w:fldChar w:fldCharType="begin"/>
        </w:r>
        <w:r w:rsidR="00973765">
          <w:rPr>
            <w:webHidden/>
          </w:rPr>
          <w:instrText xml:space="preserve"> PAGEREF _Toc126837321 \h </w:instrText>
        </w:r>
        <w:r w:rsidR="00973765">
          <w:rPr>
            <w:webHidden/>
          </w:rPr>
        </w:r>
        <w:r w:rsidR="00973765">
          <w:rPr>
            <w:webHidden/>
          </w:rPr>
          <w:fldChar w:fldCharType="separate"/>
        </w:r>
        <w:r w:rsidR="00973765">
          <w:rPr>
            <w:webHidden/>
          </w:rPr>
          <w:t>149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2" w:history="1">
        <w:r w:rsidR="00973765" w:rsidRPr="0030029C">
          <w:rPr>
            <w:rStyle w:val="ad"/>
          </w:rPr>
          <w:t>5.3.2.</w:t>
        </w:r>
        <w:r w:rsidR="00973765">
          <w:rPr>
            <w:rFonts w:asciiTheme="minorHAnsi" w:eastAsiaTheme="minorEastAsia" w:hAnsiTheme="minorHAnsi" w:cstheme="minorBidi"/>
            <w:bCs w:val="0"/>
            <w:iCs w:val="0"/>
            <w:sz w:val="22"/>
            <w:szCs w:val="22"/>
          </w:rPr>
          <w:tab/>
        </w:r>
        <w:r w:rsidR="00973765" w:rsidRPr="0030029C">
          <w:rPr>
            <w:rStyle w:val="ad"/>
          </w:rPr>
          <w:t>Заявка на исключение реквизитов УБП в СРРПБС</w:t>
        </w:r>
        <w:r w:rsidR="00973765">
          <w:rPr>
            <w:webHidden/>
          </w:rPr>
          <w:tab/>
        </w:r>
        <w:r w:rsidR="00973765">
          <w:rPr>
            <w:webHidden/>
          </w:rPr>
          <w:fldChar w:fldCharType="begin"/>
        </w:r>
        <w:r w:rsidR="00973765">
          <w:rPr>
            <w:webHidden/>
          </w:rPr>
          <w:instrText xml:space="preserve"> PAGEREF _Toc126837322 \h </w:instrText>
        </w:r>
        <w:r w:rsidR="00973765">
          <w:rPr>
            <w:webHidden/>
          </w:rPr>
        </w:r>
        <w:r w:rsidR="00973765">
          <w:rPr>
            <w:webHidden/>
          </w:rPr>
          <w:fldChar w:fldCharType="separate"/>
        </w:r>
        <w:r w:rsidR="00973765">
          <w:rPr>
            <w:webHidden/>
          </w:rPr>
          <w:t>153</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3" w:history="1">
        <w:r w:rsidR="00973765" w:rsidRPr="0030029C">
          <w:rPr>
            <w:rStyle w:val="ad"/>
          </w:rPr>
          <w:t>5.3.3.</w:t>
        </w:r>
        <w:r w:rsidR="00973765">
          <w:rPr>
            <w:rFonts w:asciiTheme="minorHAnsi" w:eastAsiaTheme="minorEastAsia" w:hAnsiTheme="minorHAnsi" w:cstheme="minorBidi"/>
            <w:bCs w:val="0"/>
            <w:iCs w:val="0"/>
            <w:sz w:val="22"/>
            <w:szCs w:val="22"/>
          </w:rPr>
          <w:tab/>
        </w:r>
        <w:r w:rsidR="00973765" w:rsidRPr="0030029C">
          <w:rPr>
            <w:rStyle w:val="ad"/>
          </w:rPr>
          <w:t>Уведомление о подтверждении, аннулировании заявки на изменение РУБП</w:t>
        </w:r>
        <w:r w:rsidR="00973765">
          <w:rPr>
            <w:webHidden/>
          </w:rPr>
          <w:tab/>
        </w:r>
        <w:r w:rsidR="00973765">
          <w:rPr>
            <w:webHidden/>
          </w:rPr>
          <w:fldChar w:fldCharType="begin"/>
        </w:r>
        <w:r w:rsidR="00973765">
          <w:rPr>
            <w:webHidden/>
          </w:rPr>
          <w:instrText xml:space="preserve"> PAGEREF _Toc126837323 \h </w:instrText>
        </w:r>
        <w:r w:rsidR="00973765">
          <w:rPr>
            <w:webHidden/>
          </w:rPr>
        </w:r>
        <w:r w:rsidR="00973765">
          <w:rPr>
            <w:webHidden/>
          </w:rPr>
          <w:fldChar w:fldCharType="separate"/>
        </w:r>
        <w:r w:rsidR="00973765">
          <w:rPr>
            <w:webHidden/>
          </w:rPr>
          <w:t>157</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4" w:history="1">
        <w:r w:rsidR="00973765" w:rsidRPr="0030029C">
          <w:rPr>
            <w:rStyle w:val="ad"/>
          </w:rPr>
          <w:t>5.3.4.</w:t>
        </w:r>
        <w:r w:rsidR="00973765">
          <w:rPr>
            <w:rFonts w:asciiTheme="minorHAnsi" w:eastAsiaTheme="minorEastAsia" w:hAnsiTheme="minorHAnsi" w:cstheme="minorBidi"/>
            <w:bCs w:val="0"/>
            <w:iCs w:val="0"/>
            <w:sz w:val="22"/>
            <w:szCs w:val="22"/>
          </w:rPr>
          <w:tab/>
        </w:r>
        <w:r w:rsidR="00973765" w:rsidRPr="0030029C">
          <w:rPr>
            <w:rStyle w:val="ad"/>
          </w:rPr>
          <w:t>Список извещений об изменении РУБП</w:t>
        </w:r>
        <w:r w:rsidR="00973765">
          <w:rPr>
            <w:webHidden/>
          </w:rPr>
          <w:tab/>
        </w:r>
        <w:r w:rsidR="00973765">
          <w:rPr>
            <w:webHidden/>
          </w:rPr>
          <w:fldChar w:fldCharType="begin"/>
        </w:r>
        <w:r w:rsidR="00973765">
          <w:rPr>
            <w:webHidden/>
          </w:rPr>
          <w:instrText xml:space="preserve"> PAGEREF _Toc126837324 \h </w:instrText>
        </w:r>
        <w:r w:rsidR="00973765">
          <w:rPr>
            <w:webHidden/>
          </w:rPr>
        </w:r>
        <w:r w:rsidR="00973765">
          <w:rPr>
            <w:webHidden/>
          </w:rPr>
          <w:fldChar w:fldCharType="separate"/>
        </w:r>
        <w:r w:rsidR="00973765">
          <w:rPr>
            <w:webHidden/>
          </w:rPr>
          <w:t>163</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25" w:history="1">
        <w:r w:rsidR="00973765" w:rsidRPr="0030029C">
          <w:rPr>
            <w:rStyle w:val="ad"/>
          </w:rPr>
          <w:t>5.4.</w:t>
        </w:r>
        <w:r w:rsidR="00973765">
          <w:rPr>
            <w:rFonts w:asciiTheme="minorHAnsi" w:eastAsiaTheme="minorEastAsia" w:hAnsiTheme="minorHAnsi" w:cstheme="minorBidi"/>
            <w:bCs w:val="0"/>
            <w:sz w:val="22"/>
            <w:szCs w:val="22"/>
          </w:rPr>
          <w:tab/>
        </w:r>
        <w:r w:rsidR="00973765" w:rsidRPr="0030029C">
          <w:rPr>
            <w:rStyle w:val="ad"/>
          </w:rPr>
          <w:t>Группа документов «Реорганизация»</w:t>
        </w:r>
        <w:r w:rsidR="00973765">
          <w:rPr>
            <w:webHidden/>
          </w:rPr>
          <w:tab/>
        </w:r>
        <w:r w:rsidR="00973765">
          <w:rPr>
            <w:webHidden/>
          </w:rPr>
          <w:fldChar w:fldCharType="begin"/>
        </w:r>
        <w:r w:rsidR="00973765">
          <w:rPr>
            <w:webHidden/>
          </w:rPr>
          <w:instrText xml:space="preserve"> PAGEREF _Toc126837325 \h </w:instrText>
        </w:r>
        <w:r w:rsidR="00973765">
          <w:rPr>
            <w:webHidden/>
          </w:rPr>
        </w:r>
        <w:r w:rsidR="00973765">
          <w:rPr>
            <w:webHidden/>
          </w:rPr>
          <w:fldChar w:fldCharType="separate"/>
        </w:r>
        <w:r w:rsidR="00973765">
          <w:rPr>
            <w:webHidden/>
          </w:rPr>
          <w:t>164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6" w:history="1">
        <w:r w:rsidR="00973765" w:rsidRPr="0030029C">
          <w:rPr>
            <w:rStyle w:val="ad"/>
          </w:rPr>
          <w:t>5.4.1.</w:t>
        </w:r>
        <w:r w:rsidR="00973765">
          <w:rPr>
            <w:rFonts w:asciiTheme="minorHAnsi" w:eastAsiaTheme="minorEastAsia" w:hAnsiTheme="minorHAnsi" w:cstheme="minorBidi"/>
            <w:bCs w:val="0"/>
            <w:iCs w:val="0"/>
            <w:sz w:val="22"/>
            <w:szCs w:val="22"/>
          </w:rPr>
          <w:tab/>
        </w:r>
        <w:r w:rsidR="00973765" w:rsidRPr="0030029C">
          <w:rPr>
            <w:rStyle w:val="ad"/>
          </w:rPr>
          <w:t>Акт приемки-передачи показателей лицевого счета ГРБС (РБС)</w:t>
        </w:r>
        <w:r w:rsidR="00973765">
          <w:rPr>
            <w:webHidden/>
          </w:rPr>
          <w:tab/>
        </w:r>
        <w:r w:rsidR="00973765">
          <w:rPr>
            <w:webHidden/>
          </w:rPr>
          <w:fldChar w:fldCharType="begin"/>
        </w:r>
        <w:r w:rsidR="00973765">
          <w:rPr>
            <w:webHidden/>
          </w:rPr>
          <w:instrText xml:space="preserve"> PAGEREF _Toc126837326 \h </w:instrText>
        </w:r>
        <w:r w:rsidR="00973765">
          <w:rPr>
            <w:webHidden/>
          </w:rPr>
        </w:r>
        <w:r w:rsidR="00973765">
          <w:rPr>
            <w:webHidden/>
          </w:rPr>
          <w:fldChar w:fldCharType="separate"/>
        </w:r>
        <w:r w:rsidR="00973765">
          <w:rPr>
            <w:webHidden/>
          </w:rPr>
          <w:t>164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7" w:history="1">
        <w:r w:rsidR="00973765" w:rsidRPr="0030029C">
          <w:rPr>
            <w:rStyle w:val="ad"/>
          </w:rPr>
          <w:t>5.4.2.</w:t>
        </w:r>
        <w:r w:rsidR="00973765">
          <w:rPr>
            <w:rFonts w:asciiTheme="minorHAnsi" w:eastAsiaTheme="minorEastAsia" w:hAnsiTheme="minorHAnsi" w:cstheme="minorBidi"/>
            <w:bCs w:val="0"/>
            <w:iCs w:val="0"/>
            <w:sz w:val="22"/>
            <w:szCs w:val="22"/>
          </w:rPr>
          <w:tab/>
        </w:r>
        <w:r w:rsidR="00973765" w:rsidRPr="0030029C">
          <w:rPr>
            <w:rStyle w:val="ad"/>
          </w:rPr>
          <w:t>Акт приемки-передачи показателей лицевого счета ГРБС (РБС) (для отражения операций за ____ – ____ годы)</w:t>
        </w:r>
        <w:r w:rsidR="00973765">
          <w:rPr>
            <w:webHidden/>
          </w:rPr>
          <w:tab/>
        </w:r>
        <w:r w:rsidR="00973765">
          <w:rPr>
            <w:webHidden/>
          </w:rPr>
          <w:fldChar w:fldCharType="begin"/>
        </w:r>
        <w:r w:rsidR="00973765">
          <w:rPr>
            <w:webHidden/>
          </w:rPr>
          <w:instrText xml:space="preserve"> PAGEREF _Toc126837327 \h </w:instrText>
        </w:r>
        <w:r w:rsidR="00973765">
          <w:rPr>
            <w:webHidden/>
          </w:rPr>
        </w:r>
        <w:r w:rsidR="00973765">
          <w:rPr>
            <w:webHidden/>
          </w:rPr>
          <w:fldChar w:fldCharType="separate"/>
        </w:r>
        <w:r w:rsidR="00973765">
          <w:rPr>
            <w:webHidden/>
          </w:rPr>
          <w:t>172</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8" w:history="1">
        <w:r w:rsidR="00973765" w:rsidRPr="0030029C">
          <w:rPr>
            <w:rStyle w:val="ad"/>
          </w:rPr>
          <w:t>5.4.3.</w:t>
        </w:r>
        <w:r w:rsidR="00973765">
          <w:rPr>
            <w:rFonts w:asciiTheme="minorHAnsi" w:eastAsiaTheme="minorEastAsia" w:hAnsiTheme="minorHAnsi" w:cstheme="minorBidi"/>
            <w:bCs w:val="0"/>
            <w:iCs w:val="0"/>
            <w:sz w:val="22"/>
            <w:szCs w:val="22"/>
          </w:rPr>
          <w:tab/>
        </w:r>
        <w:r w:rsidR="00973765" w:rsidRPr="0030029C">
          <w:rPr>
            <w:rStyle w:val="ad"/>
          </w:rPr>
          <w:t>Акт приемки-передачи показателей лицевого счета ГАИФ (АИФ с полномочиями ГАИФ)</w:t>
        </w:r>
        <w:r w:rsidR="00973765">
          <w:rPr>
            <w:webHidden/>
          </w:rPr>
          <w:tab/>
        </w:r>
        <w:r w:rsidR="00973765">
          <w:rPr>
            <w:webHidden/>
          </w:rPr>
          <w:fldChar w:fldCharType="begin"/>
        </w:r>
        <w:r w:rsidR="00973765">
          <w:rPr>
            <w:webHidden/>
          </w:rPr>
          <w:instrText xml:space="preserve"> PAGEREF _Toc126837328 \h </w:instrText>
        </w:r>
        <w:r w:rsidR="00973765">
          <w:rPr>
            <w:webHidden/>
          </w:rPr>
        </w:r>
        <w:r w:rsidR="00973765">
          <w:rPr>
            <w:webHidden/>
          </w:rPr>
          <w:fldChar w:fldCharType="separate"/>
        </w:r>
        <w:r w:rsidR="00973765">
          <w:rPr>
            <w:webHidden/>
          </w:rPr>
          <w:t>183</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29" w:history="1">
        <w:r w:rsidR="00973765" w:rsidRPr="0030029C">
          <w:rPr>
            <w:rStyle w:val="ad"/>
          </w:rPr>
          <w:t>5.4.4.</w:t>
        </w:r>
        <w:r w:rsidR="00973765">
          <w:rPr>
            <w:rFonts w:asciiTheme="minorHAnsi" w:eastAsiaTheme="minorEastAsia" w:hAnsiTheme="minorHAnsi" w:cstheme="minorBidi"/>
            <w:bCs w:val="0"/>
            <w:iCs w:val="0"/>
            <w:sz w:val="22"/>
            <w:szCs w:val="22"/>
          </w:rPr>
          <w:tab/>
        </w:r>
        <w:r w:rsidR="00973765" w:rsidRPr="0030029C">
          <w:rPr>
            <w:rStyle w:val="ad"/>
          </w:rPr>
          <w:t>Акт приемки-передачи показателей лицевого счета ГАИФ (АИФ с полномочиями ГАИФ) (для отражения операций за ____ – ____ годы)</w:t>
        </w:r>
        <w:r w:rsidR="00973765">
          <w:rPr>
            <w:webHidden/>
          </w:rPr>
          <w:tab/>
        </w:r>
        <w:r w:rsidR="00973765">
          <w:rPr>
            <w:webHidden/>
          </w:rPr>
          <w:fldChar w:fldCharType="begin"/>
        </w:r>
        <w:r w:rsidR="00973765">
          <w:rPr>
            <w:webHidden/>
          </w:rPr>
          <w:instrText xml:space="preserve"> PAGEREF _Toc126837329 \h </w:instrText>
        </w:r>
        <w:r w:rsidR="00973765">
          <w:rPr>
            <w:webHidden/>
          </w:rPr>
        </w:r>
        <w:r w:rsidR="00973765">
          <w:rPr>
            <w:webHidden/>
          </w:rPr>
          <w:fldChar w:fldCharType="separate"/>
        </w:r>
        <w:r w:rsidR="00973765">
          <w:rPr>
            <w:webHidden/>
          </w:rPr>
          <w:t>188</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30" w:history="1">
        <w:r w:rsidR="00973765" w:rsidRPr="0030029C">
          <w:rPr>
            <w:rStyle w:val="ad"/>
          </w:rPr>
          <w:t>5.5.</w:t>
        </w:r>
        <w:r w:rsidR="00973765">
          <w:rPr>
            <w:rFonts w:asciiTheme="minorHAnsi" w:eastAsiaTheme="minorEastAsia" w:hAnsiTheme="minorHAnsi" w:cstheme="minorBidi"/>
            <w:bCs w:val="0"/>
            <w:sz w:val="22"/>
            <w:szCs w:val="22"/>
          </w:rPr>
          <w:tab/>
        </w:r>
        <w:r w:rsidR="00973765" w:rsidRPr="0030029C">
          <w:rPr>
            <w:rStyle w:val="ad"/>
          </w:rPr>
          <w:t>Группа документов «Неисполненные»</w:t>
        </w:r>
        <w:r w:rsidR="00973765">
          <w:rPr>
            <w:webHidden/>
          </w:rPr>
          <w:tab/>
        </w:r>
        <w:r w:rsidR="00973765">
          <w:rPr>
            <w:webHidden/>
          </w:rPr>
          <w:fldChar w:fldCharType="begin"/>
        </w:r>
        <w:r w:rsidR="00973765">
          <w:rPr>
            <w:webHidden/>
          </w:rPr>
          <w:instrText xml:space="preserve"> PAGEREF _Toc126837330 \h </w:instrText>
        </w:r>
        <w:r w:rsidR="00973765">
          <w:rPr>
            <w:webHidden/>
          </w:rPr>
        </w:r>
        <w:r w:rsidR="00973765">
          <w:rPr>
            <w:webHidden/>
          </w:rPr>
          <w:fldChar w:fldCharType="separate"/>
        </w:r>
        <w:r w:rsidR="00973765">
          <w:rPr>
            <w:webHidden/>
          </w:rPr>
          <w:t>194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1" w:history="1">
        <w:r w:rsidR="00973765" w:rsidRPr="0030029C">
          <w:rPr>
            <w:rStyle w:val="ad"/>
          </w:rPr>
          <w:t>5.5.1.</w:t>
        </w:r>
        <w:r w:rsidR="00973765">
          <w:rPr>
            <w:rFonts w:asciiTheme="minorHAnsi" w:eastAsiaTheme="minorEastAsia" w:hAnsiTheme="minorHAnsi" w:cstheme="minorBidi"/>
            <w:bCs w:val="0"/>
            <w:iCs w:val="0"/>
            <w:sz w:val="22"/>
            <w:szCs w:val="22"/>
          </w:rPr>
          <w:tab/>
        </w:r>
        <w:r w:rsidR="00973765" w:rsidRPr="0030029C">
          <w:rPr>
            <w:rStyle w:val="ad"/>
          </w:rPr>
          <w:t>Входящее уведомление (протокол)</w:t>
        </w:r>
        <w:r w:rsidR="00973765">
          <w:rPr>
            <w:webHidden/>
          </w:rPr>
          <w:tab/>
        </w:r>
        <w:r w:rsidR="00973765">
          <w:rPr>
            <w:webHidden/>
          </w:rPr>
          <w:fldChar w:fldCharType="begin"/>
        </w:r>
        <w:r w:rsidR="00973765">
          <w:rPr>
            <w:webHidden/>
          </w:rPr>
          <w:instrText xml:space="preserve"> PAGEREF _Toc126837331 \h </w:instrText>
        </w:r>
        <w:r w:rsidR="00973765">
          <w:rPr>
            <w:webHidden/>
          </w:rPr>
        </w:r>
        <w:r w:rsidR="00973765">
          <w:rPr>
            <w:webHidden/>
          </w:rPr>
          <w:fldChar w:fldCharType="separate"/>
        </w:r>
        <w:r w:rsidR="00973765">
          <w:rPr>
            <w:webHidden/>
          </w:rPr>
          <w:t>194</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32" w:history="1">
        <w:r w:rsidR="00973765" w:rsidRPr="0030029C">
          <w:rPr>
            <w:rStyle w:val="ad"/>
          </w:rPr>
          <w:t>5.6.</w:t>
        </w:r>
        <w:r w:rsidR="00973765">
          <w:rPr>
            <w:rFonts w:asciiTheme="minorHAnsi" w:eastAsiaTheme="minorEastAsia" w:hAnsiTheme="minorHAnsi" w:cstheme="minorBidi"/>
            <w:bCs w:val="0"/>
            <w:sz w:val="22"/>
            <w:szCs w:val="22"/>
          </w:rPr>
          <w:tab/>
        </w:r>
        <w:r w:rsidR="00973765" w:rsidRPr="0030029C">
          <w:rPr>
            <w:rStyle w:val="ad"/>
          </w:rPr>
          <w:t>Группа документов «Регистрация и доведение бюджета»</w:t>
        </w:r>
        <w:r w:rsidR="00973765">
          <w:rPr>
            <w:webHidden/>
          </w:rPr>
          <w:tab/>
        </w:r>
        <w:r w:rsidR="00973765">
          <w:rPr>
            <w:webHidden/>
          </w:rPr>
          <w:fldChar w:fldCharType="begin"/>
        </w:r>
        <w:r w:rsidR="00973765">
          <w:rPr>
            <w:webHidden/>
          </w:rPr>
          <w:instrText xml:space="preserve"> PAGEREF _Toc126837332 \h </w:instrText>
        </w:r>
        <w:r w:rsidR="00973765">
          <w:rPr>
            <w:webHidden/>
          </w:rPr>
        </w:r>
        <w:r w:rsidR="00973765">
          <w:rPr>
            <w:webHidden/>
          </w:rPr>
          <w:fldChar w:fldCharType="separate"/>
        </w:r>
        <w:r w:rsidR="00973765">
          <w:rPr>
            <w:webHidden/>
          </w:rPr>
          <w:t>198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3" w:history="1">
        <w:r w:rsidR="00973765" w:rsidRPr="0030029C">
          <w:rPr>
            <w:rStyle w:val="ad"/>
          </w:rPr>
          <w:t>5.6.1.</w:t>
        </w:r>
        <w:r w:rsidR="00973765">
          <w:rPr>
            <w:rFonts w:asciiTheme="minorHAnsi" w:eastAsiaTheme="minorEastAsia" w:hAnsiTheme="minorHAnsi" w:cstheme="minorBidi"/>
            <w:bCs w:val="0"/>
            <w:iCs w:val="0"/>
            <w:sz w:val="22"/>
            <w:szCs w:val="22"/>
          </w:rPr>
          <w:tab/>
        </w:r>
        <w:r w:rsidR="00973765" w:rsidRPr="0030029C">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sidR="00973765">
          <w:rPr>
            <w:webHidden/>
          </w:rPr>
          <w:tab/>
        </w:r>
        <w:r w:rsidR="00973765">
          <w:rPr>
            <w:webHidden/>
          </w:rPr>
          <w:fldChar w:fldCharType="begin"/>
        </w:r>
        <w:r w:rsidR="00973765">
          <w:rPr>
            <w:webHidden/>
          </w:rPr>
          <w:instrText xml:space="preserve"> PAGEREF _Toc126837333 \h </w:instrText>
        </w:r>
        <w:r w:rsidR="00973765">
          <w:rPr>
            <w:webHidden/>
          </w:rPr>
        </w:r>
        <w:r w:rsidR="00973765">
          <w:rPr>
            <w:webHidden/>
          </w:rPr>
          <w:fldChar w:fldCharType="separate"/>
        </w:r>
        <w:r w:rsidR="00973765">
          <w:rPr>
            <w:webHidden/>
          </w:rPr>
          <w:t>198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4" w:history="1">
        <w:r w:rsidR="00973765" w:rsidRPr="0030029C">
          <w:rPr>
            <w:rStyle w:val="ad"/>
          </w:rPr>
          <w:t>5.6.2.</w:t>
        </w:r>
        <w:r w:rsidR="00973765">
          <w:rPr>
            <w:rFonts w:asciiTheme="minorHAnsi" w:eastAsiaTheme="minorEastAsia" w:hAnsiTheme="minorHAnsi" w:cstheme="minorBidi"/>
            <w:bCs w:val="0"/>
            <w:iCs w:val="0"/>
            <w:sz w:val="22"/>
            <w:szCs w:val="22"/>
          </w:rPr>
          <w:tab/>
        </w:r>
        <w:r w:rsidR="00973765" w:rsidRPr="0030029C">
          <w:rPr>
            <w:rStyle w:val="ad"/>
          </w:rPr>
          <w:t>Дополнение к Генеральному разрешению на осуществление приносящей доход деятельности</w:t>
        </w:r>
        <w:r w:rsidR="00973765">
          <w:rPr>
            <w:webHidden/>
          </w:rPr>
          <w:tab/>
        </w:r>
        <w:r w:rsidR="00973765">
          <w:rPr>
            <w:webHidden/>
          </w:rPr>
          <w:fldChar w:fldCharType="begin"/>
        </w:r>
        <w:r w:rsidR="00973765">
          <w:rPr>
            <w:webHidden/>
          </w:rPr>
          <w:instrText xml:space="preserve"> PAGEREF _Toc126837334 \h </w:instrText>
        </w:r>
        <w:r w:rsidR="00973765">
          <w:rPr>
            <w:webHidden/>
          </w:rPr>
        </w:r>
        <w:r w:rsidR="00973765">
          <w:rPr>
            <w:webHidden/>
          </w:rPr>
          <w:fldChar w:fldCharType="separate"/>
        </w:r>
        <w:r w:rsidR="00973765">
          <w:rPr>
            <w:webHidden/>
          </w:rPr>
          <w:t>198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5" w:history="1">
        <w:r w:rsidR="00973765" w:rsidRPr="0030029C">
          <w:rPr>
            <w:rStyle w:val="ad"/>
          </w:rPr>
          <w:t>5.6.3.</w:t>
        </w:r>
        <w:r w:rsidR="00973765">
          <w:rPr>
            <w:rFonts w:asciiTheme="minorHAnsi" w:eastAsiaTheme="minorEastAsia" w:hAnsiTheme="minorHAnsi" w:cstheme="minorBidi"/>
            <w:bCs w:val="0"/>
            <w:iCs w:val="0"/>
            <w:sz w:val="22"/>
            <w:szCs w:val="22"/>
          </w:rPr>
          <w:tab/>
        </w:r>
        <w:r w:rsidR="00973765" w:rsidRPr="0030029C">
          <w:rPr>
            <w:rStyle w:val="ad"/>
          </w:rPr>
          <w:t>Расходное расписание</w:t>
        </w:r>
        <w:r w:rsidR="00973765">
          <w:rPr>
            <w:webHidden/>
          </w:rPr>
          <w:tab/>
        </w:r>
        <w:r w:rsidR="00973765">
          <w:rPr>
            <w:webHidden/>
          </w:rPr>
          <w:fldChar w:fldCharType="begin"/>
        </w:r>
        <w:r w:rsidR="00973765">
          <w:rPr>
            <w:webHidden/>
          </w:rPr>
          <w:instrText xml:space="preserve"> PAGEREF _Toc126837335 \h </w:instrText>
        </w:r>
        <w:r w:rsidR="00973765">
          <w:rPr>
            <w:webHidden/>
          </w:rPr>
        </w:r>
        <w:r w:rsidR="00973765">
          <w:rPr>
            <w:webHidden/>
          </w:rPr>
          <w:fldChar w:fldCharType="separate"/>
        </w:r>
        <w:r w:rsidR="00973765">
          <w:rPr>
            <w:webHidden/>
          </w:rPr>
          <w:t>199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6" w:history="1">
        <w:r w:rsidR="00973765" w:rsidRPr="0030029C">
          <w:rPr>
            <w:rStyle w:val="ad"/>
          </w:rPr>
          <w:t>5.6.4.</w:t>
        </w:r>
        <w:r w:rsidR="00973765">
          <w:rPr>
            <w:rFonts w:asciiTheme="minorHAnsi" w:eastAsiaTheme="minorEastAsia" w:hAnsiTheme="minorHAnsi" w:cstheme="minorBidi"/>
            <w:bCs w:val="0"/>
            <w:iCs w:val="0"/>
            <w:sz w:val="22"/>
            <w:szCs w:val="22"/>
          </w:rPr>
          <w:tab/>
        </w:r>
        <w:r w:rsidR="00973765" w:rsidRPr="0030029C">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973765">
          <w:rPr>
            <w:webHidden/>
          </w:rPr>
          <w:tab/>
        </w:r>
        <w:r w:rsidR="00973765">
          <w:rPr>
            <w:webHidden/>
          </w:rPr>
          <w:fldChar w:fldCharType="begin"/>
        </w:r>
        <w:r w:rsidR="00973765">
          <w:rPr>
            <w:webHidden/>
          </w:rPr>
          <w:instrText xml:space="preserve"> PAGEREF _Toc126837336 \h </w:instrText>
        </w:r>
        <w:r w:rsidR="00973765">
          <w:rPr>
            <w:webHidden/>
          </w:rPr>
        </w:r>
        <w:r w:rsidR="00973765">
          <w:rPr>
            <w:webHidden/>
          </w:rPr>
          <w:fldChar w:fldCharType="separate"/>
        </w:r>
        <w:r w:rsidR="00973765">
          <w:rPr>
            <w:webHidden/>
          </w:rPr>
          <w:t>212</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7" w:history="1">
        <w:r w:rsidR="00973765" w:rsidRPr="0030029C">
          <w:rPr>
            <w:rStyle w:val="ad"/>
          </w:rPr>
          <w:t>5.6.5.</w:t>
        </w:r>
        <w:r w:rsidR="00973765">
          <w:rPr>
            <w:rFonts w:asciiTheme="minorHAnsi" w:eastAsiaTheme="minorEastAsia" w:hAnsiTheme="minorHAnsi" w:cstheme="minorBidi"/>
            <w:bCs w:val="0"/>
            <w:iCs w:val="0"/>
            <w:sz w:val="22"/>
            <w:szCs w:val="22"/>
          </w:rPr>
          <w:tab/>
        </w:r>
        <w:r w:rsidR="00973765" w:rsidRPr="0030029C">
          <w:rPr>
            <w:rStyle w:val="ad"/>
          </w:rPr>
          <w:t>Реестр расходных расписаний</w:t>
        </w:r>
        <w:r w:rsidR="00973765">
          <w:rPr>
            <w:webHidden/>
          </w:rPr>
          <w:tab/>
        </w:r>
        <w:r w:rsidR="00973765">
          <w:rPr>
            <w:webHidden/>
          </w:rPr>
          <w:fldChar w:fldCharType="begin"/>
        </w:r>
        <w:r w:rsidR="00973765">
          <w:rPr>
            <w:webHidden/>
          </w:rPr>
          <w:instrText xml:space="preserve"> PAGEREF _Toc126837337 \h </w:instrText>
        </w:r>
        <w:r w:rsidR="00973765">
          <w:rPr>
            <w:webHidden/>
          </w:rPr>
        </w:r>
        <w:r w:rsidR="00973765">
          <w:rPr>
            <w:webHidden/>
          </w:rPr>
          <w:fldChar w:fldCharType="separate"/>
        </w:r>
        <w:r w:rsidR="00973765">
          <w:rPr>
            <w:webHidden/>
          </w:rPr>
          <w:t>216</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8" w:history="1">
        <w:r w:rsidR="00973765" w:rsidRPr="0030029C">
          <w:rPr>
            <w:rStyle w:val="ad"/>
          </w:rPr>
          <w:t>5.6.6.</w:t>
        </w:r>
        <w:r w:rsidR="00973765">
          <w:rPr>
            <w:rFonts w:asciiTheme="minorHAnsi" w:eastAsiaTheme="minorEastAsia" w:hAnsiTheme="minorHAnsi" w:cstheme="minorBidi"/>
            <w:bCs w:val="0"/>
            <w:iCs w:val="0"/>
            <w:sz w:val="22"/>
            <w:szCs w:val="22"/>
          </w:rPr>
          <w:tab/>
        </w:r>
        <w:r w:rsidR="00973765" w:rsidRPr="0030029C">
          <w:rPr>
            <w:rStyle w:val="ad"/>
          </w:rPr>
          <w:t>Казначейское уведомление</w:t>
        </w:r>
        <w:r w:rsidR="00973765">
          <w:rPr>
            <w:webHidden/>
          </w:rPr>
          <w:tab/>
        </w:r>
        <w:r w:rsidR="00973765">
          <w:rPr>
            <w:webHidden/>
          </w:rPr>
          <w:fldChar w:fldCharType="begin"/>
        </w:r>
        <w:r w:rsidR="00973765">
          <w:rPr>
            <w:webHidden/>
          </w:rPr>
          <w:instrText xml:space="preserve"> PAGEREF _Toc126837338 \h </w:instrText>
        </w:r>
        <w:r w:rsidR="00973765">
          <w:rPr>
            <w:webHidden/>
          </w:rPr>
        </w:r>
        <w:r w:rsidR="00973765">
          <w:rPr>
            <w:webHidden/>
          </w:rPr>
          <w:fldChar w:fldCharType="separate"/>
        </w:r>
        <w:r w:rsidR="00973765">
          <w:rPr>
            <w:webHidden/>
          </w:rPr>
          <w:t>232</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39" w:history="1">
        <w:r w:rsidR="00973765" w:rsidRPr="0030029C">
          <w:rPr>
            <w:rStyle w:val="ad"/>
          </w:rPr>
          <w:t>5.6.7.</w:t>
        </w:r>
        <w:r w:rsidR="00973765">
          <w:rPr>
            <w:rFonts w:asciiTheme="minorHAnsi" w:eastAsiaTheme="minorEastAsia" w:hAnsiTheme="minorHAnsi" w:cstheme="minorBidi"/>
            <w:bCs w:val="0"/>
            <w:iCs w:val="0"/>
            <w:sz w:val="22"/>
            <w:szCs w:val="22"/>
          </w:rPr>
          <w:tab/>
        </w:r>
        <w:r w:rsidR="00973765" w:rsidRPr="0030029C">
          <w:rPr>
            <w:rStyle w:val="ad"/>
          </w:rPr>
          <w:t>Справка об изменении сводной бюджетной росписи</w:t>
        </w:r>
        <w:r w:rsidR="00973765">
          <w:rPr>
            <w:webHidden/>
          </w:rPr>
          <w:tab/>
        </w:r>
        <w:r w:rsidR="00973765">
          <w:rPr>
            <w:webHidden/>
          </w:rPr>
          <w:fldChar w:fldCharType="begin"/>
        </w:r>
        <w:r w:rsidR="00973765">
          <w:rPr>
            <w:webHidden/>
          </w:rPr>
          <w:instrText xml:space="preserve"> PAGEREF _Toc126837339 \h </w:instrText>
        </w:r>
        <w:r w:rsidR="00973765">
          <w:rPr>
            <w:webHidden/>
          </w:rPr>
        </w:r>
        <w:r w:rsidR="00973765">
          <w:rPr>
            <w:webHidden/>
          </w:rPr>
          <w:fldChar w:fldCharType="separate"/>
        </w:r>
        <w:r w:rsidR="00973765">
          <w:rPr>
            <w:webHidden/>
          </w:rPr>
          <w:t>238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0" w:history="1">
        <w:r w:rsidR="00973765" w:rsidRPr="0030029C">
          <w:rPr>
            <w:rStyle w:val="ad"/>
          </w:rPr>
          <w:t>5.6.8.</w:t>
        </w:r>
        <w:r w:rsidR="00973765">
          <w:rPr>
            <w:rFonts w:asciiTheme="minorHAnsi" w:eastAsiaTheme="minorEastAsia" w:hAnsiTheme="minorHAnsi" w:cstheme="minorBidi"/>
            <w:bCs w:val="0"/>
            <w:iCs w:val="0"/>
            <w:sz w:val="22"/>
            <w:szCs w:val="22"/>
          </w:rPr>
          <w:tab/>
        </w:r>
        <w:r w:rsidR="00973765" w:rsidRPr="0030029C">
          <w:rPr>
            <w:rStyle w:val="ad"/>
          </w:rPr>
          <w:t>Распределение бюджетных данных по подведомственным учреждениям</w:t>
        </w:r>
        <w:r w:rsidR="00973765">
          <w:rPr>
            <w:webHidden/>
          </w:rPr>
          <w:tab/>
        </w:r>
        <w:r w:rsidR="00973765">
          <w:rPr>
            <w:webHidden/>
          </w:rPr>
          <w:fldChar w:fldCharType="begin"/>
        </w:r>
        <w:r w:rsidR="00973765">
          <w:rPr>
            <w:webHidden/>
          </w:rPr>
          <w:instrText xml:space="preserve"> PAGEREF _Toc126837340 \h </w:instrText>
        </w:r>
        <w:r w:rsidR="00973765">
          <w:rPr>
            <w:webHidden/>
          </w:rPr>
        </w:r>
        <w:r w:rsidR="00973765">
          <w:rPr>
            <w:webHidden/>
          </w:rPr>
          <w:fldChar w:fldCharType="separate"/>
        </w:r>
        <w:r w:rsidR="00973765">
          <w:rPr>
            <w:webHidden/>
          </w:rPr>
          <w:t>249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1" w:history="1">
        <w:r w:rsidR="00973765" w:rsidRPr="0030029C">
          <w:rPr>
            <w:rStyle w:val="ad"/>
          </w:rPr>
          <w:t>5.6.9.</w:t>
        </w:r>
        <w:r w:rsidR="00973765">
          <w:rPr>
            <w:rFonts w:asciiTheme="minorHAnsi" w:eastAsiaTheme="minorEastAsia" w:hAnsiTheme="minorHAnsi" w:cstheme="minorBidi"/>
            <w:bCs w:val="0"/>
            <w:iCs w:val="0"/>
            <w:sz w:val="22"/>
            <w:szCs w:val="22"/>
          </w:rPr>
          <w:tab/>
        </w:r>
        <w:r w:rsidR="00973765" w:rsidRPr="0030029C">
          <w:rPr>
            <w:rStyle w:val="ad"/>
          </w:rPr>
          <w:t>Уведомление о блокировке бюджетных ассигнований и лимитов бюджетных обязательств</w:t>
        </w:r>
        <w:r w:rsidR="00973765">
          <w:rPr>
            <w:webHidden/>
          </w:rPr>
          <w:tab/>
        </w:r>
        <w:r w:rsidR="00973765">
          <w:rPr>
            <w:webHidden/>
          </w:rPr>
          <w:fldChar w:fldCharType="begin"/>
        </w:r>
        <w:r w:rsidR="00973765">
          <w:rPr>
            <w:webHidden/>
          </w:rPr>
          <w:instrText xml:space="preserve"> PAGEREF _Toc126837341 \h </w:instrText>
        </w:r>
        <w:r w:rsidR="00973765">
          <w:rPr>
            <w:webHidden/>
          </w:rPr>
        </w:r>
        <w:r w:rsidR="00973765">
          <w:rPr>
            <w:webHidden/>
          </w:rPr>
          <w:fldChar w:fldCharType="separate"/>
        </w:r>
        <w:r w:rsidR="00973765">
          <w:rPr>
            <w:webHidden/>
          </w:rPr>
          <w:t>261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2" w:history="1">
        <w:r w:rsidR="00973765" w:rsidRPr="0030029C">
          <w:rPr>
            <w:rStyle w:val="ad"/>
          </w:rPr>
          <w:t>5.6.10.</w:t>
        </w:r>
        <w:r w:rsidR="00973765">
          <w:rPr>
            <w:rFonts w:asciiTheme="minorHAnsi" w:eastAsiaTheme="minorEastAsia" w:hAnsiTheme="minorHAnsi" w:cstheme="minorBidi"/>
            <w:bCs w:val="0"/>
            <w:iCs w:val="0"/>
            <w:sz w:val="22"/>
            <w:szCs w:val="22"/>
          </w:rPr>
          <w:tab/>
        </w:r>
        <w:r w:rsidR="00973765" w:rsidRPr="0030029C">
          <w:rPr>
            <w:rStyle w:val="ad"/>
          </w:rPr>
          <w:t>Перечень целевых субсидий</w:t>
        </w:r>
        <w:r w:rsidR="00973765">
          <w:rPr>
            <w:webHidden/>
          </w:rPr>
          <w:tab/>
        </w:r>
        <w:r w:rsidR="00973765">
          <w:rPr>
            <w:webHidden/>
          </w:rPr>
          <w:fldChar w:fldCharType="begin"/>
        </w:r>
        <w:r w:rsidR="00973765">
          <w:rPr>
            <w:webHidden/>
          </w:rPr>
          <w:instrText xml:space="preserve"> PAGEREF _Toc126837342 \h </w:instrText>
        </w:r>
        <w:r w:rsidR="00973765">
          <w:rPr>
            <w:webHidden/>
          </w:rPr>
        </w:r>
        <w:r w:rsidR="00973765">
          <w:rPr>
            <w:webHidden/>
          </w:rPr>
          <w:fldChar w:fldCharType="separate"/>
        </w:r>
        <w:r w:rsidR="00973765">
          <w:rPr>
            <w:webHidden/>
          </w:rPr>
          <w:t>270</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43" w:history="1">
        <w:r w:rsidR="00973765" w:rsidRPr="0030029C">
          <w:rPr>
            <w:rStyle w:val="ad"/>
          </w:rPr>
          <w:t>5.7.</w:t>
        </w:r>
        <w:r w:rsidR="00973765">
          <w:rPr>
            <w:rFonts w:asciiTheme="minorHAnsi" w:eastAsiaTheme="minorEastAsia" w:hAnsiTheme="minorHAnsi" w:cstheme="minorBidi"/>
            <w:bCs w:val="0"/>
            <w:sz w:val="22"/>
            <w:szCs w:val="22"/>
          </w:rPr>
          <w:tab/>
        </w:r>
        <w:r w:rsidR="00973765" w:rsidRPr="0030029C">
          <w:rPr>
            <w:rStyle w:val="ad"/>
          </w:rPr>
          <w:t>Группа документов «Периодическая отчетность»</w:t>
        </w:r>
        <w:r w:rsidR="00973765">
          <w:rPr>
            <w:webHidden/>
          </w:rPr>
          <w:tab/>
        </w:r>
        <w:r w:rsidR="00973765">
          <w:rPr>
            <w:webHidden/>
          </w:rPr>
          <w:fldChar w:fldCharType="begin"/>
        </w:r>
        <w:r w:rsidR="00973765">
          <w:rPr>
            <w:webHidden/>
          </w:rPr>
          <w:instrText xml:space="preserve"> PAGEREF _Toc126837343 \h </w:instrText>
        </w:r>
        <w:r w:rsidR="00973765">
          <w:rPr>
            <w:webHidden/>
          </w:rPr>
        </w:r>
        <w:r w:rsidR="00973765">
          <w:rPr>
            <w:webHidden/>
          </w:rPr>
          <w:fldChar w:fldCharType="separate"/>
        </w:r>
        <w:r w:rsidR="00973765">
          <w:rPr>
            <w:webHidden/>
          </w:rPr>
          <w:t>274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4" w:history="1">
        <w:r w:rsidR="00973765" w:rsidRPr="0030029C">
          <w:rPr>
            <w:rStyle w:val="ad"/>
          </w:rPr>
          <w:t>5.7.1.</w:t>
        </w:r>
        <w:r w:rsidR="00973765">
          <w:rPr>
            <w:rFonts w:asciiTheme="minorHAnsi" w:eastAsiaTheme="minorEastAsia" w:hAnsiTheme="minorHAnsi" w:cstheme="minorBidi"/>
            <w:bCs w:val="0"/>
            <w:iCs w:val="0"/>
            <w:sz w:val="22"/>
            <w:szCs w:val="22"/>
          </w:rPr>
          <w:tab/>
        </w:r>
        <w:r w:rsidR="00973765" w:rsidRPr="0030029C">
          <w:rPr>
            <w:rStyle w:val="ad"/>
          </w:rPr>
          <w:t>Бюджетная отчетность ГРБС, ФО, ГВБФ. Сводные отчеты</w:t>
        </w:r>
        <w:r w:rsidR="00973765">
          <w:rPr>
            <w:webHidden/>
          </w:rPr>
          <w:tab/>
        </w:r>
        <w:r w:rsidR="00973765">
          <w:rPr>
            <w:webHidden/>
          </w:rPr>
          <w:fldChar w:fldCharType="begin"/>
        </w:r>
        <w:r w:rsidR="00973765">
          <w:rPr>
            <w:webHidden/>
          </w:rPr>
          <w:instrText xml:space="preserve"> PAGEREF _Toc126837344 \h </w:instrText>
        </w:r>
        <w:r w:rsidR="00973765">
          <w:rPr>
            <w:webHidden/>
          </w:rPr>
        </w:r>
        <w:r w:rsidR="00973765">
          <w:rPr>
            <w:webHidden/>
          </w:rPr>
          <w:fldChar w:fldCharType="separate"/>
        </w:r>
        <w:r w:rsidR="00973765">
          <w:rPr>
            <w:webHidden/>
          </w:rPr>
          <w:t>274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5" w:history="1">
        <w:r w:rsidR="00973765" w:rsidRPr="0030029C">
          <w:rPr>
            <w:rStyle w:val="ad"/>
          </w:rPr>
          <w:t>5.7.2.</w:t>
        </w:r>
        <w:r w:rsidR="00973765">
          <w:rPr>
            <w:rFonts w:asciiTheme="minorHAnsi" w:eastAsiaTheme="minorEastAsia" w:hAnsiTheme="minorHAnsi" w:cstheme="minorBidi"/>
            <w:bCs w:val="0"/>
            <w:iCs w:val="0"/>
            <w:sz w:val="22"/>
            <w:szCs w:val="22"/>
          </w:rPr>
          <w:tab/>
        </w:r>
        <w:r w:rsidR="00973765" w:rsidRPr="0030029C">
          <w:rPr>
            <w:rStyle w:val="ad"/>
          </w:rPr>
          <w:t>Бюджетная отчетность ГРБС, ФО, ГВБФ. Протоколы для отчетов</w:t>
        </w:r>
        <w:r w:rsidR="00973765">
          <w:rPr>
            <w:webHidden/>
          </w:rPr>
          <w:tab/>
        </w:r>
        <w:r w:rsidR="00973765">
          <w:rPr>
            <w:webHidden/>
          </w:rPr>
          <w:fldChar w:fldCharType="begin"/>
        </w:r>
        <w:r w:rsidR="00973765">
          <w:rPr>
            <w:webHidden/>
          </w:rPr>
          <w:instrText xml:space="preserve"> PAGEREF _Toc126837345 \h </w:instrText>
        </w:r>
        <w:r w:rsidR="00973765">
          <w:rPr>
            <w:webHidden/>
          </w:rPr>
        </w:r>
        <w:r w:rsidR="00973765">
          <w:rPr>
            <w:webHidden/>
          </w:rPr>
          <w:fldChar w:fldCharType="separate"/>
        </w:r>
        <w:r w:rsidR="00973765">
          <w:rPr>
            <w:webHidden/>
          </w:rPr>
          <w:t>278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6" w:history="1">
        <w:r w:rsidR="00973765" w:rsidRPr="0030029C">
          <w:rPr>
            <w:rStyle w:val="ad"/>
          </w:rPr>
          <w:t>5.7.3.</w:t>
        </w:r>
        <w:r w:rsidR="00973765">
          <w:rPr>
            <w:rFonts w:asciiTheme="minorHAnsi" w:eastAsiaTheme="minorEastAsia" w:hAnsiTheme="minorHAnsi" w:cstheme="minorBidi"/>
            <w:bCs w:val="0"/>
            <w:iCs w:val="0"/>
            <w:sz w:val="22"/>
            <w:szCs w:val="22"/>
          </w:rPr>
          <w:tab/>
        </w:r>
        <w:r w:rsidR="00973765" w:rsidRPr="0030029C">
          <w:rPr>
            <w:rStyle w:val="ad"/>
          </w:rPr>
          <w:t>Периодические отчеты</w:t>
        </w:r>
        <w:r w:rsidR="00973765">
          <w:rPr>
            <w:webHidden/>
          </w:rPr>
          <w:tab/>
        </w:r>
        <w:r w:rsidR="00973765">
          <w:rPr>
            <w:webHidden/>
          </w:rPr>
          <w:fldChar w:fldCharType="begin"/>
        </w:r>
        <w:r w:rsidR="00973765">
          <w:rPr>
            <w:webHidden/>
          </w:rPr>
          <w:instrText xml:space="preserve"> PAGEREF _Toc126837346 \h </w:instrText>
        </w:r>
        <w:r w:rsidR="00973765">
          <w:rPr>
            <w:webHidden/>
          </w:rPr>
        </w:r>
        <w:r w:rsidR="00973765">
          <w:rPr>
            <w:webHidden/>
          </w:rPr>
          <w:fldChar w:fldCharType="separate"/>
        </w:r>
        <w:r w:rsidR="00973765">
          <w:rPr>
            <w:webHidden/>
          </w:rPr>
          <w:t>280</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47" w:history="1">
        <w:r w:rsidR="00973765" w:rsidRPr="0030029C">
          <w:rPr>
            <w:rStyle w:val="ad"/>
          </w:rPr>
          <w:t>5.8.</w:t>
        </w:r>
        <w:r w:rsidR="00973765">
          <w:rPr>
            <w:rFonts w:asciiTheme="minorHAnsi" w:eastAsiaTheme="minorEastAsia" w:hAnsiTheme="minorHAnsi" w:cstheme="minorBidi"/>
            <w:bCs w:val="0"/>
            <w:sz w:val="22"/>
            <w:szCs w:val="22"/>
          </w:rPr>
          <w:tab/>
        </w:r>
        <w:r w:rsidR="00973765" w:rsidRPr="0030029C">
          <w:rPr>
            <w:rStyle w:val="ad"/>
          </w:rPr>
          <w:t>Группа документов «Служебные»</w:t>
        </w:r>
        <w:r w:rsidR="00973765">
          <w:rPr>
            <w:webHidden/>
          </w:rPr>
          <w:tab/>
        </w:r>
        <w:r w:rsidR="00973765">
          <w:rPr>
            <w:webHidden/>
          </w:rPr>
          <w:fldChar w:fldCharType="begin"/>
        </w:r>
        <w:r w:rsidR="00973765">
          <w:rPr>
            <w:webHidden/>
          </w:rPr>
          <w:instrText xml:space="preserve"> PAGEREF _Toc126837347 \h </w:instrText>
        </w:r>
        <w:r w:rsidR="00973765">
          <w:rPr>
            <w:webHidden/>
          </w:rPr>
        </w:r>
        <w:r w:rsidR="00973765">
          <w:rPr>
            <w:webHidden/>
          </w:rPr>
          <w:fldChar w:fldCharType="separate"/>
        </w:r>
        <w:r w:rsidR="00973765">
          <w:rPr>
            <w:webHidden/>
          </w:rPr>
          <w:t>285</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8" w:history="1">
        <w:r w:rsidR="00973765" w:rsidRPr="0030029C">
          <w:rPr>
            <w:rStyle w:val="ad"/>
          </w:rPr>
          <w:t>5.8.1.</w:t>
        </w:r>
        <w:r w:rsidR="00973765">
          <w:rPr>
            <w:rFonts w:asciiTheme="minorHAnsi" w:eastAsiaTheme="minorEastAsia" w:hAnsiTheme="minorHAnsi" w:cstheme="minorBidi"/>
            <w:bCs w:val="0"/>
            <w:iCs w:val="0"/>
            <w:sz w:val="22"/>
            <w:szCs w:val="22"/>
          </w:rPr>
          <w:tab/>
        </w:r>
        <w:r w:rsidR="00973765" w:rsidRPr="0030029C">
          <w:rPr>
            <w:rStyle w:val="ad"/>
          </w:rPr>
          <w:t>Анкета</w:t>
        </w:r>
        <w:r w:rsidR="00973765">
          <w:rPr>
            <w:webHidden/>
          </w:rPr>
          <w:tab/>
        </w:r>
        <w:r w:rsidR="00973765">
          <w:rPr>
            <w:webHidden/>
          </w:rPr>
          <w:fldChar w:fldCharType="begin"/>
        </w:r>
        <w:r w:rsidR="00973765">
          <w:rPr>
            <w:webHidden/>
          </w:rPr>
          <w:instrText xml:space="preserve"> PAGEREF _Toc126837348 \h </w:instrText>
        </w:r>
        <w:r w:rsidR="00973765">
          <w:rPr>
            <w:webHidden/>
          </w:rPr>
        </w:r>
        <w:r w:rsidR="00973765">
          <w:rPr>
            <w:webHidden/>
          </w:rPr>
          <w:fldChar w:fldCharType="separate"/>
        </w:r>
        <w:r w:rsidR="00973765">
          <w:rPr>
            <w:webHidden/>
          </w:rPr>
          <w:t>285</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49" w:history="1">
        <w:r w:rsidR="00973765" w:rsidRPr="0030029C">
          <w:rPr>
            <w:rStyle w:val="ad"/>
          </w:rPr>
          <w:t>5.8.2.</w:t>
        </w:r>
        <w:r w:rsidR="00973765">
          <w:rPr>
            <w:rFonts w:asciiTheme="minorHAnsi" w:eastAsiaTheme="minorEastAsia" w:hAnsiTheme="minorHAnsi" w:cstheme="minorBidi"/>
            <w:bCs w:val="0"/>
            <w:iCs w:val="0"/>
            <w:sz w:val="22"/>
            <w:szCs w:val="22"/>
          </w:rPr>
          <w:tab/>
        </w:r>
        <w:r w:rsidR="00973765" w:rsidRPr="0030029C">
          <w:rPr>
            <w:rStyle w:val="ad"/>
          </w:rPr>
          <w:t>Способы автоматического импорта файлов</w:t>
        </w:r>
        <w:r w:rsidR="00973765">
          <w:rPr>
            <w:webHidden/>
          </w:rPr>
          <w:tab/>
        </w:r>
        <w:r w:rsidR="00973765">
          <w:rPr>
            <w:webHidden/>
          </w:rPr>
          <w:fldChar w:fldCharType="begin"/>
        </w:r>
        <w:r w:rsidR="00973765">
          <w:rPr>
            <w:webHidden/>
          </w:rPr>
          <w:instrText xml:space="preserve"> PAGEREF _Toc126837349 \h </w:instrText>
        </w:r>
        <w:r w:rsidR="00973765">
          <w:rPr>
            <w:webHidden/>
          </w:rPr>
        </w:r>
        <w:r w:rsidR="00973765">
          <w:rPr>
            <w:webHidden/>
          </w:rPr>
          <w:fldChar w:fldCharType="separate"/>
        </w:r>
        <w:r w:rsidR="00973765">
          <w:rPr>
            <w:webHidden/>
          </w:rPr>
          <w:t>286</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0" w:history="1">
        <w:r w:rsidR="00973765" w:rsidRPr="0030029C">
          <w:rPr>
            <w:rStyle w:val="ad"/>
          </w:rPr>
          <w:t>5.8.3.</w:t>
        </w:r>
        <w:r w:rsidR="00973765">
          <w:rPr>
            <w:rFonts w:asciiTheme="minorHAnsi" w:eastAsiaTheme="minorEastAsia" w:hAnsiTheme="minorHAnsi" w:cstheme="minorBidi"/>
            <w:bCs w:val="0"/>
            <w:iCs w:val="0"/>
            <w:sz w:val="22"/>
            <w:szCs w:val="22"/>
          </w:rPr>
          <w:tab/>
        </w:r>
        <w:r w:rsidR="00973765" w:rsidRPr="0030029C">
          <w:rPr>
            <w:rStyle w:val="ad"/>
          </w:rPr>
          <w:t>Способы автоматического экспорта документов</w:t>
        </w:r>
        <w:r w:rsidR="00973765">
          <w:rPr>
            <w:webHidden/>
          </w:rPr>
          <w:tab/>
        </w:r>
        <w:r w:rsidR="00973765">
          <w:rPr>
            <w:webHidden/>
          </w:rPr>
          <w:fldChar w:fldCharType="begin"/>
        </w:r>
        <w:r w:rsidR="00973765">
          <w:rPr>
            <w:webHidden/>
          </w:rPr>
          <w:instrText xml:space="preserve"> PAGEREF _Toc126837350 \h </w:instrText>
        </w:r>
        <w:r w:rsidR="00973765">
          <w:rPr>
            <w:webHidden/>
          </w:rPr>
        </w:r>
        <w:r w:rsidR="00973765">
          <w:rPr>
            <w:webHidden/>
          </w:rPr>
          <w:fldChar w:fldCharType="separate"/>
        </w:r>
        <w:r w:rsidR="00973765">
          <w:rPr>
            <w:webHidden/>
          </w:rPr>
          <w:t>292</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51" w:history="1">
        <w:r w:rsidR="00973765" w:rsidRPr="0030029C">
          <w:rPr>
            <w:rStyle w:val="ad"/>
          </w:rPr>
          <w:t>5.9.</w:t>
        </w:r>
        <w:r w:rsidR="00973765">
          <w:rPr>
            <w:rFonts w:asciiTheme="minorHAnsi" w:eastAsiaTheme="minorEastAsia" w:hAnsiTheme="minorHAnsi" w:cstheme="minorBidi"/>
            <w:bCs w:val="0"/>
            <w:sz w:val="22"/>
            <w:szCs w:val="22"/>
          </w:rPr>
          <w:tab/>
        </w:r>
        <w:r w:rsidR="00973765" w:rsidRPr="0030029C">
          <w:rPr>
            <w:rStyle w:val="ad"/>
          </w:rPr>
          <w:t>Группа документов «Оперативная отчетность»</w:t>
        </w:r>
        <w:r w:rsidR="00973765">
          <w:rPr>
            <w:webHidden/>
          </w:rPr>
          <w:tab/>
        </w:r>
        <w:r w:rsidR="00973765">
          <w:rPr>
            <w:webHidden/>
          </w:rPr>
          <w:fldChar w:fldCharType="begin"/>
        </w:r>
        <w:r w:rsidR="00973765">
          <w:rPr>
            <w:webHidden/>
          </w:rPr>
          <w:instrText xml:space="preserve"> PAGEREF _Toc126837351 \h </w:instrText>
        </w:r>
        <w:r w:rsidR="00973765">
          <w:rPr>
            <w:webHidden/>
          </w:rPr>
        </w:r>
        <w:r w:rsidR="00973765">
          <w:rPr>
            <w:webHidden/>
          </w:rPr>
          <w:fldChar w:fldCharType="separate"/>
        </w:r>
        <w:r w:rsidR="00973765">
          <w:rPr>
            <w:webHidden/>
          </w:rPr>
          <w:t>299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2" w:history="1">
        <w:r w:rsidR="00973765" w:rsidRPr="0030029C">
          <w:rPr>
            <w:rStyle w:val="ad"/>
          </w:rPr>
          <w:t>5.9.1.</w:t>
        </w:r>
        <w:r w:rsidR="00973765">
          <w:rPr>
            <w:rFonts w:asciiTheme="minorHAnsi" w:eastAsiaTheme="minorEastAsia" w:hAnsiTheme="minorHAnsi" w:cstheme="minorBidi"/>
            <w:bCs w:val="0"/>
            <w:iCs w:val="0"/>
            <w:sz w:val="22"/>
            <w:szCs w:val="22"/>
          </w:rPr>
          <w:tab/>
        </w:r>
        <w:r w:rsidR="00973765" w:rsidRPr="0030029C">
          <w:rPr>
            <w:rStyle w:val="ad"/>
          </w:rPr>
          <w:t>Запрос РПБС/АП/ТОАИФ</w:t>
        </w:r>
        <w:r w:rsidR="00973765">
          <w:rPr>
            <w:webHidden/>
          </w:rPr>
          <w:tab/>
        </w:r>
        <w:r w:rsidR="00973765">
          <w:rPr>
            <w:webHidden/>
          </w:rPr>
          <w:fldChar w:fldCharType="begin"/>
        </w:r>
        <w:r w:rsidR="00973765">
          <w:rPr>
            <w:webHidden/>
          </w:rPr>
          <w:instrText xml:space="preserve"> PAGEREF _Toc126837352 \h </w:instrText>
        </w:r>
        <w:r w:rsidR="00973765">
          <w:rPr>
            <w:webHidden/>
          </w:rPr>
        </w:r>
        <w:r w:rsidR="00973765">
          <w:rPr>
            <w:webHidden/>
          </w:rPr>
          <w:fldChar w:fldCharType="separate"/>
        </w:r>
        <w:r w:rsidR="00973765">
          <w:rPr>
            <w:webHidden/>
          </w:rPr>
          <w:t>299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3" w:history="1">
        <w:r w:rsidR="00973765" w:rsidRPr="0030029C">
          <w:rPr>
            <w:rStyle w:val="ad"/>
          </w:rPr>
          <w:t>5.9.2.</w:t>
        </w:r>
        <w:r w:rsidR="00973765">
          <w:rPr>
            <w:rFonts w:asciiTheme="minorHAnsi" w:eastAsiaTheme="minorEastAsia" w:hAnsiTheme="minorHAnsi" w:cstheme="minorBidi"/>
            <w:bCs w:val="0"/>
            <w:iCs w:val="0"/>
            <w:sz w:val="22"/>
            <w:szCs w:val="22"/>
          </w:rPr>
          <w:tab/>
        </w:r>
        <w:r w:rsidR="00973765" w:rsidRPr="0030029C">
          <w:rPr>
            <w:rStyle w:val="ad"/>
          </w:rPr>
          <w:t>Отчеты</w:t>
        </w:r>
        <w:r w:rsidR="00973765">
          <w:rPr>
            <w:webHidden/>
          </w:rPr>
          <w:tab/>
        </w:r>
        <w:r w:rsidR="00973765">
          <w:rPr>
            <w:webHidden/>
          </w:rPr>
          <w:fldChar w:fldCharType="begin"/>
        </w:r>
        <w:r w:rsidR="00973765">
          <w:rPr>
            <w:webHidden/>
          </w:rPr>
          <w:instrText xml:space="preserve"> PAGEREF _Toc126837353 \h </w:instrText>
        </w:r>
        <w:r w:rsidR="00973765">
          <w:rPr>
            <w:webHidden/>
          </w:rPr>
        </w:r>
        <w:r w:rsidR="00973765">
          <w:rPr>
            <w:webHidden/>
          </w:rPr>
          <w:fldChar w:fldCharType="separate"/>
        </w:r>
        <w:r w:rsidR="00973765">
          <w:rPr>
            <w:webHidden/>
          </w:rPr>
          <w:t>301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4" w:history="1">
        <w:r w:rsidR="00973765" w:rsidRPr="0030029C">
          <w:rPr>
            <w:rStyle w:val="ad"/>
          </w:rPr>
          <w:t>5.9.3.</w:t>
        </w:r>
        <w:r w:rsidR="00973765">
          <w:rPr>
            <w:rFonts w:asciiTheme="minorHAnsi" w:eastAsiaTheme="minorEastAsia" w:hAnsiTheme="minorHAnsi" w:cstheme="minorBidi"/>
            <w:bCs w:val="0"/>
            <w:iCs w:val="0"/>
            <w:sz w:val="22"/>
            <w:szCs w:val="22"/>
          </w:rPr>
          <w:tab/>
        </w:r>
        <w:r w:rsidR="00973765" w:rsidRPr="0030029C">
          <w:rPr>
            <w:rStyle w:val="ad"/>
          </w:rPr>
          <w:t>Информация из РД</w:t>
        </w:r>
        <w:r w:rsidR="00973765">
          <w:rPr>
            <w:webHidden/>
          </w:rPr>
          <w:tab/>
        </w:r>
        <w:r w:rsidR="00973765">
          <w:rPr>
            <w:webHidden/>
          </w:rPr>
          <w:fldChar w:fldCharType="begin"/>
        </w:r>
        <w:r w:rsidR="00973765">
          <w:rPr>
            <w:webHidden/>
          </w:rPr>
          <w:instrText xml:space="preserve"> PAGEREF _Toc126837354 \h </w:instrText>
        </w:r>
        <w:r w:rsidR="00973765">
          <w:rPr>
            <w:webHidden/>
          </w:rPr>
        </w:r>
        <w:r w:rsidR="00973765">
          <w:rPr>
            <w:webHidden/>
          </w:rPr>
          <w:fldChar w:fldCharType="separate"/>
        </w:r>
        <w:r w:rsidR="00973765">
          <w:rPr>
            <w:webHidden/>
          </w:rPr>
          <w:t>307</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5" w:history="1">
        <w:r w:rsidR="00973765" w:rsidRPr="0030029C">
          <w:rPr>
            <w:rStyle w:val="ad"/>
          </w:rPr>
          <w:t>5.9.4.</w:t>
        </w:r>
        <w:r w:rsidR="00973765">
          <w:rPr>
            <w:rFonts w:asciiTheme="minorHAnsi" w:eastAsiaTheme="minorEastAsia" w:hAnsiTheme="minorHAnsi" w:cstheme="minorBidi"/>
            <w:bCs w:val="0"/>
            <w:iCs w:val="0"/>
            <w:sz w:val="22"/>
            <w:szCs w:val="22"/>
          </w:rPr>
          <w:tab/>
        </w:r>
        <w:r w:rsidR="00973765" w:rsidRPr="0030029C">
          <w:rPr>
            <w:rStyle w:val="ad"/>
          </w:rPr>
          <w:t>Запрос на предоставление отчета клиента</w:t>
        </w:r>
        <w:r w:rsidR="00973765">
          <w:rPr>
            <w:webHidden/>
          </w:rPr>
          <w:tab/>
        </w:r>
        <w:r w:rsidR="00973765">
          <w:rPr>
            <w:webHidden/>
          </w:rPr>
          <w:fldChar w:fldCharType="begin"/>
        </w:r>
        <w:r w:rsidR="00973765">
          <w:rPr>
            <w:webHidden/>
          </w:rPr>
          <w:instrText xml:space="preserve"> PAGEREF _Toc126837355 \h </w:instrText>
        </w:r>
        <w:r w:rsidR="00973765">
          <w:rPr>
            <w:webHidden/>
          </w:rPr>
        </w:r>
        <w:r w:rsidR="00973765">
          <w:rPr>
            <w:webHidden/>
          </w:rPr>
          <w:fldChar w:fldCharType="separate"/>
        </w:r>
        <w:r w:rsidR="00973765">
          <w:rPr>
            <w:webHidden/>
          </w:rPr>
          <w:t>315</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6" w:history="1">
        <w:r w:rsidR="00973765" w:rsidRPr="0030029C">
          <w:rPr>
            <w:rStyle w:val="ad"/>
          </w:rPr>
          <w:t>5.9.5.</w:t>
        </w:r>
        <w:r w:rsidR="00973765">
          <w:rPr>
            <w:rFonts w:asciiTheme="minorHAnsi" w:eastAsiaTheme="minorEastAsia" w:hAnsiTheme="minorHAnsi" w:cstheme="minorBidi"/>
            <w:bCs w:val="0"/>
            <w:iCs w:val="0"/>
            <w:sz w:val="22"/>
            <w:szCs w:val="22"/>
          </w:rPr>
          <w:tab/>
        </w:r>
        <w:r w:rsidR="00973765" w:rsidRPr="0030029C">
          <w:rPr>
            <w:rStyle w:val="ad"/>
          </w:rPr>
          <w:t>Информация о кассовых операциях на лицевых счетах учреждений</w:t>
        </w:r>
        <w:r w:rsidR="00973765">
          <w:rPr>
            <w:webHidden/>
          </w:rPr>
          <w:tab/>
        </w:r>
        <w:r w:rsidR="00973765">
          <w:rPr>
            <w:webHidden/>
          </w:rPr>
          <w:fldChar w:fldCharType="begin"/>
        </w:r>
        <w:r w:rsidR="00973765">
          <w:rPr>
            <w:webHidden/>
          </w:rPr>
          <w:instrText xml:space="preserve"> PAGEREF _Toc126837356 \h </w:instrText>
        </w:r>
        <w:r w:rsidR="00973765">
          <w:rPr>
            <w:webHidden/>
          </w:rPr>
        </w:r>
        <w:r w:rsidR="00973765">
          <w:rPr>
            <w:webHidden/>
          </w:rPr>
          <w:fldChar w:fldCharType="separate"/>
        </w:r>
        <w:r w:rsidR="00973765">
          <w:rPr>
            <w:webHidden/>
          </w:rPr>
          <w:t>321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7" w:history="1">
        <w:r w:rsidR="00973765" w:rsidRPr="0030029C">
          <w:rPr>
            <w:rStyle w:val="ad"/>
          </w:rPr>
          <w:t>5.9.6.</w:t>
        </w:r>
        <w:r w:rsidR="00973765">
          <w:rPr>
            <w:rFonts w:asciiTheme="minorHAnsi" w:eastAsiaTheme="minorEastAsia" w:hAnsiTheme="minorHAnsi" w:cstheme="minorBidi"/>
            <w:bCs w:val="0"/>
            <w:iCs w:val="0"/>
            <w:sz w:val="22"/>
            <w:szCs w:val="22"/>
          </w:rPr>
          <w:tab/>
        </w:r>
        <w:r w:rsidR="00973765" w:rsidRPr="0030029C">
          <w:rPr>
            <w:rStyle w:val="ad"/>
          </w:rPr>
          <w:t>Отчетность ПУР</w:t>
        </w:r>
        <w:r w:rsidR="00973765">
          <w:rPr>
            <w:webHidden/>
          </w:rPr>
          <w:tab/>
        </w:r>
        <w:r w:rsidR="00973765">
          <w:rPr>
            <w:webHidden/>
          </w:rPr>
          <w:fldChar w:fldCharType="begin"/>
        </w:r>
        <w:r w:rsidR="00973765">
          <w:rPr>
            <w:webHidden/>
          </w:rPr>
          <w:instrText xml:space="preserve"> PAGEREF _Toc126837357 \h </w:instrText>
        </w:r>
        <w:r w:rsidR="00973765">
          <w:rPr>
            <w:webHidden/>
          </w:rPr>
        </w:r>
        <w:r w:rsidR="00973765">
          <w:rPr>
            <w:webHidden/>
          </w:rPr>
          <w:fldChar w:fldCharType="separate"/>
        </w:r>
        <w:r w:rsidR="00973765">
          <w:rPr>
            <w:webHidden/>
          </w:rPr>
          <w:t>350</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58" w:history="1">
        <w:r w:rsidR="00973765" w:rsidRPr="0030029C">
          <w:rPr>
            <w:rStyle w:val="ad"/>
          </w:rPr>
          <w:t>5.9.7.</w:t>
        </w:r>
        <w:r w:rsidR="00973765">
          <w:rPr>
            <w:rFonts w:asciiTheme="minorHAnsi" w:eastAsiaTheme="minorEastAsia" w:hAnsiTheme="minorHAnsi" w:cstheme="minorBidi"/>
            <w:bCs w:val="0"/>
            <w:iCs w:val="0"/>
            <w:sz w:val="22"/>
            <w:szCs w:val="22"/>
          </w:rPr>
          <w:tab/>
        </w:r>
        <w:r w:rsidR="00973765" w:rsidRPr="0030029C">
          <w:rPr>
            <w:rStyle w:val="ad"/>
          </w:rPr>
          <w:t>Сервисный документ доставки шаблона отчета</w:t>
        </w:r>
        <w:r w:rsidR="00973765">
          <w:rPr>
            <w:webHidden/>
          </w:rPr>
          <w:tab/>
        </w:r>
        <w:r w:rsidR="00973765">
          <w:rPr>
            <w:webHidden/>
          </w:rPr>
          <w:fldChar w:fldCharType="begin"/>
        </w:r>
        <w:r w:rsidR="00973765">
          <w:rPr>
            <w:webHidden/>
          </w:rPr>
          <w:instrText xml:space="preserve"> PAGEREF _Toc126837358 \h </w:instrText>
        </w:r>
        <w:r w:rsidR="00973765">
          <w:rPr>
            <w:webHidden/>
          </w:rPr>
        </w:r>
        <w:r w:rsidR="00973765">
          <w:rPr>
            <w:webHidden/>
          </w:rPr>
          <w:fldChar w:fldCharType="separate"/>
        </w:r>
        <w:r w:rsidR="00973765">
          <w:rPr>
            <w:webHidden/>
          </w:rPr>
          <w:t>353</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59" w:history="1">
        <w:r w:rsidR="00973765" w:rsidRPr="0030029C">
          <w:rPr>
            <w:rStyle w:val="ad"/>
          </w:rPr>
          <w:t>5.10.</w:t>
        </w:r>
        <w:r w:rsidR="00973765">
          <w:rPr>
            <w:rFonts w:asciiTheme="minorHAnsi" w:eastAsiaTheme="minorEastAsia" w:hAnsiTheme="minorHAnsi" w:cstheme="minorBidi"/>
            <w:bCs w:val="0"/>
            <w:sz w:val="22"/>
            <w:szCs w:val="22"/>
          </w:rPr>
          <w:tab/>
        </w:r>
        <w:r w:rsidR="00973765" w:rsidRPr="0030029C">
          <w:rPr>
            <w:rStyle w:val="ad"/>
          </w:rPr>
          <w:t>Группа документов «Ведение справочника участников бюджетного процесса»</w:t>
        </w:r>
        <w:r w:rsidR="00973765">
          <w:rPr>
            <w:webHidden/>
          </w:rPr>
          <w:tab/>
        </w:r>
        <w:r w:rsidR="00973765">
          <w:rPr>
            <w:webHidden/>
          </w:rPr>
          <w:fldChar w:fldCharType="begin"/>
        </w:r>
        <w:r w:rsidR="00973765">
          <w:rPr>
            <w:webHidden/>
          </w:rPr>
          <w:instrText xml:space="preserve"> PAGEREF _Toc126837359 \h </w:instrText>
        </w:r>
        <w:r w:rsidR="00973765">
          <w:rPr>
            <w:webHidden/>
          </w:rPr>
        </w:r>
        <w:r w:rsidR="00973765">
          <w:rPr>
            <w:webHidden/>
          </w:rPr>
          <w:fldChar w:fldCharType="separate"/>
        </w:r>
        <w:r w:rsidR="00973765">
          <w:rPr>
            <w:webHidden/>
          </w:rPr>
          <w:t>356</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0" w:history="1">
        <w:r w:rsidR="00973765" w:rsidRPr="0030029C">
          <w:rPr>
            <w:rStyle w:val="ad"/>
          </w:rPr>
          <w:t>5.10.1.</w:t>
        </w:r>
        <w:r w:rsidR="00973765">
          <w:rPr>
            <w:rFonts w:asciiTheme="minorHAnsi" w:eastAsiaTheme="minorEastAsia" w:hAnsiTheme="minorHAnsi" w:cstheme="minorBidi"/>
            <w:bCs w:val="0"/>
            <w:iCs w:val="0"/>
            <w:sz w:val="22"/>
            <w:szCs w:val="22"/>
          </w:rPr>
          <w:tab/>
        </w:r>
        <w:r w:rsidR="00973765" w:rsidRPr="0030029C">
          <w:rPr>
            <w:rStyle w:val="ad"/>
          </w:rPr>
          <w:t>Перечень участников бюджетного процесса</w:t>
        </w:r>
        <w:r w:rsidR="00973765">
          <w:rPr>
            <w:webHidden/>
          </w:rPr>
          <w:tab/>
        </w:r>
        <w:r w:rsidR="00973765">
          <w:rPr>
            <w:webHidden/>
          </w:rPr>
          <w:fldChar w:fldCharType="begin"/>
        </w:r>
        <w:r w:rsidR="00973765">
          <w:rPr>
            <w:webHidden/>
          </w:rPr>
          <w:instrText xml:space="preserve"> PAGEREF _Toc126837360 \h </w:instrText>
        </w:r>
        <w:r w:rsidR="00973765">
          <w:rPr>
            <w:webHidden/>
          </w:rPr>
        </w:r>
        <w:r w:rsidR="00973765">
          <w:rPr>
            <w:webHidden/>
          </w:rPr>
          <w:fldChar w:fldCharType="separate"/>
        </w:r>
        <w:r w:rsidR="00973765">
          <w:rPr>
            <w:webHidden/>
          </w:rPr>
          <w:t>356</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61" w:history="1">
        <w:r w:rsidR="00973765" w:rsidRPr="0030029C">
          <w:rPr>
            <w:rStyle w:val="ad"/>
          </w:rPr>
          <w:t>5.11.</w:t>
        </w:r>
        <w:r w:rsidR="00973765">
          <w:rPr>
            <w:rFonts w:asciiTheme="minorHAnsi" w:eastAsiaTheme="minorEastAsia" w:hAnsiTheme="minorHAnsi" w:cstheme="minorBidi"/>
            <w:bCs w:val="0"/>
            <w:sz w:val="22"/>
            <w:szCs w:val="22"/>
          </w:rPr>
          <w:tab/>
        </w:r>
        <w:r w:rsidR="00973765" w:rsidRPr="0030029C">
          <w:rPr>
            <w:rStyle w:val="ad"/>
          </w:rPr>
          <w:t>Группа документов «Произвольные»</w:t>
        </w:r>
        <w:r w:rsidR="00973765">
          <w:rPr>
            <w:webHidden/>
          </w:rPr>
          <w:tab/>
        </w:r>
        <w:r w:rsidR="00973765">
          <w:rPr>
            <w:webHidden/>
          </w:rPr>
          <w:fldChar w:fldCharType="begin"/>
        </w:r>
        <w:r w:rsidR="00973765">
          <w:rPr>
            <w:webHidden/>
          </w:rPr>
          <w:instrText xml:space="preserve"> PAGEREF _Toc126837361 \h </w:instrText>
        </w:r>
        <w:r w:rsidR="00973765">
          <w:rPr>
            <w:webHidden/>
          </w:rPr>
        </w:r>
        <w:r w:rsidR="00973765">
          <w:rPr>
            <w:webHidden/>
          </w:rPr>
          <w:fldChar w:fldCharType="separate"/>
        </w:r>
        <w:r w:rsidR="00973765">
          <w:rPr>
            <w:webHidden/>
          </w:rPr>
          <w:t>361</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2" w:history="1">
        <w:r w:rsidR="00973765" w:rsidRPr="0030029C">
          <w:rPr>
            <w:rStyle w:val="ad"/>
          </w:rPr>
          <w:t>5.11.1.</w:t>
        </w:r>
        <w:r w:rsidR="00973765">
          <w:rPr>
            <w:rFonts w:asciiTheme="minorHAnsi" w:eastAsiaTheme="minorEastAsia" w:hAnsiTheme="minorHAnsi" w:cstheme="minorBidi"/>
            <w:bCs w:val="0"/>
            <w:iCs w:val="0"/>
            <w:sz w:val="22"/>
            <w:szCs w:val="22"/>
          </w:rPr>
          <w:tab/>
        </w:r>
        <w:r w:rsidR="00973765" w:rsidRPr="0030029C">
          <w:rPr>
            <w:rStyle w:val="ad"/>
          </w:rPr>
          <w:t>Информационное сообщение</w:t>
        </w:r>
        <w:r w:rsidR="00973765">
          <w:rPr>
            <w:webHidden/>
          </w:rPr>
          <w:tab/>
        </w:r>
        <w:r w:rsidR="00973765">
          <w:rPr>
            <w:webHidden/>
          </w:rPr>
          <w:fldChar w:fldCharType="begin"/>
        </w:r>
        <w:r w:rsidR="00973765">
          <w:rPr>
            <w:webHidden/>
          </w:rPr>
          <w:instrText xml:space="preserve"> PAGEREF _Toc126837362 \h </w:instrText>
        </w:r>
        <w:r w:rsidR="00973765">
          <w:rPr>
            <w:webHidden/>
          </w:rPr>
        </w:r>
        <w:r w:rsidR="00973765">
          <w:rPr>
            <w:webHidden/>
          </w:rPr>
          <w:fldChar w:fldCharType="separate"/>
        </w:r>
        <w:r w:rsidR="00973765">
          <w:rPr>
            <w:webHidden/>
          </w:rPr>
          <w:t>361</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63" w:history="1">
        <w:r w:rsidR="00973765" w:rsidRPr="0030029C">
          <w:rPr>
            <w:rStyle w:val="ad"/>
          </w:rPr>
          <w:t>5.12.</w:t>
        </w:r>
        <w:r w:rsidR="00973765">
          <w:rPr>
            <w:rFonts w:asciiTheme="minorHAnsi" w:eastAsiaTheme="minorEastAsia" w:hAnsiTheme="minorHAnsi" w:cstheme="minorBidi"/>
            <w:bCs w:val="0"/>
            <w:sz w:val="22"/>
            <w:szCs w:val="22"/>
          </w:rPr>
          <w:tab/>
        </w:r>
        <w:r w:rsidR="00973765" w:rsidRPr="0030029C">
          <w:rPr>
            <w:rStyle w:val="ad"/>
          </w:rPr>
          <w:t>Группа документов «Регистрация пользователей на официальном сайте РФ»</w:t>
        </w:r>
        <w:r w:rsidR="00973765">
          <w:rPr>
            <w:webHidden/>
          </w:rPr>
          <w:tab/>
        </w:r>
        <w:r w:rsidR="00973765">
          <w:rPr>
            <w:webHidden/>
          </w:rPr>
          <w:fldChar w:fldCharType="begin"/>
        </w:r>
        <w:r w:rsidR="00973765">
          <w:rPr>
            <w:webHidden/>
          </w:rPr>
          <w:instrText xml:space="preserve"> PAGEREF _Toc126837363 \h </w:instrText>
        </w:r>
        <w:r w:rsidR="00973765">
          <w:rPr>
            <w:webHidden/>
          </w:rPr>
        </w:r>
        <w:r w:rsidR="00973765">
          <w:rPr>
            <w:webHidden/>
          </w:rPr>
          <w:fldChar w:fldCharType="separate"/>
        </w:r>
        <w:r w:rsidR="00973765">
          <w:rPr>
            <w:webHidden/>
          </w:rPr>
          <w:t>368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4" w:history="1">
        <w:r w:rsidR="00973765" w:rsidRPr="0030029C">
          <w:rPr>
            <w:rStyle w:val="ad"/>
          </w:rPr>
          <w:t>5.12.1.</w:t>
        </w:r>
        <w:r w:rsidR="00973765">
          <w:rPr>
            <w:rFonts w:asciiTheme="minorHAnsi" w:eastAsiaTheme="minorEastAsia" w:hAnsiTheme="minorHAnsi" w:cstheme="minorBidi"/>
            <w:bCs w:val="0"/>
            <w:iCs w:val="0"/>
            <w:sz w:val="22"/>
            <w:szCs w:val="22"/>
          </w:rPr>
          <w:tab/>
        </w:r>
        <w:r w:rsidR="00973765" w:rsidRPr="0030029C">
          <w:rPr>
            <w:rStyle w:val="ad"/>
          </w:rPr>
          <w:t>Заявка на внесение изменений в перечень ГМУ (основные реквизиты)</w:t>
        </w:r>
        <w:r w:rsidR="00973765">
          <w:rPr>
            <w:webHidden/>
          </w:rPr>
          <w:tab/>
        </w:r>
        <w:r w:rsidR="00973765">
          <w:rPr>
            <w:webHidden/>
          </w:rPr>
          <w:fldChar w:fldCharType="begin"/>
        </w:r>
        <w:r w:rsidR="00973765">
          <w:rPr>
            <w:webHidden/>
          </w:rPr>
          <w:instrText xml:space="preserve"> PAGEREF _Toc126837364 \h </w:instrText>
        </w:r>
        <w:r w:rsidR="00973765">
          <w:rPr>
            <w:webHidden/>
          </w:rPr>
        </w:r>
        <w:r w:rsidR="00973765">
          <w:rPr>
            <w:webHidden/>
          </w:rPr>
          <w:fldChar w:fldCharType="separate"/>
        </w:r>
        <w:r w:rsidR="00973765">
          <w:rPr>
            <w:webHidden/>
          </w:rPr>
          <w:t>368</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5" w:history="1">
        <w:r w:rsidR="00973765" w:rsidRPr="0030029C">
          <w:rPr>
            <w:rStyle w:val="ad"/>
          </w:rPr>
          <w:t>5.12.2.</w:t>
        </w:r>
        <w:r w:rsidR="00973765">
          <w:rPr>
            <w:rFonts w:asciiTheme="minorHAnsi" w:eastAsiaTheme="minorEastAsia" w:hAnsiTheme="minorHAnsi" w:cstheme="minorBidi"/>
            <w:bCs w:val="0"/>
            <w:iCs w:val="0"/>
            <w:sz w:val="22"/>
            <w:szCs w:val="22"/>
          </w:rPr>
          <w:tab/>
        </w:r>
        <w:r w:rsidR="00973765" w:rsidRPr="0030029C">
          <w:rPr>
            <w:rStyle w:val="ad"/>
          </w:rPr>
          <w:t>Заявка на внесение изменений в перечень ГМУ (дополнительные реквизиты)</w:t>
        </w:r>
        <w:r w:rsidR="00973765">
          <w:rPr>
            <w:webHidden/>
          </w:rPr>
          <w:tab/>
        </w:r>
        <w:r w:rsidR="00973765">
          <w:rPr>
            <w:webHidden/>
          </w:rPr>
          <w:fldChar w:fldCharType="begin"/>
        </w:r>
        <w:r w:rsidR="00973765">
          <w:rPr>
            <w:webHidden/>
          </w:rPr>
          <w:instrText xml:space="preserve"> PAGEREF _Toc126837365 \h </w:instrText>
        </w:r>
        <w:r w:rsidR="00973765">
          <w:rPr>
            <w:webHidden/>
          </w:rPr>
        </w:r>
        <w:r w:rsidR="00973765">
          <w:rPr>
            <w:webHidden/>
          </w:rPr>
          <w:fldChar w:fldCharType="separate"/>
        </w:r>
        <w:r w:rsidR="00973765">
          <w:rPr>
            <w:webHidden/>
          </w:rPr>
          <w:t>383</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6" w:history="1">
        <w:r w:rsidR="00973765" w:rsidRPr="0030029C">
          <w:rPr>
            <w:rStyle w:val="ad"/>
          </w:rPr>
          <w:t>5.12.3.</w:t>
        </w:r>
        <w:r w:rsidR="00973765">
          <w:rPr>
            <w:rFonts w:asciiTheme="minorHAnsi" w:eastAsiaTheme="minorEastAsia" w:hAnsiTheme="minorHAnsi" w:cstheme="minorBidi"/>
            <w:bCs w:val="0"/>
            <w:iCs w:val="0"/>
            <w:sz w:val="22"/>
            <w:szCs w:val="22"/>
          </w:rPr>
          <w:tab/>
        </w:r>
        <w:r w:rsidR="00973765" w:rsidRPr="0030029C">
          <w:rPr>
            <w:rStyle w:val="ad"/>
          </w:rPr>
          <w:t>Сведения об организации</w:t>
        </w:r>
        <w:r w:rsidR="00973765">
          <w:rPr>
            <w:webHidden/>
          </w:rPr>
          <w:tab/>
        </w:r>
        <w:r w:rsidR="00973765">
          <w:rPr>
            <w:webHidden/>
          </w:rPr>
          <w:fldChar w:fldCharType="begin"/>
        </w:r>
        <w:r w:rsidR="00973765">
          <w:rPr>
            <w:webHidden/>
          </w:rPr>
          <w:instrText xml:space="preserve"> PAGEREF _Toc126837366 \h </w:instrText>
        </w:r>
        <w:r w:rsidR="00973765">
          <w:rPr>
            <w:webHidden/>
          </w:rPr>
        </w:r>
        <w:r w:rsidR="00973765">
          <w:rPr>
            <w:webHidden/>
          </w:rPr>
          <w:fldChar w:fldCharType="separate"/>
        </w:r>
        <w:r w:rsidR="00973765">
          <w:rPr>
            <w:webHidden/>
          </w:rPr>
          <w:t>384</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7" w:history="1">
        <w:r w:rsidR="00973765" w:rsidRPr="0030029C">
          <w:rPr>
            <w:rStyle w:val="ad"/>
          </w:rPr>
          <w:t>5.12.4.</w:t>
        </w:r>
        <w:r w:rsidR="00973765">
          <w:rPr>
            <w:rFonts w:asciiTheme="minorHAnsi" w:eastAsiaTheme="minorEastAsia" w:hAnsiTheme="minorHAnsi" w:cstheme="minorBidi"/>
            <w:bCs w:val="0"/>
            <w:iCs w:val="0"/>
            <w:sz w:val="22"/>
            <w:szCs w:val="22"/>
          </w:rPr>
          <w:tab/>
        </w:r>
        <w:r w:rsidR="00973765" w:rsidRPr="0030029C">
          <w:rPr>
            <w:rStyle w:val="ad"/>
          </w:rPr>
          <w:t>Уведомление о подтверждении (аннулировании)</w:t>
        </w:r>
        <w:r w:rsidR="00973765">
          <w:rPr>
            <w:webHidden/>
          </w:rPr>
          <w:tab/>
        </w:r>
        <w:r w:rsidR="00973765">
          <w:rPr>
            <w:webHidden/>
          </w:rPr>
          <w:fldChar w:fldCharType="begin"/>
        </w:r>
        <w:r w:rsidR="00973765">
          <w:rPr>
            <w:webHidden/>
          </w:rPr>
          <w:instrText xml:space="preserve"> PAGEREF _Toc126837367 \h </w:instrText>
        </w:r>
        <w:r w:rsidR="00973765">
          <w:rPr>
            <w:webHidden/>
          </w:rPr>
        </w:r>
        <w:r w:rsidR="00973765">
          <w:rPr>
            <w:webHidden/>
          </w:rPr>
          <w:fldChar w:fldCharType="separate"/>
        </w:r>
        <w:r w:rsidR="00973765">
          <w:rPr>
            <w:webHidden/>
          </w:rPr>
          <w:t>402</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8" w:history="1">
        <w:r w:rsidR="00973765" w:rsidRPr="0030029C">
          <w:rPr>
            <w:rStyle w:val="ad"/>
          </w:rPr>
          <w:t>5.12.5.</w:t>
        </w:r>
        <w:r w:rsidR="00973765">
          <w:rPr>
            <w:rFonts w:asciiTheme="minorHAnsi" w:eastAsiaTheme="minorEastAsia" w:hAnsiTheme="minorHAnsi" w:cstheme="minorBidi"/>
            <w:bCs w:val="0"/>
            <w:iCs w:val="0"/>
            <w:sz w:val="22"/>
            <w:szCs w:val="22"/>
          </w:rPr>
          <w:tab/>
        </w:r>
        <w:r w:rsidR="00973765" w:rsidRPr="0030029C">
          <w:rPr>
            <w:rStyle w:val="ad"/>
          </w:rPr>
          <w:t>Информация из реестра</w:t>
        </w:r>
        <w:r w:rsidR="00973765">
          <w:rPr>
            <w:webHidden/>
          </w:rPr>
          <w:tab/>
        </w:r>
        <w:r w:rsidR="00973765">
          <w:rPr>
            <w:webHidden/>
          </w:rPr>
          <w:fldChar w:fldCharType="begin"/>
        </w:r>
        <w:r w:rsidR="00973765">
          <w:rPr>
            <w:webHidden/>
          </w:rPr>
          <w:instrText xml:space="preserve"> PAGEREF _Toc126837368 \h </w:instrText>
        </w:r>
        <w:r w:rsidR="00973765">
          <w:rPr>
            <w:webHidden/>
          </w:rPr>
        </w:r>
        <w:r w:rsidR="00973765">
          <w:rPr>
            <w:webHidden/>
          </w:rPr>
          <w:fldChar w:fldCharType="separate"/>
        </w:r>
        <w:r w:rsidR="00973765">
          <w:rPr>
            <w:webHidden/>
          </w:rPr>
          <w:t>406</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69" w:history="1">
        <w:r w:rsidR="00973765" w:rsidRPr="0030029C">
          <w:rPr>
            <w:rStyle w:val="ad"/>
          </w:rPr>
          <w:t>5.12.6.</w:t>
        </w:r>
        <w:r w:rsidR="00973765">
          <w:rPr>
            <w:rFonts w:asciiTheme="minorHAnsi" w:eastAsiaTheme="minorEastAsia" w:hAnsiTheme="minorHAnsi" w:cstheme="minorBidi"/>
            <w:bCs w:val="0"/>
            <w:iCs w:val="0"/>
            <w:sz w:val="22"/>
            <w:szCs w:val="22"/>
          </w:rPr>
          <w:tab/>
        </w:r>
        <w:r w:rsidR="00973765" w:rsidRPr="0030029C">
          <w:rPr>
            <w:rStyle w:val="ad"/>
          </w:rPr>
          <w:t>Запрос на подтверждение сведений об организации</w:t>
        </w:r>
        <w:r w:rsidR="00973765">
          <w:rPr>
            <w:webHidden/>
          </w:rPr>
          <w:tab/>
        </w:r>
        <w:r w:rsidR="00973765">
          <w:rPr>
            <w:webHidden/>
          </w:rPr>
          <w:fldChar w:fldCharType="begin"/>
        </w:r>
        <w:r w:rsidR="00973765">
          <w:rPr>
            <w:webHidden/>
          </w:rPr>
          <w:instrText xml:space="preserve"> PAGEREF _Toc126837369 \h </w:instrText>
        </w:r>
        <w:r w:rsidR="00973765">
          <w:rPr>
            <w:webHidden/>
          </w:rPr>
        </w:r>
        <w:r w:rsidR="00973765">
          <w:rPr>
            <w:webHidden/>
          </w:rPr>
          <w:fldChar w:fldCharType="separate"/>
        </w:r>
        <w:r w:rsidR="00973765">
          <w:rPr>
            <w:webHidden/>
          </w:rPr>
          <w:t>411</w:t>
        </w:r>
        <w:r w:rsidR="00973765">
          <w:rPr>
            <w:webHidden/>
          </w:rPr>
          <w:fldChar w:fldCharType="end"/>
        </w:r>
      </w:hyperlink>
    </w:p>
    <w:p w:rsidR="00973765" w:rsidRDefault="00CD0662">
      <w:pPr>
        <w:pStyle w:val="24"/>
        <w:rPr>
          <w:rFonts w:asciiTheme="minorHAnsi" w:eastAsiaTheme="minorEastAsia" w:hAnsiTheme="minorHAnsi" w:cstheme="minorBidi"/>
          <w:bCs w:val="0"/>
          <w:sz w:val="22"/>
          <w:szCs w:val="22"/>
        </w:rPr>
      </w:pPr>
      <w:hyperlink w:anchor="_Toc126837370" w:history="1">
        <w:r w:rsidR="00973765" w:rsidRPr="0030029C">
          <w:rPr>
            <w:rStyle w:val="ad"/>
          </w:rPr>
          <w:t>5.13.</w:t>
        </w:r>
        <w:r w:rsidR="00973765">
          <w:rPr>
            <w:rFonts w:asciiTheme="minorHAnsi" w:eastAsiaTheme="minorEastAsia" w:hAnsiTheme="minorHAnsi" w:cstheme="minorBidi"/>
            <w:bCs w:val="0"/>
            <w:sz w:val="22"/>
            <w:szCs w:val="22"/>
          </w:rPr>
          <w:tab/>
        </w:r>
        <w:r w:rsidR="00973765" w:rsidRPr="0030029C">
          <w:rPr>
            <w:rStyle w:val="ad"/>
          </w:rPr>
          <w:t>Группа документов «Служебные документы»</w:t>
        </w:r>
        <w:r w:rsidR="00973765">
          <w:rPr>
            <w:webHidden/>
          </w:rPr>
          <w:tab/>
        </w:r>
        <w:r w:rsidR="00973765">
          <w:rPr>
            <w:webHidden/>
          </w:rPr>
          <w:fldChar w:fldCharType="begin"/>
        </w:r>
        <w:r w:rsidR="00973765">
          <w:rPr>
            <w:webHidden/>
          </w:rPr>
          <w:instrText xml:space="preserve"> PAGEREF _Toc126837370 \h </w:instrText>
        </w:r>
        <w:r w:rsidR="00973765">
          <w:rPr>
            <w:webHidden/>
          </w:rPr>
        </w:r>
        <w:r w:rsidR="00973765">
          <w:rPr>
            <w:webHidden/>
          </w:rPr>
          <w:fldChar w:fldCharType="separate"/>
        </w:r>
        <w:r w:rsidR="00973765">
          <w:rPr>
            <w:webHidden/>
          </w:rPr>
          <w:t>419</w:t>
        </w:r>
        <w:r w:rsidR="00973765">
          <w:rPr>
            <w:webHidden/>
          </w:rPr>
          <w:fldChar w:fldCharType="end"/>
        </w:r>
      </w:hyperlink>
    </w:p>
    <w:p w:rsidR="00973765" w:rsidRDefault="00CD0662">
      <w:pPr>
        <w:pStyle w:val="34"/>
        <w:rPr>
          <w:rFonts w:asciiTheme="minorHAnsi" w:eastAsiaTheme="minorEastAsia" w:hAnsiTheme="minorHAnsi" w:cstheme="minorBidi"/>
          <w:bCs w:val="0"/>
          <w:iCs w:val="0"/>
          <w:sz w:val="22"/>
          <w:szCs w:val="22"/>
        </w:rPr>
      </w:pPr>
      <w:hyperlink w:anchor="_Toc126837371" w:history="1">
        <w:r w:rsidR="00973765" w:rsidRPr="0030029C">
          <w:rPr>
            <w:rStyle w:val="ad"/>
          </w:rPr>
          <w:t>5.13.1.</w:t>
        </w:r>
        <w:r w:rsidR="00973765">
          <w:rPr>
            <w:rFonts w:asciiTheme="minorHAnsi" w:eastAsiaTheme="minorEastAsia" w:hAnsiTheme="minorHAnsi" w:cstheme="minorBidi"/>
            <w:bCs w:val="0"/>
            <w:iCs w:val="0"/>
            <w:sz w:val="22"/>
            <w:szCs w:val="22"/>
          </w:rPr>
          <w:tab/>
        </w:r>
        <w:r w:rsidR="00973765" w:rsidRPr="0030029C">
          <w:rPr>
            <w:rStyle w:val="ad"/>
          </w:rPr>
          <w:t>Протокол операций импорта</w:t>
        </w:r>
        <w:r w:rsidR="00973765">
          <w:rPr>
            <w:webHidden/>
          </w:rPr>
          <w:tab/>
        </w:r>
        <w:r w:rsidR="00973765">
          <w:rPr>
            <w:webHidden/>
          </w:rPr>
          <w:fldChar w:fldCharType="begin"/>
        </w:r>
        <w:r w:rsidR="00973765">
          <w:rPr>
            <w:webHidden/>
          </w:rPr>
          <w:instrText xml:space="preserve"> PAGEREF _Toc126837371 \h </w:instrText>
        </w:r>
        <w:r w:rsidR="00973765">
          <w:rPr>
            <w:webHidden/>
          </w:rPr>
        </w:r>
        <w:r w:rsidR="00973765">
          <w:rPr>
            <w:webHidden/>
          </w:rPr>
          <w:fldChar w:fldCharType="separate"/>
        </w:r>
        <w:r w:rsidR="00973765">
          <w:rPr>
            <w:webHidden/>
          </w:rPr>
          <w:t>419</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372" w:history="1">
        <w:r w:rsidR="00973765" w:rsidRPr="0030029C">
          <w:rPr>
            <w:rStyle w:val="ad"/>
          </w:rPr>
          <w:t>СОГЛАСОВАНО</w:t>
        </w:r>
        <w:r w:rsidR="00973765">
          <w:rPr>
            <w:webHidden/>
          </w:rPr>
          <w:tab/>
        </w:r>
        <w:r w:rsidR="00973765">
          <w:rPr>
            <w:webHidden/>
          </w:rPr>
          <w:fldChar w:fldCharType="begin"/>
        </w:r>
        <w:r w:rsidR="00973765">
          <w:rPr>
            <w:webHidden/>
          </w:rPr>
          <w:instrText xml:space="preserve"> PAGEREF _Toc126837372 \h </w:instrText>
        </w:r>
        <w:r w:rsidR="00973765">
          <w:rPr>
            <w:webHidden/>
          </w:rPr>
        </w:r>
        <w:r w:rsidR="00973765">
          <w:rPr>
            <w:webHidden/>
          </w:rPr>
          <w:fldChar w:fldCharType="separate"/>
        </w:r>
        <w:r w:rsidR="00973765">
          <w:rPr>
            <w:webHidden/>
          </w:rPr>
          <w:t>423</w:t>
        </w:r>
        <w:r w:rsidR="00973765">
          <w:rPr>
            <w:webHidden/>
          </w:rPr>
          <w:fldChar w:fldCharType="end"/>
        </w:r>
      </w:hyperlink>
    </w:p>
    <w:p w:rsidR="00973765" w:rsidRDefault="00CD0662">
      <w:pPr>
        <w:pStyle w:val="13"/>
        <w:rPr>
          <w:rFonts w:asciiTheme="minorHAnsi" w:eastAsiaTheme="minorEastAsia" w:hAnsiTheme="minorHAnsi" w:cstheme="minorBidi"/>
          <w:b w:val="0"/>
          <w:bCs w:val="0"/>
          <w:caps w:val="0"/>
          <w:sz w:val="22"/>
          <w:szCs w:val="22"/>
        </w:rPr>
      </w:pPr>
      <w:hyperlink w:anchor="_Toc126837373" w:history="1">
        <w:r w:rsidR="00973765" w:rsidRPr="0030029C">
          <w:rPr>
            <w:rStyle w:val="ad"/>
          </w:rPr>
          <w:t>ЛИСТ РЕГИСТРАЦИИ ИЗМЕНЕНИЙ</w:t>
        </w:r>
        <w:r w:rsidR="00973765">
          <w:rPr>
            <w:webHidden/>
          </w:rPr>
          <w:tab/>
        </w:r>
        <w:r w:rsidR="00973765">
          <w:rPr>
            <w:webHidden/>
          </w:rPr>
          <w:fldChar w:fldCharType="begin"/>
        </w:r>
        <w:r w:rsidR="00973765">
          <w:rPr>
            <w:webHidden/>
          </w:rPr>
          <w:instrText xml:space="preserve"> PAGEREF _Toc126837373 \h </w:instrText>
        </w:r>
        <w:r w:rsidR="00973765">
          <w:rPr>
            <w:webHidden/>
          </w:rPr>
        </w:r>
        <w:r w:rsidR="00973765">
          <w:rPr>
            <w:webHidden/>
          </w:rPr>
          <w:fldChar w:fldCharType="separate"/>
        </w:r>
        <w:r w:rsidR="00973765">
          <w:rPr>
            <w:webHidden/>
          </w:rPr>
          <w:t>424</w:t>
        </w:r>
        <w:r w:rsidR="00973765">
          <w:rPr>
            <w:webHidden/>
          </w:rPr>
          <w:fldChar w:fldCharType="end"/>
        </w:r>
      </w:hyperlink>
    </w:p>
    <w:p w:rsidR="00207A76" w:rsidRDefault="009F337A" w:rsidP="00207A76">
      <w:pPr>
        <w:pStyle w:val="ASFKReg"/>
      </w:pPr>
      <w:r w:rsidRPr="005F085E">
        <w:lastRenderedPageBreak/>
        <w:fldChar w:fldCharType="end"/>
      </w:r>
      <w:bookmarkStart w:id="6" w:name="_Toc126837268"/>
      <w:r w:rsidR="00207A76">
        <w:t>Перечень таблиц</w:t>
      </w:r>
      <w:bookmarkEnd w:id="6"/>
    </w:p>
    <w:p w:rsidR="00973765" w:rsidRDefault="00207A76">
      <w:pPr>
        <w:pStyle w:val="afffff"/>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12683737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 Условные обозначения и сокращения</w:t>
        </w:r>
        <w:r w:rsidR="00973765">
          <w:rPr>
            <w:webHidden/>
          </w:rPr>
          <w:tab/>
        </w:r>
        <w:r w:rsidR="00973765">
          <w:rPr>
            <w:webHidden/>
          </w:rPr>
          <w:fldChar w:fldCharType="begin"/>
        </w:r>
        <w:r w:rsidR="00973765">
          <w:rPr>
            <w:webHidden/>
          </w:rPr>
          <w:instrText xml:space="preserve"> PAGEREF _Toc126837374 \h </w:instrText>
        </w:r>
        <w:r w:rsidR="00973765">
          <w:rPr>
            <w:webHidden/>
          </w:rPr>
        </w:r>
        <w:r w:rsidR="00973765">
          <w:rPr>
            <w:webHidden/>
          </w:rPr>
          <w:fldChar w:fldCharType="separate"/>
        </w:r>
        <w:r w:rsidR="00973765">
          <w:rPr>
            <w:webHidden/>
          </w:rPr>
          <w:t>23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7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 Типовые операции над документами</w:t>
        </w:r>
        <w:r w:rsidR="00973765">
          <w:rPr>
            <w:webHidden/>
          </w:rPr>
          <w:tab/>
        </w:r>
        <w:r w:rsidR="00973765">
          <w:rPr>
            <w:webHidden/>
          </w:rPr>
          <w:fldChar w:fldCharType="begin"/>
        </w:r>
        <w:r w:rsidR="00973765">
          <w:rPr>
            <w:webHidden/>
          </w:rPr>
          <w:instrText xml:space="preserve"> PAGEREF _Toc126837375 \h </w:instrText>
        </w:r>
        <w:r w:rsidR="00973765">
          <w:rPr>
            <w:webHidden/>
          </w:rPr>
        </w:r>
        <w:r w:rsidR="00973765">
          <w:rPr>
            <w:webHidden/>
          </w:rPr>
          <w:fldChar w:fldCharType="separate"/>
        </w:r>
        <w:r w:rsidR="00973765">
          <w:rPr>
            <w:webHidden/>
          </w:rPr>
          <w:t>42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7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 Описание кнопок панели инструментов в экранной форме документа</w:t>
        </w:r>
        <w:r w:rsidR="00973765">
          <w:rPr>
            <w:webHidden/>
          </w:rPr>
          <w:tab/>
        </w:r>
        <w:r w:rsidR="00973765">
          <w:rPr>
            <w:webHidden/>
          </w:rPr>
          <w:fldChar w:fldCharType="begin"/>
        </w:r>
        <w:r w:rsidR="00973765">
          <w:rPr>
            <w:webHidden/>
          </w:rPr>
          <w:instrText xml:space="preserve"> PAGEREF _Toc126837376 \h </w:instrText>
        </w:r>
        <w:r w:rsidR="00973765">
          <w:rPr>
            <w:webHidden/>
          </w:rPr>
        </w:r>
        <w:r w:rsidR="00973765">
          <w:rPr>
            <w:webHidden/>
          </w:rPr>
          <w:fldChar w:fldCharType="separate"/>
        </w:r>
        <w:r w:rsidR="00973765">
          <w:rPr>
            <w:webHidden/>
          </w:rPr>
          <w:t>45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7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 Описание кнопок панели инструментов табличного блока</w:t>
        </w:r>
        <w:r w:rsidR="00973765">
          <w:rPr>
            <w:webHidden/>
          </w:rPr>
          <w:tab/>
        </w:r>
        <w:r w:rsidR="00973765">
          <w:rPr>
            <w:webHidden/>
          </w:rPr>
          <w:fldChar w:fldCharType="begin"/>
        </w:r>
        <w:r w:rsidR="00973765">
          <w:rPr>
            <w:webHidden/>
          </w:rPr>
          <w:instrText xml:space="preserve"> PAGEREF _Toc126837377 \h </w:instrText>
        </w:r>
        <w:r w:rsidR="00973765">
          <w:rPr>
            <w:webHidden/>
          </w:rPr>
        </w:r>
        <w:r w:rsidR="00973765">
          <w:rPr>
            <w:webHidden/>
          </w:rPr>
          <w:fldChar w:fldCharType="separate"/>
        </w:r>
        <w:r w:rsidR="00973765">
          <w:rPr>
            <w:webHidden/>
          </w:rPr>
          <w:t>46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7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 Описание полей документа «Заявка на кассовый расход», закладки «Заголовок, Раздел 1, 2 (1)»</w:t>
        </w:r>
        <w:r w:rsidR="00973765">
          <w:rPr>
            <w:webHidden/>
          </w:rPr>
          <w:tab/>
        </w:r>
        <w:r w:rsidR="00973765">
          <w:rPr>
            <w:webHidden/>
          </w:rPr>
          <w:fldChar w:fldCharType="begin"/>
        </w:r>
        <w:r w:rsidR="00973765">
          <w:rPr>
            <w:webHidden/>
          </w:rPr>
          <w:instrText xml:space="preserve"> PAGEREF _Toc126837378 \h </w:instrText>
        </w:r>
        <w:r w:rsidR="00973765">
          <w:rPr>
            <w:webHidden/>
          </w:rPr>
        </w:r>
        <w:r w:rsidR="00973765">
          <w:rPr>
            <w:webHidden/>
          </w:rPr>
          <w:fldChar w:fldCharType="separate"/>
        </w:r>
        <w:r w:rsidR="00973765">
          <w:rPr>
            <w:webHidden/>
          </w:rPr>
          <w:t>54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7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 Описание полей документа «Заявка на кассовый расход», закладки «Раздел 3, 4, 5 (2)»</w:t>
        </w:r>
        <w:r w:rsidR="00973765">
          <w:rPr>
            <w:webHidden/>
          </w:rPr>
          <w:tab/>
        </w:r>
        <w:r w:rsidR="00973765">
          <w:rPr>
            <w:webHidden/>
          </w:rPr>
          <w:fldChar w:fldCharType="begin"/>
        </w:r>
        <w:r w:rsidR="00973765">
          <w:rPr>
            <w:webHidden/>
          </w:rPr>
          <w:instrText xml:space="preserve"> PAGEREF _Toc126837379 \h </w:instrText>
        </w:r>
        <w:r w:rsidR="00973765">
          <w:rPr>
            <w:webHidden/>
          </w:rPr>
        </w:r>
        <w:r w:rsidR="00973765">
          <w:rPr>
            <w:webHidden/>
          </w:rPr>
          <w:fldChar w:fldCharType="separate"/>
        </w:r>
        <w:r w:rsidR="00973765">
          <w:rPr>
            <w:webHidden/>
          </w:rPr>
          <w:t>59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 Описание полей документа «Заявка на кассовый расход», закладки «Подписи (3)»</w:t>
        </w:r>
        <w:r w:rsidR="00973765">
          <w:rPr>
            <w:webHidden/>
          </w:rPr>
          <w:tab/>
        </w:r>
        <w:r w:rsidR="00973765">
          <w:rPr>
            <w:webHidden/>
          </w:rPr>
          <w:fldChar w:fldCharType="begin"/>
        </w:r>
        <w:r w:rsidR="00973765">
          <w:rPr>
            <w:webHidden/>
          </w:rPr>
          <w:instrText xml:space="preserve"> PAGEREF _Toc126837380 \h </w:instrText>
        </w:r>
        <w:r w:rsidR="00973765">
          <w:rPr>
            <w:webHidden/>
          </w:rPr>
        </w:r>
        <w:r w:rsidR="00973765">
          <w:rPr>
            <w:webHidden/>
          </w:rPr>
          <w:fldChar w:fldCharType="separate"/>
        </w:r>
        <w:r w:rsidR="00973765">
          <w:rPr>
            <w:webHidden/>
          </w:rPr>
          <w:t>65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 Описание полей документа «Заявка на кассовый расход (сокращенная)», закладки «Заголовок, Раздел 1, (1)»</w:t>
        </w:r>
        <w:r w:rsidR="00973765">
          <w:rPr>
            <w:webHidden/>
          </w:rPr>
          <w:tab/>
        </w:r>
        <w:r w:rsidR="00973765">
          <w:rPr>
            <w:webHidden/>
          </w:rPr>
          <w:fldChar w:fldCharType="begin"/>
        </w:r>
        <w:r w:rsidR="00973765">
          <w:rPr>
            <w:webHidden/>
          </w:rPr>
          <w:instrText xml:space="preserve"> PAGEREF _Toc126837381 \h </w:instrText>
        </w:r>
        <w:r w:rsidR="00973765">
          <w:rPr>
            <w:webHidden/>
          </w:rPr>
        </w:r>
        <w:r w:rsidR="00973765">
          <w:rPr>
            <w:webHidden/>
          </w:rPr>
          <w:fldChar w:fldCharType="separate"/>
        </w:r>
        <w:r w:rsidR="00973765">
          <w:rPr>
            <w:webHidden/>
          </w:rPr>
          <w:t>68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 Описание полей документа «Заявка на кассовый расход (сокращенная)», закладки «Раздел 2, 3 (2)»</w:t>
        </w:r>
        <w:r w:rsidR="00973765">
          <w:rPr>
            <w:webHidden/>
          </w:rPr>
          <w:tab/>
        </w:r>
        <w:r w:rsidR="00973765">
          <w:rPr>
            <w:webHidden/>
          </w:rPr>
          <w:fldChar w:fldCharType="begin"/>
        </w:r>
        <w:r w:rsidR="00973765">
          <w:rPr>
            <w:webHidden/>
          </w:rPr>
          <w:instrText xml:space="preserve"> PAGEREF _Toc126837382 \h </w:instrText>
        </w:r>
        <w:r w:rsidR="00973765">
          <w:rPr>
            <w:webHidden/>
          </w:rPr>
        </w:r>
        <w:r w:rsidR="00973765">
          <w:rPr>
            <w:webHidden/>
          </w:rPr>
          <w:fldChar w:fldCharType="separate"/>
        </w:r>
        <w:r w:rsidR="00973765">
          <w:rPr>
            <w:webHidden/>
          </w:rPr>
          <w:t>72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 Описание полей документа «Заявка на кассовый расход (сокращенная)», закладки «Подписи (3)»</w:t>
        </w:r>
        <w:r w:rsidR="00973765">
          <w:rPr>
            <w:webHidden/>
          </w:rPr>
          <w:tab/>
        </w:r>
        <w:r w:rsidR="00973765">
          <w:rPr>
            <w:webHidden/>
          </w:rPr>
          <w:fldChar w:fldCharType="begin"/>
        </w:r>
        <w:r w:rsidR="00973765">
          <w:rPr>
            <w:webHidden/>
          </w:rPr>
          <w:instrText xml:space="preserve"> PAGEREF _Toc126837383 \h </w:instrText>
        </w:r>
        <w:r w:rsidR="00973765">
          <w:rPr>
            <w:webHidden/>
          </w:rPr>
        </w:r>
        <w:r w:rsidR="00973765">
          <w:rPr>
            <w:webHidden/>
          </w:rPr>
          <w:fldChar w:fldCharType="separate"/>
        </w:r>
        <w:r w:rsidR="00973765">
          <w:rPr>
            <w:webHidden/>
          </w:rPr>
          <w:t>74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 Описание полей документа «Заявление на проведение операций с иностранной валютой», закладки «Покупка-продажа(1)»</w:t>
        </w:r>
        <w:r w:rsidR="00973765">
          <w:rPr>
            <w:webHidden/>
          </w:rPr>
          <w:tab/>
        </w:r>
        <w:r w:rsidR="00973765">
          <w:rPr>
            <w:webHidden/>
          </w:rPr>
          <w:fldChar w:fldCharType="begin"/>
        </w:r>
        <w:r w:rsidR="00973765">
          <w:rPr>
            <w:webHidden/>
          </w:rPr>
          <w:instrText xml:space="preserve"> PAGEREF _Toc126837384 \h </w:instrText>
        </w:r>
        <w:r w:rsidR="00973765">
          <w:rPr>
            <w:webHidden/>
          </w:rPr>
        </w:r>
        <w:r w:rsidR="00973765">
          <w:rPr>
            <w:webHidden/>
          </w:rPr>
          <w:fldChar w:fldCharType="separate"/>
        </w:r>
        <w:r w:rsidR="00973765">
          <w:rPr>
            <w:webHidden/>
          </w:rPr>
          <w:t>79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 Описание полей документа «Заявление на проведение операций с иностранной валютой», закладки «Перевод(2)»</w:t>
        </w:r>
        <w:r w:rsidR="00973765">
          <w:rPr>
            <w:webHidden/>
          </w:rPr>
          <w:tab/>
        </w:r>
        <w:r w:rsidR="00973765">
          <w:rPr>
            <w:webHidden/>
          </w:rPr>
          <w:fldChar w:fldCharType="begin"/>
        </w:r>
        <w:r w:rsidR="00973765">
          <w:rPr>
            <w:webHidden/>
          </w:rPr>
          <w:instrText xml:space="preserve"> PAGEREF _Toc126837385 \h </w:instrText>
        </w:r>
        <w:r w:rsidR="00973765">
          <w:rPr>
            <w:webHidden/>
          </w:rPr>
        </w:r>
        <w:r w:rsidR="00973765">
          <w:rPr>
            <w:webHidden/>
          </w:rPr>
          <w:fldChar w:fldCharType="separate"/>
        </w:r>
        <w:r w:rsidR="00973765">
          <w:rPr>
            <w:webHidden/>
          </w:rPr>
          <w:t>83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 Описание полей документа «Заявление на проведение операций с иностранной валютой», закладки «Назначение платежа (КБК)(3)»</w:t>
        </w:r>
        <w:r w:rsidR="00973765">
          <w:rPr>
            <w:webHidden/>
          </w:rPr>
          <w:tab/>
        </w:r>
        <w:r w:rsidR="00973765">
          <w:rPr>
            <w:webHidden/>
          </w:rPr>
          <w:fldChar w:fldCharType="begin"/>
        </w:r>
        <w:r w:rsidR="00973765">
          <w:rPr>
            <w:webHidden/>
          </w:rPr>
          <w:instrText xml:space="preserve"> PAGEREF _Toc126837386 \h </w:instrText>
        </w:r>
        <w:r w:rsidR="00973765">
          <w:rPr>
            <w:webHidden/>
          </w:rPr>
        </w:r>
        <w:r w:rsidR="00973765">
          <w:rPr>
            <w:webHidden/>
          </w:rPr>
          <w:fldChar w:fldCharType="separate"/>
        </w:r>
        <w:r w:rsidR="00973765">
          <w:rPr>
            <w:webHidden/>
          </w:rPr>
          <w:t>85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14. Описание полей документа «Заявление на проведение операций с иностранной валютой», закладки «Банки (4)»</w:t>
        </w:r>
        <w:r w:rsidR="00973765">
          <w:rPr>
            <w:webHidden/>
          </w:rPr>
          <w:tab/>
        </w:r>
        <w:r w:rsidR="00973765">
          <w:rPr>
            <w:webHidden/>
          </w:rPr>
          <w:fldChar w:fldCharType="begin"/>
        </w:r>
        <w:r w:rsidR="00973765">
          <w:rPr>
            <w:webHidden/>
          </w:rPr>
          <w:instrText xml:space="preserve"> PAGEREF _Toc126837387 \h </w:instrText>
        </w:r>
        <w:r w:rsidR="00973765">
          <w:rPr>
            <w:webHidden/>
          </w:rPr>
        </w:r>
        <w:r w:rsidR="00973765">
          <w:rPr>
            <w:webHidden/>
          </w:rPr>
          <w:fldChar w:fldCharType="separate"/>
        </w:r>
        <w:r w:rsidR="00973765">
          <w:rPr>
            <w:webHidden/>
          </w:rPr>
          <w:t>87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15. Описание полей документа «Уведомление о передаче исполнения исполнительного документа (исходящее)», закладки «Заголовок, раздел 1,2 (1)»</w:t>
        </w:r>
        <w:r w:rsidR="00973765">
          <w:rPr>
            <w:webHidden/>
          </w:rPr>
          <w:tab/>
        </w:r>
        <w:r w:rsidR="00973765">
          <w:rPr>
            <w:webHidden/>
          </w:rPr>
          <w:fldChar w:fldCharType="begin"/>
        </w:r>
        <w:r w:rsidR="00973765">
          <w:rPr>
            <w:webHidden/>
          </w:rPr>
          <w:instrText xml:space="preserve"> PAGEREF _Toc126837388 \h </w:instrText>
        </w:r>
        <w:r w:rsidR="00973765">
          <w:rPr>
            <w:webHidden/>
          </w:rPr>
        </w:r>
        <w:r w:rsidR="00973765">
          <w:rPr>
            <w:webHidden/>
          </w:rPr>
          <w:fldChar w:fldCharType="separate"/>
        </w:r>
        <w:r w:rsidR="00973765">
          <w:rPr>
            <w:webHidden/>
          </w:rPr>
          <w:t>90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8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16. Описание полей документа «Уведомление о передаче исполнения исполнительного документа (исходящее)», закладки «Раздел 3,4 (2)»</w:t>
        </w:r>
        <w:r w:rsidR="00973765">
          <w:rPr>
            <w:webHidden/>
          </w:rPr>
          <w:tab/>
        </w:r>
        <w:r w:rsidR="00973765">
          <w:rPr>
            <w:webHidden/>
          </w:rPr>
          <w:fldChar w:fldCharType="begin"/>
        </w:r>
        <w:r w:rsidR="00973765">
          <w:rPr>
            <w:webHidden/>
          </w:rPr>
          <w:instrText xml:space="preserve"> PAGEREF _Toc126837389 \h </w:instrText>
        </w:r>
        <w:r w:rsidR="00973765">
          <w:rPr>
            <w:webHidden/>
          </w:rPr>
        </w:r>
        <w:r w:rsidR="00973765">
          <w:rPr>
            <w:webHidden/>
          </w:rPr>
          <w:fldChar w:fldCharType="separate"/>
        </w:r>
        <w:r w:rsidR="00973765">
          <w:rPr>
            <w:webHidden/>
          </w:rPr>
          <w:t>93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17. Описание полей документа «Уведомление о передаче исполнения исполнительного документа (исходящее)», закладки «Раздел 5, подписи (3)»</w:t>
        </w:r>
        <w:r w:rsidR="00973765">
          <w:rPr>
            <w:webHidden/>
          </w:rPr>
          <w:tab/>
        </w:r>
        <w:r w:rsidR="00973765">
          <w:rPr>
            <w:webHidden/>
          </w:rPr>
          <w:fldChar w:fldCharType="begin"/>
        </w:r>
        <w:r w:rsidR="00973765">
          <w:rPr>
            <w:webHidden/>
          </w:rPr>
          <w:instrText xml:space="preserve"> PAGEREF _Toc126837390 \h </w:instrText>
        </w:r>
        <w:r w:rsidR="00973765">
          <w:rPr>
            <w:webHidden/>
          </w:rPr>
        </w:r>
        <w:r w:rsidR="00973765">
          <w:rPr>
            <w:webHidden/>
          </w:rPr>
          <w:fldChar w:fldCharType="separate"/>
        </w:r>
        <w:r w:rsidR="00973765">
          <w:rPr>
            <w:webHidden/>
          </w:rPr>
          <w:t>94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18. Описание полей документа «Уведомление о нарушении сроков внесения и размеров арендной платы», закладки «Основные атрибуты»</w:t>
        </w:r>
        <w:r w:rsidR="00973765">
          <w:rPr>
            <w:webHidden/>
          </w:rPr>
          <w:tab/>
        </w:r>
        <w:r w:rsidR="00973765">
          <w:rPr>
            <w:webHidden/>
          </w:rPr>
          <w:fldChar w:fldCharType="begin"/>
        </w:r>
        <w:r w:rsidR="00973765">
          <w:rPr>
            <w:webHidden/>
          </w:rPr>
          <w:instrText xml:space="preserve"> PAGEREF _Toc126837391 \h </w:instrText>
        </w:r>
        <w:r w:rsidR="00973765">
          <w:rPr>
            <w:webHidden/>
          </w:rPr>
        </w:r>
        <w:r w:rsidR="00973765">
          <w:rPr>
            <w:webHidden/>
          </w:rPr>
          <w:fldChar w:fldCharType="separate"/>
        </w:r>
        <w:r w:rsidR="00973765">
          <w:rPr>
            <w:webHidden/>
          </w:rPr>
          <w:t>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19. Описание полей документа «Уведомление о нарушении сроков внесения и размеров арендной платы», закладки «Подписи»</w:t>
        </w:r>
        <w:r w:rsidR="00973765">
          <w:rPr>
            <w:webHidden/>
          </w:rPr>
          <w:tab/>
        </w:r>
        <w:r w:rsidR="00973765">
          <w:rPr>
            <w:webHidden/>
          </w:rPr>
          <w:fldChar w:fldCharType="begin"/>
        </w:r>
        <w:r w:rsidR="00973765">
          <w:rPr>
            <w:webHidden/>
          </w:rPr>
          <w:instrText xml:space="preserve"> PAGEREF _Toc126837392 \h </w:instrText>
        </w:r>
        <w:r w:rsidR="00973765">
          <w:rPr>
            <w:webHidden/>
          </w:rPr>
        </w:r>
        <w:r w:rsidR="00973765">
          <w:rPr>
            <w:webHidden/>
          </w:rPr>
          <w:fldChar w:fldCharType="separate"/>
        </w:r>
        <w:r w:rsidR="00973765">
          <w:rPr>
            <w:webHidden/>
          </w:rPr>
          <w:t>100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sidR="00973765">
          <w:rPr>
            <w:webHidden/>
          </w:rPr>
          <w:tab/>
        </w:r>
        <w:r w:rsidR="00973765">
          <w:rPr>
            <w:webHidden/>
          </w:rPr>
          <w:fldChar w:fldCharType="begin"/>
        </w:r>
        <w:r w:rsidR="00973765">
          <w:rPr>
            <w:webHidden/>
          </w:rPr>
          <w:instrText xml:space="preserve"> PAGEREF _Toc126837393 \h </w:instrText>
        </w:r>
        <w:r w:rsidR="00973765">
          <w:rPr>
            <w:webHidden/>
          </w:rPr>
        </w:r>
        <w:r w:rsidR="00973765">
          <w:rPr>
            <w:webHidden/>
          </w:rPr>
          <w:fldChar w:fldCharType="separate"/>
        </w:r>
        <w:r w:rsidR="00973765">
          <w:rPr>
            <w:webHidden/>
          </w:rPr>
          <w:t>102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21. Описание полей документа «Уведомление о нарушении установленных предельных размеров авансового платежа», закладки «Подписи (2)»</w:t>
        </w:r>
        <w:r w:rsidR="00973765">
          <w:rPr>
            <w:webHidden/>
          </w:rPr>
          <w:tab/>
        </w:r>
        <w:r w:rsidR="00973765">
          <w:rPr>
            <w:webHidden/>
          </w:rPr>
          <w:fldChar w:fldCharType="begin"/>
        </w:r>
        <w:r w:rsidR="00973765">
          <w:rPr>
            <w:webHidden/>
          </w:rPr>
          <w:instrText xml:space="preserve"> PAGEREF _Toc126837394 \h </w:instrText>
        </w:r>
        <w:r w:rsidR="00973765">
          <w:rPr>
            <w:webHidden/>
          </w:rPr>
        </w:r>
        <w:r w:rsidR="00973765">
          <w:rPr>
            <w:webHidden/>
          </w:rPr>
          <w:fldChar w:fldCharType="separate"/>
        </w:r>
        <w:r w:rsidR="00973765">
          <w:rPr>
            <w:webHidden/>
          </w:rPr>
          <w:t>103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22. Описание полей документа «Сведения о соглашении», закладки «Основные атрибуты», вкладки «Реквизиты ГРБС/ подведомственного ГРБС ПБС»</w:t>
        </w:r>
        <w:r w:rsidR="00973765">
          <w:rPr>
            <w:webHidden/>
          </w:rPr>
          <w:tab/>
        </w:r>
        <w:r w:rsidR="00973765">
          <w:rPr>
            <w:webHidden/>
          </w:rPr>
          <w:fldChar w:fldCharType="begin"/>
        </w:r>
        <w:r w:rsidR="00973765">
          <w:rPr>
            <w:webHidden/>
          </w:rPr>
          <w:instrText xml:space="preserve"> PAGEREF _Toc126837395 \h </w:instrText>
        </w:r>
        <w:r w:rsidR="00973765">
          <w:rPr>
            <w:webHidden/>
          </w:rPr>
        </w:r>
        <w:r w:rsidR="00973765">
          <w:rPr>
            <w:webHidden/>
          </w:rPr>
          <w:fldChar w:fldCharType="separate"/>
        </w:r>
        <w:r w:rsidR="00973765">
          <w:rPr>
            <w:webHidden/>
          </w:rPr>
          <w:t>105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sidR="00973765">
          <w:rPr>
            <w:webHidden/>
          </w:rPr>
          <w:tab/>
        </w:r>
        <w:r w:rsidR="00973765">
          <w:rPr>
            <w:webHidden/>
          </w:rPr>
          <w:fldChar w:fldCharType="begin"/>
        </w:r>
        <w:r w:rsidR="00973765">
          <w:rPr>
            <w:webHidden/>
          </w:rPr>
          <w:instrText xml:space="preserve"> PAGEREF _Toc126837396 \h </w:instrText>
        </w:r>
        <w:r w:rsidR="00973765">
          <w:rPr>
            <w:webHidden/>
          </w:rPr>
        </w:r>
        <w:r w:rsidR="00973765">
          <w:rPr>
            <w:webHidden/>
          </w:rPr>
          <w:fldChar w:fldCharType="separate"/>
        </w:r>
        <w:r w:rsidR="00973765">
          <w:rPr>
            <w:webHidden/>
          </w:rPr>
          <w:t>109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24. Описание полей документа «Сведения о соглашении», закладки «Основные атрибуты», вкладки «Реквизиты соглашения (договора)»</w:t>
        </w:r>
        <w:r w:rsidR="00973765">
          <w:rPr>
            <w:webHidden/>
          </w:rPr>
          <w:tab/>
        </w:r>
        <w:r w:rsidR="00973765">
          <w:rPr>
            <w:webHidden/>
          </w:rPr>
          <w:fldChar w:fldCharType="begin"/>
        </w:r>
        <w:r w:rsidR="00973765">
          <w:rPr>
            <w:webHidden/>
          </w:rPr>
          <w:instrText xml:space="preserve"> PAGEREF _Toc126837397 \h </w:instrText>
        </w:r>
        <w:r w:rsidR="00973765">
          <w:rPr>
            <w:webHidden/>
          </w:rPr>
        </w:r>
        <w:r w:rsidR="00973765">
          <w:rPr>
            <w:webHidden/>
          </w:rPr>
          <w:fldChar w:fldCharType="separate"/>
        </w:r>
        <w:r w:rsidR="00973765">
          <w:rPr>
            <w:webHidden/>
          </w:rPr>
          <w:t>109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25. Описание полей документа «Сведения о соглашении», закладки «Основные атрибуты», вкладки «Реквизиты получателя субсидии (4)»</w:t>
        </w:r>
        <w:r w:rsidR="00973765">
          <w:rPr>
            <w:webHidden/>
          </w:rPr>
          <w:tab/>
        </w:r>
        <w:r w:rsidR="00973765">
          <w:rPr>
            <w:webHidden/>
          </w:rPr>
          <w:fldChar w:fldCharType="begin"/>
        </w:r>
        <w:r w:rsidR="00973765">
          <w:rPr>
            <w:webHidden/>
          </w:rPr>
          <w:instrText xml:space="preserve"> PAGEREF _Toc126837398 \h </w:instrText>
        </w:r>
        <w:r w:rsidR="00973765">
          <w:rPr>
            <w:webHidden/>
          </w:rPr>
        </w:r>
        <w:r w:rsidR="00973765">
          <w:rPr>
            <w:webHidden/>
          </w:rPr>
          <w:fldChar w:fldCharType="separate"/>
        </w:r>
        <w:r w:rsidR="00973765">
          <w:rPr>
            <w:webHidden/>
          </w:rPr>
          <w:t>112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39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973765">
          <w:rPr>
            <w:webHidden/>
          </w:rPr>
          <w:tab/>
        </w:r>
        <w:r w:rsidR="00973765">
          <w:rPr>
            <w:webHidden/>
          </w:rPr>
          <w:fldChar w:fldCharType="begin"/>
        </w:r>
        <w:r w:rsidR="00973765">
          <w:rPr>
            <w:webHidden/>
          </w:rPr>
          <w:instrText xml:space="preserve"> PAGEREF _Toc126837399 \h </w:instrText>
        </w:r>
        <w:r w:rsidR="00973765">
          <w:rPr>
            <w:webHidden/>
          </w:rPr>
        </w:r>
        <w:r w:rsidR="00973765">
          <w:rPr>
            <w:webHidden/>
          </w:rPr>
          <w:fldChar w:fldCharType="separate"/>
        </w:r>
        <w:r w:rsidR="00973765">
          <w:rPr>
            <w:webHidden/>
          </w:rPr>
          <w:t>114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973765">
          <w:rPr>
            <w:webHidden/>
          </w:rPr>
          <w:tab/>
        </w:r>
        <w:r w:rsidR="00973765">
          <w:rPr>
            <w:webHidden/>
          </w:rPr>
          <w:fldChar w:fldCharType="begin"/>
        </w:r>
        <w:r w:rsidR="00973765">
          <w:rPr>
            <w:webHidden/>
          </w:rPr>
          <w:instrText xml:space="preserve"> PAGEREF _Toc126837400 \h </w:instrText>
        </w:r>
        <w:r w:rsidR="00973765">
          <w:rPr>
            <w:webHidden/>
          </w:rPr>
        </w:r>
        <w:r w:rsidR="00973765">
          <w:rPr>
            <w:webHidden/>
          </w:rPr>
          <w:fldChar w:fldCharType="separate"/>
        </w:r>
        <w:r w:rsidR="00973765">
          <w:rPr>
            <w:webHidden/>
          </w:rPr>
          <w:t>115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28. Описание полей документа «Сведения о соглашении», закладки «График платежей»</w:t>
        </w:r>
        <w:r w:rsidR="00973765">
          <w:rPr>
            <w:webHidden/>
          </w:rPr>
          <w:tab/>
        </w:r>
        <w:r w:rsidR="00973765">
          <w:rPr>
            <w:webHidden/>
          </w:rPr>
          <w:fldChar w:fldCharType="begin"/>
        </w:r>
        <w:r w:rsidR="00973765">
          <w:rPr>
            <w:webHidden/>
          </w:rPr>
          <w:instrText xml:space="preserve"> PAGEREF _Toc126837401 \h </w:instrText>
        </w:r>
        <w:r w:rsidR="00973765">
          <w:rPr>
            <w:webHidden/>
          </w:rPr>
        </w:r>
        <w:r w:rsidR="00973765">
          <w:rPr>
            <w:webHidden/>
          </w:rPr>
          <w:fldChar w:fldCharType="separate"/>
        </w:r>
        <w:r w:rsidR="00973765">
          <w:rPr>
            <w:webHidden/>
          </w:rPr>
          <w:t>117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29. Описание полей документа «Сведения о соглашении», закладки «Подписи»</w:t>
        </w:r>
        <w:r w:rsidR="00973765">
          <w:rPr>
            <w:webHidden/>
          </w:rPr>
          <w:tab/>
        </w:r>
        <w:r w:rsidR="00973765">
          <w:rPr>
            <w:webHidden/>
          </w:rPr>
          <w:fldChar w:fldCharType="begin"/>
        </w:r>
        <w:r w:rsidR="00973765">
          <w:rPr>
            <w:webHidden/>
          </w:rPr>
          <w:instrText xml:space="preserve"> PAGEREF _Toc126837402 \h </w:instrText>
        </w:r>
        <w:r w:rsidR="00973765">
          <w:rPr>
            <w:webHidden/>
          </w:rPr>
        </w:r>
        <w:r w:rsidR="00973765">
          <w:rPr>
            <w:webHidden/>
          </w:rPr>
          <w:fldChar w:fldCharType="separate"/>
        </w:r>
        <w:r w:rsidR="00973765">
          <w:rPr>
            <w:webHidden/>
          </w:rPr>
          <w:t>121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sidR="00973765">
          <w:rPr>
            <w:webHidden/>
          </w:rPr>
          <w:tab/>
        </w:r>
        <w:r w:rsidR="00973765">
          <w:rPr>
            <w:webHidden/>
          </w:rPr>
          <w:fldChar w:fldCharType="begin"/>
        </w:r>
        <w:r w:rsidR="00973765">
          <w:rPr>
            <w:webHidden/>
          </w:rPr>
          <w:instrText xml:space="preserve"> PAGEREF _Toc126837403 \h </w:instrText>
        </w:r>
        <w:r w:rsidR="00973765">
          <w:rPr>
            <w:webHidden/>
          </w:rPr>
        </w:r>
        <w:r w:rsidR="00973765">
          <w:rPr>
            <w:webHidden/>
          </w:rPr>
          <w:fldChar w:fldCharType="separate"/>
        </w:r>
        <w:r w:rsidR="00973765">
          <w:rPr>
            <w:webHidden/>
          </w:rPr>
          <w:t>124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973765">
          <w:rPr>
            <w:webHidden/>
          </w:rPr>
          <w:tab/>
        </w:r>
        <w:r w:rsidR="00973765">
          <w:rPr>
            <w:webHidden/>
          </w:rPr>
          <w:fldChar w:fldCharType="begin"/>
        </w:r>
        <w:r w:rsidR="00973765">
          <w:rPr>
            <w:webHidden/>
          </w:rPr>
          <w:instrText xml:space="preserve"> PAGEREF _Toc126837404 \h </w:instrText>
        </w:r>
        <w:r w:rsidR="00973765">
          <w:rPr>
            <w:webHidden/>
          </w:rPr>
        </w:r>
        <w:r w:rsidR="00973765">
          <w:rPr>
            <w:webHidden/>
          </w:rPr>
          <w:fldChar w:fldCharType="separate"/>
        </w:r>
        <w:r w:rsidR="00973765">
          <w:rPr>
            <w:webHidden/>
          </w:rPr>
          <w:t>128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sidR="00973765">
          <w:rPr>
            <w:webHidden/>
          </w:rPr>
          <w:tab/>
        </w:r>
        <w:r w:rsidR="00973765">
          <w:rPr>
            <w:webHidden/>
          </w:rPr>
          <w:fldChar w:fldCharType="begin"/>
        </w:r>
        <w:r w:rsidR="00973765">
          <w:rPr>
            <w:webHidden/>
          </w:rPr>
          <w:instrText xml:space="preserve"> PAGEREF _Toc126837405 \h </w:instrText>
        </w:r>
        <w:r w:rsidR="00973765">
          <w:rPr>
            <w:webHidden/>
          </w:rPr>
        </w:r>
        <w:r w:rsidR="00973765">
          <w:rPr>
            <w:webHidden/>
          </w:rPr>
          <w:fldChar w:fldCharType="separate"/>
        </w:r>
        <w:r w:rsidR="00973765">
          <w:rPr>
            <w:webHidden/>
          </w:rPr>
          <w:t>129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33. Описание полей документа «Сведения об изменении соглашения», закладки «Основные атрибуты», вкладки «Реквизиты получателя субсидии (4)»</w:t>
        </w:r>
        <w:r w:rsidR="00973765">
          <w:rPr>
            <w:webHidden/>
          </w:rPr>
          <w:tab/>
        </w:r>
        <w:r w:rsidR="00973765">
          <w:rPr>
            <w:webHidden/>
          </w:rPr>
          <w:fldChar w:fldCharType="begin"/>
        </w:r>
        <w:r w:rsidR="00973765">
          <w:rPr>
            <w:webHidden/>
          </w:rPr>
          <w:instrText xml:space="preserve"> PAGEREF _Toc126837406 \h </w:instrText>
        </w:r>
        <w:r w:rsidR="00973765">
          <w:rPr>
            <w:webHidden/>
          </w:rPr>
        </w:r>
        <w:r w:rsidR="00973765">
          <w:rPr>
            <w:webHidden/>
          </w:rPr>
          <w:fldChar w:fldCharType="separate"/>
        </w:r>
        <w:r w:rsidR="00973765">
          <w:rPr>
            <w:webHidden/>
          </w:rPr>
          <w:t>131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973765">
          <w:rPr>
            <w:webHidden/>
          </w:rPr>
          <w:tab/>
        </w:r>
        <w:r w:rsidR="00973765">
          <w:rPr>
            <w:webHidden/>
          </w:rPr>
          <w:fldChar w:fldCharType="begin"/>
        </w:r>
        <w:r w:rsidR="00973765">
          <w:rPr>
            <w:webHidden/>
          </w:rPr>
          <w:instrText xml:space="preserve"> PAGEREF _Toc126837407 \h </w:instrText>
        </w:r>
        <w:r w:rsidR="00973765">
          <w:rPr>
            <w:webHidden/>
          </w:rPr>
        </w:r>
        <w:r w:rsidR="00973765">
          <w:rPr>
            <w:webHidden/>
          </w:rPr>
          <w:fldChar w:fldCharType="separate"/>
        </w:r>
        <w:r w:rsidR="00973765">
          <w:rPr>
            <w:webHidden/>
          </w:rPr>
          <w:t>134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973765">
          <w:rPr>
            <w:webHidden/>
          </w:rPr>
          <w:tab/>
        </w:r>
        <w:r w:rsidR="00973765">
          <w:rPr>
            <w:webHidden/>
          </w:rPr>
          <w:fldChar w:fldCharType="begin"/>
        </w:r>
        <w:r w:rsidR="00973765">
          <w:rPr>
            <w:webHidden/>
          </w:rPr>
          <w:instrText xml:space="preserve"> PAGEREF _Toc126837408 \h </w:instrText>
        </w:r>
        <w:r w:rsidR="00973765">
          <w:rPr>
            <w:webHidden/>
          </w:rPr>
        </w:r>
        <w:r w:rsidR="00973765">
          <w:rPr>
            <w:webHidden/>
          </w:rPr>
          <w:fldChar w:fldCharType="separate"/>
        </w:r>
        <w:r w:rsidR="00973765">
          <w:rPr>
            <w:webHidden/>
          </w:rPr>
          <w:t>135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0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36. Описание полей документа «Сведения об изменении соглашения», закладки «График платежей»</w:t>
        </w:r>
        <w:r w:rsidR="00973765">
          <w:rPr>
            <w:webHidden/>
          </w:rPr>
          <w:tab/>
        </w:r>
        <w:r w:rsidR="00973765">
          <w:rPr>
            <w:webHidden/>
          </w:rPr>
          <w:fldChar w:fldCharType="begin"/>
        </w:r>
        <w:r w:rsidR="00973765">
          <w:rPr>
            <w:webHidden/>
          </w:rPr>
          <w:instrText xml:space="preserve"> PAGEREF _Toc126837409 \h </w:instrText>
        </w:r>
        <w:r w:rsidR="00973765">
          <w:rPr>
            <w:webHidden/>
          </w:rPr>
        </w:r>
        <w:r w:rsidR="00973765">
          <w:rPr>
            <w:webHidden/>
          </w:rPr>
          <w:fldChar w:fldCharType="separate"/>
        </w:r>
        <w:r w:rsidR="00973765">
          <w:rPr>
            <w:webHidden/>
          </w:rPr>
          <w:t>136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37. Описание полей документа «Сведения об изменении соглашения», закладки «Подписи»</w:t>
        </w:r>
        <w:r w:rsidR="00973765">
          <w:rPr>
            <w:webHidden/>
          </w:rPr>
          <w:tab/>
        </w:r>
        <w:r w:rsidR="00973765">
          <w:rPr>
            <w:webHidden/>
          </w:rPr>
          <w:fldChar w:fldCharType="begin"/>
        </w:r>
        <w:r w:rsidR="00973765">
          <w:rPr>
            <w:webHidden/>
          </w:rPr>
          <w:instrText xml:space="preserve"> PAGEREF _Toc126837410 \h </w:instrText>
        </w:r>
        <w:r w:rsidR="00973765">
          <w:rPr>
            <w:webHidden/>
          </w:rPr>
        </w:r>
        <w:r w:rsidR="00973765">
          <w:rPr>
            <w:webHidden/>
          </w:rPr>
          <w:fldChar w:fldCharType="separate"/>
        </w:r>
        <w:r w:rsidR="00973765">
          <w:rPr>
            <w:webHidden/>
          </w:rPr>
          <w:t>141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38. Описание полей документа «Реестр администрируемых доходов», закладки «Общая информация»</w:t>
        </w:r>
        <w:r w:rsidR="00973765">
          <w:rPr>
            <w:webHidden/>
          </w:rPr>
          <w:tab/>
        </w:r>
        <w:r w:rsidR="00973765">
          <w:rPr>
            <w:webHidden/>
          </w:rPr>
          <w:fldChar w:fldCharType="begin"/>
        </w:r>
        <w:r w:rsidR="00973765">
          <w:rPr>
            <w:webHidden/>
          </w:rPr>
          <w:instrText xml:space="preserve"> PAGEREF _Toc126837411 \h </w:instrText>
        </w:r>
        <w:r w:rsidR="00973765">
          <w:rPr>
            <w:webHidden/>
          </w:rPr>
        </w:r>
        <w:r w:rsidR="00973765">
          <w:rPr>
            <w:webHidden/>
          </w:rPr>
          <w:fldChar w:fldCharType="separate"/>
        </w:r>
        <w:r w:rsidR="00973765">
          <w:rPr>
            <w:webHidden/>
          </w:rPr>
          <w:t>143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39. Описание полей документа «Реестр администрируемых доходов», закладки «Реквизиты подписей»</w:t>
        </w:r>
        <w:r w:rsidR="00973765">
          <w:rPr>
            <w:webHidden/>
          </w:rPr>
          <w:tab/>
        </w:r>
        <w:r w:rsidR="00973765">
          <w:rPr>
            <w:webHidden/>
          </w:rPr>
          <w:fldChar w:fldCharType="begin"/>
        </w:r>
        <w:r w:rsidR="00973765">
          <w:rPr>
            <w:webHidden/>
          </w:rPr>
          <w:instrText xml:space="preserve"> PAGEREF _Toc126837412 \h </w:instrText>
        </w:r>
        <w:r w:rsidR="00973765">
          <w:rPr>
            <w:webHidden/>
          </w:rPr>
        </w:r>
        <w:r w:rsidR="00973765">
          <w:rPr>
            <w:webHidden/>
          </w:rPr>
          <w:fldChar w:fldCharType="separate"/>
        </w:r>
        <w:r w:rsidR="00973765">
          <w:rPr>
            <w:webHidden/>
          </w:rPr>
          <w:t>147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40. Описание полей документа «Реестр администрируемых доходов», закладки «Реквизиты подписей (отметка ОрФК)»</w:t>
        </w:r>
        <w:r w:rsidR="00973765">
          <w:rPr>
            <w:webHidden/>
          </w:rPr>
          <w:tab/>
        </w:r>
        <w:r w:rsidR="00973765">
          <w:rPr>
            <w:webHidden/>
          </w:rPr>
          <w:fldChar w:fldCharType="begin"/>
        </w:r>
        <w:r w:rsidR="00973765">
          <w:rPr>
            <w:webHidden/>
          </w:rPr>
          <w:instrText xml:space="preserve"> PAGEREF _Toc126837413 \h </w:instrText>
        </w:r>
        <w:r w:rsidR="00973765">
          <w:rPr>
            <w:webHidden/>
          </w:rPr>
        </w:r>
        <w:r w:rsidR="00973765">
          <w:rPr>
            <w:webHidden/>
          </w:rPr>
          <w:fldChar w:fldCharType="separate"/>
        </w:r>
        <w:r w:rsidR="00973765">
          <w:rPr>
            <w:webHidden/>
          </w:rPr>
          <w:t>148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41. Описание полей документа «Заявка на внесение/изменение реквизитов УБП в СРРПБС»</w:t>
        </w:r>
        <w:r w:rsidR="00973765">
          <w:rPr>
            <w:webHidden/>
          </w:rPr>
          <w:tab/>
        </w:r>
        <w:r w:rsidR="00973765">
          <w:rPr>
            <w:webHidden/>
          </w:rPr>
          <w:fldChar w:fldCharType="begin"/>
        </w:r>
        <w:r w:rsidR="00973765">
          <w:rPr>
            <w:webHidden/>
          </w:rPr>
          <w:instrText xml:space="preserve"> PAGEREF _Toc126837414 \h </w:instrText>
        </w:r>
        <w:r w:rsidR="00973765">
          <w:rPr>
            <w:webHidden/>
          </w:rPr>
        </w:r>
        <w:r w:rsidR="00973765">
          <w:rPr>
            <w:webHidden/>
          </w:rPr>
          <w:fldChar w:fldCharType="separate"/>
        </w:r>
        <w:r w:rsidR="00973765">
          <w:rPr>
            <w:webHidden/>
          </w:rPr>
          <w:t>151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42. Описание полей документа «Заявка на исключение реквизитов УБП в СРРПБС»</w:t>
        </w:r>
        <w:r w:rsidR="00973765">
          <w:rPr>
            <w:webHidden/>
          </w:rPr>
          <w:tab/>
        </w:r>
        <w:r w:rsidR="00973765">
          <w:rPr>
            <w:webHidden/>
          </w:rPr>
          <w:fldChar w:fldCharType="begin"/>
        </w:r>
        <w:r w:rsidR="00973765">
          <w:rPr>
            <w:webHidden/>
          </w:rPr>
          <w:instrText xml:space="preserve"> PAGEREF _Toc126837415 \h </w:instrText>
        </w:r>
        <w:r w:rsidR="00973765">
          <w:rPr>
            <w:webHidden/>
          </w:rPr>
        </w:r>
        <w:r w:rsidR="00973765">
          <w:rPr>
            <w:webHidden/>
          </w:rPr>
          <w:fldChar w:fldCharType="separate"/>
        </w:r>
        <w:r w:rsidR="00973765">
          <w:rPr>
            <w:webHidden/>
          </w:rPr>
          <w:t>155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43. Описание полей документа «Уведомление о подтверждении, аннулировании заявки на изменение РУБП»</w:t>
        </w:r>
        <w:r w:rsidR="00973765">
          <w:rPr>
            <w:webHidden/>
          </w:rPr>
          <w:tab/>
        </w:r>
        <w:r w:rsidR="00973765">
          <w:rPr>
            <w:webHidden/>
          </w:rPr>
          <w:fldChar w:fldCharType="begin"/>
        </w:r>
        <w:r w:rsidR="00973765">
          <w:rPr>
            <w:webHidden/>
          </w:rPr>
          <w:instrText xml:space="preserve"> PAGEREF _Toc126837416 \h </w:instrText>
        </w:r>
        <w:r w:rsidR="00973765">
          <w:rPr>
            <w:webHidden/>
          </w:rPr>
        </w:r>
        <w:r w:rsidR="00973765">
          <w:rPr>
            <w:webHidden/>
          </w:rPr>
          <w:fldChar w:fldCharType="separate"/>
        </w:r>
        <w:r w:rsidR="00973765">
          <w:rPr>
            <w:webHidden/>
          </w:rPr>
          <w:t>160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44. Описание полей документа «Акт приемки-передачи показателей лицевого счета ГРБС (РБС)», закладки «Документ»</w:t>
        </w:r>
        <w:r w:rsidR="00973765">
          <w:rPr>
            <w:webHidden/>
          </w:rPr>
          <w:tab/>
        </w:r>
        <w:r w:rsidR="00973765">
          <w:rPr>
            <w:webHidden/>
          </w:rPr>
          <w:fldChar w:fldCharType="begin"/>
        </w:r>
        <w:r w:rsidR="00973765">
          <w:rPr>
            <w:webHidden/>
          </w:rPr>
          <w:instrText xml:space="preserve"> PAGEREF _Toc126837417 \h </w:instrText>
        </w:r>
        <w:r w:rsidR="00973765">
          <w:rPr>
            <w:webHidden/>
          </w:rPr>
        </w:r>
        <w:r w:rsidR="00973765">
          <w:rPr>
            <w:webHidden/>
          </w:rPr>
          <w:fldChar w:fldCharType="separate"/>
        </w:r>
        <w:r w:rsidR="00973765">
          <w:rPr>
            <w:webHidden/>
          </w:rPr>
          <w:t>166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45. Описание полей документа «Акт приемки-передачи показателей лицевого счета ГРБС (РБС)», закладки «Дополнительные атрибуты (2)»</w:t>
        </w:r>
        <w:r w:rsidR="00973765">
          <w:rPr>
            <w:webHidden/>
          </w:rPr>
          <w:tab/>
        </w:r>
        <w:r w:rsidR="00973765">
          <w:rPr>
            <w:webHidden/>
          </w:rPr>
          <w:fldChar w:fldCharType="begin"/>
        </w:r>
        <w:r w:rsidR="00973765">
          <w:rPr>
            <w:webHidden/>
          </w:rPr>
          <w:instrText xml:space="preserve"> PAGEREF _Toc126837418 \h </w:instrText>
        </w:r>
        <w:r w:rsidR="00973765">
          <w:rPr>
            <w:webHidden/>
          </w:rPr>
        </w:r>
        <w:r w:rsidR="00973765">
          <w:rPr>
            <w:webHidden/>
          </w:rPr>
          <w:fldChar w:fldCharType="separate"/>
        </w:r>
        <w:r w:rsidR="00973765">
          <w:rPr>
            <w:webHidden/>
          </w:rPr>
          <w:t>171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1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46. Перечень полей документа «Акт приемки-передачи показателей лицевого ГРБС (РБС) за период», закладки «Документ»</w:t>
        </w:r>
        <w:r w:rsidR="00973765">
          <w:rPr>
            <w:webHidden/>
          </w:rPr>
          <w:tab/>
        </w:r>
        <w:r w:rsidR="00973765">
          <w:rPr>
            <w:webHidden/>
          </w:rPr>
          <w:fldChar w:fldCharType="begin"/>
        </w:r>
        <w:r w:rsidR="00973765">
          <w:rPr>
            <w:webHidden/>
          </w:rPr>
          <w:instrText xml:space="preserve"> PAGEREF _Toc126837419 \h </w:instrText>
        </w:r>
        <w:r w:rsidR="00973765">
          <w:rPr>
            <w:webHidden/>
          </w:rPr>
        </w:r>
        <w:r w:rsidR="00973765">
          <w:rPr>
            <w:webHidden/>
          </w:rPr>
          <w:fldChar w:fldCharType="separate"/>
        </w:r>
        <w:r w:rsidR="00973765">
          <w:rPr>
            <w:webHidden/>
          </w:rPr>
          <w:t>175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47. Перечень полей документа «Акт приемки-передачи показателей лицевого ГРБС (РБС) за период», закладки «Дополнительные атрибуты (2)»</w:t>
        </w:r>
        <w:r w:rsidR="00973765">
          <w:rPr>
            <w:webHidden/>
          </w:rPr>
          <w:tab/>
        </w:r>
        <w:r w:rsidR="00973765">
          <w:rPr>
            <w:webHidden/>
          </w:rPr>
          <w:fldChar w:fldCharType="begin"/>
        </w:r>
        <w:r w:rsidR="00973765">
          <w:rPr>
            <w:webHidden/>
          </w:rPr>
          <w:instrText xml:space="preserve"> PAGEREF _Toc126837420 \h </w:instrText>
        </w:r>
        <w:r w:rsidR="00973765">
          <w:rPr>
            <w:webHidden/>
          </w:rPr>
        </w:r>
        <w:r w:rsidR="00973765">
          <w:rPr>
            <w:webHidden/>
          </w:rPr>
          <w:fldChar w:fldCharType="separate"/>
        </w:r>
        <w:r w:rsidR="00973765">
          <w:rPr>
            <w:webHidden/>
          </w:rPr>
          <w:t>181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48. Описание полей документа «Акт приемки-передачи показателей лицевого счета ГАИФ (АИФ с полномочиями ГАИФ)»</w:t>
        </w:r>
        <w:r w:rsidR="00973765">
          <w:rPr>
            <w:webHidden/>
          </w:rPr>
          <w:tab/>
        </w:r>
        <w:r w:rsidR="00973765">
          <w:rPr>
            <w:webHidden/>
          </w:rPr>
          <w:fldChar w:fldCharType="begin"/>
        </w:r>
        <w:r w:rsidR="00973765">
          <w:rPr>
            <w:webHidden/>
          </w:rPr>
          <w:instrText xml:space="preserve"> PAGEREF _Toc126837421 \h </w:instrText>
        </w:r>
        <w:r w:rsidR="00973765">
          <w:rPr>
            <w:webHidden/>
          </w:rPr>
        </w:r>
        <w:r w:rsidR="00973765">
          <w:rPr>
            <w:webHidden/>
          </w:rPr>
          <w:fldChar w:fldCharType="separate"/>
        </w:r>
        <w:r w:rsidR="00973765">
          <w:rPr>
            <w:webHidden/>
          </w:rPr>
          <w:t>185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sidR="00973765">
          <w:rPr>
            <w:webHidden/>
          </w:rPr>
          <w:tab/>
        </w:r>
        <w:r w:rsidR="00973765">
          <w:rPr>
            <w:webHidden/>
          </w:rPr>
          <w:fldChar w:fldCharType="begin"/>
        </w:r>
        <w:r w:rsidR="00973765">
          <w:rPr>
            <w:webHidden/>
          </w:rPr>
          <w:instrText xml:space="preserve"> PAGEREF _Toc126837422 \h </w:instrText>
        </w:r>
        <w:r w:rsidR="00973765">
          <w:rPr>
            <w:webHidden/>
          </w:rPr>
        </w:r>
        <w:r w:rsidR="00973765">
          <w:rPr>
            <w:webHidden/>
          </w:rPr>
          <w:fldChar w:fldCharType="separate"/>
        </w:r>
        <w:r w:rsidR="00973765">
          <w:rPr>
            <w:webHidden/>
          </w:rPr>
          <w:t>186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50. Описание полей документа «Акт приемки-передачи показателей ЛС ГАИФ дефицита бюджета за период», закладки «Документ»</w:t>
        </w:r>
        <w:r w:rsidR="00973765">
          <w:rPr>
            <w:webHidden/>
          </w:rPr>
          <w:tab/>
        </w:r>
        <w:r w:rsidR="00973765">
          <w:rPr>
            <w:webHidden/>
          </w:rPr>
          <w:fldChar w:fldCharType="begin"/>
        </w:r>
        <w:r w:rsidR="00973765">
          <w:rPr>
            <w:webHidden/>
          </w:rPr>
          <w:instrText xml:space="preserve"> PAGEREF _Toc126837423 \h </w:instrText>
        </w:r>
        <w:r w:rsidR="00973765">
          <w:rPr>
            <w:webHidden/>
          </w:rPr>
        </w:r>
        <w:r w:rsidR="00973765">
          <w:rPr>
            <w:webHidden/>
          </w:rPr>
          <w:fldChar w:fldCharType="separate"/>
        </w:r>
        <w:r w:rsidR="00973765">
          <w:rPr>
            <w:webHidden/>
          </w:rPr>
          <w:t>190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51. Описание полей документа «Акт приемки-передачи показателей ЛС ГАИФ дефицита бюджета за период», закладки «Дополнительные документы»</w:t>
        </w:r>
        <w:r w:rsidR="00973765">
          <w:rPr>
            <w:webHidden/>
          </w:rPr>
          <w:tab/>
        </w:r>
        <w:r w:rsidR="00973765">
          <w:rPr>
            <w:webHidden/>
          </w:rPr>
          <w:fldChar w:fldCharType="begin"/>
        </w:r>
        <w:r w:rsidR="00973765">
          <w:rPr>
            <w:webHidden/>
          </w:rPr>
          <w:instrText xml:space="preserve"> PAGEREF _Toc126837424 \h </w:instrText>
        </w:r>
        <w:r w:rsidR="00973765">
          <w:rPr>
            <w:webHidden/>
          </w:rPr>
        </w:r>
        <w:r w:rsidR="00973765">
          <w:rPr>
            <w:webHidden/>
          </w:rPr>
          <w:fldChar w:fldCharType="separate"/>
        </w:r>
        <w:r w:rsidR="00973765">
          <w:rPr>
            <w:webHidden/>
          </w:rPr>
          <w:t>191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52. Описание полей документа «Уведомление (протокол)», закладки «Основные»</w:t>
        </w:r>
        <w:r w:rsidR="00973765">
          <w:rPr>
            <w:webHidden/>
          </w:rPr>
          <w:tab/>
        </w:r>
        <w:r w:rsidR="00973765">
          <w:rPr>
            <w:webHidden/>
          </w:rPr>
          <w:fldChar w:fldCharType="begin"/>
        </w:r>
        <w:r w:rsidR="00973765">
          <w:rPr>
            <w:webHidden/>
          </w:rPr>
          <w:instrText xml:space="preserve"> PAGEREF _Toc126837425 \h </w:instrText>
        </w:r>
        <w:r w:rsidR="00973765">
          <w:rPr>
            <w:webHidden/>
          </w:rPr>
        </w:r>
        <w:r w:rsidR="00973765">
          <w:rPr>
            <w:webHidden/>
          </w:rPr>
          <w:fldChar w:fldCharType="separate"/>
        </w:r>
        <w:r w:rsidR="00973765">
          <w:rPr>
            <w:webHidden/>
          </w:rPr>
          <w:t>196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53. Описание полей документа «Расходное расписание», закладки «Документ (1)», вкладки «Раздел I: БА»</w:t>
        </w:r>
        <w:r w:rsidR="00973765">
          <w:rPr>
            <w:webHidden/>
          </w:rPr>
          <w:tab/>
        </w:r>
        <w:r w:rsidR="00973765">
          <w:rPr>
            <w:webHidden/>
          </w:rPr>
          <w:fldChar w:fldCharType="begin"/>
        </w:r>
        <w:r w:rsidR="00973765">
          <w:rPr>
            <w:webHidden/>
          </w:rPr>
          <w:instrText xml:space="preserve"> PAGEREF _Toc126837426 \h </w:instrText>
        </w:r>
        <w:r w:rsidR="00973765">
          <w:rPr>
            <w:webHidden/>
          </w:rPr>
        </w:r>
        <w:r w:rsidR="00973765">
          <w:rPr>
            <w:webHidden/>
          </w:rPr>
          <w:fldChar w:fldCharType="separate"/>
        </w:r>
        <w:r w:rsidR="00973765">
          <w:rPr>
            <w:webHidden/>
          </w:rPr>
          <w:t>201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54. Описание полей документа «Расходное расписание», закладки «Документ (1)», вкладки «Раздел II: ЛБО»</w:t>
        </w:r>
        <w:r w:rsidR="00973765">
          <w:rPr>
            <w:webHidden/>
          </w:rPr>
          <w:tab/>
        </w:r>
        <w:r w:rsidR="00973765">
          <w:rPr>
            <w:webHidden/>
          </w:rPr>
          <w:fldChar w:fldCharType="begin"/>
        </w:r>
        <w:r w:rsidR="00973765">
          <w:rPr>
            <w:webHidden/>
          </w:rPr>
          <w:instrText xml:space="preserve"> PAGEREF _Toc126837427 \h </w:instrText>
        </w:r>
        <w:r w:rsidR="00973765">
          <w:rPr>
            <w:webHidden/>
          </w:rPr>
        </w:r>
        <w:r w:rsidR="00973765">
          <w:rPr>
            <w:webHidden/>
          </w:rPr>
          <w:fldChar w:fldCharType="separate"/>
        </w:r>
        <w:r w:rsidR="00973765">
          <w:rPr>
            <w:webHidden/>
          </w:rPr>
          <w:t>208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55. Описание полей документа «Расходное расписание», закладки «Документ (1)», вкладки «Раздел III: ПОФР»</w:t>
        </w:r>
        <w:r w:rsidR="00973765">
          <w:rPr>
            <w:webHidden/>
          </w:rPr>
          <w:tab/>
        </w:r>
        <w:r w:rsidR="00973765">
          <w:rPr>
            <w:webHidden/>
          </w:rPr>
          <w:fldChar w:fldCharType="begin"/>
        </w:r>
        <w:r w:rsidR="00973765">
          <w:rPr>
            <w:webHidden/>
          </w:rPr>
          <w:instrText xml:space="preserve"> PAGEREF _Toc126837428 \h </w:instrText>
        </w:r>
        <w:r w:rsidR="00973765">
          <w:rPr>
            <w:webHidden/>
          </w:rPr>
        </w:r>
        <w:r w:rsidR="00973765">
          <w:rPr>
            <w:webHidden/>
          </w:rPr>
          <w:fldChar w:fldCharType="separate"/>
        </w:r>
        <w:r w:rsidR="00973765">
          <w:rPr>
            <w:webHidden/>
          </w:rPr>
          <w:t>210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2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56. Описание полей документа «Расходное расписание», закладки «Дополнительные атрибуты (2)»</w:t>
        </w:r>
        <w:r w:rsidR="00973765">
          <w:rPr>
            <w:webHidden/>
          </w:rPr>
          <w:tab/>
        </w:r>
        <w:r w:rsidR="00973765">
          <w:rPr>
            <w:webHidden/>
          </w:rPr>
          <w:fldChar w:fldCharType="begin"/>
        </w:r>
        <w:r w:rsidR="00973765">
          <w:rPr>
            <w:webHidden/>
          </w:rPr>
          <w:instrText xml:space="preserve"> PAGEREF _Toc126837429 \h </w:instrText>
        </w:r>
        <w:r w:rsidR="00973765">
          <w:rPr>
            <w:webHidden/>
          </w:rPr>
        </w:r>
        <w:r w:rsidR="00973765">
          <w:rPr>
            <w:webHidden/>
          </w:rPr>
          <w:fldChar w:fldCharType="separate"/>
        </w:r>
        <w:r w:rsidR="00973765">
          <w:rPr>
            <w:webHidden/>
          </w:rPr>
          <w:t>211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973765">
          <w:rPr>
            <w:webHidden/>
          </w:rPr>
          <w:tab/>
        </w:r>
        <w:r w:rsidR="00973765">
          <w:rPr>
            <w:webHidden/>
          </w:rPr>
          <w:fldChar w:fldCharType="begin"/>
        </w:r>
        <w:r w:rsidR="00973765">
          <w:rPr>
            <w:webHidden/>
          </w:rPr>
          <w:instrText xml:space="preserve"> PAGEREF _Toc126837430 \h </w:instrText>
        </w:r>
        <w:r w:rsidR="00973765">
          <w:rPr>
            <w:webHidden/>
          </w:rPr>
        </w:r>
        <w:r w:rsidR="00973765">
          <w:rPr>
            <w:webHidden/>
          </w:rPr>
          <w:fldChar w:fldCharType="separate"/>
        </w:r>
        <w:r w:rsidR="00973765">
          <w:rPr>
            <w:webHidden/>
          </w:rPr>
          <w:t>214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973765">
          <w:rPr>
            <w:webHidden/>
          </w:rPr>
          <w:tab/>
        </w:r>
        <w:r w:rsidR="00973765">
          <w:rPr>
            <w:webHidden/>
          </w:rPr>
          <w:fldChar w:fldCharType="begin"/>
        </w:r>
        <w:r w:rsidR="00973765">
          <w:rPr>
            <w:webHidden/>
          </w:rPr>
          <w:instrText xml:space="preserve"> PAGEREF _Toc126837431 \h </w:instrText>
        </w:r>
        <w:r w:rsidR="00973765">
          <w:rPr>
            <w:webHidden/>
          </w:rPr>
        </w:r>
        <w:r w:rsidR="00973765">
          <w:rPr>
            <w:webHidden/>
          </w:rPr>
          <w:fldChar w:fldCharType="separate"/>
        </w:r>
        <w:r w:rsidR="00973765">
          <w:rPr>
            <w:webHidden/>
          </w:rPr>
          <w:t>216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59. Описание полей документа «Реестр расходных расписаний», закладки «Документ (1)»</w:t>
        </w:r>
        <w:r w:rsidR="00973765">
          <w:rPr>
            <w:webHidden/>
          </w:rPr>
          <w:tab/>
        </w:r>
        <w:r w:rsidR="00973765">
          <w:rPr>
            <w:webHidden/>
          </w:rPr>
          <w:fldChar w:fldCharType="begin"/>
        </w:r>
        <w:r w:rsidR="00973765">
          <w:rPr>
            <w:webHidden/>
          </w:rPr>
          <w:instrText xml:space="preserve"> PAGEREF _Toc126837432 \h </w:instrText>
        </w:r>
        <w:r w:rsidR="00973765">
          <w:rPr>
            <w:webHidden/>
          </w:rPr>
        </w:r>
        <w:r w:rsidR="00973765">
          <w:rPr>
            <w:webHidden/>
          </w:rPr>
          <w:fldChar w:fldCharType="separate"/>
        </w:r>
        <w:r w:rsidR="00973765">
          <w:rPr>
            <w:webHidden/>
          </w:rPr>
          <w:t>219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60. Описание полей документа «Реестр расходных расписаний», закладки «Документ (1)», закладки «Раздел I: БА (4)»</w:t>
        </w:r>
        <w:r w:rsidR="00973765">
          <w:rPr>
            <w:webHidden/>
          </w:rPr>
          <w:tab/>
        </w:r>
        <w:r w:rsidR="00973765">
          <w:rPr>
            <w:webHidden/>
          </w:rPr>
          <w:fldChar w:fldCharType="begin"/>
        </w:r>
        <w:r w:rsidR="00973765">
          <w:rPr>
            <w:webHidden/>
          </w:rPr>
          <w:instrText xml:space="preserve"> PAGEREF _Toc126837433 \h </w:instrText>
        </w:r>
        <w:r w:rsidR="00973765">
          <w:rPr>
            <w:webHidden/>
          </w:rPr>
        </w:r>
        <w:r w:rsidR="00973765">
          <w:rPr>
            <w:webHidden/>
          </w:rPr>
          <w:fldChar w:fldCharType="separate"/>
        </w:r>
        <w:r w:rsidR="00973765">
          <w:rPr>
            <w:webHidden/>
          </w:rPr>
          <w:t>224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61. Описание полей документа «Реестр расходных расписаний», закладки «Документ (1)», вкладки «Раздел II: ЛБО (5)»</w:t>
        </w:r>
        <w:r w:rsidR="00973765">
          <w:rPr>
            <w:webHidden/>
          </w:rPr>
          <w:tab/>
        </w:r>
        <w:r w:rsidR="00973765">
          <w:rPr>
            <w:webHidden/>
          </w:rPr>
          <w:fldChar w:fldCharType="begin"/>
        </w:r>
        <w:r w:rsidR="00973765">
          <w:rPr>
            <w:webHidden/>
          </w:rPr>
          <w:instrText xml:space="preserve"> PAGEREF _Toc126837434 \h </w:instrText>
        </w:r>
        <w:r w:rsidR="00973765">
          <w:rPr>
            <w:webHidden/>
          </w:rPr>
        </w:r>
        <w:r w:rsidR="00973765">
          <w:rPr>
            <w:webHidden/>
          </w:rPr>
          <w:fldChar w:fldCharType="separate"/>
        </w:r>
        <w:r w:rsidR="00973765">
          <w:rPr>
            <w:webHidden/>
          </w:rPr>
          <w:t>227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62. Описание полей документа «Реестр расходных расписаний», закладки «Документ (1)», вкладки «Раздел III: ПОФР (6)»</w:t>
        </w:r>
        <w:r w:rsidR="00973765">
          <w:rPr>
            <w:webHidden/>
          </w:rPr>
          <w:tab/>
        </w:r>
        <w:r w:rsidR="00973765">
          <w:rPr>
            <w:webHidden/>
          </w:rPr>
          <w:fldChar w:fldCharType="begin"/>
        </w:r>
        <w:r w:rsidR="00973765">
          <w:rPr>
            <w:webHidden/>
          </w:rPr>
          <w:instrText xml:space="preserve"> PAGEREF _Toc126837435 \h </w:instrText>
        </w:r>
        <w:r w:rsidR="00973765">
          <w:rPr>
            <w:webHidden/>
          </w:rPr>
        </w:r>
        <w:r w:rsidR="00973765">
          <w:rPr>
            <w:webHidden/>
          </w:rPr>
          <w:fldChar w:fldCharType="separate"/>
        </w:r>
        <w:r w:rsidR="00973765">
          <w:rPr>
            <w:webHidden/>
          </w:rPr>
          <w:t>229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63. Описание полей документа «Реестр расходных расписаний», закладки «Дополнительные атрибуты (2)»</w:t>
        </w:r>
        <w:r w:rsidR="00973765">
          <w:rPr>
            <w:webHidden/>
          </w:rPr>
          <w:tab/>
        </w:r>
        <w:r w:rsidR="00973765">
          <w:rPr>
            <w:webHidden/>
          </w:rPr>
          <w:fldChar w:fldCharType="begin"/>
        </w:r>
        <w:r w:rsidR="00973765">
          <w:rPr>
            <w:webHidden/>
          </w:rPr>
          <w:instrText xml:space="preserve"> PAGEREF _Toc126837436 \h </w:instrText>
        </w:r>
        <w:r w:rsidR="00973765">
          <w:rPr>
            <w:webHidden/>
          </w:rPr>
        </w:r>
        <w:r w:rsidR="00973765">
          <w:rPr>
            <w:webHidden/>
          </w:rPr>
          <w:fldChar w:fldCharType="separate"/>
        </w:r>
        <w:r w:rsidR="00973765">
          <w:rPr>
            <w:webHidden/>
          </w:rPr>
          <w:t>231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64. Описание полей документа «Казначейское уведомление», закладки «Документ», вкладки «Раздел I: БА»</w:t>
        </w:r>
        <w:r w:rsidR="00973765">
          <w:rPr>
            <w:webHidden/>
          </w:rPr>
          <w:tab/>
        </w:r>
        <w:r w:rsidR="00973765">
          <w:rPr>
            <w:webHidden/>
          </w:rPr>
          <w:fldChar w:fldCharType="begin"/>
        </w:r>
        <w:r w:rsidR="00973765">
          <w:rPr>
            <w:webHidden/>
          </w:rPr>
          <w:instrText xml:space="preserve"> PAGEREF _Toc126837437 \h </w:instrText>
        </w:r>
        <w:r w:rsidR="00973765">
          <w:rPr>
            <w:webHidden/>
          </w:rPr>
        </w:r>
        <w:r w:rsidR="00973765">
          <w:rPr>
            <w:webHidden/>
          </w:rPr>
          <w:fldChar w:fldCharType="separate"/>
        </w:r>
        <w:r w:rsidR="00973765">
          <w:rPr>
            <w:webHidden/>
          </w:rPr>
          <w:t>233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65. Описание полей документа «Казначейское уведомление», закладки «Документ», вкладки «Раздел II: ЛБО»</w:t>
        </w:r>
        <w:r w:rsidR="00973765">
          <w:rPr>
            <w:webHidden/>
          </w:rPr>
          <w:tab/>
        </w:r>
        <w:r w:rsidR="00973765">
          <w:rPr>
            <w:webHidden/>
          </w:rPr>
          <w:fldChar w:fldCharType="begin"/>
        </w:r>
        <w:r w:rsidR="00973765">
          <w:rPr>
            <w:webHidden/>
          </w:rPr>
          <w:instrText xml:space="preserve"> PAGEREF _Toc126837438 \h </w:instrText>
        </w:r>
        <w:r w:rsidR="00973765">
          <w:rPr>
            <w:webHidden/>
          </w:rPr>
        </w:r>
        <w:r w:rsidR="00973765">
          <w:rPr>
            <w:webHidden/>
          </w:rPr>
          <w:fldChar w:fldCharType="separate"/>
        </w:r>
        <w:r w:rsidR="00973765">
          <w:rPr>
            <w:webHidden/>
          </w:rPr>
          <w:t>235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3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66. Описание полей документа «Казначейское уведомление», закладки «Документ», вкладки «Раздел III: ПОФР</w:t>
        </w:r>
        <w:r w:rsidR="00973765">
          <w:rPr>
            <w:webHidden/>
          </w:rPr>
          <w:tab/>
        </w:r>
        <w:r w:rsidR="00973765">
          <w:rPr>
            <w:webHidden/>
          </w:rPr>
          <w:fldChar w:fldCharType="begin"/>
        </w:r>
        <w:r w:rsidR="00973765">
          <w:rPr>
            <w:webHidden/>
          </w:rPr>
          <w:instrText xml:space="preserve"> PAGEREF _Toc126837439 \h </w:instrText>
        </w:r>
        <w:r w:rsidR="00973765">
          <w:rPr>
            <w:webHidden/>
          </w:rPr>
        </w:r>
        <w:r w:rsidR="00973765">
          <w:rPr>
            <w:webHidden/>
          </w:rPr>
          <w:fldChar w:fldCharType="separate"/>
        </w:r>
        <w:r w:rsidR="00973765">
          <w:rPr>
            <w:webHidden/>
          </w:rPr>
          <w:t>237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67. Описание полей документа «Казначейское уведомление», закладки «Документ», вкладки «Раздел II: ЛБО»</w:t>
        </w:r>
        <w:r w:rsidR="00973765">
          <w:rPr>
            <w:webHidden/>
          </w:rPr>
          <w:tab/>
        </w:r>
        <w:r w:rsidR="00973765">
          <w:rPr>
            <w:webHidden/>
          </w:rPr>
          <w:fldChar w:fldCharType="begin"/>
        </w:r>
        <w:r w:rsidR="00973765">
          <w:rPr>
            <w:webHidden/>
          </w:rPr>
          <w:instrText xml:space="preserve"> PAGEREF _Toc126837440 \h </w:instrText>
        </w:r>
        <w:r w:rsidR="00973765">
          <w:rPr>
            <w:webHidden/>
          </w:rPr>
        </w:r>
        <w:r w:rsidR="00973765">
          <w:rPr>
            <w:webHidden/>
          </w:rPr>
          <w:fldChar w:fldCharType="separate"/>
        </w:r>
        <w:r w:rsidR="00973765">
          <w:rPr>
            <w:webHidden/>
          </w:rPr>
          <w:t>237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68. Описание полей документа «Справка об изменении СБР», закладки «Документ», вкладки «Раздел I: БА по расходам»</w:t>
        </w:r>
        <w:r w:rsidR="00973765">
          <w:rPr>
            <w:webHidden/>
          </w:rPr>
          <w:tab/>
        </w:r>
        <w:r w:rsidR="00973765">
          <w:rPr>
            <w:webHidden/>
          </w:rPr>
          <w:fldChar w:fldCharType="begin"/>
        </w:r>
        <w:r w:rsidR="00973765">
          <w:rPr>
            <w:webHidden/>
          </w:rPr>
          <w:instrText xml:space="preserve"> PAGEREF _Toc126837441 \h </w:instrText>
        </w:r>
        <w:r w:rsidR="00973765">
          <w:rPr>
            <w:webHidden/>
          </w:rPr>
        </w:r>
        <w:r w:rsidR="00973765">
          <w:rPr>
            <w:webHidden/>
          </w:rPr>
          <w:fldChar w:fldCharType="separate"/>
        </w:r>
        <w:r w:rsidR="00973765">
          <w:rPr>
            <w:webHidden/>
          </w:rPr>
          <w:t>240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69. Описание полей документа «Справка об изменении СБР», закладки «Документ», вкладки «Раздел II: ЛБО»</w:t>
        </w:r>
        <w:r w:rsidR="00973765">
          <w:rPr>
            <w:webHidden/>
          </w:rPr>
          <w:tab/>
        </w:r>
        <w:r w:rsidR="00973765">
          <w:rPr>
            <w:webHidden/>
          </w:rPr>
          <w:fldChar w:fldCharType="begin"/>
        </w:r>
        <w:r w:rsidR="00973765">
          <w:rPr>
            <w:webHidden/>
          </w:rPr>
          <w:instrText xml:space="preserve"> PAGEREF _Toc126837442 \h </w:instrText>
        </w:r>
        <w:r w:rsidR="00973765">
          <w:rPr>
            <w:webHidden/>
          </w:rPr>
        </w:r>
        <w:r w:rsidR="00973765">
          <w:rPr>
            <w:webHidden/>
          </w:rPr>
          <w:fldChar w:fldCharType="separate"/>
        </w:r>
        <w:r w:rsidR="00973765">
          <w:rPr>
            <w:webHidden/>
          </w:rPr>
          <w:t>244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70. Описание полей документа «Справка об изменении СБР», закладки «Документ», вкладки «Раздел III: БА по источникам»</w:t>
        </w:r>
        <w:r w:rsidR="00973765">
          <w:rPr>
            <w:webHidden/>
          </w:rPr>
          <w:tab/>
        </w:r>
        <w:r w:rsidR="00973765">
          <w:rPr>
            <w:webHidden/>
          </w:rPr>
          <w:fldChar w:fldCharType="begin"/>
        </w:r>
        <w:r w:rsidR="00973765">
          <w:rPr>
            <w:webHidden/>
          </w:rPr>
          <w:instrText xml:space="preserve"> PAGEREF _Toc126837443 \h </w:instrText>
        </w:r>
        <w:r w:rsidR="00973765">
          <w:rPr>
            <w:webHidden/>
          </w:rPr>
        </w:r>
        <w:r w:rsidR="00973765">
          <w:rPr>
            <w:webHidden/>
          </w:rPr>
          <w:fldChar w:fldCharType="separate"/>
        </w:r>
        <w:r w:rsidR="00973765">
          <w:rPr>
            <w:webHidden/>
          </w:rPr>
          <w:t>246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71. Описание полей документа «Справка об изменении СБР», закладки «Дополнительные атрибуты»</w:t>
        </w:r>
        <w:r w:rsidR="00973765">
          <w:rPr>
            <w:webHidden/>
          </w:rPr>
          <w:tab/>
        </w:r>
        <w:r w:rsidR="00973765">
          <w:rPr>
            <w:webHidden/>
          </w:rPr>
          <w:fldChar w:fldCharType="begin"/>
        </w:r>
        <w:r w:rsidR="00973765">
          <w:rPr>
            <w:webHidden/>
          </w:rPr>
          <w:instrText xml:space="preserve"> PAGEREF _Toc126837444 \h </w:instrText>
        </w:r>
        <w:r w:rsidR="00973765">
          <w:rPr>
            <w:webHidden/>
          </w:rPr>
        </w:r>
        <w:r w:rsidR="00973765">
          <w:rPr>
            <w:webHidden/>
          </w:rPr>
          <w:fldChar w:fldCharType="separate"/>
        </w:r>
        <w:r w:rsidR="00973765">
          <w:rPr>
            <w:webHidden/>
          </w:rPr>
          <w:t>248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72. Описание полей документа «Распределение бюджетных данных по подведомственным учреждениям», закладки «Получатели»</w:t>
        </w:r>
        <w:r w:rsidR="00973765">
          <w:rPr>
            <w:webHidden/>
          </w:rPr>
          <w:tab/>
        </w:r>
        <w:r w:rsidR="00973765">
          <w:rPr>
            <w:webHidden/>
          </w:rPr>
          <w:fldChar w:fldCharType="begin"/>
        </w:r>
        <w:r w:rsidR="00973765">
          <w:rPr>
            <w:webHidden/>
          </w:rPr>
          <w:instrText xml:space="preserve"> PAGEREF _Toc126837445 \h </w:instrText>
        </w:r>
        <w:r w:rsidR="00973765">
          <w:rPr>
            <w:webHidden/>
          </w:rPr>
        </w:r>
        <w:r w:rsidR="00973765">
          <w:rPr>
            <w:webHidden/>
          </w:rPr>
          <w:fldChar w:fldCharType="separate"/>
        </w:r>
        <w:r w:rsidR="00973765">
          <w:rPr>
            <w:webHidden/>
          </w:rPr>
          <w:t>251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73. Описание полей документа «Распределение бюджетных данных по подведомственным учреждениям», закладки «Раздел I: БА»</w:t>
        </w:r>
        <w:r w:rsidR="00973765">
          <w:rPr>
            <w:webHidden/>
          </w:rPr>
          <w:tab/>
        </w:r>
        <w:r w:rsidR="00973765">
          <w:rPr>
            <w:webHidden/>
          </w:rPr>
          <w:fldChar w:fldCharType="begin"/>
        </w:r>
        <w:r w:rsidR="00973765">
          <w:rPr>
            <w:webHidden/>
          </w:rPr>
          <w:instrText xml:space="preserve"> PAGEREF _Toc126837446 \h </w:instrText>
        </w:r>
        <w:r w:rsidR="00973765">
          <w:rPr>
            <w:webHidden/>
          </w:rPr>
        </w:r>
        <w:r w:rsidR="00973765">
          <w:rPr>
            <w:webHidden/>
          </w:rPr>
          <w:fldChar w:fldCharType="separate"/>
        </w:r>
        <w:r w:rsidR="00973765">
          <w:rPr>
            <w:webHidden/>
          </w:rPr>
          <w:t>257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74. Описание полей документа «Распределение бюджетных данных по подведомственным учреждениям», закладки «Раздел II: ЛБО»</w:t>
        </w:r>
        <w:r w:rsidR="00973765">
          <w:rPr>
            <w:webHidden/>
          </w:rPr>
          <w:tab/>
        </w:r>
        <w:r w:rsidR="00973765">
          <w:rPr>
            <w:webHidden/>
          </w:rPr>
          <w:fldChar w:fldCharType="begin"/>
        </w:r>
        <w:r w:rsidR="00973765">
          <w:rPr>
            <w:webHidden/>
          </w:rPr>
          <w:instrText xml:space="preserve"> PAGEREF _Toc126837447 \h </w:instrText>
        </w:r>
        <w:r w:rsidR="00973765">
          <w:rPr>
            <w:webHidden/>
          </w:rPr>
        </w:r>
        <w:r w:rsidR="00973765">
          <w:rPr>
            <w:webHidden/>
          </w:rPr>
          <w:fldChar w:fldCharType="separate"/>
        </w:r>
        <w:r w:rsidR="00973765">
          <w:rPr>
            <w:webHidden/>
          </w:rPr>
          <w:t>258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75. Описание полей документа «Распределение бюджетных данных по подведомственным учреждениям», закладки «Раздел III: ПОФР»</w:t>
        </w:r>
        <w:r w:rsidR="00973765">
          <w:rPr>
            <w:webHidden/>
          </w:rPr>
          <w:tab/>
        </w:r>
        <w:r w:rsidR="00973765">
          <w:rPr>
            <w:webHidden/>
          </w:rPr>
          <w:fldChar w:fldCharType="begin"/>
        </w:r>
        <w:r w:rsidR="00973765">
          <w:rPr>
            <w:webHidden/>
          </w:rPr>
          <w:instrText xml:space="preserve"> PAGEREF _Toc126837448 \h </w:instrText>
        </w:r>
        <w:r w:rsidR="00973765">
          <w:rPr>
            <w:webHidden/>
          </w:rPr>
        </w:r>
        <w:r w:rsidR="00973765">
          <w:rPr>
            <w:webHidden/>
          </w:rPr>
          <w:fldChar w:fldCharType="separate"/>
        </w:r>
        <w:r w:rsidR="00973765">
          <w:rPr>
            <w:webHidden/>
          </w:rPr>
          <w:t>259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4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76. Блок полей переключателей «Рассчитать»</w:t>
        </w:r>
        <w:r w:rsidR="00973765">
          <w:rPr>
            <w:webHidden/>
          </w:rPr>
          <w:tab/>
        </w:r>
        <w:r w:rsidR="00973765">
          <w:rPr>
            <w:webHidden/>
          </w:rPr>
          <w:fldChar w:fldCharType="begin"/>
        </w:r>
        <w:r w:rsidR="00973765">
          <w:rPr>
            <w:webHidden/>
          </w:rPr>
          <w:instrText xml:space="preserve"> PAGEREF _Toc126837449 \h </w:instrText>
        </w:r>
        <w:r w:rsidR="00973765">
          <w:rPr>
            <w:webHidden/>
          </w:rPr>
        </w:r>
        <w:r w:rsidR="00973765">
          <w:rPr>
            <w:webHidden/>
          </w:rPr>
          <w:fldChar w:fldCharType="separate"/>
        </w:r>
        <w:r w:rsidR="00973765">
          <w:rPr>
            <w:webHidden/>
          </w:rPr>
          <w:t>260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77. Описание полей документа «Уведомление о блокировке БА и ЛБО», закладки «Документ», закладки «Раздел I: БА по расходам»</w:t>
        </w:r>
        <w:r w:rsidR="00973765">
          <w:rPr>
            <w:webHidden/>
          </w:rPr>
          <w:tab/>
        </w:r>
        <w:r w:rsidR="00973765">
          <w:rPr>
            <w:webHidden/>
          </w:rPr>
          <w:fldChar w:fldCharType="begin"/>
        </w:r>
        <w:r w:rsidR="00973765">
          <w:rPr>
            <w:webHidden/>
          </w:rPr>
          <w:instrText xml:space="preserve"> PAGEREF _Toc126837450 \h </w:instrText>
        </w:r>
        <w:r w:rsidR="00973765">
          <w:rPr>
            <w:webHidden/>
          </w:rPr>
        </w:r>
        <w:r w:rsidR="00973765">
          <w:rPr>
            <w:webHidden/>
          </w:rPr>
          <w:fldChar w:fldCharType="separate"/>
        </w:r>
        <w:r w:rsidR="00973765">
          <w:rPr>
            <w:webHidden/>
          </w:rPr>
          <w:t>263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78. Описание полей документа «Уведомление о блокировке БА и ЛБО», закладки «Документ», вкладки «Раздел II: ЛБО»</w:t>
        </w:r>
        <w:r w:rsidR="00973765">
          <w:rPr>
            <w:webHidden/>
          </w:rPr>
          <w:tab/>
        </w:r>
        <w:r w:rsidR="00973765">
          <w:rPr>
            <w:webHidden/>
          </w:rPr>
          <w:fldChar w:fldCharType="begin"/>
        </w:r>
        <w:r w:rsidR="00973765">
          <w:rPr>
            <w:webHidden/>
          </w:rPr>
          <w:instrText xml:space="preserve"> PAGEREF _Toc126837451 \h </w:instrText>
        </w:r>
        <w:r w:rsidR="00973765">
          <w:rPr>
            <w:webHidden/>
          </w:rPr>
        </w:r>
        <w:r w:rsidR="00973765">
          <w:rPr>
            <w:webHidden/>
          </w:rPr>
          <w:fldChar w:fldCharType="separate"/>
        </w:r>
        <w:r w:rsidR="00973765">
          <w:rPr>
            <w:webHidden/>
          </w:rPr>
          <w:t>267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79. Описание полей документа «Уведомление о блокировке БА и ЛБО», закладки «Дополнительные атрибуты»</w:t>
        </w:r>
        <w:r w:rsidR="00973765">
          <w:rPr>
            <w:webHidden/>
          </w:rPr>
          <w:tab/>
        </w:r>
        <w:r w:rsidR="00973765">
          <w:rPr>
            <w:webHidden/>
          </w:rPr>
          <w:fldChar w:fldCharType="begin"/>
        </w:r>
        <w:r w:rsidR="00973765">
          <w:rPr>
            <w:webHidden/>
          </w:rPr>
          <w:instrText xml:space="preserve"> PAGEREF _Toc126837452 \h </w:instrText>
        </w:r>
        <w:r w:rsidR="00973765">
          <w:rPr>
            <w:webHidden/>
          </w:rPr>
        </w:r>
        <w:r w:rsidR="00973765">
          <w:rPr>
            <w:webHidden/>
          </w:rPr>
          <w:fldChar w:fldCharType="separate"/>
        </w:r>
        <w:r w:rsidR="00973765">
          <w:rPr>
            <w:webHidden/>
          </w:rPr>
          <w:t>269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80. Перечень полей документа «Перечень целевых субсидий», закладки «Документ»</w:t>
        </w:r>
        <w:r w:rsidR="00973765">
          <w:rPr>
            <w:webHidden/>
          </w:rPr>
          <w:tab/>
        </w:r>
        <w:r w:rsidR="00973765">
          <w:rPr>
            <w:webHidden/>
          </w:rPr>
          <w:fldChar w:fldCharType="begin"/>
        </w:r>
        <w:r w:rsidR="00973765">
          <w:rPr>
            <w:webHidden/>
          </w:rPr>
          <w:instrText xml:space="preserve"> PAGEREF _Toc126837453 \h </w:instrText>
        </w:r>
        <w:r w:rsidR="00973765">
          <w:rPr>
            <w:webHidden/>
          </w:rPr>
        </w:r>
        <w:r w:rsidR="00973765">
          <w:rPr>
            <w:webHidden/>
          </w:rPr>
          <w:fldChar w:fldCharType="separate"/>
        </w:r>
        <w:r w:rsidR="00973765">
          <w:rPr>
            <w:webHidden/>
          </w:rPr>
          <w:t>272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81. Перечень полей документа «Перечень целевых субсидий», закладки «Дополнительные атрибуты»</w:t>
        </w:r>
        <w:r w:rsidR="00973765">
          <w:rPr>
            <w:webHidden/>
          </w:rPr>
          <w:tab/>
        </w:r>
        <w:r w:rsidR="00973765">
          <w:rPr>
            <w:webHidden/>
          </w:rPr>
          <w:fldChar w:fldCharType="begin"/>
        </w:r>
        <w:r w:rsidR="00973765">
          <w:rPr>
            <w:webHidden/>
          </w:rPr>
          <w:instrText xml:space="preserve"> PAGEREF _Toc126837454 \h </w:instrText>
        </w:r>
        <w:r w:rsidR="00973765">
          <w:rPr>
            <w:webHidden/>
          </w:rPr>
        </w:r>
        <w:r w:rsidR="00973765">
          <w:rPr>
            <w:webHidden/>
          </w:rPr>
          <w:fldChar w:fldCharType="separate"/>
        </w:r>
        <w:r w:rsidR="00973765">
          <w:rPr>
            <w:webHidden/>
          </w:rPr>
          <w:t>273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82. Описание полей документа «Сводные отчеты»</w:t>
        </w:r>
        <w:r w:rsidR="00973765">
          <w:rPr>
            <w:webHidden/>
          </w:rPr>
          <w:tab/>
        </w:r>
        <w:r w:rsidR="00973765">
          <w:rPr>
            <w:webHidden/>
          </w:rPr>
          <w:fldChar w:fldCharType="begin"/>
        </w:r>
        <w:r w:rsidR="00973765">
          <w:rPr>
            <w:webHidden/>
          </w:rPr>
          <w:instrText xml:space="preserve"> PAGEREF _Toc126837455 \h </w:instrText>
        </w:r>
        <w:r w:rsidR="00973765">
          <w:rPr>
            <w:webHidden/>
          </w:rPr>
        </w:r>
        <w:r w:rsidR="00973765">
          <w:rPr>
            <w:webHidden/>
          </w:rPr>
          <w:fldChar w:fldCharType="separate"/>
        </w:r>
        <w:r w:rsidR="00973765">
          <w:rPr>
            <w:webHidden/>
          </w:rPr>
          <w:t>276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83. Описание полей документа «Протоколы для отчетов»</w:t>
        </w:r>
        <w:r w:rsidR="00973765">
          <w:rPr>
            <w:webHidden/>
          </w:rPr>
          <w:tab/>
        </w:r>
        <w:r w:rsidR="00973765">
          <w:rPr>
            <w:webHidden/>
          </w:rPr>
          <w:fldChar w:fldCharType="begin"/>
        </w:r>
        <w:r w:rsidR="00973765">
          <w:rPr>
            <w:webHidden/>
          </w:rPr>
          <w:instrText xml:space="preserve"> PAGEREF _Toc126837456 \h </w:instrText>
        </w:r>
        <w:r w:rsidR="00973765">
          <w:rPr>
            <w:webHidden/>
          </w:rPr>
        </w:r>
        <w:r w:rsidR="00973765">
          <w:rPr>
            <w:webHidden/>
          </w:rPr>
          <w:fldChar w:fldCharType="separate"/>
        </w:r>
        <w:r w:rsidR="00973765">
          <w:rPr>
            <w:webHidden/>
          </w:rPr>
          <w:t>279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84. Описание полей документа «Периодические отчеты», закладки «Основные атрибуты»</w:t>
        </w:r>
        <w:r w:rsidR="00973765">
          <w:rPr>
            <w:webHidden/>
          </w:rPr>
          <w:tab/>
        </w:r>
        <w:r w:rsidR="00973765">
          <w:rPr>
            <w:webHidden/>
          </w:rPr>
          <w:fldChar w:fldCharType="begin"/>
        </w:r>
        <w:r w:rsidR="00973765">
          <w:rPr>
            <w:webHidden/>
          </w:rPr>
          <w:instrText xml:space="preserve"> PAGEREF _Toc126837457 \h </w:instrText>
        </w:r>
        <w:r w:rsidR="00973765">
          <w:rPr>
            <w:webHidden/>
          </w:rPr>
        </w:r>
        <w:r w:rsidR="00973765">
          <w:rPr>
            <w:webHidden/>
          </w:rPr>
          <w:fldChar w:fldCharType="separate"/>
        </w:r>
        <w:r w:rsidR="00973765">
          <w:rPr>
            <w:webHidden/>
          </w:rPr>
          <w:t>282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85. Описание полей документа «Периодические отчеты», закладки «Системные атрибуты»</w:t>
        </w:r>
        <w:r w:rsidR="00973765">
          <w:rPr>
            <w:webHidden/>
          </w:rPr>
          <w:tab/>
        </w:r>
        <w:r w:rsidR="00973765">
          <w:rPr>
            <w:webHidden/>
          </w:rPr>
          <w:fldChar w:fldCharType="begin"/>
        </w:r>
        <w:r w:rsidR="00973765">
          <w:rPr>
            <w:webHidden/>
          </w:rPr>
          <w:instrText xml:space="preserve"> PAGEREF _Toc126837458 \h </w:instrText>
        </w:r>
        <w:r w:rsidR="00973765">
          <w:rPr>
            <w:webHidden/>
          </w:rPr>
        </w:r>
        <w:r w:rsidR="00973765">
          <w:rPr>
            <w:webHidden/>
          </w:rPr>
          <w:fldChar w:fldCharType="separate"/>
        </w:r>
        <w:r w:rsidR="00973765">
          <w:rPr>
            <w:webHidden/>
          </w:rPr>
          <w:t>283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5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86. Описание полей документа «Периодические отчеты», закладки «Системные атрибуты»</w:t>
        </w:r>
        <w:r w:rsidR="00973765">
          <w:rPr>
            <w:webHidden/>
          </w:rPr>
          <w:tab/>
        </w:r>
        <w:r w:rsidR="00973765">
          <w:rPr>
            <w:webHidden/>
          </w:rPr>
          <w:fldChar w:fldCharType="begin"/>
        </w:r>
        <w:r w:rsidR="00973765">
          <w:rPr>
            <w:webHidden/>
          </w:rPr>
          <w:instrText xml:space="preserve"> PAGEREF _Toc126837459 \h </w:instrText>
        </w:r>
        <w:r w:rsidR="00973765">
          <w:rPr>
            <w:webHidden/>
          </w:rPr>
        </w:r>
        <w:r w:rsidR="00973765">
          <w:rPr>
            <w:webHidden/>
          </w:rPr>
          <w:fldChar w:fldCharType="separate"/>
        </w:r>
        <w:r w:rsidR="00973765">
          <w:rPr>
            <w:webHidden/>
          </w:rPr>
          <w:t>284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87. Перечень полей документа «Способы автоматического импорта файлов», закладки «Отправитель и получатель документа»</w:t>
        </w:r>
        <w:r w:rsidR="00973765">
          <w:rPr>
            <w:webHidden/>
          </w:rPr>
          <w:tab/>
        </w:r>
        <w:r w:rsidR="00973765">
          <w:rPr>
            <w:webHidden/>
          </w:rPr>
          <w:fldChar w:fldCharType="begin"/>
        </w:r>
        <w:r w:rsidR="00973765">
          <w:rPr>
            <w:webHidden/>
          </w:rPr>
          <w:instrText xml:space="preserve"> PAGEREF _Toc126837460 \h </w:instrText>
        </w:r>
        <w:r w:rsidR="00973765">
          <w:rPr>
            <w:webHidden/>
          </w:rPr>
        </w:r>
        <w:r w:rsidR="00973765">
          <w:rPr>
            <w:webHidden/>
          </w:rPr>
          <w:fldChar w:fldCharType="separate"/>
        </w:r>
        <w:r w:rsidR="00973765">
          <w:rPr>
            <w:webHidden/>
          </w:rPr>
          <w:t>289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88. Перечень полей документа «Способы автоматического импорта файлов», закладки «Параметры документа Информационное сообщение»</w:t>
        </w:r>
        <w:r w:rsidR="00973765">
          <w:rPr>
            <w:webHidden/>
          </w:rPr>
          <w:tab/>
        </w:r>
        <w:r w:rsidR="00973765">
          <w:rPr>
            <w:webHidden/>
          </w:rPr>
          <w:fldChar w:fldCharType="begin"/>
        </w:r>
        <w:r w:rsidR="00973765">
          <w:rPr>
            <w:webHidden/>
          </w:rPr>
          <w:instrText xml:space="preserve"> PAGEREF _Toc126837461 \h </w:instrText>
        </w:r>
        <w:r w:rsidR="00973765">
          <w:rPr>
            <w:webHidden/>
          </w:rPr>
        </w:r>
        <w:r w:rsidR="00973765">
          <w:rPr>
            <w:webHidden/>
          </w:rPr>
          <w:fldChar w:fldCharType="separate"/>
        </w:r>
        <w:r w:rsidR="00973765">
          <w:rPr>
            <w:webHidden/>
          </w:rPr>
          <w:t>291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89. Перечень полей документа «Способы автоматического импорта файлов», закладки «Дополнительные операции»</w:t>
        </w:r>
        <w:r w:rsidR="00973765">
          <w:rPr>
            <w:webHidden/>
          </w:rPr>
          <w:tab/>
        </w:r>
        <w:r w:rsidR="00973765">
          <w:rPr>
            <w:webHidden/>
          </w:rPr>
          <w:fldChar w:fldCharType="begin"/>
        </w:r>
        <w:r w:rsidR="00973765">
          <w:rPr>
            <w:webHidden/>
          </w:rPr>
          <w:instrText xml:space="preserve"> PAGEREF _Toc126837462 \h </w:instrText>
        </w:r>
        <w:r w:rsidR="00973765">
          <w:rPr>
            <w:webHidden/>
          </w:rPr>
        </w:r>
        <w:r w:rsidR="00973765">
          <w:rPr>
            <w:webHidden/>
          </w:rPr>
          <w:fldChar w:fldCharType="separate"/>
        </w:r>
        <w:r w:rsidR="00973765">
          <w:rPr>
            <w:webHidden/>
          </w:rPr>
          <w:t>292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sidR="00973765">
          <w:rPr>
            <w:webHidden/>
          </w:rPr>
          <w:tab/>
        </w:r>
        <w:r w:rsidR="00973765">
          <w:rPr>
            <w:webHidden/>
          </w:rPr>
          <w:fldChar w:fldCharType="begin"/>
        </w:r>
        <w:r w:rsidR="00973765">
          <w:rPr>
            <w:webHidden/>
          </w:rPr>
          <w:instrText xml:space="preserve"> PAGEREF _Toc126837463 \h </w:instrText>
        </w:r>
        <w:r w:rsidR="00973765">
          <w:rPr>
            <w:webHidden/>
          </w:rPr>
        </w:r>
        <w:r w:rsidR="00973765">
          <w:rPr>
            <w:webHidden/>
          </w:rPr>
          <w:fldChar w:fldCharType="separate"/>
        </w:r>
        <w:r w:rsidR="00973765">
          <w:rPr>
            <w:webHidden/>
          </w:rPr>
          <w:t>296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91. Описание полей документа «Запрос РПБС/АП/ТОАИФ»</w:t>
        </w:r>
        <w:r w:rsidR="00973765">
          <w:rPr>
            <w:webHidden/>
          </w:rPr>
          <w:tab/>
        </w:r>
        <w:r w:rsidR="00973765">
          <w:rPr>
            <w:webHidden/>
          </w:rPr>
          <w:fldChar w:fldCharType="begin"/>
        </w:r>
        <w:r w:rsidR="00973765">
          <w:rPr>
            <w:webHidden/>
          </w:rPr>
          <w:instrText xml:space="preserve"> PAGEREF _Toc126837464 \h </w:instrText>
        </w:r>
        <w:r w:rsidR="00973765">
          <w:rPr>
            <w:webHidden/>
          </w:rPr>
        </w:r>
        <w:r w:rsidR="00973765">
          <w:rPr>
            <w:webHidden/>
          </w:rPr>
          <w:fldChar w:fldCharType="separate"/>
        </w:r>
        <w:r w:rsidR="00973765">
          <w:rPr>
            <w:webHidden/>
          </w:rPr>
          <w:t>301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92. Описание полей документа «Отчеты», закладки «Основные атрибуты»</w:t>
        </w:r>
        <w:r w:rsidR="00973765">
          <w:rPr>
            <w:webHidden/>
          </w:rPr>
          <w:tab/>
        </w:r>
        <w:r w:rsidR="00973765">
          <w:rPr>
            <w:webHidden/>
          </w:rPr>
          <w:fldChar w:fldCharType="begin"/>
        </w:r>
        <w:r w:rsidR="00973765">
          <w:rPr>
            <w:webHidden/>
          </w:rPr>
          <w:instrText xml:space="preserve"> PAGEREF _Toc126837465 \h </w:instrText>
        </w:r>
        <w:r w:rsidR="00973765">
          <w:rPr>
            <w:webHidden/>
          </w:rPr>
        </w:r>
        <w:r w:rsidR="00973765">
          <w:rPr>
            <w:webHidden/>
          </w:rPr>
          <w:fldChar w:fldCharType="separate"/>
        </w:r>
        <w:r w:rsidR="00973765">
          <w:rPr>
            <w:webHidden/>
          </w:rPr>
          <w:t>304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93. Описание полей документа «Отчеты», закладки «Вложения»</w:t>
        </w:r>
        <w:r w:rsidR="00973765">
          <w:rPr>
            <w:webHidden/>
          </w:rPr>
          <w:tab/>
        </w:r>
        <w:r w:rsidR="00973765">
          <w:rPr>
            <w:webHidden/>
          </w:rPr>
          <w:fldChar w:fldCharType="begin"/>
        </w:r>
        <w:r w:rsidR="00973765">
          <w:rPr>
            <w:webHidden/>
          </w:rPr>
          <w:instrText xml:space="preserve"> PAGEREF _Toc126837466 \h </w:instrText>
        </w:r>
        <w:r w:rsidR="00973765">
          <w:rPr>
            <w:webHidden/>
          </w:rPr>
        </w:r>
        <w:r w:rsidR="00973765">
          <w:rPr>
            <w:webHidden/>
          </w:rPr>
          <w:fldChar w:fldCharType="separate"/>
        </w:r>
        <w:r w:rsidR="00973765">
          <w:rPr>
            <w:webHidden/>
          </w:rPr>
          <w:t>305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94. Описание полей документа «Отчеты», закладки «Реестр вложений первичных документов»</w:t>
        </w:r>
        <w:r w:rsidR="00973765">
          <w:rPr>
            <w:webHidden/>
          </w:rPr>
          <w:tab/>
        </w:r>
        <w:r w:rsidR="00973765">
          <w:rPr>
            <w:webHidden/>
          </w:rPr>
          <w:fldChar w:fldCharType="begin"/>
        </w:r>
        <w:r w:rsidR="00973765">
          <w:rPr>
            <w:webHidden/>
          </w:rPr>
          <w:instrText xml:space="preserve"> PAGEREF _Toc126837467 \h </w:instrText>
        </w:r>
        <w:r w:rsidR="00973765">
          <w:rPr>
            <w:webHidden/>
          </w:rPr>
        </w:r>
        <w:r w:rsidR="00973765">
          <w:rPr>
            <w:webHidden/>
          </w:rPr>
          <w:fldChar w:fldCharType="separate"/>
        </w:r>
        <w:r w:rsidR="00973765">
          <w:rPr>
            <w:webHidden/>
          </w:rPr>
          <w:t>306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95. Описание полей документа «Информация из расчетных документов»</w:t>
        </w:r>
        <w:r w:rsidR="00973765">
          <w:rPr>
            <w:webHidden/>
          </w:rPr>
          <w:tab/>
        </w:r>
        <w:r w:rsidR="00973765">
          <w:rPr>
            <w:webHidden/>
          </w:rPr>
          <w:fldChar w:fldCharType="begin"/>
        </w:r>
        <w:r w:rsidR="00973765">
          <w:rPr>
            <w:webHidden/>
          </w:rPr>
          <w:instrText xml:space="preserve"> PAGEREF _Toc126837468 \h </w:instrText>
        </w:r>
        <w:r w:rsidR="00973765">
          <w:rPr>
            <w:webHidden/>
          </w:rPr>
        </w:r>
        <w:r w:rsidR="00973765">
          <w:rPr>
            <w:webHidden/>
          </w:rPr>
          <w:fldChar w:fldCharType="separate"/>
        </w:r>
        <w:r w:rsidR="00973765">
          <w:rPr>
            <w:webHidden/>
          </w:rPr>
          <w:t>308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6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96. Описание полей документа «Информация из РД», закладки «Распоряжения о совершении казначейского платежа»</w:t>
        </w:r>
        <w:r w:rsidR="00973765">
          <w:rPr>
            <w:webHidden/>
          </w:rPr>
          <w:tab/>
        </w:r>
        <w:r w:rsidR="00973765">
          <w:rPr>
            <w:webHidden/>
          </w:rPr>
          <w:fldChar w:fldCharType="begin"/>
        </w:r>
        <w:r w:rsidR="00973765">
          <w:rPr>
            <w:webHidden/>
          </w:rPr>
          <w:instrText xml:space="preserve"> PAGEREF _Toc126837469 \h </w:instrText>
        </w:r>
        <w:r w:rsidR="00973765">
          <w:rPr>
            <w:webHidden/>
          </w:rPr>
        </w:r>
        <w:r w:rsidR="00973765">
          <w:rPr>
            <w:webHidden/>
          </w:rPr>
          <w:fldChar w:fldCharType="separate"/>
        </w:r>
        <w:r w:rsidR="00973765">
          <w:rPr>
            <w:webHidden/>
          </w:rPr>
          <w:t>312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97. Описание полей документа «Запрос на предоставление отчета клиента», закладки «Основные атрибуты»</w:t>
        </w:r>
        <w:r w:rsidR="00973765">
          <w:rPr>
            <w:webHidden/>
          </w:rPr>
          <w:tab/>
        </w:r>
        <w:r w:rsidR="00973765">
          <w:rPr>
            <w:webHidden/>
          </w:rPr>
          <w:fldChar w:fldCharType="begin"/>
        </w:r>
        <w:r w:rsidR="00973765">
          <w:rPr>
            <w:webHidden/>
          </w:rPr>
          <w:instrText xml:space="preserve"> PAGEREF _Toc126837470 \h </w:instrText>
        </w:r>
        <w:r w:rsidR="00973765">
          <w:rPr>
            <w:webHidden/>
          </w:rPr>
        </w:r>
        <w:r w:rsidR="00973765">
          <w:rPr>
            <w:webHidden/>
          </w:rPr>
          <w:fldChar w:fldCharType="separate"/>
        </w:r>
        <w:r w:rsidR="00973765">
          <w:rPr>
            <w:webHidden/>
          </w:rPr>
          <w:t>317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98. Соответствие типа л/с наименованию и коду формы отчета/выписки/приложения к выписке</w:t>
        </w:r>
        <w:r w:rsidR="00973765">
          <w:rPr>
            <w:webHidden/>
          </w:rPr>
          <w:tab/>
        </w:r>
        <w:r w:rsidR="00973765">
          <w:rPr>
            <w:webHidden/>
          </w:rPr>
          <w:fldChar w:fldCharType="begin"/>
        </w:r>
        <w:r w:rsidR="00973765">
          <w:rPr>
            <w:webHidden/>
          </w:rPr>
          <w:instrText xml:space="preserve"> PAGEREF _Toc126837471 \h </w:instrText>
        </w:r>
        <w:r w:rsidR="00973765">
          <w:rPr>
            <w:webHidden/>
          </w:rPr>
        </w:r>
        <w:r w:rsidR="00973765">
          <w:rPr>
            <w:webHidden/>
          </w:rPr>
          <w:fldChar w:fldCharType="separate"/>
        </w:r>
        <w:r w:rsidR="00973765">
          <w:rPr>
            <w:webHidden/>
          </w:rPr>
          <w:t>319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99. Описание полей документа «Запрос на предоставление отчета клиента», закладки «Подписи/Дополнительные атрибуты»</w:t>
        </w:r>
        <w:r w:rsidR="00973765">
          <w:rPr>
            <w:webHidden/>
          </w:rPr>
          <w:tab/>
        </w:r>
        <w:r w:rsidR="00973765">
          <w:rPr>
            <w:webHidden/>
          </w:rPr>
          <w:fldChar w:fldCharType="begin"/>
        </w:r>
        <w:r w:rsidR="00973765">
          <w:rPr>
            <w:webHidden/>
          </w:rPr>
          <w:instrText xml:space="preserve"> PAGEREF _Toc126837472 \h </w:instrText>
        </w:r>
        <w:r w:rsidR="00973765">
          <w:rPr>
            <w:webHidden/>
          </w:rPr>
        </w:r>
        <w:r w:rsidR="00973765">
          <w:rPr>
            <w:webHidden/>
          </w:rPr>
          <w:fldChar w:fldCharType="separate"/>
        </w:r>
        <w:r w:rsidR="00973765">
          <w:rPr>
            <w:webHidden/>
          </w:rPr>
          <w:t>321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100. Описание полей документа «Информация о кассовых операциях на лицевых счетах учреждений», табличного поля «Основные атрибуты»</w:t>
        </w:r>
        <w:r w:rsidR="00973765">
          <w:rPr>
            <w:webHidden/>
          </w:rPr>
          <w:tab/>
        </w:r>
        <w:r w:rsidR="00973765">
          <w:rPr>
            <w:webHidden/>
          </w:rPr>
          <w:fldChar w:fldCharType="begin"/>
        </w:r>
        <w:r w:rsidR="00973765">
          <w:rPr>
            <w:webHidden/>
          </w:rPr>
          <w:instrText xml:space="preserve"> PAGEREF _Toc126837473 \h </w:instrText>
        </w:r>
        <w:r w:rsidR="00973765">
          <w:rPr>
            <w:webHidden/>
          </w:rPr>
        </w:r>
        <w:r w:rsidR="00973765">
          <w:rPr>
            <w:webHidden/>
          </w:rPr>
          <w:fldChar w:fldCharType="separate"/>
        </w:r>
        <w:r w:rsidR="00973765">
          <w:rPr>
            <w:webHidden/>
          </w:rPr>
          <w:t>323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101. Описание полей документа «Информация о кассовых операциях на лицевых счетах учреждений», закладки «Заявка на кассовый расход»</w:t>
        </w:r>
        <w:r w:rsidR="00973765">
          <w:rPr>
            <w:webHidden/>
          </w:rPr>
          <w:tab/>
        </w:r>
        <w:r w:rsidR="00973765">
          <w:rPr>
            <w:webHidden/>
          </w:rPr>
          <w:fldChar w:fldCharType="begin"/>
        </w:r>
        <w:r w:rsidR="00973765">
          <w:rPr>
            <w:webHidden/>
          </w:rPr>
          <w:instrText xml:space="preserve"> PAGEREF _Toc126837474 \h </w:instrText>
        </w:r>
        <w:r w:rsidR="00973765">
          <w:rPr>
            <w:webHidden/>
          </w:rPr>
        </w:r>
        <w:r w:rsidR="00973765">
          <w:rPr>
            <w:webHidden/>
          </w:rPr>
          <w:fldChar w:fldCharType="separate"/>
        </w:r>
        <w:r w:rsidR="00973765">
          <w:rPr>
            <w:webHidden/>
          </w:rPr>
          <w:t>324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102. Описание полей документа «Информация о кассовых операциях на лицевых счетах учреждений», закладки «Заявка на кассовый расход (сокращенная)»</w:t>
        </w:r>
        <w:r w:rsidR="00973765">
          <w:rPr>
            <w:webHidden/>
          </w:rPr>
          <w:tab/>
        </w:r>
        <w:r w:rsidR="00973765">
          <w:rPr>
            <w:webHidden/>
          </w:rPr>
          <w:fldChar w:fldCharType="begin"/>
        </w:r>
        <w:r w:rsidR="00973765">
          <w:rPr>
            <w:webHidden/>
          </w:rPr>
          <w:instrText xml:space="preserve"> PAGEREF _Toc126837475 \h </w:instrText>
        </w:r>
        <w:r w:rsidR="00973765">
          <w:rPr>
            <w:webHidden/>
          </w:rPr>
        </w:r>
        <w:r w:rsidR="00973765">
          <w:rPr>
            <w:webHidden/>
          </w:rPr>
          <w:fldChar w:fldCharType="separate"/>
        </w:r>
        <w:r w:rsidR="00973765">
          <w:rPr>
            <w:webHidden/>
          </w:rPr>
          <w:t>327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103. Описание полей документа «Информация о кассовых операциях на лицевых счетах учреждений», закладки «Заявка на получение наличных денег»</w:t>
        </w:r>
        <w:r w:rsidR="00973765">
          <w:rPr>
            <w:webHidden/>
          </w:rPr>
          <w:tab/>
        </w:r>
        <w:r w:rsidR="00973765">
          <w:rPr>
            <w:webHidden/>
          </w:rPr>
          <w:fldChar w:fldCharType="begin"/>
        </w:r>
        <w:r w:rsidR="00973765">
          <w:rPr>
            <w:webHidden/>
          </w:rPr>
          <w:instrText xml:space="preserve"> PAGEREF _Toc126837476 \h </w:instrText>
        </w:r>
        <w:r w:rsidR="00973765">
          <w:rPr>
            <w:webHidden/>
          </w:rPr>
        </w:r>
        <w:r w:rsidR="00973765">
          <w:rPr>
            <w:webHidden/>
          </w:rPr>
          <w:fldChar w:fldCharType="separate"/>
        </w:r>
        <w:r w:rsidR="00973765">
          <w:rPr>
            <w:webHidden/>
          </w:rPr>
          <w:t>328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104.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973765">
          <w:rPr>
            <w:webHidden/>
          </w:rPr>
          <w:tab/>
        </w:r>
        <w:r w:rsidR="00973765">
          <w:rPr>
            <w:webHidden/>
          </w:rPr>
          <w:fldChar w:fldCharType="begin"/>
        </w:r>
        <w:r w:rsidR="00973765">
          <w:rPr>
            <w:webHidden/>
          </w:rPr>
          <w:instrText xml:space="preserve"> PAGEREF _Toc126837477 \h </w:instrText>
        </w:r>
        <w:r w:rsidR="00973765">
          <w:rPr>
            <w:webHidden/>
          </w:rPr>
        </w:r>
        <w:r w:rsidR="00973765">
          <w:rPr>
            <w:webHidden/>
          </w:rPr>
          <w:fldChar w:fldCharType="separate"/>
        </w:r>
        <w:r w:rsidR="00973765">
          <w:rPr>
            <w:webHidden/>
          </w:rPr>
          <w:t>330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105. Описание полей документа «Информация о кассовых операциях на лицевых счетах учреждений», закладки «Заявка на возврат»</w:t>
        </w:r>
        <w:r w:rsidR="00973765">
          <w:rPr>
            <w:webHidden/>
          </w:rPr>
          <w:tab/>
        </w:r>
        <w:r w:rsidR="00973765">
          <w:rPr>
            <w:webHidden/>
          </w:rPr>
          <w:fldChar w:fldCharType="begin"/>
        </w:r>
        <w:r w:rsidR="00973765">
          <w:rPr>
            <w:webHidden/>
          </w:rPr>
          <w:instrText xml:space="preserve"> PAGEREF _Toc126837478 \h </w:instrText>
        </w:r>
        <w:r w:rsidR="00973765">
          <w:rPr>
            <w:webHidden/>
          </w:rPr>
        </w:r>
        <w:r w:rsidR="00973765">
          <w:rPr>
            <w:webHidden/>
          </w:rPr>
          <w:fldChar w:fldCharType="separate"/>
        </w:r>
        <w:r w:rsidR="00973765">
          <w:rPr>
            <w:webHidden/>
          </w:rPr>
          <w:t>332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7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106. Описание полей документа «Информация о кассовых операциях на лицевых счетах учреждений», закладки «Бухгалтерская справка ф. 0504833»</w:t>
        </w:r>
        <w:r w:rsidR="00973765">
          <w:rPr>
            <w:webHidden/>
          </w:rPr>
          <w:tab/>
        </w:r>
        <w:r w:rsidR="00973765">
          <w:rPr>
            <w:webHidden/>
          </w:rPr>
          <w:fldChar w:fldCharType="begin"/>
        </w:r>
        <w:r w:rsidR="00973765">
          <w:rPr>
            <w:webHidden/>
          </w:rPr>
          <w:instrText xml:space="preserve"> PAGEREF _Toc126837479 \h </w:instrText>
        </w:r>
        <w:r w:rsidR="00973765">
          <w:rPr>
            <w:webHidden/>
          </w:rPr>
        </w:r>
        <w:r w:rsidR="00973765">
          <w:rPr>
            <w:webHidden/>
          </w:rPr>
          <w:fldChar w:fldCharType="separate"/>
        </w:r>
        <w:r w:rsidR="00973765">
          <w:rPr>
            <w:webHidden/>
          </w:rPr>
          <w:t>334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107. Описание полей документа «Информация о кассовых операциях на лицевых счетах учреждений», закладки «Уведомление об уточнении операций клиента»</w:t>
        </w:r>
        <w:r w:rsidR="00973765">
          <w:rPr>
            <w:webHidden/>
          </w:rPr>
          <w:tab/>
        </w:r>
        <w:r w:rsidR="00973765">
          <w:rPr>
            <w:webHidden/>
          </w:rPr>
          <w:fldChar w:fldCharType="begin"/>
        </w:r>
        <w:r w:rsidR="00973765">
          <w:rPr>
            <w:webHidden/>
          </w:rPr>
          <w:instrText xml:space="preserve"> PAGEREF _Toc126837480 \h </w:instrText>
        </w:r>
        <w:r w:rsidR="00973765">
          <w:rPr>
            <w:webHidden/>
          </w:rPr>
        </w:r>
        <w:r w:rsidR="00973765">
          <w:rPr>
            <w:webHidden/>
          </w:rPr>
          <w:fldChar w:fldCharType="separate"/>
        </w:r>
        <w:r w:rsidR="00973765">
          <w:rPr>
            <w:webHidden/>
          </w:rPr>
          <w:t>336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108.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973765">
          <w:rPr>
            <w:webHidden/>
          </w:rPr>
          <w:tab/>
        </w:r>
        <w:r w:rsidR="00973765">
          <w:rPr>
            <w:webHidden/>
          </w:rPr>
          <w:fldChar w:fldCharType="begin"/>
        </w:r>
        <w:r w:rsidR="00973765">
          <w:rPr>
            <w:webHidden/>
          </w:rPr>
          <w:instrText xml:space="preserve"> PAGEREF _Toc126837481 \h </w:instrText>
        </w:r>
        <w:r w:rsidR="00973765">
          <w:rPr>
            <w:webHidden/>
          </w:rPr>
        </w:r>
        <w:r w:rsidR="00973765">
          <w:rPr>
            <w:webHidden/>
          </w:rPr>
          <w:fldChar w:fldCharType="separate"/>
        </w:r>
        <w:r w:rsidR="00973765">
          <w:rPr>
            <w:webHidden/>
          </w:rPr>
          <w:t>338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109. Описание полей документа «Информация о кассовых операциях на лицевых счетах учреждений», закладки «Платежное поручение»</w:t>
        </w:r>
        <w:r w:rsidR="00973765">
          <w:rPr>
            <w:webHidden/>
          </w:rPr>
          <w:tab/>
        </w:r>
        <w:r w:rsidR="00973765">
          <w:rPr>
            <w:webHidden/>
          </w:rPr>
          <w:fldChar w:fldCharType="begin"/>
        </w:r>
        <w:r w:rsidR="00973765">
          <w:rPr>
            <w:webHidden/>
          </w:rPr>
          <w:instrText xml:space="preserve"> PAGEREF _Toc126837482 \h </w:instrText>
        </w:r>
        <w:r w:rsidR="00973765">
          <w:rPr>
            <w:webHidden/>
          </w:rPr>
        </w:r>
        <w:r w:rsidR="00973765">
          <w:rPr>
            <w:webHidden/>
          </w:rPr>
          <w:fldChar w:fldCharType="separate"/>
        </w:r>
        <w:r w:rsidR="00973765">
          <w:rPr>
            <w:webHidden/>
          </w:rPr>
          <w:t>340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110. Описание полей документа «Информация о кассовых операциях на лицевых счетах учреждений», закладки «Сводная заявка на кассовый расход»</w:t>
        </w:r>
        <w:r w:rsidR="00973765">
          <w:rPr>
            <w:webHidden/>
          </w:rPr>
          <w:tab/>
        </w:r>
        <w:r w:rsidR="00973765">
          <w:rPr>
            <w:webHidden/>
          </w:rPr>
          <w:fldChar w:fldCharType="begin"/>
        </w:r>
        <w:r w:rsidR="00973765">
          <w:rPr>
            <w:webHidden/>
          </w:rPr>
          <w:instrText xml:space="preserve"> PAGEREF _Toc126837483 \h </w:instrText>
        </w:r>
        <w:r w:rsidR="00973765">
          <w:rPr>
            <w:webHidden/>
          </w:rPr>
        </w:r>
        <w:r w:rsidR="00973765">
          <w:rPr>
            <w:webHidden/>
          </w:rPr>
          <w:fldChar w:fldCharType="separate"/>
        </w:r>
        <w:r w:rsidR="00973765">
          <w:rPr>
            <w:webHidden/>
          </w:rPr>
          <w:t>343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111.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973765">
          <w:rPr>
            <w:webHidden/>
          </w:rPr>
          <w:tab/>
        </w:r>
        <w:r w:rsidR="00973765">
          <w:rPr>
            <w:webHidden/>
          </w:rPr>
          <w:fldChar w:fldCharType="begin"/>
        </w:r>
        <w:r w:rsidR="00973765">
          <w:rPr>
            <w:webHidden/>
          </w:rPr>
          <w:instrText xml:space="preserve"> PAGEREF _Toc126837484 \h </w:instrText>
        </w:r>
        <w:r w:rsidR="00973765">
          <w:rPr>
            <w:webHidden/>
          </w:rPr>
        </w:r>
        <w:r w:rsidR="00973765">
          <w:rPr>
            <w:webHidden/>
          </w:rPr>
          <w:fldChar w:fldCharType="separate"/>
        </w:r>
        <w:r w:rsidR="00973765">
          <w:rPr>
            <w:webHidden/>
          </w:rPr>
          <w:t>345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112.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973765">
          <w:rPr>
            <w:webHidden/>
          </w:rPr>
          <w:tab/>
        </w:r>
        <w:r w:rsidR="00973765">
          <w:rPr>
            <w:webHidden/>
          </w:rPr>
          <w:fldChar w:fldCharType="begin"/>
        </w:r>
        <w:r w:rsidR="00973765">
          <w:rPr>
            <w:webHidden/>
          </w:rPr>
          <w:instrText xml:space="preserve"> PAGEREF _Toc126837485 \h </w:instrText>
        </w:r>
        <w:r w:rsidR="00973765">
          <w:rPr>
            <w:webHidden/>
          </w:rPr>
        </w:r>
        <w:r w:rsidR="00973765">
          <w:rPr>
            <w:webHidden/>
          </w:rPr>
          <w:fldChar w:fldCharType="separate"/>
        </w:r>
        <w:r w:rsidR="00973765">
          <w:rPr>
            <w:webHidden/>
          </w:rPr>
          <w:t>347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113.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973765">
          <w:rPr>
            <w:webHidden/>
          </w:rPr>
          <w:tab/>
        </w:r>
        <w:r w:rsidR="00973765">
          <w:rPr>
            <w:webHidden/>
          </w:rPr>
          <w:fldChar w:fldCharType="begin"/>
        </w:r>
        <w:r w:rsidR="00973765">
          <w:rPr>
            <w:webHidden/>
          </w:rPr>
          <w:instrText xml:space="preserve"> PAGEREF _Toc126837486 \h </w:instrText>
        </w:r>
        <w:r w:rsidR="00973765">
          <w:rPr>
            <w:webHidden/>
          </w:rPr>
        </w:r>
        <w:r w:rsidR="00973765">
          <w:rPr>
            <w:webHidden/>
          </w:rPr>
          <w:fldChar w:fldCharType="separate"/>
        </w:r>
        <w:r w:rsidR="00973765">
          <w:rPr>
            <w:webHidden/>
          </w:rPr>
          <w:t>348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114. Описание полей документа «Отчетность ПУР»</w:t>
        </w:r>
        <w:r w:rsidR="00973765">
          <w:rPr>
            <w:webHidden/>
          </w:rPr>
          <w:tab/>
        </w:r>
        <w:r w:rsidR="00973765">
          <w:rPr>
            <w:webHidden/>
          </w:rPr>
          <w:fldChar w:fldCharType="begin"/>
        </w:r>
        <w:r w:rsidR="00973765">
          <w:rPr>
            <w:webHidden/>
          </w:rPr>
          <w:instrText xml:space="preserve"> PAGEREF _Toc126837487 \h </w:instrText>
        </w:r>
        <w:r w:rsidR="00973765">
          <w:rPr>
            <w:webHidden/>
          </w:rPr>
        </w:r>
        <w:r w:rsidR="00973765">
          <w:rPr>
            <w:webHidden/>
          </w:rPr>
          <w:fldChar w:fldCharType="separate"/>
        </w:r>
        <w:r w:rsidR="00973765">
          <w:rPr>
            <w:webHidden/>
          </w:rPr>
          <w:t>351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115. Описание полей документа «Сервисный документ доставки шаблона отчета»</w:t>
        </w:r>
        <w:r w:rsidR="00973765">
          <w:rPr>
            <w:webHidden/>
          </w:rPr>
          <w:tab/>
        </w:r>
        <w:r w:rsidR="00973765">
          <w:rPr>
            <w:webHidden/>
          </w:rPr>
          <w:fldChar w:fldCharType="begin"/>
        </w:r>
        <w:r w:rsidR="00973765">
          <w:rPr>
            <w:webHidden/>
          </w:rPr>
          <w:instrText xml:space="preserve"> PAGEREF _Toc126837488 \h </w:instrText>
        </w:r>
        <w:r w:rsidR="00973765">
          <w:rPr>
            <w:webHidden/>
          </w:rPr>
        </w:r>
        <w:r w:rsidR="00973765">
          <w:rPr>
            <w:webHidden/>
          </w:rPr>
          <w:fldChar w:fldCharType="separate"/>
        </w:r>
        <w:r w:rsidR="00973765">
          <w:rPr>
            <w:webHidden/>
          </w:rPr>
          <w:t>355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8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116. Описание полей документа «Перечень участников бюджетного процесса», закладки «Основные атрибуты»</w:t>
        </w:r>
        <w:r w:rsidR="00973765">
          <w:rPr>
            <w:webHidden/>
          </w:rPr>
          <w:tab/>
        </w:r>
        <w:r w:rsidR="00973765">
          <w:rPr>
            <w:webHidden/>
          </w:rPr>
          <w:fldChar w:fldCharType="begin"/>
        </w:r>
        <w:r w:rsidR="00973765">
          <w:rPr>
            <w:webHidden/>
          </w:rPr>
          <w:instrText xml:space="preserve"> PAGEREF _Toc126837489 \h </w:instrText>
        </w:r>
        <w:r w:rsidR="00973765">
          <w:rPr>
            <w:webHidden/>
          </w:rPr>
        </w:r>
        <w:r w:rsidR="00973765">
          <w:rPr>
            <w:webHidden/>
          </w:rPr>
          <w:fldChar w:fldCharType="separate"/>
        </w:r>
        <w:r w:rsidR="00973765">
          <w:rPr>
            <w:webHidden/>
          </w:rPr>
          <w:t>358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117. Описание полей документа «Перечень участников бюджетного процесса», закладки «Примечание»</w:t>
        </w:r>
        <w:r w:rsidR="00973765">
          <w:rPr>
            <w:webHidden/>
          </w:rPr>
          <w:tab/>
        </w:r>
        <w:r w:rsidR="00973765">
          <w:rPr>
            <w:webHidden/>
          </w:rPr>
          <w:fldChar w:fldCharType="begin"/>
        </w:r>
        <w:r w:rsidR="00973765">
          <w:rPr>
            <w:webHidden/>
          </w:rPr>
          <w:instrText xml:space="preserve"> PAGEREF _Toc126837490 \h </w:instrText>
        </w:r>
        <w:r w:rsidR="00973765">
          <w:rPr>
            <w:webHidden/>
          </w:rPr>
        </w:r>
        <w:r w:rsidR="00973765">
          <w:rPr>
            <w:webHidden/>
          </w:rPr>
          <w:fldChar w:fldCharType="separate"/>
        </w:r>
        <w:r w:rsidR="00973765">
          <w:rPr>
            <w:webHidden/>
          </w:rPr>
          <w:t>361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118. Описание полей документа «Информационное сообщение», закладки «Документ»</w:t>
        </w:r>
        <w:r w:rsidR="00973765">
          <w:rPr>
            <w:webHidden/>
          </w:rPr>
          <w:tab/>
        </w:r>
        <w:r w:rsidR="00973765">
          <w:rPr>
            <w:webHidden/>
          </w:rPr>
          <w:fldChar w:fldCharType="begin"/>
        </w:r>
        <w:r w:rsidR="00973765">
          <w:rPr>
            <w:webHidden/>
          </w:rPr>
          <w:instrText xml:space="preserve"> PAGEREF _Toc126837491 \h </w:instrText>
        </w:r>
        <w:r w:rsidR="00973765">
          <w:rPr>
            <w:webHidden/>
          </w:rPr>
        </w:r>
        <w:r w:rsidR="00973765">
          <w:rPr>
            <w:webHidden/>
          </w:rPr>
          <w:fldChar w:fldCharType="separate"/>
        </w:r>
        <w:r w:rsidR="00973765">
          <w:rPr>
            <w:webHidden/>
          </w:rPr>
          <w:t>364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119.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973765">
          <w:rPr>
            <w:webHidden/>
          </w:rPr>
          <w:tab/>
        </w:r>
        <w:r w:rsidR="00973765">
          <w:rPr>
            <w:webHidden/>
          </w:rPr>
          <w:fldChar w:fldCharType="begin"/>
        </w:r>
        <w:r w:rsidR="00973765">
          <w:rPr>
            <w:webHidden/>
          </w:rPr>
          <w:instrText xml:space="preserve"> PAGEREF _Toc126837492 \h </w:instrText>
        </w:r>
        <w:r w:rsidR="00973765">
          <w:rPr>
            <w:webHidden/>
          </w:rPr>
        </w:r>
        <w:r w:rsidR="00973765">
          <w:rPr>
            <w:webHidden/>
          </w:rPr>
          <w:fldChar w:fldCharType="separate"/>
        </w:r>
        <w:r w:rsidR="00973765">
          <w:rPr>
            <w:webHidden/>
          </w:rPr>
          <w:t>370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120. Описание полей документа «Заявка на внесение изменений в перечень ГМУ (основные реквизиты)», вкладки «Адресные данные»</w:t>
        </w:r>
        <w:r w:rsidR="00973765">
          <w:rPr>
            <w:webHidden/>
          </w:rPr>
          <w:tab/>
        </w:r>
        <w:r w:rsidR="00973765">
          <w:rPr>
            <w:webHidden/>
          </w:rPr>
          <w:fldChar w:fldCharType="begin"/>
        </w:r>
        <w:r w:rsidR="00973765">
          <w:rPr>
            <w:webHidden/>
          </w:rPr>
          <w:instrText xml:space="preserve"> PAGEREF _Toc126837493 \h </w:instrText>
        </w:r>
        <w:r w:rsidR="00973765">
          <w:rPr>
            <w:webHidden/>
          </w:rPr>
        </w:r>
        <w:r w:rsidR="00973765">
          <w:rPr>
            <w:webHidden/>
          </w:rPr>
          <w:fldChar w:fldCharType="separate"/>
        </w:r>
        <w:r w:rsidR="00973765">
          <w:rPr>
            <w:webHidden/>
          </w:rPr>
          <w:t>376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121. Описание полей документа «Заявка на внесение изменений в перечень ГМУ (основные реквизиты)», вкладки «Административная принадлежность»</w:t>
        </w:r>
        <w:r w:rsidR="00973765">
          <w:rPr>
            <w:webHidden/>
          </w:rPr>
          <w:tab/>
        </w:r>
        <w:r w:rsidR="00973765">
          <w:rPr>
            <w:webHidden/>
          </w:rPr>
          <w:fldChar w:fldCharType="begin"/>
        </w:r>
        <w:r w:rsidR="00973765">
          <w:rPr>
            <w:webHidden/>
          </w:rPr>
          <w:instrText xml:space="preserve"> PAGEREF _Toc126837494 \h </w:instrText>
        </w:r>
        <w:r w:rsidR="00973765">
          <w:rPr>
            <w:webHidden/>
          </w:rPr>
        </w:r>
        <w:r w:rsidR="00973765">
          <w:rPr>
            <w:webHidden/>
          </w:rPr>
          <w:fldChar w:fldCharType="separate"/>
        </w:r>
        <w:r w:rsidR="00973765">
          <w:rPr>
            <w:webHidden/>
          </w:rPr>
          <w:t>378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122. Описание полей документа «Заявка на внесение изменений в перечень ГМУ (основные реквизиты)», вкладки «Остальные реквизиты учреждения»</w:t>
        </w:r>
        <w:r w:rsidR="00973765">
          <w:rPr>
            <w:webHidden/>
          </w:rPr>
          <w:tab/>
        </w:r>
        <w:r w:rsidR="00973765">
          <w:rPr>
            <w:webHidden/>
          </w:rPr>
          <w:fldChar w:fldCharType="begin"/>
        </w:r>
        <w:r w:rsidR="00973765">
          <w:rPr>
            <w:webHidden/>
          </w:rPr>
          <w:instrText xml:space="preserve"> PAGEREF _Toc126837495 \h </w:instrText>
        </w:r>
        <w:r w:rsidR="00973765">
          <w:rPr>
            <w:webHidden/>
          </w:rPr>
        </w:r>
        <w:r w:rsidR="00973765">
          <w:rPr>
            <w:webHidden/>
          </w:rPr>
          <w:fldChar w:fldCharType="separate"/>
        </w:r>
        <w:r w:rsidR="00973765">
          <w:rPr>
            <w:webHidden/>
          </w:rPr>
          <w:t>380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123. Описание полей документа «Заявка на внесение изменений в перечень ГМУ (основные реквизиты)», вкладки «Бюджеты»</w:t>
        </w:r>
        <w:r w:rsidR="00973765">
          <w:rPr>
            <w:webHidden/>
          </w:rPr>
          <w:tab/>
        </w:r>
        <w:r w:rsidR="00973765">
          <w:rPr>
            <w:webHidden/>
          </w:rPr>
          <w:fldChar w:fldCharType="begin"/>
        </w:r>
        <w:r w:rsidR="00973765">
          <w:rPr>
            <w:webHidden/>
          </w:rPr>
          <w:instrText xml:space="preserve"> PAGEREF _Toc126837496 \h </w:instrText>
        </w:r>
        <w:r w:rsidR="00973765">
          <w:rPr>
            <w:webHidden/>
          </w:rPr>
        </w:r>
        <w:r w:rsidR="00973765">
          <w:rPr>
            <w:webHidden/>
          </w:rPr>
          <w:fldChar w:fldCharType="separate"/>
        </w:r>
        <w:r w:rsidR="00973765">
          <w:rPr>
            <w:webHidden/>
          </w:rPr>
          <w:t>381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124. Описание полей документа «Заявка на внесение изменений в перечень ГМУ (основные реквизиты)», вкладки «Подтверждающие документы»</w:t>
        </w:r>
        <w:r w:rsidR="00973765">
          <w:rPr>
            <w:webHidden/>
          </w:rPr>
          <w:tab/>
        </w:r>
        <w:r w:rsidR="00973765">
          <w:rPr>
            <w:webHidden/>
          </w:rPr>
          <w:fldChar w:fldCharType="begin"/>
        </w:r>
        <w:r w:rsidR="00973765">
          <w:rPr>
            <w:webHidden/>
          </w:rPr>
          <w:instrText xml:space="preserve"> PAGEREF _Toc126837497 \h </w:instrText>
        </w:r>
        <w:r w:rsidR="00973765">
          <w:rPr>
            <w:webHidden/>
          </w:rPr>
        </w:r>
        <w:r w:rsidR="00973765">
          <w:rPr>
            <w:webHidden/>
          </w:rPr>
          <w:fldChar w:fldCharType="separate"/>
        </w:r>
        <w:r w:rsidR="00973765">
          <w:rPr>
            <w:webHidden/>
          </w:rPr>
          <w:t>382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125. Описание полей документа «Заявка на внесение изменений в перечень ГМУ (основные реквизиты)», закладки «Подписи»</w:t>
        </w:r>
        <w:r w:rsidR="00973765">
          <w:rPr>
            <w:webHidden/>
          </w:rPr>
          <w:tab/>
        </w:r>
        <w:r w:rsidR="00973765">
          <w:rPr>
            <w:webHidden/>
          </w:rPr>
          <w:fldChar w:fldCharType="begin"/>
        </w:r>
        <w:r w:rsidR="00973765">
          <w:rPr>
            <w:webHidden/>
          </w:rPr>
          <w:instrText xml:space="preserve"> PAGEREF _Toc126837498 \h </w:instrText>
        </w:r>
        <w:r w:rsidR="00973765">
          <w:rPr>
            <w:webHidden/>
          </w:rPr>
        </w:r>
        <w:r w:rsidR="00973765">
          <w:rPr>
            <w:webHidden/>
          </w:rPr>
          <w:fldChar w:fldCharType="separate"/>
        </w:r>
        <w:r w:rsidR="00973765">
          <w:rPr>
            <w:webHidden/>
          </w:rPr>
          <w:t>383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49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126. Описание полей документа «Сведения об организации», закладки «Основные атрибуты (1)»</w:t>
        </w:r>
        <w:r w:rsidR="00973765">
          <w:rPr>
            <w:webHidden/>
          </w:rPr>
          <w:tab/>
        </w:r>
        <w:r w:rsidR="00973765">
          <w:rPr>
            <w:webHidden/>
          </w:rPr>
          <w:fldChar w:fldCharType="begin"/>
        </w:r>
        <w:r w:rsidR="00973765">
          <w:rPr>
            <w:webHidden/>
          </w:rPr>
          <w:instrText xml:space="preserve"> PAGEREF _Toc126837499 \h </w:instrText>
        </w:r>
        <w:r w:rsidR="00973765">
          <w:rPr>
            <w:webHidden/>
          </w:rPr>
        </w:r>
        <w:r w:rsidR="00973765">
          <w:rPr>
            <w:webHidden/>
          </w:rPr>
          <w:fldChar w:fldCharType="separate"/>
        </w:r>
        <w:r w:rsidR="00973765">
          <w:rPr>
            <w:webHidden/>
          </w:rPr>
          <w:t>386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127. Описание полей документа «Сведения об организации», закладки «Полномочия и бюджеты (2)»</w:t>
        </w:r>
        <w:r w:rsidR="00973765">
          <w:rPr>
            <w:webHidden/>
          </w:rPr>
          <w:tab/>
        </w:r>
        <w:r w:rsidR="00973765">
          <w:rPr>
            <w:webHidden/>
          </w:rPr>
          <w:fldChar w:fldCharType="begin"/>
        </w:r>
        <w:r w:rsidR="00973765">
          <w:rPr>
            <w:webHidden/>
          </w:rPr>
          <w:instrText xml:space="preserve"> PAGEREF _Toc126837500 \h </w:instrText>
        </w:r>
        <w:r w:rsidR="00973765">
          <w:rPr>
            <w:webHidden/>
          </w:rPr>
        </w:r>
        <w:r w:rsidR="00973765">
          <w:rPr>
            <w:webHidden/>
          </w:rPr>
          <w:fldChar w:fldCharType="separate"/>
        </w:r>
        <w:r w:rsidR="00973765">
          <w:rPr>
            <w:webHidden/>
          </w:rPr>
          <w:t>394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128. Описание полей документа «Сведения об организации», закладки «Сведения о счетах (3)»</w:t>
        </w:r>
        <w:r w:rsidR="00973765">
          <w:rPr>
            <w:webHidden/>
          </w:rPr>
          <w:tab/>
        </w:r>
        <w:r w:rsidR="00973765">
          <w:rPr>
            <w:webHidden/>
          </w:rPr>
          <w:fldChar w:fldCharType="begin"/>
        </w:r>
        <w:r w:rsidR="00973765">
          <w:rPr>
            <w:webHidden/>
          </w:rPr>
          <w:instrText xml:space="preserve"> PAGEREF _Toc126837501 \h </w:instrText>
        </w:r>
        <w:r w:rsidR="00973765">
          <w:rPr>
            <w:webHidden/>
          </w:rPr>
        </w:r>
        <w:r w:rsidR="00973765">
          <w:rPr>
            <w:webHidden/>
          </w:rPr>
          <w:fldChar w:fldCharType="separate"/>
        </w:r>
        <w:r w:rsidR="00973765">
          <w:rPr>
            <w:webHidden/>
          </w:rPr>
          <w:t>399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129. Описание полей документа «Сведения об организации», закладки «Подписи документа (4)»</w:t>
        </w:r>
        <w:r w:rsidR="00973765">
          <w:rPr>
            <w:webHidden/>
          </w:rPr>
          <w:tab/>
        </w:r>
        <w:r w:rsidR="00973765">
          <w:rPr>
            <w:webHidden/>
          </w:rPr>
          <w:fldChar w:fldCharType="begin"/>
        </w:r>
        <w:r w:rsidR="00973765">
          <w:rPr>
            <w:webHidden/>
          </w:rPr>
          <w:instrText xml:space="preserve"> PAGEREF _Toc126837502 \h </w:instrText>
        </w:r>
        <w:r w:rsidR="00973765">
          <w:rPr>
            <w:webHidden/>
          </w:rPr>
        </w:r>
        <w:r w:rsidR="00973765">
          <w:rPr>
            <w:webHidden/>
          </w:rPr>
          <w:fldChar w:fldCharType="separate"/>
        </w:r>
        <w:r w:rsidR="00973765">
          <w:rPr>
            <w:webHidden/>
          </w:rPr>
          <w:t>399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130. Описание полей документа «Сведения об организации», закладки «Примечание (5)»</w:t>
        </w:r>
        <w:r w:rsidR="00973765">
          <w:rPr>
            <w:webHidden/>
          </w:rPr>
          <w:tab/>
        </w:r>
        <w:r w:rsidR="00973765">
          <w:rPr>
            <w:webHidden/>
          </w:rPr>
          <w:fldChar w:fldCharType="begin"/>
        </w:r>
        <w:r w:rsidR="00973765">
          <w:rPr>
            <w:webHidden/>
          </w:rPr>
          <w:instrText xml:space="preserve"> PAGEREF _Toc126837503 \h </w:instrText>
        </w:r>
        <w:r w:rsidR="00973765">
          <w:rPr>
            <w:webHidden/>
          </w:rPr>
        </w:r>
        <w:r w:rsidR="00973765">
          <w:rPr>
            <w:webHidden/>
          </w:rPr>
          <w:fldChar w:fldCharType="separate"/>
        </w:r>
        <w:r w:rsidR="00973765">
          <w:rPr>
            <w:webHidden/>
          </w:rPr>
          <w:t>400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4"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131. Описание полей документа «Сведения об организации», закладки «Полномочия организации до 01.01.2016»</w:t>
        </w:r>
        <w:r w:rsidR="00973765">
          <w:rPr>
            <w:webHidden/>
          </w:rPr>
          <w:tab/>
        </w:r>
        <w:r w:rsidR="00973765">
          <w:rPr>
            <w:webHidden/>
          </w:rPr>
          <w:fldChar w:fldCharType="begin"/>
        </w:r>
        <w:r w:rsidR="00973765">
          <w:rPr>
            <w:webHidden/>
          </w:rPr>
          <w:instrText xml:space="preserve"> PAGEREF _Toc126837504 \h </w:instrText>
        </w:r>
        <w:r w:rsidR="00973765">
          <w:rPr>
            <w:webHidden/>
          </w:rPr>
        </w:r>
        <w:r w:rsidR="00973765">
          <w:rPr>
            <w:webHidden/>
          </w:rPr>
          <w:fldChar w:fldCharType="separate"/>
        </w:r>
        <w:r w:rsidR="00973765">
          <w:rPr>
            <w:webHidden/>
          </w:rPr>
          <w:t>401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5"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132. Описание полей документа «Уведомление о подтверждении (аннулировании)», закладки «Реквизиты запроса (1)»</w:t>
        </w:r>
        <w:r w:rsidR="00973765">
          <w:rPr>
            <w:webHidden/>
          </w:rPr>
          <w:tab/>
        </w:r>
        <w:r w:rsidR="00973765">
          <w:rPr>
            <w:webHidden/>
          </w:rPr>
          <w:fldChar w:fldCharType="begin"/>
        </w:r>
        <w:r w:rsidR="00973765">
          <w:rPr>
            <w:webHidden/>
          </w:rPr>
          <w:instrText xml:space="preserve"> PAGEREF _Toc126837505 \h </w:instrText>
        </w:r>
        <w:r w:rsidR="00973765">
          <w:rPr>
            <w:webHidden/>
          </w:rPr>
        </w:r>
        <w:r w:rsidR="00973765">
          <w:rPr>
            <w:webHidden/>
          </w:rPr>
          <w:fldChar w:fldCharType="separate"/>
        </w:r>
        <w:r w:rsidR="00973765">
          <w:rPr>
            <w:webHidden/>
          </w:rPr>
          <w:t>404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6"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133. Описание полей документа «Уведомление о подтверждении (аннулировании)», закладки «Подписи (2)»</w:t>
        </w:r>
        <w:r w:rsidR="00973765">
          <w:rPr>
            <w:webHidden/>
          </w:rPr>
          <w:tab/>
        </w:r>
        <w:r w:rsidR="00973765">
          <w:rPr>
            <w:webHidden/>
          </w:rPr>
          <w:fldChar w:fldCharType="begin"/>
        </w:r>
        <w:r w:rsidR="00973765">
          <w:rPr>
            <w:webHidden/>
          </w:rPr>
          <w:instrText xml:space="preserve"> PAGEREF _Toc126837506 \h </w:instrText>
        </w:r>
        <w:r w:rsidR="00973765">
          <w:rPr>
            <w:webHidden/>
          </w:rPr>
        </w:r>
        <w:r w:rsidR="00973765">
          <w:rPr>
            <w:webHidden/>
          </w:rPr>
          <w:fldChar w:fldCharType="separate"/>
        </w:r>
        <w:r w:rsidR="00973765">
          <w:rPr>
            <w:webHidden/>
          </w:rPr>
          <w:t>405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7"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134. Описание полей документа «Информация из реестра», закладки «Основные реквизиты (1)»</w:t>
        </w:r>
        <w:r w:rsidR="00973765">
          <w:rPr>
            <w:webHidden/>
          </w:rPr>
          <w:tab/>
        </w:r>
        <w:r w:rsidR="00973765">
          <w:rPr>
            <w:webHidden/>
          </w:rPr>
          <w:fldChar w:fldCharType="begin"/>
        </w:r>
        <w:r w:rsidR="00973765">
          <w:rPr>
            <w:webHidden/>
          </w:rPr>
          <w:instrText xml:space="preserve"> PAGEREF _Toc126837507 \h </w:instrText>
        </w:r>
        <w:r w:rsidR="00973765">
          <w:rPr>
            <w:webHidden/>
          </w:rPr>
        </w:r>
        <w:r w:rsidR="00973765">
          <w:rPr>
            <w:webHidden/>
          </w:rPr>
          <w:fldChar w:fldCharType="separate"/>
        </w:r>
        <w:r w:rsidR="00973765">
          <w:rPr>
            <w:webHidden/>
          </w:rPr>
          <w:t>408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8"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135. Описание полей документа «Информация из реестра», закладки «Реквизиты организаций (2)»</w:t>
        </w:r>
        <w:r w:rsidR="00973765">
          <w:rPr>
            <w:webHidden/>
          </w:rPr>
          <w:tab/>
        </w:r>
        <w:r w:rsidR="00973765">
          <w:rPr>
            <w:webHidden/>
          </w:rPr>
          <w:fldChar w:fldCharType="begin"/>
        </w:r>
        <w:r w:rsidR="00973765">
          <w:rPr>
            <w:webHidden/>
          </w:rPr>
          <w:instrText xml:space="preserve"> PAGEREF _Toc126837508 \h </w:instrText>
        </w:r>
        <w:r w:rsidR="00973765">
          <w:rPr>
            <w:webHidden/>
          </w:rPr>
        </w:r>
        <w:r w:rsidR="00973765">
          <w:rPr>
            <w:webHidden/>
          </w:rPr>
          <w:fldChar w:fldCharType="separate"/>
        </w:r>
        <w:r w:rsidR="00973765">
          <w:rPr>
            <w:webHidden/>
          </w:rPr>
          <w:t>409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09"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136. Описание полей документа «Информация из реестра», закладки «Подписи (3)»</w:t>
        </w:r>
        <w:r w:rsidR="00973765">
          <w:rPr>
            <w:webHidden/>
          </w:rPr>
          <w:tab/>
        </w:r>
        <w:r w:rsidR="00973765">
          <w:rPr>
            <w:webHidden/>
          </w:rPr>
          <w:fldChar w:fldCharType="begin"/>
        </w:r>
        <w:r w:rsidR="00973765">
          <w:rPr>
            <w:webHidden/>
          </w:rPr>
          <w:instrText xml:space="preserve"> PAGEREF _Toc126837509 \h </w:instrText>
        </w:r>
        <w:r w:rsidR="00973765">
          <w:rPr>
            <w:webHidden/>
          </w:rPr>
        </w:r>
        <w:r w:rsidR="00973765">
          <w:rPr>
            <w:webHidden/>
          </w:rPr>
          <w:fldChar w:fldCharType="separate"/>
        </w:r>
        <w:r w:rsidR="00973765">
          <w:rPr>
            <w:webHidden/>
          </w:rPr>
          <w:t>411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0"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lang w:val="en-US"/>
          </w:rPr>
          <w:t>137</w:t>
        </w:r>
        <w:r w:rsidR="00973765" w:rsidRPr="004D0A81">
          <w:rPr>
            <w:rStyle w:val="ad"/>
          </w:rPr>
          <w:t>. Описание полей документа «Запрос на подтверждение сведений об организации», закладки «Основные атрибуты (1)»</w:t>
        </w:r>
        <w:r w:rsidR="00973765">
          <w:rPr>
            <w:webHidden/>
          </w:rPr>
          <w:tab/>
        </w:r>
        <w:r w:rsidR="00973765">
          <w:rPr>
            <w:webHidden/>
          </w:rPr>
          <w:fldChar w:fldCharType="begin"/>
        </w:r>
        <w:r w:rsidR="00973765">
          <w:rPr>
            <w:webHidden/>
          </w:rPr>
          <w:instrText xml:space="preserve"> PAGEREF _Toc126837510 \h </w:instrText>
        </w:r>
        <w:r w:rsidR="00973765">
          <w:rPr>
            <w:webHidden/>
          </w:rPr>
        </w:r>
        <w:r w:rsidR="00973765">
          <w:rPr>
            <w:webHidden/>
          </w:rPr>
          <w:fldChar w:fldCharType="separate"/>
        </w:r>
        <w:r w:rsidR="00973765">
          <w:rPr>
            <w:webHidden/>
          </w:rPr>
          <w:t>413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1"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138. Описание полей документа «Запрос на подтверждение сведений об организации», закладки «Полномочия (2)»</w:t>
        </w:r>
        <w:r w:rsidR="00973765">
          <w:rPr>
            <w:webHidden/>
          </w:rPr>
          <w:tab/>
        </w:r>
        <w:r w:rsidR="00973765">
          <w:rPr>
            <w:webHidden/>
          </w:rPr>
          <w:fldChar w:fldCharType="begin"/>
        </w:r>
        <w:r w:rsidR="00973765">
          <w:rPr>
            <w:webHidden/>
          </w:rPr>
          <w:instrText xml:space="preserve"> PAGEREF _Toc126837511 \h </w:instrText>
        </w:r>
        <w:r w:rsidR="00973765">
          <w:rPr>
            <w:webHidden/>
          </w:rPr>
        </w:r>
        <w:r w:rsidR="00973765">
          <w:rPr>
            <w:webHidden/>
          </w:rPr>
          <w:fldChar w:fldCharType="separate"/>
        </w:r>
        <w:r w:rsidR="00973765">
          <w:rPr>
            <w:webHidden/>
          </w:rPr>
          <w:t>416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2"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139. Описание полей документа «Запрос на подтверждение сведений об организации», закладки «Подписи (3)»</w:t>
        </w:r>
        <w:r w:rsidR="00973765">
          <w:rPr>
            <w:webHidden/>
          </w:rPr>
          <w:tab/>
        </w:r>
        <w:r w:rsidR="00973765">
          <w:rPr>
            <w:webHidden/>
          </w:rPr>
          <w:fldChar w:fldCharType="begin"/>
        </w:r>
        <w:r w:rsidR="00973765">
          <w:rPr>
            <w:webHidden/>
          </w:rPr>
          <w:instrText xml:space="preserve"> PAGEREF _Toc126837512 \h </w:instrText>
        </w:r>
        <w:r w:rsidR="00973765">
          <w:rPr>
            <w:webHidden/>
          </w:rPr>
        </w:r>
        <w:r w:rsidR="00973765">
          <w:rPr>
            <w:webHidden/>
          </w:rPr>
          <w:fldChar w:fldCharType="separate"/>
        </w:r>
        <w:r w:rsidR="00973765">
          <w:rPr>
            <w:webHidden/>
          </w:rPr>
          <w:t>418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3" w:history="1">
        <w:r w:rsidR="00973765" w:rsidRPr="004D0A81">
          <w:rPr>
            <w:rStyle w:val="ad"/>
            <w14:scene3d>
              <w14:camera w14:prst="orthographicFront"/>
              <w14:lightRig w14:rig="threePt" w14:dir="t">
                <w14:rot w14:lat="0" w14:lon="0" w14:rev="0"/>
              </w14:lightRig>
            </w14:scene3d>
          </w:rPr>
          <w:t>Таблица </w:t>
        </w:r>
        <w:r w:rsidR="00973765">
          <w:rPr>
            <w:rFonts w:asciiTheme="minorHAnsi" w:eastAsiaTheme="minorEastAsia" w:hAnsiTheme="minorHAnsi" w:cstheme="minorBidi"/>
            <w:sz w:val="22"/>
            <w:szCs w:val="22"/>
          </w:rPr>
          <w:tab/>
        </w:r>
        <w:r w:rsidR="00973765" w:rsidRPr="004D0A81">
          <w:rPr>
            <w:rStyle w:val="ad"/>
          </w:rPr>
          <w:t>140. Описание полей документа «Протокол операций импорта»</w:t>
        </w:r>
        <w:r w:rsidR="00973765">
          <w:rPr>
            <w:webHidden/>
          </w:rPr>
          <w:tab/>
        </w:r>
        <w:r w:rsidR="00973765">
          <w:rPr>
            <w:webHidden/>
          </w:rPr>
          <w:fldChar w:fldCharType="begin"/>
        </w:r>
        <w:r w:rsidR="00973765">
          <w:rPr>
            <w:webHidden/>
          </w:rPr>
          <w:instrText xml:space="preserve"> PAGEREF _Toc126837513 \h </w:instrText>
        </w:r>
        <w:r w:rsidR="00973765">
          <w:rPr>
            <w:webHidden/>
          </w:rPr>
        </w:r>
        <w:r w:rsidR="00973765">
          <w:rPr>
            <w:webHidden/>
          </w:rPr>
          <w:fldChar w:fldCharType="separate"/>
        </w:r>
        <w:r w:rsidR="00973765">
          <w:rPr>
            <w:webHidden/>
          </w:rPr>
          <w:t>421</w:t>
        </w:r>
        <w:r w:rsidR="00973765">
          <w:rPr>
            <w:webHidden/>
          </w:rPr>
          <w:fldChar w:fldCharType="end"/>
        </w:r>
      </w:hyperlink>
    </w:p>
    <w:p w:rsidR="00207A76" w:rsidRDefault="00207A76" w:rsidP="00207A76">
      <w:r>
        <w:fldChar w:fldCharType="end"/>
      </w:r>
    </w:p>
    <w:p w:rsidR="00207A76" w:rsidRDefault="00207A76" w:rsidP="00207A76">
      <w:pPr>
        <w:pStyle w:val="ASFKReg"/>
      </w:pPr>
      <w:bookmarkStart w:id="7" w:name="_Toc126837269"/>
      <w:r>
        <w:lastRenderedPageBreak/>
        <w:t>Перечень рисунков</w:t>
      </w:r>
      <w:bookmarkEnd w:id="7"/>
    </w:p>
    <w:p w:rsidR="00973765" w:rsidRDefault="00207A76">
      <w:pPr>
        <w:pStyle w:val="afffff"/>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12683751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 Основное окно программы</w:t>
        </w:r>
        <w:r w:rsidR="00973765">
          <w:rPr>
            <w:webHidden/>
          </w:rPr>
          <w:tab/>
        </w:r>
        <w:r w:rsidR="00973765">
          <w:rPr>
            <w:webHidden/>
          </w:rPr>
          <w:fldChar w:fldCharType="begin"/>
        </w:r>
        <w:r w:rsidR="00973765">
          <w:rPr>
            <w:webHidden/>
          </w:rPr>
          <w:instrText xml:space="preserve"> PAGEREF _Toc126837514 \h </w:instrText>
        </w:r>
        <w:r w:rsidR="00973765">
          <w:rPr>
            <w:webHidden/>
          </w:rPr>
        </w:r>
        <w:r w:rsidR="00973765">
          <w:rPr>
            <w:webHidden/>
          </w:rPr>
          <w:fldChar w:fldCharType="separate"/>
        </w:r>
        <w:r w:rsidR="00973765">
          <w:rPr>
            <w:webHidden/>
          </w:rPr>
          <w:t>38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 Окно настройки автоматического импорта/экспорта документов</w:t>
        </w:r>
        <w:r w:rsidR="00973765">
          <w:rPr>
            <w:webHidden/>
          </w:rPr>
          <w:tab/>
        </w:r>
        <w:r w:rsidR="00973765">
          <w:rPr>
            <w:webHidden/>
          </w:rPr>
          <w:fldChar w:fldCharType="begin"/>
        </w:r>
        <w:r w:rsidR="00973765">
          <w:rPr>
            <w:webHidden/>
          </w:rPr>
          <w:instrText xml:space="preserve"> PAGEREF _Toc126837515 \h </w:instrText>
        </w:r>
        <w:r w:rsidR="00973765">
          <w:rPr>
            <w:webHidden/>
          </w:rPr>
        </w:r>
        <w:r w:rsidR="00973765">
          <w:rPr>
            <w:webHidden/>
          </w:rPr>
          <w:fldChar w:fldCharType="separate"/>
        </w:r>
        <w:r w:rsidR="00973765">
          <w:rPr>
            <w:webHidden/>
          </w:rPr>
          <w:t>41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 Пример окна диспетчера задач</w:t>
        </w:r>
        <w:r w:rsidR="00973765">
          <w:rPr>
            <w:webHidden/>
          </w:rPr>
          <w:tab/>
        </w:r>
        <w:r w:rsidR="00973765">
          <w:rPr>
            <w:webHidden/>
          </w:rPr>
          <w:fldChar w:fldCharType="begin"/>
        </w:r>
        <w:r w:rsidR="00973765">
          <w:rPr>
            <w:webHidden/>
          </w:rPr>
          <w:instrText xml:space="preserve"> PAGEREF _Toc126837516 \h </w:instrText>
        </w:r>
        <w:r w:rsidR="00973765">
          <w:rPr>
            <w:webHidden/>
          </w:rPr>
        </w:r>
        <w:r w:rsidR="00973765">
          <w:rPr>
            <w:webHidden/>
          </w:rPr>
          <w:fldChar w:fldCharType="separate"/>
        </w:r>
        <w:r w:rsidR="00973765">
          <w:rPr>
            <w:webHidden/>
          </w:rPr>
          <w:t>42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 Пример панели инструментов экранной формы документа</w:t>
        </w:r>
        <w:r w:rsidR="00973765">
          <w:rPr>
            <w:webHidden/>
          </w:rPr>
          <w:tab/>
        </w:r>
        <w:r w:rsidR="00973765">
          <w:rPr>
            <w:webHidden/>
          </w:rPr>
          <w:fldChar w:fldCharType="begin"/>
        </w:r>
        <w:r w:rsidR="00973765">
          <w:rPr>
            <w:webHidden/>
          </w:rPr>
          <w:instrText xml:space="preserve"> PAGEREF _Toc126837517 \h </w:instrText>
        </w:r>
        <w:r w:rsidR="00973765">
          <w:rPr>
            <w:webHidden/>
          </w:rPr>
        </w:r>
        <w:r w:rsidR="00973765">
          <w:rPr>
            <w:webHidden/>
          </w:rPr>
          <w:fldChar w:fldCharType="separate"/>
        </w:r>
        <w:r w:rsidR="00973765">
          <w:rPr>
            <w:webHidden/>
          </w:rPr>
          <w:t>45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 Пример экранной формы, содержащей встроенную таблицу</w:t>
        </w:r>
        <w:r w:rsidR="00973765">
          <w:rPr>
            <w:webHidden/>
          </w:rPr>
          <w:tab/>
        </w:r>
        <w:r w:rsidR="00973765">
          <w:rPr>
            <w:webHidden/>
          </w:rPr>
          <w:fldChar w:fldCharType="begin"/>
        </w:r>
        <w:r w:rsidR="00973765">
          <w:rPr>
            <w:webHidden/>
          </w:rPr>
          <w:instrText xml:space="preserve"> PAGEREF _Toc126837518 \h </w:instrText>
        </w:r>
        <w:r w:rsidR="00973765">
          <w:rPr>
            <w:webHidden/>
          </w:rPr>
        </w:r>
        <w:r w:rsidR="00973765">
          <w:rPr>
            <w:webHidden/>
          </w:rPr>
          <w:fldChar w:fldCharType="separate"/>
        </w:r>
        <w:r w:rsidR="00973765">
          <w:rPr>
            <w:webHidden/>
          </w:rPr>
          <w:t>46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1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 Панели сортировки и фильтров</w:t>
        </w:r>
        <w:r w:rsidR="00973765">
          <w:rPr>
            <w:webHidden/>
          </w:rPr>
          <w:tab/>
        </w:r>
        <w:r w:rsidR="00973765">
          <w:rPr>
            <w:webHidden/>
          </w:rPr>
          <w:fldChar w:fldCharType="begin"/>
        </w:r>
        <w:r w:rsidR="00973765">
          <w:rPr>
            <w:webHidden/>
          </w:rPr>
          <w:instrText xml:space="preserve"> PAGEREF _Toc126837519 \h </w:instrText>
        </w:r>
        <w:r w:rsidR="00973765">
          <w:rPr>
            <w:webHidden/>
          </w:rPr>
        </w:r>
        <w:r w:rsidR="00973765">
          <w:rPr>
            <w:webHidden/>
          </w:rPr>
          <w:fldChar w:fldCharType="separate"/>
        </w:r>
        <w:r w:rsidR="00973765">
          <w:rPr>
            <w:webHidden/>
          </w:rPr>
          <w:t>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 Панель сортировки</w:t>
        </w:r>
        <w:r w:rsidR="00973765">
          <w:rPr>
            <w:webHidden/>
          </w:rPr>
          <w:tab/>
        </w:r>
        <w:r w:rsidR="00973765">
          <w:rPr>
            <w:webHidden/>
          </w:rPr>
          <w:fldChar w:fldCharType="begin"/>
        </w:r>
        <w:r w:rsidR="00973765">
          <w:rPr>
            <w:webHidden/>
          </w:rPr>
          <w:instrText xml:space="preserve"> PAGEREF _Toc126837520 \h </w:instrText>
        </w:r>
        <w:r w:rsidR="00973765">
          <w:rPr>
            <w:webHidden/>
          </w:rPr>
        </w:r>
        <w:r w:rsidR="00973765">
          <w:rPr>
            <w:webHidden/>
          </w:rPr>
          <w:fldChar w:fldCharType="separate"/>
        </w:r>
        <w:r w:rsidR="00973765">
          <w:rPr>
            <w:webHidden/>
          </w:rPr>
          <w:t>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 Панель фильтров</w:t>
        </w:r>
        <w:r w:rsidR="00973765">
          <w:rPr>
            <w:webHidden/>
          </w:rPr>
          <w:tab/>
        </w:r>
        <w:r w:rsidR="00973765">
          <w:rPr>
            <w:webHidden/>
          </w:rPr>
          <w:fldChar w:fldCharType="begin"/>
        </w:r>
        <w:r w:rsidR="00973765">
          <w:rPr>
            <w:webHidden/>
          </w:rPr>
          <w:instrText xml:space="preserve"> PAGEREF _Toc126837521 \h </w:instrText>
        </w:r>
        <w:r w:rsidR="00973765">
          <w:rPr>
            <w:webHidden/>
          </w:rPr>
        </w:r>
        <w:r w:rsidR="00973765">
          <w:rPr>
            <w:webHidden/>
          </w:rPr>
          <w:fldChar w:fldCharType="separate"/>
        </w:r>
        <w:r w:rsidR="00973765">
          <w:rPr>
            <w:webHidden/>
          </w:rPr>
          <w:t>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 Панель перемещения по списку документов. Отображается первая из пяти страниц журнала документов</w:t>
        </w:r>
        <w:r w:rsidR="00973765">
          <w:rPr>
            <w:webHidden/>
          </w:rPr>
          <w:tab/>
        </w:r>
        <w:r w:rsidR="00973765">
          <w:rPr>
            <w:webHidden/>
          </w:rPr>
          <w:fldChar w:fldCharType="begin"/>
        </w:r>
        <w:r w:rsidR="00973765">
          <w:rPr>
            <w:webHidden/>
          </w:rPr>
          <w:instrText xml:space="preserve"> PAGEREF _Toc126837522 \h </w:instrText>
        </w:r>
        <w:r w:rsidR="00973765">
          <w:rPr>
            <w:webHidden/>
          </w:rPr>
        </w:r>
        <w:r w:rsidR="00973765">
          <w:rPr>
            <w:webHidden/>
          </w:rPr>
          <w:fldChar w:fldCharType="separate"/>
        </w:r>
        <w:r w:rsidR="00973765">
          <w:rPr>
            <w:webHidden/>
          </w:rPr>
          <w:t>49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 Информационная панель</w:t>
        </w:r>
        <w:r w:rsidR="00973765">
          <w:rPr>
            <w:webHidden/>
          </w:rPr>
          <w:tab/>
        </w:r>
        <w:r w:rsidR="00973765">
          <w:rPr>
            <w:webHidden/>
          </w:rPr>
          <w:fldChar w:fldCharType="begin"/>
        </w:r>
        <w:r w:rsidR="00973765">
          <w:rPr>
            <w:webHidden/>
          </w:rPr>
          <w:instrText xml:space="preserve"> PAGEREF _Toc126837523 \h </w:instrText>
        </w:r>
        <w:r w:rsidR="00973765">
          <w:rPr>
            <w:webHidden/>
          </w:rPr>
        </w:r>
        <w:r w:rsidR="00973765">
          <w:rPr>
            <w:webHidden/>
          </w:rPr>
          <w:fldChar w:fldCharType="separate"/>
        </w:r>
        <w:r w:rsidR="00973765">
          <w:rPr>
            <w:webHidden/>
          </w:rPr>
          <w:t>50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 ЭФ списка документов «Заявка на кассовый расход»</w:t>
        </w:r>
        <w:r w:rsidR="00973765">
          <w:rPr>
            <w:webHidden/>
          </w:rPr>
          <w:tab/>
        </w:r>
        <w:r w:rsidR="00973765">
          <w:rPr>
            <w:webHidden/>
          </w:rPr>
          <w:fldChar w:fldCharType="begin"/>
        </w:r>
        <w:r w:rsidR="00973765">
          <w:rPr>
            <w:webHidden/>
          </w:rPr>
          <w:instrText xml:space="preserve"> PAGEREF _Toc126837524 \h </w:instrText>
        </w:r>
        <w:r w:rsidR="00973765">
          <w:rPr>
            <w:webHidden/>
          </w:rPr>
        </w:r>
        <w:r w:rsidR="00973765">
          <w:rPr>
            <w:webHidden/>
          </w:rPr>
          <w:fldChar w:fldCharType="separate"/>
        </w:r>
        <w:r w:rsidR="00973765">
          <w:rPr>
            <w:webHidden/>
          </w:rPr>
          <w:t>52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 Окно «Поиск…»</w:t>
        </w:r>
        <w:r w:rsidR="00973765">
          <w:rPr>
            <w:webHidden/>
          </w:rPr>
          <w:tab/>
        </w:r>
        <w:r w:rsidR="00973765">
          <w:rPr>
            <w:webHidden/>
          </w:rPr>
          <w:fldChar w:fldCharType="begin"/>
        </w:r>
        <w:r w:rsidR="00973765">
          <w:rPr>
            <w:webHidden/>
          </w:rPr>
          <w:instrText xml:space="preserve"> PAGEREF _Toc126837525 \h </w:instrText>
        </w:r>
        <w:r w:rsidR="00973765">
          <w:rPr>
            <w:webHidden/>
          </w:rPr>
        </w:r>
        <w:r w:rsidR="00973765">
          <w:rPr>
            <w:webHidden/>
          </w:rPr>
          <w:fldChar w:fldCharType="separate"/>
        </w:r>
        <w:r w:rsidR="00973765">
          <w:rPr>
            <w:webHidden/>
          </w:rPr>
          <w:t>53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 Окно «Выбор родительского документа» для документов типа «Сведения о соглашении»</w:t>
        </w:r>
        <w:r w:rsidR="00973765">
          <w:rPr>
            <w:webHidden/>
          </w:rPr>
          <w:tab/>
        </w:r>
        <w:r w:rsidR="00973765">
          <w:rPr>
            <w:webHidden/>
          </w:rPr>
          <w:fldChar w:fldCharType="begin"/>
        </w:r>
        <w:r w:rsidR="00973765">
          <w:rPr>
            <w:webHidden/>
          </w:rPr>
          <w:instrText xml:space="preserve"> PAGEREF _Toc126837526 \h </w:instrText>
        </w:r>
        <w:r w:rsidR="00973765">
          <w:rPr>
            <w:webHidden/>
          </w:rPr>
        </w:r>
        <w:r w:rsidR="00973765">
          <w:rPr>
            <w:webHidden/>
          </w:rPr>
          <w:fldChar w:fldCharType="separate"/>
        </w:r>
        <w:r w:rsidR="00973765">
          <w:rPr>
            <w:webHidden/>
          </w:rPr>
          <w:t>53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 ЭФ документа «Заявка на кассовый расход», закладки «Заголовок, Раздел 1, 2 (1)»</w:t>
        </w:r>
        <w:r w:rsidR="00973765">
          <w:rPr>
            <w:webHidden/>
          </w:rPr>
          <w:tab/>
        </w:r>
        <w:r w:rsidR="00973765">
          <w:rPr>
            <w:webHidden/>
          </w:rPr>
          <w:fldChar w:fldCharType="begin"/>
        </w:r>
        <w:r w:rsidR="00973765">
          <w:rPr>
            <w:webHidden/>
          </w:rPr>
          <w:instrText xml:space="preserve"> PAGEREF _Toc126837527 \h </w:instrText>
        </w:r>
        <w:r w:rsidR="00973765">
          <w:rPr>
            <w:webHidden/>
          </w:rPr>
        </w:r>
        <w:r w:rsidR="00973765">
          <w:rPr>
            <w:webHidden/>
          </w:rPr>
          <w:fldChar w:fldCharType="separate"/>
        </w:r>
        <w:r w:rsidR="00973765">
          <w:rPr>
            <w:webHidden/>
          </w:rPr>
          <w:t>54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 Форма «Добавление записи»</w:t>
        </w:r>
        <w:r w:rsidR="00973765">
          <w:rPr>
            <w:webHidden/>
          </w:rPr>
          <w:tab/>
        </w:r>
        <w:r w:rsidR="00973765">
          <w:rPr>
            <w:webHidden/>
          </w:rPr>
          <w:fldChar w:fldCharType="begin"/>
        </w:r>
        <w:r w:rsidR="00973765">
          <w:rPr>
            <w:webHidden/>
          </w:rPr>
          <w:instrText xml:space="preserve"> PAGEREF _Toc126837528 \h </w:instrText>
        </w:r>
        <w:r w:rsidR="00973765">
          <w:rPr>
            <w:webHidden/>
          </w:rPr>
        </w:r>
        <w:r w:rsidR="00973765">
          <w:rPr>
            <w:webHidden/>
          </w:rPr>
          <w:fldChar w:fldCharType="separate"/>
        </w:r>
        <w:r w:rsidR="00973765">
          <w:rPr>
            <w:webHidden/>
          </w:rPr>
          <w:t>58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2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 ЭФ документа «Заявка на кассовый расход», закладки «Раздел 3, 4, 5 (2)»</w:t>
        </w:r>
        <w:r w:rsidR="00973765">
          <w:rPr>
            <w:webHidden/>
          </w:rPr>
          <w:tab/>
        </w:r>
        <w:r w:rsidR="00973765">
          <w:rPr>
            <w:webHidden/>
          </w:rPr>
          <w:fldChar w:fldCharType="begin"/>
        </w:r>
        <w:r w:rsidR="00973765">
          <w:rPr>
            <w:webHidden/>
          </w:rPr>
          <w:instrText xml:space="preserve"> PAGEREF _Toc126837529 \h </w:instrText>
        </w:r>
        <w:r w:rsidR="00973765">
          <w:rPr>
            <w:webHidden/>
          </w:rPr>
        </w:r>
        <w:r w:rsidR="00973765">
          <w:rPr>
            <w:webHidden/>
          </w:rPr>
          <w:fldChar w:fldCharType="separate"/>
        </w:r>
        <w:r w:rsidR="00973765">
          <w:rPr>
            <w:webHidden/>
          </w:rPr>
          <w:t>59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 Форма «Добавление записи»</w:t>
        </w:r>
        <w:r w:rsidR="00973765">
          <w:rPr>
            <w:webHidden/>
          </w:rPr>
          <w:tab/>
        </w:r>
        <w:r w:rsidR="00973765">
          <w:rPr>
            <w:webHidden/>
          </w:rPr>
          <w:fldChar w:fldCharType="begin"/>
        </w:r>
        <w:r w:rsidR="00973765">
          <w:rPr>
            <w:webHidden/>
          </w:rPr>
          <w:instrText xml:space="preserve"> PAGEREF _Toc126837530 \h </w:instrText>
        </w:r>
        <w:r w:rsidR="00973765">
          <w:rPr>
            <w:webHidden/>
          </w:rPr>
        </w:r>
        <w:r w:rsidR="00973765">
          <w:rPr>
            <w:webHidden/>
          </w:rPr>
          <w:fldChar w:fldCharType="separate"/>
        </w:r>
        <w:r w:rsidR="00973765">
          <w:rPr>
            <w:webHidden/>
          </w:rPr>
          <w:t>64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 ЭФ документа «Заявка на кассовый расход», закладки «Подписи (3)»</w:t>
        </w:r>
        <w:r w:rsidR="00973765">
          <w:rPr>
            <w:webHidden/>
          </w:rPr>
          <w:tab/>
        </w:r>
        <w:r w:rsidR="00973765">
          <w:rPr>
            <w:webHidden/>
          </w:rPr>
          <w:fldChar w:fldCharType="begin"/>
        </w:r>
        <w:r w:rsidR="00973765">
          <w:rPr>
            <w:webHidden/>
          </w:rPr>
          <w:instrText xml:space="preserve"> PAGEREF _Toc126837531 \h </w:instrText>
        </w:r>
        <w:r w:rsidR="00973765">
          <w:rPr>
            <w:webHidden/>
          </w:rPr>
        </w:r>
        <w:r w:rsidR="00973765">
          <w:rPr>
            <w:webHidden/>
          </w:rPr>
          <w:fldChar w:fldCharType="separate"/>
        </w:r>
        <w:r w:rsidR="00973765">
          <w:rPr>
            <w:webHidden/>
          </w:rPr>
          <w:t>64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 ЭФ списка документов «Заявка на кассовый расход (сокращенная)»</w:t>
        </w:r>
        <w:r w:rsidR="00973765">
          <w:rPr>
            <w:webHidden/>
          </w:rPr>
          <w:tab/>
        </w:r>
        <w:r w:rsidR="00973765">
          <w:rPr>
            <w:webHidden/>
          </w:rPr>
          <w:fldChar w:fldCharType="begin"/>
        </w:r>
        <w:r w:rsidR="00973765">
          <w:rPr>
            <w:webHidden/>
          </w:rPr>
          <w:instrText xml:space="preserve"> PAGEREF _Toc126837532 \h </w:instrText>
        </w:r>
        <w:r w:rsidR="00973765">
          <w:rPr>
            <w:webHidden/>
          </w:rPr>
        </w:r>
        <w:r w:rsidR="00973765">
          <w:rPr>
            <w:webHidden/>
          </w:rPr>
          <w:fldChar w:fldCharType="separate"/>
        </w:r>
        <w:r w:rsidR="00973765">
          <w:rPr>
            <w:webHidden/>
          </w:rPr>
          <w:t>66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 ЭФ документа «Заявка на кассовый расход (сокращенная)», закладки «Заголовок, Раздел 1, (1)»</w:t>
        </w:r>
        <w:r w:rsidR="00973765">
          <w:rPr>
            <w:webHidden/>
          </w:rPr>
          <w:tab/>
        </w:r>
        <w:r w:rsidR="00973765">
          <w:rPr>
            <w:webHidden/>
          </w:rPr>
          <w:fldChar w:fldCharType="begin"/>
        </w:r>
        <w:r w:rsidR="00973765">
          <w:rPr>
            <w:webHidden/>
          </w:rPr>
          <w:instrText xml:space="preserve"> PAGEREF _Toc126837533 \h </w:instrText>
        </w:r>
        <w:r w:rsidR="00973765">
          <w:rPr>
            <w:webHidden/>
          </w:rPr>
        </w:r>
        <w:r w:rsidR="00973765">
          <w:rPr>
            <w:webHidden/>
          </w:rPr>
          <w:fldChar w:fldCharType="separate"/>
        </w:r>
        <w:r w:rsidR="00973765">
          <w:rPr>
            <w:webHidden/>
          </w:rPr>
          <w:t>67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 ЭФ документа «Заявка на кассовый расход (сокращенная)», закладки «Раздел 2, 3 (2)»</w:t>
        </w:r>
        <w:r w:rsidR="00973765">
          <w:rPr>
            <w:webHidden/>
          </w:rPr>
          <w:tab/>
        </w:r>
        <w:r w:rsidR="00973765">
          <w:rPr>
            <w:webHidden/>
          </w:rPr>
          <w:fldChar w:fldCharType="begin"/>
        </w:r>
        <w:r w:rsidR="00973765">
          <w:rPr>
            <w:webHidden/>
          </w:rPr>
          <w:instrText xml:space="preserve"> PAGEREF _Toc126837534 \h </w:instrText>
        </w:r>
        <w:r w:rsidR="00973765">
          <w:rPr>
            <w:webHidden/>
          </w:rPr>
        </w:r>
        <w:r w:rsidR="00973765">
          <w:rPr>
            <w:webHidden/>
          </w:rPr>
          <w:fldChar w:fldCharType="separate"/>
        </w:r>
        <w:r w:rsidR="00973765">
          <w:rPr>
            <w:webHidden/>
          </w:rPr>
          <w:t>72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 ЭФ документа «Заявка на кассовый расход (сокращенная)», закладки «Подписи (3)»</w:t>
        </w:r>
        <w:r w:rsidR="00973765">
          <w:rPr>
            <w:webHidden/>
          </w:rPr>
          <w:tab/>
        </w:r>
        <w:r w:rsidR="00973765">
          <w:rPr>
            <w:webHidden/>
          </w:rPr>
          <w:fldChar w:fldCharType="begin"/>
        </w:r>
        <w:r w:rsidR="00973765">
          <w:rPr>
            <w:webHidden/>
          </w:rPr>
          <w:instrText xml:space="preserve"> PAGEREF _Toc126837535 \h </w:instrText>
        </w:r>
        <w:r w:rsidR="00973765">
          <w:rPr>
            <w:webHidden/>
          </w:rPr>
        </w:r>
        <w:r w:rsidR="00973765">
          <w:rPr>
            <w:webHidden/>
          </w:rPr>
          <w:fldChar w:fldCharType="separate"/>
        </w:r>
        <w:r w:rsidR="00973765">
          <w:rPr>
            <w:webHidden/>
          </w:rPr>
          <w:t>74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 ЭФ списка «Заявление на проведение операций с иностранной валютой»</w:t>
        </w:r>
        <w:r w:rsidR="00973765">
          <w:rPr>
            <w:webHidden/>
          </w:rPr>
          <w:tab/>
        </w:r>
        <w:r w:rsidR="00973765">
          <w:rPr>
            <w:webHidden/>
          </w:rPr>
          <w:fldChar w:fldCharType="begin"/>
        </w:r>
        <w:r w:rsidR="00973765">
          <w:rPr>
            <w:webHidden/>
          </w:rPr>
          <w:instrText xml:space="preserve"> PAGEREF _Toc126837536 \h </w:instrText>
        </w:r>
        <w:r w:rsidR="00973765">
          <w:rPr>
            <w:webHidden/>
          </w:rPr>
        </w:r>
        <w:r w:rsidR="00973765">
          <w:rPr>
            <w:webHidden/>
          </w:rPr>
          <w:fldChar w:fldCharType="separate"/>
        </w:r>
        <w:r w:rsidR="00973765">
          <w:rPr>
            <w:webHidden/>
          </w:rPr>
          <w:t>76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24. Окно «Поиск…»</w:t>
        </w:r>
        <w:r w:rsidR="00973765">
          <w:rPr>
            <w:webHidden/>
          </w:rPr>
          <w:tab/>
        </w:r>
        <w:r w:rsidR="00973765">
          <w:rPr>
            <w:webHidden/>
          </w:rPr>
          <w:fldChar w:fldCharType="begin"/>
        </w:r>
        <w:r w:rsidR="00973765">
          <w:rPr>
            <w:webHidden/>
          </w:rPr>
          <w:instrText xml:space="preserve"> PAGEREF _Toc126837537 \h </w:instrText>
        </w:r>
        <w:r w:rsidR="00973765">
          <w:rPr>
            <w:webHidden/>
          </w:rPr>
        </w:r>
        <w:r w:rsidR="00973765">
          <w:rPr>
            <w:webHidden/>
          </w:rPr>
          <w:fldChar w:fldCharType="separate"/>
        </w:r>
        <w:r w:rsidR="00973765">
          <w:rPr>
            <w:webHidden/>
          </w:rPr>
          <w:t>77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25. Окно «Выбор родительского документа» для документов типа «Заявка на возврат»</w:t>
        </w:r>
        <w:r w:rsidR="00973765">
          <w:rPr>
            <w:webHidden/>
          </w:rPr>
          <w:tab/>
        </w:r>
        <w:r w:rsidR="00973765">
          <w:rPr>
            <w:webHidden/>
          </w:rPr>
          <w:fldChar w:fldCharType="begin"/>
        </w:r>
        <w:r w:rsidR="00973765">
          <w:rPr>
            <w:webHidden/>
          </w:rPr>
          <w:instrText xml:space="preserve"> PAGEREF _Toc126837538 \h </w:instrText>
        </w:r>
        <w:r w:rsidR="00973765">
          <w:rPr>
            <w:webHidden/>
          </w:rPr>
        </w:r>
        <w:r w:rsidR="00973765">
          <w:rPr>
            <w:webHidden/>
          </w:rPr>
          <w:fldChar w:fldCharType="separate"/>
        </w:r>
        <w:r w:rsidR="00973765">
          <w:rPr>
            <w:webHidden/>
          </w:rPr>
          <w:t>77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3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26. ЭФ документа «Заявление на проведение операций с иностранной валютой», закладки «Покупка-продажа(1)»</w:t>
        </w:r>
        <w:r w:rsidR="00973765">
          <w:rPr>
            <w:webHidden/>
          </w:rPr>
          <w:tab/>
        </w:r>
        <w:r w:rsidR="00973765">
          <w:rPr>
            <w:webHidden/>
          </w:rPr>
          <w:fldChar w:fldCharType="begin"/>
        </w:r>
        <w:r w:rsidR="00973765">
          <w:rPr>
            <w:webHidden/>
          </w:rPr>
          <w:instrText xml:space="preserve"> PAGEREF _Toc126837539 \h </w:instrText>
        </w:r>
        <w:r w:rsidR="00973765">
          <w:rPr>
            <w:webHidden/>
          </w:rPr>
        </w:r>
        <w:r w:rsidR="00973765">
          <w:rPr>
            <w:webHidden/>
          </w:rPr>
          <w:fldChar w:fldCharType="separate"/>
        </w:r>
        <w:r w:rsidR="00973765">
          <w:rPr>
            <w:webHidden/>
          </w:rPr>
          <w:t>78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27. ЭФ документа «Заявление на проведение операций с иностранной валютой», закладки «Перевод(2)»</w:t>
        </w:r>
        <w:r w:rsidR="00973765">
          <w:rPr>
            <w:webHidden/>
          </w:rPr>
          <w:tab/>
        </w:r>
        <w:r w:rsidR="00973765">
          <w:rPr>
            <w:webHidden/>
          </w:rPr>
          <w:fldChar w:fldCharType="begin"/>
        </w:r>
        <w:r w:rsidR="00973765">
          <w:rPr>
            <w:webHidden/>
          </w:rPr>
          <w:instrText xml:space="preserve"> PAGEREF _Toc126837540 \h </w:instrText>
        </w:r>
        <w:r w:rsidR="00973765">
          <w:rPr>
            <w:webHidden/>
          </w:rPr>
        </w:r>
        <w:r w:rsidR="00973765">
          <w:rPr>
            <w:webHidden/>
          </w:rPr>
          <w:fldChar w:fldCharType="separate"/>
        </w:r>
        <w:r w:rsidR="00973765">
          <w:rPr>
            <w:webHidden/>
          </w:rPr>
          <w:t>83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28. ЭФ документа «Заявление на проведение операций с иностранной валютой», закладки «Назначение платежа (КБК)(3)»</w:t>
        </w:r>
        <w:r w:rsidR="00973765">
          <w:rPr>
            <w:webHidden/>
          </w:rPr>
          <w:tab/>
        </w:r>
        <w:r w:rsidR="00973765">
          <w:rPr>
            <w:webHidden/>
          </w:rPr>
          <w:fldChar w:fldCharType="begin"/>
        </w:r>
        <w:r w:rsidR="00973765">
          <w:rPr>
            <w:webHidden/>
          </w:rPr>
          <w:instrText xml:space="preserve"> PAGEREF _Toc126837541 \h </w:instrText>
        </w:r>
        <w:r w:rsidR="00973765">
          <w:rPr>
            <w:webHidden/>
          </w:rPr>
        </w:r>
        <w:r w:rsidR="00973765">
          <w:rPr>
            <w:webHidden/>
          </w:rPr>
          <w:fldChar w:fldCharType="separate"/>
        </w:r>
        <w:r w:rsidR="00973765">
          <w:rPr>
            <w:webHidden/>
          </w:rPr>
          <w:t>85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29. Форма «Добавление записи»</w:t>
        </w:r>
        <w:r w:rsidR="00973765">
          <w:rPr>
            <w:webHidden/>
          </w:rPr>
          <w:tab/>
        </w:r>
        <w:r w:rsidR="00973765">
          <w:rPr>
            <w:webHidden/>
          </w:rPr>
          <w:fldChar w:fldCharType="begin"/>
        </w:r>
        <w:r w:rsidR="00973765">
          <w:rPr>
            <w:webHidden/>
          </w:rPr>
          <w:instrText xml:space="preserve"> PAGEREF _Toc126837542 \h </w:instrText>
        </w:r>
        <w:r w:rsidR="00973765">
          <w:rPr>
            <w:webHidden/>
          </w:rPr>
        </w:r>
        <w:r w:rsidR="00973765">
          <w:rPr>
            <w:webHidden/>
          </w:rPr>
          <w:fldChar w:fldCharType="separate"/>
        </w:r>
        <w:r w:rsidR="00973765">
          <w:rPr>
            <w:webHidden/>
          </w:rPr>
          <w:t>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30. ЭФ документа «Заявление на проведение операций с иностранной валютой», закладки «Банки (4)»</w:t>
        </w:r>
        <w:r w:rsidR="00973765">
          <w:rPr>
            <w:webHidden/>
          </w:rPr>
          <w:tab/>
        </w:r>
        <w:r w:rsidR="00973765">
          <w:rPr>
            <w:webHidden/>
          </w:rPr>
          <w:fldChar w:fldCharType="begin"/>
        </w:r>
        <w:r w:rsidR="00973765">
          <w:rPr>
            <w:webHidden/>
          </w:rPr>
          <w:instrText xml:space="preserve"> PAGEREF _Toc126837543 \h </w:instrText>
        </w:r>
        <w:r w:rsidR="00973765">
          <w:rPr>
            <w:webHidden/>
          </w:rPr>
        </w:r>
        <w:r w:rsidR="00973765">
          <w:rPr>
            <w:webHidden/>
          </w:rPr>
          <w:fldChar w:fldCharType="separate"/>
        </w:r>
        <w:r w:rsidR="00973765">
          <w:rPr>
            <w:webHidden/>
          </w:rPr>
          <w:t>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31. ЭФ списка «Уведомление о передаче исполнения исполнительного документа (исходящее)»</w:t>
        </w:r>
        <w:r w:rsidR="00973765">
          <w:rPr>
            <w:webHidden/>
          </w:rPr>
          <w:tab/>
        </w:r>
        <w:r w:rsidR="00973765">
          <w:rPr>
            <w:webHidden/>
          </w:rPr>
          <w:fldChar w:fldCharType="begin"/>
        </w:r>
        <w:r w:rsidR="00973765">
          <w:rPr>
            <w:webHidden/>
          </w:rPr>
          <w:instrText xml:space="preserve"> PAGEREF _Toc126837544 \h </w:instrText>
        </w:r>
        <w:r w:rsidR="00973765">
          <w:rPr>
            <w:webHidden/>
          </w:rPr>
        </w:r>
        <w:r w:rsidR="00973765">
          <w:rPr>
            <w:webHidden/>
          </w:rPr>
          <w:fldChar w:fldCharType="separate"/>
        </w:r>
        <w:r w:rsidR="00973765">
          <w:rPr>
            <w:webHidden/>
          </w:rPr>
          <w:t>89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32. ЭФ документа «Уведомление о передаче исполнения исполнительного документа (исходящее)», закладки «Заголовок, раздел 1,2 (1)»</w:t>
        </w:r>
        <w:r w:rsidR="00973765">
          <w:rPr>
            <w:webHidden/>
          </w:rPr>
          <w:tab/>
        </w:r>
        <w:r w:rsidR="00973765">
          <w:rPr>
            <w:webHidden/>
          </w:rPr>
          <w:fldChar w:fldCharType="begin"/>
        </w:r>
        <w:r w:rsidR="00973765">
          <w:rPr>
            <w:webHidden/>
          </w:rPr>
          <w:instrText xml:space="preserve"> PAGEREF _Toc126837545 \h </w:instrText>
        </w:r>
        <w:r w:rsidR="00973765">
          <w:rPr>
            <w:webHidden/>
          </w:rPr>
        </w:r>
        <w:r w:rsidR="00973765">
          <w:rPr>
            <w:webHidden/>
          </w:rPr>
          <w:fldChar w:fldCharType="separate"/>
        </w:r>
        <w:r w:rsidR="00973765">
          <w:rPr>
            <w:webHidden/>
          </w:rPr>
          <w:t>90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33. ЭФ документа «Уведомление о передаче исполнения исполнительного документа (исходящее)», закладки «Раздел 3,4 (2)»</w:t>
        </w:r>
        <w:r w:rsidR="00973765">
          <w:rPr>
            <w:webHidden/>
          </w:rPr>
          <w:tab/>
        </w:r>
        <w:r w:rsidR="00973765">
          <w:rPr>
            <w:webHidden/>
          </w:rPr>
          <w:fldChar w:fldCharType="begin"/>
        </w:r>
        <w:r w:rsidR="00973765">
          <w:rPr>
            <w:webHidden/>
          </w:rPr>
          <w:instrText xml:space="preserve"> PAGEREF _Toc126837546 \h </w:instrText>
        </w:r>
        <w:r w:rsidR="00973765">
          <w:rPr>
            <w:webHidden/>
          </w:rPr>
        </w:r>
        <w:r w:rsidR="00973765">
          <w:rPr>
            <w:webHidden/>
          </w:rPr>
          <w:fldChar w:fldCharType="separate"/>
        </w:r>
        <w:r w:rsidR="00973765">
          <w:rPr>
            <w:webHidden/>
          </w:rPr>
          <w:t>93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34. ЭФ документа «Уведомление о передаче исполнения исполнительного документа (исходящее)», закладки «Раздел 5, подписи (3)»</w:t>
        </w:r>
        <w:r w:rsidR="00973765">
          <w:rPr>
            <w:webHidden/>
          </w:rPr>
          <w:tab/>
        </w:r>
        <w:r w:rsidR="00973765">
          <w:rPr>
            <w:webHidden/>
          </w:rPr>
          <w:fldChar w:fldCharType="begin"/>
        </w:r>
        <w:r w:rsidR="00973765">
          <w:rPr>
            <w:webHidden/>
          </w:rPr>
          <w:instrText xml:space="preserve"> PAGEREF _Toc126837547 \h </w:instrText>
        </w:r>
        <w:r w:rsidR="00973765">
          <w:rPr>
            <w:webHidden/>
          </w:rPr>
        </w:r>
        <w:r w:rsidR="00973765">
          <w:rPr>
            <w:webHidden/>
          </w:rPr>
          <w:fldChar w:fldCharType="separate"/>
        </w:r>
        <w:r w:rsidR="00973765">
          <w:rPr>
            <w:webHidden/>
          </w:rPr>
          <w:t>94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35. Форма «Добавление записи», закладка «Основная»</w:t>
        </w:r>
        <w:r w:rsidR="00973765">
          <w:rPr>
            <w:webHidden/>
          </w:rPr>
          <w:tab/>
        </w:r>
        <w:r w:rsidR="00973765">
          <w:rPr>
            <w:webHidden/>
          </w:rPr>
          <w:fldChar w:fldCharType="begin"/>
        </w:r>
        <w:r w:rsidR="00973765">
          <w:rPr>
            <w:webHidden/>
          </w:rPr>
          <w:instrText xml:space="preserve"> PAGEREF _Toc126837548 \h </w:instrText>
        </w:r>
        <w:r w:rsidR="00973765">
          <w:rPr>
            <w:webHidden/>
          </w:rPr>
        </w:r>
        <w:r w:rsidR="00973765">
          <w:rPr>
            <w:webHidden/>
          </w:rPr>
          <w:fldChar w:fldCharType="separate"/>
        </w:r>
        <w:r w:rsidR="00973765">
          <w:rPr>
            <w:webHidden/>
          </w:rPr>
          <w:t>96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4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36. Форма «Добавление записи», закладка «График оплаты»</w:t>
        </w:r>
        <w:r w:rsidR="00973765">
          <w:rPr>
            <w:webHidden/>
          </w:rPr>
          <w:tab/>
        </w:r>
        <w:r w:rsidR="00973765">
          <w:rPr>
            <w:webHidden/>
          </w:rPr>
          <w:fldChar w:fldCharType="begin"/>
        </w:r>
        <w:r w:rsidR="00973765">
          <w:rPr>
            <w:webHidden/>
          </w:rPr>
          <w:instrText xml:space="preserve"> PAGEREF _Toc126837549 \h </w:instrText>
        </w:r>
        <w:r w:rsidR="00973765">
          <w:rPr>
            <w:webHidden/>
          </w:rPr>
        </w:r>
        <w:r w:rsidR="00973765">
          <w:rPr>
            <w:webHidden/>
          </w:rPr>
          <w:fldChar w:fldCharType="separate"/>
        </w:r>
        <w:r w:rsidR="00973765">
          <w:rPr>
            <w:webHidden/>
          </w:rPr>
          <w:t>97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37. ЭФ списка документов «Уведомление о нарушении сроков внесения и размеров арендной платы»</w:t>
        </w:r>
        <w:r w:rsidR="00973765">
          <w:rPr>
            <w:webHidden/>
          </w:rPr>
          <w:tab/>
        </w:r>
        <w:r w:rsidR="00973765">
          <w:rPr>
            <w:webHidden/>
          </w:rPr>
          <w:fldChar w:fldCharType="begin"/>
        </w:r>
        <w:r w:rsidR="00973765">
          <w:rPr>
            <w:webHidden/>
          </w:rPr>
          <w:instrText xml:space="preserve"> PAGEREF _Toc126837550 \h </w:instrText>
        </w:r>
        <w:r w:rsidR="00973765">
          <w:rPr>
            <w:webHidden/>
          </w:rPr>
        </w:r>
        <w:r w:rsidR="00973765">
          <w:rPr>
            <w:webHidden/>
          </w:rPr>
          <w:fldChar w:fldCharType="separate"/>
        </w:r>
        <w:r w:rsidR="00973765">
          <w:rPr>
            <w:webHidden/>
          </w:rPr>
          <w:t>98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38. ЭФ документа «Уведомление о нарушении сроков внесения и размеров арендной платы», закладки «Основные атрибуты»</w:t>
        </w:r>
        <w:r w:rsidR="00973765">
          <w:rPr>
            <w:webHidden/>
          </w:rPr>
          <w:tab/>
        </w:r>
        <w:r w:rsidR="00973765">
          <w:rPr>
            <w:webHidden/>
          </w:rPr>
          <w:fldChar w:fldCharType="begin"/>
        </w:r>
        <w:r w:rsidR="00973765">
          <w:rPr>
            <w:webHidden/>
          </w:rPr>
          <w:instrText xml:space="preserve"> PAGEREF _Toc126837551 \h </w:instrText>
        </w:r>
        <w:r w:rsidR="00973765">
          <w:rPr>
            <w:webHidden/>
          </w:rPr>
        </w:r>
        <w:r w:rsidR="00973765">
          <w:rPr>
            <w:webHidden/>
          </w:rPr>
          <w:fldChar w:fldCharType="separate"/>
        </w:r>
        <w:r w:rsidR="00973765">
          <w:rPr>
            <w:webHidden/>
          </w:rPr>
          <w:t>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39. ЭФ документа «Уведомление о нарушении сроков внесения и размеров арендной платы», закладки «Подписи»</w:t>
        </w:r>
        <w:r w:rsidR="00973765">
          <w:rPr>
            <w:webHidden/>
          </w:rPr>
          <w:tab/>
        </w:r>
        <w:r w:rsidR="00973765">
          <w:rPr>
            <w:webHidden/>
          </w:rPr>
          <w:fldChar w:fldCharType="begin"/>
        </w:r>
        <w:r w:rsidR="00973765">
          <w:rPr>
            <w:webHidden/>
          </w:rPr>
          <w:instrText xml:space="preserve"> PAGEREF _Toc126837552 \h </w:instrText>
        </w:r>
        <w:r w:rsidR="00973765">
          <w:rPr>
            <w:webHidden/>
          </w:rPr>
        </w:r>
        <w:r w:rsidR="00973765">
          <w:rPr>
            <w:webHidden/>
          </w:rPr>
          <w:fldChar w:fldCharType="separate"/>
        </w:r>
        <w:r w:rsidR="00973765">
          <w:rPr>
            <w:webHidden/>
          </w:rPr>
          <w:t>100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40. ЭФ списка документов «Уведомление о нарушении установленных предельных размеров авансового платежа»</w:t>
        </w:r>
        <w:r w:rsidR="00973765">
          <w:rPr>
            <w:webHidden/>
          </w:rPr>
          <w:tab/>
        </w:r>
        <w:r w:rsidR="00973765">
          <w:rPr>
            <w:webHidden/>
          </w:rPr>
          <w:fldChar w:fldCharType="begin"/>
        </w:r>
        <w:r w:rsidR="00973765">
          <w:rPr>
            <w:webHidden/>
          </w:rPr>
          <w:instrText xml:space="preserve"> PAGEREF _Toc126837553 \h </w:instrText>
        </w:r>
        <w:r w:rsidR="00973765">
          <w:rPr>
            <w:webHidden/>
          </w:rPr>
        </w:r>
        <w:r w:rsidR="00973765">
          <w:rPr>
            <w:webHidden/>
          </w:rPr>
          <w:fldChar w:fldCharType="separate"/>
        </w:r>
        <w:r w:rsidR="00973765">
          <w:rPr>
            <w:webHidden/>
          </w:rPr>
          <w:t>101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lang w:val="en-US"/>
          </w:rPr>
          <w:t>41</w:t>
        </w:r>
        <w:r w:rsidR="00973765" w:rsidRPr="005A19AA">
          <w:rPr>
            <w:rStyle w:val="ad"/>
          </w:rPr>
          <w:t>. ЭФ документа «Уведомление о нарушении установленных предельных размеров авансового платежа», закладки «Основные атрибуты (1)»</w:t>
        </w:r>
        <w:r w:rsidR="00973765">
          <w:rPr>
            <w:webHidden/>
          </w:rPr>
          <w:tab/>
        </w:r>
        <w:r w:rsidR="00973765">
          <w:rPr>
            <w:webHidden/>
          </w:rPr>
          <w:fldChar w:fldCharType="begin"/>
        </w:r>
        <w:r w:rsidR="00973765">
          <w:rPr>
            <w:webHidden/>
          </w:rPr>
          <w:instrText xml:space="preserve"> PAGEREF _Toc126837554 \h </w:instrText>
        </w:r>
        <w:r w:rsidR="00973765">
          <w:rPr>
            <w:webHidden/>
          </w:rPr>
        </w:r>
        <w:r w:rsidR="00973765">
          <w:rPr>
            <w:webHidden/>
          </w:rPr>
          <w:fldChar w:fldCharType="separate"/>
        </w:r>
        <w:r w:rsidR="00973765">
          <w:rPr>
            <w:webHidden/>
          </w:rPr>
          <w:t>102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42. ЭФ документа «Уведомление о нарушении установленных предельных размеров авансового платежа», закладки «Подписи (2)»</w:t>
        </w:r>
        <w:r w:rsidR="00973765">
          <w:rPr>
            <w:webHidden/>
          </w:rPr>
          <w:tab/>
        </w:r>
        <w:r w:rsidR="00973765">
          <w:rPr>
            <w:webHidden/>
          </w:rPr>
          <w:fldChar w:fldCharType="begin"/>
        </w:r>
        <w:r w:rsidR="00973765">
          <w:rPr>
            <w:webHidden/>
          </w:rPr>
          <w:instrText xml:space="preserve"> PAGEREF _Toc126837555 \h </w:instrText>
        </w:r>
        <w:r w:rsidR="00973765">
          <w:rPr>
            <w:webHidden/>
          </w:rPr>
        </w:r>
        <w:r w:rsidR="00973765">
          <w:rPr>
            <w:webHidden/>
          </w:rPr>
          <w:fldChar w:fldCharType="separate"/>
        </w:r>
        <w:r w:rsidR="00973765">
          <w:rPr>
            <w:webHidden/>
          </w:rPr>
          <w:t>103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43. ЭФ списка документов «Сведения о соглашении»</w:t>
        </w:r>
        <w:r w:rsidR="00973765">
          <w:rPr>
            <w:webHidden/>
          </w:rPr>
          <w:tab/>
        </w:r>
        <w:r w:rsidR="00973765">
          <w:rPr>
            <w:webHidden/>
          </w:rPr>
          <w:fldChar w:fldCharType="begin"/>
        </w:r>
        <w:r w:rsidR="00973765">
          <w:rPr>
            <w:webHidden/>
          </w:rPr>
          <w:instrText xml:space="preserve"> PAGEREF _Toc126837556 \h </w:instrText>
        </w:r>
        <w:r w:rsidR="00973765">
          <w:rPr>
            <w:webHidden/>
          </w:rPr>
        </w:r>
        <w:r w:rsidR="00973765">
          <w:rPr>
            <w:webHidden/>
          </w:rPr>
          <w:fldChar w:fldCharType="separate"/>
        </w:r>
        <w:r w:rsidR="00973765">
          <w:rPr>
            <w:webHidden/>
          </w:rPr>
          <w:t>104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44. ЭФ документа «Сведения о соглашении», закладки «Основные атрибуты», вкладки «Реквизиты ГРБС/ подведомственного ГРБС ПБС»</w:t>
        </w:r>
        <w:r w:rsidR="00973765">
          <w:rPr>
            <w:webHidden/>
          </w:rPr>
          <w:tab/>
        </w:r>
        <w:r w:rsidR="00973765">
          <w:rPr>
            <w:webHidden/>
          </w:rPr>
          <w:fldChar w:fldCharType="begin"/>
        </w:r>
        <w:r w:rsidR="00973765">
          <w:rPr>
            <w:webHidden/>
          </w:rPr>
          <w:instrText xml:space="preserve"> PAGEREF _Toc126837557 \h </w:instrText>
        </w:r>
        <w:r w:rsidR="00973765">
          <w:rPr>
            <w:webHidden/>
          </w:rPr>
        </w:r>
        <w:r w:rsidR="00973765">
          <w:rPr>
            <w:webHidden/>
          </w:rPr>
          <w:fldChar w:fldCharType="separate"/>
        </w:r>
        <w:r w:rsidR="00973765">
          <w:rPr>
            <w:webHidden/>
          </w:rPr>
          <w:t>105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45. ЭФ документа «Сведения о соглашении», закладки «Основные атрибуты», вкладки «Местонахождение ГРБС/ подведомственного ГРБС ПБС»</w:t>
        </w:r>
        <w:r w:rsidR="00973765">
          <w:rPr>
            <w:webHidden/>
          </w:rPr>
          <w:tab/>
        </w:r>
        <w:r w:rsidR="00973765">
          <w:rPr>
            <w:webHidden/>
          </w:rPr>
          <w:fldChar w:fldCharType="begin"/>
        </w:r>
        <w:r w:rsidR="00973765">
          <w:rPr>
            <w:webHidden/>
          </w:rPr>
          <w:instrText xml:space="preserve"> PAGEREF _Toc126837558 \h </w:instrText>
        </w:r>
        <w:r w:rsidR="00973765">
          <w:rPr>
            <w:webHidden/>
          </w:rPr>
        </w:r>
        <w:r w:rsidR="00973765">
          <w:rPr>
            <w:webHidden/>
          </w:rPr>
          <w:fldChar w:fldCharType="separate"/>
        </w:r>
        <w:r w:rsidR="00973765">
          <w:rPr>
            <w:webHidden/>
          </w:rPr>
          <w:t>108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5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46. ЭФ документа «Сведения о соглашении», закладки «Основные атрибуты», вкладки «Реквизиты соглашения (договора)»</w:t>
        </w:r>
        <w:r w:rsidR="00973765">
          <w:rPr>
            <w:webHidden/>
          </w:rPr>
          <w:tab/>
        </w:r>
        <w:r w:rsidR="00973765">
          <w:rPr>
            <w:webHidden/>
          </w:rPr>
          <w:fldChar w:fldCharType="begin"/>
        </w:r>
        <w:r w:rsidR="00973765">
          <w:rPr>
            <w:webHidden/>
          </w:rPr>
          <w:instrText xml:space="preserve"> PAGEREF _Toc126837559 \h </w:instrText>
        </w:r>
        <w:r w:rsidR="00973765">
          <w:rPr>
            <w:webHidden/>
          </w:rPr>
        </w:r>
        <w:r w:rsidR="00973765">
          <w:rPr>
            <w:webHidden/>
          </w:rPr>
          <w:fldChar w:fldCharType="separate"/>
        </w:r>
        <w:r w:rsidR="00973765">
          <w:rPr>
            <w:webHidden/>
          </w:rPr>
          <w:t>109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47. ЭФ документа «Сведения о соглашении», закладки «Основные атрибуты», вкладки «Реквизиты получателя субсидии (4)»</w:t>
        </w:r>
        <w:r w:rsidR="00973765">
          <w:rPr>
            <w:webHidden/>
          </w:rPr>
          <w:tab/>
        </w:r>
        <w:r w:rsidR="00973765">
          <w:rPr>
            <w:webHidden/>
          </w:rPr>
          <w:fldChar w:fldCharType="begin"/>
        </w:r>
        <w:r w:rsidR="00973765">
          <w:rPr>
            <w:webHidden/>
          </w:rPr>
          <w:instrText xml:space="preserve"> PAGEREF _Toc126837560 \h </w:instrText>
        </w:r>
        <w:r w:rsidR="00973765">
          <w:rPr>
            <w:webHidden/>
          </w:rPr>
        </w:r>
        <w:r w:rsidR="00973765">
          <w:rPr>
            <w:webHidden/>
          </w:rPr>
          <w:fldChar w:fldCharType="separate"/>
        </w:r>
        <w:r w:rsidR="00973765">
          <w:rPr>
            <w:webHidden/>
          </w:rPr>
          <w:t>111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973765">
          <w:rPr>
            <w:webHidden/>
          </w:rPr>
          <w:tab/>
        </w:r>
        <w:r w:rsidR="00973765">
          <w:rPr>
            <w:webHidden/>
          </w:rPr>
          <w:fldChar w:fldCharType="begin"/>
        </w:r>
        <w:r w:rsidR="00973765">
          <w:rPr>
            <w:webHidden/>
          </w:rPr>
          <w:instrText xml:space="preserve"> PAGEREF _Toc126837561 \h </w:instrText>
        </w:r>
        <w:r w:rsidR="00973765">
          <w:rPr>
            <w:webHidden/>
          </w:rPr>
        </w:r>
        <w:r w:rsidR="00973765">
          <w:rPr>
            <w:webHidden/>
          </w:rPr>
          <w:fldChar w:fldCharType="separate"/>
        </w:r>
        <w:r w:rsidR="00973765">
          <w:rPr>
            <w:webHidden/>
          </w:rPr>
          <w:t>114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973765">
          <w:rPr>
            <w:webHidden/>
          </w:rPr>
          <w:tab/>
        </w:r>
        <w:r w:rsidR="00973765">
          <w:rPr>
            <w:webHidden/>
          </w:rPr>
          <w:fldChar w:fldCharType="begin"/>
        </w:r>
        <w:r w:rsidR="00973765">
          <w:rPr>
            <w:webHidden/>
          </w:rPr>
          <w:instrText xml:space="preserve"> PAGEREF _Toc126837562 \h </w:instrText>
        </w:r>
        <w:r w:rsidR="00973765">
          <w:rPr>
            <w:webHidden/>
          </w:rPr>
        </w:r>
        <w:r w:rsidR="00973765">
          <w:rPr>
            <w:webHidden/>
          </w:rPr>
          <w:fldChar w:fldCharType="separate"/>
        </w:r>
        <w:r w:rsidR="00973765">
          <w:rPr>
            <w:webHidden/>
          </w:rPr>
          <w:t>115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50. ЭФ документа «Сведения о соглашении», закладки «График платежей»</w:t>
        </w:r>
        <w:r w:rsidR="00973765">
          <w:rPr>
            <w:webHidden/>
          </w:rPr>
          <w:tab/>
        </w:r>
        <w:r w:rsidR="00973765">
          <w:rPr>
            <w:webHidden/>
          </w:rPr>
          <w:fldChar w:fldCharType="begin"/>
        </w:r>
        <w:r w:rsidR="00973765">
          <w:rPr>
            <w:webHidden/>
          </w:rPr>
          <w:instrText xml:space="preserve"> PAGEREF _Toc126837563 \h </w:instrText>
        </w:r>
        <w:r w:rsidR="00973765">
          <w:rPr>
            <w:webHidden/>
          </w:rPr>
        </w:r>
        <w:r w:rsidR="00973765">
          <w:rPr>
            <w:webHidden/>
          </w:rPr>
          <w:fldChar w:fldCharType="separate"/>
        </w:r>
        <w:r w:rsidR="00973765">
          <w:rPr>
            <w:webHidden/>
          </w:rPr>
          <w:t>116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51. Форма «Просмотр записи», табличный блок «Итоги в разрезе ФАИП»</w:t>
        </w:r>
        <w:r w:rsidR="00973765">
          <w:rPr>
            <w:webHidden/>
          </w:rPr>
          <w:tab/>
        </w:r>
        <w:r w:rsidR="00973765">
          <w:rPr>
            <w:webHidden/>
          </w:rPr>
          <w:fldChar w:fldCharType="begin"/>
        </w:r>
        <w:r w:rsidR="00973765">
          <w:rPr>
            <w:webHidden/>
          </w:rPr>
          <w:instrText xml:space="preserve"> PAGEREF _Toc126837564 \h </w:instrText>
        </w:r>
        <w:r w:rsidR="00973765">
          <w:rPr>
            <w:webHidden/>
          </w:rPr>
        </w:r>
        <w:r w:rsidR="00973765">
          <w:rPr>
            <w:webHidden/>
          </w:rPr>
          <w:fldChar w:fldCharType="separate"/>
        </w:r>
        <w:r w:rsidR="00973765">
          <w:rPr>
            <w:webHidden/>
          </w:rPr>
          <w:t>119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52. Форма «Просмотр записи», табличный блок «Расшифровка по КБК для текущих итогов»</w:t>
        </w:r>
        <w:r w:rsidR="00973765">
          <w:rPr>
            <w:webHidden/>
          </w:rPr>
          <w:tab/>
        </w:r>
        <w:r w:rsidR="00973765">
          <w:rPr>
            <w:webHidden/>
          </w:rPr>
          <w:fldChar w:fldCharType="begin"/>
        </w:r>
        <w:r w:rsidR="00973765">
          <w:rPr>
            <w:webHidden/>
          </w:rPr>
          <w:instrText xml:space="preserve"> PAGEREF _Toc126837565 \h </w:instrText>
        </w:r>
        <w:r w:rsidR="00973765">
          <w:rPr>
            <w:webHidden/>
          </w:rPr>
        </w:r>
        <w:r w:rsidR="00973765">
          <w:rPr>
            <w:webHidden/>
          </w:rPr>
          <w:fldChar w:fldCharType="separate"/>
        </w:r>
        <w:r w:rsidR="00973765">
          <w:rPr>
            <w:webHidden/>
          </w:rPr>
          <w:t>120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53. ЭФ документа «Сведения о соглашении», закладки «Подписи»</w:t>
        </w:r>
        <w:r w:rsidR="00973765">
          <w:rPr>
            <w:webHidden/>
          </w:rPr>
          <w:tab/>
        </w:r>
        <w:r w:rsidR="00973765">
          <w:rPr>
            <w:webHidden/>
          </w:rPr>
          <w:fldChar w:fldCharType="begin"/>
        </w:r>
        <w:r w:rsidR="00973765">
          <w:rPr>
            <w:webHidden/>
          </w:rPr>
          <w:instrText xml:space="preserve"> PAGEREF _Toc126837566 \h </w:instrText>
        </w:r>
        <w:r w:rsidR="00973765">
          <w:rPr>
            <w:webHidden/>
          </w:rPr>
        </w:r>
        <w:r w:rsidR="00973765">
          <w:rPr>
            <w:webHidden/>
          </w:rPr>
          <w:fldChar w:fldCharType="separate"/>
        </w:r>
        <w:r w:rsidR="00973765">
          <w:rPr>
            <w:webHidden/>
          </w:rPr>
          <w:t>121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54. ЭФ списка документов «Сведения об изменении соглашения»</w:t>
        </w:r>
        <w:r w:rsidR="00973765">
          <w:rPr>
            <w:webHidden/>
          </w:rPr>
          <w:tab/>
        </w:r>
        <w:r w:rsidR="00973765">
          <w:rPr>
            <w:webHidden/>
          </w:rPr>
          <w:fldChar w:fldCharType="begin"/>
        </w:r>
        <w:r w:rsidR="00973765">
          <w:rPr>
            <w:webHidden/>
          </w:rPr>
          <w:instrText xml:space="preserve"> PAGEREF _Toc126837567 \h </w:instrText>
        </w:r>
        <w:r w:rsidR="00973765">
          <w:rPr>
            <w:webHidden/>
          </w:rPr>
        </w:r>
        <w:r w:rsidR="00973765">
          <w:rPr>
            <w:webHidden/>
          </w:rPr>
          <w:fldChar w:fldCharType="separate"/>
        </w:r>
        <w:r w:rsidR="00973765">
          <w:rPr>
            <w:webHidden/>
          </w:rPr>
          <w:t>122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55. ЭФ документа «Сведения об изменении соглашения», закладки «Основные атрибуты», вкладки «Реквизиты ГРБС/ подведомственного ГРБС ПБС»</w:t>
        </w:r>
        <w:r w:rsidR="00973765">
          <w:rPr>
            <w:webHidden/>
          </w:rPr>
          <w:tab/>
        </w:r>
        <w:r w:rsidR="00973765">
          <w:rPr>
            <w:webHidden/>
          </w:rPr>
          <w:fldChar w:fldCharType="begin"/>
        </w:r>
        <w:r w:rsidR="00973765">
          <w:rPr>
            <w:webHidden/>
          </w:rPr>
          <w:instrText xml:space="preserve"> PAGEREF _Toc126837568 \h </w:instrText>
        </w:r>
        <w:r w:rsidR="00973765">
          <w:rPr>
            <w:webHidden/>
          </w:rPr>
        </w:r>
        <w:r w:rsidR="00973765">
          <w:rPr>
            <w:webHidden/>
          </w:rPr>
          <w:fldChar w:fldCharType="separate"/>
        </w:r>
        <w:r w:rsidR="00973765">
          <w:rPr>
            <w:webHidden/>
          </w:rPr>
          <w:t>124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6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sidR="00973765">
          <w:rPr>
            <w:webHidden/>
          </w:rPr>
          <w:tab/>
        </w:r>
        <w:r w:rsidR="00973765">
          <w:rPr>
            <w:webHidden/>
          </w:rPr>
          <w:fldChar w:fldCharType="begin"/>
        </w:r>
        <w:r w:rsidR="00973765">
          <w:rPr>
            <w:webHidden/>
          </w:rPr>
          <w:instrText xml:space="preserve"> PAGEREF _Toc126837569 \h </w:instrText>
        </w:r>
        <w:r w:rsidR="00973765">
          <w:rPr>
            <w:webHidden/>
          </w:rPr>
        </w:r>
        <w:r w:rsidR="00973765">
          <w:rPr>
            <w:webHidden/>
          </w:rPr>
          <w:fldChar w:fldCharType="separate"/>
        </w:r>
        <w:r w:rsidR="00973765">
          <w:rPr>
            <w:webHidden/>
          </w:rPr>
          <w:t>128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57. ЭФ документа «Сведения об изменении соглашения», закладки «Основные атрибуты», вкладки «Реквизиты соглашения договора, НПА»</w:t>
        </w:r>
        <w:r w:rsidR="00973765">
          <w:rPr>
            <w:webHidden/>
          </w:rPr>
          <w:tab/>
        </w:r>
        <w:r w:rsidR="00973765">
          <w:rPr>
            <w:webHidden/>
          </w:rPr>
          <w:fldChar w:fldCharType="begin"/>
        </w:r>
        <w:r w:rsidR="00973765">
          <w:rPr>
            <w:webHidden/>
          </w:rPr>
          <w:instrText xml:space="preserve"> PAGEREF _Toc126837570 \h </w:instrText>
        </w:r>
        <w:r w:rsidR="00973765">
          <w:rPr>
            <w:webHidden/>
          </w:rPr>
        </w:r>
        <w:r w:rsidR="00973765">
          <w:rPr>
            <w:webHidden/>
          </w:rPr>
          <w:fldChar w:fldCharType="separate"/>
        </w:r>
        <w:r w:rsidR="00973765">
          <w:rPr>
            <w:webHidden/>
          </w:rPr>
          <w:t>129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58. ЭФ документа «Сведения об изменении соглашения», закладки «Основные атрибуты», вкладки «Реквизиты получателя субсидии (4)»</w:t>
        </w:r>
        <w:r w:rsidR="00973765">
          <w:rPr>
            <w:webHidden/>
          </w:rPr>
          <w:tab/>
        </w:r>
        <w:r w:rsidR="00973765">
          <w:rPr>
            <w:webHidden/>
          </w:rPr>
          <w:fldChar w:fldCharType="begin"/>
        </w:r>
        <w:r w:rsidR="00973765">
          <w:rPr>
            <w:webHidden/>
          </w:rPr>
          <w:instrText xml:space="preserve"> PAGEREF _Toc126837571 \h </w:instrText>
        </w:r>
        <w:r w:rsidR="00973765">
          <w:rPr>
            <w:webHidden/>
          </w:rPr>
        </w:r>
        <w:r w:rsidR="00973765">
          <w:rPr>
            <w:webHidden/>
          </w:rPr>
          <w:fldChar w:fldCharType="separate"/>
        </w:r>
        <w:r w:rsidR="00973765">
          <w:rPr>
            <w:webHidden/>
          </w:rPr>
          <w:t>131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973765">
          <w:rPr>
            <w:webHidden/>
          </w:rPr>
          <w:tab/>
        </w:r>
        <w:r w:rsidR="00973765">
          <w:rPr>
            <w:webHidden/>
          </w:rPr>
          <w:fldChar w:fldCharType="begin"/>
        </w:r>
        <w:r w:rsidR="00973765">
          <w:rPr>
            <w:webHidden/>
          </w:rPr>
          <w:instrText xml:space="preserve"> PAGEREF _Toc126837572 \h </w:instrText>
        </w:r>
        <w:r w:rsidR="00973765">
          <w:rPr>
            <w:webHidden/>
          </w:rPr>
        </w:r>
        <w:r w:rsidR="00973765">
          <w:rPr>
            <w:webHidden/>
          </w:rPr>
          <w:fldChar w:fldCharType="separate"/>
        </w:r>
        <w:r w:rsidR="00973765">
          <w:rPr>
            <w:webHidden/>
          </w:rPr>
          <w:t>134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60. ЭФ документа «Сведения о соглашении», закладки «Основные атрибуты», вкладки «Реквизиты НПА, определяющего правила (порядок) </w:t>
        </w:r>
        <w:r w:rsidR="00973765" w:rsidRPr="005A19AA">
          <w:rPr>
            <w:rStyle w:val="ad"/>
          </w:rPr>
          <w:lastRenderedPageBreak/>
          <w:t>предоставления из ФБ субсидии, бюджетных инвестиций, МБТ, в соответствии с которым заключено соглашение (договор)»</w:t>
        </w:r>
        <w:r w:rsidR="00973765">
          <w:rPr>
            <w:webHidden/>
          </w:rPr>
          <w:tab/>
        </w:r>
        <w:r w:rsidR="00973765">
          <w:rPr>
            <w:webHidden/>
          </w:rPr>
          <w:fldChar w:fldCharType="begin"/>
        </w:r>
        <w:r w:rsidR="00973765">
          <w:rPr>
            <w:webHidden/>
          </w:rPr>
          <w:instrText xml:space="preserve"> PAGEREF _Toc126837573 \h </w:instrText>
        </w:r>
        <w:r w:rsidR="00973765">
          <w:rPr>
            <w:webHidden/>
          </w:rPr>
        </w:r>
        <w:r w:rsidR="00973765">
          <w:rPr>
            <w:webHidden/>
          </w:rPr>
          <w:fldChar w:fldCharType="separate"/>
        </w:r>
        <w:r w:rsidR="00973765">
          <w:rPr>
            <w:webHidden/>
          </w:rPr>
          <w:t>135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61. ЭФ документа «Сведения об изменении соглашения», закладки «График платежей»</w:t>
        </w:r>
        <w:r w:rsidR="00973765">
          <w:rPr>
            <w:webHidden/>
          </w:rPr>
          <w:tab/>
        </w:r>
        <w:r w:rsidR="00973765">
          <w:rPr>
            <w:webHidden/>
          </w:rPr>
          <w:fldChar w:fldCharType="begin"/>
        </w:r>
        <w:r w:rsidR="00973765">
          <w:rPr>
            <w:webHidden/>
          </w:rPr>
          <w:instrText xml:space="preserve"> PAGEREF _Toc126837574 \h </w:instrText>
        </w:r>
        <w:r w:rsidR="00973765">
          <w:rPr>
            <w:webHidden/>
          </w:rPr>
        </w:r>
        <w:r w:rsidR="00973765">
          <w:rPr>
            <w:webHidden/>
          </w:rPr>
          <w:fldChar w:fldCharType="separate"/>
        </w:r>
        <w:r w:rsidR="00973765">
          <w:rPr>
            <w:webHidden/>
          </w:rPr>
          <w:t>136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62. Форма «Просмотр записи», табличное поле «Итоги в разрезе ФАИП»</w:t>
        </w:r>
        <w:r w:rsidR="00973765">
          <w:rPr>
            <w:webHidden/>
          </w:rPr>
          <w:tab/>
        </w:r>
        <w:r w:rsidR="00973765">
          <w:rPr>
            <w:webHidden/>
          </w:rPr>
          <w:fldChar w:fldCharType="begin"/>
        </w:r>
        <w:r w:rsidR="00973765">
          <w:rPr>
            <w:webHidden/>
          </w:rPr>
          <w:instrText xml:space="preserve"> PAGEREF _Toc126837575 \h </w:instrText>
        </w:r>
        <w:r w:rsidR="00973765">
          <w:rPr>
            <w:webHidden/>
          </w:rPr>
        </w:r>
        <w:r w:rsidR="00973765">
          <w:rPr>
            <w:webHidden/>
          </w:rPr>
          <w:fldChar w:fldCharType="separate"/>
        </w:r>
        <w:r w:rsidR="00973765">
          <w:rPr>
            <w:webHidden/>
          </w:rPr>
          <w:t>139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63. Форма «Просмотр записи», табличное поле «Расшифровка по КБК для текущих итогов»</w:t>
        </w:r>
        <w:r w:rsidR="00973765">
          <w:rPr>
            <w:webHidden/>
          </w:rPr>
          <w:tab/>
        </w:r>
        <w:r w:rsidR="00973765">
          <w:rPr>
            <w:webHidden/>
          </w:rPr>
          <w:fldChar w:fldCharType="begin"/>
        </w:r>
        <w:r w:rsidR="00973765">
          <w:rPr>
            <w:webHidden/>
          </w:rPr>
          <w:instrText xml:space="preserve"> PAGEREF _Toc126837576 \h </w:instrText>
        </w:r>
        <w:r w:rsidR="00973765">
          <w:rPr>
            <w:webHidden/>
          </w:rPr>
        </w:r>
        <w:r w:rsidR="00973765">
          <w:rPr>
            <w:webHidden/>
          </w:rPr>
          <w:fldChar w:fldCharType="separate"/>
        </w:r>
        <w:r w:rsidR="00973765">
          <w:rPr>
            <w:webHidden/>
          </w:rPr>
          <w:t>140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64. ЭФ документа «Сведения об изменении соглашения», закладки «Подписи»</w:t>
        </w:r>
        <w:r w:rsidR="00973765">
          <w:rPr>
            <w:webHidden/>
          </w:rPr>
          <w:tab/>
        </w:r>
        <w:r w:rsidR="00973765">
          <w:rPr>
            <w:webHidden/>
          </w:rPr>
          <w:fldChar w:fldCharType="begin"/>
        </w:r>
        <w:r w:rsidR="00973765">
          <w:rPr>
            <w:webHidden/>
          </w:rPr>
          <w:instrText xml:space="preserve"> PAGEREF _Toc126837577 \h </w:instrText>
        </w:r>
        <w:r w:rsidR="00973765">
          <w:rPr>
            <w:webHidden/>
          </w:rPr>
        </w:r>
        <w:r w:rsidR="00973765">
          <w:rPr>
            <w:webHidden/>
          </w:rPr>
          <w:fldChar w:fldCharType="separate"/>
        </w:r>
        <w:r w:rsidR="00973765">
          <w:rPr>
            <w:webHidden/>
          </w:rPr>
          <w:t>141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65. ЭФ списка документов «Реестр администрируемых доходов»</w:t>
        </w:r>
        <w:r w:rsidR="00973765">
          <w:rPr>
            <w:webHidden/>
          </w:rPr>
          <w:tab/>
        </w:r>
        <w:r w:rsidR="00973765">
          <w:rPr>
            <w:webHidden/>
          </w:rPr>
          <w:fldChar w:fldCharType="begin"/>
        </w:r>
        <w:r w:rsidR="00973765">
          <w:rPr>
            <w:webHidden/>
          </w:rPr>
          <w:instrText xml:space="preserve"> PAGEREF _Toc126837578 \h </w:instrText>
        </w:r>
        <w:r w:rsidR="00973765">
          <w:rPr>
            <w:webHidden/>
          </w:rPr>
        </w:r>
        <w:r w:rsidR="00973765">
          <w:rPr>
            <w:webHidden/>
          </w:rPr>
          <w:fldChar w:fldCharType="separate"/>
        </w:r>
        <w:r w:rsidR="00973765">
          <w:rPr>
            <w:webHidden/>
          </w:rPr>
          <w:t>142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7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66. ЭФ документа «Реестр администрируемых доходов», закладки «Общая информация»</w:t>
        </w:r>
        <w:r w:rsidR="00973765">
          <w:rPr>
            <w:webHidden/>
          </w:rPr>
          <w:tab/>
        </w:r>
        <w:r w:rsidR="00973765">
          <w:rPr>
            <w:webHidden/>
          </w:rPr>
          <w:fldChar w:fldCharType="begin"/>
        </w:r>
        <w:r w:rsidR="00973765">
          <w:rPr>
            <w:webHidden/>
          </w:rPr>
          <w:instrText xml:space="preserve"> PAGEREF _Toc126837579 \h </w:instrText>
        </w:r>
        <w:r w:rsidR="00973765">
          <w:rPr>
            <w:webHidden/>
          </w:rPr>
        </w:r>
        <w:r w:rsidR="00973765">
          <w:rPr>
            <w:webHidden/>
          </w:rPr>
          <w:fldChar w:fldCharType="separate"/>
        </w:r>
        <w:r w:rsidR="00973765">
          <w:rPr>
            <w:webHidden/>
          </w:rPr>
          <w:t>143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67. Форма «Добавление записи»</w:t>
        </w:r>
        <w:r w:rsidR="00973765">
          <w:rPr>
            <w:webHidden/>
          </w:rPr>
          <w:tab/>
        </w:r>
        <w:r w:rsidR="00973765">
          <w:rPr>
            <w:webHidden/>
          </w:rPr>
          <w:fldChar w:fldCharType="begin"/>
        </w:r>
        <w:r w:rsidR="00973765">
          <w:rPr>
            <w:webHidden/>
          </w:rPr>
          <w:instrText xml:space="preserve"> PAGEREF _Toc126837580 \h </w:instrText>
        </w:r>
        <w:r w:rsidR="00973765">
          <w:rPr>
            <w:webHidden/>
          </w:rPr>
        </w:r>
        <w:r w:rsidR="00973765">
          <w:rPr>
            <w:webHidden/>
          </w:rPr>
          <w:fldChar w:fldCharType="separate"/>
        </w:r>
        <w:r w:rsidR="00973765">
          <w:rPr>
            <w:webHidden/>
          </w:rPr>
          <w:t>147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68. ЭФ документа «Реестр администрируемых доходов», закладки «Реквизиты подписей»</w:t>
        </w:r>
        <w:r w:rsidR="00973765">
          <w:rPr>
            <w:webHidden/>
          </w:rPr>
          <w:tab/>
        </w:r>
        <w:r w:rsidR="00973765">
          <w:rPr>
            <w:webHidden/>
          </w:rPr>
          <w:fldChar w:fldCharType="begin"/>
        </w:r>
        <w:r w:rsidR="00973765">
          <w:rPr>
            <w:webHidden/>
          </w:rPr>
          <w:instrText xml:space="preserve"> PAGEREF _Toc126837581 \h </w:instrText>
        </w:r>
        <w:r w:rsidR="00973765">
          <w:rPr>
            <w:webHidden/>
          </w:rPr>
        </w:r>
        <w:r w:rsidR="00973765">
          <w:rPr>
            <w:webHidden/>
          </w:rPr>
          <w:fldChar w:fldCharType="separate"/>
        </w:r>
        <w:r w:rsidR="00973765">
          <w:rPr>
            <w:webHidden/>
          </w:rPr>
          <w:t>147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69. ЭФ документа «Реестр администрируемых доходов», закладки «Реквизиты подписей (отметка ОрФК)»</w:t>
        </w:r>
        <w:r w:rsidR="00973765">
          <w:rPr>
            <w:webHidden/>
          </w:rPr>
          <w:tab/>
        </w:r>
        <w:r w:rsidR="00973765">
          <w:rPr>
            <w:webHidden/>
          </w:rPr>
          <w:fldChar w:fldCharType="begin"/>
        </w:r>
        <w:r w:rsidR="00973765">
          <w:rPr>
            <w:webHidden/>
          </w:rPr>
          <w:instrText xml:space="preserve"> PAGEREF _Toc126837582 \h </w:instrText>
        </w:r>
        <w:r w:rsidR="00973765">
          <w:rPr>
            <w:webHidden/>
          </w:rPr>
        </w:r>
        <w:r w:rsidR="00973765">
          <w:rPr>
            <w:webHidden/>
          </w:rPr>
          <w:fldChar w:fldCharType="separate"/>
        </w:r>
        <w:r w:rsidR="00973765">
          <w:rPr>
            <w:webHidden/>
          </w:rPr>
          <w:t>148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70. ЭФ списка документов «Заявка на внесение/изменение реквизитов УБП в СРРПБС»</w:t>
        </w:r>
        <w:r w:rsidR="00973765">
          <w:rPr>
            <w:webHidden/>
          </w:rPr>
          <w:tab/>
        </w:r>
        <w:r w:rsidR="00973765">
          <w:rPr>
            <w:webHidden/>
          </w:rPr>
          <w:fldChar w:fldCharType="begin"/>
        </w:r>
        <w:r w:rsidR="00973765">
          <w:rPr>
            <w:webHidden/>
          </w:rPr>
          <w:instrText xml:space="preserve"> PAGEREF _Toc126837583 \h </w:instrText>
        </w:r>
        <w:r w:rsidR="00973765">
          <w:rPr>
            <w:webHidden/>
          </w:rPr>
        </w:r>
        <w:r w:rsidR="00973765">
          <w:rPr>
            <w:webHidden/>
          </w:rPr>
          <w:fldChar w:fldCharType="separate"/>
        </w:r>
        <w:r w:rsidR="00973765">
          <w:rPr>
            <w:webHidden/>
          </w:rPr>
          <w:t>149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71. ЭФ «Заявка на внесение/изменение реквизитов УБП в СРРПБС»</w:t>
        </w:r>
        <w:r w:rsidR="00973765">
          <w:rPr>
            <w:webHidden/>
          </w:rPr>
          <w:tab/>
        </w:r>
        <w:r w:rsidR="00973765">
          <w:rPr>
            <w:webHidden/>
          </w:rPr>
          <w:fldChar w:fldCharType="begin"/>
        </w:r>
        <w:r w:rsidR="00973765">
          <w:rPr>
            <w:webHidden/>
          </w:rPr>
          <w:instrText xml:space="preserve"> PAGEREF _Toc126837584 \h </w:instrText>
        </w:r>
        <w:r w:rsidR="00973765">
          <w:rPr>
            <w:webHidden/>
          </w:rPr>
        </w:r>
        <w:r w:rsidR="00973765">
          <w:rPr>
            <w:webHidden/>
          </w:rPr>
          <w:fldChar w:fldCharType="separate"/>
        </w:r>
        <w:r w:rsidR="00973765">
          <w:rPr>
            <w:webHidden/>
          </w:rPr>
          <w:t>150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72. Форма «Добавление записи»</w:t>
        </w:r>
        <w:r w:rsidR="00973765">
          <w:rPr>
            <w:webHidden/>
          </w:rPr>
          <w:tab/>
        </w:r>
        <w:r w:rsidR="00973765">
          <w:rPr>
            <w:webHidden/>
          </w:rPr>
          <w:fldChar w:fldCharType="begin"/>
        </w:r>
        <w:r w:rsidR="00973765">
          <w:rPr>
            <w:webHidden/>
          </w:rPr>
          <w:instrText xml:space="preserve"> PAGEREF _Toc126837585 \h </w:instrText>
        </w:r>
        <w:r w:rsidR="00973765">
          <w:rPr>
            <w:webHidden/>
          </w:rPr>
        </w:r>
        <w:r w:rsidR="00973765">
          <w:rPr>
            <w:webHidden/>
          </w:rPr>
          <w:fldChar w:fldCharType="separate"/>
        </w:r>
        <w:r w:rsidR="00973765">
          <w:rPr>
            <w:webHidden/>
          </w:rPr>
          <w:t>152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73. ЭФ списка документов «Заявка на исключение реквизитов УБП в СРРПБС»</w:t>
        </w:r>
        <w:r w:rsidR="00973765">
          <w:rPr>
            <w:webHidden/>
          </w:rPr>
          <w:tab/>
        </w:r>
        <w:r w:rsidR="00973765">
          <w:rPr>
            <w:webHidden/>
          </w:rPr>
          <w:fldChar w:fldCharType="begin"/>
        </w:r>
        <w:r w:rsidR="00973765">
          <w:rPr>
            <w:webHidden/>
          </w:rPr>
          <w:instrText xml:space="preserve"> PAGEREF _Toc126837586 \h </w:instrText>
        </w:r>
        <w:r w:rsidR="00973765">
          <w:rPr>
            <w:webHidden/>
          </w:rPr>
        </w:r>
        <w:r w:rsidR="00973765">
          <w:rPr>
            <w:webHidden/>
          </w:rPr>
          <w:fldChar w:fldCharType="separate"/>
        </w:r>
        <w:r w:rsidR="00973765">
          <w:rPr>
            <w:webHidden/>
          </w:rPr>
          <w:t>153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74. ЭФ «Заявка на исключение реквизитов УБП в СРРПБС»</w:t>
        </w:r>
        <w:r w:rsidR="00973765">
          <w:rPr>
            <w:webHidden/>
          </w:rPr>
          <w:tab/>
        </w:r>
        <w:r w:rsidR="00973765">
          <w:rPr>
            <w:webHidden/>
          </w:rPr>
          <w:fldChar w:fldCharType="begin"/>
        </w:r>
        <w:r w:rsidR="00973765">
          <w:rPr>
            <w:webHidden/>
          </w:rPr>
          <w:instrText xml:space="preserve"> PAGEREF _Toc126837587 \h </w:instrText>
        </w:r>
        <w:r w:rsidR="00973765">
          <w:rPr>
            <w:webHidden/>
          </w:rPr>
        </w:r>
        <w:r w:rsidR="00973765">
          <w:rPr>
            <w:webHidden/>
          </w:rPr>
          <w:fldChar w:fldCharType="separate"/>
        </w:r>
        <w:r w:rsidR="00973765">
          <w:rPr>
            <w:webHidden/>
          </w:rPr>
          <w:t>154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75. Форма «Добавление записи»</w:t>
        </w:r>
        <w:r w:rsidR="00973765">
          <w:rPr>
            <w:webHidden/>
          </w:rPr>
          <w:tab/>
        </w:r>
        <w:r w:rsidR="00973765">
          <w:rPr>
            <w:webHidden/>
          </w:rPr>
          <w:fldChar w:fldCharType="begin"/>
        </w:r>
        <w:r w:rsidR="00973765">
          <w:rPr>
            <w:webHidden/>
          </w:rPr>
          <w:instrText xml:space="preserve"> PAGEREF _Toc126837588 \h </w:instrText>
        </w:r>
        <w:r w:rsidR="00973765">
          <w:rPr>
            <w:webHidden/>
          </w:rPr>
        </w:r>
        <w:r w:rsidR="00973765">
          <w:rPr>
            <w:webHidden/>
          </w:rPr>
          <w:fldChar w:fldCharType="separate"/>
        </w:r>
        <w:r w:rsidR="00973765">
          <w:rPr>
            <w:webHidden/>
          </w:rPr>
          <w:t>156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8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76. ЭФ списка документов «Уведомление о подтверждении, аннулировании заявки на изменение РУБП»</w:t>
        </w:r>
        <w:r w:rsidR="00973765">
          <w:rPr>
            <w:webHidden/>
          </w:rPr>
          <w:tab/>
        </w:r>
        <w:r w:rsidR="00973765">
          <w:rPr>
            <w:webHidden/>
          </w:rPr>
          <w:fldChar w:fldCharType="begin"/>
        </w:r>
        <w:r w:rsidR="00973765">
          <w:rPr>
            <w:webHidden/>
          </w:rPr>
          <w:instrText xml:space="preserve"> PAGEREF _Toc126837589 \h </w:instrText>
        </w:r>
        <w:r w:rsidR="00973765">
          <w:rPr>
            <w:webHidden/>
          </w:rPr>
        </w:r>
        <w:r w:rsidR="00973765">
          <w:rPr>
            <w:webHidden/>
          </w:rPr>
          <w:fldChar w:fldCharType="separate"/>
        </w:r>
        <w:r w:rsidR="00973765">
          <w:rPr>
            <w:webHidden/>
          </w:rPr>
          <w:t>158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77. Окно «Поиск…»</w:t>
        </w:r>
        <w:r w:rsidR="00973765">
          <w:rPr>
            <w:webHidden/>
          </w:rPr>
          <w:tab/>
        </w:r>
        <w:r w:rsidR="00973765">
          <w:rPr>
            <w:webHidden/>
          </w:rPr>
          <w:fldChar w:fldCharType="begin"/>
        </w:r>
        <w:r w:rsidR="00973765">
          <w:rPr>
            <w:webHidden/>
          </w:rPr>
          <w:instrText xml:space="preserve"> PAGEREF _Toc126837590 \h </w:instrText>
        </w:r>
        <w:r w:rsidR="00973765">
          <w:rPr>
            <w:webHidden/>
          </w:rPr>
        </w:r>
        <w:r w:rsidR="00973765">
          <w:rPr>
            <w:webHidden/>
          </w:rPr>
          <w:fldChar w:fldCharType="separate"/>
        </w:r>
        <w:r w:rsidR="00973765">
          <w:rPr>
            <w:webHidden/>
          </w:rPr>
          <w:t>159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78. Окно «Выбор родительского документа» для документов типа «Заявка на внесение/изменение реквизитов УБП в СРРПБС»</w:t>
        </w:r>
        <w:r w:rsidR="00973765">
          <w:rPr>
            <w:webHidden/>
          </w:rPr>
          <w:tab/>
        </w:r>
        <w:r w:rsidR="00973765">
          <w:rPr>
            <w:webHidden/>
          </w:rPr>
          <w:fldChar w:fldCharType="begin"/>
        </w:r>
        <w:r w:rsidR="00973765">
          <w:rPr>
            <w:webHidden/>
          </w:rPr>
          <w:instrText xml:space="preserve"> PAGEREF _Toc126837591 \h </w:instrText>
        </w:r>
        <w:r w:rsidR="00973765">
          <w:rPr>
            <w:webHidden/>
          </w:rPr>
        </w:r>
        <w:r w:rsidR="00973765">
          <w:rPr>
            <w:webHidden/>
          </w:rPr>
          <w:fldChar w:fldCharType="separate"/>
        </w:r>
        <w:r w:rsidR="00973765">
          <w:rPr>
            <w:webHidden/>
          </w:rPr>
          <w:t>159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79. ЭФ документа «Уведомление о подтверждении, аннулировании заявки на изменение РУБП»</w:t>
        </w:r>
        <w:r w:rsidR="00973765">
          <w:rPr>
            <w:webHidden/>
          </w:rPr>
          <w:tab/>
        </w:r>
        <w:r w:rsidR="00973765">
          <w:rPr>
            <w:webHidden/>
          </w:rPr>
          <w:fldChar w:fldCharType="begin"/>
        </w:r>
        <w:r w:rsidR="00973765">
          <w:rPr>
            <w:webHidden/>
          </w:rPr>
          <w:instrText xml:space="preserve"> PAGEREF _Toc126837592 \h </w:instrText>
        </w:r>
        <w:r w:rsidR="00973765">
          <w:rPr>
            <w:webHidden/>
          </w:rPr>
        </w:r>
        <w:r w:rsidR="00973765">
          <w:rPr>
            <w:webHidden/>
          </w:rPr>
          <w:fldChar w:fldCharType="separate"/>
        </w:r>
        <w:r w:rsidR="00973765">
          <w:rPr>
            <w:webHidden/>
          </w:rPr>
          <w:t>160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80. Форма «Добавление записи»</w:t>
        </w:r>
        <w:r w:rsidR="00973765">
          <w:rPr>
            <w:webHidden/>
          </w:rPr>
          <w:tab/>
        </w:r>
        <w:r w:rsidR="00973765">
          <w:rPr>
            <w:webHidden/>
          </w:rPr>
          <w:fldChar w:fldCharType="begin"/>
        </w:r>
        <w:r w:rsidR="00973765">
          <w:rPr>
            <w:webHidden/>
          </w:rPr>
          <w:instrText xml:space="preserve"> PAGEREF _Toc126837593 \h </w:instrText>
        </w:r>
        <w:r w:rsidR="00973765">
          <w:rPr>
            <w:webHidden/>
          </w:rPr>
        </w:r>
        <w:r w:rsidR="00973765">
          <w:rPr>
            <w:webHidden/>
          </w:rPr>
          <w:fldChar w:fldCharType="separate"/>
        </w:r>
        <w:r w:rsidR="00973765">
          <w:rPr>
            <w:webHidden/>
          </w:rPr>
          <w:t>162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81. ЭФ «Список извещений об изменении РУБП»</w:t>
        </w:r>
        <w:r w:rsidR="00973765">
          <w:rPr>
            <w:webHidden/>
          </w:rPr>
          <w:tab/>
        </w:r>
        <w:r w:rsidR="00973765">
          <w:rPr>
            <w:webHidden/>
          </w:rPr>
          <w:fldChar w:fldCharType="begin"/>
        </w:r>
        <w:r w:rsidR="00973765">
          <w:rPr>
            <w:webHidden/>
          </w:rPr>
          <w:instrText xml:space="preserve"> PAGEREF _Toc126837594 \h </w:instrText>
        </w:r>
        <w:r w:rsidR="00973765">
          <w:rPr>
            <w:webHidden/>
          </w:rPr>
        </w:r>
        <w:r w:rsidR="00973765">
          <w:rPr>
            <w:webHidden/>
          </w:rPr>
          <w:fldChar w:fldCharType="separate"/>
        </w:r>
        <w:r w:rsidR="00973765">
          <w:rPr>
            <w:webHidden/>
          </w:rPr>
          <w:t>163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82. ЭФ списка документов «Акт приемки-передачи показателей лицевого счета ГРБС (РБС) (входящий)»</w:t>
        </w:r>
        <w:r w:rsidR="00973765">
          <w:rPr>
            <w:webHidden/>
          </w:rPr>
          <w:tab/>
        </w:r>
        <w:r w:rsidR="00973765">
          <w:rPr>
            <w:webHidden/>
          </w:rPr>
          <w:fldChar w:fldCharType="begin"/>
        </w:r>
        <w:r w:rsidR="00973765">
          <w:rPr>
            <w:webHidden/>
          </w:rPr>
          <w:instrText xml:space="preserve"> PAGEREF _Toc126837595 \h </w:instrText>
        </w:r>
        <w:r w:rsidR="00973765">
          <w:rPr>
            <w:webHidden/>
          </w:rPr>
        </w:r>
        <w:r w:rsidR="00973765">
          <w:rPr>
            <w:webHidden/>
          </w:rPr>
          <w:fldChar w:fldCharType="separate"/>
        </w:r>
        <w:r w:rsidR="00973765">
          <w:rPr>
            <w:webHidden/>
          </w:rPr>
          <w:t>164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83. ЭФ «Акт приемки-передачи показателей лицевого счета ГРБС (РБС)», закладки «Документ», закладки «Раздел 1 Бюджетные ассигнования»</w:t>
        </w:r>
        <w:r w:rsidR="00973765">
          <w:rPr>
            <w:webHidden/>
          </w:rPr>
          <w:tab/>
        </w:r>
        <w:r w:rsidR="00973765">
          <w:rPr>
            <w:webHidden/>
          </w:rPr>
          <w:fldChar w:fldCharType="begin"/>
        </w:r>
        <w:r w:rsidR="00973765">
          <w:rPr>
            <w:webHidden/>
          </w:rPr>
          <w:instrText xml:space="preserve"> PAGEREF _Toc126837596 \h </w:instrText>
        </w:r>
        <w:r w:rsidR="00973765">
          <w:rPr>
            <w:webHidden/>
          </w:rPr>
        </w:r>
        <w:r w:rsidR="00973765">
          <w:rPr>
            <w:webHidden/>
          </w:rPr>
          <w:fldChar w:fldCharType="separate"/>
        </w:r>
        <w:r w:rsidR="00973765">
          <w:rPr>
            <w:webHidden/>
          </w:rPr>
          <w:t>165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sidR="00973765">
          <w:rPr>
            <w:webHidden/>
          </w:rPr>
          <w:tab/>
        </w:r>
        <w:r w:rsidR="00973765">
          <w:rPr>
            <w:webHidden/>
          </w:rPr>
          <w:fldChar w:fldCharType="begin"/>
        </w:r>
        <w:r w:rsidR="00973765">
          <w:rPr>
            <w:webHidden/>
          </w:rPr>
          <w:instrText xml:space="preserve"> PAGEREF _Toc126837597 \h </w:instrText>
        </w:r>
        <w:r w:rsidR="00973765">
          <w:rPr>
            <w:webHidden/>
          </w:rPr>
        </w:r>
        <w:r w:rsidR="00973765">
          <w:rPr>
            <w:webHidden/>
          </w:rPr>
          <w:fldChar w:fldCharType="separate"/>
        </w:r>
        <w:r w:rsidR="00973765">
          <w:rPr>
            <w:webHidden/>
          </w:rPr>
          <w:t>170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85. ЭФ списка документов «Акт приемки-передачи показателей лицевого счета ГРБС (РБС) (для отражения операций за ____ – ____ годы)»</w:t>
        </w:r>
        <w:r w:rsidR="00973765">
          <w:rPr>
            <w:webHidden/>
          </w:rPr>
          <w:tab/>
        </w:r>
        <w:r w:rsidR="00973765">
          <w:rPr>
            <w:webHidden/>
          </w:rPr>
          <w:fldChar w:fldCharType="begin"/>
        </w:r>
        <w:r w:rsidR="00973765">
          <w:rPr>
            <w:webHidden/>
          </w:rPr>
          <w:instrText xml:space="preserve"> PAGEREF _Toc126837598 \h </w:instrText>
        </w:r>
        <w:r w:rsidR="00973765">
          <w:rPr>
            <w:webHidden/>
          </w:rPr>
        </w:r>
        <w:r w:rsidR="00973765">
          <w:rPr>
            <w:webHidden/>
          </w:rPr>
          <w:fldChar w:fldCharType="separate"/>
        </w:r>
        <w:r w:rsidR="00973765">
          <w:rPr>
            <w:webHidden/>
          </w:rPr>
          <w:t>173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59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sidR="00973765">
          <w:rPr>
            <w:webHidden/>
          </w:rPr>
          <w:tab/>
        </w:r>
        <w:r w:rsidR="00973765">
          <w:rPr>
            <w:webHidden/>
          </w:rPr>
          <w:fldChar w:fldCharType="begin"/>
        </w:r>
        <w:r w:rsidR="00973765">
          <w:rPr>
            <w:webHidden/>
          </w:rPr>
          <w:instrText xml:space="preserve"> PAGEREF _Toc126837599 \h </w:instrText>
        </w:r>
        <w:r w:rsidR="00973765">
          <w:rPr>
            <w:webHidden/>
          </w:rPr>
        </w:r>
        <w:r w:rsidR="00973765">
          <w:rPr>
            <w:webHidden/>
          </w:rPr>
          <w:fldChar w:fldCharType="separate"/>
        </w:r>
        <w:r w:rsidR="00973765">
          <w:rPr>
            <w:webHidden/>
          </w:rPr>
          <w:t>174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87. 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00973765">
          <w:rPr>
            <w:webHidden/>
          </w:rPr>
          <w:tab/>
        </w:r>
        <w:r w:rsidR="00973765">
          <w:rPr>
            <w:webHidden/>
          </w:rPr>
          <w:fldChar w:fldCharType="begin"/>
        </w:r>
        <w:r w:rsidR="00973765">
          <w:rPr>
            <w:webHidden/>
          </w:rPr>
          <w:instrText xml:space="preserve"> PAGEREF _Toc126837600 \h </w:instrText>
        </w:r>
        <w:r w:rsidR="00973765">
          <w:rPr>
            <w:webHidden/>
          </w:rPr>
        </w:r>
        <w:r w:rsidR="00973765">
          <w:rPr>
            <w:webHidden/>
          </w:rPr>
          <w:fldChar w:fldCharType="separate"/>
        </w:r>
        <w:r w:rsidR="00973765">
          <w:rPr>
            <w:webHidden/>
          </w:rPr>
          <w:t>181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88. ЭФ списка документов «Акт приемки-передачи показателей лицевого счета ГАИФ (АИФ с полномочиями ГАИФ)»</w:t>
        </w:r>
        <w:r w:rsidR="00973765">
          <w:rPr>
            <w:webHidden/>
          </w:rPr>
          <w:tab/>
        </w:r>
        <w:r w:rsidR="00973765">
          <w:rPr>
            <w:webHidden/>
          </w:rPr>
          <w:fldChar w:fldCharType="begin"/>
        </w:r>
        <w:r w:rsidR="00973765">
          <w:rPr>
            <w:webHidden/>
          </w:rPr>
          <w:instrText xml:space="preserve"> PAGEREF _Toc126837601 \h </w:instrText>
        </w:r>
        <w:r w:rsidR="00973765">
          <w:rPr>
            <w:webHidden/>
          </w:rPr>
        </w:r>
        <w:r w:rsidR="00973765">
          <w:rPr>
            <w:webHidden/>
          </w:rPr>
          <w:fldChar w:fldCharType="separate"/>
        </w:r>
        <w:r w:rsidR="00973765">
          <w:rPr>
            <w:webHidden/>
          </w:rPr>
          <w:t>184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sidR="00973765">
          <w:rPr>
            <w:webHidden/>
          </w:rPr>
          <w:tab/>
        </w:r>
        <w:r w:rsidR="00973765">
          <w:rPr>
            <w:webHidden/>
          </w:rPr>
          <w:fldChar w:fldCharType="begin"/>
        </w:r>
        <w:r w:rsidR="00973765">
          <w:rPr>
            <w:webHidden/>
          </w:rPr>
          <w:instrText xml:space="preserve"> PAGEREF _Toc126837602 \h </w:instrText>
        </w:r>
        <w:r w:rsidR="00973765">
          <w:rPr>
            <w:webHidden/>
          </w:rPr>
        </w:r>
        <w:r w:rsidR="00973765">
          <w:rPr>
            <w:webHidden/>
          </w:rPr>
          <w:fldChar w:fldCharType="separate"/>
        </w:r>
        <w:r w:rsidR="00973765">
          <w:rPr>
            <w:webHidden/>
          </w:rPr>
          <w:t>185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90. ЭФ документа «Акт приемки-передачи показателей лицевого счета ГАИФ (АИФ с полномочиями ГАИФ)», закладки «Дополнительные атрибуты»</w:t>
        </w:r>
        <w:r w:rsidR="00973765">
          <w:rPr>
            <w:webHidden/>
          </w:rPr>
          <w:tab/>
        </w:r>
        <w:r w:rsidR="00973765">
          <w:rPr>
            <w:webHidden/>
          </w:rPr>
          <w:fldChar w:fldCharType="begin"/>
        </w:r>
        <w:r w:rsidR="00973765">
          <w:rPr>
            <w:webHidden/>
          </w:rPr>
          <w:instrText xml:space="preserve"> PAGEREF _Toc126837603 \h </w:instrText>
        </w:r>
        <w:r w:rsidR="00973765">
          <w:rPr>
            <w:webHidden/>
          </w:rPr>
        </w:r>
        <w:r w:rsidR="00973765">
          <w:rPr>
            <w:webHidden/>
          </w:rPr>
          <w:fldChar w:fldCharType="separate"/>
        </w:r>
        <w:r w:rsidR="00973765">
          <w:rPr>
            <w:webHidden/>
          </w:rPr>
          <w:t>186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sidR="00973765">
          <w:rPr>
            <w:webHidden/>
          </w:rPr>
          <w:tab/>
        </w:r>
        <w:r w:rsidR="00973765">
          <w:rPr>
            <w:webHidden/>
          </w:rPr>
          <w:fldChar w:fldCharType="begin"/>
        </w:r>
        <w:r w:rsidR="00973765">
          <w:rPr>
            <w:webHidden/>
          </w:rPr>
          <w:instrText xml:space="preserve"> PAGEREF _Toc126837604 \h </w:instrText>
        </w:r>
        <w:r w:rsidR="00973765">
          <w:rPr>
            <w:webHidden/>
          </w:rPr>
        </w:r>
        <w:r w:rsidR="00973765">
          <w:rPr>
            <w:webHidden/>
          </w:rPr>
          <w:fldChar w:fldCharType="separate"/>
        </w:r>
        <w:r w:rsidR="00973765">
          <w:rPr>
            <w:webHidden/>
          </w:rPr>
          <w:t>189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sidR="00973765">
          <w:rPr>
            <w:webHidden/>
          </w:rPr>
          <w:tab/>
        </w:r>
        <w:r w:rsidR="00973765">
          <w:rPr>
            <w:webHidden/>
          </w:rPr>
          <w:fldChar w:fldCharType="begin"/>
        </w:r>
        <w:r w:rsidR="00973765">
          <w:rPr>
            <w:webHidden/>
          </w:rPr>
          <w:instrText xml:space="preserve"> PAGEREF _Toc126837605 \h </w:instrText>
        </w:r>
        <w:r w:rsidR="00973765">
          <w:rPr>
            <w:webHidden/>
          </w:rPr>
        </w:r>
        <w:r w:rsidR="00973765">
          <w:rPr>
            <w:webHidden/>
          </w:rPr>
          <w:fldChar w:fldCharType="separate"/>
        </w:r>
        <w:r w:rsidR="00973765">
          <w:rPr>
            <w:webHidden/>
          </w:rPr>
          <w:t>190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93. ЭФ документа «Акт приемки-передачи показателей ЛС ГАИФ дефицита бюджета за период», закладки «Дополнительные атрибуты»</w:t>
        </w:r>
        <w:r w:rsidR="00973765">
          <w:rPr>
            <w:webHidden/>
          </w:rPr>
          <w:tab/>
        </w:r>
        <w:r w:rsidR="00973765">
          <w:rPr>
            <w:webHidden/>
          </w:rPr>
          <w:fldChar w:fldCharType="begin"/>
        </w:r>
        <w:r w:rsidR="00973765">
          <w:rPr>
            <w:webHidden/>
          </w:rPr>
          <w:instrText xml:space="preserve"> PAGEREF _Toc126837606 \h </w:instrText>
        </w:r>
        <w:r w:rsidR="00973765">
          <w:rPr>
            <w:webHidden/>
          </w:rPr>
        </w:r>
        <w:r w:rsidR="00973765">
          <w:rPr>
            <w:webHidden/>
          </w:rPr>
          <w:fldChar w:fldCharType="separate"/>
        </w:r>
        <w:r w:rsidR="00973765">
          <w:rPr>
            <w:webHidden/>
          </w:rPr>
          <w:t>191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94. ЭФ списка документов « Входящее уведомление (протокол)»</w:t>
        </w:r>
        <w:r w:rsidR="00973765">
          <w:rPr>
            <w:webHidden/>
          </w:rPr>
          <w:tab/>
        </w:r>
        <w:r w:rsidR="00973765">
          <w:rPr>
            <w:webHidden/>
          </w:rPr>
          <w:fldChar w:fldCharType="begin"/>
        </w:r>
        <w:r w:rsidR="00973765">
          <w:rPr>
            <w:webHidden/>
          </w:rPr>
          <w:instrText xml:space="preserve"> PAGEREF _Toc126837607 \h </w:instrText>
        </w:r>
        <w:r w:rsidR="00973765">
          <w:rPr>
            <w:webHidden/>
          </w:rPr>
        </w:r>
        <w:r w:rsidR="00973765">
          <w:rPr>
            <w:webHidden/>
          </w:rPr>
          <w:fldChar w:fldCharType="separate"/>
        </w:r>
        <w:r w:rsidR="00973765">
          <w:rPr>
            <w:webHidden/>
          </w:rPr>
          <w:t>195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95. ЭФ документа « Уведомление (протокол)», закладки «Основные»</w:t>
        </w:r>
        <w:r w:rsidR="00973765">
          <w:rPr>
            <w:webHidden/>
          </w:rPr>
          <w:tab/>
        </w:r>
        <w:r w:rsidR="00973765">
          <w:rPr>
            <w:webHidden/>
          </w:rPr>
          <w:fldChar w:fldCharType="begin"/>
        </w:r>
        <w:r w:rsidR="00973765">
          <w:rPr>
            <w:webHidden/>
          </w:rPr>
          <w:instrText xml:space="preserve"> PAGEREF _Toc126837608 \h </w:instrText>
        </w:r>
        <w:r w:rsidR="00973765">
          <w:rPr>
            <w:webHidden/>
          </w:rPr>
        </w:r>
        <w:r w:rsidR="00973765">
          <w:rPr>
            <w:webHidden/>
          </w:rPr>
          <w:fldChar w:fldCharType="separate"/>
        </w:r>
        <w:r w:rsidR="00973765">
          <w:rPr>
            <w:webHidden/>
          </w:rPr>
          <w:t>196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0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96. Форма «Просмотр записи»</w:t>
        </w:r>
        <w:r w:rsidR="00973765">
          <w:rPr>
            <w:webHidden/>
          </w:rPr>
          <w:tab/>
        </w:r>
        <w:r w:rsidR="00973765">
          <w:rPr>
            <w:webHidden/>
          </w:rPr>
          <w:fldChar w:fldCharType="begin"/>
        </w:r>
        <w:r w:rsidR="00973765">
          <w:rPr>
            <w:webHidden/>
          </w:rPr>
          <w:instrText xml:space="preserve"> PAGEREF _Toc126837609 \h </w:instrText>
        </w:r>
        <w:r w:rsidR="00973765">
          <w:rPr>
            <w:webHidden/>
          </w:rPr>
        </w:r>
        <w:r w:rsidR="00973765">
          <w:rPr>
            <w:webHidden/>
          </w:rPr>
          <w:fldChar w:fldCharType="separate"/>
        </w:r>
        <w:r w:rsidR="00973765">
          <w:rPr>
            <w:webHidden/>
          </w:rPr>
          <w:t>197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97. ЭФ документа «Уведомление (протокол)», закладки «Системные атрибуты»</w:t>
        </w:r>
        <w:r w:rsidR="00973765">
          <w:rPr>
            <w:webHidden/>
          </w:rPr>
          <w:tab/>
        </w:r>
        <w:r w:rsidR="00973765">
          <w:rPr>
            <w:webHidden/>
          </w:rPr>
          <w:fldChar w:fldCharType="begin"/>
        </w:r>
        <w:r w:rsidR="00973765">
          <w:rPr>
            <w:webHidden/>
          </w:rPr>
          <w:instrText xml:space="preserve"> PAGEREF _Toc126837610 \h </w:instrText>
        </w:r>
        <w:r w:rsidR="00973765">
          <w:rPr>
            <w:webHidden/>
          </w:rPr>
        </w:r>
        <w:r w:rsidR="00973765">
          <w:rPr>
            <w:webHidden/>
          </w:rPr>
          <w:fldChar w:fldCharType="separate"/>
        </w:r>
        <w:r w:rsidR="00973765">
          <w:rPr>
            <w:webHidden/>
          </w:rPr>
          <w:t>198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98. ЭФ списка документов «Расходное расписание»</w:t>
        </w:r>
        <w:r w:rsidR="00973765">
          <w:rPr>
            <w:webHidden/>
          </w:rPr>
          <w:tab/>
        </w:r>
        <w:r w:rsidR="00973765">
          <w:rPr>
            <w:webHidden/>
          </w:rPr>
          <w:fldChar w:fldCharType="begin"/>
        </w:r>
        <w:r w:rsidR="00973765">
          <w:rPr>
            <w:webHidden/>
          </w:rPr>
          <w:instrText xml:space="preserve"> PAGEREF _Toc126837611 \h </w:instrText>
        </w:r>
        <w:r w:rsidR="00973765">
          <w:rPr>
            <w:webHidden/>
          </w:rPr>
        </w:r>
        <w:r w:rsidR="00973765">
          <w:rPr>
            <w:webHidden/>
          </w:rPr>
          <w:fldChar w:fldCharType="separate"/>
        </w:r>
        <w:r w:rsidR="00973765">
          <w:rPr>
            <w:webHidden/>
          </w:rPr>
          <w:t>199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99. ЭФ документа «Расходное расписание», закладки «Документ (1)», вкладки «Раздел I: БА»</w:t>
        </w:r>
        <w:r w:rsidR="00973765">
          <w:rPr>
            <w:webHidden/>
          </w:rPr>
          <w:tab/>
        </w:r>
        <w:r w:rsidR="00973765">
          <w:rPr>
            <w:webHidden/>
          </w:rPr>
          <w:fldChar w:fldCharType="begin"/>
        </w:r>
        <w:r w:rsidR="00973765">
          <w:rPr>
            <w:webHidden/>
          </w:rPr>
          <w:instrText xml:space="preserve"> PAGEREF _Toc126837612 \h </w:instrText>
        </w:r>
        <w:r w:rsidR="00973765">
          <w:rPr>
            <w:webHidden/>
          </w:rPr>
        </w:r>
        <w:r w:rsidR="00973765">
          <w:rPr>
            <w:webHidden/>
          </w:rPr>
          <w:fldChar w:fldCharType="separate"/>
        </w:r>
        <w:r w:rsidR="00973765">
          <w:rPr>
            <w:webHidden/>
          </w:rPr>
          <w:t>200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100. Форма «Специальные указания» (для кода «08»)</w:t>
        </w:r>
        <w:r w:rsidR="00973765">
          <w:rPr>
            <w:webHidden/>
          </w:rPr>
          <w:tab/>
        </w:r>
        <w:r w:rsidR="00973765">
          <w:rPr>
            <w:webHidden/>
          </w:rPr>
          <w:fldChar w:fldCharType="begin"/>
        </w:r>
        <w:r w:rsidR="00973765">
          <w:rPr>
            <w:webHidden/>
          </w:rPr>
          <w:instrText xml:space="preserve"> PAGEREF _Toc126837613 \h </w:instrText>
        </w:r>
        <w:r w:rsidR="00973765">
          <w:rPr>
            <w:webHidden/>
          </w:rPr>
        </w:r>
        <w:r w:rsidR="00973765">
          <w:rPr>
            <w:webHidden/>
          </w:rPr>
          <w:fldChar w:fldCharType="separate"/>
        </w:r>
        <w:r w:rsidR="00973765">
          <w:rPr>
            <w:webHidden/>
          </w:rPr>
          <w:t>205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101. Форма «Специальные указания» (для кода «02»)</w:t>
        </w:r>
        <w:r w:rsidR="00973765">
          <w:rPr>
            <w:webHidden/>
          </w:rPr>
          <w:tab/>
        </w:r>
        <w:r w:rsidR="00973765">
          <w:rPr>
            <w:webHidden/>
          </w:rPr>
          <w:fldChar w:fldCharType="begin"/>
        </w:r>
        <w:r w:rsidR="00973765">
          <w:rPr>
            <w:webHidden/>
          </w:rPr>
          <w:instrText xml:space="preserve"> PAGEREF _Toc126837614 \h </w:instrText>
        </w:r>
        <w:r w:rsidR="00973765">
          <w:rPr>
            <w:webHidden/>
          </w:rPr>
        </w:r>
        <w:r w:rsidR="00973765">
          <w:rPr>
            <w:webHidden/>
          </w:rPr>
          <w:fldChar w:fldCharType="separate"/>
        </w:r>
        <w:r w:rsidR="00973765">
          <w:rPr>
            <w:webHidden/>
          </w:rPr>
          <w:t>206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102. Форма «Специальные указания» (для кода, не равного «02» и «08»)</w:t>
        </w:r>
        <w:r w:rsidR="00973765">
          <w:rPr>
            <w:webHidden/>
          </w:rPr>
          <w:tab/>
        </w:r>
        <w:r w:rsidR="00973765">
          <w:rPr>
            <w:webHidden/>
          </w:rPr>
          <w:fldChar w:fldCharType="begin"/>
        </w:r>
        <w:r w:rsidR="00973765">
          <w:rPr>
            <w:webHidden/>
          </w:rPr>
          <w:instrText xml:space="preserve"> PAGEREF _Toc126837615 \h </w:instrText>
        </w:r>
        <w:r w:rsidR="00973765">
          <w:rPr>
            <w:webHidden/>
          </w:rPr>
        </w:r>
        <w:r w:rsidR="00973765">
          <w:rPr>
            <w:webHidden/>
          </w:rPr>
          <w:fldChar w:fldCharType="separate"/>
        </w:r>
        <w:r w:rsidR="00973765">
          <w:rPr>
            <w:webHidden/>
          </w:rPr>
          <w:t>206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103. Форма «Добавление записи» (строка БА)</w:t>
        </w:r>
        <w:r w:rsidR="00973765">
          <w:rPr>
            <w:webHidden/>
          </w:rPr>
          <w:tab/>
        </w:r>
        <w:r w:rsidR="00973765">
          <w:rPr>
            <w:webHidden/>
          </w:rPr>
          <w:fldChar w:fldCharType="begin"/>
        </w:r>
        <w:r w:rsidR="00973765">
          <w:rPr>
            <w:webHidden/>
          </w:rPr>
          <w:instrText xml:space="preserve"> PAGEREF _Toc126837616 \h </w:instrText>
        </w:r>
        <w:r w:rsidR="00973765">
          <w:rPr>
            <w:webHidden/>
          </w:rPr>
        </w:r>
        <w:r w:rsidR="00973765">
          <w:rPr>
            <w:webHidden/>
          </w:rPr>
          <w:fldChar w:fldCharType="separate"/>
        </w:r>
        <w:r w:rsidR="00973765">
          <w:rPr>
            <w:webHidden/>
          </w:rPr>
          <w:t>207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104. ЭФ документа «Расходное расписание», закладки «Документ (1)», вкладки «Раздел II: ЛБО»</w:t>
        </w:r>
        <w:r w:rsidR="00973765">
          <w:rPr>
            <w:webHidden/>
          </w:rPr>
          <w:tab/>
        </w:r>
        <w:r w:rsidR="00973765">
          <w:rPr>
            <w:webHidden/>
          </w:rPr>
          <w:fldChar w:fldCharType="begin"/>
        </w:r>
        <w:r w:rsidR="00973765">
          <w:rPr>
            <w:webHidden/>
          </w:rPr>
          <w:instrText xml:space="preserve"> PAGEREF _Toc126837617 \h </w:instrText>
        </w:r>
        <w:r w:rsidR="00973765">
          <w:rPr>
            <w:webHidden/>
          </w:rPr>
        </w:r>
        <w:r w:rsidR="00973765">
          <w:rPr>
            <w:webHidden/>
          </w:rPr>
          <w:fldChar w:fldCharType="separate"/>
        </w:r>
        <w:r w:rsidR="00973765">
          <w:rPr>
            <w:webHidden/>
          </w:rPr>
          <w:t>208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105. ЭФ документа «Расходное расписание», закладки «Документ», вкладки «Раздел III: ПОФР»</w:t>
        </w:r>
        <w:r w:rsidR="00973765">
          <w:rPr>
            <w:webHidden/>
          </w:rPr>
          <w:tab/>
        </w:r>
        <w:r w:rsidR="00973765">
          <w:rPr>
            <w:webHidden/>
          </w:rPr>
          <w:fldChar w:fldCharType="begin"/>
        </w:r>
        <w:r w:rsidR="00973765">
          <w:rPr>
            <w:webHidden/>
          </w:rPr>
          <w:instrText xml:space="preserve"> PAGEREF _Toc126837618 \h </w:instrText>
        </w:r>
        <w:r w:rsidR="00973765">
          <w:rPr>
            <w:webHidden/>
          </w:rPr>
        </w:r>
        <w:r w:rsidR="00973765">
          <w:rPr>
            <w:webHidden/>
          </w:rPr>
          <w:fldChar w:fldCharType="separate"/>
        </w:r>
        <w:r w:rsidR="00973765">
          <w:rPr>
            <w:webHidden/>
          </w:rPr>
          <w:t>209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1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106. ЭФ документа «Расходное расписание», закладки «Дополнительные атрибуты (2)»</w:t>
        </w:r>
        <w:r w:rsidR="00973765">
          <w:rPr>
            <w:webHidden/>
          </w:rPr>
          <w:tab/>
        </w:r>
        <w:r w:rsidR="00973765">
          <w:rPr>
            <w:webHidden/>
          </w:rPr>
          <w:fldChar w:fldCharType="begin"/>
        </w:r>
        <w:r w:rsidR="00973765">
          <w:rPr>
            <w:webHidden/>
          </w:rPr>
          <w:instrText xml:space="preserve"> PAGEREF _Toc126837619 \h </w:instrText>
        </w:r>
        <w:r w:rsidR="00973765">
          <w:rPr>
            <w:webHidden/>
          </w:rPr>
        </w:r>
        <w:r w:rsidR="00973765">
          <w:rPr>
            <w:webHidden/>
          </w:rPr>
          <w:fldChar w:fldCharType="separate"/>
        </w:r>
        <w:r w:rsidR="00973765">
          <w:rPr>
            <w:webHidden/>
          </w:rPr>
          <w:t>210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973765">
          <w:rPr>
            <w:webHidden/>
          </w:rPr>
          <w:tab/>
        </w:r>
        <w:r w:rsidR="00973765">
          <w:rPr>
            <w:webHidden/>
          </w:rPr>
          <w:fldChar w:fldCharType="begin"/>
        </w:r>
        <w:r w:rsidR="00973765">
          <w:rPr>
            <w:webHidden/>
          </w:rPr>
          <w:instrText xml:space="preserve"> PAGEREF _Toc126837620 \h </w:instrText>
        </w:r>
        <w:r w:rsidR="00973765">
          <w:rPr>
            <w:webHidden/>
          </w:rPr>
        </w:r>
        <w:r w:rsidR="00973765">
          <w:rPr>
            <w:webHidden/>
          </w:rPr>
          <w:fldChar w:fldCharType="separate"/>
        </w:r>
        <w:r w:rsidR="00973765">
          <w:rPr>
            <w:webHidden/>
          </w:rPr>
          <w:t>213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973765">
          <w:rPr>
            <w:webHidden/>
          </w:rPr>
          <w:tab/>
        </w:r>
        <w:r w:rsidR="00973765">
          <w:rPr>
            <w:webHidden/>
          </w:rPr>
          <w:fldChar w:fldCharType="begin"/>
        </w:r>
        <w:r w:rsidR="00973765">
          <w:rPr>
            <w:webHidden/>
          </w:rPr>
          <w:instrText xml:space="preserve"> PAGEREF _Toc126837621 \h </w:instrText>
        </w:r>
        <w:r w:rsidR="00973765">
          <w:rPr>
            <w:webHidden/>
          </w:rPr>
        </w:r>
        <w:r w:rsidR="00973765">
          <w:rPr>
            <w:webHidden/>
          </w:rPr>
          <w:fldChar w:fldCharType="separate"/>
        </w:r>
        <w:r w:rsidR="00973765">
          <w:rPr>
            <w:webHidden/>
          </w:rPr>
          <w:t>214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973765">
          <w:rPr>
            <w:webHidden/>
          </w:rPr>
          <w:tab/>
        </w:r>
        <w:r w:rsidR="00973765">
          <w:rPr>
            <w:webHidden/>
          </w:rPr>
          <w:fldChar w:fldCharType="begin"/>
        </w:r>
        <w:r w:rsidR="00973765">
          <w:rPr>
            <w:webHidden/>
          </w:rPr>
          <w:instrText xml:space="preserve"> PAGEREF _Toc126837622 \h </w:instrText>
        </w:r>
        <w:r w:rsidR="00973765">
          <w:rPr>
            <w:webHidden/>
          </w:rPr>
        </w:r>
        <w:r w:rsidR="00973765">
          <w:rPr>
            <w:webHidden/>
          </w:rPr>
          <w:fldChar w:fldCharType="separate"/>
        </w:r>
        <w:r w:rsidR="00973765">
          <w:rPr>
            <w:webHidden/>
          </w:rPr>
          <w:t>215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110. ЭФ списка документов «Реестр расходных расписаний»</w:t>
        </w:r>
        <w:r w:rsidR="00973765">
          <w:rPr>
            <w:webHidden/>
          </w:rPr>
          <w:tab/>
        </w:r>
        <w:r w:rsidR="00973765">
          <w:rPr>
            <w:webHidden/>
          </w:rPr>
          <w:fldChar w:fldCharType="begin"/>
        </w:r>
        <w:r w:rsidR="00973765">
          <w:rPr>
            <w:webHidden/>
          </w:rPr>
          <w:instrText xml:space="preserve"> PAGEREF _Toc126837623 \h </w:instrText>
        </w:r>
        <w:r w:rsidR="00973765">
          <w:rPr>
            <w:webHidden/>
          </w:rPr>
        </w:r>
        <w:r w:rsidR="00973765">
          <w:rPr>
            <w:webHidden/>
          </w:rPr>
          <w:fldChar w:fldCharType="separate"/>
        </w:r>
        <w:r w:rsidR="00973765">
          <w:rPr>
            <w:webHidden/>
          </w:rPr>
          <w:t>216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111. ЭФ документа «Реестр расходных расписаний», закладки «Документ (1)», вкладки «Расходные расписания (3)»</w:t>
        </w:r>
        <w:r w:rsidR="00973765">
          <w:rPr>
            <w:webHidden/>
          </w:rPr>
          <w:tab/>
        </w:r>
        <w:r w:rsidR="00973765">
          <w:rPr>
            <w:webHidden/>
          </w:rPr>
          <w:fldChar w:fldCharType="begin"/>
        </w:r>
        <w:r w:rsidR="00973765">
          <w:rPr>
            <w:webHidden/>
          </w:rPr>
          <w:instrText xml:space="preserve"> PAGEREF _Toc126837624 \h </w:instrText>
        </w:r>
        <w:r w:rsidR="00973765">
          <w:rPr>
            <w:webHidden/>
          </w:rPr>
        </w:r>
        <w:r w:rsidR="00973765">
          <w:rPr>
            <w:webHidden/>
          </w:rPr>
          <w:fldChar w:fldCharType="separate"/>
        </w:r>
        <w:r w:rsidR="00973765">
          <w:rPr>
            <w:webHidden/>
          </w:rPr>
          <w:t>217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112. ЭФ выбора родительского документа</w:t>
        </w:r>
        <w:r w:rsidR="00973765">
          <w:rPr>
            <w:webHidden/>
          </w:rPr>
          <w:tab/>
        </w:r>
        <w:r w:rsidR="00973765">
          <w:rPr>
            <w:webHidden/>
          </w:rPr>
          <w:fldChar w:fldCharType="begin"/>
        </w:r>
        <w:r w:rsidR="00973765">
          <w:rPr>
            <w:webHidden/>
          </w:rPr>
          <w:instrText xml:space="preserve"> PAGEREF _Toc126837625 \h </w:instrText>
        </w:r>
        <w:r w:rsidR="00973765">
          <w:rPr>
            <w:webHidden/>
          </w:rPr>
        </w:r>
        <w:r w:rsidR="00973765">
          <w:rPr>
            <w:webHidden/>
          </w:rPr>
          <w:fldChar w:fldCharType="separate"/>
        </w:r>
        <w:r w:rsidR="00973765">
          <w:rPr>
            <w:webHidden/>
          </w:rPr>
          <w:t>218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113. ЭФ выбора записи из справочника для заполнения по родительскому документу</w:t>
        </w:r>
        <w:r w:rsidR="00973765">
          <w:rPr>
            <w:webHidden/>
          </w:rPr>
          <w:tab/>
        </w:r>
        <w:r w:rsidR="00973765">
          <w:rPr>
            <w:webHidden/>
          </w:rPr>
          <w:fldChar w:fldCharType="begin"/>
        </w:r>
        <w:r w:rsidR="00973765">
          <w:rPr>
            <w:webHidden/>
          </w:rPr>
          <w:instrText xml:space="preserve"> PAGEREF _Toc126837626 \h </w:instrText>
        </w:r>
        <w:r w:rsidR="00973765">
          <w:rPr>
            <w:webHidden/>
          </w:rPr>
        </w:r>
        <w:r w:rsidR="00973765">
          <w:rPr>
            <w:webHidden/>
          </w:rPr>
          <w:fldChar w:fldCharType="separate"/>
        </w:r>
        <w:r w:rsidR="00973765">
          <w:rPr>
            <w:webHidden/>
          </w:rPr>
          <w:t>218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114. Форма «Добавление записи» (строка данных о расходном расписании)</w:t>
        </w:r>
        <w:r w:rsidR="00973765">
          <w:rPr>
            <w:webHidden/>
          </w:rPr>
          <w:tab/>
        </w:r>
        <w:r w:rsidR="00973765">
          <w:rPr>
            <w:webHidden/>
          </w:rPr>
          <w:fldChar w:fldCharType="begin"/>
        </w:r>
        <w:r w:rsidR="00973765">
          <w:rPr>
            <w:webHidden/>
          </w:rPr>
          <w:instrText xml:space="preserve"> PAGEREF _Toc126837627 \h </w:instrText>
        </w:r>
        <w:r w:rsidR="00973765">
          <w:rPr>
            <w:webHidden/>
          </w:rPr>
        </w:r>
        <w:r w:rsidR="00973765">
          <w:rPr>
            <w:webHidden/>
          </w:rPr>
          <w:fldChar w:fldCharType="separate"/>
        </w:r>
        <w:r w:rsidR="00973765">
          <w:rPr>
            <w:webHidden/>
          </w:rPr>
          <w:t>223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115. ЭФ документа «Реестр расходных расписаний», закладки «Документ (1)», вкладки «Раздел I: БА (4)»</w:t>
        </w:r>
        <w:r w:rsidR="00973765">
          <w:rPr>
            <w:webHidden/>
          </w:rPr>
          <w:tab/>
        </w:r>
        <w:r w:rsidR="00973765">
          <w:rPr>
            <w:webHidden/>
          </w:rPr>
          <w:fldChar w:fldCharType="begin"/>
        </w:r>
        <w:r w:rsidR="00973765">
          <w:rPr>
            <w:webHidden/>
          </w:rPr>
          <w:instrText xml:space="preserve"> PAGEREF _Toc126837628 \h </w:instrText>
        </w:r>
        <w:r w:rsidR="00973765">
          <w:rPr>
            <w:webHidden/>
          </w:rPr>
        </w:r>
        <w:r w:rsidR="00973765">
          <w:rPr>
            <w:webHidden/>
          </w:rPr>
          <w:fldChar w:fldCharType="separate"/>
        </w:r>
        <w:r w:rsidR="00973765">
          <w:rPr>
            <w:webHidden/>
          </w:rPr>
          <w:t>224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2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116. Форма «Добавление записи» (строка БА)</w:t>
        </w:r>
        <w:r w:rsidR="00973765">
          <w:rPr>
            <w:webHidden/>
          </w:rPr>
          <w:tab/>
        </w:r>
        <w:r w:rsidR="00973765">
          <w:rPr>
            <w:webHidden/>
          </w:rPr>
          <w:fldChar w:fldCharType="begin"/>
        </w:r>
        <w:r w:rsidR="00973765">
          <w:rPr>
            <w:webHidden/>
          </w:rPr>
          <w:instrText xml:space="preserve"> PAGEREF _Toc126837629 \h </w:instrText>
        </w:r>
        <w:r w:rsidR="00973765">
          <w:rPr>
            <w:webHidden/>
          </w:rPr>
        </w:r>
        <w:r w:rsidR="00973765">
          <w:rPr>
            <w:webHidden/>
          </w:rPr>
          <w:fldChar w:fldCharType="separate"/>
        </w:r>
        <w:r w:rsidR="00973765">
          <w:rPr>
            <w:webHidden/>
          </w:rPr>
          <w:t>226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117. ЭФ документа «Реестр расходных расписаний», закладки «Документ (1)», вкладки «Раздел II: ЛБО (5)»</w:t>
        </w:r>
        <w:r w:rsidR="00973765">
          <w:rPr>
            <w:webHidden/>
          </w:rPr>
          <w:tab/>
        </w:r>
        <w:r w:rsidR="00973765">
          <w:rPr>
            <w:webHidden/>
          </w:rPr>
          <w:fldChar w:fldCharType="begin"/>
        </w:r>
        <w:r w:rsidR="00973765">
          <w:rPr>
            <w:webHidden/>
          </w:rPr>
          <w:instrText xml:space="preserve"> PAGEREF _Toc126837630 \h </w:instrText>
        </w:r>
        <w:r w:rsidR="00973765">
          <w:rPr>
            <w:webHidden/>
          </w:rPr>
        </w:r>
        <w:r w:rsidR="00973765">
          <w:rPr>
            <w:webHidden/>
          </w:rPr>
          <w:fldChar w:fldCharType="separate"/>
        </w:r>
        <w:r w:rsidR="00973765">
          <w:rPr>
            <w:webHidden/>
          </w:rPr>
          <w:t>227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118. ЭФ документа «Реестр расходных расписаний», закладки «Документ (1)», вкладки «Раздел III: ПОФР (6)»</w:t>
        </w:r>
        <w:r w:rsidR="00973765">
          <w:rPr>
            <w:webHidden/>
          </w:rPr>
          <w:tab/>
        </w:r>
        <w:r w:rsidR="00973765">
          <w:rPr>
            <w:webHidden/>
          </w:rPr>
          <w:fldChar w:fldCharType="begin"/>
        </w:r>
        <w:r w:rsidR="00973765">
          <w:rPr>
            <w:webHidden/>
          </w:rPr>
          <w:instrText xml:space="preserve"> PAGEREF _Toc126837631 \h </w:instrText>
        </w:r>
        <w:r w:rsidR="00973765">
          <w:rPr>
            <w:webHidden/>
          </w:rPr>
        </w:r>
        <w:r w:rsidR="00973765">
          <w:rPr>
            <w:webHidden/>
          </w:rPr>
          <w:fldChar w:fldCharType="separate"/>
        </w:r>
        <w:r w:rsidR="00973765">
          <w:rPr>
            <w:webHidden/>
          </w:rPr>
          <w:t>229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119. ЭФ документа «Реестр расходных расписаний», закладки «Дополнительные атрибуты (2)»</w:t>
        </w:r>
        <w:r w:rsidR="00973765">
          <w:rPr>
            <w:webHidden/>
          </w:rPr>
          <w:tab/>
        </w:r>
        <w:r w:rsidR="00973765">
          <w:rPr>
            <w:webHidden/>
          </w:rPr>
          <w:fldChar w:fldCharType="begin"/>
        </w:r>
        <w:r w:rsidR="00973765">
          <w:rPr>
            <w:webHidden/>
          </w:rPr>
          <w:instrText xml:space="preserve"> PAGEREF _Toc126837632 \h </w:instrText>
        </w:r>
        <w:r w:rsidR="00973765">
          <w:rPr>
            <w:webHidden/>
          </w:rPr>
        </w:r>
        <w:r w:rsidR="00973765">
          <w:rPr>
            <w:webHidden/>
          </w:rPr>
          <w:fldChar w:fldCharType="separate"/>
        </w:r>
        <w:r w:rsidR="00973765">
          <w:rPr>
            <w:webHidden/>
          </w:rPr>
          <w:t>231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120. ЭФ списка документов «Казначейское уведомление»</w:t>
        </w:r>
        <w:r w:rsidR="00973765">
          <w:rPr>
            <w:webHidden/>
          </w:rPr>
          <w:tab/>
        </w:r>
        <w:r w:rsidR="00973765">
          <w:rPr>
            <w:webHidden/>
          </w:rPr>
          <w:fldChar w:fldCharType="begin"/>
        </w:r>
        <w:r w:rsidR="00973765">
          <w:rPr>
            <w:webHidden/>
          </w:rPr>
          <w:instrText xml:space="preserve"> PAGEREF _Toc126837633 \h </w:instrText>
        </w:r>
        <w:r w:rsidR="00973765">
          <w:rPr>
            <w:webHidden/>
          </w:rPr>
        </w:r>
        <w:r w:rsidR="00973765">
          <w:rPr>
            <w:webHidden/>
          </w:rPr>
          <w:fldChar w:fldCharType="separate"/>
        </w:r>
        <w:r w:rsidR="00973765">
          <w:rPr>
            <w:webHidden/>
          </w:rPr>
          <w:t>232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121. ЭФ документа «Казначейское уведомление», закладки «Документ», вкладки «Раздел </w:t>
        </w:r>
        <w:r w:rsidR="00973765" w:rsidRPr="005A19AA">
          <w:rPr>
            <w:rStyle w:val="ad"/>
            <w:lang w:val="en-US"/>
          </w:rPr>
          <w:t>I</w:t>
        </w:r>
        <w:r w:rsidR="00973765" w:rsidRPr="005A19AA">
          <w:rPr>
            <w:rStyle w:val="ad"/>
          </w:rPr>
          <w:t>: БА»</w:t>
        </w:r>
        <w:r w:rsidR="00973765">
          <w:rPr>
            <w:webHidden/>
          </w:rPr>
          <w:tab/>
        </w:r>
        <w:r w:rsidR="00973765">
          <w:rPr>
            <w:webHidden/>
          </w:rPr>
          <w:fldChar w:fldCharType="begin"/>
        </w:r>
        <w:r w:rsidR="00973765">
          <w:rPr>
            <w:webHidden/>
          </w:rPr>
          <w:instrText xml:space="preserve"> PAGEREF _Toc126837634 \h </w:instrText>
        </w:r>
        <w:r w:rsidR="00973765">
          <w:rPr>
            <w:webHidden/>
          </w:rPr>
        </w:r>
        <w:r w:rsidR="00973765">
          <w:rPr>
            <w:webHidden/>
          </w:rPr>
          <w:fldChar w:fldCharType="separate"/>
        </w:r>
        <w:r w:rsidR="00973765">
          <w:rPr>
            <w:webHidden/>
          </w:rPr>
          <w:t>233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122. Форма «Просмотр записи»</w:t>
        </w:r>
        <w:r w:rsidR="00973765">
          <w:rPr>
            <w:webHidden/>
          </w:rPr>
          <w:tab/>
        </w:r>
        <w:r w:rsidR="00973765">
          <w:rPr>
            <w:webHidden/>
          </w:rPr>
          <w:fldChar w:fldCharType="begin"/>
        </w:r>
        <w:r w:rsidR="00973765">
          <w:rPr>
            <w:webHidden/>
          </w:rPr>
          <w:instrText xml:space="preserve"> PAGEREF _Toc126837635 \h </w:instrText>
        </w:r>
        <w:r w:rsidR="00973765">
          <w:rPr>
            <w:webHidden/>
          </w:rPr>
        </w:r>
        <w:r w:rsidR="00973765">
          <w:rPr>
            <w:webHidden/>
          </w:rPr>
          <w:fldChar w:fldCharType="separate"/>
        </w:r>
        <w:r w:rsidR="00973765">
          <w:rPr>
            <w:webHidden/>
          </w:rPr>
          <w:t>235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123. ЭФ документа «Казначейское уведомление», закладки «Документ», вкладки «Раздел II: ЛБО»</w:t>
        </w:r>
        <w:r w:rsidR="00973765">
          <w:rPr>
            <w:webHidden/>
          </w:rPr>
          <w:tab/>
        </w:r>
        <w:r w:rsidR="00973765">
          <w:rPr>
            <w:webHidden/>
          </w:rPr>
          <w:fldChar w:fldCharType="begin"/>
        </w:r>
        <w:r w:rsidR="00973765">
          <w:rPr>
            <w:webHidden/>
          </w:rPr>
          <w:instrText xml:space="preserve"> PAGEREF _Toc126837636 \h </w:instrText>
        </w:r>
        <w:r w:rsidR="00973765">
          <w:rPr>
            <w:webHidden/>
          </w:rPr>
        </w:r>
        <w:r w:rsidR="00973765">
          <w:rPr>
            <w:webHidden/>
          </w:rPr>
          <w:fldChar w:fldCharType="separate"/>
        </w:r>
        <w:r w:rsidR="00973765">
          <w:rPr>
            <w:webHidden/>
          </w:rPr>
          <w:t>235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124. ЭФ документа «Казначейское уведомление», закладки «Документ», вкладки «Раздел III: ПОФР»</w:t>
        </w:r>
        <w:r w:rsidR="00973765">
          <w:rPr>
            <w:webHidden/>
          </w:rPr>
          <w:tab/>
        </w:r>
        <w:r w:rsidR="00973765">
          <w:rPr>
            <w:webHidden/>
          </w:rPr>
          <w:fldChar w:fldCharType="begin"/>
        </w:r>
        <w:r w:rsidR="00973765">
          <w:rPr>
            <w:webHidden/>
          </w:rPr>
          <w:instrText xml:space="preserve"> PAGEREF _Toc126837637 \h </w:instrText>
        </w:r>
        <w:r w:rsidR="00973765">
          <w:rPr>
            <w:webHidden/>
          </w:rPr>
        </w:r>
        <w:r w:rsidR="00973765">
          <w:rPr>
            <w:webHidden/>
          </w:rPr>
          <w:fldChar w:fldCharType="separate"/>
        </w:r>
        <w:r w:rsidR="00973765">
          <w:rPr>
            <w:webHidden/>
          </w:rPr>
          <w:t>236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125. ЭФ документа «Казначейское уведомление», закладки «Дополнительные атрибуты»</w:t>
        </w:r>
        <w:r w:rsidR="00973765">
          <w:rPr>
            <w:webHidden/>
          </w:rPr>
          <w:tab/>
        </w:r>
        <w:r w:rsidR="00973765">
          <w:rPr>
            <w:webHidden/>
          </w:rPr>
          <w:fldChar w:fldCharType="begin"/>
        </w:r>
        <w:r w:rsidR="00973765">
          <w:rPr>
            <w:webHidden/>
          </w:rPr>
          <w:instrText xml:space="preserve"> PAGEREF _Toc126837638 \h </w:instrText>
        </w:r>
        <w:r w:rsidR="00973765">
          <w:rPr>
            <w:webHidden/>
          </w:rPr>
        </w:r>
        <w:r w:rsidR="00973765">
          <w:rPr>
            <w:webHidden/>
          </w:rPr>
          <w:fldChar w:fldCharType="separate"/>
        </w:r>
        <w:r w:rsidR="00973765">
          <w:rPr>
            <w:webHidden/>
          </w:rPr>
          <w:t>237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3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126. ЭФ списка документов «Справка об изменении сводной бюджетной росписи»</w:t>
        </w:r>
        <w:r w:rsidR="00973765">
          <w:rPr>
            <w:webHidden/>
          </w:rPr>
          <w:tab/>
        </w:r>
        <w:r w:rsidR="00973765">
          <w:rPr>
            <w:webHidden/>
          </w:rPr>
          <w:fldChar w:fldCharType="begin"/>
        </w:r>
        <w:r w:rsidR="00973765">
          <w:rPr>
            <w:webHidden/>
          </w:rPr>
          <w:instrText xml:space="preserve"> PAGEREF _Toc126837639 \h </w:instrText>
        </w:r>
        <w:r w:rsidR="00973765">
          <w:rPr>
            <w:webHidden/>
          </w:rPr>
        </w:r>
        <w:r w:rsidR="00973765">
          <w:rPr>
            <w:webHidden/>
          </w:rPr>
          <w:fldChar w:fldCharType="separate"/>
        </w:r>
        <w:r w:rsidR="00973765">
          <w:rPr>
            <w:webHidden/>
          </w:rPr>
          <w:t>239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127. ЭФ документа «Справка об изменении СБР», закладки «Документ», вкладки «Раздел </w:t>
        </w:r>
        <w:r w:rsidR="00973765" w:rsidRPr="005A19AA">
          <w:rPr>
            <w:rStyle w:val="ad"/>
            <w:lang w:val="en-US"/>
          </w:rPr>
          <w:t>I</w:t>
        </w:r>
        <w:r w:rsidR="00973765" w:rsidRPr="005A19AA">
          <w:rPr>
            <w:rStyle w:val="ad"/>
          </w:rPr>
          <w:t>: БА по расходам»</w:t>
        </w:r>
        <w:r w:rsidR="00973765">
          <w:rPr>
            <w:webHidden/>
          </w:rPr>
          <w:tab/>
        </w:r>
        <w:r w:rsidR="00973765">
          <w:rPr>
            <w:webHidden/>
          </w:rPr>
          <w:fldChar w:fldCharType="begin"/>
        </w:r>
        <w:r w:rsidR="00973765">
          <w:rPr>
            <w:webHidden/>
          </w:rPr>
          <w:instrText xml:space="preserve"> PAGEREF _Toc126837640 \h </w:instrText>
        </w:r>
        <w:r w:rsidR="00973765">
          <w:rPr>
            <w:webHidden/>
          </w:rPr>
        </w:r>
        <w:r w:rsidR="00973765">
          <w:rPr>
            <w:webHidden/>
          </w:rPr>
          <w:fldChar w:fldCharType="separate"/>
        </w:r>
        <w:r w:rsidR="00973765">
          <w:rPr>
            <w:webHidden/>
          </w:rPr>
          <w:t>240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128. Форма «Добавление записи»</w:t>
        </w:r>
        <w:r w:rsidR="00973765">
          <w:rPr>
            <w:webHidden/>
          </w:rPr>
          <w:tab/>
        </w:r>
        <w:r w:rsidR="00973765">
          <w:rPr>
            <w:webHidden/>
          </w:rPr>
          <w:fldChar w:fldCharType="begin"/>
        </w:r>
        <w:r w:rsidR="00973765">
          <w:rPr>
            <w:webHidden/>
          </w:rPr>
          <w:instrText xml:space="preserve"> PAGEREF _Toc126837641 \h </w:instrText>
        </w:r>
        <w:r w:rsidR="00973765">
          <w:rPr>
            <w:webHidden/>
          </w:rPr>
        </w:r>
        <w:r w:rsidR="00973765">
          <w:rPr>
            <w:webHidden/>
          </w:rPr>
          <w:fldChar w:fldCharType="separate"/>
        </w:r>
        <w:r w:rsidR="00973765">
          <w:rPr>
            <w:webHidden/>
          </w:rPr>
          <w:t>242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129. ЭФ документа «Справка об изменении СБР», закладки «Документ», вкладки «Раздел </w:t>
        </w:r>
        <w:r w:rsidR="00973765" w:rsidRPr="005A19AA">
          <w:rPr>
            <w:rStyle w:val="ad"/>
            <w:lang w:val="en-US"/>
          </w:rPr>
          <w:t>II</w:t>
        </w:r>
        <w:r w:rsidR="00973765" w:rsidRPr="005A19AA">
          <w:rPr>
            <w:rStyle w:val="ad"/>
          </w:rPr>
          <w:t>: ЛБО»</w:t>
        </w:r>
        <w:r w:rsidR="00973765">
          <w:rPr>
            <w:webHidden/>
          </w:rPr>
          <w:tab/>
        </w:r>
        <w:r w:rsidR="00973765">
          <w:rPr>
            <w:webHidden/>
          </w:rPr>
          <w:fldChar w:fldCharType="begin"/>
        </w:r>
        <w:r w:rsidR="00973765">
          <w:rPr>
            <w:webHidden/>
          </w:rPr>
          <w:instrText xml:space="preserve"> PAGEREF _Toc126837642 \h </w:instrText>
        </w:r>
        <w:r w:rsidR="00973765">
          <w:rPr>
            <w:webHidden/>
          </w:rPr>
        </w:r>
        <w:r w:rsidR="00973765">
          <w:rPr>
            <w:webHidden/>
          </w:rPr>
          <w:fldChar w:fldCharType="separate"/>
        </w:r>
        <w:r w:rsidR="00973765">
          <w:rPr>
            <w:webHidden/>
          </w:rPr>
          <w:t>243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130. ЭД «Добавление записи»</w:t>
        </w:r>
        <w:r w:rsidR="00973765">
          <w:rPr>
            <w:webHidden/>
          </w:rPr>
          <w:tab/>
        </w:r>
        <w:r w:rsidR="00973765">
          <w:rPr>
            <w:webHidden/>
          </w:rPr>
          <w:fldChar w:fldCharType="begin"/>
        </w:r>
        <w:r w:rsidR="00973765">
          <w:rPr>
            <w:webHidden/>
          </w:rPr>
          <w:instrText xml:space="preserve"> PAGEREF _Toc126837643 \h </w:instrText>
        </w:r>
        <w:r w:rsidR="00973765">
          <w:rPr>
            <w:webHidden/>
          </w:rPr>
        </w:r>
        <w:r w:rsidR="00973765">
          <w:rPr>
            <w:webHidden/>
          </w:rPr>
          <w:fldChar w:fldCharType="separate"/>
        </w:r>
        <w:r w:rsidR="00973765">
          <w:rPr>
            <w:webHidden/>
          </w:rPr>
          <w:t>245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131. ЭФ документа «Справка об изменении СБР», закладки «Документ», вкладки «Раздел </w:t>
        </w:r>
        <w:r w:rsidR="00973765" w:rsidRPr="005A19AA">
          <w:rPr>
            <w:rStyle w:val="ad"/>
            <w:lang w:val="en-US"/>
          </w:rPr>
          <w:t>III</w:t>
        </w:r>
        <w:r w:rsidR="00973765" w:rsidRPr="005A19AA">
          <w:rPr>
            <w:rStyle w:val="ad"/>
          </w:rPr>
          <w:t>: БА по источникам»</w:t>
        </w:r>
        <w:r w:rsidR="00973765">
          <w:rPr>
            <w:webHidden/>
          </w:rPr>
          <w:tab/>
        </w:r>
        <w:r w:rsidR="00973765">
          <w:rPr>
            <w:webHidden/>
          </w:rPr>
          <w:fldChar w:fldCharType="begin"/>
        </w:r>
        <w:r w:rsidR="00973765">
          <w:rPr>
            <w:webHidden/>
          </w:rPr>
          <w:instrText xml:space="preserve"> PAGEREF _Toc126837644 \h </w:instrText>
        </w:r>
        <w:r w:rsidR="00973765">
          <w:rPr>
            <w:webHidden/>
          </w:rPr>
        </w:r>
        <w:r w:rsidR="00973765">
          <w:rPr>
            <w:webHidden/>
          </w:rPr>
          <w:fldChar w:fldCharType="separate"/>
        </w:r>
        <w:r w:rsidR="00973765">
          <w:rPr>
            <w:webHidden/>
          </w:rPr>
          <w:t>246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132. ЭД «Добавление записи»</w:t>
        </w:r>
        <w:r w:rsidR="00973765">
          <w:rPr>
            <w:webHidden/>
          </w:rPr>
          <w:tab/>
        </w:r>
        <w:r w:rsidR="00973765">
          <w:rPr>
            <w:webHidden/>
          </w:rPr>
          <w:fldChar w:fldCharType="begin"/>
        </w:r>
        <w:r w:rsidR="00973765">
          <w:rPr>
            <w:webHidden/>
          </w:rPr>
          <w:instrText xml:space="preserve"> PAGEREF _Toc126837645 \h </w:instrText>
        </w:r>
        <w:r w:rsidR="00973765">
          <w:rPr>
            <w:webHidden/>
          </w:rPr>
        </w:r>
        <w:r w:rsidR="00973765">
          <w:rPr>
            <w:webHidden/>
          </w:rPr>
          <w:fldChar w:fldCharType="separate"/>
        </w:r>
        <w:r w:rsidR="00973765">
          <w:rPr>
            <w:webHidden/>
          </w:rPr>
          <w:t>247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133. ЭФ документа «Справка об изменении СБР», закладки «Дополнительные атрибуты»</w:t>
        </w:r>
        <w:r w:rsidR="00973765">
          <w:rPr>
            <w:webHidden/>
          </w:rPr>
          <w:tab/>
        </w:r>
        <w:r w:rsidR="00973765">
          <w:rPr>
            <w:webHidden/>
          </w:rPr>
          <w:fldChar w:fldCharType="begin"/>
        </w:r>
        <w:r w:rsidR="00973765">
          <w:rPr>
            <w:webHidden/>
          </w:rPr>
          <w:instrText xml:space="preserve"> PAGEREF _Toc126837646 \h </w:instrText>
        </w:r>
        <w:r w:rsidR="00973765">
          <w:rPr>
            <w:webHidden/>
          </w:rPr>
        </w:r>
        <w:r w:rsidR="00973765">
          <w:rPr>
            <w:webHidden/>
          </w:rPr>
          <w:fldChar w:fldCharType="separate"/>
        </w:r>
        <w:r w:rsidR="00973765">
          <w:rPr>
            <w:webHidden/>
          </w:rPr>
          <w:t>248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134. ЭФ списка документов «Распределение бюджетных данных по подведомственным учреждениям»</w:t>
        </w:r>
        <w:r w:rsidR="00973765">
          <w:rPr>
            <w:webHidden/>
          </w:rPr>
          <w:tab/>
        </w:r>
        <w:r w:rsidR="00973765">
          <w:rPr>
            <w:webHidden/>
          </w:rPr>
          <w:fldChar w:fldCharType="begin"/>
        </w:r>
        <w:r w:rsidR="00973765">
          <w:rPr>
            <w:webHidden/>
          </w:rPr>
          <w:instrText xml:space="preserve"> PAGEREF _Toc126837647 \h </w:instrText>
        </w:r>
        <w:r w:rsidR="00973765">
          <w:rPr>
            <w:webHidden/>
          </w:rPr>
        </w:r>
        <w:r w:rsidR="00973765">
          <w:rPr>
            <w:webHidden/>
          </w:rPr>
          <w:fldChar w:fldCharType="separate"/>
        </w:r>
        <w:r w:rsidR="00973765">
          <w:rPr>
            <w:webHidden/>
          </w:rPr>
          <w:t>250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135. ЭФ документа « Распределение бюджетных данных по подведомственным учреждениям», закладки «Получатели»</w:t>
        </w:r>
        <w:r w:rsidR="00973765">
          <w:rPr>
            <w:webHidden/>
          </w:rPr>
          <w:tab/>
        </w:r>
        <w:r w:rsidR="00973765">
          <w:rPr>
            <w:webHidden/>
          </w:rPr>
          <w:fldChar w:fldCharType="begin"/>
        </w:r>
        <w:r w:rsidR="00973765">
          <w:rPr>
            <w:webHidden/>
          </w:rPr>
          <w:instrText xml:space="preserve"> PAGEREF _Toc126837648 \h </w:instrText>
        </w:r>
        <w:r w:rsidR="00973765">
          <w:rPr>
            <w:webHidden/>
          </w:rPr>
        </w:r>
        <w:r w:rsidR="00973765">
          <w:rPr>
            <w:webHidden/>
          </w:rPr>
          <w:fldChar w:fldCharType="separate"/>
        </w:r>
        <w:r w:rsidR="00973765">
          <w:rPr>
            <w:webHidden/>
          </w:rPr>
          <w:t>251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4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136. ЭФ «Редактирование записи» (строка таблицы на закладке «Получатели»)</w:t>
        </w:r>
        <w:r w:rsidR="00973765">
          <w:rPr>
            <w:webHidden/>
          </w:rPr>
          <w:tab/>
        </w:r>
        <w:r w:rsidR="00973765">
          <w:rPr>
            <w:webHidden/>
          </w:rPr>
          <w:fldChar w:fldCharType="begin"/>
        </w:r>
        <w:r w:rsidR="00973765">
          <w:rPr>
            <w:webHidden/>
          </w:rPr>
          <w:instrText xml:space="preserve"> PAGEREF _Toc126837649 \h </w:instrText>
        </w:r>
        <w:r w:rsidR="00973765">
          <w:rPr>
            <w:webHidden/>
          </w:rPr>
        </w:r>
        <w:r w:rsidR="00973765">
          <w:rPr>
            <w:webHidden/>
          </w:rPr>
          <w:fldChar w:fldCharType="separate"/>
        </w:r>
        <w:r w:rsidR="00973765">
          <w:rPr>
            <w:webHidden/>
          </w:rPr>
          <w:t>255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137. ЭФ документа «Распределение бюджетных данных по подведомственным учреждениям», закладки «Раздел I: БА»</w:t>
        </w:r>
        <w:r w:rsidR="00973765">
          <w:rPr>
            <w:webHidden/>
          </w:rPr>
          <w:tab/>
        </w:r>
        <w:r w:rsidR="00973765">
          <w:rPr>
            <w:webHidden/>
          </w:rPr>
          <w:fldChar w:fldCharType="begin"/>
        </w:r>
        <w:r w:rsidR="00973765">
          <w:rPr>
            <w:webHidden/>
          </w:rPr>
          <w:instrText xml:space="preserve"> PAGEREF _Toc126837650 \h </w:instrText>
        </w:r>
        <w:r w:rsidR="00973765">
          <w:rPr>
            <w:webHidden/>
          </w:rPr>
        </w:r>
        <w:r w:rsidR="00973765">
          <w:rPr>
            <w:webHidden/>
          </w:rPr>
          <w:fldChar w:fldCharType="separate"/>
        </w:r>
        <w:r w:rsidR="00973765">
          <w:rPr>
            <w:webHidden/>
          </w:rPr>
          <w:t>256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138. ЭФ «Редактирование записи» (строка БА)</w:t>
        </w:r>
        <w:r w:rsidR="00973765">
          <w:rPr>
            <w:webHidden/>
          </w:rPr>
          <w:tab/>
        </w:r>
        <w:r w:rsidR="00973765">
          <w:rPr>
            <w:webHidden/>
          </w:rPr>
          <w:fldChar w:fldCharType="begin"/>
        </w:r>
        <w:r w:rsidR="00973765">
          <w:rPr>
            <w:webHidden/>
          </w:rPr>
          <w:instrText xml:space="preserve"> PAGEREF _Toc126837651 \h </w:instrText>
        </w:r>
        <w:r w:rsidR="00973765">
          <w:rPr>
            <w:webHidden/>
          </w:rPr>
        </w:r>
        <w:r w:rsidR="00973765">
          <w:rPr>
            <w:webHidden/>
          </w:rPr>
          <w:fldChar w:fldCharType="separate"/>
        </w:r>
        <w:r w:rsidR="00973765">
          <w:rPr>
            <w:webHidden/>
          </w:rPr>
          <w:t>256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139. ЭФ документа «Распределение бюджетных данных по подведомственным учреждениям», закладки «Раздел II: ЛБО»</w:t>
        </w:r>
        <w:r w:rsidR="00973765">
          <w:rPr>
            <w:webHidden/>
          </w:rPr>
          <w:tab/>
        </w:r>
        <w:r w:rsidR="00973765">
          <w:rPr>
            <w:webHidden/>
          </w:rPr>
          <w:fldChar w:fldCharType="begin"/>
        </w:r>
        <w:r w:rsidR="00973765">
          <w:rPr>
            <w:webHidden/>
          </w:rPr>
          <w:instrText xml:space="preserve"> PAGEREF _Toc126837652 \h </w:instrText>
        </w:r>
        <w:r w:rsidR="00973765">
          <w:rPr>
            <w:webHidden/>
          </w:rPr>
        </w:r>
        <w:r w:rsidR="00973765">
          <w:rPr>
            <w:webHidden/>
          </w:rPr>
          <w:fldChar w:fldCharType="separate"/>
        </w:r>
        <w:r w:rsidR="00973765">
          <w:rPr>
            <w:webHidden/>
          </w:rPr>
          <w:t>258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140. ЭФ документа «Распределение бюджетных данных по подведомственным учреждениям», закладки «Раздел III: ПОФР»</w:t>
        </w:r>
        <w:r w:rsidR="00973765">
          <w:rPr>
            <w:webHidden/>
          </w:rPr>
          <w:tab/>
        </w:r>
        <w:r w:rsidR="00973765">
          <w:rPr>
            <w:webHidden/>
          </w:rPr>
          <w:fldChar w:fldCharType="begin"/>
        </w:r>
        <w:r w:rsidR="00973765">
          <w:rPr>
            <w:webHidden/>
          </w:rPr>
          <w:instrText xml:space="preserve"> PAGEREF _Toc126837653 \h </w:instrText>
        </w:r>
        <w:r w:rsidR="00973765">
          <w:rPr>
            <w:webHidden/>
          </w:rPr>
        </w:r>
        <w:r w:rsidR="00973765">
          <w:rPr>
            <w:webHidden/>
          </w:rPr>
          <w:fldChar w:fldCharType="separate"/>
        </w:r>
        <w:r w:rsidR="00973765">
          <w:rPr>
            <w:webHidden/>
          </w:rPr>
          <w:t>259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sidR="00973765">
          <w:rPr>
            <w:webHidden/>
          </w:rPr>
          <w:tab/>
        </w:r>
        <w:r w:rsidR="00973765">
          <w:rPr>
            <w:webHidden/>
          </w:rPr>
          <w:fldChar w:fldCharType="begin"/>
        </w:r>
        <w:r w:rsidR="00973765">
          <w:rPr>
            <w:webHidden/>
          </w:rPr>
          <w:instrText xml:space="preserve"> PAGEREF _Toc126837654 \h </w:instrText>
        </w:r>
        <w:r w:rsidR="00973765">
          <w:rPr>
            <w:webHidden/>
          </w:rPr>
        </w:r>
        <w:r w:rsidR="00973765">
          <w:rPr>
            <w:webHidden/>
          </w:rPr>
          <w:fldChar w:fldCharType="separate"/>
        </w:r>
        <w:r w:rsidR="00973765">
          <w:rPr>
            <w:webHidden/>
          </w:rPr>
          <w:t>260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142. ЭФ списка документов «Уведомление о блокировке бюджетных ассигнований и лимитов бюджетных обязательств»</w:t>
        </w:r>
        <w:r w:rsidR="00973765">
          <w:rPr>
            <w:webHidden/>
          </w:rPr>
          <w:tab/>
        </w:r>
        <w:r w:rsidR="00973765">
          <w:rPr>
            <w:webHidden/>
          </w:rPr>
          <w:fldChar w:fldCharType="begin"/>
        </w:r>
        <w:r w:rsidR="00973765">
          <w:rPr>
            <w:webHidden/>
          </w:rPr>
          <w:instrText xml:space="preserve"> PAGEREF _Toc126837655 \h </w:instrText>
        </w:r>
        <w:r w:rsidR="00973765">
          <w:rPr>
            <w:webHidden/>
          </w:rPr>
        </w:r>
        <w:r w:rsidR="00973765">
          <w:rPr>
            <w:webHidden/>
          </w:rPr>
          <w:fldChar w:fldCharType="separate"/>
        </w:r>
        <w:r w:rsidR="00973765">
          <w:rPr>
            <w:webHidden/>
          </w:rPr>
          <w:t>262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143. ЭФ документа «Уведомление о блокировке БА и ЛБО», закладки «Документ», вкладки «Раздел </w:t>
        </w:r>
        <w:r w:rsidR="00973765" w:rsidRPr="005A19AA">
          <w:rPr>
            <w:rStyle w:val="ad"/>
            <w:lang w:val="en-US"/>
          </w:rPr>
          <w:t>I</w:t>
        </w:r>
        <w:r w:rsidR="00973765" w:rsidRPr="005A19AA">
          <w:rPr>
            <w:rStyle w:val="ad"/>
          </w:rPr>
          <w:t>: БА по расходам»</w:t>
        </w:r>
        <w:r w:rsidR="00973765">
          <w:rPr>
            <w:webHidden/>
          </w:rPr>
          <w:tab/>
        </w:r>
        <w:r w:rsidR="00973765">
          <w:rPr>
            <w:webHidden/>
          </w:rPr>
          <w:fldChar w:fldCharType="begin"/>
        </w:r>
        <w:r w:rsidR="00973765">
          <w:rPr>
            <w:webHidden/>
          </w:rPr>
          <w:instrText xml:space="preserve"> PAGEREF _Toc126837656 \h </w:instrText>
        </w:r>
        <w:r w:rsidR="00973765">
          <w:rPr>
            <w:webHidden/>
          </w:rPr>
        </w:r>
        <w:r w:rsidR="00973765">
          <w:rPr>
            <w:webHidden/>
          </w:rPr>
          <w:fldChar w:fldCharType="separate"/>
        </w:r>
        <w:r w:rsidR="00973765">
          <w:rPr>
            <w:webHidden/>
          </w:rPr>
          <w:t>263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144. Форма «Добавление записи»</w:t>
        </w:r>
        <w:r w:rsidR="00973765">
          <w:rPr>
            <w:webHidden/>
          </w:rPr>
          <w:tab/>
        </w:r>
        <w:r w:rsidR="00973765">
          <w:rPr>
            <w:webHidden/>
          </w:rPr>
          <w:fldChar w:fldCharType="begin"/>
        </w:r>
        <w:r w:rsidR="00973765">
          <w:rPr>
            <w:webHidden/>
          </w:rPr>
          <w:instrText xml:space="preserve"> PAGEREF _Toc126837657 \h </w:instrText>
        </w:r>
        <w:r w:rsidR="00973765">
          <w:rPr>
            <w:webHidden/>
          </w:rPr>
        </w:r>
        <w:r w:rsidR="00973765">
          <w:rPr>
            <w:webHidden/>
          </w:rPr>
          <w:fldChar w:fldCharType="separate"/>
        </w:r>
        <w:r w:rsidR="00973765">
          <w:rPr>
            <w:webHidden/>
          </w:rPr>
          <w:t>265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 xml:space="preserve">145. ЭФ документа «Уведомление о блокировке БА и ЛБО», закладки «Документ», вкладки «Раздел </w:t>
        </w:r>
        <w:r w:rsidR="00973765" w:rsidRPr="005A19AA">
          <w:rPr>
            <w:rStyle w:val="ad"/>
            <w:lang w:val="en-US"/>
          </w:rPr>
          <w:t>II</w:t>
        </w:r>
        <w:r w:rsidR="00973765" w:rsidRPr="005A19AA">
          <w:rPr>
            <w:rStyle w:val="ad"/>
          </w:rPr>
          <w:t>: ЛБО»</w:t>
        </w:r>
        <w:r w:rsidR="00973765">
          <w:rPr>
            <w:webHidden/>
          </w:rPr>
          <w:tab/>
        </w:r>
        <w:r w:rsidR="00973765">
          <w:rPr>
            <w:webHidden/>
          </w:rPr>
          <w:fldChar w:fldCharType="begin"/>
        </w:r>
        <w:r w:rsidR="00973765">
          <w:rPr>
            <w:webHidden/>
          </w:rPr>
          <w:instrText xml:space="preserve"> PAGEREF _Toc126837658 \h </w:instrText>
        </w:r>
        <w:r w:rsidR="00973765">
          <w:rPr>
            <w:webHidden/>
          </w:rPr>
        </w:r>
        <w:r w:rsidR="00973765">
          <w:rPr>
            <w:webHidden/>
          </w:rPr>
          <w:fldChar w:fldCharType="separate"/>
        </w:r>
        <w:r w:rsidR="00973765">
          <w:rPr>
            <w:webHidden/>
          </w:rPr>
          <w:t>266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5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146. ЭД «Добавление записи»</w:t>
        </w:r>
        <w:r w:rsidR="00973765">
          <w:rPr>
            <w:webHidden/>
          </w:rPr>
          <w:tab/>
        </w:r>
        <w:r w:rsidR="00973765">
          <w:rPr>
            <w:webHidden/>
          </w:rPr>
          <w:fldChar w:fldCharType="begin"/>
        </w:r>
        <w:r w:rsidR="00973765">
          <w:rPr>
            <w:webHidden/>
          </w:rPr>
          <w:instrText xml:space="preserve"> PAGEREF _Toc126837659 \h </w:instrText>
        </w:r>
        <w:r w:rsidR="00973765">
          <w:rPr>
            <w:webHidden/>
          </w:rPr>
        </w:r>
        <w:r w:rsidR="00973765">
          <w:rPr>
            <w:webHidden/>
          </w:rPr>
          <w:fldChar w:fldCharType="separate"/>
        </w:r>
        <w:r w:rsidR="00973765">
          <w:rPr>
            <w:webHidden/>
          </w:rPr>
          <w:t>268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147. ЭФ документа «Уведомление о блокировке БА и ЛБО», закладки «Дополнительные атрибуты»</w:t>
        </w:r>
        <w:r w:rsidR="00973765">
          <w:rPr>
            <w:webHidden/>
          </w:rPr>
          <w:tab/>
        </w:r>
        <w:r w:rsidR="00973765">
          <w:rPr>
            <w:webHidden/>
          </w:rPr>
          <w:fldChar w:fldCharType="begin"/>
        </w:r>
        <w:r w:rsidR="00973765">
          <w:rPr>
            <w:webHidden/>
          </w:rPr>
          <w:instrText xml:space="preserve"> PAGEREF _Toc126837660 \h </w:instrText>
        </w:r>
        <w:r w:rsidR="00973765">
          <w:rPr>
            <w:webHidden/>
          </w:rPr>
        </w:r>
        <w:r w:rsidR="00973765">
          <w:rPr>
            <w:webHidden/>
          </w:rPr>
          <w:fldChar w:fldCharType="separate"/>
        </w:r>
        <w:r w:rsidR="00973765">
          <w:rPr>
            <w:webHidden/>
          </w:rPr>
          <w:t>269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148. ЭФ списка документов «Перечень целевых субсидий»</w:t>
        </w:r>
        <w:r w:rsidR="00973765">
          <w:rPr>
            <w:webHidden/>
          </w:rPr>
          <w:tab/>
        </w:r>
        <w:r w:rsidR="00973765">
          <w:rPr>
            <w:webHidden/>
          </w:rPr>
          <w:fldChar w:fldCharType="begin"/>
        </w:r>
        <w:r w:rsidR="00973765">
          <w:rPr>
            <w:webHidden/>
          </w:rPr>
          <w:instrText xml:space="preserve"> PAGEREF _Toc126837661 \h </w:instrText>
        </w:r>
        <w:r w:rsidR="00973765">
          <w:rPr>
            <w:webHidden/>
          </w:rPr>
        </w:r>
        <w:r w:rsidR="00973765">
          <w:rPr>
            <w:webHidden/>
          </w:rPr>
          <w:fldChar w:fldCharType="separate"/>
        </w:r>
        <w:r w:rsidR="00973765">
          <w:rPr>
            <w:webHidden/>
          </w:rPr>
          <w:t>270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149. ЭФ документа «Перечень целевых субсидий», закладки «Документ»</w:t>
        </w:r>
        <w:r w:rsidR="00973765">
          <w:rPr>
            <w:webHidden/>
          </w:rPr>
          <w:tab/>
        </w:r>
        <w:r w:rsidR="00973765">
          <w:rPr>
            <w:webHidden/>
          </w:rPr>
          <w:fldChar w:fldCharType="begin"/>
        </w:r>
        <w:r w:rsidR="00973765">
          <w:rPr>
            <w:webHidden/>
          </w:rPr>
          <w:instrText xml:space="preserve"> PAGEREF _Toc126837662 \h </w:instrText>
        </w:r>
        <w:r w:rsidR="00973765">
          <w:rPr>
            <w:webHidden/>
          </w:rPr>
        </w:r>
        <w:r w:rsidR="00973765">
          <w:rPr>
            <w:webHidden/>
          </w:rPr>
          <w:fldChar w:fldCharType="separate"/>
        </w:r>
        <w:r w:rsidR="00973765">
          <w:rPr>
            <w:webHidden/>
          </w:rPr>
          <w:t>271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150. ЭФ документа «Перечень целевых субсидий», закладки «Дополнительные атрибуты»</w:t>
        </w:r>
        <w:r w:rsidR="00973765">
          <w:rPr>
            <w:webHidden/>
          </w:rPr>
          <w:tab/>
        </w:r>
        <w:r w:rsidR="00973765">
          <w:rPr>
            <w:webHidden/>
          </w:rPr>
          <w:fldChar w:fldCharType="begin"/>
        </w:r>
        <w:r w:rsidR="00973765">
          <w:rPr>
            <w:webHidden/>
          </w:rPr>
          <w:instrText xml:space="preserve"> PAGEREF _Toc126837663 \h </w:instrText>
        </w:r>
        <w:r w:rsidR="00973765">
          <w:rPr>
            <w:webHidden/>
          </w:rPr>
        </w:r>
        <w:r w:rsidR="00973765">
          <w:rPr>
            <w:webHidden/>
          </w:rPr>
          <w:fldChar w:fldCharType="separate"/>
        </w:r>
        <w:r w:rsidR="00973765">
          <w:rPr>
            <w:webHidden/>
          </w:rPr>
          <w:t>273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151. ЭФ списка документов «Сводные отчеты»</w:t>
        </w:r>
        <w:r w:rsidR="00973765">
          <w:rPr>
            <w:webHidden/>
          </w:rPr>
          <w:tab/>
        </w:r>
        <w:r w:rsidR="00973765">
          <w:rPr>
            <w:webHidden/>
          </w:rPr>
          <w:fldChar w:fldCharType="begin"/>
        </w:r>
        <w:r w:rsidR="00973765">
          <w:rPr>
            <w:webHidden/>
          </w:rPr>
          <w:instrText xml:space="preserve"> PAGEREF _Toc126837664 \h </w:instrText>
        </w:r>
        <w:r w:rsidR="00973765">
          <w:rPr>
            <w:webHidden/>
          </w:rPr>
        </w:r>
        <w:r w:rsidR="00973765">
          <w:rPr>
            <w:webHidden/>
          </w:rPr>
          <w:fldChar w:fldCharType="separate"/>
        </w:r>
        <w:r w:rsidR="00973765">
          <w:rPr>
            <w:webHidden/>
          </w:rPr>
          <w:t>275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152. ЭФ документа «Сводные отчеты», закладки «Основные атрибуты»</w:t>
        </w:r>
        <w:r w:rsidR="00973765">
          <w:rPr>
            <w:webHidden/>
          </w:rPr>
          <w:tab/>
        </w:r>
        <w:r w:rsidR="00973765">
          <w:rPr>
            <w:webHidden/>
          </w:rPr>
          <w:fldChar w:fldCharType="begin"/>
        </w:r>
        <w:r w:rsidR="00973765">
          <w:rPr>
            <w:webHidden/>
          </w:rPr>
          <w:instrText xml:space="preserve"> PAGEREF _Toc126837665 \h </w:instrText>
        </w:r>
        <w:r w:rsidR="00973765">
          <w:rPr>
            <w:webHidden/>
          </w:rPr>
        </w:r>
        <w:r w:rsidR="00973765">
          <w:rPr>
            <w:webHidden/>
          </w:rPr>
          <w:fldChar w:fldCharType="separate"/>
        </w:r>
        <w:r w:rsidR="00973765">
          <w:rPr>
            <w:webHidden/>
          </w:rPr>
          <w:t>276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153. ЭФ документа «Сводные отчеты», закладки «Дополнительные атрибуты»</w:t>
        </w:r>
        <w:r w:rsidR="00973765">
          <w:rPr>
            <w:webHidden/>
          </w:rPr>
          <w:tab/>
        </w:r>
        <w:r w:rsidR="00973765">
          <w:rPr>
            <w:webHidden/>
          </w:rPr>
          <w:fldChar w:fldCharType="begin"/>
        </w:r>
        <w:r w:rsidR="00973765">
          <w:rPr>
            <w:webHidden/>
          </w:rPr>
          <w:instrText xml:space="preserve"> PAGEREF _Toc126837666 \h </w:instrText>
        </w:r>
        <w:r w:rsidR="00973765">
          <w:rPr>
            <w:webHidden/>
          </w:rPr>
        </w:r>
        <w:r w:rsidR="00973765">
          <w:rPr>
            <w:webHidden/>
          </w:rPr>
          <w:fldChar w:fldCharType="separate"/>
        </w:r>
        <w:r w:rsidR="00973765">
          <w:rPr>
            <w:webHidden/>
          </w:rPr>
          <w:t>278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154. ЭФ списка документов «Протоколы для отчетов»</w:t>
        </w:r>
        <w:r w:rsidR="00973765">
          <w:rPr>
            <w:webHidden/>
          </w:rPr>
          <w:tab/>
        </w:r>
        <w:r w:rsidR="00973765">
          <w:rPr>
            <w:webHidden/>
          </w:rPr>
          <w:fldChar w:fldCharType="begin"/>
        </w:r>
        <w:r w:rsidR="00973765">
          <w:rPr>
            <w:webHidden/>
          </w:rPr>
          <w:instrText xml:space="preserve"> PAGEREF _Toc126837667 \h </w:instrText>
        </w:r>
        <w:r w:rsidR="00973765">
          <w:rPr>
            <w:webHidden/>
          </w:rPr>
        </w:r>
        <w:r w:rsidR="00973765">
          <w:rPr>
            <w:webHidden/>
          </w:rPr>
          <w:fldChar w:fldCharType="separate"/>
        </w:r>
        <w:r w:rsidR="00973765">
          <w:rPr>
            <w:webHidden/>
          </w:rPr>
          <w:t>278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155. ЭФ документа «Протоколы для отчетов»</w:t>
        </w:r>
        <w:r w:rsidR="00973765">
          <w:rPr>
            <w:webHidden/>
          </w:rPr>
          <w:tab/>
        </w:r>
        <w:r w:rsidR="00973765">
          <w:rPr>
            <w:webHidden/>
          </w:rPr>
          <w:fldChar w:fldCharType="begin"/>
        </w:r>
        <w:r w:rsidR="00973765">
          <w:rPr>
            <w:webHidden/>
          </w:rPr>
          <w:instrText xml:space="preserve"> PAGEREF _Toc126837668 \h </w:instrText>
        </w:r>
        <w:r w:rsidR="00973765">
          <w:rPr>
            <w:webHidden/>
          </w:rPr>
        </w:r>
        <w:r w:rsidR="00973765">
          <w:rPr>
            <w:webHidden/>
          </w:rPr>
          <w:fldChar w:fldCharType="separate"/>
        </w:r>
        <w:r w:rsidR="00973765">
          <w:rPr>
            <w:webHidden/>
          </w:rPr>
          <w:t>279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6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156. ЭФ списка документов «Периодические отчеты»</w:t>
        </w:r>
        <w:r w:rsidR="00973765">
          <w:rPr>
            <w:webHidden/>
          </w:rPr>
          <w:tab/>
        </w:r>
        <w:r w:rsidR="00973765">
          <w:rPr>
            <w:webHidden/>
          </w:rPr>
          <w:fldChar w:fldCharType="begin"/>
        </w:r>
        <w:r w:rsidR="00973765">
          <w:rPr>
            <w:webHidden/>
          </w:rPr>
          <w:instrText xml:space="preserve"> PAGEREF _Toc126837669 \h </w:instrText>
        </w:r>
        <w:r w:rsidR="00973765">
          <w:rPr>
            <w:webHidden/>
          </w:rPr>
        </w:r>
        <w:r w:rsidR="00973765">
          <w:rPr>
            <w:webHidden/>
          </w:rPr>
          <w:fldChar w:fldCharType="separate"/>
        </w:r>
        <w:r w:rsidR="00973765">
          <w:rPr>
            <w:webHidden/>
          </w:rPr>
          <w:t>281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157. ЭФ документа «Периодические отчеты»</w:t>
        </w:r>
        <w:r w:rsidR="00973765">
          <w:rPr>
            <w:webHidden/>
          </w:rPr>
          <w:tab/>
        </w:r>
        <w:r w:rsidR="00973765">
          <w:rPr>
            <w:webHidden/>
          </w:rPr>
          <w:fldChar w:fldCharType="begin"/>
        </w:r>
        <w:r w:rsidR="00973765">
          <w:rPr>
            <w:webHidden/>
          </w:rPr>
          <w:instrText xml:space="preserve"> PAGEREF _Toc126837670 \h </w:instrText>
        </w:r>
        <w:r w:rsidR="00973765">
          <w:rPr>
            <w:webHidden/>
          </w:rPr>
        </w:r>
        <w:r w:rsidR="00973765">
          <w:rPr>
            <w:webHidden/>
          </w:rPr>
          <w:fldChar w:fldCharType="separate"/>
        </w:r>
        <w:r w:rsidR="00973765">
          <w:rPr>
            <w:webHidden/>
          </w:rPr>
          <w:t>282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158. ЭФ документа «Периодические отчеты», закладки «Системные атрибуты»</w:t>
        </w:r>
        <w:r w:rsidR="00973765">
          <w:rPr>
            <w:webHidden/>
          </w:rPr>
          <w:tab/>
        </w:r>
        <w:r w:rsidR="00973765">
          <w:rPr>
            <w:webHidden/>
          </w:rPr>
          <w:fldChar w:fldCharType="begin"/>
        </w:r>
        <w:r w:rsidR="00973765">
          <w:rPr>
            <w:webHidden/>
          </w:rPr>
          <w:instrText xml:space="preserve"> PAGEREF _Toc126837671 \h </w:instrText>
        </w:r>
        <w:r w:rsidR="00973765">
          <w:rPr>
            <w:webHidden/>
          </w:rPr>
        </w:r>
        <w:r w:rsidR="00973765">
          <w:rPr>
            <w:webHidden/>
          </w:rPr>
          <w:fldChar w:fldCharType="separate"/>
        </w:r>
        <w:r w:rsidR="00973765">
          <w:rPr>
            <w:webHidden/>
          </w:rPr>
          <w:t>283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159. ЭФ документа «Периодические отчеты», закладки «Системные атрибуты»</w:t>
        </w:r>
        <w:r w:rsidR="00973765">
          <w:rPr>
            <w:webHidden/>
          </w:rPr>
          <w:tab/>
        </w:r>
        <w:r w:rsidR="00973765">
          <w:rPr>
            <w:webHidden/>
          </w:rPr>
          <w:fldChar w:fldCharType="begin"/>
        </w:r>
        <w:r w:rsidR="00973765">
          <w:rPr>
            <w:webHidden/>
          </w:rPr>
          <w:instrText xml:space="preserve"> PAGEREF _Toc126837672 \h </w:instrText>
        </w:r>
        <w:r w:rsidR="00973765">
          <w:rPr>
            <w:webHidden/>
          </w:rPr>
        </w:r>
        <w:r w:rsidR="00973765">
          <w:rPr>
            <w:webHidden/>
          </w:rPr>
          <w:fldChar w:fldCharType="separate"/>
        </w:r>
        <w:r w:rsidR="00973765">
          <w:rPr>
            <w:webHidden/>
          </w:rPr>
          <w:t>284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160. ЭФ списка документов «Анкета»</w:t>
        </w:r>
        <w:r w:rsidR="00973765">
          <w:rPr>
            <w:webHidden/>
          </w:rPr>
          <w:tab/>
        </w:r>
        <w:r w:rsidR="00973765">
          <w:rPr>
            <w:webHidden/>
          </w:rPr>
          <w:fldChar w:fldCharType="begin"/>
        </w:r>
        <w:r w:rsidR="00973765">
          <w:rPr>
            <w:webHidden/>
          </w:rPr>
          <w:instrText xml:space="preserve"> PAGEREF _Toc126837673 \h </w:instrText>
        </w:r>
        <w:r w:rsidR="00973765">
          <w:rPr>
            <w:webHidden/>
          </w:rPr>
        </w:r>
        <w:r w:rsidR="00973765">
          <w:rPr>
            <w:webHidden/>
          </w:rPr>
          <w:fldChar w:fldCharType="separate"/>
        </w:r>
        <w:r w:rsidR="00973765">
          <w:rPr>
            <w:webHidden/>
          </w:rPr>
          <w:t>285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161. ЭФ документа «Анкета»</w:t>
        </w:r>
        <w:r w:rsidR="00973765">
          <w:rPr>
            <w:webHidden/>
          </w:rPr>
          <w:tab/>
        </w:r>
        <w:r w:rsidR="00973765">
          <w:rPr>
            <w:webHidden/>
          </w:rPr>
          <w:fldChar w:fldCharType="begin"/>
        </w:r>
        <w:r w:rsidR="00973765">
          <w:rPr>
            <w:webHidden/>
          </w:rPr>
          <w:instrText xml:space="preserve"> PAGEREF _Toc126837674 \h </w:instrText>
        </w:r>
        <w:r w:rsidR="00973765">
          <w:rPr>
            <w:webHidden/>
          </w:rPr>
        </w:r>
        <w:r w:rsidR="00973765">
          <w:rPr>
            <w:webHidden/>
          </w:rPr>
          <w:fldChar w:fldCharType="separate"/>
        </w:r>
        <w:r w:rsidR="00973765">
          <w:rPr>
            <w:webHidden/>
          </w:rPr>
          <w:t>286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162. ЭФ списка документов «Способы автоматического импорта файлов»</w:t>
        </w:r>
        <w:r w:rsidR="00973765">
          <w:rPr>
            <w:webHidden/>
          </w:rPr>
          <w:tab/>
        </w:r>
        <w:r w:rsidR="00973765">
          <w:rPr>
            <w:webHidden/>
          </w:rPr>
          <w:fldChar w:fldCharType="begin"/>
        </w:r>
        <w:r w:rsidR="00973765">
          <w:rPr>
            <w:webHidden/>
          </w:rPr>
          <w:instrText xml:space="preserve"> PAGEREF _Toc126837675 \h </w:instrText>
        </w:r>
        <w:r w:rsidR="00973765">
          <w:rPr>
            <w:webHidden/>
          </w:rPr>
        </w:r>
        <w:r w:rsidR="00973765">
          <w:rPr>
            <w:webHidden/>
          </w:rPr>
          <w:fldChar w:fldCharType="separate"/>
        </w:r>
        <w:r w:rsidR="00973765">
          <w:rPr>
            <w:webHidden/>
          </w:rPr>
          <w:t>287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163. ЭФ документа «Способы автоматического импорта файлов», закладки «Отправитель и получатель документа»</w:t>
        </w:r>
        <w:r w:rsidR="00973765">
          <w:rPr>
            <w:webHidden/>
          </w:rPr>
          <w:tab/>
        </w:r>
        <w:r w:rsidR="00973765">
          <w:rPr>
            <w:webHidden/>
          </w:rPr>
          <w:fldChar w:fldCharType="begin"/>
        </w:r>
        <w:r w:rsidR="00973765">
          <w:rPr>
            <w:webHidden/>
          </w:rPr>
          <w:instrText xml:space="preserve"> PAGEREF _Toc126837676 \h </w:instrText>
        </w:r>
        <w:r w:rsidR="00973765">
          <w:rPr>
            <w:webHidden/>
          </w:rPr>
        </w:r>
        <w:r w:rsidR="00973765">
          <w:rPr>
            <w:webHidden/>
          </w:rPr>
          <w:fldChar w:fldCharType="separate"/>
        </w:r>
        <w:r w:rsidR="00973765">
          <w:rPr>
            <w:webHidden/>
          </w:rPr>
          <w:t>289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164. ЭФ документа «Способы автоматического импорта файлов», закладки «Параметры документа Информационное сообщение»</w:t>
        </w:r>
        <w:r w:rsidR="00973765">
          <w:rPr>
            <w:webHidden/>
          </w:rPr>
          <w:tab/>
        </w:r>
        <w:r w:rsidR="00973765">
          <w:rPr>
            <w:webHidden/>
          </w:rPr>
          <w:fldChar w:fldCharType="begin"/>
        </w:r>
        <w:r w:rsidR="00973765">
          <w:rPr>
            <w:webHidden/>
          </w:rPr>
          <w:instrText xml:space="preserve"> PAGEREF _Toc126837677 \h </w:instrText>
        </w:r>
        <w:r w:rsidR="00973765">
          <w:rPr>
            <w:webHidden/>
          </w:rPr>
        </w:r>
        <w:r w:rsidR="00973765">
          <w:rPr>
            <w:webHidden/>
          </w:rPr>
          <w:fldChar w:fldCharType="separate"/>
        </w:r>
        <w:r w:rsidR="00973765">
          <w:rPr>
            <w:webHidden/>
          </w:rPr>
          <w:t>291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165. ЭФ документа «Способы автоматического импорта файлов», закладки «Дополнительные операции»</w:t>
        </w:r>
        <w:r w:rsidR="00973765">
          <w:rPr>
            <w:webHidden/>
          </w:rPr>
          <w:tab/>
        </w:r>
        <w:r w:rsidR="00973765">
          <w:rPr>
            <w:webHidden/>
          </w:rPr>
          <w:fldChar w:fldCharType="begin"/>
        </w:r>
        <w:r w:rsidR="00973765">
          <w:rPr>
            <w:webHidden/>
          </w:rPr>
          <w:instrText xml:space="preserve"> PAGEREF _Toc126837678 \h </w:instrText>
        </w:r>
        <w:r w:rsidR="00973765">
          <w:rPr>
            <w:webHidden/>
          </w:rPr>
        </w:r>
        <w:r w:rsidR="00973765">
          <w:rPr>
            <w:webHidden/>
          </w:rPr>
          <w:fldChar w:fldCharType="separate"/>
        </w:r>
        <w:r w:rsidR="00973765">
          <w:rPr>
            <w:webHidden/>
          </w:rPr>
          <w:t>292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7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166. ЭФ списка документов «Способы автоматического экспорта документов»</w:t>
        </w:r>
        <w:r w:rsidR="00973765">
          <w:rPr>
            <w:webHidden/>
          </w:rPr>
          <w:tab/>
        </w:r>
        <w:r w:rsidR="00973765">
          <w:rPr>
            <w:webHidden/>
          </w:rPr>
          <w:fldChar w:fldCharType="begin"/>
        </w:r>
        <w:r w:rsidR="00973765">
          <w:rPr>
            <w:webHidden/>
          </w:rPr>
          <w:instrText xml:space="preserve"> PAGEREF _Toc126837679 \h </w:instrText>
        </w:r>
        <w:r w:rsidR="00973765">
          <w:rPr>
            <w:webHidden/>
          </w:rPr>
        </w:r>
        <w:r w:rsidR="00973765">
          <w:rPr>
            <w:webHidden/>
          </w:rPr>
          <w:fldChar w:fldCharType="separate"/>
        </w:r>
        <w:r w:rsidR="00973765">
          <w:rPr>
            <w:webHidden/>
          </w:rPr>
          <w:t>293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167. Пример настроек записи справочника «Типы документов для расширенного автоэкспорта»</w:t>
        </w:r>
        <w:r w:rsidR="00973765">
          <w:rPr>
            <w:webHidden/>
          </w:rPr>
          <w:tab/>
        </w:r>
        <w:r w:rsidR="00973765">
          <w:rPr>
            <w:webHidden/>
          </w:rPr>
          <w:fldChar w:fldCharType="begin"/>
        </w:r>
        <w:r w:rsidR="00973765">
          <w:rPr>
            <w:webHidden/>
          </w:rPr>
          <w:instrText xml:space="preserve"> PAGEREF _Toc126837680 \h </w:instrText>
        </w:r>
        <w:r w:rsidR="00973765">
          <w:rPr>
            <w:webHidden/>
          </w:rPr>
        </w:r>
        <w:r w:rsidR="00973765">
          <w:rPr>
            <w:webHidden/>
          </w:rPr>
          <w:fldChar w:fldCharType="separate"/>
        </w:r>
        <w:r w:rsidR="00973765">
          <w:rPr>
            <w:webHidden/>
          </w:rPr>
          <w:t>294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168. ЭФ документа «Способы автоматического экспорта документов»</w:t>
        </w:r>
        <w:r w:rsidR="00973765">
          <w:rPr>
            <w:webHidden/>
          </w:rPr>
          <w:tab/>
        </w:r>
        <w:r w:rsidR="00973765">
          <w:rPr>
            <w:webHidden/>
          </w:rPr>
          <w:fldChar w:fldCharType="begin"/>
        </w:r>
        <w:r w:rsidR="00973765">
          <w:rPr>
            <w:webHidden/>
          </w:rPr>
          <w:instrText xml:space="preserve"> PAGEREF _Toc126837681 \h </w:instrText>
        </w:r>
        <w:r w:rsidR="00973765">
          <w:rPr>
            <w:webHidden/>
          </w:rPr>
        </w:r>
        <w:r w:rsidR="00973765">
          <w:rPr>
            <w:webHidden/>
          </w:rPr>
          <w:fldChar w:fldCharType="separate"/>
        </w:r>
        <w:r w:rsidR="00973765">
          <w:rPr>
            <w:webHidden/>
          </w:rPr>
          <w:t>296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169. Форма «Добавление записи»</w:t>
        </w:r>
        <w:r w:rsidR="00973765">
          <w:rPr>
            <w:webHidden/>
          </w:rPr>
          <w:tab/>
        </w:r>
        <w:r w:rsidR="00973765">
          <w:rPr>
            <w:webHidden/>
          </w:rPr>
          <w:fldChar w:fldCharType="begin"/>
        </w:r>
        <w:r w:rsidR="00973765">
          <w:rPr>
            <w:webHidden/>
          </w:rPr>
          <w:instrText xml:space="preserve"> PAGEREF _Toc126837682 \h </w:instrText>
        </w:r>
        <w:r w:rsidR="00973765">
          <w:rPr>
            <w:webHidden/>
          </w:rPr>
        </w:r>
        <w:r w:rsidR="00973765">
          <w:rPr>
            <w:webHidden/>
          </w:rPr>
          <w:fldChar w:fldCharType="separate"/>
        </w:r>
        <w:r w:rsidR="00973765">
          <w:rPr>
            <w:webHidden/>
          </w:rPr>
          <w:t>298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170. Пример настройки экспорта для протоколов автоконтроля</w:t>
        </w:r>
        <w:r w:rsidR="00973765">
          <w:rPr>
            <w:webHidden/>
          </w:rPr>
          <w:tab/>
        </w:r>
        <w:r w:rsidR="00973765">
          <w:rPr>
            <w:webHidden/>
          </w:rPr>
          <w:fldChar w:fldCharType="begin"/>
        </w:r>
        <w:r w:rsidR="00973765">
          <w:rPr>
            <w:webHidden/>
          </w:rPr>
          <w:instrText xml:space="preserve"> PAGEREF _Toc126837683 \h </w:instrText>
        </w:r>
        <w:r w:rsidR="00973765">
          <w:rPr>
            <w:webHidden/>
          </w:rPr>
        </w:r>
        <w:r w:rsidR="00973765">
          <w:rPr>
            <w:webHidden/>
          </w:rPr>
          <w:fldChar w:fldCharType="separate"/>
        </w:r>
        <w:r w:rsidR="00973765">
          <w:rPr>
            <w:webHidden/>
          </w:rPr>
          <w:t>299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171. ЭФ списка документов «Запрос РПБС/АП/ТОАИФ»</w:t>
        </w:r>
        <w:r w:rsidR="00973765">
          <w:rPr>
            <w:webHidden/>
          </w:rPr>
          <w:tab/>
        </w:r>
        <w:r w:rsidR="00973765">
          <w:rPr>
            <w:webHidden/>
          </w:rPr>
          <w:fldChar w:fldCharType="begin"/>
        </w:r>
        <w:r w:rsidR="00973765">
          <w:rPr>
            <w:webHidden/>
          </w:rPr>
          <w:instrText xml:space="preserve"> PAGEREF _Toc126837684 \h </w:instrText>
        </w:r>
        <w:r w:rsidR="00973765">
          <w:rPr>
            <w:webHidden/>
          </w:rPr>
        </w:r>
        <w:r w:rsidR="00973765">
          <w:rPr>
            <w:webHidden/>
          </w:rPr>
          <w:fldChar w:fldCharType="separate"/>
        </w:r>
        <w:r w:rsidR="00973765">
          <w:rPr>
            <w:webHidden/>
          </w:rPr>
          <w:t>300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172. ЭФ «Запрос РПБС в ЦАФК»</w:t>
        </w:r>
        <w:r w:rsidR="00973765">
          <w:rPr>
            <w:webHidden/>
          </w:rPr>
          <w:tab/>
        </w:r>
        <w:r w:rsidR="00973765">
          <w:rPr>
            <w:webHidden/>
          </w:rPr>
          <w:fldChar w:fldCharType="begin"/>
        </w:r>
        <w:r w:rsidR="00973765">
          <w:rPr>
            <w:webHidden/>
          </w:rPr>
          <w:instrText xml:space="preserve"> PAGEREF _Toc126837685 \h </w:instrText>
        </w:r>
        <w:r w:rsidR="00973765">
          <w:rPr>
            <w:webHidden/>
          </w:rPr>
        </w:r>
        <w:r w:rsidR="00973765">
          <w:rPr>
            <w:webHidden/>
          </w:rPr>
          <w:fldChar w:fldCharType="separate"/>
        </w:r>
        <w:r w:rsidR="00973765">
          <w:rPr>
            <w:webHidden/>
          </w:rPr>
          <w:t>300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173. ЭФ списка документов «Отчеты»</w:t>
        </w:r>
        <w:r w:rsidR="00973765">
          <w:rPr>
            <w:webHidden/>
          </w:rPr>
          <w:tab/>
        </w:r>
        <w:r w:rsidR="00973765">
          <w:rPr>
            <w:webHidden/>
          </w:rPr>
          <w:fldChar w:fldCharType="begin"/>
        </w:r>
        <w:r w:rsidR="00973765">
          <w:rPr>
            <w:webHidden/>
          </w:rPr>
          <w:instrText xml:space="preserve"> PAGEREF _Toc126837686 \h </w:instrText>
        </w:r>
        <w:r w:rsidR="00973765">
          <w:rPr>
            <w:webHidden/>
          </w:rPr>
        </w:r>
        <w:r w:rsidR="00973765">
          <w:rPr>
            <w:webHidden/>
          </w:rPr>
          <w:fldChar w:fldCharType="separate"/>
        </w:r>
        <w:r w:rsidR="00973765">
          <w:rPr>
            <w:webHidden/>
          </w:rPr>
          <w:t>302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174. ЭФ документа «Отчеты», закладки «Основные атрибуты»</w:t>
        </w:r>
        <w:r w:rsidR="00973765">
          <w:rPr>
            <w:webHidden/>
          </w:rPr>
          <w:tab/>
        </w:r>
        <w:r w:rsidR="00973765">
          <w:rPr>
            <w:webHidden/>
          </w:rPr>
          <w:fldChar w:fldCharType="begin"/>
        </w:r>
        <w:r w:rsidR="00973765">
          <w:rPr>
            <w:webHidden/>
          </w:rPr>
          <w:instrText xml:space="preserve"> PAGEREF _Toc126837687 \h </w:instrText>
        </w:r>
        <w:r w:rsidR="00973765">
          <w:rPr>
            <w:webHidden/>
          </w:rPr>
        </w:r>
        <w:r w:rsidR="00973765">
          <w:rPr>
            <w:webHidden/>
          </w:rPr>
          <w:fldChar w:fldCharType="separate"/>
        </w:r>
        <w:r w:rsidR="00973765">
          <w:rPr>
            <w:webHidden/>
          </w:rPr>
          <w:t>304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175. ЭФ документа «Отчеты», закладки «Вложения»</w:t>
        </w:r>
        <w:r w:rsidR="00973765">
          <w:rPr>
            <w:webHidden/>
          </w:rPr>
          <w:tab/>
        </w:r>
        <w:r w:rsidR="00973765">
          <w:rPr>
            <w:webHidden/>
          </w:rPr>
          <w:fldChar w:fldCharType="begin"/>
        </w:r>
        <w:r w:rsidR="00973765">
          <w:rPr>
            <w:webHidden/>
          </w:rPr>
          <w:instrText xml:space="preserve"> PAGEREF _Toc126837688 \h </w:instrText>
        </w:r>
        <w:r w:rsidR="00973765">
          <w:rPr>
            <w:webHidden/>
          </w:rPr>
        </w:r>
        <w:r w:rsidR="00973765">
          <w:rPr>
            <w:webHidden/>
          </w:rPr>
          <w:fldChar w:fldCharType="separate"/>
        </w:r>
        <w:r w:rsidR="00973765">
          <w:rPr>
            <w:webHidden/>
          </w:rPr>
          <w:t>305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8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176. ЭФ документа «Отчеты», закладки «Реестр вложений первичных документов»</w:t>
        </w:r>
        <w:r w:rsidR="00973765">
          <w:rPr>
            <w:webHidden/>
          </w:rPr>
          <w:tab/>
        </w:r>
        <w:r w:rsidR="00973765">
          <w:rPr>
            <w:webHidden/>
          </w:rPr>
          <w:fldChar w:fldCharType="begin"/>
        </w:r>
        <w:r w:rsidR="00973765">
          <w:rPr>
            <w:webHidden/>
          </w:rPr>
          <w:instrText xml:space="preserve"> PAGEREF _Toc126837689 \h </w:instrText>
        </w:r>
        <w:r w:rsidR="00973765">
          <w:rPr>
            <w:webHidden/>
          </w:rPr>
        </w:r>
        <w:r w:rsidR="00973765">
          <w:rPr>
            <w:webHidden/>
          </w:rPr>
          <w:fldChar w:fldCharType="separate"/>
        </w:r>
        <w:r w:rsidR="00973765">
          <w:rPr>
            <w:webHidden/>
          </w:rPr>
          <w:t>306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177. ЭФ списка документов «Информация из расчетных документов»</w:t>
        </w:r>
        <w:r w:rsidR="00973765">
          <w:rPr>
            <w:webHidden/>
          </w:rPr>
          <w:tab/>
        </w:r>
        <w:r w:rsidR="00973765">
          <w:rPr>
            <w:webHidden/>
          </w:rPr>
          <w:fldChar w:fldCharType="begin"/>
        </w:r>
        <w:r w:rsidR="00973765">
          <w:rPr>
            <w:webHidden/>
          </w:rPr>
          <w:instrText xml:space="preserve"> PAGEREF _Toc126837690 \h </w:instrText>
        </w:r>
        <w:r w:rsidR="00973765">
          <w:rPr>
            <w:webHidden/>
          </w:rPr>
        </w:r>
        <w:r w:rsidR="00973765">
          <w:rPr>
            <w:webHidden/>
          </w:rPr>
          <w:fldChar w:fldCharType="separate"/>
        </w:r>
        <w:r w:rsidR="00973765">
          <w:rPr>
            <w:webHidden/>
          </w:rPr>
          <w:t>307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178. ЭФ документа «Информация из РД»</w:t>
        </w:r>
        <w:r w:rsidR="00973765">
          <w:rPr>
            <w:webHidden/>
          </w:rPr>
          <w:tab/>
        </w:r>
        <w:r w:rsidR="00973765">
          <w:rPr>
            <w:webHidden/>
          </w:rPr>
          <w:fldChar w:fldCharType="begin"/>
        </w:r>
        <w:r w:rsidR="00973765">
          <w:rPr>
            <w:webHidden/>
          </w:rPr>
          <w:instrText xml:space="preserve"> PAGEREF _Toc126837691 \h </w:instrText>
        </w:r>
        <w:r w:rsidR="00973765">
          <w:rPr>
            <w:webHidden/>
          </w:rPr>
        </w:r>
        <w:r w:rsidR="00973765">
          <w:rPr>
            <w:webHidden/>
          </w:rPr>
          <w:fldChar w:fldCharType="separate"/>
        </w:r>
        <w:r w:rsidR="00973765">
          <w:rPr>
            <w:webHidden/>
          </w:rPr>
          <w:t>308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179. ЭФ документа « Информация из РД», закладки «Распоряжения о совершении казначейского платежа»</w:t>
        </w:r>
        <w:r w:rsidR="00973765">
          <w:rPr>
            <w:webHidden/>
          </w:rPr>
          <w:tab/>
        </w:r>
        <w:r w:rsidR="00973765">
          <w:rPr>
            <w:webHidden/>
          </w:rPr>
          <w:fldChar w:fldCharType="begin"/>
        </w:r>
        <w:r w:rsidR="00973765">
          <w:rPr>
            <w:webHidden/>
          </w:rPr>
          <w:instrText xml:space="preserve"> PAGEREF _Toc126837692 \h </w:instrText>
        </w:r>
        <w:r w:rsidR="00973765">
          <w:rPr>
            <w:webHidden/>
          </w:rPr>
        </w:r>
        <w:r w:rsidR="00973765">
          <w:rPr>
            <w:webHidden/>
          </w:rPr>
          <w:fldChar w:fldCharType="separate"/>
        </w:r>
        <w:r w:rsidR="00973765">
          <w:rPr>
            <w:webHidden/>
          </w:rPr>
          <w:t>312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180. ЭФ списка документов «Запрос на предоставление отчета клиента»</w:t>
        </w:r>
        <w:r w:rsidR="00973765">
          <w:rPr>
            <w:webHidden/>
          </w:rPr>
          <w:tab/>
        </w:r>
        <w:r w:rsidR="00973765">
          <w:rPr>
            <w:webHidden/>
          </w:rPr>
          <w:fldChar w:fldCharType="begin"/>
        </w:r>
        <w:r w:rsidR="00973765">
          <w:rPr>
            <w:webHidden/>
          </w:rPr>
          <w:instrText xml:space="preserve"> PAGEREF _Toc126837693 \h </w:instrText>
        </w:r>
        <w:r w:rsidR="00973765">
          <w:rPr>
            <w:webHidden/>
          </w:rPr>
        </w:r>
        <w:r w:rsidR="00973765">
          <w:rPr>
            <w:webHidden/>
          </w:rPr>
          <w:fldChar w:fldCharType="separate"/>
        </w:r>
        <w:r w:rsidR="00973765">
          <w:rPr>
            <w:webHidden/>
          </w:rPr>
          <w:t>316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181. ЭФ документа «Запрос на предоставление отчета клиента», закладки «Основные атрибуты»</w:t>
        </w:r>
        <w:r w:rsidR="00973765">
          <w:rPr>
            <w:webHidden/>
          </w:rPr>
          <w:tab/>
        </w:r>
        <w:r w:rsidR="00973765">
          <w:rPr>
            <w:webHidden/>
          </w:rPr>
          <w:fldChar w:fldCharType="begin"/>
        </w:r>
        <w:r w:rsidR="00973765">
          <w:rPr>
            <w:webHidden/>
          </w:rPr>
          <w:instrText xml:space="preserve"> PAGEREF _Toc126837694 \h </w:instrText>
        </w:r>
        <w:r w:rsidR="00973765">
          <w:rPr>
            <w:webHidden/>
          </w:rPr>
        </w:r>
        <w:r w:rsidR="00973765">
          <w:rPr>
            <w:webHidden/>
          </w:rPr>
          <w:fldChar w:fldCharType="separate"/>
        </w:r>
        <w:r w:rsidR="00973765">
          <w:rPr>
            <w:webHidden/>
          </w:rPr>
          <w:t>317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182. ЭФ документа «Запрос на предоставление отчета клиента», закладки «Подписи/Дополнительные атрибуты»</w:t>
        </w:r>
        <w:r w:rsidR="00973765">
          <w:rPr>
            <w:webHidden/>
          </w:rPr>
          <w:tab/>
        </w:r>
        <w:r w:rsidR="00973765">
          <w:rPr>
            <w:webHidden/>
          </w:rPr>
          <w:fldChar w:fldCharType="begin"/>
        </w:r>
        <w:r w:rsidR="00973765">
          <w:rPr>
            <w:webHidden/>
          </w:rPr>
          <w:instrText xml:space="preserve"> PAGEREF _Toc126837695 \h </w:instrText>
        </w:r>
        <w:r w:rsidR="00973765">
          <w:rPr>
            <w:webHidden/>
          </w:rPr>
        </w:r>
        <w:r w:rsidR="00973765">
          <w:rPr>
            <w:webHidden/>
          </w:rPr>
          <w:fldChar w:fldCharType="separate"/>
        </w:r>
        <w:r w:rsidR="00973765">
          <w:rPr>
            <w:webHidden/>
          </w:rPr>
          <w:t>320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183. ЭФ списка документов «Информация о кассовых операциях на лицевых счетах учреждений»</w:t>
        </w:r>
        <w:r w:rsidR="00973765">
          <w:rPr>
            <w:webHidden/>
          </w:rPr>
          <w:tab/>
        </w:r>
        <w:r w:rsidR="00973765">
          <w:rPr>
            <w:webHidden/>
          </w:rPr>
          <w:fldChar w:fldCharType="begin"/>
        </w:r>
        <w:r w:rsidR="00973765">
          <w:rPr>
            <w:webHidden/>
          </w:rPr>
          <w:instrText xml:space="preserve"> PAGEREF _Toc126837696 \h </w:instrText>
        </w:r>
        <w:r w:rsidR="00973765">
          <w:rPr>
            <w:webHidden/>
          </w:rPr>
        </w:r>
        <w:r w:rsidR="00973765">
          <w:rPr>
            <w:webHidden/>
          </w:rPr>
          <w:fldChar w:fldCharType="separate"/>
        </w:r>
        <w:r w:rsidR="00973765">
          <w:rPr>
            <w:webHidden/>
          </w:rPr>
          <w:t>322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184. ЭФ документа «Информация о кассовых операциях на лицевых счетах учреждений», табличного поля «Основные атрибуты»</w:t>
        </w:r>
        <w:r w:rsidR="00973765">
          <w:rPr>
            <w:webHidden/>
          </w:rPr>
          <w:tab/>
        </w:r>
        <w:r w:rsidR="00973765">
          <w:rPr>
            <w:webHidden/>
          </w:rPr>
          <w:fldChar w:fldCharType="begin"/>
        </w:r>
        <w:r w:rsidR="00973765">
          <w:rPr>
            <w:webHidden/>
          </w:rPr>
          <w:instrText xml:space="preserve"> PAGEREF _Toc126837697 \h </w:instrText>
        </w:r>
        <w:r w:rsidR="00973765">
          <w:rPr>
            <w:webHidden/>
          </w:rPr>
        </w:r>
        <w:r w:rsidR="00973765">
          <w:rPr>
            <w:webHidden/>
          </w:rPr>
          <w:fldChar w:fldCharType="separate"/>
        </w:r>
        <w:r w:rsidR="00973765">
          <w:rPr>
            <w:webHidden/>
          </w:rPr>
          <w:t>323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185. ЭФ документа «Информация о кассовых операциях на лицевых счетах учреждений», закладки «Заявка на кассовый расход»</w:t>
        </w:r>
        <w:r w:rsidR="00973765">
          <w:rPr>
            <w:webHidden/>
          </w:rPr>
          <w:tab/>
        </w:r>
        <w:r w:rsidR="00973765">
          <w:rPr>
            <w:webHidden/>
          </w:rPr>
          <w:fldChar w:fldCharType="begin"/>
        </w:r>
        <w:r w:rsidR="00973765">
          <w:rPr>
            <w:webHidden/>
          </w:rPr>
          <w:instrText xml:space="preserve"> PAGEREF _Toc126837698 \h </w:instrText>
        </w:r>
        <w:r w:rsidR="00973765">
          <w:rPr>
            <w:webHidden/>
          </w:rPr>
        </w:r>
        <w:r w:rsidR="00973765">
          <w:rPr>
            <w:webHidden/>
          </w:rPr>
          <w:fldChar w:fldCharType="separate"/>
        </w:r>
        <w:r w:rsidR="00973765">
          <w:rPr>
            <w:webHidden/>
          </w:rPr>
          <w:t>324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69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186. ЭФ документа «Информация о кассовых операциях на лицевых счетах учреждений», закладки «Заявка на кассовый расход (сокращенная)»</w:t>
        </w:r>
        <w:r w:rsidR="00973765">
          <w:rPr>
            <w:webHidden/>
          </w:rPr>
          <w:tab/>
        </w:r>
        <w:r w:rsidR="00973765">
          <w:rPr>
            <w:webHidden/>
          </w:rPr>
          <w:fldChar w:fldCharType="begin"/>
        </w:r>
        <w:r w:rsidR="00973765">
          <w:rPr>
            <w:webHidden/>
          </w:rPr>
          <w:instrText xml:space="preserve"> PAGEREF _Toc126837699 \h </w:instrText>
        </w:r>
        <w:r w:rsidR="00973765">
          <w:rPr>
            <w:webHidden/>
          </w:rPr>
        </w:r>
        <w:r w:rsidR="00973765">
          <w:rPr>
            <w:webHidden/>
          </w:rPr>
          <w:fldChar w:fldCharType="separate"/>
        </w:r>
        <w:r w:rsidR="00973765">
          <w:rPr>
            <w:webHidden/>
          </w:rPr>
          <w:t>326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187. ЭФ документа «Информация о кассовых операциях на лицевых счетах учреждений», закладки «Заявка на получение наличных денег»</w:t>
        </w:r>
        <w:r w:rsidR="00973765">
          <w:rPr>
            <w:webHidden/>
          </w:rPr>
          <w:tab/>
        </w:r>
        <w:r w:rsidR="00973765">
          <w:rPr>
            <w:webHidden/>
          </w:rPr>
          <w:fldChar w:fldCharType="begin"/>
        </w:r>
        <w:r w:rsidR="00973765">
          <w:rPr>
            <w:webHidden/>
          </w:rPr>
          <w:instrText xml:space="preserve"> PAGEREF _Toc126837700 \h </w:instrText>
        </w:r>
        <w:r w:rsidR="00973765">
          <w:rPr>
            <w:webHidden/>
          </w:rPr>
        </w:r>
        <w:r w:rsidR="00973765">
          <w:rPr>
            <w:webHidden/>
          </w:rPr>
          <w:fldChar w:fldCharType="separate"/>
        </w:r>
        <w:r w:rsidR="00973765">
          <w:rPr>
            <w:webHidden/>
          </w:rPr>
          <w:t>328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188.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973765">
          <w:rPr>
            <w:webHidden/>
          </w:rPr>
          <w:tab/>
        </w:r>
        <w:r w:rsidR="00973765">
          <w:rPr>
            <w:webHidden/>
          </w:rPr>
          <w:fldChar w:fldCharType="begin"/>
        </w:r>
        <w:r w:rsidR="00973765">
          <w:rPr>
            <w:webHidden/>
          </w:rPr>
          <w:instrText xml:space="preserve"> PAGEREF _Toc126837701 \h </w:instrText>
        </w:r>
        <w:r w:rsidR="00973765">
          <w:rPr>
            <w:webHidden/>
          </w:rPr>
        </w:r>
        <w:r w:rsidR="00973765">
          <w:rPr>
            <w:webHidden/>
          </w:rPr>
          <w:fldChar w:fldCharType="separate"/>
        </w:r>
        <w:r w:rsidR="00973765">
          <w:rPr>
            <w:webHidden/>
          </w:rPr>
          <w:t>330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189. ЭФ документа «Информация о кассовых операциях на лицевых счетах учреждений», закладки «Заявка на возврат»</w:t>
        </w:r>
        <w:r w:rsidR="00973765">
          <w:rPr>
            <w:webHidden/>
          </w:rPr>
          <w:tab/>
        </w:r>
        <w:r w:rsidR="00973765">
          <w:rPr>
            <w:webHidden/>
          </w:rPr>
          <w:fldChar w:fldCharType="begin"/>
        </w:r>
        <w:r w:rsidR="00973765">
          <w:rPr>
            <w:webHidden/>
          </w:rPr>
          <w:instrText xml:space="preserve"> PAGEREF _Toc126837702 \h </w:instrText>
        </w:r>
        <w:r w:rsidR="00973765">
          <w:rPr>
            <w:webHidden/>
          </w:rPr>
        </w:r>
        <w:r w:rsidR="00973765">
          <w:rPr>
            <w:webHidden/>
          </w:rPr>
          <w:fldChar w:fldCharType="separate"/>
        </w:r>
        <w:r w:rsidR="00973765">
          <w:rPr>
            <w:webHidden/>
          </w:rPr>
          <w:t>332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190. ЭФ документа «Информация о кассовых операциях на лицевых счетах учреждений», закладки «Бухгалтерская справка ф. 0504833»</w:t>
        </w:r>
        <w:r w:rsidR="00973765">
          <w:rPr>
            <w:webHidden/>
          </w:rPr>
          <w:tab/>
        </w:r>
        <w:r w:rsidR="00973765">
          <w:rPr>
            <w:webHidden/>
          </w:rPr>
          <w:fldChar w:fldCharType="begin"/>
        </w:r>
        <w:r w:rsidR="00973765">
          <w:rPr>
            <w:webHidden/>
          </w:rPr>
          <w:instrText xml:space="preserve"> PAGEREF _Toc126837703 \h </w:instrText>
        </w:r>
        <w:r w:rsidR="00973765">
          <w:rPr>
            <w:webHidden/>
          </w:rPr>
        </w:r>
        <w:r w:rsidR="00973765">
          <w:rPr>
            <w:webHidden/>
          </w:rPr>
          <w:fldChar w:fldCharType="separate"/>
        </w:r>
        <w:r w:rsidR="00973765">
          <w:rPr>
            <w:webHidden/>
          </w:rPr>
          <w:t>334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191. ЭФ документа «Информация о кассовых операциях на лицевых счетах учреждений», закладки «Уведомление об уточнении операций клиента»</w:t>
        </w:r>
        <w:r w:rsidR="00973765">
          <w:rPr>
            <w:webHidden/>
          </w:rPr>
          <w:tab/>
        </w:r>
        <w:r w:rsidR="00973765">
          <w:rPr>
            <w:webHidden/>
          </w:rPr>
          <w:fldChar w:fldCharType="begin"/>
        </w:r>
        <w:r w:rsidR="00973765">
          <w:rPr>
            <w:webHidden/>
          </w:rPr>
          <w:instrText xml:space="preserve"> PAGEREF _Toc126837704 \h </w:instrText>
        </w:r>
        <w:r w:rsidR="00973765">
          <w:rPr>
            <w:webHidden/>
          </w:rPr>
        </w:r>
        <w:r w:rsidR="00973765">
          <w:rPr>
            <w:webHidden/>
          </w:rPr>
          <w:fldChar w:fldCharType="separate"/>
        </w:r>
        <w:r w:rsidR="00973765">
          <w:rPr>
            <w:webHidden/>
          </w:rPr>
          <w:t>335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192. ЭФ документа «Информация о кассовых операциях на лицевых счетах учреждений», закладки «Уведомление об уточнении вида и принадлежности платежа»</w:t>
        </w:r>
        <w:r w:rsidR="00973765">
          <w:rPr>
            <w:webHidden/>
          </w:rPr>
          <w:tab/>
        </w:r>
        <w:r w:rsidR="00973765">
          <w:rPr>
            <w:webHidden/>
          </w:rPr>
          <w:fldChar w:fldCharType="begin"/>
        </w:r>
        <w:r w:rsidR="00973765">
          <w:rPr>
            <w:webHidden/>
          </w:rPr>
          <w:instrText xml:space="preserve"> PAGEREF _Toc126837705 \h </w:instrText>
        </w:r>
        <w:r w:rsidR="00973765">
          <w:rPr>
            <w:webHidden/>
          </w:rPr>
        </w:r>
        <w:r w:rsidR="00973765">
          <w:rPr>
            <w:webHidden/>
          </w:rPr>
          <w:fldChar w:fldCharType="separate"/>
        </w:r>
        <w:r w:rsidR="00973765">
          <w:rPr>
            <w:webHidden/>
          </w:rPr>
          <w:t>338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193. ЭФ документа «Информация о кассовых операциях на лицевых счетах учреждений», закладки «Платежное поручение»</w:t>
        </w:r>
        <w:r w:rsidR="00973765">
          <w:rPr>
            <w:webHidden/>
          </w:rPr>
          <w:tab/>
        </w:r>
        <w:r w:rsidR="00973765">
          <w:rPr>
            <w:webHidden/>
          </w:rPr>
          <w:fldChar w:fldCharType="begin"/>
        </w:r>
        <w:r w:rsidR="00973765">
          <w:rPr>
            <w:webHidden/>
          </w:rPr>
          <w:instrText xml:space="preserve"> PAGEREF _Toc126837706 \h </w:instrText>
        </w:r>
        <w:r w:rsidR="00973765">
          <w:rPr>
            <w:webHidden/>
          </w:rPr>
        </w:r>
        <w:r w:rsidR="00973765">
          <w:rPr>
            <w:webHidden/>
          </w:rPr>
          <w:fldChar w:fldCharType="separate"/>
        </w:r>
        <w:r w:rsidR="00973765">
          <w:rPr>
            <w:webHidden/>
          </w:rPr>
          <w:t>340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194. ЭФ документа «Информация о кассовых операциях на лицевых счетах учреждений», закладки «Сводная заявка на кассовый расход»</w:t>
        </w:r>
        <w:r w:rsidR="00973765">
          <w:rPr>
            <w:webHidden/>
          </w:rPr>
          <w:tab/>
        </w:r>
        <w:r w:rsidR="00973765">
          <w:rPr>
            <w:webHidden/>
          </w:rPr>
          <w:fldChar w:fldCharType="begin"/>
        </w:r>
        <w:r w:rsidR="00973765">
          <w:rPr>
            <w:webHidden/>
          </w:rPr>
          <w:instrText xml:space="preserve"> PAGEREF _Toc126837707 \h </w:instrText>
        </w:r>
        <w:r w:rsidR="00973765">
          <w:rPr>
            <w:webHidden/>
          </w:rPr>
        </w:r>
        <w:r w:rsidR="00973765">
          <w:rPr>
            <w:webHidden/>
          </w:rPr>
          <w:fldChar w:fldCharType="separate"/>
        </w:r>
        <w:r w:rsidR="00973765">
          <w:rPr>
            <w:webHidden/>
          </w:rPr>
          <w:t>342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973765">
          <w:rPr>
            <w:webHidden/>
          </w:rPr>
          <w:tab/>
        </w:r>
        <w:r w:rsidR="00973765">
          <w:rPr>
            <w:webHidden/>
          </w:rPr>
          <w:fldChar w:fldCharType="begin"/>
        </w:r>
        <w:r w:rsidR="00973765">
          <w:rPr>
            <w:webHidden/>
          </w:rPr>
          <w:instrText xml:space="preserve"> PAGEREF _Toc126837708 \h </w:instrText>
        </w:r>
        <w:r w:rsidR="00973765">
          <w:rPr>
            <w:webHidden/>
          </w:rPr>
        </w:r>
        <w:r w:rsidR="00973765">
          <w:rPr>
            <w:webHidden/>
          </w:rPr>
          <w:fldChar w:fldCharType="separate"/>
        </w:r>
        <w:r w:rsidR="00973765">
          <w:rPr>
            <w:webHidden/>
          </w:rPr>
          <w:t>345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0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973765">
          <w:rPr>
            <w:webHidden/>
          </w:rPr>
          <w:tab/>
        </w:r>
        <w:r w:rsidR="00973765">
          <w:rPr>
            <w:webHidden/>
          </w:rPr>
          <w:fldChar w:fldCharType="begin"/>
        </w:r>
        <w:r w:rsidR="00973765">
          <w:rPr>
            <w:webHidden/>
          </w:rPr>
          <w:instrText xml:space="preserve"> PAGEREF _Toc126837709 \h </w:instrText>
        </w:r>
        <w:r w:rsidR="00973765">
          <w:rPr>
            <w:webHidden/>
          </w:rPr>
        </w:r>
        <w:r w:rsidR="00973765">
          <w:rPr>
            <w:webHidden/>
          </w:rPr>
          <w:fldChar w:fldCharType="separate"/>
        </w:r>
        <w:r w:rsidR="00973765">
          <w:rPr>
            <w:webHidden/>
          </w:rPr>
          <w:t>346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197. ЭФ документа «Информация о кассовых операциях на лицевых счетах учреждений», закладки « Заявка для обеспечения наличными денежными средствами»</w:t>
        </w:r>
        <w:r w:rsidR="00973765">
          <w:rPr>
            <w:webHidden/>
          </w:rPr>
          <w:tab/>
        </w:r>
        <w:r w:rsidR="00973765">
          <w:rPr>
            <w:webHidden/>
          </w:rPr>
          <w:fldChar w:fldCharType="begin"/>
        </w:r>
        <w:r w:rsidR="00973765">
          <w:rPr>
            <w:webHidden/>
          </w:rPr>
          <w:instrText xml:space="preserve"> PAGEREF _Toc126837710 \h </w:instrText>
        </w:r>
        <w:r w:rsidR="00973765">
          <w:rPr>
            <w:webHidden/>
          </w:rPr>
        </w:r>
        <w:r w:rsidR="00973765">
          <w:rPr>
            <w:webHidden/>
          </w:rPr>
          <w:fldChar w:fldCharType="separate"/>
        </w:r>
        <w:r w:rsidR="00973765">
          <w:rPr>
            <w:webHidden/>
          </w:rPr>
          <w:t>348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198. ЭФ списка документов «Отчетность ПУР»</w:t>
        </w:r>
        <w:r w:rsidR="00973765">
          <w:rPr>
            <w:webHidden/>
          </w:rPr>
          <w:tab/>
        </w:r>
        <w:r w:rsidR="00973765">
          <w:rPr>
            <w:webHidden/>
          </w:rPr>
          <w:fldChar w:fldCharType="begin"/>
        </w:r>
        <w:r w:rsidR="00973765">
          <w:rPr>
            <w:webHidden/>
          </w:rPr>
          <w:instrText xml:space="preserve"> PAGEREF _Toc126837711 \h </w:instrText>
        </w:r>
        <w:r w:rsidR="00973765">
          <w:rPr>
            <w:webHidden/>
          </w:rPr>
        </w:r>
        <w:r w:rsidR="00973765">
          <w:rPr>
            <w:webHidden/>
          </w:rPr>
          <w:fldChar w:fldCharType="separate"/>
        </w:r>
        <w:r w:rsidR="00973765">
          <w:rPr>
            <w:webHidden/>
          </w:rPr>
          <w:t>350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199. ЭФ документа « Отчетность ПУР»</w:t>
        </w:r>
        <w:r w:rsidR="00973765">
          <w:rPr>
            <w:webHidden/>
          </w:rPr>
          <w:tab/>
        </w:r>
        <w:r w:rsidR="00973765">
          <w:rPr>
            <w:webHidden/>
          </w:rPr>
          <w:fldChar w:fldCharType="begin"/>
        </w:r>
        <w:r w:rsidR="00973765">
          <w:rPr>
            <w:webHidden/>
          </w:rPr>
          <w:instrText xml:space="preserve"> PAGEREF _Toc126837712 \h </w:instrText>
        </w:r>
        <w:r w:rsidR="00973765">
          <w:rPr>
            <w:webHidden/>
          </w:rPr>
        </w:r>
        <w:r w:rsidR="00973765">
          <w:rPr>
            <w:webHidden/>
          </w:rPr>
          <w:fldChar w:fldCharType="separate"/>
        </w:r>
        <w:r w:rsidR="00973765">
          <w:rPr>
            <w:webHidden/>
          </w:rPr>
          <w:t>351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200. ЭФ списка документов «Сервисный документ доставки шаблона отчета»</w:t>
        </w:r>
        <w:r w:rsidR="00973765">
          <w:rPr>
            <w:webHidden/>
          </w:rPr>
          <w:tab/>
        </w:r>
        <w:r w:rsidR="00973765">
          <w:rPr>
            <w:webHidden/>
          </w:rPr>
          <w:fldChar w:fldCharType="begin"/>
        </w:r>
        <w:r w:rsidR="00973765">
          <w:rPr>
            <w:webHidden/>
          </w:rPr>
          <w:instrText xml:space="preserve"> PAGEREF _Toc126837713 \h </w:instrText>
        </w:r>
        <w:r w:rsidR="00973765">
          <w:rPr>
            <w:webHidden/>
          </w:rPr>
        </w:r>
        <w:r w:rsidR="00973765">
          <w:rPr>
            <w:webHidden/>
          </w:rPr>
          <w:fldChar w:fldCharType="separate"/>
        </w:r>
        <w:r w:rsidR="00973765">
          <w:rPr>
            <w:webHidden/>
          </w:rPr>
          <w:t>354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201. ЭФ документа «Сервисный документ доставки шаблона отчета»</w:t>
        </w:r>
        <w:r w:rsidR="00973765">
          <w:rPr>
            <w:webHidden/>
          </w:rPr>
          <w:tab/>
        </w:r>
        <w:r w:rsidR="00973765">
          <w:rPr>
            <w:webHidden/>
          </w:rPr>
          <w:fldChar w:fldCharType="begin"/>
        </w:r>
        <w:r w:rsidR="00973765">
          <w:rPr>
            <w:webHidden/>
          </w:rPr>
          <w:instrText xml:space="preserve"> PAGEREF _Toc126837714 \h </w:instrText>
        </w:r>
        <w:r w:rsidR="00973765">
          <w:rPr>
            <w:webHidden/>
          </w:rPr>
        </w:r>
        <w:r w:rsidR="00973765">
          <w:rPr>
            <w:webHidden/>
          </w:rPr>
          <w:fldChar w:fldCharType="separate"/>
        </w:r>
        <w:r w:rsidR="00973765">
          <w:rPr>
            <w:webHidden/>
          </w:rPr>
          <w:t>355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202. ЭФ списка документов «Перечень участников бюджетного процесса»</w:t>
        </w:r>
        <w:r w:rsidR="00973765">
          <w:rPr>
            <w:webHidden/>
          </w:rPr>
          <w:tab/>
        </w:r>
        <w:r w:rsidR="00973765">
          <w:rPr>
            <w:webHidden/>
          </w:rPr>
          <w:fldChar w:fldCharType="begin"/>
        </w:r>
        <w:r w:rsidR="00973765">
          <w:rPr>
            <w:webHidden/>
          </w:rPr>
          <w:instrText xml:space="preserve"> PAGEREF _Toc126837715 \h </w:instrText>
        </w:r>
        <w:r w:rsidR="00973765">
          <w:rPr>
            <w:webHidden/>
          </w:rPr>
        </w:r>
        <w:r w:rsidR="00973765">
          <w:rPr>
            <w:webHidden/>
          </w:rPr>
          <w:fldChar w:fldCharType="separate"/>
        </w:r>
        <w:r w:rsidR="00973765">
          <w:rPr>
            <w:webHidden/>
          </w:rPr>
          <w:t>357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203. ЭФ документа «Перечень участников бюджетного процесса», закладки «Основные атрибуты»</w:t>
        </w:r>
        <w:r w:rsidR="00973765">
          <w:rPr>
            <w:webHidden/>
          </w:rPr>
          <w:tab/>
        </w:r>
        <w:r w:rsidR="00973765">
          <w:rPr>
            <w:webHidden/>
          </w:rPr>
          <w:fldChar w:fldCharType="begin"/>
        </w:r>
        <w:r w:rsidR="00973765">
          <w:rPr>
            <w:webHidden/>
          </w:rPr>
          <w:instrText xml:space="preserve"> PAGEREF _Toc126837716 \h </w:instrText>
        </w:r>
        <w:r w:rsidR="00973765">
          <w:rPr>
            <w:webHidden/>
          </w:rPr>
        </w:r>
        <w:r w:rsidR="00973765">
          <w:rPr>
            <w:webHidden/>
          </w:rPr>
          <w:fldChar w:fldCharType="separate"/>
        </w:r>
        <w:r w:rsidR="00973765">
          <w:rPr>
            <w:webHidden/>
          </w:rPr>
          <w:t>358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204. Форма «Добавление записи»</w:t>
        </w:r>
        <w:r w:rsidR="00973765">
          <w:rPr>
            <w:webHidden/>
          </w:rPr>
          <w:tab/>
        </w:r>
        <w:r w:rsidR="00973765">
          <w:rPr>
            <w:webHidden/>
          </w:rPr>
          <w:fldChar w:fldCharType="begin"/>
        </w:r>
        <w:r w:rsidR="00973765">
          <w:rPr>
            <w:webHidden/>
          </w:rPr>
          <w:instrText xml:space="preserve"> PAGEREF _Toc126837717 \h </w:instrText>
        </w:r>
        <w:r w:rsidR="00973765">
          <w:rPr>
            <w:webHidden/>
          </w:rPr>
        </w:r>
        <w:r w:rsidR="00973765">
          <w:rPr>
            <w:webHidden/>
          </w:rPr>
          <w:fldChar w:fldCharType="separate"/>
        </w:r>
        <w:r w:rsidR="00973765">
          <w:rPr>
            <w:webHidden/>
          </w:rPr>
          <w:t>360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205. ЭФ документа «Перечень участников бюджетного процесса», закладки «Примечание»</w:t>
        </w:r>
        <w:r w:rsidR="00973765">
          <w:rPr>
            <w:webHidden/>
          </w:rPr>
          <w:tab/>
        </w:r>
        <w:r w:rsidR="00973765">
          <w:rPr>
            <w:webHidden/>
          </w:rPr>
          <w:fldChar w:fldCharType="begin"/>
        </w:r>
        <w:r w:rsidR="00973765">
          <w:rPr>
            <w:webHidden/>
          </w:rPr>
          <w:instrText xml:space="preserve"> PAGEREF _Toc126837718 \h </w:instrText>
        </w:r>
        <w:r w:rsidR="00973765">
          <w:rPr>
            <w:webHidden/>
          </w:rPr>
        </w:r>
        <w:r w:rsidR="00973765">
          <w:rPr>
            <w:webHidden/>
          </w:rPr>
          <w:fldChar w:fldCharType="separate"/>
        </w:r>
        <w:r w:rsidR="00973765">
          <w:rPr>
            <w:webHidden/>
          </w:rPr>
          <w:t>361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1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206. ЭФ списка документов «Информационное сообщение (входящие)»</w:t>
        </w:r>
        <w:r w:rsidR="00973765">
          <w:rPr>
            <w:webHidden/>
          </w:rPr>
          <w:tab/>
        </w:r>
        <w:r w:rsidR="00973765">
          <w:rPr>
            <w:webHidden/>
          </w:rPr>
          <w:fldChar w:fldCharType="begin"/>
        </w:r>
        <w:r w:rsidR="00973765">
          <w:rPr>
            <w:webHidden/>
          </w:rPr>
          <w:instrText xml:space="preserve"> PAGEREF _Toc126837719 \h </w:instrText>
        </w:r>
        <w:r w:rsidR="00973765">
          <w:rPr>
            <w:webHidden/>
          </w:rPr>
        </w:r>
        <w:r w:rsidR="00973765">
          <w:rPr>
            <w:webHidden/>
          </w:rPr>
          <w:fldChar w:fldCharType="separate"/>
        </w:r>
        <w:r w:rsidR="00973765">
          <w:rPr>
            <w:webHidden/>
          </w:rPr>
          <w:t>362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207. ЭФ документа «Информационное сообщение», закладки «Документ»</w:t>
        </w:r>
        <w:r w:rsidR="00973765">
          <w:rPr>
            <w:webHidden/>
          </w:rPr>
          <w:tab/>
        </w:r>
        <w:r w:rsidR="00973765">
          <w:rPr>
            <w:webHidden/>
          </w:rPr>
          <w:fldChar w:fldCharType="begin"/>
        </w:r>
        <w:r w:rsidR="00973765">
          <w:rPr>
            <w:webHidden/>
          </w:rPr>
          <w:instrText xml:space="preserve"> PAGEREF _Toc126837720 \h </w:instrText>
        </w:r>
        <w:r w:rsidR="00973765">
          <w:rPr>
            <w:webHidden/>
          </w:rPr>
        </w:r>
        <w:r w:rsidR="00973765">
          <w:rPr>
            <w:webHidden/>
          </w:rPr>
          <w:fldChar w:fldCharType="separate"/>
        </w:r>
        <w:r w:rsidR="00973765">
          <w:rPr>
            <w:webHidden/>
          </w:rPr>
          <w:t>364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208. ЭФ «Добавление вложения»</w:t>
        </w:r>
        <w:r w:rsidR="00973765">
          <w:rPr>
            <w:webHidden/>
          </w:rPr>
          <w:tab/>
        </w:r>
        <w:r w:rsidR="00973765">
          <w:rPr>
            <w:webHidden/>
          </w:rPr>
          <w:fldChar w:fldCharType="begin"/>
        </w:r>
        <w:r w:rsidR="00973765">
          <w:rPr>
            <w:webHidden/>
          </w:rPr>
          <w:instrText xml:space="preserve"> PAGEREF _Toc126837721 \h </w:instrText>
        </w:r>
        <w:r w:rsidR="00973765">
          <w:rPr>
            <w:webHidden/>
          </w:rPr>
        </w:r>
        <w:r w:rsidR="00973765">
          <w:rPr>
            <w:webHidden/>
          </w:rPr>
          <w:fldChar w:fldCharType="separate"/>
        </w:r>
        <w:r w:rsidR="00973765">
          <w:rPr>
            <w:webHidden/>
          </w:rPr>
          <w:t>367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209. ЭФ списка документов «Заявка на внесение изменений в перечень ГМУ (основные реквизиты)»</w:t>
        </w:r>
        <w:r w:rsidR="00973765">
          <w:rPr>
            <w:webHidden/>
          </w:rPr>
          <w:tab/>
        </w:r>
        <w:r w:rsidR="00973765">
          <w:rPr>
            <w:webHidden/>
          </w:rPr>
          <w:fldChar w:fldCharType="begin"/>
        </w:r>
        <w:r w:rsidR="00973765">
          <w:rPr>
            <w:webHidden/>
          </w:rPr>
          <w:instrText xml:space="preserve"> PAGEREF _Toc126837722 \h </w:instrText>
        </w:r>
        <w:r w:rsidR="00973765">
          <w:rPr>
            <w:webHidden/>
          </w:rPr>
        </w:r>
        <w:r w:rsidR="00973765">
          <w:rPr>
            <w:webHidden/>
          </w:rPr>
          <w:fldChar w:fldCharType="separate"/>
        </w:r>
        <w:r w:rsidR="00973765">
          <w:rPr>
            <w:webHidden/>
          </w:rPr>
          <w:t>369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210. ЭФ документа «Заявка на внесение изменений в перечень ГМУ (основные реквизиты)», закладки «Основные реквизиты», вкладки «Общая информация»</w:t>
        </w:r>
        <w:r w:rsidR="00973765">
          <w:rPr>
            <w:webHidden/>
          </w:rPr>
          <w:tab/>
        </w:r>
        <w:r w:rsidR="00973765">
          <w:rPr>
            <w:webHidden/>
          </w:rPr>
          <w:fldChar w:fldCharType="begin"/>
        </w:r>
        <w:r w:rsidR="00973765">
          <w:rPr>
            <w:webHidden/>
          </w:rPr>
          <w:instrText xml:space="preserve"> PAGEREF _Toc126837723 \h </w:instrText>
        </w:r>
        <w:r w:rsidR="00973765">
          <w:rPr>
            <w:webHidden/>
          </w:rPr>
        </w:r>
        <w:r w:rsidR="00973765">
          <w:rPr>
            <w:webHidden/>
          </w:rPr>
          <w:fldChar w:fldCharType="separate"/>
        </w:r>
        <w:r w:rsidR="00973765">
          <w:rPr>
            <w:webHidden/>
          </w:rPr>
          <w:t>370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211. ЭФ документа «Заявка на внесение изменений в перечень ГМУ (основные реквизиты)», вкладки «Адресные данные»</w:t>
        </w:r>
        <w:r w:rsidR="00973765">
          <w:rPr>
            <w:webHidden/>
          </w:rPr>
          <w:tab/>
        </w:r>
        <w:r w:rsidR="00973765">
          <w:rPr>
            <w:webHidden/>
          </w:rPr>
          <w:fldChar w:fldCharType="begin"/>
        </w:r>
        <w:r w:rsidR="00973765">
          <w:rPr>
            <w:webHidden/>
          </w:rPr>
          <w:instrText xml:space="preserve"> PAGEREF _Toc126837724 \h </w:instrText>
        </w:r>
        <w:r w:rsidR="00973765">
          <w:rPr>
            <w:webHidden/>
          </w:rPr>
        </w:r>
        <w:r w:rsidR="00973765">
          <w:rPr>
            <w:webHidden/>
          </w:rPr>
          <w:fldChar w:fldCharType="separate"/>
        </w:r>
        <w:r w:rsidR="00973765">
          <w:rPr>
            <w:webHidden/>
          </w:rPr>
          <w:t>376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212. ЭФ документа «Заявка на внесение изменений в перечень ГМУ (основные реквизиты)», вкладки «Административная принадлежность»</w:t>
        </w:r>
        <w:r w:rsidR="00973765">
          <w:rPr>
            <w:webHidden/>
          </w:rPr>
          <w:tab/>
        </w:r>
        <w:r w:rsidR="00973765">
          <w:rPr>
            <w:webHidden/>
          </w:rPr>
          <w:fldChar w:fldCharType="begin"/>
        </w:r>
        <w:r w:rsidR="00973765">
          <w:rPr>
            <w:webHidden/>
          </w:rPr>
          <w:instrText xml:space="preserve"> PAGEREF _Toc126837725 \h </w:instrText>
        </w:r>
        <w:r w:rsidR="00973765">
          <w:rPr>
            <w:webHidden/>
          </w:rPr>
        </w:r>
        <w:r w:rsidR="00973765">
          <w:rPr>
            <w:webHidden/>
          </w:rPr>
          <w:fldChar w:fldCharType="separate"/>
        </w:r>
        <w:r w:rsidR="00973765">
          <w:rPr>
            <w:webHidden/>
          </w:rPr>
          <w:t>378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213. ЭФ документа «Заявка на внесение изменений в перечень ГМУ (основные реквизиты)», вкладки «Остальные реквизиты учреждения»</w:t>
        </w:r>
        <w:r w:rsidR="00973765">
          <w:rPr>
            <w:webHidden/>
          </w:rPr>
          <w:tab/>
        </w:r>
        <w:r w:rsidR="00973765">
          <w:rPr>
            <w:webHidden/>
          </w:rPr>
          <w:fldChar w:fldCharType="begin"/>
        </w:r>
        <w:r w:rsidR="00973765">
          <w:rPr>
            <w:webHidden/>
          </w:rPr>
          <w:instrText xml:space="preserve"> PAGEREF _Toc126837726 \h </w:instrText>
        </w:r>
        <w:r w:rsidR="00973765">
          <w:rPr>
            <w:webHidden/>
          </w:rPr>
        </w:r>
        <w:r w:rsidR="00973765">
          <w:rPr>
            <w:webHidden/>
          </w:rPr>
          <w:fldChar w:fldCharType="separate"/>
        </w:r>
        <w:r w:rsidR="00973765">
          <w:rPr>
            <w:webHidden/>
          </w:rPr>
          <w:t>379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214. ЭФ документа «Заявка на внесение изменений в перечень ГМУ (основные реквизиты)», кладки «Бюджеты»</w:t>
        </w:r>
        <w:r w:rsidR="00973765">
          <w:rPr>
            <w:webHidden/>
          </w:rPr>
          <w:tab/>
        </w:r>
        <w:r w:rsidR="00973765">
          <w:rPr>
            <w:webHidden/>
          </w:rPr>
          <w:fldChar w:fldCharType="begin"/>
        </w:r>
        <w:r w:rsidR="00973765">
          <w:rPr>
            <w:webHidden/>
          </w:rPr>
          <w:instrText xml:space="preserve"> PAGEREF _Toc126837727 \h </w:instrText>
        </w:r>
        <w:r w:rsidR="00973765">
          <w:rPr>
            <w:webHidden/>
          </w:rPr>
        </w:r>
        <w:r w:rsidR="00973765">
          <w:rPr>
            <w:webHidden/>
          </w:rPr>
          <w:fldChar w:fldCharType="separate"/>
        </w:r>
        <w:r w:rsidR="00973765">
          <w:rPr>
            <w:webHidden/>
          </w:rPr>
          <w:t>381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215. ЭФ документа «Заявка на внесение изменений в перечень ГМУ (основные реквизиты)», вкладки «Подтверждающие документы»</w:t>
        </w:r>
        <w:r w:rsidR="00973765">
          <w:rPr>
            <w:webHidden/>
          </w:rPr>
          <w:tab/>
        </w:r>
        <w:r w:rsidR="00973765">
          <w:rPr>
            <w:webHidden/>
          </w:rPr>
          <w:fldChar w:fldCharType="begin"/>
        </w:r>
        <w:r w:rsidR="00973765">
          <w:rPr>
            <w:webHidden/>
          </w:rPr>
          <w:instrText xml:space="preserve"> PAGEREF _Toc126837728 \h </w:instrText>
        </w:r>
        <w:r w:rsidR="00973765">
          <w:rPr>
            <w:webHidden/>
          </w:rPr>
        </w:r>
        <w:r w:rsidR="00973765">
          <w:rPr>
            <w:webHidden/>
          </w:rPr>
          <w:fldChar w:fldCharType="separate"/>
        </w:r>
        <w:r w:rsidR="00973765">
          <w:rPr>
            <w:webHidden/>
          </w:rPr>
          <w:t>382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2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216. ЭФ документа «Заявка на внесение изменений в перечень ГМУ (основные реквизиты)», закладки «Подписи»</w:t>
        </w:r>
        <w:r w:rsidR="00973765">
          <w:rPr>
            <w:webHidden/>
          </w:rPr>
          <w:tab/>
        </w:r>
        <w:r w:rsidR="00973765">
          <w:rPr>
            <w:webHidden/>
          </w:rPr>
          <w:fldChar w:fldCharType="begin"/>
        </w:r>
        <w:r w:rsidR="00973765">
          <w:rPr>
            <w:webHidden/>
          </w:rPr>
          <w:instrText xml:space="preserve"> PAGEREF _Toc126837729 \h </w:instrText>
        </w:r>
        <w:r w:rsidR="00973765">
          <w:rPr>
            <w:webHidden/>
          </w:rPr>
        </w:r>
        <w:r w:rsidR="00973765">
          <w:rPr>
            <w:webHidden/>
          </w:rPr>
          <w:fldChar w:fldCharType="separate"/>
        </w:r>
        <w:r w:rsidR="00973765">
          <w:rPr>
            <w:webHidden/>
          </w:rPr>
          <w:t>383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217. ЭФ списка документов «Сведения об организации»</w:t>
        </w:r>
        <w:r w:rsidR="00973765">
          <w:rPr>
            <w:webHidden/>
          </w:rPr>
          <w:tab/>
        </w:r>
        <w:r w:rsidR="00973765">
          <w:rPr>
            <w:webHidden/>
          </w:rPr>
          <w:fldChar w:fldCharType="begin"/>
        </w:r>
        <w:r w:rsidR="00973765">
          <w:rPr>
            <w:webHidden/>
          </w:rPr>
          <w:instrText xml:space="preserve"> PAGEREF _Toc126837730 \h </w:instrText>
        </w:r>
        <w:r w:rsidR="00973765">
          <w:rPr>
            <w:webHidden/>
          </w:rPr>
        </w:r>
        <w:r w:rsidR="00973765">
          <w:rPr>
            <w:webHidden/>
          </w:rPr>
          <w:fldChar w:fldCharType="separate"/>
        </w:r>
        <w:r w:rsidR="00973765">
          <w:rPr>
            <w:webHidden/>
          </w:rPr>
          <w:t>384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218. ЭФ документа «Сведения об организации», закладки «Основные атрибуты (1)»</w:t>
        </w:r>
        <w:r w:rsidR="00973765">
          <w:rPr>
            <w:webHidden/>
          </w:rPr>
          <w:tab/>
        </w:r>
        <w:r w:rsidR="00973765">
          <w:rPr>
            <w:webHidden/>
          </w:rPr>
          <w:fldChar w:fldCharType="begin"/>
        </w:r>
        <w:r w:rsidR="00973765">
          <w:rPr>
            <w:webHidden/>
          </w:rPr>
          <w:instrText xml:space="preserve"> PAGEREF _Toc126837731 \h </w:instrText>
        </w:r>
        <w:r w:rsidR="00973765">
          <w:rPr>
            <w:webHidden/>
          </w:rPr>
        </w:r>
        <w:r w:rsidR="00973765">
          <w:rPr>
            <w:webHidden/>
          </w:rPr>
          <w:fldChar w:fldCharType="separate"/>
        </w:r>
        <w:r w:rsidR="00973765">
          <w:rPr>
            <w:webHidden/>
          </w:rPr>
          <w:t>386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219. ЭФ документа «Сведения об организации», закладки «Полномочия и бюджеты (2)»</w:t>
        </w:r>
        <w:r w:rsidR="00973765">
          <w:rPr>
            <w:webHidden/>
          </w:rPr>
          <w:tab/>
        </w:r>
        <w:r w:rsidR="00973765">
          <w:rPr>
            <w:webHidden/>
          </w:rPr>
          <w:fldChar w:fldCharType="begin"/>
        </w:r>
        <w:r w:rsidR="00973765">
          <w:rPr>
            <w:webHidden/>
          </w:rPr>
          <w:instrText xml:space="preserve"> PAGEREF _Toc126837732 \h </w:instrText>
        </w:r>
        <w:r w:rsidR="00973765">
          <w:rPr>
            <w:webHidden/>
          </w:rPr>
        </w:r>
        <w:r w:rsidR="00973765">
          <w:rPr>
            <w:webHidden/>
          </w:rPr>
          <w:fldChar w:fldCharType="separate"/>
        </w:r>
        <w:r w:rsidR="00973765">
          <w:rPr>
            <w:webHidden/>
          </w:rPr>
          <w:t>394</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220. ЭФ документа «Сведения об организации», закладки «Сведения о счетах (3)»</w:t>
        </w:r>
        <w:r w:rsidR="00973765">
          <w:rPr>
            <w:webHidden/>
          </w:rPr>
          <w:tab/>
        </w:r>
        <w:r w:rsidR="00973765">
          <w:rPr>
            <w:webHidden/>
          </w:rPr>
          <w:fldChar w:fldCharType="begin"/>
        </w:r>
        <w:r w:rsidR="00973765">
          <w:rPr>
            <w:webHidden/>
          </w:rPr>
          <w:instrText xml:space="preserve"> PAGEREF _Toc126837733 \h </w:instrText>
        </w:r>
        <w:r w:rsidR="00973765">
          <w:rPr>
            <w:webHidden/>
          </w:rPr>
        </w:r>
        <w:r w:rsidR="00973765">
          <w:rPr>
            <w:webHidden/>
          </w:rPr>
          <w:fldChar w:fldCharType="separate"/>
        </w:r>
        <w:r w:rsidR="00973765">
          <w:rPr>
            <w:webHidden/>
          </w:rPr>
          <w:t>398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221. ЭФ документа «Сведения об организации», закладки «Подписи документа (4)»</w:t>
        </w:r>
        <w:r w:rsidR="00973765">
          <w:rPr>
            <w:webHidden/>
          </w:rPr>
          <w:tab/>
        </w:r>
        <w:r w:rsidR="00973765">
          <w:rPr>
            <w:webHidden/>
          </w:rPr>
          <w:fldChar w:fldCharType="begin"/>
        </w:r>
        <w:r w:rsidR="00973765">
          <w:rPr>
            <w:webHidden/>
          </w:rPr>
          <w:instrText xml:space="preserve"> PAGEREF _Toc126837734 \h </w:instrText>
        </w:r>
        <w:r w:rsidR="00973765">
          <w:rPr>
            <w:webHidden/>
          </w:rPr>
        </w:r>
        <w:r w:rsidR="00973765">
          <w:rPr>
            <w:webHidden/>
          </w:rPr>
          <w:fldChar w:fldCharType="separate"/>
        </w:r>
        <w:r w:rsidR="00973765">
          <w:rPr>
            <w:webHidden/>
          </w:rPr>
          <w:t>399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222. ЭФ документа «Сведения об организации», закладки «Примечание (5)»</w:t>
        </w:r>
        <w:r w:rsidR="00973765">
          <w:rPr>
            <w:webHidden/>
          </w:rPr>
          <w:tab/>
        </w:r>
        <w:r w:rsidR="00973765">
          <w:rPr>
            <w:webHidden/>
          </w:rPr>
          <w:fldChar w:fldCharType="begin"/>
        </w:r>
        <w:r w:rsidR="00973765">
          <w:rPr>
            <w:webHidden/>
          </w:rPr>
          <w:instrText xml:space="preserve"> PAGEREF _Toc126837735 \h </w:instrText>
        </w:r>
        <w:r w:rsidR="00973765">
          <w:rPr>
            <w:webHidden/>
          </w:rPr>
        </w:r>
        <w:r w:rsidR="00973765">
          <w:rPr>
            <w:webHidden/>
          </w:rPr>
          <w:fldChar w:fldCharType="separate"/>
        </w:r>
        <w:r w:rsidR="00973765">
          <w:rPr>
            <w:webHidden/>
          </w:rPr>
          <w:t>400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223. ЭФ документа «Сведения об организации», закладки «Полномочия организации до 01.01.2016»</w:t>
        </w:r>
        <w:r w:rsidR="00973765">
          <w:rPr>
            <w:webHidden/>
          </w:rPr>
          <w:tab/>
        </w:r>
        <w:r w:rsidR="00973765">
          <w:rPr>
            <w:webHidden/>
          </w:rPr>
          <w:fldChar w:fldCharType="begin"/>
        </w:r>
        <w:r w:rsidR="00973765">
          <w:rPr>
            <w:webHidden/>
          </w:rPr>
          <w:instrText xml:space="preserve"> PAGEREF _Toc126837736 \h </w:instrText>
        </w:r>
        <w:r w:rsidR="00973765">
          <w:rPr>
            <w:webHidden/>
          </w:rPr>
        </w:r>
        <w:r w:rsidR="00973765">
          <w:rPr>
            <w:webHidden/>
          </w:rPr>
          <w:fldChar w:fldCharType="separate"/>
        </w:r>
        <w:r w:rsidR="00973765">
          <w:rPr>
            <w:webHidden/>
          </w:rPr>
          <w:t>401</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224. ЭФ списка документов «Уведомление о подтверждении (аннулировании)»</w:t>
        </w:r>
        <w:r w:rsidR="00973765">
          <w:rPr>
            <w:webHidden/>
          </w:rPr>
          <w:tab/>
        </w:r>
        <w:r w:rsidR="00973765">
          <w:rPr>
            <w:webHidden/>
          </w:rPr>
          <w:fldChar w:fldCharType="begin"/>
        </w:r>
        <w:r w:rsidR="00973765">
          <w:rPr>
            <w:webHidden/>
          </w:rPr>
          <w:instrText xml:space="preserve"> PAGEREF _Toc126837737 \h </w:instrText>
        </w:r>
        <w:r w:rsidR="00973765">
          <w:rPr>
            <w:webHidden/>
          </w:rPr>
        </w:r>
        <w:r w:rsidR="00973765">
          <w:rPr>
            <w:webHidden/>
          </w:rPr>
          <w:fldChar w:fldCharType="separate"/>
        </w:r>
        <w:r w:rsidR="00973765">
          <w:rPr>
            <w:webHidden/>
          </w:rPr>
          <w:t>402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225. ЭФ документа «Уведомление о подтверждении (аннулировании)», закладки «Реквизиты запроса (1)»</w:t>
        </w:r>
        <w:r w:rsidR="00973765">
          <w:rPr>
            <w:webHidden/>
          </w:rPr>
          <w:tab/>
        </w:r>
        <w:r w:rsidR="00973765">
          <w:rPr>
            <w:webHidden/>
          </w:rPr>
          <w:fldChar w:fldCharType="begin"/>
        </w:r>
        <w:r w:rsidR="00973765">
          <w:rPr>
            <w:webHidden/>
          </w:rPr>
          <w:instrText xml:space="preserve"> PAGEREF _Toc126837738 \h </w:instrText>
        </w:r>
        <w:r w:rsidR="00973765">
          <w:rPr>
            <w:webHidden/>
          </w:rPr>
        </w:r>
        <w:r w:rsidR="00973765">
          <w:rPr>
            <w:webHidden/>
          </w:rPr>
          <w:fldChar w:fldCharType="separate"/>
        </w:r>
        <w:r w:rsidR="00973765">
          <w:rPr>
            <w:webHidden/>
          </w:rPr>
          <w:t>403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3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226. ЭФ документа «Уведомление о подтверждении (аннулировании)», закладки «Подписи (2)»</w:t>
        </w:r>
        <w:r w:rsidR="00973765">
          <w:rPr>
            <w:webHidden/>
          </w:rPr>
          <w:tab/>
        </w:r>
        <w:r w:rsidR="00973765">
          <w:rPr>
            <w:webHidden/>
          </w:rPr>
          <w:fldChar w:fldCharType="begin"/>
        </w:r>
        <w:r w:rsidR="00973765">
          <w:rPr>
            <w:webHidden/>
          </w:rPr>
          <w:instrText xml:space="preserve"> PAGEREF _Toc126837739 \h </w:instrText>
        </w:r>
        <w:r w:rsidR="00973765">
          <w:rPr>
            <w:webHidden/>
          </w:rPr>
        </w:r>
        <w:r w:rsidR="00973765">
          <w:rPr>
            <w:webHidden/>
          </w:rPr>
          <w:fldChar w:fldCharType="separate"/>
        </w:r>
        <w:r w:rsidR="00973765">
          <w:rPr>
            <w:webHidden/>
          </w:rPr>
          <w:t>405</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227. ЭФ списка документов «Информация из реестра»</w:t>
        </w:r>
        <w:r w:rsidR="00973765">
          <w:rPr>
            <w:webHidden/>
          </w:rPr>
          <w:tab/>
        </w:r>
        <w:r w:rsidR="00973765">
          <w:rPr>
            <w:webHidden/>
          </w:rPr>
          <w:fldChar w:fldCharType="begin"/>
        </w:r>
        <w:r w:rsidR="00973765">
          <w:rPr>
            <w:webHidden/>
          </w:rPr>
          <w:instrText xml:space="preserve"> PAGEREF _Toc126837740 \h </w:instrText>
        </w:r>
        <w:r w:rsidR="00973765">
          <w:rPr>
            <w:webHidden/>
          </w:rPr>
        </w:r>
        <w:r w:rsidR="00973765">
          <w:rPr>
            <w:webHidden/>
          </w:rPr>
          <w:fldChar w:fldCharType="separate"/>
        </w:r>
        <w:r w:rsidR="00973765">
          <w:rPr>
            <w:webHidden/>
          </w:rPr>
          <w:t>407</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1"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228. ЭФ документа «Информация из реестра», закладки «Основные реквизиты (1)»</w:t>
        </w:r>
        <w:r w:rsidR="00973765">
          <w:rPr>
            <w:webHidden/>
          </w:rPr>
          <w:tab/>
        </w:r>
        <w:r w:rsidR="00973765">
          <w:rPr>
            <w:webHidden/>
          </w:rPr>
          <w:fldChar w:fldCharType="begin"/>
        </w:r>
        <w:r w:rsidR="00973765">
          <w:rPr>
            <w:webHidden/>
          </w:rPr>
          <w:instrText xml:space="preserve"> PAGEREF _Toc126837741 \h </w:instrText>
        </w:r>
        <w:r w:rsidR="00973765">
          <w:rPr>
            <w:webHidden/>
          </w:rPr>
        </w:r>
        <w:r w:rsidR="00973765">
          <w:rPr>
            <w:webHidden/>
          </w:rPr>
          <w:fldChar w:fldCharType="separate"/>
        </w:r>
        <w:r w:rsidR="00973765">
          <w:rPr>
            <w:webHidden/>
          </w:rPr>
          <w:t>408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2"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229. ЭФ документа «Информация из реестра», закладки «Реквизиты организаций (2)»</w:t>
        </w:r>
        <w:r w:rsidR="00973765">
          <w:rPr>
            <w:webHidden/>
          </w:rPr>
          <w:tab/>
        </w:r>
        <w:r w:rsidR="00973765">
          <w:rPr>
            <w:webHidden/>
          </w:rPr>
          <w:fldChar w:fldCharType="begin"/>
        </w:r>
        <w:r w:rsidR="00973765">
          <w:rPr>
            <w:webHidden/>
          </w:rPr>
          <w:instrText xml:space="preserve"> PAGEREF _Toc126837742 \h </w:instrText>
        </w:r>
        <w:r w:rsidR="00973765">
          <w:rPr>
            <w:webHidden/>
          </w:rPr>
        </w:r>
        <w:r w:rsidR="00973765">
          <w:rPr>
            <w:webHidden/>
          </w:rPr>
          <w:fldChar w:fldCharType="separate"/>
        </w:r>
        <w:r w:rsidR="00973765">
          <w:rPr>
            <w:webHidden/>
          </w:rPr>
          <w:t>409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3"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230. ЭФ документа «Информация из реестра», закладки «Подписи (3)»</w:t>
        </w:r>
        <w:r w:rsidR="00973765">
          <w:rPr>
            <w:webHidden/>
          </w:rPr>
          <w:tab/>
        </w:r>
        <w:r w:rsidR="00973765">
          <w:rPr>
            <w:webHidden/>
          </w:rPr>
          <w:fldChar w:fldCharType="begin"/>
        </w:r>
        <w:r w:rsidR="00973765">
          <w:rPr>
            <w:webHidden/>
          </w:rPr>
          <w:instrText xml:space="preserve"> PAGEREF _Toc126837743 \h </w:instrText>
        </w:r>
        <w:r w:rsidR="00973765">
          <w:rPr>
            <w:webHidden/>
          </w:rPr>
        </w:r>
        <w:r w:rsidR="00973765">
          <w:rPr>
            <w:webHidden/>
          </w:rPr>
          <w:fldChar w:fldCharType="separate"/>
        </w:r>
        <w:r w:rsidR="00973765">
          <w:rPr>
            <w:webHidden/>
          </w:rPr>
          <w:t>410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4"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231. ЭФ списка документов «Запрос на подтверждение сведений об организации»</w:t>
        </w:r>
        <w:r w:rsidR="00973765">
          <w:rPr>
            <w:webHidden/>
          </w:rPr>
          <w:tab/>
        </w:r>
        <w:r w:rsidR="00973765">
          <w:rPr>
            <w:webHidden/>
          </w:rPr>
          <w:fldChar w:fldCharType="begin"/>
        </w:r>
        <w:r w:rsidR="00973765">
          <w:rPr>
            <w:webHidden/>
          </w:rPr>
          <w:instrText xml:space="preserve"> PAGEREF _Toc126837744 \h </w:instrText>
        </w:r>
        <w:r w:rsidR="00973765">
          <w:rPr>
            <w:webHidden/>
          </w:rPr>
        </w:r>
        <w:r w:rsidR="00973765">
          <w:rPr>
            <w:webHidden/>
          </w:rPr>
          <w:fldChar w:fldCharType="separate"/>
        </w:r>
        <w:r w:rsidR="00973765">
          <w:rPr>
            <w:webHidden/>
          </w:rPr>
          <w:t>412</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5"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232. ЭФ документа «Запрос на подтверждение сведений об организации», закладки «Основные атрибуты (1)»</w:t>
        </w:r>
        <w:r w:rsidR="00973765">
          <w:rPr>
            <w:webHidden/>
          </w:rPr>
          <w:tab/>
        </w:r>
        <w:r w:rsidR="00973765">
          <w:rPr>
            <w:webHidden/>
          </w:rPr>
          <w:fldChar w:fldCharType="begin"/>
        </w:r>
        <w:r w:rsidR="00973765">
          <w:rPr>
            <w:webHidden/>
          </w:rPr>
          <w:instrText xml:space="preserve"> PAGEREF _Toc126837745 \h </w:instrText>
        </w:r>
        <w:r w:rsidR="00973765">
          <w:rPr>
            <w:webHidden/>
          </w:rPr>
        </w:r>
        <w:r w:rsidR="00973765">
          <w:rPr>
            <w:webHidden/>
          </w:rPr>
          <w:fldChar w:fldCharType="separate"/>
        </w:r>
        <w:r w:rsidR="00973765">
          <w:rPr>
            <w:webHidden/>
          </w:rPr>
          <w:t>413</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6"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233. ЭФ документа «Запрос на подтверждение сведений об организации», закладки «Полномочия (2)»</w:t>
        </w:r>
        <w:r w:rsidR="00973765">
          <w:rPr>
            <w:webHidden/>
          </w:rPr>
          <w:tab/>
        </w:r>
        <w:r w:rsidR="00973765">
          <w:rPr>
            <w:webHidden/>
          </w:rPr>
          <w:fldChar w:fldCharType="begin"/>
        </w:r>
        <w:r w:rsidR="00973765">
          <w:rPr>
            <w:webHidden/>
          </w:rPr>
          <w:instrText xml:space="preserve"> PAGEREF _Toc126837746 \h </w:instrText>
        </w:r>
        <w:r w:rsidR="00973765">
          <w:rPr>
            <w:webHidden/>
          </w:rPr>
        </w:r>
        <w:r w:rsidR="00973765">
          <w:rPr>
            <w:webHidden/>
          </w:rPr>
          <w:fldChar w:fldCharType="separate"/>
        </w:r>
        <w:r w:rsidR="00973765">
          <w:rPr>
            <w:webHidden/>
          </w:rPr>
          <w:t>416</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7"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234. ЭФ документа «Запрос на подтверждение сведений об организации», закладки «Подписи (3)»</w:t>
        </w:r>
        <w:r w:rsidR="00973765">
          <w:rPr>
            <w:webHidden/>
          </w:rPr>
          <w:tab/>
        </w:r>
        <w:r w:rsidR="00973765">
          <w:rPr>
            <w:webHidden/>
          </w:rPr>
          <w:fldChar w:fldCharType="begin"/>
        </w:r>
        <w:r w:rsidR="00973765">
          <w:rPr>
            <w:webHidden/>
          </w:rPr>
          <w:instrText xml:space="preserve"> PAGEREF _Toc126837747 \h </w:instrText>
        </w:r>
        <w:r w:rsidR="00973765">
          <w:rPr>
            <w:webHidden/>
          </w:rPr>
        </w:r>
        <w:r w:rsidR="00973765">
          <w:rPr>
            <w:webHidden/>
          </w:rPr>
          <w:fldChar w:fldCharType="separate"/>
        </w:r>
        <w:r w:rsidR="00973765">
          <w:rPr>
            <w:webHidden/>
          </w:rPr>
          <w:t>418</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8"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235. Диспетчер задач с результатами импорта файлов</w:t>
        </w:r>
        <w:r w:rsidR="00973765">
          <w:rPr>
            <w:webHidden/>
          </w:rPr>
          <w:tab/>
        </w:r>
        <w:r w:rsidR="00973765">
          <w:rPr>
            <w:webHidden/>
          </w:rPr>
          <w:fldChar w:fldCharType="begin"/>
        </w:r>
        <w:r w:rsidR="00973765">
          <w:rPr>
            <w:webHidden/>
          </w:rPr>
          <w:instrText xml:space="preserve"> PAGEREF _Toc126837748 \h </w:instrText>
        </w:r>
        <w:r w:rsidR="00973765">
          <w:rPr>
            <w:webHidden/>
          </w:rPr>
        </w:r>
        <w:r w:rsidR="00973765">
          <w:rPr>
            <w:webHidden/>
          </w:rPr>
          <w:fldChar w:fldCharType="separate"/>
        </w:r>
        <w:r w:rsidR="00973765">
          <w:rPr>
            <w:webHidden/>
          </w:rPr>
          <w:t>419</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49"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236. ЭФ списка документов «Протокол операций импорта»</w:t>
        </w:r>
        <w:r w:rsidR="00973765">
          <w:rPr>
            <w:webHidden/>
          </w:rPr>
          <w:tab/>
        </w:r>
        <w:r w:rsidR="00973765">
          <w:rPr>
            <w:webHidden/>
          </w:rPr>
          <w:fldChar w:fldCharType="begin"/>
        </w:r>
        <w:r w:rsidR="00973765">
          <w:rPr>
            <w:webHidden/>
          </w:rPr>
          <w:instrText xml:space="preserve"> PAGEREF _Toc126837749 \h </w:instrText>
        </w:r>
        <w:r w:rsidR="00973765">
          <w:rPr>
            <w:webHidden/>
          </w:rPr>
        </w:r>
        <w:r w:rsidR="00973765">
          <w:rPr>
            <w:webHidden/>
          </w:rPr>
          <w:fldChar w:fldCharType="separate"/>
        </w:r>
        <w:r w:rsidR="00973765">
          <w:rPr>
            <w:webHidden/>
          </w:rPr>
          <w:t>420</w:t>
        </w:r>
        <w:r w:rsidR="00973765">
          <w:rPr>
            <w:webHidden/>
          </w:rPr>
          <w:fldChar w:fldCharType="end"/>
        </w:r>
      </w:hyperlink>
    </w:p>
    <w:p w:rsidR="00973765" w:rsidRDefault="00CD0662">
      <w:pPr>
        <w:pStyle w:val="afffff"/>
        <w:rPr>
          <w:rFonts w:asciiTheme="minorHAnsi" w:eastAsiaTheme="minorEastAsia" w:hAnsiTheme="minorHAnsi" w:cstheme="minorBidi"/>
          <w:sz w:val="22"/>
          <w:szCs w:val="22"/>
        </w:rPr>
      </w:pPr>
      <w:hyperlink w:anchor="_Toc126837750" w:history="1">
        <w:r w:rsidR="00973765" w:rsidRPr="005A19AA">
          <w:rPr>
            <w:rStyle w:val="ad"/>
            <w14:scene3d>
              <w14:camera w14:prst="orthographicFront"/>
              <w14:lightRig w14:rig="threePt" w14:dir="t">
                <w14:rot w14:lat="0" w14:lon="0" w14:rev="0"/>
              </w14:lightRig>
            </w14:scene3d>
          </w:rPr>
          <w:t>Рисунок </w:t>
        </w:r>
        <w:r w:rsidR="00973765">
          <w:rPr>
            <w:rFonts w:asciiTheme="minorHAnsi" w:eastAsiaTheme="minorEastAsia" w:hAnsiTheme="minorHAnsi" w:cstheme="minorBidi"/>
            <w:sz w:val="22"/>
            <w:szCs w:val="22"/>
          </w:rPr>
          <w:tab/>
        </w:r>
        <w:r w:rsidR="00973765" w:rsidRPr="005A19AA">
          <w:rPr>
            <w:rStyle w:val="ad"/>
          </w:rPr>
          <w:t>237. ЭФ документа «Протокол операций импорта»</w:t>
        </w:r>
        <w:r w:rsidR="00973765">
          <w:rPr>
            <w:webHidden/>
          </w:rPr>
          <w:tab/>
        </w:r>
        <w:r w:rsidR="00973765">
          <w:rPr>
            <w:webHidden/>
          </w:rPr>
          <w:fldChar w:fldCharType="begin"/>
        </w:r>
        <w:r w:rsidR="00973765">
          <w:rPr>
            <w:webHidden/>
          </w:rPr>
          <w:instrText xml:space="preserve"> PAGEREF _Toc126837750 \h </w:instrText>
        </w:r>
        <w:r w:rsidR="00973765">
          <w:rPr>
            <w:webHidden/>
          </w:rPr>
        </w:r>
        <w:r w:rsidR="00973765">
          <w:rPr>
            <w:webHidden/>
          </w:rPr>
          <w:fldChar w:fldCharType="separate"/>
        </w:r>
        <w:r w:rsidR="00973765">
          <w:rPr>
            <w:webHidden/>
          </w:rPr>
          <w:t>421</w:t>
        </w:r>
        <w:r w:rsidR="00973765">
          <w:rPr>
            <w:webHidden/>
          </w:rPr>
          <w:fldChar w:fldCharType="end"/>
        </w:r>
      </w:hyperlink>
    </w:p>
    <w:p w:rsidR="00207A76" w:rsidRDefault="00207A76" w:rsidP="00207A76">
      <w:r>
        <w:fldChar w:fldCharType="end"/>
      </w:r>
    </w:p>
    <w:p w:rsidR="00D16320" w:rsidRDefault="00D16320" w:rsidP="00D16320">
      <w:pPr>
        <w:pStyle w:val="ASFKReg"/>
      </w:pPr>
      <w:bookmarkStart w:id="8" w:name="_Toc126837270"/>
      <w:r>
        <w:lastRenderedPageBreak/>
        <w:t>Перечень ссылочных документов</w:t>
      </w:r>
      <w:r w:rsidR="0073769A">
        <w:rPr>
          <w:rStyle w:val="affffe"/>
        </w:rPr>
        <w:footnoteReference w:id="1"/>
      </w:r>
      <w:bookmarkEnd w:id="8"/>
    </w:p>
    <w:tbl>
      <w:tblPr>
        <w:tblStyle w:val="ASFKTable"/>
        <w:tblW w:w="5000" w:type="pct"/>
        <w:tblLayout w:type="fixed"/>
        <w:tblLook w:val="04A0" w:firstRow="1" w:lastRow="0" w:firstColumn="1" w:lastColumn="0" w:noHBand="0" w:noVBand="1"/>
      </w:tblPr>
      <w:tblGrid>
        <w:gridCol w:w="582"/>
        <w:gridCol w:w="4234"/>
        <w:gridCol w:w="2550"/>
        <w:gridCol w:w="709"/>
        <w:gridCol w:w="1556"/>
      </w:tblGrid>
      <w:tr w:rsidR="00DC1CBF" w:rsidTr="00CB5E3F">
        <w:trPr>
          <w:cnfStyle w:val="100000000000" w:firstRow="1" w:lastRow="0" w:firstColumn="0" w:lastColumn="0" w:oddVBand="0" w:evenVBand="0" w:oddHBand="0" w:evenHBand="0" w:firstRowFirstColumn="0" w:firstRowLastColumn="0" w:lastRowFirstColumn="0" w:lastRowLastColumn="0"/>
        </w:trPr>
        <w:tc>
          <w:tcPr>
            <w:tcW w:w="2500" w:type="pct"/>
            <w:gridSpan w:val="2"/>
            <w:hideMark/>
          </w:tcPr>
          <w:p w:rsidR="00DC1CBF" w:rsidRDefault="00DC1CBF" w:rsidP="00090D61">
            <w:pPr>
              <w:pStyle w:val="ASFKTableHead"/>
            </w:pPr>
            <w:r>
              <w:t>Наименование документа</w:t>
            </w:r>
          </w:p>
        </w:tc>
        <w:tc>
          <w:tcPr>
            <w:tcW w:w="1324" w:type="pct"/>
            <w:hideMark/>
          </w:tcPr>
          <w:p w:rsidR="00DC1CBF" w:rsidRDefault="00DC1CBF" w:rsidP="00090D61">
            <w:pPr>
              <w:pStyle w:val="ASFKTableHead"/>
            </w:pPr>
            <w:r>
              <w:t>Код документа</w:t>
            </w:r>
          </w:p>
        </w:tc>
        <w:tc>
          <w:tcPr>
            <w:tcW w:w="368" w:type="pct"/>
            <w:hideMark/>
          </w:tcPr>
          <w:p w:rsidR="00DC1CBF" w:rsidRDefault="00DC1CBF" w:rsidP="00090D61">
            <w:pPr>
              <w:pStyle w:val="ASFKTableHead"/>
            </w:pPr>
            <w:r>
              <w:t>Гриф</w:t>
            </w:r>
          </w:p>
        </w:tc>
        <w:tc>
          <w:tcPr>
            <w:tcW w:w="808" w:type="pct"/>
            <w:hideMark/>
          </w:tcPr>
          <w:p w:rsidR="00DC1CBF" w:rsidRDefault="00DC1CBF" w:rsidP="00090D61">
            <w:pPr>
              <w:pStyle w:val="ASFKTableHead"/>
            </w:pPr>
            <w:r>
              <w:t>Номер ГК</w:t>
            </w:r>
          </w:p>
        </w:tc>
      </w:tr>
      <w:tr w:rsidR="00C96052" w:rsidTr="00CB5E3F">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C96052" w:rsidRDefault="00C96052" w:rsidP="00C96052">
            <w:pPr>
              <w:pStyle w:val="ASFKTableNum"/>
              <w:numPr>
                <w:ilvl w:val="0"/>
                <w:numId w:val="91"/>
              </w:numPr>
              <w:spacing w:beforeAutospacing="1" w:afterAutospacing="1"/>
              <w:jc w:val="both"/>
              <w:rPr>
                <w:sz w:val="24"/>
              </w:rPr>
            </w:pPr>
          </w:p>
        </w:tc>
        <w:tc>
          <w:tcPr>
            <w:tcW w:w="2198" w:type="pct"/>
            <w:tcBorders>
              <w:top w:val="single" w:sz="4" w:space="0" w:color="auto"/>
              <w:left w:val="single" w:sz="4" w:space="0" w:color="auto"/>
              <w:bottom w:val="single" w:sz="4" w:space="0" w:color="auto"/>
              <w:right w:val="single" w:sz="4" w:space="0" w:color="auto"/>
            </w:tcBorders>
          </w:tcPr>
          <w:p w:rsidR="00C96052" w:rsidRPr="008431FE" w:rsidRDefault="00C96052" w:rsidP="00C96052">
            <w:pPr>
              <w:pStyle w:val="ASFKTablenorm"/>
            </w:pPr>
            <w:r>
              <w:t>О</w:t>
            </w:r>
            <w:r w:rsidRPr="008431FE">
              <w:t>бучающие материалы «Основные принципы работы с ППО СУФД»</w:t>
            </w:r>
          </w:p>
        </w:tc>
        <w:tc>
          <w:tcPr>
            <w:tcW w:w="1324" w:type="pct"/>
            <w:tcBorders>
              <w:top w:val="single" w:sz="4" w:space="0" w:color="auto"/>
              <w:left w:val="single" w:sz="4" w:space="0" w:color="auto"/>
              <w:bottom w:val="single" w:sz="4" w:space="0" w:color="auto"/>
              <w:right w:val="single" w:sz="4" w:space="0" w:color="auto"/>
            </w:tcBorders>
          </w:tcPr>
          <w:p w:rsidR="00C96052" w:rsidRDefault="00C96052" w:rsidP="00C96052">
            <w:pPr>
              <w:pStyle w:val="ASFKTablenorm"/>
            </w:pPr>
            <w:r>
              <w:t>54819512.09.01,01.ОМ.004-04.05 2(4,5)</w:t>
            </w:r>
          </w:p>
        </w:tc>
        <w:tc>
          <w:tcPr>
            <w:tcW w:w="368" w:type="pct"/>
            <w:tcBorders>
              <w:top w:val="single" w:sz="4" w:space="0" w:color="auto"/>
              <w:left w:val="single" w:sz="4" w:space="0" w:color="auto"/>
              <w:bottom w:val="single" w:sz="4" w:space="0" w:color="auto"/>
              <w:right w:val="single" w:sz="4" w:space="0" w:color="auto"/>
            </w:tcBorders>
            <w:hideMark/>
          </w:tcPr>
          <w:p w:rsidR="00C96052" w:rsidRDefault="00C96052" w:rsidP="00C96052">
            <w:pPr>
              <w:pStyle w:val="ASFKTablenorm"/>
            </w:pPr>
            <w:r>
              <w:t>-</w:t>
            </w:r>
          </w:p>
        </w:tc>
        <w:tc>
          <w:tcPr>
            <w:tcW w:w="808" w:type="pct"/>
            <w:tcBorders>
              <w:top w:val="single" w:sz="4" w:space="0" w:color="auto"/>
              <w:left w:val="single" w:sz="4" w:space="0" w:color="auto"/>
              <w:bottom w:val="single" w:sz="4" w:space="0" w:color="auto"/>
              <w:right w:val="single" w:sz="4" w:space="0" w:color="auto"/>
            </w:tcBorders>
          </w:tcPr>
          <w:p w:rsidR="00C96052" w:rsidRDefault="00C96052" w:rsidP="00C96052">
            <w:pPr>
              <w:pStyle w:val="ASFKTablenorm"/>
            </w:pPr>
            <w:r>
              <w:t>ФКУ0173/06/2020/РИС</w:t>
            </w:r>
          </w:p>
        </w:tc>
      </w:tr>
      <w:tr w:rsidR="00C96052" w:rsidTr="00CB5E3F">
        <w:trPr>
          <w:cnfStyle w:val="000000010000" w:firstRow="0" w:lastRow="0" w:firstColumn="0" w:lastColumn="0" w:oddVBand="0" w:evenVBand="0" w:oddHBand="0" w:evenHBand="1"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C96052" w:rsidRDefault="00C96052" w:rsidP="00C96052">
            <w:pPr>
              <w:pStyle w:val="ASFKTableNum"/>
              <w:numPr>
                <w:ilvl w:val="0"/>
                <w:numId w:val="91"/>
              </w:numPr>
              <w:spacing w:beforeAutospacing="1" w:afterAutospacing="1"/>
              <w:jc w:val="both"/>
              <w:rPr>
                <w:sz w:val="24"/>
              </w:rPr>
            </w:pPr>
          </w:p>
        </w:tc>
        <w:tc>
          <w:tcPr>
            <w:tcW w:w="2198" w:type="pct"/>
            <w:tcBorders>
              <w:top w:val="single" w:sz="4" w:space="0" w:color="auto"/>
              <w:left w:val="single" w:sz="4" w:space="0" w:color="auto"/>
              <w:bottom w:val="single" w:sz="4" w:space="0" w:color="auto"/>
              <w:right w:val="single" w:sz="4" w:space="0" w:color="auto"/>
            </w:tcBorders>
          </w:tcPr>
          <w:p w:rsidR="00C96052" w:rsidRPr="008431FE" w:rsidRDefault="00C96052" w:rsidP="00C96052">
            <w:pPr>
              <w:pStyle w:val="ASFKTablenorm"/>
            </w:pPr>
            <w:r>
              <w:t>Р</w:t>
            </w:r>
            <w:r w:rsidRPr="008431FE">
              <w:t>уководство по администрированию системы «Руководство по установке и настройке системы (СУФД)»</w:t>
            </w:r>
          </w:p>
        </w:tc>
        <w:tc>
          <w:tcPr>
            <w:tcW w:w="1324" w:type="pct"/>
            <w:tcBorders>
              <w:top w:val="single" w:sz="4" w:space="0" w:color="auto"/>
              <w:left w:val="single" w:sz="4" w:space="0" w:color="auto"/>
              <w:bottom w:val="single" w:sz="4" w:space="0" w:color="auto"/>
              <w:right w:val="single" w:sz="4" w:space="0" w:color="auto"/>
            </w:tcBorders>
          </w:tcPr>
          <w:p w:rsidR="00C96052" w:rsidRDefault="00C96052" w:rsidP="00C96052">
            <w:pPr>
              <w:pStyle w:val="ASFKTablenorm"/>
            </w:pPr>
            <w:r>
              <w:t>54819512.09.01,00.ИА.005-05.05 1(2,4,5)</w:t>
            </w:r>
          </w:p>
        </w:tc>
        <w:tc>
          <w:tcPr>
            <w:tcW w:w="368" w:type="pct"/>
            <w:tcBorders>
              <w:top w:val="single" w:sz="4" w:space="0" w:color="auto"/>
              <w:left w:val="single" w:sz="4" w:space="0" w:color="auto"/>
              <w:bottom w:val="single" w:sz="4" w:space="0" w:color="auto"/>
              <w:right w:val="single" w:sz="4" w:space="0" w:color="auto"/>
            </w:tcBorders>
            <w:hideMark/>
          </w:tcPr>
          <w:p w:rsidR="00C96052" w:rsidRDefault="00C96052" w:rsidP="00C96052">
            <w:pPr>
              <w:pStyle w:val="ASFKTablenorm"/>
            </w:pPr>
            <w:r>
              <w:t>-</w:t>
            </w:r>
          </w:p>
        </w:tc>
        <w:tc>
          <w:tcPr>
            <w:tcW w:w="808" w:type="pct"/>
            <w:tcBorders>
              <w:top w:val="single" w:sz="4" w:space="0" w:color="auto"/>
              <w:left w:val="single" w:sz="4" w:space="0" w:color="auto"/>
              <w:bottom w:val="single" w:sz="4" w:space="0" w:color="auto"/>
              <w:right w:val="single" w:sz="4" w:space="0" w:color="auto"/>
            </w:tcBorders>
          </w:tcPr>
          <w:p w:rsidR="00C96052" w:rsidRDefault="00C96052" w:rsidP="00C96052">
            <w:pPr>
              <w:pStyle w:val="ASFKTablenorm"/>
            </w:pPr>
            <w:r>
              <w:t>ФКУ0173/06/2020/РИС</w:t>
            </w:r>
          </w:p>
        </w:tc>
      </w:tr>
      <w:tr w:rsidR="00E25708" w:rsidTr="00CB5E3F">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E25708" w:rsidRDefault="00E25708" w:rsidP="00E25708">
            <w:pPr>
              <w:pStyle w:val="ASFKTableNum"/>
              <w:numPr>
                <w:ilvl w:val="0"/>
                <w:numId w:val="91"/>
              </w:numPr>
              <w:spacing w:beforeAutospacing="1" w:afterAutospacing="1"/>
              <w:jc w:val="both"/>
              <w:rPr>
                <w:sz w:val="24"/>
              </w:rPr>
            </w:pPr>
          </w:p>
        </w:tc>
        <w:tc>
          <w:tcPr>
            <w:tcW w:w="2198" w:type="pct"/>
            <w:tcBorders>
              <w:top w:val="single" w:sz="4" w:space="0" w:color="auto"/>
              <w:left w:val="single" w:sz="4" w:space="0" w:color="auto"/>
              <w:bottom w:val="single" w:sz="4" w:space="0" w:color="auto"/>
              <w:right w:val="single" w:sz="4" w:space="0" w:color="auto"/>
            </w:tcBorders>
          </w:tcPr>
          <w:p w:rsidR="00E25708" w:rsidRDefault="00E25708" w:rsidP="00E25708">
            <w:pPr>
              <w:pStyle w:val="ASFKTablenorm"/>
            </w:pPr>
            <w:r>
              <w:t>О</w:t>
            </w:r>
            <w:r w:rsidRPr="008431FE">
              <w:t>бучающие материалы «Руководство по работе со справочниками в ППО СУФД»</w:t>
            </w:r>
          </w:p>
        </w:tc>
        <w:tc>
          <w:tcPr>
            <w:tcW w:w="1324" w:type="pct"/>
            <w:tcBorders>
              <w:top w:val="single" w:sz="4" w:space="0" w:color="auto"/>
              <w:left w:val="single" w:sz="4" w:space="0" w:color="auto"/>
              <w:bottom w:val="single" w:sz="4" w:space="0" w:color="auto"/>
              <w:right w:val="single" w:sz="4" w:space="0" w:color="auto"/>
            </w:tcBorders>
          </w:tcPr>
          <w:p w:rsidR="00E25708" w:rsidRPr="00F0365A" w:rsidRDefault="00E25708" w:rsidP="00E25708">
            <w:pPr>
              <w:pStyle w:val="ASFKTablenorm"/>
            </w:pPr>
            <w:r>
              <w:t>05610536.09.01,03.ОМ.001-14.00 1(2)</w:t>
            </w:r>
          </w:p>
        </w:tc>
        <w:tc>
          <w:tcPr>
            <w:tcW w:w="368" w:type="pct"/>
            <w:tcBorders>
              <w:top w:val="single" w:sz="4" w:space="0" w:color="auto"/>
              <w:left w:val="single" w:sz="4" w:space="0" w:color="auto"/>
              <w:bottom w:val="single" w:sz="4" w:space="0" w:color="auto"/>
              <w:right w:val="single" w:sz="4" w:space="0" w:color="auto"/>
            </w:tcBorders>
            <w:hideMark/>
          </w:tcPr>
          <w:p w:rsidR="00E25708" w:rsidRPr="00F0365A" w:rsidRDefault="00E25708" w:rsidP="00E25708">
            <w:pPr>
              <w:pStyle w:val="ASFKTablenorm"/>
              <w:rPr>
                <w:szCs w:val="22"/>
              </w:rPr>
            </w:pPr>
            <w:r>
              <w:t>-</w:t>
            </w:r>
          </w:p>
        </w:tc>
        <w:tc>
          <w:tcPr>
            <w:tcW w:w="808" w:type="pct"/>
            <w:tcBorders>
              <w:top w:val="single" w:sz="4" w:space="0" w:color="auto"/>
              <w:left w:val="single" w:sz="4" w:space="0" w:color="auto"/>
              <w:bottom w:val="single" w:sz="4" w:space="0" w:color="auto"/>
              <w:right w:val="single" w:sz="4" w:space="0" w:color="auto"/>
            </w:tcBorders>
          </w:tcPr>
          <w:p w:rsidR="00E25708" w:rsidRPr="00F0365A" w:rsidRDefault="00E25708" w:rsidP="00E25708">
            <w:pPr>
              <w:pStyle w:val="ASFKTablenorm"/>
              <w:rPr>
                <w:szCs w:val="22"/>
              </w:rPr>
            </w:pPr>
            <w:r>
              <w:rPr>
                <w:sz w:val="24"/>
              </w:rPr>
              <w:t>ФКУ0018/01/2023/РИС</w:t>
            </w:r>
          </w:p>
        </w:tc>
      </w:tr>
    </w:tbl>
    <w:p w:rsidR="00D16320" w:rsidRDefault="00D16320" w:rsidP="00D16320"/>
    <w:p w:rsidR="00CD55C7" w:rsidRPr="00C4426D" w:rsidRDefault="00207A76" w:rsidP="00C4426D">
      <w:pPr>
        <w:pStyle w:val="10"/>
      </w:pPr>
      <w:bookmarkStart w:id="9" w:name="_Toc126837271"/>
      <w:r>
        <w:lastRenderedPageBreak/>
        <w:t>В</w:t>
      </w:r>
      <w:r w:rsidR="00CD55C7" w:rsidRPr="00C4426D">
        <w:t>ведение</w:t>
      </w:r>
      <w:bookmarkEnd w:id="2"/>
      <w:bookmarkEnd w:id="3"/>
      <w:bookmarkEnd w:id="4"/>
      <w:bookmarkEnd w:id="9"/>
    </w:p>
    <w:p w:rsidR="00CD55C7" w:rsidRPr="00345377" w:rsidRDefault="00CD55C7" w:rsidP="00F018DF">
      <w:pPr>
        <w:pStyle w:val="21"/>
      </w:pPr>
      <w:bookmarkStart w:id="10" w:name="_Toc225916460"/>
      <w:bookmarkStart w:id="11" w:name="_Toc232827269"/>
      <w:bookmarkStart w:id="12" w:name="_Toc248062280"/>
      <w:bookmarkStart w:id="13" w:name="_Toc387858954"/>
      <w:bookmarkStart w:id="14" w:name="_Toc410283213"/>
      <w:bookmarkStart w:id="15" w:name="_Toc126837272"/>
      <w:bookmarkStart w:id="16" w:name="_Toc225916464"/>
      <w:bookmarkStart w:id="17" w:name="_Toc232827275"/>
      <w:bookmarkEnd w:id="5"/>
      <w:r w:rsidRPr="00345377">
        <w:t>Область применения</w:t>
      </w:r>
      <w:bookmarkEnd w:id="10"/>
      <w:bookmarkEnd w:id="11"/>
      <w:bookmarkEnd w:id="12"/>
      <w:bookmarkEnd w:id="13"/>
      <w:bookmarkEnd w:id="14"/>
      <w:bookmarkEnd w:id="15"/>
    </w:p>
    <w:p w:rsidR="00CD55C7" w:rsidRPr="0064058C" w:rsidRDefault="00CD55C7" w:rsidP="00BB52A1">
      <w:pPr>
        <w:pStyle w:val="ASFKNormal"/>
      </w:pPr>
      <w:bookmarkStart w:id="18" w:name="_Toc107037951"/>
      <w:r w:rsidRPr="0064058C">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w:t>
      </w:r>
      <w:r w:rsidR="00D71886">
        <w:t>казначейскому</w:t>
      </w:r>
      <w:r w:rsidRPr="0064058C">
        <w:t xml:space="preserve"> обслуживанию исполнения бюджетов.</w:t>
      </w:r>
    </w:p>
    <w:p w:rsidR="00CD55C7" w:rsidRPr="00345377" w:rsidRDefault="006A7D72" w:rsidP="00F018DF">
      <w:pPr>
        <w:pStyle w:val="21"/>
      </w:pPr>
      <w:bookmarkStart w:id="19" w:name="_Toc126837273"/>
      <w:bookmarkStart w:id="20" w:name="_Toc221011455"/>
      <w:bookmarkStart w:id="21" w:name="_Toc221012156"/>
      <w:bookmarkStart w:id="22" w:name="_Toc225934537"/>
      <w:r>
        <w:t>Краткое описание возможностей</w:t>
      </w:r>
      <w:bookmarkEnd w:id="19"/>
    </w:p>
    <w:p w:rsidR="00CD55C7" w:rsidRPr="0064058C" w:rsidRDefault="00CD55C7" w:rsidP="00BB52A1">
      <w:pPr>
        <w:pStyle w:val="ASFKNormal"/>
      </w:pPr>
      <w:bookmarkStart w:id="23" w:name="_Toc225916462"/>
      <w:bookmarkStart w:id="24" w:name="_Toc232827271"/>
      <w:bookmarkStart w:id="25"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6" w:name="_Toc126837274"/>
      <w:bookmarkEnd w:id="23"/>
      <w:bookmarkEnd w:id="24"/>
      <w:bookmarkEnd w:id="25"/>
      <w:r>
        <w:t>Уровень подготовки пользователя</w:t>
      </w:r>
      <w:bookmarkEnd w:id="26"/>
    </w:p>
    <w:p w:rsidR="006924E9" w:rsidRDefault="006924E9" w:rsidP="006924E9">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w:t>
      </w:r>
      <w:r>
        <w:lastRenderedPageBreak/>
        <w:t xml:space="preserve">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CD55C7" w:rsidRPr="0064058C" w:rsidRDefault="006924E9" w:rsidP="006924E9">
      <w:pPr>
        <w:pStyle w:val="ASFKNormal"/>
      </w:pPr>
      <w:r>
        <w:t xml:space="preserve">Кроме этого пользователям, работающим в АСФК через </w:t>
      </w:r>
      <w:r>
        <w:rPr>
          <w:lang w:val="en-US"/>
        </w:rPr>
        <w:t>web</w:t>
      </w:r>
      <w:r>
        <w:t xml:space="preserve">-интерфейс, необходим опыт практической работы в следующих интернет-обозревателях: </w:t>
      </w:r>
      <w:r w:rsidRPr="00507194">
        <w:rPr>
          <w:rStyle w:val="ASFKReporterror"/>
        </w:rPr>
        <w:t>Internet Explorer,</w:t>
      </w:r>
      <w:r>
        <w:t xml:space="preserve"> Mozilla Firefox, </w:t>
      </w:r>
      <w:r w:rsidRPr="00507194">
        <w:rPr>
          <w:rStyle w:val="ASFKReporterror"/>
        </w:rPr>
        <w:t>Google Chrome,</w:t>
      </w:r>
      <w:r>
        <w:t xml:space="preserve"> а также </w:t>
      </w:r>
      <w:r w:rsidRPr="00507194">
        <w:rPr>
          <w:rStyle w:val="ASFKReporterror"/>
        </w:rPr>
        <w:t>Яндекс.Браузер</w:t>
      </w:r>
      <w:r>
        <w:t xml:space="preserve"> (версия 19.1 и выше), Спутник (версия 3.5.2151.0 и выше) и </w:t>
      </w:r>
      <w:r w:rsidRPr="00507194">
        <w:rPr>
          <w:rStyle w:val="ASFKReporterror"/>
        </w:rPr>
        <w:t>Сhromium-gost</w:t>
      </w:r>
      <w:r>
        <w:t xml:space="preserve"> (версии 83.0.4103.106 и выше) на одной из операционных систем </w:t>
      </w:r>
      <w:r w:rsidRPr="00507194">
        <w:rPr>
          <w:rStyle w:val="ASFKReporterror"/>
        </w:rPr>
        <w:t>Linux: Astra Linux</w:t>
      </w:r>
      <w:r>
        <w:t xml:space="preserve"> SE, ALT </w:t>
      </w:r>
      <w:r w:rsidRPr="00507194">
        <w:rPr>
          <w:rStyle w:val="ASFKReporterror"/>
        </w:rPr>
        <w:t>Linux, Гослинукс,</w:t>
      </w:r>
      <w:r>
        <w:t xml:space="preserve"> Ред ОС.</w:t>
      </w:r>
    </w:p>
    <w:p w:rsidR="002A2AB1" w:rsidRDefault="008F68FE" w:rsidP="002A2AB1">
      <w:pPr>
        <w:pStyle w:val="ASFKNormal"/>
      </w:pPr>
      <w:r w:rsidRPr="008F68FE">
        <w:t>Перечень необходимых для изучения пользователем документов, ссылки на которые приведены по тексту настоящего документа</w:t>
      </w:r>
      <w:r w:rsidR="002A2AB1">
        <w:t>:</w:t>
      </w:r>
    </w:p>
    <w:p w:rsidR="00B50F62" w:rsidRDefault="00B50F62" w:rsidP="00B50F62">
      <w:pPr>
        <w:pStyle w:val="ASFKListmark1"/>
      </w:pPr>
      <w:r w:rsidRPr="00B967C2">
        <w:t>обучающие материалы «Основные принципы работы с ППО СУФД»</w:t>
      </w:r>
      <w:r w:rsidR="0073769A">
        <w:t>;</w:t>
      </w:r>
    </w:p>
    <w:p w:rsidR="00B50F62" w:rsidRDefault="00B50F62" w:rsidP="00B50F62">
      <w:pPr>
        <w:pStyle w:val="ASFKListmark1"/>
      </w:pPr>
      <w:r w:rsidRPr="00B967C2">
        <w:t>руководство по администрированию системы «Руководство по установке и настройке системы (СУФД)»</w:t>
      </w:r>
      <w:r w:rsidR="0073769A">
        <w:t>;</w:t>
      </w:r>
    </w:p>
    <w:p w:rsidR="00B50F62" w:rsidRDefault="00B50F62" w:rsidP="00B50F62">
      <w:pPr>
        <w:pStyle w:val="ASFKListmark1"/>
      </w:pPr>
      <w:r w:rsidRPr="00B967C2">
        <w:t>обучающие материалы «Руководство по работе со справочниками в ППО СУФД».</w:t>
      </w:r>
    </w:p>
    <w:p w:rsidR="00CD55C7" w:rsidRDefault="006A7D72" w:rsidP="00F018DF">
      <w:pPr>
        <w:pStyle w:val="21"/>
      </w:pPr>
      <w:bookmarkStart w:id="27" w:name="_Toc126837275"/>
      <w:r>
        <w:t>Список принятых терминов и сокращений</w:t>
      </w:r>
      <w:bookmarkEnd w:id="27"/>
    </w:p>
    <w:bookmarkEnd w:id="18"/>
    <w:bookmarkEnd w:id="20"/>
    <w:bookmarkEnd w:id="21"/>
    <w:bookmarkEnd w:id="22"/>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973765">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8" w:name="_Ref227612515"/>
      <w:bookmarkStart w:id="29" w:name="_Toc126837374"/>
      <w:r w:rsidR="00973765">
        <w:rPr>
          <w:noProof/>
        </w:rPr>
        <w:t>1</w:t>
      </w:r>
      <w:bookmarkEnd w:id="28"/>
      <w:r>
        <w:rPr>
          <w:noProof/>
        </w:rPr>
        <w:fldChar w:fldCharType="end"/>
      </w:r>
      <w:r w:rsidR="00CD55C7" w:rsidRPr="003D667C">
        <w:t>. Условные обозначения и сокращения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07"/>
        <w:gridCol w:w="1801"/>
        <w:gridCol w:w="7323"/>
      </w:tblGrid>
      <w:tr w:rsidR="00FB2A69" w:rsidRPr="00BD5681" w:rsidTr="00D71886">
        <w:trPr>
          <w:tblHeader/>
        </w:trPr>
        <w:tc>
          <w:tcPr>
            <w:tcW w:w="1198"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Default="00FB2A69" w:rsidP="00FB2A69">
            <w:pPr>
              <w:pStyle w:val="ASFKTableHead"/>
            </w:pPr>
            <w:r w:rsidRPr="00BD5681">
              <w:t>Термин</w:t>
            </w:r>
            <w:r>
              <w:t>/</w:t>
            </w:r>
          </w:p>
          <w:p w:rsidR="00FB2A69" w:rsidRPr="00FB2A69" w:rsidRDefault="00FB2A69" w:rsidP="00FB2A69">
            <w:pPr>
              <w:pStyle w:val="ASFKTableHead"/>
            </w:pPr>
            <w:r>
              <w:t>сокращение</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Pr="00BD5681" w:rsidRDefault="00FB2A69" w:rsidP="00BD5681">
            <w:pPr>
              <w:pStyle w:val="ASFKTableHead"/>
            </w:pPr>
            <w:r w:rsidRPr="00BD5681">
              <w:t>Содержание</w:t>
            </w:r>
          </w:p>
        </w:tc>
      </w:tr>
      <w:tr w:rsidR="00090D61" w:rsidRPr="00BD5681" w:rsidTr="00D71886">
        <w:tc>
          <w:tcPr>
            <w:tcW w:w="263" w:type="pct"/>
            <w:shd w:val="clear" w:color="auto" w:fill="auto"/>
          </w:tcPr>
          <w:p w:rsidR="00090D61" w:rsidRPr="00BD5681" w:rsidRDefault="00090D61" w:rsidP="00BD5681">
            <w:pPr>
              <w:pStyle w:val="ASFKTableNum"/>
            </w:pPr>
          </w:p>
        </w:tc>
        <w:tc>
          <w:tcPr>
            <w:tcW w:w="935" w:type="pct"/>
            <w:shd w:val="clear" w:color="auto" w:fill="auto"/>
          </w:tcPr>
          <w:p w:rsidR="00090D61" w:rsidRPr="00412DF7" w:rsidRDefault="00090D61" w:rsidP="00412DF7">
            <w:pPr>
              <w:pStyle w:val="ASFKTablenorm"/>
              <w:ind w:left="57" w:right="57"/>
              <w:rPr>
                <w:lang w:val="en-US"/>
              </w:rPr>
            </w:pPr>
            <w:r w:rsidRPr="00090D61">
              <w:rPr>
                <w:lang w:val="en-US"/>
              </w:rPr>
              <w:t>DOC</w:t>
            </w:r>
          </w:p>
        </w:tc>
        <w:tc>
          <w:tcPr>
            <w:tcW w:w="3802" w:type="pct"/>
            <w:shd w:val="clear" w:color="auto" w:fill="auto"/>
          </w:tcPr>
          <w:p w:rsidR="00090D61" w:rsidRPr="00661DBF" w:rsidRDefault="00090D61" w:rsidP="00412DF7">
            <w:pPr>
              <w:pStyle w:val="ASFKTablenorm"/>
              <w:ind w:left="57" w:right="57"/>
            </w:pPr>
            <w:r w:rsidRPr="00090D61">
              <w:t>Расширение имени файла, используемое для файлов, представляющих текст, с разметкой или без</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Excel</w:t>
            </w:r>
          </w:p>
        </w:tc>
        <w:tc>
          <w:tcPr>
            <w:tcW w:w="3802" w:type="pct"/>
            <w:shd w:val="clear" w:color="auto" w:fill="auto"/>
          </w:tcPr>
          <w:p w:rsidR="00251CDC" w:rsidRPr="00251CDC" w:rsidRDefault="00251CDC" w:rsidP="00412DF7">
            <w:pPr>
              <w:pStyle w:val="ASFKTablenorm"/>
              <w:ind w:left="57" w:right="57"/>
            </w:pPr>
            <w:r w:rsidRPr="00661DBF">
              <w:t xml:space="preserve">Microsoft </w:t>
            </w:r>
            <w:r w:rsidRPr="00412DF7">
              <w:rPr>
                <w:lang w:val="en-US"/>
              </w:rPr>
              <w:t>Excel</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GUID</w:t>
            </w:r>
          </w:p>
        </w:tc>
        <w:tc>
          <w:tcPr>
            <w:tcW w:w="3802" w:type="pct"/>
            <w:shd w:val="clear" w:color="auto" w:fill="auto"/>
          </w:tcPr>
          <w:p w:rsidR="00251CDC" w:rsidRPr="00251CDC" w:rsidRDefault="00251CDC" w:rsidP="00412DF7">
            <w:pPr>
              <w:pStyle w:val="ASFKTablenorm"/>
              <w:ind w:left="57" w:right="57"/>
            </w:pPr>
            <w:r w:rsidRPr="00412DF7">
              <w:rPr>
                <w:lang w:val="en-US"/>
              </w:rPr>
              <w:t>Globally</w:t>
            </w:r>
            <w:r w:rsidRPr="00661DBF">
              <w:t xml:space="preserve"> </w:t>
            </w:r>
            <w:r w:rsidRPr="00412DF7">
              <w:rPr>
                <w:lang w:val="en-US"/>
              </w:rPr>
              <w:t>Unique</w:t>
            </w:r>
            <w:r w:rsidRPr="00661DBF">
              <w:t xml:space="preserve"> </w:t>
            </w:r>
            <w:r w:rsidRPr="00412DF7">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ID</w:t>
            </w:r>
          </w:p>
        </w:tc>
        <w:tc>
          <w:tcPr>
            <w:tcW w:w="3802" w:type="pct"/>
            <w:shd w:val="clear" w:color="auto" w:fill="auto"/>
          </w:tcPr>
          <w:p w:rsidR="00251CDC" w:rsidRPr="00661DBF" w:rsidRDefault="00251CDC" w:rsidP="00412DF7">
            <w:pPr>
              <w:pStyle w:val="ASFKTablenorm"/>
              <w:ind w:left="57" w:right="57"/>
            </w:pPr>
            <w:r w:rsidRPr="00661DBF">
              <w:t>Идентификационный номер</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Java</w:t>
            </w:r>
          </w:p>
        </w:tc>
        <w:tc>
          <w:tcPr>
            <w:tcW w:w="3802" w:type="pct"/>
            <w:shd w:val="clear" w:color="auto" w:fill="auto"/>
          </w:tcPr>
          <w:p w:rsidR="00251CDC" w:rsidRPr="00661DBF" w:rsidRDefault="00251CDC" w:rsidP="00412DF7">
            <w:pPr>
              <w:pStyle w:val="ASFKTablenorm"/>
              <w:ind w:left="57" w:right="57"/>
            </w:pPr>
            <w:r w:rsidRPr="00661DBF">
              <w:t>Язык программирования и платформа создания приложений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OEBS</w:t>
            </w:r>
          </w:p>
        </w:tc>
        <w:tc>
          <w:tcPr>
            <w:tcW w:w="3802" w:type="pct"/>
            <w:shd w:val="clear" w:color="auto" w:fill="auto"/>
          </w:tcPr>
          <w:p w:rsidR="00251CDC" w:rsidRPr="00661DBF" w:rsidRDefault="00251CDC" w:rsidP="00412DF7">
            <w:pPr>
              <w:pStyle w:val="ASFKTablenorm"/>
              <w:ind w:left="57" w:right="57"/>
            </w:pPr>
            <w:r w:rsidRPr="00661DBF">
              <w:t xml:space="preserve">Прикладное программное обеспечение на базе модулей </w:t>
            </w:r>
            <w:r w:rsidRPr="00412DF7">
              <w:rPr>
                <w:lang w:val="en-US"/>
              </w:rPr>
              <w:t>Oracle</w:t>
            </w:r>
            <w:r w:rsidRPr="00661DBF">
              <w:t xml:space="preserve"> </w:t>
            </w:r>
            <w:r w:rsidRPr="00014222">
              <w:t>Е</w:t>
            </w:r>
            <w:r w:rsidRPr="00661DBF">
              <w:t>-</w:t>
            </w:r>
            <w:r w:rsidRPr="00412DF7">
              <w:rPr>
                <w:lang w:val="en-US"/>
              </w:rPr>
              <w:t>Business</w:t>
            </w:r>
            <w:r w:rsidRPr="00014222">
              <w:t xml:space="preserve"> </w:t>
            </w:r>
            <w:r w:rsidRPr="00412DF7">
              <w:rPr>
                <w:lang w:val="en-US"/>
              </w:rPr>
              <w:t>Suite</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PDF</w:t>
            </w:r>
          </w:p>
        </w:tc>
        <w:tc>
          <w:tcPr>
            <w:tcW w:w="3802" w:type="pct"/>
            <w:shd w:val="clear" w:color="auto" w:fill="auto"/>
          </w:tcPr>
          <w:p w:rsidR="00251CDC" w:rsidRPr="00251CDC" w:rsidRDefault="00251CDC" w:rsidP="00412DF7">
            <w:pPr>
              <w:pStyle w:val="ASFKTablenorm"/>
              <w:ind w:left="57" w:right="57"/>
            </w:pPr>
            <w:r w:rsidRPr="00412DF7">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SWIFT</w:t>
            </w:r>
          </w:p>
        </w:tc>
        <w:tc>
          <w:tcPr>
            <w:tcW w:w="3802" w:type="pct"/>
            <w:shd w:val="clear" w:color="auto" w:fill="auto"/>
          </w:tcPr>
          <w:p w:rsidR="00251CDC" w:rsidRPr="00251CDC" w:rsidRDefault="00251CDC" w:rsidP="00412DF7">
            <w:pPr>
              <w:pStyle w:val="ASFKTablenorm"/>
              <w:ind w:left="57" w:right="57"/>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XLS</w:t>
            </w:r>
          </w:p>
        </w:tc>
        <w:tc>
          <w:tcPr>
            <w:tcW w:w="3802" w:type="pct"/>
            <w:shd w:val="clear" w:color="auto" w:fill="auto"/>
          </w:tcPr>
          <w:p w:rsidR="00251CDC" w:rsidRPr="00251CDC" w:rsidRDefault="00251CDC" w:rsidP="00412DF7">
            <w:pPr>
              <w:pStyle w:val="ASFKTablenorm"/>
              <w:ind w:left="57" w:right="57"/>
            </w:pPr>
            <w:r w:rsidRPr="00661DBF">
              <w:t xml:space="preserve">Формат электронных документов </w:t>
            </w:r>
            <w:r w:rsidRPr="00412DF7">
              <w:rPr>
                <w:lang w:val="en-US"/>
              </w:rPr>
              <w:t>Microsoft</w:t>
            </w:r>
            <w:r w:rsidRPr="00014222">
              <w:t xml:space="preserve"> </w:t>
            </w:r>
            <w:r w:rsidRPr="00412DF7">
              <w:rPr>
                <w:lang w:val="en-US"/>
              </w:rPr>
              <w:t>Excel</w:t>
            </w:r>
            <w:r w:rsidRPr="00661DBF">
              <w:t>, предназн</w:t>
            </w:r>
            <w:r w:rsidRPr="00251CDC">
              <w:t>аченный для работы с электронными таблицами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XML</w:t>
            </w:r>
          </w:p>
        </w:tc>
        <w:tc>
          <w:tcPr>
            <w:tcW w:w="3802" w:type="pct"/>
            <w:shd w:val="clear" w:color="auto" w:fill="auto"/>
          </w:tcPr>
          <w:p w:rsidR="00251CDC" w:rsidRPr="00251CDC" w:rsidRDefault="00251CDC" w:rsidP="00412DF7">
            <w:pPr>
              <w:pStyle w:val="ASFKTablenorm"/>
              <w:ind w:left="57" w:right="57"/>
            </w:pPr>
            <w:r w:rsidRPr="00412DF7">
              <w:rPr>
                <w:lang w:val="en-US"/>
              </w:rPr>
              <w:t>eXtensible</w:t>
            </w:r>
            <w:r w:rsidRPr="00014222">
              <w:t xml:space="preserve"> </w:t>
            </w:r>
            <w:r w:rsidRPr="00412DF7">
              <w:rPr>
                <w:lang w:val="en-US"/>
              </w:rPr>
              <w:t>Markup</w:t>
            </w:r>
            <w:r w:rsidRPr="00014222">
              <w:t xml:space="preserve"> </w:t>
            </w:r>
            <w:r w:rsidRPr="00412DF7">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АДБ</w:t>
            </w:r>
          </w:p>
        </w:tc>
        <w:tc>
          <w:tcPr>
            <w:tcW w:w="3802" w:type="pct"/>
            <w:shd w:val="clear" w:color="auto" w:fill="auto"/>
          </w:tcPr>
          <w:p w:rsidR="00251CDC" w:rsidRPr="00251CDC" w:rsidRDefault="00130E2F" w:rsidP="00412DF7">
            <w:pPr>
              <w:pStyle w:val="ASFKTablenorm"/>
              <w:ind w:left="57" w:right="57"/>
            </w:pPr>
            <w:r w:rsidRPr="00661DBF">
              <w:t>Администратор доходов бюджета – орган государственной вл</w:t>
            </w:r>
            <w:r w:rsidRPr="00251CDC">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АП</w:t>
            </w:r>
          </w:p>
        </w:tc>
        <w:tc>
          <w:tcPr>
            <w:tcW w:w="3802" w:type="pct"/>
            <w:shd w:val="clear" w:color="auto" w:fill="auto"/>
          </w:tcPr>
          <w:p w:rsidR="00251CDC" w:rsidRPr="00251CDC" w:rsidRDefault="00251CDC" w:rsidP="00412DF7">
            <w:pPr>
              <w:pStyle w:val="ASFKTablenorm"/>
              <w:ind w:left="57" w:right="57"/>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w:t>
            </w:r>
          </w:p>
        </w:tc>
        <w:tc>
          <w:tcPr>
            <w:tcW w:w="3802" w:type="pct"/>
            <w:shd w:val="clear" w:color="auto" w:fill="auto"/>
          </w:tcPr>
          <w:p w:rsidR="00251CDC" w:rsidRPr="00661DBF" w:rsidRDefault="00251CDC" w:rsidP="00412DF7">
            <w:pPr>
              <w:pStyle w:val="ASFKTablenorm"/>
              <w:ind w:left="57" w:right="57"/>
            </w:pPr>
            <w:r w:rsidRPr="00661DBF">
              <w:t>Автоматизированное рабочее место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ГРБС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ДУБП</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ПБС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РБС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ФО</w:t>
            </w:r>
          </w:p>
        </w:tc>
        <w:tc>
          <w:tcPr>
            <w:tcW w:w="3802" w:type="pct"/>
            <w:shd w:val="clear" w:color="auto" w:fill="auto"/>
          </w:tcPr>
          <w:p w:rsidR="00251CDC" w:rsidRPr="00251CDC" w:rsidRDefault="00251CDC" w:rsidP="005A4198">
            <w:pPr>
              <w:pStyle w:val="ASFKTablenorm"/>
              <w:ind w:left="57" w:right="57"/>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w:t>
            </w:r>
            <w:r w:rsidR="005A4198">
              <w:t>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АСФК</w:t>
            </w:r>
          </w:p>
        </w:tc>
        <w:tc>
          <w:tcPr>
            <w:tcW w:w="3802" w:type="pct"/>
            <w:shd w:val="clear" w:color="auto" w:fill="auto"/>
          </w:tcPr>
          <w:p w:rsidR="00251CDC" w:rsidRPr="00661DBF" w:rsidRDefault="00251CDC" w:rsidP="00412DF7">
            <w:pPr>
              <w:pStyle w:val="ASFKTablenorm"/>
              <w:ind w:left="57" w:right="57"/>
            </w:pPr>
            <w:r w:rsidRPr="00661DBF">
              <w:t>Автоматизированная система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АУ</w:t>
            </w:r>
          </w:p>
        </w:tc>
        <w:tc>
          <w:tcPr>
            <w:tcW w:w="3802" w:type="pct"/>
            <w:shd w:val="clear" w:color="auto" w:fill="auto"/>
          </w:tcPr>
          <w:p w:rsidR="00251CDC" w:rsidRPr="00251CDC" w:rsidRDefault="00251CDC" w:rsidP="00412DF7">
            <w:pPr>
              <w:pStyle w:val="ASFKTablenorm"/>
              <w:ind w:left="57" w:right="57"/>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БА</w:t>
            </w:r>
          </w:p>
        </w:tc>
        <w:tc>
          <w:tcPr>
            <w:tcW w:w="3802" w:type="pct"/>
            <w:shd w:val="clear" w:color="auto" w:fill="auto"/>
          </w:tcPr>
          <w:p w:rsidR="00251CDC" w:rsidRPr="00251CDC" w:rsidRDefault="00251CDC" w:rsidP="00412DF7">
            <w:pPr>
              <w:pStyle w:val="ASFKTablenorm"/>
              <w:ind w:left="57" w:right="57"/>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Банк</w:t>
            </w:r>
          </w:p>
        </w:tc>
        <w:tc>
          <w:tcPr>
            <w:tcW w:w="3802" w:type="pct"/>
            <w:shd w:val="clear" w:color="auto" w:fill="auto"/>
          </w:tcPr>
          <w:p w:rsidR="00251CDC" w:rsidRPr="00661DBF" w:rsidRDefault="00251CDC" w:rsidP="00412DF7">
            <w:pPr>
              <w:pStyle w:val="ASFKTablenorm"/>
              <w:ind w:left="57" w:right="57"/>
            </w:pPr>
            <w:r w:rsidRPr="00661DBF">
              <w:t>Учреждение Центрального банка Российской Федерации или кредитная организация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БД</w:t>
            </w:r>
          </w:p>
        </w:tc>
        <w:tc>
          <w:tcPr>
            <w:tcW w:w="3802" w:type="pct"/>
            <w:shd w:val="clear" w:color="auto" w:fill="auto"/>
          </w:tcPr>
          <w:p w:rsidR="00251CDC" w:rsidRPr="00661DBF" w:rsidRDefault="00251CDC" w:rsidP="00412DF7">
            <w:pPr>
              <w:pStyle w:val="ASFKTablenorm"/>
              <w:ind w:left="57" w:right="57"/>
            </w:pPr>
            <w:r w:rsidRPr="00661DBF">
              <w:t>База данных</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БИК</w:t>
            </w:r>
          </w:p>
        </w:tc>
        <w:tc>
          <w:tcPr>
            <w:tcW w:w="3802" w:type="pct"/>
            <w:shd w:val="clear" w:color="auto" w:fill="auto"/>
          </w:tcPr>
          <w:p w:rsidR="00251CDC" w:rsidRPr="00661DBF" w:rsidRDefault="00251CDC" w:rsidP="00412DF7">
            <w:pPr>
              <w:pStyle w:val="ASFKTablenorm"/>
              <w:ind w:left="57" w:right="57"/>
            </w:pPr>
            <w:r w:rsidRPr="00661DBF">
              <w:t>Банковский идентификационный код</w:t>
            </w:r>
          </w:p>
        </w:tc>
      </w:tr>
      <w:tr w:rsidR="00090D61" w:rsidRPr="00BD5681" w:rsidTr="00D71886">
        <w:tc>
          <w:tcPr>
            <w:tcW w:w="263" w:type="pct"/>
            <w:shd w:val="clear" w:color="auto" w:fill="auto"/>
          </w:tcPr>
          <w:p w:rsidR="00090D61" w:rsidRPr="00BD5681" w:rsidRDefault="00090D61" w:rsidP="00BD5681">
            <w:pPr>
              <w:pStyle w:val="ASFKTableNum"/>
            </w:pPr>
          </w:p>
        </w:tc>
        <w:tc>
          <w:tcPr>
            <w:tcW w:w="935" w:type="pct"/>
            <w:shd w:val="clear" w:color="auto" w:fill="auto"/>
          </w:tcPr>
          <w:p w:rsidR="00090D61" w:rsidRPr="00661DBF" w:rsidRDefault="00090D61" w:rsidP="00412DF7">
            <w:pPr>
              <w:pStyle w:val="ASFKTablenorm"/>
              <w:ind w:left="57" w:right="57"/>
            </w:pPr>
            <w:r>
              <w:t>БК</w:t>
            </w:r>
          </w:p>
        </w:tc>
        <w:tc>
          <w:tcPr>
            <w:tcW w:w="3802" w:type="pct"/>
            <w:shd w:val="clear" w:color="auto" w:fill="auto"/>
          </w:tcPr>
          <w:p w:rsidR="00090D61" w:rsidRPr="00661DBF" w:rsidRDefault="00090D61" w:rsidP="00412DF7">
            <w:pPr>
              <w:pStyle w:val="ASFKTablenorm"/>
              <w:ind w:left="57" w:right="57"/>
            </w:pPr>
            <w:r>
              <w:t>Бюджетная классификация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БО</w:t>
            </w:r>
          </w:p>
        </w:tc>
        <w:tc>
          <w:tcPr>
            <w:tcW w:w="3802" w:type="pct"/>
            <w:shd w:val="clear" w:color="auto" w:fill="auto"/>
          </w:tcPr>
          <w:p w:rsidR="00251CDC" w:rsidRPr="00251CDC" w:rsidRDefault="00251CDC" w:rsidP="005A4198">
            <w:pPr>
              <w:pStyle w:val="ASFKTablenorm"/>
              <w:ind w:left="57" w:right="57"/>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БС</w:t>
            </w:r>
          </w:p>
        </w:tc>
        <w:tc>
          <w:tcPr>
            <w:tcW w:w="3802" w:type="pct"/>
            <w:shd w:val="clear" w:color="auto" w:fill="auto"/>
          </w:tcPr>
          <w:p w:rsidR="00251CDC" w:rsidRPr="00661DBF" w:rsidRDefault="00251CDC" w:rsidP="00412DF7">
            <w:pPr>
              <w:pStyle w:val="ASFKTablenorm"/>
              <w:ind w:left="57" w:right="57"/>
            </w:pPr>
            <w:r w:rsidRPr="00661DBF">
              <w:t>Бюджет субъекта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БУ</w:t>
            </w:r>
          </w:p>
        </w:tc>
        <w:tc>
          <w:tcPr>
            <w:tcW w:w="3802" w:type="pct"/>
            <w:shd w:val="clear" w:color="auto" w:fill="auto"/>
          </w:tcPr>
          <w:p w:rsidR="00251CDC" w:rsidRPr="00251CDC" w:rsidRDefault="00251CDC" w:rsidP="00412DF7">
            <w:pPr>
              <w:pStyle w:val="ASFKTablenorm"/>
              <w:ind w:left="57" w:right="57"/>
            </w:pPr>
            <w:r w:rsidRPr="00661DBF">
              <w:t>Бюджетное учреждение – некоммерческая организация, созда</w:t>
            </w:r>
            <w:r w:rsidRPr="00251CDC">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Default="00090D61" w:rsidP="00090D61">
            <w:pPr>
              <w:pStyle w:val="OTRTableNorm"/>
              <w:rPr>
                <w:szCs w:val="24"/>
              </w:rPr>
            </w:pPr>
            <w:r>
              <w:rPr>
                <w:szCs w:val="24"/>
              </w:rPr>
              <w:t>Бухгалтерская справка ф. 0504833</w:t>
            </w:r>
          </w:p>
        </w:tc>
        <w:tc>
          <w:tcPr>
            <w:tcW w:w="3802" w:type="pct"/>
            <w:shd w:val="clear" w:color="auto" w:fill="auto"/>
          </w:tcPr>
          <w:p w:rsidR="00090D61" w:rsidRPr="00661DBF" w:rsidRDefault="00090D61" w:rsidP="00090D61">
            <w:pPr>
              <w:pStyle w:val="ASFKTablenorm"/>
              <w:ind w:left="57" w:right="57"/>
            </w:pPr>
            <w:r w:rsidRPr="00090D61">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Бюджетные данные</w:t>
            </w:r>
          </w:p>
        </w:tc>
        <w:tc>
          <w:tcPr>
            <w:tcW w:w="3802" w:type="pct"/>
            <w:shd w:val="clear" w:color="auto" w:fill="auto"/>
          </w:tcPr>
          <w:p w:rsidR="00090D61" w:rsidRPr="00251CDC" w:rsidRDefault="00090D61" w:rsidP="00090D61">
            <w:pPr>
              <w:pStyle w:val="ASFKTablenorm"/>
              <w:ind w:left="57" w:right="57"/>
            </w:pPr>
            <w:r w:rsidRPr="00661DB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251CDC">
              <w:t>лнения бюджета)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ВДК</w:t>
            </w:r>
          </w:p>
        </w:tc>
        <w:tc>
          <w:tcPr>
            <w:tcW w:w="3802" w:type="pct"/>
            <w:shd w:val="clear" w:color="auto" w:fill="auto"/>
          </w:tcPr>
          <w:p w:rsidR="00090D61" w:rsidRPr="00251CDC" w:rsidRDefault="00090D61" w:rsidP="00090D61">
            <w:pPr>
              <w:pStyle w:val="ASFKTablenorm"/>
              <w:ind w:left="57" w:right="57"/>
            </w:pPr>
            <w:r w:rsidRPr="00661DBF">
              <w:t>Внутридокументный контроль – проверка контрольных соо</w:t>
            </w:r>
            <w:r w:rsidRPr="00251CDC">
              <w:t>тношений внутри одного отчета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ВС</w:t>
            </w:r>
          </w:p>
        </w:tc>
        <w:tc>
          <w:tcPr>
            <w:tcW w:w="3802" w:type="pct"/>
            <w:shd w:val="clear" w:color="auto" w:fill="auto"/>
          </w:tcPr>
          <w:p w:rsidR="00090D61" w:rsidRPr="00661DBF" w:rsidRDefault="00090D61" w:rsidP="00090D61">
            <w:pPr>
              <w:pStyle w:val="ASFKTablenorm"/>
              <w:ind w:left="57" w:right="57"/>
            </w:pPr>
            <w:r w:rsidRPr="00661DBF">
              <w:t>Внешняя система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ГАДБ</w:t>
            </w:r>
          </w:p>
        </w:tc>
        <w:tc>
          <w:tcPr>
            <w:tcW w:w="3802" w:type="pct"/>
            <w:shd w:val="clear" w:color="auto" w:fill="auto"/>
          </w:tcPr>
          <w:p w:rsidR="00090D61" w:rsidRPr="00251CDC" w:rsidRDefault="00090D61" w:rsidP="00090D61">
            <w:pPr>
              <w:pStyle w:val="ASFKTablenorm"/>
              <w:ind w:left="57" w:right="57"/>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ГАИФ</w:t>
            </w:r>
          </w:p>
        </w:tc>
        <w:tc>
          <w:tcPr>
            <w:tcW w:w="3802" w:type="pct"/>
            <w:shd w:val="clear" w:color="auto" w:fill="auto"/>
          </w:tcPr>
          <w:p w:rsidR="00090D61" w:rsidRPr="00251CDC" w:rsidRDefault="00090D61" w:rsidP="00090D61">
            <w:pPr>
              <w:pStyle w:val="ASFKTablenorm"/>
              <w:ind w:left="57" w:right="57"/>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ГВФ РФ</w:t>
            </w:r>
          </w:p>
        </w:tc>
        <w:tc>
          <w:tcPr>
            <w:tcW w:w="3802" w:type="pct"/>
            <w:shd w:val="clear" w:color="auto" w:fill="auto"/>
          </w:tcPr>
          <w:p w:rsidR="00090D61" w:rsidRPr="00251CDC" w:rsidRDefault="00790590" w:rsidP="00090D61">
            <w:pPr>
              <w:pStyle w:val="ASFKTablenorm"/>
              <w:ind w:left="57" w:right="57"/>
            </w:pPr>
            <w:r w:rsidRPr="00790590">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ГК</w:t>
            </w:r>
          </w:p>
        </w:tc>
        <w:tc>
          <w:tcPr>
            <w:tcW w:w="3802" w:type="pct"/>
            <w:shd w:val="clear" w:color="auto" w:fill="auto"/>
          </w:tcPr>
          <w:p w:rsidR="00090D61" w:rsidRPr="00251CDC" w:rsidRDefault="00090D61" w:rsidP="00090D61">
            <w:pPr>
              <w:pStyle w:val="ASFKTablenorm"/>
              <w:ind w:left="57" w:right="57"/>
            </w:pPr>
            <w:r w:rsidRPr="00661DBF">
              <w:t>Государственный контракт, муниципальный контракт – дог</w:t>
            </w:r>
            <w:r w:rsidRPr="00251CDC">
              <w:t xml:space="preserve">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251CDC">
              <w:lastRenderedPageBreak/>
              <w:t>заказчиком для обеспечения соответственно государственных нужд, муниципальных нужд</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ГМУ</w:t>
            </w:r>
          </w:p>
        </w:tc>
        <w:tc>
          <w:tcPr>
            <w:tcW w:w="3802" w:type="pct"/>
            <w:shd w:val="clear" w:color="auto" w:fill="auto"/>
          </w:tcPr>
          <w:p w:rsidR="00090D61" w:rsidRPr="00661DBF" w:rsidRDefault="00090D61" w:rsidP="00090D61">
            <w:pPr>
              <w:pStyle w:val="ASFKTablenorm"/>
              <w:ind w:left="57" w:right="57"/>
            </w:pPr>
            <w:r w:rsidRPr="00661DBF">
              <w:t>Государственные и муниципальные учреждения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ГРБС</w:t>
            </w:r>
          </w:p>
        </w:tc>
        <w:tc>
          <w:tcPr>
            <w:tcW w:w="3802" w:type="pct"/>
            <w:shd w:val="clear" w:color="auto" w:fill="auto"/>
          </w:tcPr>
          <w:p w:rsidR="00090D61" w:rsidRPr="00251CDC" w:rsidRDefault="00090D61" w:rsidP="00090D61">
            <w:pPr>
              <w:pStyle w:val="ASFKTablenorm"/>
              <w:ind w:left="57" w:right="57"/>
            </w:pPr>
            <w:r w:rsidRPr="00661DBF">
              <w:t>Главный распорядитель бюджетных средств (главный распор</w:t>
            </w:r>
            <w:r w:rsidRPr="00251CDC">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ДСП</w:t>
            </w:r>
          </w:p>
        </w:tc>
        <w:tc>
          <w:tcPr>
            <w:tcW w:w="3802" w:type="pct"/>
            <w:shd w:val="clear" w:color="auto" w:fill="auto"/>
          </w:tcPr>
          <w:p w:rsidR="00090D61" w:rsidRPr="00251CDC" w:rsidRDefault="00090D61" w:rsidP="00090D61">
            <w:pPr>
              <w:pStyle w:val="ASFKTablenorm"/>
              <w:ind w:left="57" w:right="57"/>
            </w:pPr>
            <w:r w:rsidRPr="00A42CFC">
              <w:t>Уровень конфиденциальности «Для служебного пользования», присваиваемый документам ограниченного распространения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ДУБП</w:t>
            </w:r>
          </w:p>
        </w:tc>
        <w:tc>
          <w:tcPr>
            <w:tcW w:w="3802" w:type="pct"/>
            <w:shd w:val="clear" w:color="auto" w:fill="auto"/>
          </w:tcPr>
          <w:p w:rsidR="00090D61" w:rsidRPr="00661DBF" w:rsidRDefault="00090D61" w:rsidP="00090D61">
            <w:pPr>
              <w:pStyle w:val="ASFKTablenorm"/>
              <w:ind w:left="57" w:right="57"/>
            </w:pPr>
            <w:r w:rsidRPr="00661DBF">
              <w:t>Другой участник бюджетного процесса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661DBF" w:rsidRDefault="00090D61" w:rsidP="00090D61">
            <w:pPr>
              <w:pStyle w:val="ASFKTablenorm"/>
              <w:ind w:left="57" w:right="57"/>
            </w:pPr>
            <w:r>
              <w:t>ЕИС</w:t>
            </w:r>
          </w:p>
        </w:tc>
        <w:tc>
          <w:tcPr>
            <w:tcW w:w="3802" w:type="pct"/>
            <w:shd w:val="clear" w:color="auto" w:fill="auto"/>
          </w:tcPr>
          <w:p w:rsidR="00090D61" w:rsidRPr="00661DBF" w:rsidRDefault="00090D61" w:rsidP="00090D61">
            <w:pPr>
              <w:pStyle w:val="ASFKTablenorm"/>
              <w:ind w:left="57" w:right="57"/>
            </w:pPr>
            <w:r w:rsidRPr="00153E3C">
              <w:t>Единая информационная система в сфере закупок</w:t>
            </w:r>
          </w:p>
        </w:tc>
      </w:tr>
      <w:tr w:rsidR="009715E9" w:rsidRPr="00BD5681" w:rsidTr="00D71886">
        <w:tc>
          <w:tcPr>
            <w:tcW w:w="263" w:type="pct"/>
            <w:shd w:val="clear" w:color="auto" w:fill="auto"/>
          </w:tcPr>
          <w:p w:rsidR="009715E9" w:rsidRPr="00BD5681" w:rsidRDefault="009715E9" w:rsidP="00090D61">
            <w:pPr>
              <w:pStyle w:val="ASFKTableNum"/>
            </w:pPr>
          </w:p>
        </w:tc>
        <w:tc>
          <w:tcPr>
            <w:tcW w:w="935" w:type="pct"/>
            <w:shd w:val="clear" w:color="auto" w:fill="auto"/>
          </w:tcPr>
          <w:p w:rsidR="009715E9" w:rsidRDefault="009715E9" w:rsidP="00090D61">
            <w:pPr>
              <w:pStyle w:val="ASFKTablenorm"/>
              <w:ind w:left="57" w:right="57"/>
            </w:pPr>
            <w:r>
              <w:t>ЕКС</w:t>
            </w:r>
          </w:p>
        </w:tc>
        <w:tc>
          <w:tcPr>
            <w:tcW w:w="3802" w:type="pct"/>
            <w:shd w:val="clear" w:color="auto" w:fill="auto"/>
          </w:tcPr>
          <w:p w:rsidR="009715E9" w:rsidRPr="00153E3C" w:rsidRDefault="009715E9" w:rsidP="00090D61">
            <w:pPr>
              <w:pStyle w:val="ASFKTablenorm"/>
              <w:ind w:left="57" w:right="57"/>
            </w:pPr>
            <w:r w:rsidRPr="009715E9">
              <w:t>Единый казначейский счет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Запрос на аннул</w:t>
            </w:r>
            <w:r w:rsidRPr="00251CDC">
              <w:t>ирование</w:t>
            </w:r>
          </w:p>
        </w:tc>
        <w:tc>
          <w:tcPr>
            <w:tcW w:w="3802" w:type="pct"/>
            <w:shd w:val="clear" w:color="auto" w:fill="auto"/>
          </w:tcPr>
          <w:p w:rsidR="00090D61" w:rsidRPr="00661DBF" w:rsidRDefault="00090D61" w:rsidP="00090D61">
            <w:pPr>
              <w:pStyle w:val="ASFKTablenorm"/>
              <w:ind w:left="57" w:right="57"/>
            </w:pPr>
            <w:r w:rsidRPr="00661DBF">
              <w:t>Запрос на аннулирование заявки (консолидированной заявки)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Заявление</w:t>
            </w:r>
          </w:p>
        </w:tc>
        <w:tc>
          <w:tcPr>
            <w:tcW w:w="3802" w:type="pct"/>
            <w:shd w:val="clear" w:color="auto" w:fill="auto"/>
          </w:tcPr>
          <w:p w:rsidR="00090D61" w:rsidRPr="00661DBF" w:rsidRDefault="00090D61" w:rsidP="00090D61">
            <w:pPr>
              <w:pStyle w:val="ASFKTablenorm"/>
              <w:ind w:left="57" w:right="57"/>
            </w:pPr>
            <w:r w:rsidRPr="00661DBF">
              <w:t>Заявление на проведение операций с иностранной валютой</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ИД</w:t>
            </w:r>
          </w:p>
        </w:tc>
        <w:tc>
          <w:tcPr>
            <w:tcW w:w="3802" w:type="pct"/>
            <w:shd w:val="clear" w:color="auto" w:fill="auto"/>
          </w:tcPr>
          <w:p w:rsidR="00090D61" w:rsidRPr="00661DBF" w:rsidRDefault="00090D61" w:rsidP="00090D61">
            <w:pPr>
              <w:pStyle w:val="ASFKTablenorm"/>
              <w:ind w:left="57" w:right="57"/>
            </w:pPr>
            <w:r w:rsidRPr="00661DBF">
              <w:t>Исполнительный документ (исполнительный лист, судебный приказ)</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ИНН</w:t>
            </w:r>
          </w:p>
        </w:tc>
        <w:tc>
          <w:tcPr>
            <w:tcW w:w="3802" w:type="pct"/>
            <w:shd w:val="clear" w:color="auto" w:fill="auto"/>
          </w:tcPr>
          <w:p w:rsidR="00090D61" w:rsidRPr="00661DBF" w:rsidRDefault="00090D61" w:rsidP="00090D61">
            <w:pPr>
              <w:pStyle w:val="ASFKTablenorm"/>
              <w:ind w:left="57" w:right="57"/>
            </w:pPr>
            <w:r w:rsidRPr="00661DBF">
              <w:t>Идентификационный номер налогоплательщика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Информация из расчетных док</w:t>
            </w:r>
            <w:r w:rsidRPr="00251CDC">
              <w:t>ументов</w:t>
            </w:r>
          </w:p>
        </w:tc>
        <w:tc>
          <w:tcPr>
            <w:tcW w:w="3802" w:type="pct"/>
            <w:shd w:val="clear" w:color="auto" w:fill="auto"/>
          </w:tcPr>
          <w:p w:rsidR="00090D61" w:rsidRPr="00251CDC" w:rsidRDefault="00090D61" w:rsidP="00090D61">
            <w:pPr>
              <w:pStyle w:val="ASFKTablenorm"/>
              <w:ind w:left="57" w:right="57"/>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ИП</w:t>
            </w:r>
          </w:p>
        </w:tc>
        <w:tc>
          <w:tcPr>
            <w:tcW w:w="3802" w:type="pct"/>
            <w:shd w:val="clear" w:color="auto" w:fill="auto"/>
          </w:tcPr>
          <w:p w:rsidR="00090D61" w:rsidRPr="00661DBF" w:rsidRDefault="00090D61" w:rsidP="00090D61">
            <w:pPr>
              <w:pStyle w:val="ASFKTablenorm"/>
              <w:ind w:left="57" w:right="57"/>
            </w:pPr>
            <w:r w:rsidRPr="00661DBF">
              <w:t>Индивидуальный предприниматель</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ИПБС</w:t>
            </w:r>
          </w:p>
        </w:tc>
        <w:tc>
          <w:tcPr>
            <w:tcW w:w="3802" w:type="pct"/>
            <w:shd w:val="clear" w:color="auto" w:fill="auto"/>
          </w:tcPr>
          <w:p w:rsidR="00090D61" w:rsidRPr="00251CDC" w:rsidRDefault="00090D61" w:rsidP="00090D61">
            <w:pPr>
              <w:pStyle w:val="ASFKTablenorm"/>
              <w:ind w:left="57" w:right="57"/>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ИС</w:t>
            </w:r>
          </w:p>
        </w:tc>
        <w:tc>
          <w:tcPr>
            <w:tcW w:w="3802" w:type="pct"/>
            <w:shd w:val="clear" w:color="auto" w:fill="auto"/>
          </w:tcPr>
          <w:p w:rsidR="00090D61" w:rsidRPr="00661DBF" w:rsidRDefault="00090D61" w:rsidP="00090D61">
            <w:pPr>
              <w:pStyle w:val="ASFKTablenorm"/>
              <w:ind w:left="57" w:right="57"/>
            </w:pPr>
            <w:r w:rsidRPr="00661DBF">
              <w:t>Информационная система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ИТ</w:t>
            </w:r>
          </w:p>
        </w:tc>
        <w:tc>
          <w:tcPr>
            <w:tcW w:w="3802" w:type="pct"/>
            <w:shd w:val="clear" w:color="auto" w:fill="auto"/>
          </w:tcPr>
          <w:p w:rsidR="00090D61" w:rsidRPr="00661DBF" w:rsidRDefault="00090D61" w:rsidP="00090D61">
            <w:pPr>
              <w:pStyle w:val="ASFKTablenorm"/>
              <w:ind w:left="57" w:right="57"/>
            </w:pPr>
            <w:r w:rsidRPr="00661DBF">
              <w:t>Информационные технологии</w:t>
            </w:r>
          </w:p>
        </w:tc>
      </w:tr>
      <w:tr w:rsidR="009715E9" w:rsidRPr="00BD5681" w:rsidTr="00D71886">
        <w:tc>
          <w:tcPr>
            <w:tcW w:w="263" w:type="pct"/>
            <w:shd w:val="clear" w:color="auto" w:fill="auto"/>
          </w:tcPr>
          <w:p w:rsidR="009715E9" w:rsidRPr="00BD5681" w:rsidRDefault="009715E9" w:rsidP="00090D61">
            <w:pPr>
              <w:pStyle w:val="ASFKTableNum"/>
            </w:pPr>
          </w:p>
        </w:tc>
        <w:tc>
          <w:tcPr>
            <w:tcW w:w="935" w:type="pct"/>
            <w:shd w:val="clear" w:color="auto" w:fill="auto"/>
          </w:tcPr>
          <w:p w:rsidR="009715E9" w:rsidRPr="00661DBF" w:rsidRDefault="009715E9" w:rsidP="00090D61">
            <w:pPr>
              <w:pStyle w:val="ASFKTablenorm"/>
              <w:ind w:left="57" w:right="57"/>
            </w:pPr>
            <w:r>
              <w:t>Казначейский счет</w:t>
            </w:r>
          </w:p>
        </w:tc>
        <w:tc>
          <w:tcPr>
            <w:tcW w:w="3802" w:type="pct"/>
            <w:shd w:val="clear" w:color="auto" w:fill="auto"/>
          </w:tcPr>
          <w:p w:rsidR="009715E9" w:rsidRPr="00661DBF" w:rsidRDefault="009715E9" w:rsidP="00090D61">
            <w:pPr>
              <w:pStyle w:val="ASFKTablenorm"/>
              <w:ind w:left="57" w:right="57"/>
            </w:pPr>
            <w:r w:rsidRPr="009715E9">
              <w:t xml:space="preserve">Счет, открытый в Федеральном казначействе отдельному участнику системы казначейских платежей для осуществления и отражения в системе </w:t>
            </w:r>
            <w:r w:rsidRPr="009715E9">
              <w:lastRenderedPageBreak/>
              <w:t>казначейских платежей операций участника системы казначейских платежей с денежными средствами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КБК</w:t>
            </w:r>
          </w:p>
        </w:tc>
        <w:tc>
          <w:tcPr>
            <w:tcW w:w="3802" w:type="pct"/>
            <w:shd w:val="clear" w:color="auto" w:fill="auto"/>
          </w:tcPr>
          <w:p w:rsidR="00090D61" w:rsidRPr="00661DBF" w:rsidRDefault="00090D61" w:rsidP="00090D61">
            <w:pPr>
              <w:pStyle w:val="ASFKTablenorm"/>
              <w:ind w:left="57" w:right="57"/>
            </w:pPr>
            <w:r w:rsidRPr="00661DBF">
              <w:t>Код бюджетной классификации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Квитанция</w:t>
            </w:r>
          </w:p>
        </w:tc>
        <w:tc>
          <w:tcPr>
            <w:tcW w:w="3802" w:type="pct"/>
            <w:shd w:val="clear" w:color="auto" w:fill="auto"/>
          </w:tcPr>
          <w:p w:rsidR="00090D61" w:rsidRPr="00251CDC" w:rsidRDefault="00090D61" w:rsidP="00090D61">
            <w:pPr>
              <w:pStyle w:val="ASFKTablenorm"/>
              <w:ind w:left="57" w:right="57"/>
            </w:pPr>
            <w:r w:rsidRPr="00661DBF">
              <w:t>Квитанция о принятии к обработке файлов с расходными расп</w:t>
            </w:r>
            <w:r w:rsidRPr="00251CDC">
              <w:t>исаниями и/или извещениями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Квиток</w:t>
            </w:r>
          </w:p>
        </w:tc>
        <w:tc>
          <w:tcPr>
            <w:tcW w:w="3802" w:type="pct"/>
            <w:shd w:val="clear" w:color="auto" w:fill="auto"/>
          </w:tcPr>
          <w:p w:rsidR="00090D61" w:rsidRPr="00251CDC" w:rsidRDefault="00090D61" w:rsidP="00090D61">
            <w:pPr>
              <w:pStyle w:val="ASFKTablenorm"/>
              <w:ind w:left="57" w:right="57"/>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КВР</w:t>
            </w:r>
          </w:p>
        </w:tc>
        <w:tc>
          <w:tcPr>
            <w:tcW w:w="3802" w:type="pct"/>
            <w:shd w:val="clear" w:color="auto" w:fill="auto"/>
          </w:tcPr>
          <w:p w:rsidR="00090D61" w:rsidRPr="00251CDC" w:rsidRDefault="00090D61" w:rsidP="00090D61">
            <w:pPr>
              <w:pStyle w:val="ASFKTablenorm"/>
              <w:ind w:left="57" w:right="57"/>
            </w:pPr>
            <w:r w:rsidRPr="00661DBF">
              <w:t>Классификатор вида расходов функционального классификат</w:t>
            </w:r>
            <w:r w:rsidRPr="00251CDC">
              <w:t>ора расходов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КИФ</w:t>
            </w:r>
          </w:p>
        </w:tc>
        <w:tc>
          <w:tcPr>
            <w:tcW w:w="3802" w:type="pct"/>
            <w:shd w:val="clear" w:color="auto" w:fill="auto"/>
          </w:tcPr>
          <w:p w:rsidR="00090D61" w:rsidRPr="00661DBF" w:rsidRDefault="00090D61" w:rsidP="00090D61">
            <w:pPr>
              <w:pStyle w:val="ASFKTablenorm"/>
              <w:ind w:left="57" w:right="57"/>
            </w:pPr>
            <w:r w:rsidRPr="00661DBF">
              <w:t>Код источника финансирования дефицита бюджета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КЛАДР</w:t>
            </w:r>
          </w:p>
        </w:tc>
        <w:tc>
          <w:tcPr>
            <w:tcW w:w="3802" w:type="pct"/>
            <w:shd w:val="clear" w:color="auto" w:fill="auto"/>
          </w:tcPr>
          <w:p w:rsidR="00090D61" w:rsidRPr="00251CDC" w:rsidRDefault="00090D61" w:rsidP="00090D61">
            <w:pPr>
              <w:pStyle w:val="ASFKTablenorm"/>
              <w:ind w:left="57" w:right="57"/>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Клиент</w:t>
            </w:r>
          </w:p>
        </w:tc>
        <w:tc>
          <w:tcPr>
            <w:tcW w:w="3802" w:type="pct"/>
            <w:shd w:val="clear" w:color="auto" w:fill="auto"/>
          </w:tcPr>
          <w:p w:rsidR="00090D61" w:rsidRPr="00251CDC" w:rsidRDefault="00090D61" w:rsidP="00090D61">
            <w:pPr>
              <w:pStyle w:val="ASFKTablenorm"/>
              <w:ind w:left="57" w:right="57"/>
            </w:pPr>
            <w:r w:rsidRPr="0070429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Ключевание</w:t>
            </w:r>
          </w:p>
        </w:tc>
        <w:tc>
          <w:tcPr>
            <w:tcW w:w="3802" w:type="pct"/>
            <w:shd w:val="clear" w:color="auto" w:fill="auto"/>
          </w:tcPr>
          <w:p w:rsidR="00090D61" w:rsidRPr="00661DBF" w:rsidRDefault="00090D61" w:rsidP="00090D61">
            <w:pPr>
              <w:pStyle w:val="ASFKTablenorm"/>
              <w:ind w:left="57" w:right="57"/>
            </w:pPr>
            <w:r w:rsidRPr="00661DBF">
              <w:t>Алгоритм проверки правильности указания банковского счета, основанный на расчете контрольной цифры</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Кнопка</w:t>
            </w:r>
          </w:p>
        </w:tc>
        <w:tc>
          <w:tcPr>
            <w:tcW w:w="3802" w:type="pct"/>
            <w:shd w:val="clear" w:color="auto" w:fill="auto"/>
          </w:tcPr>
          <w:p w:rsidR="00090D61" w:rsidRPr="00251CDC" w:rsidRDefault="00090D61" w:rsidP="00090D61">
            <w:pPr>
              <w:pStyle w:val="ASFKTablenorm"/>
              <w:ind w:left="57" w:right="57"/>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Код источника</w:t>
            </w:r>
          </w:p>
        </w:tc>
        <w:tc>
          <w:tcPr>
            <w:tcW w:w="3802" w:type="pct"/>
            <w:shd w:val="clear" w:color="auto" w:fill="auto"/>
          </w:tcPr>
          <w:p w:rsidR="00090D61" w:rsidRPr="00251CDC" w:rsidRDefault="00090D61" w:rsidP="00090D61">
            <w:pPr>
              <w:pStyle w:val="ASFKTablenorm"/>
              <w:ind w:left="57" w:right="57"/>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Код ОрФК</w:t>
            </w:r>
          </w:p>
        </w:tc>
        <w:tc>
          <w:tcPr>
            <w:tcW w:w="3802" w:type="pct"/>
            <w:shd w:val="clear" w:color="auto" w:fill="auto"/>
          </w:tcPr>
          <w:p w:rsidR="00090D61" w:rsidRPr="00251CDC" w:rsidRDefault="00090D61" w:rsidP="00090D61">
            <w:pPr>
              <w:pStyle w:val="ASFKTablenorm"/>
              <w:ind w:left="57" w:right="57"/>
            </w:pPr>
            <w:r w:rsidRPr="00661DBF">
              <w:t>Код органа Федерального казначейства по классификатору о</w:t>
            </w:r>
            <w:r w:rsidRPr="00251CDC">
              <w:t>рганов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Код по БК</w:t>
            </w:r>
          </w:p>
        </w:tc>
        <w:tc>
          <w:tcPr>
            <w:tcW w:w="3802" w:type="pct"/>
            <w:shd w:val="clear" w:color="auto" w:fill="auto"/>
          </w:tcPr>
          <w:p w:rsidR="00090D61" w:rsidRPr="00661DBF" w:rsidRDefault="00090D61" w:rsidP="00090D61">
            <w:pPr>
              <w:pStyle w:val="ASFKTablenorm"/>
              <w:ind w:left="57" w:right="57"/>
            </w:pPr>
            <w:r w:rsidRPr="00661DBF">
              <w:t>Код бюджетной классификации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Контекстное меню</w:t>
            </w:r>
          </w:p>
        </w:tc>
        <w:tc>
          <w:tcPr>
            <w:tcW w:w="3802" w:type="pct"/>
            <w:shd w:val="clear" w:color="auto" w:fill="auto"/>
          </w:tcPr>
          <w:p w:rsidR="00090D61" w:rsidRPr="00251CDC" w:rsidRDefault="00090D61" w:rsidP="00090D61">
            <w:pPr>
              <w:pStyle w:val="ASFKTablenorm"/>
              <w:ind w:left="57" w:right="57"/>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661DBF" w:rsidRDefault="00090D61" w:rsidP="00090D61">
            <w:pPr>
              <w:pStyle w:val="ASFKTablenorm"/>
              <w:ind w:left="57" w:right="57"/>
            </w:pPr>
            <w:r>
              <w:t>КОО</w:t>
            </w:r>
          </w:p>
        </w:tc>
        <w:tc>
          <w:tcPr>
            <w:tcW w:w="3802" w:type="pct"/>
            <w:shd w:val="clear" w:color="auto" w:fill="auto"/>
          </w:tcPr>
          <w:p w:rsidR="00090D61" w:rsidRPr="00661DBF" w:rsidRDefault="00090D61" w:rsidP="00090D61">
            <w:pPr>
              <w:pStyle w:val="ASFKTablenorm"/>
              <w:ind w:left="57" w:right="57"/>
            </w:pPr>
            <w:r>
              <w:t>Казначейское обеспечение обязательств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КОСГУ</w:t>
            </w:r>
          </w:p>
        </w:tc>
        <w:tc>
          <w:tcPr>
            <w:tcW w:w="3802" w:type="pct"/>
            <w:shd w:val="clear" w:color="auto" w:fill="auto"/>
          </w:tcPr>
          <w:p w:rsidR="00090D61" w:rsidRPr="00251CDC" w:rsidRDefault="00090D61" w:rsidP="00090D61">
            <w:pPr>
              <w:pStyle w:val="ASFKTablenorm"/>
              <w:ind w:left="57" w:right="57"/>
            </w:pPr>
            <w:r w:rsidRPr="00661DBF">
              <w:t>Классификация операций сектора государственного управл</w:t>
            </w:r>
            <w:r w:rsidRPr="00251CDC">
              <w:t>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КОФК</w:t>
            </w:r>
          </w:p>
        </w:tc>
        <w:tc>
          <w:tcPr>
            <w:tcW w:w="3802" w:type="pct"/>
            <w:shd w:val="clear" w:color="auto" w:fill="auto"/>
          </w:tcPr>
          <w:p w:rsidR="00090D61" w:rsidRPr="00661DBF" w:rsidRDefault="00090D61" w:rsidP="00090D61">
            <w:pPr>
              <w:pStyle w:val="ASFKTablenorm"/>
              <w:ind w:left="57" w:right="57"/>
            </w:pPr>
            <w:r w:rsidRPr="00661DBF">
              <w:t>Классификатор органов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КПП</w:t>
            </w:r>
          </w:p>
        </w:tc>
        <w:tc>
          <w:tcPr>
            <w:tcW w:w="3802" w:type="pct"/>
            <w:shd w:val="clear" w:color="auto" w:fill="auto"/>
          </w:tcPr>
          <w:p w:rsidR="00090D61" w:rsidRPr="00661DBF" w:rsidRDefault="00090D61" w:rsidP="00090D61">
            <w:pPr>
              <w:pStyle w:val="ASFKTablenorm"/>
              <w:ind w:left="57" w:right="57"/>
            </w:pPr>
            <w:r w:rsidRPr="00661DBF">
              <w:t>Код причины постановки на налоговый учет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КУ</w:t>
            </w:r>
          </w:p>
        </w:tc>
        <w:tc>
          <w:tcPr>
            <w:tcW w:w="3802" w:type="pct"/>
            <w:shd w:val="clear" w:color="auto" w:fill="auto"/>
          </w:tcPr>
          <w:p w:rsidR="00090D61" w:rsidRPr="00251CDC" w:rsidRDefault="00090D61" w:rsidP="00090D61">
            <w:pPr>
              <w:pStyle w:val="ASFKTablenorm"/>
              <w:ind w:left="57" w:right="57"/>
            </w:pPr>
            <w:r w:rsidRPr="00661DBF">
              <w:t>Казенное учреждение – государственное (муниципальное) у</w:t>
            </w:r>
            <w:r w:rsidRPr="00251CDC">
              <w:t xml:space="preserve">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w:t>
            </w:r>
            <w:r w:rsidRPr="00251CDC">
              <w:lastRenderedPageBreak/>
              <w:t>осуществляется за счет средств соответствующего бюджета на основании бюджетной сметы</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КФД</w:t>
            </w:r>
          </w:p>
        </w:tc>
        <w:tc>
          <w:tcPr>
            <w:tcW w:w="3802" w:type="pct"/>
            <w:shd w:val="clear" w:color="auto" w:fill="auto"/>
          </w:tcPr>
          <w:p w:rsidR="00090D61" w:rsidRPr="00661DBF" w:rsidRDefault="00090D61" w:rsidP="00090D61">
            <w:pPr>
              <w:pStyle w:val="ASFKTablenorm"/>
              <w:ind w:left="57" w:right="57"/>
            </w:pPr>
            <w:r w:rsidRPr="00661DBF">
              <w:t>Классификатор форм документов</w:t>
            </w:r>
          </w:p>
        </w:tc>
      </w:tr>
      <w:tr w:rsidR="009715E9" w:rsidRPr="00BD5681" w:rsidTr="00D71886">
        <w:tc>
          <w:tcPr>
            <w:tcW w:w="263" w:type="pct"/>
            <w:shd w:val="clear" w:color="auto" w:fill="auto"/>
          </w:tcPr>
          <w:p w:rsidR="009715E9" w:rsidRPr="00BD5681" w:rsidRDefault="009715E9" w:rsidP="00090D61">
            <w:pPr>
              <w:pStyle w:val="ASFKTableNum"/>
            </w:pPr>
          </w:p>
        </w:tc>
        <w:tc>
          <w:tcPr>
            <w:tcW w:w="935" w:type="pct"/>
            <w:shd w:val="clear" w:color="auto" w:fill="auto"/>
          </w:tcPr>
          <w:p w:rsidR="009715E9" w:rsidRPr="00661DBF" w:rsidRDefault="009715E9" w:rsidP="00090D61">
            <w:pPr>
              <w:pStyle w:val="ASFKTablenorm"/>
              <w:ind w:left="57" w:right="57"/>
            </w:pPr>
            <w:r>
              <w:t>КЦ</w:t>
            </w:r>
          </w:p>
        </w:tc>
        <w:tc>
          <w:tcPr>
            <w:tcW w:w="3802" w:type="pct"/>
            <w:shd w:val="clear" w:color="auto" w:fill="auto"/>
          </w:tcPr>
          <w:p w:rsidR="009715E9" w:rsidRPr="00661DBF" w:rsidRDefault="009715E9" w:rsidP="00090D61">
            <w:pPr>
              <w:pStyle w:val="ASFKTablenorm"/>
              <w:ind w:left="57" w:right="57"/>
            </w:pPr>
            <w:r w:rsidRPr="009715E9">
              <w:t>Код целевых средств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КЦСР</w:t>
            </w:r>
          </w:p>
        </w:tc>
        <w:tc>
          <w:tcPr>
            <w:tcW w:w="3802" w:type="pct"/>
            <w:shd w:val="clear" w:color="auto" w:fill="auto"/>
          </w:tcPr>
          <w:p w:rsidR="00090D61" w:rsidRPr="00251CDC" w:rsidRDefault="00090D61" w:rsidP="00090D61">
            <w:pPr>
              <w:pStyle w:val="ASFKTablenorm"/>
              <w:ind w:left="57" w:right="57"/>
            </w:pPr>
            <w:r w:rsidRPr="00661DBF">
              <w:t>Классификатор целевой статьи функционального классификат</w:t>
            </w:r>
            <w:r w:rsidRPr="00251CDC">
              <w:t>ора расходов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л/с</w:t>
            </w:r>
          </w:p>
        </w:tc>
        <w:tc>
          <w:tcPr>
            <w:tcW w:w="3802" w:type="pct"/>
            <w:shd w:val="clear" w:color="auto" w:fill="auto"/>
          </w:tcPr>
          <w:p w:rsidR="00090D61" w:rsidRPr="00251CDC" w:rsidRDefault="00090D61" w:rsidP="00090D61">
            <w:pPr>
              <w:pStyle w:val="ASFKTablenorm"/>
              <w:ind w:left="57" w:right="57"/>
            </w:pPr>
            <w:r w:rsidRPr="00661DBF">
              <w:t>Лицевой счет, открытый территориальным органом Федерал</w:t>
            </w:r>
            <w:r w:rsidRPr="00251CDC">
              <w:t>ьного казначейства</w:t>
            </w:r>
          </w:p>
        </w:tc>
      </w:tr>
      <w:tr w:rsidR="009715E9" w:rsidRPr="00BD5681" w:rsidTr="00D71886">
        <w:tc>
          <w:tcPr>
            <w:tcW w:w="263" w:type="pct"/>
            <w:shd w:val="clear" w:color="auto" w:fill="auto"/>
          </w:tcPr>
          <w:p w:rsidR="009715E9" w:rsidRPr="00BD5681" w:rsidRDefault="009715E9" w:rsidP="009715E9">
            <w:pPr>
              <w:pStyle w:val="ASFKTableNum"/>
            </w:pPr>
          </w:p>
        </w:tc>
        <w:tc>
          <w:tcPr>
            <w:tcW w:w="935" w:type="pct"/>
            <w:shd w:val="clear" w:color="auto" w:fill="auto"/>
          </w:tcPr>
          <w:p w:rsidR="009715E9" w:rsidRPr="00661DBF" w:rsidRDefault="009715E9" w:rsidP="009715E9">
            <w:pPr>
              <w:pStyle w:val="ASFKTablenorm"/>
              <w:ind w:left="57" w:right="57"/>
            </w:pPr>
            <w:r w:rsidRPr="009715E9">
              <w:t>л/с с кодом 05</w:t>
            </w:r>
          </w:p>
        </w:tc>
        <w:tc>
          <w:tcPr>
            <w:tcW w:w="3802" w:type="pct"/>
            <w:shd w:val="clear" w:color="auto" w:fill="auto"/>
          </w:tcPr>
          <w:p w:rsidR="009715E9" w:rsidRPr="00E040E7" w:rsidRDefault="009715E9" w:rsidP="009715E9">
            <w:pPr>
              <w:pStyle w:val="ASFKTablenorm"/>
            </w:pPr>
            <w:r w:rsidRPr="00E040E7">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9715E9" w:rsidRPr="00BD5681" w:rsidTr="00D71886">
        <w:tc>
          <w:tcPr>
            <w:tcW w:w="263" w:type="pct"/>
            <w:shd w:val="clear" w:color="auto" w:fill="auto"/>
          </w:tcPr>
          <w:p w:rsidR="009715E9" w:rsidRPr="00BD5681" w:rsidRDefault="009715E9" w:rsidP="009715E9">
            <w:pPr>
              <w:pStyle w:val="ASFKTableNum"/>
            </w:pPr>
          </w:p>
        </w:tc>
        <w:tc>
          <w:tcPr>
            <w:tcW w:w="935" w:type="pct"/>
            <w:shd w:val="clear" w:color="auto" w:fill="auto"/>
          </w:tcPr>
          <w:p w:rsidR="009715E9" w:rsidRPr="00661DBF" w:rsidRDefault="009715E9" w:rsidP="009715E9">
            <w:pPr>
              <w:pStyle w:val="ASFKTablenorm"/>
              <w:ind w:left="57" w:right="57"/>
            </w:pPr>
            <w:r w:rsidRPr="009715E9">
              <w:t>л/с с кодом 20</w:t>
            </w:r>
          </w:p>
        </w:tc>
        <w:tc>
          <w:tcPr>
            <w:tcW w:w="3802" w:type="pct"/>
            <w:shd w:val="clear" w:color="auto" w:fill="auto"/>
          </w:tcPr>
          <w:p w:rsidR="009715E9" w:rsidRDefault="009715E9" w:rsidP="009715E9">
            <w:pPr>
              <w:pStyle w:val="ASFKTablenorm"/>
            </w:pPr>
            <w:r w:rsidRPr="00E040E7">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ЛБО</w:t>
            </w:r>
          </w:p>
        </w:tc>
        <w:tc>
          <w:tcPr>
            <w:tcW w:w="3802" w:type="pct"/>
            <w:shd w:val="clear" w:color="auto" w:fill="auto"/>
          </w:tcPr>
          <w:p w:rsidR="00090D61" w:rsidRPr="00251CDC" w:rsidRDefault="00090D61" w:rsidP="00090D61">
            <w:pPr>
              <w:pStyle w:val="ASFKTablenorm"/>
              <w:ind w:left="57" w:right="57"/>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ЛС</w:t>
            </w:r>
          </w:p>
        </w:tc>
        <w:tc>
          <w:tcPr>
            <w:tcW w:w="3802" w:type="pct"/>
            <w:shd w:val="clear" w:color="auto" w:fill="auto"/>
          </w:tcPr>
          <w:p w:rsidR="00090D61" w:rsidRPr="00251CDC" w:rsidRDefault="00090D61" w:rsidP="00090D61">
            <w:pPr>
              <w:pStyle w:val="ASFKTablenorm"/>
              <w:ind w:left="57" w:right="57"/>
            </w:pPr>
            <w:r w:rsidRPr="00661DBF">
              <w:t>Лицевой счет, открытый территориальным органом Федерал</w:t>
            </w:r>
            <w:r w:rsidRPr="00251CDC">
              <w:t>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МБ</w:t>
            </w:r>
          </w:p>
        </w:tc>
        <w:tc>
          <w:tcPr>
            <w:tcW w:w="3802" w:type="pct"/>
            <w:shd w:val="clear" w:color="auto" w:fill="auto"/>
          </w:tcPr>
          <w:p w:rsidR="00090D61" w:rsidRPr="00661DBF" w:rsidRDefault="00090D61" w:rsidP="00090D61">
            <w:pPr>
              <w:pStyle w:val="ASFKTablenorm"/>
              <w:ind w:left="57" w:right="57"/>
            </w:pPr>
            <w:r w:rsidRPr="00661DBF">
              <w:t>Бюджет муниципального образования (местный бюджет)</w:t>
            </w:r>
          </w:p>
        </w:tc>
      </w:tr>
      <w:tr w:rsidR="009715E9" w:rsidRPr="00BD5681" w:rsidTr="00D71886">
        <w:tc>
          <w:tcPr>
            <w:tcW w:w="263" w:type="pct"/>
            <w:shd w:val="clear" w:color="auto" w:fill="auto"/>
          </w:tcPr>
          <w:p w:rsidR="009715E9" w:rsidRPr="00BD5681" w:rsidRDefault="009715E9" w:rsidP="00090D61">
            <w:pPr>
              <w:pStyle w:val="ASFKTableNum"/>
            </w:pPr>
          </w:p>
        </w:tc>
        <w:tc>
          <w:tcPr>
            <w:tcW w:w="935" w:type="pct"/>
            <w:shd w:val="clear" w:color="auto" w:fill="auto"/>
          </w:tcPr>
          <w:p w:rsidR="009715E9" w:rsidRPr="00661DBF" w:rsidRDefault="009715E9" w:rsidP="00090D61">
            <w:pPr>
              <w:pStyle w:val="ASFKTablenorm"/>
              <w:ind w:left="57" w:right="57"/>
            </w:pPr>
            <w:r w:rsidRPr="009715E9">
              <w:t>МБТ</w:t>
            </w:r>
          </w:p>
        </w:tc>
        <w:tc>
          <w:tcPr>
            <w:tcW w:w="3802" w:type="pct"/>
            <w:shd w:val="clear" w:color="auto" w:fill="auto"/>
          </w:tcPr>
          <w:p w:rsidR="009715E9" w:rsidRPr="00661DBF" w:rsidRDefault="009715E9" w:rsidP="00090D61">
            <w:pPr>
              <w:pStyle w:val="ASFKTablenorm"/>
              <w:ind w:left="57" w:right="57"/>
            </w:pPr>
            <w:r w:rsidRPr="009715E9">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МДК</w:t>
            </w:r>
          </w:p>
        </w:tc>
        <w:tc>
          <w:tcPr>
            <w:tcW w:w="3802" w:type="pct"/>
            <w:shd w:val="clear" w:color="auto" w:fill="auto"/>
          </w:tcPr>
          <w:p w:rsidR="00090D61" w:rsidRPr="00251CDC" w:rsidRDefault="00090D61" w:rsidP="00090D61">
            <w:pPr>
              <w:pStyle w:val="ASFKTablenorm"/>
              <w:ind w:left="57" w:right="57"/>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МО</w:t>
            </w:r>
          </w:p>
        </w:tc>
        <w:tc>
          <w:tcPr>
            <w:tcW w:w="3802" w:type="pct"/>
            <w:shd w:val="clear" w:color="auto" w:fill="auto"/>
          </w:tcPr>
          <w:p w:rsidR="00090D61" w:rsidRPr="00661DBF" w:rsidRDefault="00090D61" w:rsidP="00090D61">
            <w:pPr>
              <w:pStyle w:val="ASFKTablenorm"/>
              <w:ind w:left="57" w:right="57"/>
            </w:pPr>
            <w:r w:rsidRPr="00661DBF">
              <w:t>Муниципальное образование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МОУ ФК</w:t>
            </w:r>
          </w:p>
        </w:tc>
        <w:tc>
          <w:tcPr>
            <w:tcW w:w="3802" w:type="pct"/>
            <w:shd w:val="clear" w:color="auto" w:fill="auto"/>
          </w:tcPr>
          <w:p w:rsidR="00090D61" w:rsidRPr="00251CDC" w:rsidRDefault="00090D61" w:rsidP="00090D61">
            <w:pPr>
              <w:pStyle w:val="ASFKTablenorm"/>
              <w:ind w:left="57" w:right="57"/>
            </w:pPr>
            <w:r w:rsidRPr="00661DBF">
              <w:t>Межрегиональное операционное управление Федерального к</w:t>
            </w:r>
            <w:r>
              <w:t>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AE2D3E">
            <w:pPr>
              <w:pStyle w:val="ASFKTablenorm"/>
              <w:ind w:left="57" w:right="57"/>
            </w:pPr>
            <w:r w:rsidRPr="00661DBF">
              <w:t xml:space="preserve">МФ </w:t>
            </w:r>
            <w:r w:rsidR="00AE2D3E">
              <w:t>(МФ РФ)</w:t>
            </w:r>
          </w:p>
        </w:tc>
        <w:tc>
          <w:tcPr>
            <w:tcW w:w="3802" w:type="pct"/>
            <w:shd w:val="clear" w:color="auto" w:fill="auto"/>
          </w:tcPr>
          <w:p w:rsidR="00090D61" w:rsidRPr="00661DBF" w:rsidRDefault="00090D61" w:rsidP="00090D61">
            <w:pPr>
              <w:pStyle w:val="ASFKTablenorm"/>
              <w:ind w:left="57" w:right="57"/>
            </w:pPr>
            <w:r w:rsidRPr="00661DBF">
              <w:t>Министерство финансов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661DBF" w:rsidRDefault="00090D61" w:rsidP="00090D61">
            <w:pPr>
              <w:pStyle w:val="ASFKTablenorm"/>
              <w:ind w:left="57" w:right="57"/>
            </w:pPr>
            <w:r>
              <w:t>НВС</w:t>
            </w:r>
          </w:p>
        </w:tc>
        <w:tc>
          <w:tcPr>
            <w:tcW w:w="3802" w:type="pct"/>
            <w:shd w:val="clear" w:color="auto" w:fill="auto"/>
          </w:tcPr>
          <w:p w:rsidR="00090D61" w:rsidRPr="00661DBF" w:rsidRDefault="00090D61" w:rsidP="00090D61">
            <w:pPr>
              <w:pStyle w:val="ASFKTablenorm"/>
              <w:ind w:left="57" w:right="57"/>
            </w:pPr>
            <w:r w:rsidRPr="009868F6">
              <w:t>Невыясненное поступление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НДС</w:t>
            </w:r>
          </w:p>
        </w:tc>
        <w:tc>
          <w:tcPr>
            <w:tcW w:w="3802" w:type="pct"/>
            <w:shd w:val="clear" w:color="auto" w:fill="auto"/>
          </w:tcPr>
          <w:p w:rsidR="00090D61" w:rsidRPr="00661DBF" w:rsidRDefault="00090D61" w:rsidP="00090D61">
            <w:pPr>
              <w:pStyle w:val="ASFKTablenorm"/>
              <w:ind w:left="57" w:right="57"/>
            </w:pPr>
            <w:r w:rsidRPr="00661DBF">
              <w:t>Налог на добавленную стоимость</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НПА</w:t>
            </w:r>
          </w:p>
        </w:tc>
        <w:tc>
          <w:tcPr>
            <w:tcW w:w="3802" w:type="pct"/>
            <w:shd w:val="clear" w:color="auto" w:fill="auto"/>
          </w:tcPr>
          <w:p w:rsidR="00090D61" w:rsidRPr="00661DBF" w:rsidRDefault="00090D61" w:rsidP="00090D61">
            <w:pPr>
              <w:pStyle w:val="ASFKTablenorm"/>
              <w:ind w:left="57" w:right="57"/>
            </w:pPr>
            <w:r w:rsidRPr="00661DBF">
              <w:t>Нормативный правовой акт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НУБП</w:t>
            </w:r>
          </w:p>
        </w:tc>
        <w:tc>
          <w:tcPr>
            <w:tcW w:w="3802" w:type="pct"/>
            <w:shd w:val="clear" w:color="auto" w:fill="auto"/>
          </w:tcPr>
          <w:p w:rsidR="00090D61" w:rsidRPr="00251CDC" w:rsidRDefault="00090D61" w:rsidP="00090D61">
            <w:pPr>
              <w:pStyle w:val="ASFKTablenorm"/>
              <w:ind w:left="57" w:right="57"/>
            </w:pPr>
            <w:r w:rsidRPr="00620A2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ОБД</w:t>
            </w:r>
          </w:p>
        </w:tc>
        <w:tc>
          <w:tcPr>
            <w:tcW w:w="3802" w:type="pct"/>
            <w:shd w:val="clear" w:color="auto" w:fill="auto"/>
          </w:tcPr>
          <w:p w:rsidR="00090D61" w:rsidRPr="00661DBF" w:rsidRDefault="00090D61" w:rsidP="00090D61">
            <w:pPr>
              <w:pStyle w:val="ASFKTablenorm"/>
              <w:ind w:left="57" w:right="57"/>
            </w:pPr>
            <w:r w:rsidRPr="00661DBF">
              <w:t>Электронный документ «Сведения об обязательстве»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ОБЗ</w:t>
            </w:r>
          </w:p>
        </w:tc>
        <w:tc>
          <w:tcPr>
            <w:tcW w:w="3802" w:type="pct"/>
            <w:shd w:val="clear" w:color="auto" w:fill="auto"/>
          </w:tcPr>
          <w:p w:rsidR="00090D61" w:rsidRPr="00251CDC" w:rsidRDefault="00090D61" w:rsidP="00090D61">
            <w:pPr>
              <w:pStyle w:val="ASFKTablenorm"/>
              <w:ind w:left="57" w:right="57"/>
            </w:pPr>
            <w:r w:rsidRPr="00661DBF">
              <w:t>Электронный документ «Заявка на внесение изменений в обяз</w:t>
            </w:r>
            <w:r w:rsidRPr="00251CDC">
              <w:t>ательство»</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ОГРН</w:t>
            </w:r>
          </w:p>
        </w:tc>
        <w:tc>
          <w:tcPr>
            <w:tcW w:w="3802" w:type="pct"/>
            <w:shd w:val="clear" w:color="auto" w:fill="auto"/>
          </w:tcPr>
          <w:p w:rsidR="00090D61" w:rsidRPr="00251CDC" w:rsidRDefault="00090D61" w:rsidP="00090D61">
            <w:pPr>
              <w:pStyle w:val="ASFKTablenorm"/>
              <w:ind w:left="57" w:right="57"/>
            </w:pPr>
            <w:r w:rsidRPr="00661DBF">
              <w:t>Основной государственный регистрационный номер – госуда</w:t>
            </w:r>
            <w:r w:rsidRPr="00251CDC">
              <w:t>рственный регистрационный номер записи, вносимой в Единый государственный реестр юридических лиц</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ОЗУ</w:t>
            </w:r>
          </w:p>
        </w:tc>
        <w:tc>
          <w:tcPr>
            <w:tcW w:w="3802" w:type="pct"/>
            <w:shd w:val="clear" w:color="auto" w:fill="auto"/>
          </w:tcPr>
          <w:p w:rsidR="00090D61" w:rsidRPr="00661DBF" w:rsidRDefault="00090D61" w:rsidP="00090D61">
            <w:pPr>
              <w:pStyle w:val="ASFKTablenorm"/>
              <w:ind w:left="57" w:right="57"/>
            </w:pPr>
            <w:r w:rsidRPr="00661DBF">
              <w:t>Оперативное запоминающее устройство</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w:t>
            </w:r>
          </w:p>
        </w:tc>
        <w:tc>
          <w:tcPr>
            <w:tcW w:w="3802" w:type="pct"/>
            <w:shd w:val="clear" w:color="auto" w:fill="auto"/>
          </w:tcPr>
          <w:p w:rsidR="00090D61" w:rsidRPr="00661DBF" w:rsidRDefault="00090D61" w:rsidP="00090D61">
            <w:pPr>
              <w:pStyle w:val="ASFKTablenorm"/>
              <w:ind w:left="57" w:right="57"/>
            </w:pPr>
            <w:r w:rsidRPr="00661DBF">
              <w:t>Открытый контур</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ОКАТО</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объектов административно-территориального деления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ОКВ</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валют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ОКВЭД</w:t>
            </w:r>
          </w:p>
        </w:tc>
        <w:tc>
          <w:tcPr>
            <w:tcW w:w="3802" w:type="pct"/>
            <w:shd w:val="clear" w:color="auto" w:fill="auto"/>
          </w:tcPr>
          <w:p w:rsidR="00090D61" w:rsidRPr="00251CDC" w:rsidRDefault="00090D61" w:rsidP="00090D61">
            <w:pPr>
              <w:pStyle w:val="ASFKTablenorm"/>
              <w:ind w:left="57" w:right="57"/>
            </w:pPr>
            <w:r w:rsidRPr="00661DBF">
              <w:t>Общероссийский классификатор видов экономической деятел</w:t>
            </w:r>
            <w:r w:rsidRPr="00251CDC">
              <w:t>ьности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ОКЕИ</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единиц измерения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ОКОГУ</w:t>
            </w:r>
          </w:p>
        </w:tc>
        <w:tc>
          <w:tcPr>
            <w:tcW w:w="3802" w:type="pct"/>
            <w:shd w:val="clear" w:color="auto" w:fill="auto"/>
          </w:tcPr>
          <w:p w:rsidR="00090D61" w:rsidRPr="00251CDC" w:rsidRDefault="00090D61" w:rsidP="00090D61">
            <w:pPr>
              <w:pStyle w:val="ASFKTablenorm"/>
              <w:ind w:left="57" w:right="57"/>
            </w:pPr>
            <w:r w:rsidRPr="00661DBF">
              <w:t>Общероссийский классификатор органов государственной вл</w:t>
            </w:r>
            <w:r w:rsidRPr="00251CDC">
              <w:t>асти и управления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ОКОПФ</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организационно-правовых форм</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ОКПО</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предприятий и организаций</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ОКСМ</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стран мира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ОКТМО</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территорий муниципальных образований</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ОКУД</w:t>
            </w:r>
          </w:p>
        </w:tc>
        <w:tc>
          <w:tcPr>
            <w:tcW w:w="3802" w:type="pct"/>
            <w:shd w:val="clear" w:color="auto" w:fill="auto"/>
          </w:tcPr>
          <w:p w:rsidR="00090D61" w:rsidRPr="00251CDC" w:rsidRDefault="00090D61" w:rsidP="00090D61">
            <w:pPr>
              <w:pStyle w:val="ASFKTablenorm"/>
              <w:ind w:left="57" w:right="57"/>
            </w:pPr>
            <w:r w:rsidRPr="00661DBF">
              <w:t>Общероссийский классификатор управленческой документ</w:t>
            </w:r>
            <w:r w:rsidRPr="00251CDC">
              <w:t>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ОКФС</w:t>
            </w:r>
          </w:p>
        </w:tc>
        <w:tc>
          <w:tcPr>
            <w:tcW w:w="3802" w:type="pct"/>
            <w:shd w:val="clear" w:color="auto" w:fill="auto"/>
          </w:tcPr>
          <w:p w:rsidR="00090D61" w:rsidRPr="00661DBF" w:rsidRDefault="00090D61" w:rsidP="00090D61">
            <w:pPr>
              <w:pStyle w:val="ASFKTablenorm"/>
              <w:ind w:left="57" w:right="57"/>
            </w:pPr>
            <w:r w:rsidRPr="00661DBF">
              <w:t>Общероссийский классификатор форм собственности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ООС</w:t>
            </w:r>
          </w:p>
        </w:tc>
        <w:tc>
          <w:tcPr>
            <w:tcW w:w="3802" w:type="pct"/>
            <w:shd w:val="clear" w:color="auto" w:fill="auto"/>
          </w:tcPr>
          <w:p w:rsidR="00090D61" w:rsidRPr="00251CDC" w:rsidRDefault="00090D61" w:rsidP="00090D61">
            <w:pPr>
              <w:pStyle w:val="ASFKTablenorm"/>
              <w:ind w:left="57" w:right="57"/>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Операция</w:t>
            </w:r>
          </w:p>
        </w:tc>
        <w:tc>
          <w:tcPr>
            <w:tcW w:w="3802" w:type="pct"/>
            <w:shd w:val="clear" w:color="auto" w:fill="auto"/>
          </w:tcPr>
          <w:p w:rsidR="00090D61" w:rsidRPr="00251CDC" w:rsidRDefault="00090D61" w:rsidP="00090D61">
            <w:pPr>
              <w:pStyle w:val="ASFKTablenorm"/>
              <w:ind w:left="57" w:right="57"/>
            </w:pPr>
            <w:r w:rsidRPr="00661DB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ОрФК</w:t>
            </w:r>
          </w:p>
        </w:tc>
        <w:tc>
          <w:tcPr>
            <w:tcW w:w="3802" w:type="pct"/>
            <w:shd w:val="clear" w:color="auto" w:fill="auto"/>
          </w:tcPr>
          <w:p w:rsidR="00090D61" w:rsidRPr="00251CDC" w:rsidRDefault="00090D61" w:rsidP="00090D61">
            <w:pPr>
              <w:pStyle w:val="ASFKTablenorm"/>
              <w:ind w:left="57" w:right="57"/>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ОС</w:t>
            </w:r>
          </w:p>
        </w:tc>
        <w:tc>
          <w:tcPr>
            <w:tcW w:w="3802" w:type="pct"/>
            <w:shd w:val="clear" w:color="auto" w:fill="auto"/>
          </w:tcPr>
          <w:p w:rsidR="00090D61" w:rsidRPr="00661DBF" w:rsidRDefault="00090D61" w:rsidP="00090D61">
            <w:pPr>
              <w:pStyle w:val="ASFKTablenorm"/>
              <w:ind w:left="57" w:right="57"/>
            </w:pPr>
            <w:r w:rsidRPr="00661DBF">
              <w:t>Операционная система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ОС ГМУ</w:t>
            </w:r>
          </w:p>
        </w:tc>
        <w:tc>
          <w:tcPr>
            <w:tcW w:w="3802" w:type="pct"/>
            <w:shd w:val="clear" w:color="auto" w:fill="auto"/>
          </w:tcPr>
          <w:p w:rsidR="00090D61" w:rsidRPr="00251CDC" w:rsidRDefault="00090D61" w:rsidP="00090D61">
            <w:pPr>
              <w:pStyle w:val="ASFKTablenorm"/>
              <w:ind w:left="57" w:right="57"/>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ОФК</w:t>
            </w:r>
          </w:p>
        </w:tc>
        <w:tc>
          <w:tcPr>
            <w:tcW w:w="3802" w:type="pct"/>
            <w:shd w:val="clear" w:color="auto" w:fill="auto"/>
          </w:tcPr>
          <w:p w:rsidR="00090D61" w:rsidRPr="00251CDC" w:rsidRDefault="00090D61" w:rsidP="00090D61">
            <w:pPr>
              <w:pStyle w:val="ASFKTablenorm"/>
              <w:ind w:left="57" w:right="57"/>
            </w:pPr>
            <w:r w:rsidRPr="00661DBF">
              <w:t>Отдел Управления Федерального казначейства по субъекту Ро</w:t>
            </w:r>
            <w:r w:rsidRPr="00251CDC">
              <w:t>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ОФК Off-line</w:t>
            </w:r>
          </w:p>
        </w:tc>
        <w:tc>
          <w:tcPr>
            <w:tcW w:w="3802" w:type="pct"/>
            <w:shd w:val="clear" w:color="auto" w:fill="auto"/>
          </w:tcPr>
          <w:p w:rsidR="00090D61" w:rsidRPr="00251CDC" w:rsidRDefault="00090D61" w:rsidP="00090D61">
            <w:pPr>
              <w:pStyle w:val="ASFKTablenorm"/>
              <w:ind w:left="57" w:right="57"/>
            </w:pPr>
            <w:r w:rsidRPr="00661DBF">
              <w:t>Отдел Управления Федерального казначейства по субъекту Ро</w:t>
            </w:r>
            <w:r w:rsidRPr="00251CDC">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Параметры</w:t>
            </w:r>
          </w:p>
        </w:tc>
        <w:tc>
          <w:tcPr>
            <w:tcW w:w="3802" w:type="pct"/>
            <w:shd w:val="clear" w:color="auto" w:fill="auto"/>
          </w:tcPr>
          <w:p w:rsidR="00090D61" w:rsidRPr="00661DBF" w:rsidRDefault="00090D61" w:rsidP="00090D61">
            <w:pPr>
              <w:pStyle w:val="ASFKTablenorm"/>
              <w:ind w:left="57" w:right="57"/>
            </w:pPr>
            <w:r w:rsidRPr="00661DBF">
              <w:t>Данные полей документа, справочников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ПБС</w:t>
            </w:r>
          </w:p>
        </w:tc>
        <w:tc>
          <w:tcPr>
            <w:tcW w:w="3802" w:type="pct"/>
            <w:shd w:val="clear" w:color="auto" w:fill="auto"/>
          </w:tcPr>
          <w:p w:rsidR="00090D61" w:rsidRPr="00251CDC" w:rsidRDefault="00090D61" w:rsidP="00090D61">
            <w:pPr>
              <w:pStyle w:val="ASFKTablenorm"/>
              <w:ind w:left="57" w:right="57"/>
            </w:pPr>
            <w:r w:rsidRPr="00661DBF">
              <w:t>Получатель бюджетных средств (получатель средств соответс</w:t>
            </w:r>
            <w:r w:rsidRPr="00251CDC">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ПГМУ</w:t>
            </w:r>
          </w:p>
        </w:tc>
        <w:tc>
          <w:tcPr>
            <w:tcW w:w="3802" w:type="pct"/>
            <w:shd w:val="clear" w:color="auto" w:fill="auto"/>
          </w:tcPr>
          <w:p w:rsidR="00090D61" w:rsidRPr="00251CDC" w:rsidRDefault="00090D61" w:rsidP="00090D61">
            <w:pPr>
              <w:pStyle w:val="ASFKTablenorm"/>
              <w:ind w:left="57" w:right="57"/>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AE2D3E" w:rsidRPr="00BD5681" w:rsidTr="00D71886">
        <w:tc>
          <w:tcPr>
            <w:tcW w:w="263" w:type="pct"/>
            <w:shd w:val="clear" w:color="auto" w:fill="auto"/>
          </w:tcPr>
          <w:p w:rsidR="00AE2D3E" w:rsidRPr="00BD5681" w:rsidRDefault="00AE2D3E" w:rsidP="00090D61">
            <w:pPr>
              <w:pStyle w:val="ASFKTableNum"/>
            </w:pPr>
          </w:p>
        </w:tc>
        <w:tc>
          <w:tcPr>
            <w:tcW w:w="935" w:type="pct"/>
            <w:shd w:val="clear" w:color="auto" w:fill="auto"/>
          </w:tcPr>
          <w:p w:rsidR="00AE2D3E" w:rsidRPr="00661DBF" w:rsidRDefault="00AE2D3E" w:rsidP="00090D61">
            <w:pPr>
              <w:pStyle w:val="ASFKTablenorm"/>
              <w:ind w:left="57" w:right="57"/>
            </w:pPr>
            <w:r>
              <w:t>ПЗУ</w:t>
            </w:r>
          </w:p>
        </w:tc>
        <w:tc>
          <w:tcPr>
            <w:tcW w:w="3802" w:type="pct"/>
            <w:shd w:val="clear" w:color="auto" w:fill="auto"/>
          </w:tcPr>
          <w:p w:rsidR="00AE2D3E" w:rsidRPr="00661DBF" w:rsidRDefault="00AE2D3E" w:rsidP="00090D61">
            <w:pPr>
              <w:pStyle w:val="ASFKTablenorm"/>
              <w:ind w:left="57" w:right="57"/>
            </w:pPr>
            <w:r w:rsidRPr="00AE2D3E">
              <w:t>Электронный документ «Запрос на выяснение принадлежности платежа»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ПНО</w:t>
            </w:r>
          </w:p>
        </w:tc>
        <w:tc>
          <w:tcPr>
            <w:tcW w:w="3802" w:type="pct"/>
            <w:shd w:val="clear" w:color="auto" w:fill="auto"/>
          </w:tcPr>
          <w:p w:rsidR="00090D61" w:rsidRPr="00661DBF" w:rsidRDefault="00090D61" w:rsidP="00090D61">
            <w:pPr>
              <w:pStyle w:val="ASFKTablenorm"/>
              <w:ind w:left="57" w:right="57"/>
            </w:pPr>
            <w:r w:rsidRPr="00661DBF">
              <w:t>Публичное нормативное обязательство</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ПО</w:t>
            </w:r>
          </w:p>
        </w:tc>
        <w:tc>
          <w:tcPr>
            <w:tcW w:w="3802" w:type="pct"/>
            <w:shd w:val="clear" w:color="auto" w:fill="auto"/>
          </w:tcPr>
          <w:p w:rsidR="00090D61" w:rsidRPr="00661DBF" w:rsidRDefault="00090D61" w:rsidP="00090D61">
            <w:pPr>
              <w:pStyle w:val="ASFKTablenorm"/>
              <w:ind w:left="57" w:right="57"/>
            </w:pPr>
            <w:r w:rsidRPr="00661DBF">
              <w:t>Программное обеспечение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Подведомственное учреждение</w:t>
            </w:r>
          </w:p>
        </w:tc>
        <w:tc>
          <w:tcPr>
            <w:tcW w:w="3802" w:type="pct"/>
            <w:shd w:val="clear" w:color="auto" w:fill="auto"/>
          </w:tcPr>
          <w:p w:rsidR="00090D61" w:rsidRPr="00251CDC" w:rsidRDefault="00090D61" w:rsidP="00090D61">
            <w:pPr>
              <w:pStyle w:val="ASFKTablenorm"/>
              <w:ind w:left="57" w:right="57"/>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Пользователь</w:t>
            </w:r>
          </w:p>
        </w:tc>
        <w:tc>
          <w:tcPr>
            <w:tcW w:w="3802" w:type="pct"/>
            <w:shd w:val="clear" w:color="auto" w:fill="auto"/>
          </w:tcPr>
          <w:p w:rsidR="00090D61" w:rsidRPr="00251CDC" w:rsidRDefault="00090D61" w:rsidP="00090D61">
            <w:pPr>
              <w:pStyle w:val="ASFKTablenorm"/>
              <w:ind w:left="57" w:right="57"/>
            </w:pPr>
            <w:r w:rsidRPr="00661DBF">
              <w:t>Лицо или организация, которое использует действующую си</w:t>
            </w:r>
            <w:r w:rsidRPr="00251CDC">
              <w:t>стему для выполнения конкретной функции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ПОФР</w:t>
            </w:r>
          </w:p>
        </w:tc>
        <w:tc>
          <w:tcPr>
            <w:tcW w:w="3802" w:type="pct"/>
            <w:shd w:val="clear" w:color="auto" w:fill="auto"/>
          </w:tcPr>
          <w:p w:rsidR="00090D61" w:rsidRPr="00251CDC" w:rsidRDefault="00090D61" w:rsidP="00090D61">
            <w:pPr>
              <w:pStyle w:val="ASFKTablenorm"/>
              <w:ind w:left="57" w:right="57"/>
            </w:pPr>
            <w:r w:rsidRPr="00661DBF">
              <w:t>Аналитический показатель. Предельные объемы финансиров</w:t>
            </w:r>
            <w:r w:rsidRPr="00251CDC">
              <w:t>ания расходов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ППО</w:t>
            </w:r>
          </w:p>
        </w:tc>
        <w:tc>
          <w:tcPr>
            <w:tcW w:w="3802" w:type="pct"/>
            <w:shd w:val="clear" w:color="auto" w:fill="auto"/>
          </w:tcPr>
          <w:p w:rsidR="00090D61" w:rsidRPr="00661DBF" w:rsidRDefault="00090D61" w:rsidP="00090D61">
            <w:pPr>
              <w:pStyle w:val="ASFKTablenorm"/>
              <w:ind w:left="57" w:right="57"/>
            </w:pPr>
            <w:r w:rsidRPr="00661DBF">
              <w:t>Прикладное программное обеспечение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ППО «СЭД»</w:t>
            </w:r>
          </w:p>
        </w:tc>
        <w:tc>
          <w:tcPr>
            <w:tcW w:w="3802" w:type="pct"/>
            <w:shd w:val="clear" w:color="auto" w:fill="auto"/>
          </w:tcPr>
          <w:p w:rsidR="00090D61" w:rsidRPr="00251CDC" w:rsidRDefault="00090D61" w:rsidP="00090D61">
            <w:pPr>
              <w:pStyle w:val="ASFKTablenorm"/>
              <w:ind w:left="57" w:right="57"/>
            </w:pPr>
            <w:r w:rsidRPr="00661DBF">
              <w:t>Модуль «Система электронного документооборота» прикладн</w:t>
            </w:r>
            <w:r w:rsidRPr="00251CDC">
              <w:t>ого программного обеспечения «Центр-КС»</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ППО OEBS АСФК</w:t>
            </w:r>
          </w:p>
        </w:tc>
        <w:tc>
          <w:tcPr>
            <w:tcW w:w="3802" w:type="pct"/>
            <w:shd w:val="clear" w:color="auto" w:fill="auto"/>
          </w:tcPr>
          <w:p w:rsidR="00090D61" w:rsidRPr="00251CDC" w:rsidRDefault="00090D61" w:rsidP="00090D61">
            <w:pPr>
              <w:pStyle w:val="ASFKTablenorm"/>
              <w:ind w:left="57" w:right="57"/>
            </w:pPr>
            <w:r w:rsidRPr="00661DBF">
              <w:t xml:space="preserve">Прикладное программное обеспечение на базе </w:t>
            </w: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ППО АСФК</w:t>
            </w:r>
          </w:p>
        </w:tc>
        <w:tc>
          <w:tcPr>
            <w:tcW w:w="3802" w:type="pct"/>
            <w:shd w:val="clear" w:color="auto" w:fill="auto"/>
          </w:tcPr>
          <w:p w:rsidR="00090D61" w:rsidRDefault="00090D61" w:rsidP="00090D61">
            <w:pPr>
              <w:pStyle w:val="ASFKTablenorm"/>
              <w:ind w:left="57" w:right="57"/>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rsidR="00090D61" w:rsidRDefault="00090D61" w:rsidP="00090D61">
            <w:pPr>
              <w:pStyle w:val="ASFKTableListMark"/>
            </w:pP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251CDC">
              <w:t xml:space="preserve"> – компонент, обеспечивающий реа</w:t>
            </w:r>
            <w:r>
              <w:t>лизацию учетных функций;</w:t>
            </w:r>
          </w:p>
          <w:p w:rsidR="00090D61" w:rsidRDefault="00090D61" w:rsidP="00090D61">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 xml:space="preserve">компонент, обеспечивающий реализацию юридически значимого </w:t>
            </w:r>
            <w:r w:rsidRPr="00251CDC">
              <w:lastRenderedPageBreak/>
              <w:t>информационного обмена между компонентами Автоматизированной системы Федерального казначей</w:t>
            </w:r>
            <w:r>
              <w:t>ства;</w:t>
            </w:r>
          </w:p>
          <w:p w:rsidR="00090D61" w:rsidRDefault="00090D61" w:rsidP="00090D61">
            <w:pPr>
              <w:pStyle w:val="ASFKTableListMark"/>
            </w:pPr>
            <w:r w:rsidRPr="00412DF7">
              <w:rPr>
                <w:lang w:val="en-US"/>
              </w:rPr>
              <w:t>Oracle</w:t>
            </w:r>
            <w:r w:rsidRPr="00014222">
              <w:t xml:space="preserve"> </w:t>
            </w:r>
            <w:r w:rsidRPr="00412DF7">
              <w:rPr>
                <w:lang w:val="en-US"/>
              </w:rPr>
              <w:t>Hyperion</w:t>
            </w:r>
            <w:r w:rsidRPr="00251CDC">
              <w:t xml:space="preserve"> – компонент, обеспечивающий реализацию функции планирования модуля «Кассовое планирова</w:t>
            </w:r>
            <w:r>
              <w:t>ние»;</w:t>
            </w:r>
          </w:p>
          <w:p w:rsidR="00090D61" w:rsidRDefault="00090D61" w:rsidP="00090D61">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090D61" w:rsidRPr="00A945D8" w:rsidRDefault="00090D61" w:rsidP="00090D61">
            <w:pPr>
              <w:pStyle w:val="ASFKTableListMark"/>
            </w:pPr>
            <w:r w:rsidRPr="00251CDC">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090D61" w:rsidRPr="005308C3" w:rsidRDefault="00090D61" w:rsidP="00090D61">
            <w:pPr>
              <w:pStyle w:val="ASFKTableListMark"/>
            </w:pPr>
            <w:r w:rsidRPr="005308C3">
              <w:t>Программный комплекс «Криптосервер»;</w:t>
            </w:r>
          </w:p>
          <w:p w:rsidR="00090D61" w:rsidRDefault="00090D61" w:rsidP="00090D61">
            <w:pPr>
              <w:pStyle w:val="ASFKTableListMark"/>
            </w:pPr>
            <w:r w:rsidRPr="005308C3">
              <w:t xml:space="preserve">Программный компонент «Криптоапплет </w:t>
            </w:r>
            <w:r w:rsidRPr="00412DF7">
              <w:rPr>
                <w:lang w:val="en-US"/>
              </w:rPr>
              <w:t>OEBS</w:t>
            </w:r>
            <w:r w:rsidRPr="005308C3">
              <w:t>»;</w:t>
            </w:r>
          </w:p>
          <w:p w:rsidR="00090D61" w:rsidRPr="00251CDC" w:rsidRDefault="00090D61" w:rsidP="00090D61">
            <w:pPr>
              <w:pStyle w:val="ASFKTableListMark"/>
            </w:pPr>
            <w:r w:rsidRPr="00251CDC">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ППО СУФД АСФК</w:t>
            </w:r>
          </w:p>
        </w:tc>
        <w:tc>
          <w:tcPr>
            <w:tcW w:w="3802" w:type="pct"/>
            <w:shd w:val="clear" w:color="auto" w:fill="auto"/>
          </w:tcPr>
          <w:p w:rsidR="00090D61" w:rsidRPr="00251CDC" w:rsidRDefault="00090D61" w:rsidP="00090D61">
            <w:pPr>
              <w:pStyle w:val="ASFKTablenorm"/>
              <w:ind w:left="57" w:right="57"/>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ППП</w:t>
            </w:r>
          </w:p>
        </w:tc>
        <w:tc>
          <w:tcPr>
            <w:tcW w:w="3802" w:type="pct"/>
            <w:shd w:val="clear" w:color="auto" w:fill="auto"/>
          </w:tcPr>
          <w:p w:rsidR="00090D61" w:rsidRPr="00661DBF" w:rsidRDefault="00090D61" w:rsidP="00090D61">
            <w:pPr>
              <w:pStyle w:val="ASFKTablenorm"/>
              <w:ind w:left="57" w:right="57"/>
            </w:pPr>
            <w:r w:rsidRPr="00661DBF">
              <w:t>Перечень прямых получателей средств федерального бюджета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ПР</w:t>
            </w:r>
          </w:p>
        </w:tc>
        <w:tc>
          <w:tcPr>
            <w:tcW w:w="3802" w:type="pct"/>
            <w:shd w:val="clear" w:color="auto" w:fill="auto"/>
          </w:tcPr>
          <w:p w:rsidR="00090D61" w:rsidRPr="00661DBF" w:rsidRDefault="00090D61" w:rsidP="00090D61">
            <w:pPr>
              <w:pStyle w:val="ASFKTablenorm"/>
              <w:ind w:left="57" w:right="57"/>
            </w:pPr>
            <w:r w:rsidRPr="00661DBF">
              <w:t>Проектное решение</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Протокол</w:t>
            </w:r>
          </w:p>
        </w:tc>
        <w:tc>
          <w:tcPr>
            <w:tcW w:w="3802" w:type="pct"/>
            <w:shd w:val="clear" w:color="auto" w:fill="auto"/>
          </w:tcPr>
          <w:p w:rsidR="00090D61" w:rsidRPr="00661DBF" w:rsidRDefault="00090D61" w:rsidP="00090D61">
            <w:pPr>
              <w:pStyle w:val="ASFKTablenorm"/>
              <w:ind w:left="57" w:right="57"/>
            </w:pPr>
            <w:r w:rsidRPr="00661DBF">
              <w:t>Информационный объект, содержащий результаты обработки других информационных объектов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ПУБП</w:t>
            </w:r>
          </w:p>
        </w:tc>
        <w:tc>
          <w:tcPr>
            <w:tcW w:w="3802" w:type="pct"/>
            <w:shd w:val="clear" w:color="auto" w:fill="auto"/>
          </w:tcPr>
          <w:p w:rsidR="00090D61" w:rsidRPr="00661DBF" w:rsidRDefault="00090D61" w:rsidP="00090D61">
            <w:pPr>
              <w:pStyle w:val="ASFKTablenorm"/>
              <w:ind w:left="57" w:right="57"/>
            </w:pPr>
            <w:r w:rsidRPr="00661DBF">
              <w:t>Перечень участников бюджетного процесса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661DBF" w:rsidRDefault="00090D61" w:rsidP="00090D61">
            <w:pPr>
              <w:pStyle w:val="ASFKTablenorm"/>
              <w:ind w:left="57" w:right="57"/>
            </w:pPr>
            <w:r>
              <w:t>р/с</w:t>
            </w:r>
          </w:p>
        </w:tc>
        <w:tc>
          <w:tcPr>
            <w:tcW w:w="3802" w:type="pct"/>
            <w:shd w:val="clear" w:color="auto" w:fill="auto"/>
          </w:tcPr>
          <w:p w:rsidR="00090D61" w:rsidRPr="00661DBF" w:rsidRDefault="00090D61" w:rsidP="00090D61">
            <w:pPr>
              <w:pStyle w:val="ASFKTablenorm"/>
              <w:ind w:left="57" w:right="57"/>
            </w:pPr>
            <w:r>
              <w:t>Расчетный счет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РБС</w:t>
            </w:r>
          </w:p>
        </w:tc>
        <w:tc>
          <w:tcPr>
            <w:tcW w:w="3802" w:type="pct"/>
            <w:shd w:val="clear" w:color="auto" w:fill="auto"/>
          </w:tcPr>
          <w:p w:rsidR="00090D61" w:rsidRPr="00251CDC" w:rsidRDefault="00090D61" w:rsidP="00090D61">
            <w:pPr>
              <w:pStyle w:val="ASFKTablenorm"/>
              <w:ind w:left="57" w:right="57"/>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РД</w:t>
            </w:r>
          </w:p>
        </w:tc>
        <w:tc>
          <w:tcPr>
            <w:tcW w:w="3802" w:type="pct"/>
            <w:shd w:val="clear" w:color="auto" w:fill="auto"/>
          </w:tcPr>
          <w:p w:rsidR="00090D61" w:rsidRPr="00251CDC" w:rsidRDefault="00090D61" w:rsidP="00090D61">
            <w:pPr>
              <w:pStyle w:val="ASFKTablenorm"/>
              <w:ind w:left="57" w:right="57"/>
            </w:pPr>
            <w:r w:rsidRPr="00661DBF">
              <w:t xml:space="preserve">Расчетные документы </w:t>
            </w:r>
            <w:r>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 xml:space="preserve">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w:t>
            </w:r>
            <w:r w:rsidRPr="00251CDC">
              <w:lastRenderedPageBreak/>
              <w:t>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Регистрация</w:t>
            </w:r>
          </w:p>
        </w:tc>
        <w:tc>
          <w:tcPr>
            <w:tcW w:w="3802" w:type="pct"/>
            <w:shd w:val="clear" w:color="auto" w:fill="auto"/>
          </w:tcPr>
          <w:p w:rsidR="00090D61" w:rsidRPr="00251CDC" w:rsidRDefault="00090D61" w:rsidP="00090D61">
            <w:pPr>
              <w:pStyle w:val="ASFKTablenorm"/>
              <w:ind w:left="57" w:right="57"/>
            </w:pPr>
            <w:r w:rsidRPr="00661DBF">
              <w:t>Процесс создания учетных данных при обработке информац</w:t>
            </w:r>
            <w:r w:rsidRPr="00251CDC">
              <w:t>ионного объекта</w:t>
            </w:r>
          </w:p>
        </w:tc>
      </w:tr>
      <w:tr w:rsidR="00AE2D3E" w:rsidRPr="00BD5681" w:rsidTr="00D71886">
        <w:tc>
          <w:tcPr>
            <w:tcW w:w="263" w:type="pct"/>
            <w:shd w:val="clear" w:color="auto" w:fill="auto"/>
          </w:tcPr>
          <w:p w:rsidR="00AE2D3E" w:rsidRPr="00BD5681" w:rsidRDefault="00AE2D3E" w:rsidP="00090D61">
            <w:pPr>
              <w:pStyle w:val="ASFKTableNum"/>
            </w:pPr>
          </w:p>
        </w:tc>
        <w:tc>
          <w:tcPr>
            <w:tcW w:w="935" w:type="pct"/>
            <w:shd w:val="clear" w:color="auto" w:fill="auto"/>
          </w:tcPr>
          <w:p w:rsidR="00AE2D3E" w:rsidRPr="00661DBF" w:rsidRDefault="00AE2D3E" w:rsidP="00090D61">
            <w:pPr>
              <w:pStyle w:val="ASFKTablenorm"/>
              <w:ind w:left="57" w:right="57"/>
            </w:pPr>
            <w:r>
              <w:t>Реестр контрактов</w:t>
            </w:r>
          </w:p>
        </w:tc>
        <w:tc>
          <w:tcPr>
            <w:tcW w:w="3802" w:type="pct"/>
            <w:shd w:val="clear" w:color="auto" w:fill="auto"/>
          </w:tcPr>
          <w:p w:rsidR="00AE2D3E" w:rsidRPr="00661DBF" w:rsidRDefault="00AE2D3E" w:rsidP="00090D61">
            <w:pPr>
              <w:pStyle w:val="ASFKTablenorm"/>
              <w:ind w:left="57" w:right="57"/>
            </w:pPr>
            <w:r w:rsidRPr="00AE2D3E">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РОСГУ</w:t>
            </w:r>
          </w:p>
        </w:tc>
        <w:tc>
          <w:tcPr>
            <w:tcW w:w="3802" w:type="pct"/>
            <w:shd w:val="clear" w:color="auto" w:fill="auto"/>
          </w:tcPr>
          <w:p w:rsidR="00090D61" w:rsidRPr="00661DBF" w:rsidRDefault="00090D61" w:rsidP="00090D61">
            <w:pPr>
              <w:pStyle w:val="ASFKTablenorm"/>
              <w:ind w:left="57" w:right="57"/>
            </w:pPr>
            <w:r w:rsidRPr="00661DBF">
              <w:t>Реестр организаций сектора государственного управления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РПБС</w:t>
            </w:r>
          </w:p>
        </w:tc>
        <w:tc>
          <w:tcPr>
            <w:tcW w:w="3802" w:type="pct"/>
            <w:shd w:val="clear" w:color="auto" w:fill="auto"/>
          </w:tcPr>
          <w:p w:rsidR="00090D61" w:rsidRPr="00251CDC" w:rsidRDefault="00090D61" w:rsidP="00090D61">
            <w:pPr>
              <w:pStyle w:val="ASFKTablenorm"/>
              <w:ind w:left="57" w:right="57"/>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РР</w:t>
            </w:r>
          </w:p>
        </w:tc>
        <w:tc>
          <w:tcPr>
            <w:tcW w:w="3802" w:type="pct"/>
            <w:shd w:val="clear" w:color="auto" w:fill="auto"/>
          </w:tcPr>
          <w:p w:rsidR="00090D61" w:rsidRPr="00251CDC" w:rsidRDefault="00090D61" w:rsidP="00090D61">
            <w:pPr>
              <w:pStyle w:val="ASFKTablenorm"/>
              <w:ind w:left="57" w:right="57"/>
            </w:pPr>
            <w:r w:rsidRPr="00661DBF">
              <w:t>Расходное расписание (код формы по классификатору форм д</w:t>
            </w:r>
            <w:r w:rsidRPr="00251CDC">
              <w:t>окументов 0531722)</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РТ</w:t>
            </w:r>
          </w:p>
        </w:tc>
        <w:tc>
          <w:tcPr>
            <w:tcW w:w="3802" w:type="pct"/>
            <w:shd w:val="clear" w:color="auto" w:fill="auto"/>
          </w:tcPr>
          <w:p w:rsidR="00090D61" w:rsidRPr="00661DBF" w:rsidRDefault="00090D61" w:rsidP="00090D61">
            <w:pPr>
              <w:pStyle w:val="ASFKTablenorm"/>
              <w:ind w:left="57" w:right="57"/>
            </w:pPr>
            <w:r w:rsidRPr="00661DBF">
              <w:t>Руководство технолога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РУБП</w:t>
            </w:r>
          </w:p>
        </w:tc>
        <w:tc>
          <w:tcPr>
            <w:tcW w:w="3802" w:type="pct"/>
            <w:shd w:val="clear" w:color="auto" w:fill="auto"/>
          </w:tcPr>
          <w:p w:rsidR="00090D61" w:rsidRPr="00661DBF" w:rsidRDefault="00090D61" w:rsidP="00090D61">
            <w:pPr>
              <w:pStyle w:val="ASFKTablenorm"/>
              <w:ind w:left="57" w:right="57"/>
            </w:pPr>
            <w:r w:rsidRPr="00661DBF">
              <w:t>Реестр участников бюджетного процесса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СБР</w:t>
            </w:r>
          </w:p>
        </w:tc>
        <w:tc>
          <w:tcPr>
            <w:tcW w:w="3802" w:type="pct"/>
            <w:shd w:val="clear" w:color="auto" w:fill="auto"/>
          </w:tcPr>
          <w:p w:rsidR="00090D61" w:rsidRPr="00661DBF" w:rsidRDefault="00090D61" w:rsidP="00090D61">
            <w:pPr>
              <w:pStyle w:val="ASFKTablenorm"/>
              <w:ind w:left="57" w:right="57"/>
            </w:pPr>
            <w:r w:rsidRPr="00661DBF">
              <w:t>Сводная бюджетная роспись</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Сводный реестр</w:t>
            </w:r>
          </w:p>
        </w:tc>
        <w:tc>
          <w:tcPr>
            <w:tcW w:w="3802" w:type="pct"/>
            <w:shd w:val="clear" w:color="auto" w:fill="auto"/>
          </w:tcPr>
          <w:p w:rsidR="00090D61" w:rsidRPr="00661DBF" w:rsidRDefault="00090D61" w:rsidP="00090D61">
            <w:pPr>
              <w:pStyle w:val="ASFKTablenorm"/>
              <w:ind w:left="57" w:right="57"/>
            </w:pPr>
            <w:r w:rsidRPr="00661DBF">
              <w:t>Реестр участников бюджетного процесса, а также юридических лиц, не являющихся участниками бюджетного процесса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Скроллер</w:t>
            </w:r>
          </w:p>
        </w:tc>
        <w:tc>
          <w:tcPr>
            <w:tcW w:w="3802" w:type="pct"/>
            <w:shd w:val="clear" w:color="auto" w:fill="auto"/>
          </w:tcPr>
          <w:p w:rsidR="00090D61" w:rsidRPr="00661DBF" w:rsidRDefault="00090D61" w:rsidP="00090D61">
            <w:pPr>
              <w:pStyle w:val="ASFKTablenorm"/>
              <w:ind w:left="57" w:right="57"/>
            </w:pPr>
            <w:r w:rsidRPr="00661DBF">
              <w:t>Визуальная форма, отображающая список документов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Соглашение</w:t>
            </w:r>
          </w:p>
        </w:tc>
        <w:tc>
          <w:tcPr>
            <w:tcW w:w="3802" w:type="pct"/>
            <w:shd w:val="clear" w:color="auto" w:fill="auto"/>
          </w:tcPr>
          <w:p w:rsidR="00090D61" w:rsidRPr="00251CDC" w:rsidRDefault="00090D61" w:rsidP="00090D61">
            <w:pPr>
              <w:pStyle w:val="ASFKTablenorm"/>
              <w:ind w:left="57" w:right="57"/>
            </w:pPr>
            <w:r w:rsidRPr="00D71886">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СПЗ</w:t>
            </w:r>
          </w:p>
        </w:tc>
        <w:tc>
          <w:tcPr>
            <w:tcW w:w="3802" w:type="pct"/>
            <w:shd w:val="clear" w:color="auto" w:fill="auto"/>
          </w:tcPr>
          <w:p w:rsidR="00090D61" w:rsidRPr="00661DBF" w:rsidRDefault="00090D61" w:rsidP="00090D61">
            <w:pPr>
              <w:pStyle w:val="ASFKTablenorm"/>
              <w:ind w:left="57" w:right="57"/>
            </w:pPr>
            <w:r w:rsidRPr="00661DBF">
              <w:t>Справочник «Сводный перечень заказчиков»</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СР</w:t>
            </w:r>
          </w:p>
        </w:tc>
        <w:tc>
          <w:tcPr>
            <w:tcW w:w="3802" w:type="pct"/>
            <w:shd w:val="clear" w:color="auto" w:fill="auto"/>
          </w:tcPr>
          <w:p w:rsidR="00090D61" w:rsidRPr="00251CDC" w:rsidRDefault="00090D61" w:rsidP="00090D61">
            <w:pPr>
              <w:pStyle w:val="ASFKTablenorm"/>
              <w:ind w:left="57" w:right="57"/>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СРРПБС</w:t>
            </w:r>
          </w:p>
        </w:tc>
        <w:tc>
          <w:tcPr>
            <w:tcW w:w="3802" w:type="pct"/>
            <w:shd w:val="clear" w:color="auto" w:fill="auto"/>
          </w:tcPr>
          <w:p w:rsidR="00090D61" w:rsidRPr="00251CDC" w:rsidRDefault="00090D61" w:rsidP="00090D61">
            <w:pPr>
              <w:pStyle w:val="ASFKTablenorm"/>
              <w:ind w:left="57" w:right="57"/>
            </w:pPr>
            <w:r w:rsidRPr="00661DBF">
              <w:t>Сводный реестр главных распорядителей, распорядителей и п</w:t>
            </w:r>
            <w:r w:rsidRPr="00251CDC">
              <w:t xml:space="preserve">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251CDC">
              <w:lastRenderedPageBreak/>
              <w:t>дефицита федерального бюджета – структурированный перечень участников бюджетного процесса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Статистические данные</w:t>
            </w:r>
          </w:p>
        </w:tc>
        <w:tc>
          <w:tcPr>
            <w:tcW w:w="3802" w:type="pct"/>
            <w:shd w:val="clear" w:color="auto" w:fill="auto"/>
          </w:tcPr>
          <w:p w:rsidR="00090D61" w:rsidRPr="00251CDC" w:rsidRDefault="00090D61" w:rsidP="00090D61">
            <w:pPr>
              <w:pStyle w:val="ASFKTablenorm"/>
              <w:ind w:left="57" w:right="57"/>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Субъект РФ</w:t>
            </w:r>
          </w:p>
        </w:tc>
        <w:tc>
          <w:tcPr>
            <w:tcW w:w="3802" w:type="pct"/>
            <w:shd w:val="clear" w:color="auto" w:fill="auto"/>
          </w:tcPr>
          <w:p w:rsidR="00090D61" w:rsidRPr="00661DBF" w:rsidRDefault="00090D61" w:rsidP="00090D61">
            <w:pPr>
              <w:pStyle w:val="ASFKTablenorm"/>
              <w:ind w:left="57" w:right="57"/>
            </w:pPr>
            <w:r w:rsidRPr="00661DBF">
              <w:t>Субъект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СУФД</w:t>
            </w:r>
          </w:p>
        </w:tc>
        <w:tc>
          <w:tcPr>
            <w:tcW w:w="3802" w:type="pct"/>
            <w:shd w:val="clear" w:color="auto" w:fill="auto"/>
          </w:tcPr>
          <w:p w:rsidR="00090D61" w:rsidRPr="00661DBF" w:rsidRDefault="00090D61" w:rsidP="00090D61">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СЭД</w:t>
            </w:r>
          </w:p>
        </w:tc>
        <w:tc>
          <w:tcPr>
            <w:tcW w:w="3802" w:type="pct"/>
            <w:shd w:val="clear" w:color="auto" w:fill="auto"/>
          </w:tcPr>
          <w:p w:rsidR="00090D61" w:rsidRPr="00661DBF" w:rsidRDefault="00090D61" w:rsidP="00090D61">
            <w:pPr>
              <w:pStyle w:val="ASFKTablenorm"/>
              <w:ind w:left="57" w:right="57"/>
            </w:pPr>
            <w:r w:rsidRPr="00661DBF">
              <w:t>Система электронного документооборота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ТГВФ</w:t>
            </w:r>
          </w:p>
        </w:tc>
        <w:tc>
          <w:tcPr>
            <w:tcW w:w="3802" w:type="pct"/>
            <w:shd w:val="clear" w:color="auto" w:fill="auto"/>
          </w:tcPr>
          <w:p w:rsidR="00090D61" w:rsidRPr="00661DBF" w:rsidRDefault="00090D61" w:rsidP="00090D61">
            <w:pPr>
              <w:pStyle w:val="ASFKTablenorm"/>
              <w:ind w:left="57" w:right="57"/>
            </w:pPr>
            <w:r w:rsidRPr="00661DBF">
              <w:t>Территориальный государственный внебюджетный фонд</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ТОАИФ</w:t>
            </w:r>
          </w:p>
        </w:tc>
        <w:tc>
          <w:tcPr>
            <w:tcW w:w="3802" w:type="pct"/>
            <w:shd w:val="clear" w:color="auto" w:fill="auto"/>
          </w:tcPr>
          <w:p w:rsidR="00090D61" w:rsidRPr="00251CDC" w:rsidRDefault="00090D61" w:rsidP="00090D61">
            <w:pPr>
              <w:pStyle w:val="ASFKTablenorm"/>
              <w:ind w:left="57" w:right="57"/>
            </w:pPr>
            <w:r w:rsidRPr="00661DBF">
              <w:t>Территориальный орган администратора источников финанс</w:t>
            </w:r>
            <w:r w:rsidRPr="00251CDC">
              <w:t>ирования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ТОФК</w:t>
            </w:r>
          </w:p>
        </w:tc>
        <w:tc>
          <w:tcPr>
            <w:tcW w:w="3802" w:type="pct"/>
            <w:shd w:val="clear" w:color="auto" w:fill="auto"/>
          </w:tcPr>
          <w:p w:rsidR="00090D61" w:rsidRPr="00251CDC" w:rsidRDefault="00090D61" w:rsidP="00090D61">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645100" w:rsidRPr="00645100">
              <w:t>,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ТР</w:t>
            </w:r>
          </w:p>
        </w:tc>
        <w:tc>
          <w:tcPr>
            <w:tcW w:w="3802" w:type="pct"/>
            <w:shd w:val="clear" w:color="auto" w:fill="auto"/>
          </w:tcPr>
          <w:p w:rsidR="00090D61" w:rsidRPr="00661DBF" w:rsidRDefault="00090D61" w:rsidP="00090D61">
            <w:pPr>
              <w:pStyle w:val="ASFKTablenorm"/>
              <w:ind w:left="57" w:right="57"/>
            </w:pPr>
            <w:r w:rsidRPr="00661DBF">
              <w:t>Технологический регламент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ТУ</w:t>
            </w:r>
          </w:p>
        </w:tc>
        <w:tc>
          <w:tcPr>
            <w:tcW w:w="3802" w:type="pct"/>
            <w:shd w:val="clear" w:color="auto" w:fill="auto"/>
          </w:tcPr>
          <w:p w:rsidR="00090D61" w:rsidRPr="00661DBF" w:rsidRDefault="00090D61" w:rsidP="00090D61">
            <w:pPr>
              <w:pStyle w:val="ASFKTablenorm"/>
              <w:ind w:left="57" w:right="57"/>
            </w:pPr>
            <w:r w:rsidRPr="00661DBF">
              <w:t>Технические условия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ТФФ</w:t>
            </w:r>
          </w:p>
        </w:tc>
        <w:tc>
          <w:tcPr>
            <w:tcW w:w="3802" w:type="pct"/>
            <w:shd w:val="clear" w:color="auto" w:fill="auto"/>
          </w:tcPr>
          <w:p w:rsidR="00090D61" w:rsidRPr="00251CDC" w:rsidRDefault="00090D61" w:rsidP="00090D61">
            <w:pPr>
              <w:pStyle w:val="ASFKTablenorm"/>
              <w:ind w:left="57" w:right="57"/>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УБП</w:t>
            </w:r>
          </w:p>
        </w:tc>
        <w:tc>
          <w:tcPr>
            <w:tcW w:w="3802" w:type="pct"/>
            <w:shd w:val="clear" w:color="auto" w:fill="auto"/>
          </w:tcPr>
          <w:p w:rsidR="00090D61" w:rsidRPr="00251CDC" w:rsidRDefault="00090D61" w:rsidP="00090D61">
            <w:pPr>
              <w:pStyle w:val="ASFKTablenorm"/>
              <w:ind w:left="57" w:right="57"/>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4C2A8E" w:rsidRDefault="00090D61" w:rsidP="00090D61">
            <w:pPr>
              <w:pStyle w:val="ASFKTablenorm"/>
              <w:ind w:left="57" w:right="57"/>
            </w:pPr>
            <w:r>
              <w:t>Уведомление (протокол)</w:t>
            </w:r>
          </w:p>
        </w:tc>
        <w:tc>
          <w:tcPr>
            <w:tcW w:w="3802" w:type="pct"/>
            <w:shd w:val="clear" w:color="auto" w:fill="auto"/>
          </w:tcPr>
          <w:p w:rsidR="00090D61" w:rsidRPr="004C2A8E" w:rsidRDefault="00090D61" w:rsidP="00090D61">
            <w:pPr>
              <w:pStyle w:val="ASFKTablenorm"/>
              <w:ind w:left="57" w:right="57"/>
            </w:pPr>
            <w:r w:rsidRPr="00F27E6B">
              <w:t>Электронный документ «Уведомление (протокол) обработки документа»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УИН</w:t>
            </w:r>
          </w:p>
        </w:tc>
        <w:tc>
          <w:tcPr>
            <w:tcW w:w="3802" w:type="pct"/>
            <w:shd w:val="clear" w:color="auto" w:fill="auto"/>
          </w:tcPr>
          <w:p w:rsidR="00090D61" w:rsidRPr="00661DBF" w:rsidRDefault="00090D61" w:rsidP="00090D61">
            <w:pPr>
              <w:pStyle w:val="ASFKTablenorm"/>
              <w:ind w:left="57" w:right="57"/>
            </w:pPr>
            <w:r w:rsidRPr="00661DBF">
              <w:t>Уникальный идентификатор начисления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Унитарное пре</w:t>
            </w:r>
            <w:r w:rsidRPr="00251CDC">
              <w:t>дприятие</w:t>
            </w:r>
          </w:p>
        </w:tc>
        <w:tc>
          <w:tcPr>
            <w:tcW w:w="3802" w:type="pct"/>
            <w:shd w:val="clear" w:color="auto" w:fill="auto"/>
          </w:tcPr>
          <w:p w:rsidR="00090D61" w:rsidRPr="00251CDC" w:rsidRDefault="00090D61" w:rsidP="00090D61">
            <w:pPr>
              <w:pStyle w:val="ASFKTablenorm"/>
              <w:ind w:left="57" w:right="57"/>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УП</w:t>
            </w:r>
          </w:p>
        </w:tc>
        <w:tc>
          <w:tcPr>
            <w:tcW w:w="3802" w:type="pct"/>
            <w:shd w:val="clear" w:color="auto" w:fill="auto"/>
          </w:tcPr>
          <w:p w:rsidR="00090D61" w:rsidRPr="00251CDC" w:rsidRDefault="00090D61" w:rsidP="00090D61">
            <w:pPr>
              <w:pStyle w:val="ASFKTablenorm"/>
              <w:ind w:left="57" w:right="57"/>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УФК</w:t>
            </w:r>
          </w:p>
        </w:tc>
        <w:tc>
          <w:tcPr>
            <w:tcW w:w="3802" w:type="pct"/>
            <w:shd w:val="clear" w:color="auto" w:fill="auto"/>
          </w:tcPr>
          <w:p w:rsidR="00090D61" w:rsidRPr="00251CDC" w:rsidRDefault="00090D61" w:rsidP="00090D61">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ФАИП</w:t>
            </w:r>
          </w:p>
        </w:tc>
        <w:tc>
          <w:tcPr>
            <w:tcW w:w="3802" w:type="pct"/>
            <w:shd w:val="clear" w:color="auto" w:fill="auto"/>
          </w:tcPr>
          <w:p w:rsidR="00090D61" w:rsidRPr="00661DBF" w:rsidRDefault="00090D61" w:rsidP="00090D61">
            <w:pPr>
              <w:pStyle w:val="ASFKTablenorm"/>
              <w:ind w:left="57" w:right="57"/>
            </w:pPr>
            <w:r w:rsidRPr="00661DBF">
              <w:t>Федеральная адресная инвестиционная программа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ФБ</w:t>
            </w:r>
          </w:p>
        </w:tc>
        <w:tc>
          <w:tcPr>
            <w:tcW w:w="3802" w:type="pct"/>
            <w:shd w:val="clear" w:color="auto" w:fill="auto"/>
          </w:tcPr>
          <w:p w:rsidR="00090D61" w:rsidRPr="00661DBF" w:rsidRDefault="00090D61" w:rsidP="00090D61">
            <w:pPr>
              <w:pStyle w:val="ASFKTablenorm"/>
              <w:ind w:left="57" w:right="57"/>
            </w:pPr>
            <w:r w:rsidRPr="00661DBF">
              <w:t>Федеральный бюджет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Финорган</w:t>
            </w:r>
          </w:p>
        </w:tc>
        <w:tc>
          <w:tcPr>
            <w:tcW w:w="3802" w:type="pct"/>
            <w:shd w:val="clear" w:color="auto" w:fill="auto"/>
          </w:tcPr>
          <w:p w:rsidR="00090D61" w:rsidRPr="00251CDC" w:rsidRDefault="00090D61" w:rsidP="00090D61">
            <w:pPr>
              <w:pStyle w:val="ASFKTablenorm"/>
              <w:ind w:left="57" w:right="57"/>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ФИО</w:t>
            </w:r>
          </w:p>
        </w:tc>
        <w:tc>
          <w:tcPr>
            <w:tcW w:w="3802" w:type="pct"/>
            <w:shd w:val="clear" w:color="auto" w:fill="auto"/>
          </w:tcPr>
          <w:p w:rsidR="00090D61" w:rsidRPr="00661DBF" w:rsidRDefault="00090D61" w:rsidP="00090D61">
            <w:pPr>
              <w:pStyle w:val="ASFKTablenorm"/>
              <w:ind w:left="57" w:right="57"/>
            </w:pPr>
            <w:r w:rsidRPr="00661DBF">
              <w:t>Фамилия, имя, отчество</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ФК</w:t>
            </w:r>
          </w:p>
        </w:tc>
        <w:tc>
          <w:tcPr>
            <w:tcW w:w="3802" w:type="pct"/>
            <w:shd w:val="clear" w:color="auto" w:fill="auto"/>
          </w:tcPr>
          <w:p w:rsidR="00090D61" w:rsidRPr="00661DBF" w:rsidRDefault="00090D61" w:rsidP="00090D61">
            <w:pPr>
              <w:pStyle w:val="ASFKTablenorm"/>
              <w:ind w:left="57" w:right="57"/>
            </w:pPr>
            <w:r w:rsidRPr="00661DBF">
              <w:t>Федеральное казначейство</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ФКР</w:t>
            </w:r>
          </w:p>
        </w:tc>
        <w:tc>
          <w:tcPr>
            <w:tcW w:w="3802" w:type="pct"/>
            <w:shd w:val="clear" w:color="auto" w:fill="auto"/>
          </w:tcPr>
          <w:p w:rsidR="00090D61" w:rsidRPr="00661DBF" w:rsidRDefault="00090D61" w:rsidP="00090D61">
            <w:pPr>
              <w:pStyle w:val="ASFKTablenorm"/>
              <w:ind w:left="57" w:right="57"/>
            </w:pPr>
            <w:r w:rsidRPr="00661DBF">
              <w:t>Функциональный классификатор расходов</w:t>
            </w:r>
          </w:p>
        </w:tc>
      </w:tr>
      <w:tr w:rsidR="004764A9" w:rsidRPr="00BD5681" w:rsidTr="00D71886">
        <w:tc>
          <w:tcPr>
            <w:tcW w:w="263" w:type="pct"/>
            <w:shd w:val="clear" w:color="auto" w:fill="auto"/>
          </w:tcPr>
          <w:p w:rsidR="004764A9" w:rsidRPr="00BD5681" w:rsidRDefault="004764A9" w:rsidP="00090D61">
            <w:pPr>
              <w:pStyle w:val="ASFKTableNum"/>
            </w:pPr>
          </w:p>
        </w:tc>
        <w:tc>
          <w:tcPr>
            <w:tcW w:w="935" w:type="pct"/>
            <w:shd w:val="clear" w:color="auto" w:fill="auto"/>
          </w:tcPr>
          <w:p w:rsidR="004764A9" w:rsidRPr="00661DBF" w:rsidRDefault="004764A9" w:rsidP="00090D61">
            <w:pPr>
              <w:pStyle w:val="ASFKTablenorm"/>
              <w:ind w:left="57" w:right="57"/>
            </w:pPr>
            <w:r w:rsidRPr="004764A9">
              <w:t>ФКУ «ЦОКР»</w:t>
            </w:r>
          </w:p>
        </w:tc>
        <w:tc>
          <w:tcPr>
            <w:tcW w:w="3802" w:type="pct"/>
            <w:shd w:val="clear" w:color="auto" w:fill="auto"/>
          </w:tcPr>
          <w:p w:rsidR="004764A9" w:rsidRPr="00661DBF" w:rsidRDefault="004764A9" w:rsidP="00090D61">
            <w:pPr>
              <w:pStyle w:val="ASFKTablenorm"/>
              <w:ind w:left="57" w:right="57"/>
            </w:pPr>
            <w:r w:rsidRPr="004764A9">
              <w:t>Федеральное казенное учреждение «Центр по обеспечению деятельности Казначейства России»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ФО</w:t>
            </w:r>
          </w:p>
        </w:tc>
        <w:tc>
          <w:tcPr>
            <w:tcW w:w="3802" w:type="pct"/>
            <w:shd w:val="clear" w:color="auto" w:fill="auto"/>
          </w:tcPr>
          <w:p w:rsidR="00090D61" w:rsidRPr="00251CDC" w:rsidRDefault="00090D61" w:rsidP="00090D61">
            <w:pPr>
              <w:pStyle w:val="ASFKTablenorm"/>
              <w:ind w:left="57" w:right="57"/>
            </w:pPr>
            <w:r w:rsidRPr="00661DBF">
              <w:t>Финансовые органы – Министерство финансов Российской Ф</w:t>
            </w:r>
            <w:r w:rsidRPr="00251CDC">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ЦАФК</w:t>
            </w:r>
          </w:p>
        </w:tc>
        <w:tc>
          <w:tcPr>
            <w:tcW w:w="3802" w:type="pct"/>
            <w:shd w:val="clear" w:color="auto" w:fill="auto"/>
          </w:tcPr>
          <w:p w:rsidR="00090D61" w:rsidRPr="00661DBF" w:rsidRDefault="00090D61" w:rsidP="00090D61">
            <w:pPr>
              <w:pStyle w:val="ASFKTablenorm"/>
              <w:ind w:left="57" w:right="57"/>
            </w:pPr>
            <w:r w:rsidRPr="00661DBF">
              <w:t>Центральный аппарат Федерального казначейства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ЦБ РФ</w:t>
            </w:r>
          </w:p>
        </w:tc>
        <w:tc>
          <w:tcPr>
            <w:tcW w:w="3802" w:type="pct"/>
            <w:shd w:val="clear" w:color="auto" w:fill="auto"/>
          </w:tcPr>
          <w:p w:rsidR="00090D61" w:rsidRPr="00661DBF" w:rsidRDefault="00090D61" w:rsidP="00090D61">
            <w:pPr>
              <w:pStyle w:val="ASFKTablenorm"/>
              <w:ind w:left="57" w:right="57"/>
            </w:pPr>
            <w:r w:rsidRPr="00661DBF">
              <w:t>Центральный банк Российской Федерации</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Чекбокс</w:t>
            </w:r>
          </w:p>
        </w:tc>
        <w:tc>
          <w:tcPr>
            <w:tcW w:w="3802" w:type="pct"/>
            <w:shd w:val="clear" w:color="auto" w:fill="auto"/>
          </w:tcPr>
          <w:p w:rsidR="00090D61" w:rsidRPr="00661DBF" w:rsidRDefault="00090D61" w:rsidP="00090D61">
            <w:pPr>
              <w:pStyle w:val="ASFKTablenorm"/>
              <w:ind w:left="57" w:right="57"/>
            </w:pPr>
            <w:r w:rsidRPr="00661DBF">
              <w:t>Клетка выбора из списка представленных значений</w:t>
            </w:r>
          </w:p>
        </w:tc>
      </w:tr>
      <w:tr w:rsidR="004764A9" w:rsidRPr="00BD5681" w:rsidTr="00D71886">
        <w:tc>
          <w:tcPr>
            <w:tcW w:w="263" w:type="pct"/>
            <w:shd w:val="clear" w:color="auto" w:fill="auto"/>
          </w:tcPr>
          <w:p w:rsidR="004764A9" w:rsidRPr="00BD5681" w:rsidRDefault="004764A9" w:rsidP="00090D61">
            <w:pPr>
              <w:pStyle w:val="ASFKTableNum"/>
            </w:pPr>
          </w:p>
        </w:tc>
        <w:tc>
          <w:tcPr>
            <w:tcW w:w="935" w:type="pct"/>
            <w:shd w:val="clear" w:color="auto" w:fill="auto"/>
          </w:tcPr>
          <w:p w:rsidR="004764A9" w:rsidRPr="00661DBF" w:rsidRDefault="004764A9" w:rsidP="00090D61">
            <w:pPr>
              <w:pStyle w:val="ASFKTablenorm"/>
              <w:ind w:left="57" w:right="57"/>
            </w:pPr>
            <w:r>
              <w:t>ЭБ</w:t>
            </w:r>
          </w:p>
        </w:tc>
        <w:tc>
          <w:tcPr>
            <w:tcW w:w="3802" w:type="pct"/>
            <w:shd w:val="clear" w:color="auto" w:fill="auto"/>
          </w:tcPr>
          <w:p w:rsidR="004764A9" w:rsidRPr="00661DBF" w:rsidRDefault="004764A9" w:rsidP="00090D61">
            <w:pPr>
              <w:pStyle w:val="ASFKTablenorm"/>
              <w:ind w:left="57" w:right="57"/>
            </w:pPr>
            <w:r w:rsidRPr="004764A9">
              <w:t>Государственная интегрированная информационная система управления общественными финансами «Электронный бюджет»</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ЭД</w:t>
            </w:r>
          </w:p>
        </w:tc>
        <w:tc>
          <w:tcPr>
            <w:tcW w:w="3802" w:type="pct"/>
            <w:shd w:val="clear" w:color="auto" w:fill="auto"/>
          </w:tcPr>
          <w:p w:rsidR="00090D61" w:rsidRPr="00251CDC" w:rsidRDefault="00090D61" w:rsidP="00090D61">
            <w:pPr>
              <w:pStyle w:val="ASFKTablenorm"/>
              <w:ind w:left="57" w:right="57"/>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251CDC">
              <w:t>атусы документа)</w:t>
            </w:r>
          </w:p>
        </w:tc>
      </w:tr>
      <w:tr w:rsidR="00090D61" w:rsidRPr="00BD5681" w:rsidTr="00D71886">
        <w:tc>
          <w:tcPr>
            <w:tcW w:w="263" w:type="pct"/>
            <w:shd w:val="clear" w:color="auto" w:fill="auto"/>
          </w:tcPr>
          <w:p w:rsidR="00090D61" w:rsidRPr="00BD5681" w:rsidRDefault="00090D61" w:rsidP="00090D61">
            <w:pPr>
              <w:pStyle w:val="ASFKTableNum"/>
            </w:pPr>
          </w:p>
        </w:tc>
        <w:tc>
          <w:tcPr>
            <w:tcW w:w="935" w:type="pct"/>
            <w:shd w:val="clear" w:color="auto" w:fill="auto"/>
          </w:tcPr>
          <w:p w:rsidR="00090D61" w:rsidRPr="00251CDC" w:rsidRDefault="00090D61" w:rsidP="00090D61">
            <w:pPr>
              <w:pStyle w:val="ASFKTablenorm"/>
              <w:ind w:left="57" w:right="57"/>
            </w:pPr>
            <w:r w:rsidRPr="00661DBF">
              <w:t>ЭП</w:t>
            </w:r>
          </w:p>
        </w:tc>
        <w:tc>
          <w:tcPr>
            <w:tcW w:w="3802" w:type="pct"/>
            <w:shd w:val="clear" w:color="auto" w:fill="auto"/>
          </w:tcPr>
          <w:p w:rsidR="00090D61" w:rsidRPr="00251CDC" w:rsidRDefault="00090D61" w:rsidP="00090D61">
            <w:pPr>
              <w:pStyle w:val="ASFKTablenorm"/>
              <w:ind w:left="57" w:right="57"/>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A5112D" w:rsidRPr="00BD5681" w:rsidTr="00D71886">
        <w:tc>
          <w:tcPr>
            <w:tcW w:w="263" w:type="pct"/>
            <w:shd w:val="clear" w:color="auto" w:fill="auto"/>
          </w:tcPr>
          <w:p w:rsidR="00A5112D" w:rsidRPr="00BD5681" w:rsidRDefault="00A5112D" w:rsidP="00A5112D">
            <w:pPr>
              <w:pStyle w:val="ASFKTableNum"/>
            </w:pPr>
          </w:p>
        </w:tc>
        <w:tc>
          <w:tcPr>
            <w:tcW w:w="935" w:type="pct"/>
            <w:shd w:val="clear" w:color="auto" w:fill="auto"/>
          </w:tcPr>
          <w:p w:rsidR="00A5112D" w:rsidRPr="00661DBF" w:rsidRDefault="00A5112D" w:rsidP="00A5112D">
            <w:pPr>
              <w:pStyle w:val="ASFKTablenorm"/>
              <w:ind w:left="57" w:right="57"/>
            </w:pPr>
            <w:r>
              <w:t>ЭПД</w:t>
            </w:r>
          </w:p>
        </w:tc>
        <w:tc>
          <w:tcPr>
            <w:tcW w:w="3802" w:type="pct"/>
            <w:shd w:val="clear" w:color="auto" w:fill="auto"/>
          </w:tcPr>
          <w:p w:rsidR="00A5112D" w:rsidRDefault="00A5112D" w:rsidP="00A5112D">
            <w:pPr>
              <w:pStyle w:val="OTRTableNorm"/>
            </w:pPr>
            <w:r>
              <w:t xml:space="preserve">Электронный платежный документ – документ, являющийся основанием для совершения операций по счетам кредитных </w:t>
            </w:r>
            <w:r>
              <w:lastRenderedPageBreak/>
              <w:t>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A5112D" w:rsidRPr="00BD5681" w:rsidTr="00D71886">
        <w:tc>
          <w:tcPr>
            <w:tcW w:w="263" w:type="pct"/>
            <w:shd w:val="clear" w:color="auto" w:fill="auto"/>
          </w:tcPr>
          <w:p w:rsidR="00A5112D" w:rsidRPr="00BD5681" w:rsidRDefault="00A5112D" w:rsidP="00A5112D">
            <w:pPr>
              <w:pStyle w:val="ASFKTableNum"/>
            </w:pPr>
          </w:p>
        </w:tc>
        <w:tc>
          <w:tcPr>
            <w:tcW w:w="935" w:type="pct"/>
            <w:shd w:val="clear" w:color="auto" w:fill="auto"/>
          </w:tcPr>
          <w:p w:rsidR="00A5112D" w:rsidRPr="00251CDC" w:rsidRDefault="00A5112D" w:rsidP="00A5112D">
            <w:pPr>
              <w:pStyle w:val="ASFKTablenorm"/>
              <w:ind w:left="57" w:right="57"/>
            </w:pPr>
            <w:r w:rsidRPr="00661DBF">
              <w:t>ЭС</w:t>
            </w:r>
          </w:p>
        </w:tc>
        <w:tc>
          <w:tcPr>
            <w:tcW w:w="3802" w:type="pct"/>
            <w:shd w:val="clear" w:color="auto" w:fill="auto"/>
          </w:tcPr>
          <w:p w:rsidR="00A5112D" w:rsidRPr="00661DBF" w:rsidRDefault="00A5112D" w:rsidP="00A5112D">
            <w:pPr>
              <w:pStyle w:val="ASFKTablenorm"/>
              <w:ind w:left="57" w:right="57"/>
            </w:pPr>
            <w:r w:rsidRPr="00661DBF">
              <w:t>Электронное сообщение</w:t>
            </w:r>
          </w:p>
        </w:tc>
      </w:tr>
      <w:tr w:rsidR="00A5112D" w:rsidRPr="00BD5681" w:rsidTr="00D71886">
        <w:tc>
          <w:tcPr>
            <w:tcW w:w="263" w:type="pct"/>
            <w:shd w:val="clear" w:color="auto" w:fill="auto"/>
          </w:tcPr>
          <w:p w:rsidR="00A5112D" w:rsidRPr="00BD5681" w:rsidRDefault="00A5112D" w:rsidP="00A5112D">
            <w:pPr>
              <w:pStyle w:val="ASFKTableNum"/>
            </w:pPr>
          </w:p>
        </w:tc>
        <w:tc>
          <w:tcPr>
            <w:tcW w:w="935" w:type="pct"/>
            <w:shd w:val="clear" w:color="auto" w:fill="auto"/>
          </w:tcPr>
          <w:p w:rsidR="00A5112D" w:rsidRPr="00251CDC" w:rsidRDefault="00A5112D" w:rsidP="00A5112D">
            <w:pPr>
              <w:pStyle w:val="ASFKTablenorm"/>
              <w:ind w:left="57" w:right="57"/>
            </w:pPr>
            <w:r w:rsidRPr="00661DBF">
              <w:t>ЭФ</w:t>
            </w:r>
          </w:p>
        </w:tc>
        <w:tc>
          <w:tcPr>
            <w:tcW w:w="3802" w:type="pct"/>
            <w:shd w:val="clear" w:color="auto" w:fill="auto"/>
          </w:tcPr>
          <w:p w:rsidR="00A5112D" w:rsidRPr="00661DBF" w:rsidRDefault="00A5112D" w:rsidP="00A5112D">
            <w:pPr>
              <w:pStyle w:val="ASFKTablenorm"/>
              <w:ind w:left="57" w:right="57"/>
            </w:pPr>
            <w:r w:rsidRPr="00661DBF">
              <w:t>Экранная форма – визуальная форма электронного документа в интерфейсе прикладного программного обеспечения</w:t>
            </w:r>
          </w:p>
        </w:tc>
      </w:tr>
      <w:tr w:rsidR="00A5112D" w:rsidRPr="00BD5681" w:rsidTr="00D71886">
        <w:tc>
          <w:tcPr>
            <w:tcW w:w="263" w:type="pct"/>
            <w:shd w:val="clear" w:color="auto" w:fill="auto"/>
          </w:tcPr>
          <w:p w:rsidR="00A5112D" w:rsidRPr="00BD5681" w:rsidRDefault="00A5112D" w:rsidP="00A5112D">
            <w:pPr>
              <w:pStyle w:val="ASFKTableNum"/>
            </w:pPr>
          </w:p>
        </w:tc>
        <w:tc>
          <w:tcPr>
            <w:tcW w:w="935" w:type="pct"/>
            <w:shd w:val="clear" w:color="auto" w:fill="auto"/>
          </w:tcPr>
          <w:p w:rsidR="00A5112D" w:rsidRPr="00661DBF" w:rsidRDefault="00A5112D" w:rsidP="00A5112D">
            <w:pPr>
              <w:pStyle w:val="ASFKTablenorm"/>
              <w:ind w:left="57" w:right="57"/>
            </w:pPr>
            <w:r>
              <w:t>ЮЛ</w:t>
            </w:r>
          </w:p>
        </w:tc>
        <w:tc>
          <w:tcPr>
            <w:tcW w:w="3802" w:type="pct"/>
            <w:shd w:val="clear" w:color="auto" w:fill="auto"/>
          </w:tcPr>
          <w:p w:rsidR="00A5112D" w:rsidRDefault="00A5112D" w:rsidP="00A5112D">
            <w:pPr>
              <w:pStyle w:val="OTRTableNorm"/>
            </w:pPr>
            <w:r>
              <w:t>Юридическое лицо</w:t>
            </w:r>
          </w:p>
        </w:tc>
      </w:tr>
    </w:tbl>
    <w:p w:rsidR="00CD55C7" w:rsidRPr="00CE3EF0" w:rsidRDefault="00CD55C7" w:rsidP="00CE3EF0">
      <w:pPr>
        <w:pStyle w:val="51"/>
        <w:rPr>
          <w:rStyle w:val="ASFKSymBold"/>
          <w:b/>
        </w:rPr>
      </w:pPr>
      <w:bookmarkStart w:id="30" w:name="_Toc232827274"/>
      <w:r w:rsidRPr="00CE3EF0">
        <w:rPr>
          <w:rStyle w:val="ASFKSymBold"/>
          <w:b/>
        </w:rPr>
        <w:t>Элементы оформления</w:t>
      </w:r>
      <w:bookmarkEnd w:id="30"/>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E65C78">
        <w:rPr>
          <w:noProof/>
        </w:rPr>
        <w:drawing>
          <wp:inline distT="0" distB="0" distL="0" distR="0">
            <wp:extent cx="274955" cy="274955"/>
            <wp:effectExtent l="0" t="0" r="0" b="0"/>
            <wp:docPr id="14" name="Рисунок 14"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6E0EEE" w:rsidRPr="005D1671">
        <w:t xml:space="preserve"> (Сохранить), </w:t>
      </w:r>
      <w:r w:rsidR="00E65C78">
        <w:rPr>
          <w:noProof/>
        </w:rPr>
        <w:drawing>
          <wp:inline distT="0" distB="0" distL="0" distR="0">
            <wp:extent cx="274955" cy="274955"/>
            <wp:effectExtent l="0" t="0" r="0" b="0"/>
            <wp:docPr id="15" name="Рисунок 15"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1" w:name="_Toc387858958"/>
      <w:bookmarkStart w:id="32" w:name="_Toc410283217"/>
      <w:bookmarkStart w:id="33" w:name="_Toc126837276"/>
      <w:bookmarkEnd w:id="16"/>
      <w:bookmarkEnd w:id="17"/>
      <w:r w:rsidRPr="001E4646">
        <w:lastRenderedPageBreak/>
        <w:t>Назначение и условия применения</w:t>
      </w:r>
      <w:bookmarkEnd w:id="31"/>
      <w:bookmarkEnd w:id="32"/>
      <w:bookmarkEnd w:id="33"/>
    </w:p>
    <w:p w:rsidR="00CD55C7" w:rsidRPr="00345377" w:rsidRDefault="00CD55C7" w:rsidP="00865B91">
      <w:pPr>
        <w:pStyle w:val="21"/>
      </w:pPr>
      <w:bookmarkStart w:id="34" w:name="_Toc225916465"/>
      <w:bookmarkStart w:id="35" w:name="_Toc232827276"/>
      <w:bookmarkStart w:id="36" w:name="_Toc247608853"/>
      <w:bookmarkStart w:id="37" w:name="_Toc248062639"/>
      <w:bookmarkStart w:id="38" w:name="_Toc387858959"/>
      <w:bookmarkStart w:id="39" w:name="_Toc410283218"/>
      <w:bookmarkStart w:id="40" w:name="_Toc126837277"/>
      <w:bookmarkStart w:id="41" w:name="_Toc221011460"/>
      <w:bookmarkStart w:id="42" w:name="_Toc221012161"/>
      <w:bookmarkStart w:id="43" w:name="_Toc225934542"/>
      <w:bookmarkStart w:id="44" w:name="_Toc107037953"/>
      <w:bookmarkStart w:id="45" w:name="_Toc182196484"/>
      <w:bookmarkStart w:id="46" w:name="_Toc225916467"/>
      <w:bookmarkStart w:id="47" w:name="_Toc232827278"/>
      <w:r w:rsidRPr="00345377">
        <w:t>Виды деятельности, функции</w:t>
      </w:r>
      <w:bookmarkEnd w:id="34"/>
      <w:bookmarkEnd w:id="35"/>
      <w:bookmarkEnd w:id="36"/>
      <w:bookmarkEnd w:id="37"/>
      <w:bookmarkEnd w:id="38"/>
      <w:bookmarkEnd w:id="39"/>
      <w:bookmarkEnd w:id="40"/>
    </w:p>
    <w:bookmarkEnd w:id="41"/>
    <w:bookmarkEnd w:id="42"/>
    <w:bookmarkEnd w:id="43"/>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48" w:name="_Toc225916466"/>
      <w:bookmarkStart w:id="49" w:name="_Toc232827277"/>
      <w:bookmarkStart w:id="50" w:name="_Toc247608854"/>
      <w:bookmarkStart w:id="51" w:name="_Toc248062640"/>
      <w:bookmarkStart w:id="52" w:name="_Toc387858960"/>
      <w:bookmarkStart w:id="53" w:name="_Toc410283219"/>
      <w:bookmarkStart w:id="54" w:name="_Toc126837278"/>
      <w:r w:rsidRPr="00345377">
        <w:t>Программные и аппаратные требования к системе</w:t>
      </w:r>
      <w:bookmarkEnd w:id="48"/>
      <w:bookmarkEnd w:id="49"/>
      <w:bookmarkEnd w:id="50"/>
      <w:bookmarkEnd w:id="51"/>
      <w:bookmarkEnd w:id="52"/>
      <w:bookmarkEnd w:id="53"/>
      <w:bookmarkEnd w:id="54"/>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5" w:name="_Toc167600089"/>
      <w:bookmarkStart w:id="56" w:name="_Toc170885707"/>
      <w:bookmarkStart w:id="57" w:name="_Toc221011463"/>
      <w:bookmarkStart w:id="58" w:name="_Toc221012164"/>
      <w:bookmarkStart w:id="59" w:name="_Toc225934545"/>
      <w:r w:rsidRPr="0064058C">
        <w:t>Минимальный состав аппаратных средств</w:t>
      </w:r>
      <w:bookmarkEnd w:id="55"/>
      <w:bookmarkEnd w:id="56"/>
      <w:bookmarkEnd w:id="57"/>
      <w:bookmarkEnd w:id="58"/>
      <w:bookmarkEnd w:id="59"/>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0" w:name="_Toc167600090"/>
      <w:bookmarkStart w:id="61" w:name="_Toc170885708"/>
      <w:bookmarkStart w:id="62" w:name="_Toc221011464"/>
      <w:bookmarkStart w:id="63" w:name="_Toc221012165"/>
      <w:bookmarkStart w:id="64" w:name="_Toc225934546"/>
      <w:r w:rsidRPr="0064058C">
        <w:t>Минимальный состав программных средств</w:t>
      </w:r>
      <w:bookmarkEnd w:id="60"/>
      <w:bookmarkEnd w:id="61"/>
      <w:bookmarkEnd w:id="62"/>
      <w:bookmarkEnd w:id="63"/>
      <w:bookmarkEnd w:id="64"/>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5" w:name="_Toc387858961"/>
      <w:bookmarkStart w:id="66" w:name="_Toc410283220"/>
      <w:bookmarkStart w:id="67" w:name="_Toc126837279"/>
      <w:bookmarkEnd w:id="44"/>
      <w:bookmarkEnd w:id="45"/>
      <w:bookmarkEnd w:id="46"/>
      <w:bookmarkEnd w:id="47"/>
      <w:r w:rsidRPr="001E4646">
        <w:lastRenderedPageBreak/>
        <w:t>Подготовка к работе</w:t>
      </w:r>
      <w:bookmarkEnd w:id="65"/>
      <w:bookmarkEnd w:id="66"/>
      <w:bookmarkEnd w:id="67"/>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 xml:space="preserve">Порядок и описание вышеуказанных действий приведены в </w:t>
      </w:r>
      <w:r w:rsidR="002A2AB1" w:rsidRPr="00B967C2">
        <w:t>руководств</w:t>
      </w:r>
      <w:r w:rsidR="002A2AB1">
        <w:t>е</w:t>
      </w:r>
      <w:r w:rsidR="002A2AB1" w:rsidRPr="00B967C2">
        <w:t xml:space="preserve"> по администрированию системы</w:t>
      </w:r>
      <w:r w:rsidR="002A2AB1" w:rsidRPr="006A7D72">
        <w:t xml:space="preserve"> </w:t>
      </w:r>
      <w:r w:rsidRPr="006A7D72">
        <w:t>«Руководство по установке и настройке системы (СУФД)».</w:t>
      </w:r>
    </w:p>
    <w:p w:rsidR="00CD55C7" w:rsidRPr="00345377" w:rsidRDefault="006A7D72" w:rsidP="00865B91">
      <w:pPr>
        <w:pStyle w:val="21"/>
      </w:pPr>
      <w:bookmarkStart w:id="68" w:name="_Toc126837280"/>
      <w:bookmarkStart w:id="69" w:name="_Toc107037954"/>
      <w:bookmarkStart w:id="70" w:name="_Toc182196485"/>
      <w:bookmarkStart w:id="71" w:name="_Toc170885729"/>
      <w:bookmarkStart w:id="72" w:name="_Toc221011478"/>
      <w:bookmarkStart w:id="73" w:name="_Toc221012179"/>
      <w:bookmarkStart w:id="74" w:name="_Toc225934570"/>
      <w:bookmarkStart w:id="75" w:name="_Toc225916472"/>
      <w:bookmarkStart w:id="76" w:name="_Ref230682228"/>
      <w:bookmarkStart w:id="77" w:name="_Ref230682260"/>
      <w:bookmarkStart w:id="78" w:name="_Toc232827282"/>
      <w:r>
        <w:t>Порядок проверки работоспособности</w:t>
      </w:r>
      <w:bookmarkEnd w:id="68"/>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2A2AB1" w:rsidRPr="00BA3307">
        <w:t>обучающих материалах</w:t>
      </w:r>
      <w:r w:rsidR="002A2AB1"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79" w:name="_Toc225916469"/>
      <w:bookmarkStart w:id="80" w:name="_Toc232827280"/>
      <w:bookmarkStart w:id="81" w:name="_Toc236822631"/>
      <w:bookmarkStart w:id="82" w:name="_Toc248062643"/>
      <w:bookmarkStart w:id="83" w:name="_Toc387858963"/>
      <w:bookmarkStart w:id="84" w:name="_Toc410283222"/>
      <w:bookmarkStart w:id="85" w:name="_Toc126837281"/>
      <w:r w:rsidRPr="00345377">
        <w:t>Справочники системы</w:t>
      </w:r>
      <w:bookmarkEnd w:id="69"/>
      <w:bookmarkEnd w:id="70"/>
      <w:bookmarkEnd w:id="79"/>
      <w:bookmarkEnd w:id="80"/>
      <w:bookmarkEnd w:id="81"/>
      <w:bookmarkEnd w:id="82"/>
      <w:bookmarkEnd w:id="83"/>
      <w:bookmarkEnd w:id="84"/>
      <w:bookmarkEnd w:id="85"/>
    </w:p>
    <w:p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6" w:name="_Toc106783468"/>
      <w:bookmarkStart w:id="87" w:name="_Toc106889283"/>
      <w:r w:rsidR="002A2AB1" w:rsidRPr="00BA3307">
        <w:t>обучающи</w:t>
      </w:r>
      <w:r w:rsidR="002A2AB1">
        <w:t>х</w:t>
      </w:r>
      <w:r w:rsidR="002A2AB1" w:rsidRPr="00BA3307">
        <w:t xml:space="preserve"> материал</w:t>
      </w:r>
      <w:r w:rsidR="002A2AB1">
        <w:t>ах</w:t>
      </w:r>
      <w:r w:rsidR="002A2AB1" w:rsidRPr="00BA3307">
        <w:t xml:space="preserve"> «Руководство по работе со справочниками в ППО СУФД»</w:t>
      </w:r>
      <w:r w:rsidRPr="0064058C">
        <w:t>.</w:t>
      </w:r>
    </w:p>
    <w:p w:rsidR="00CD55C7" w:rsidRPr="00345377" w:rsidRDefault="00CD55C7" w:rsidP="00865B91">
      <w:pPr>
        <w:pStyle w:val="21"/>
      </w:pPr>
      <w:bookmarkStart w:id="88" w:name="_Toc107037955"/>
      <w:bookmarkStart w:id="89" w:name="_Toc182196486"/>
      <w:bookmarkStart w:id="90" w:name="_Toc225916470"/>
      <w:bookmarkStart w:id="91" w:name="_Toc232827281"/>
      <w:bookmarkStart w:id="92" w:name="_Toc236822632"/>
      <w:bookmarkStart w:id="93" w:name="_Toc248062644"/>
      <w:bookmarkStart w:id="94" w:name="_Toc387858964"/>
      <w:bookmarkStart w:id="95" w:name="_Toc410283223"/>
      <w:bookmarkStart w:id="96" w:name="_Toc126837282"/>
      <w:r w:rsidRPr="00345377">
        <w:t>Функции системы</w:t>
      </w:r>
      <w:bookmarkEnd w:id="86"/>
      <w:bookmarkEnd w:id="87"/>
      <w:bookmarkEnd w:id="88"/>
      <w:bookmarkEnd w:id="89"/>
      <w:bookmarkEnd w:id="90"/>
      <w:bookmarkEnd w:id="91"/>
      <w:bookmarkEnd w:id="92"/>
      <w:bookmarkEnd w:id="93"/>
      <w:bookmarkEnd w:id="94"/>
      <w:bookmarkEnd w:id="95"/>
      <w:bookmarkEnd w:id="96"/>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973765">
        <w:t>5</w:t>
      </w:r>
      <w:r w:rsidR="004E69F9">
        <w:fldChar w:fldCharType="end"/>
      </w:r>
      <w:r w:rsidRPr="0064058C">
        <w:t>.</w:t>
      </w:r>
    </w:p>
    <w:p w:rsidR="00CD55C7" w:rsidRPr="00345377" w:rsidRDefault="00CD55C7" w:rsidP="00865B91">
      <w:pPr>
        <w:pStyle w:val="21"/>
      </w:pPr>
      <w:bookmarkStart w:id="97" w:name="_Toc107037956"/>
      <w:bookmarkStart w:id="98" w:name="_Toc182196487"/>
      <w:bookmarkStart w:id="99" w:name="_Toc248041597"/>
      <w:bookmarkStart w:id="100" w:name="_Toc248062645"/>
      <w:bookmarkStart w:id="101" w:name="_Toc387858965"/>
      <w:bookmarkStart w:id="102" w:name="_Toc410283224"/>
      <w:bookmarkStart w:id="103" w:name="_Toc126837283"/>
      <w:r w:rsidRPr="00345377">
        <w:t>Дополнительные настройки системы</w:t>
      </w:r>
      <w:bookmarkEnd w:id="97"/>
      <w:bookmarkEnd w:id="98"/>
      <w:bookmarkEnd w:id="99"/>
      <w:bookmarkEnd w:id="100"/>
      <w:bookmarkEnd w:id="101"/>
      <w:bookmarkEnd w:id="102"/>
      <w:bookmarkEnd w:id="103"/>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4" w:name="_Toc387858966"/>
      <w:bookmarkStart w:id="105" w:name="_Toc410283225"/>
      <w:bookmarkStart w:id="106" w:name="_Toc126837284"/>
      <w:bookmarkStart w:id="107" w:name="_Toc170885710"/>
      <w:bookmarkStart w:id="108" w:name="_Toc221011466"/>
      <w:bookmarkStart w:id="109" w:name="_Toc221012167"/>
      <w:bookmarkStart w:id="110" w:name="_Toc225934548"/>
      <w:bookmarkStart w:id="111" w:name="_Toc231630508"/>
      <w:bookmarkStart w:id="112" w:name="_Toc231630632"/>
      <w:bookmarkStart w:id="113" w:name="_Toc302380410"/>
      <w:bookmarkStart w:id="114" w:name="_Toc309837794"/>
      <w:bookmarkStart w:id="115" w:name="_Toc383088823"/>
      <w:bookmarkStart w:id="116" w:name="_Ref248834287"/>
      <w:bookmarkStart w:id="117" w:name="_Toc300216203"/>
      <w:bookmarkEnd w:id="71"/>
      <w:bookmarkEnd w:id="72"/>
      <w:bookmarkEnd w:id="73"/>
      <w:bookmarkEnd w:id="74"/>
      <w:bookmarkEnd w:id="75"/>
      <w:bookmarkEnd w:id="76"/>
      <w:bookmarkEnd w:id="77"/>
      <w:bookmarkEnd w:id="78"/>
      <w:r>
        <w:lastRenderedPageBreak/>
        <w:t>Основные сведения об интерфейсе программы,</w:t>
      </w:r>
      <w:r w:rsidRPr="00731E9F">
        <w:t xml:space="preserve"> </w:t>
      </w:r>
      <w:r>
        <w:t>типовых операциях и приемах работы</w:t>
      </w:r>
      <w:bookmarkEnd w:id="104"/>
      <w:bookmarkEnd w:id="105"/>
      <w:bookmarkEnd w:id="106"/>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18" w:name="_Toc100631594"/>
      <w:bookmarkStart w:id="119" w:name="_Toc112819449"/>
      <w:bookmarkStart w:id="120" w:name="_Toc167600094"/>
      <w:bookmarkStart w:id="121" w:name="_Toc170885712"/>
      <w:bookmarkStart w:id="122" w:name="_Toc221011468"/>
      <w:bookmarkStart w:id="123" w:name="_Toc221012169"/>
      <w:bookmarkStart w:id="124" w:name="_Toc225934550"/>
      <w:bookmarkStart w:id="125" w:name="_Toc231630509"/>
      <w:bookmarkStart w:id="126" w:name="_Toc231630633"/>
      <w:bookmarkStart w:id="127" w:name="_Ref293486795"/>
      <w:bookmarkStart w:id="128" w:name="_Ref301872117"/>
      <w:bookmarkStart w:id="129" w:name="_Toc302380411"/>
      <w:bookmarkStart w:id="130" w:name="_Toc309837795"/>
      <w:bookmarkStart w:id="131" w:name="_Ref375231806"/>
      <w:bookmarkStart w:id="132" w:name="_Toc383088824"/>
      <w:bookmarkStart w:id="133" w:name="_Toc387858967"/>
      <w:bookmarkStart w:id="134" w:name="_Toc410283226"/>
      <w:bookmarkStart w:id="135" w:name="_Toc126837285"/>
      <w:bookmarkStart w:id="136" w:name="_Toc167600099"/>
      <w:bookmarkStart w:id="137" w:name="_Toc167600098"/>
      <w:bookmarkStart w:id="138" w:name="_Toc167600097"/>
      <w:bookmarkStart w:id="139" w:name="_Toc167600096"/>
      <w:bookmarkStart w:id="140" w:name="_Toc167600095"/>
      <w:bookmarkEnd w:id="107"/>
      <w:bookmarkEnd w:id="108"/>
      <w:bookmarkEnd w:id="109"/>
      <w:bookmarkEnd w:id="110"/>
      <w:bookmarkEnd w:id="111"/>
      <w:bookmarkEnd w:id="112"/>
      <w:bookmarkEnd w:id="113"/>
      <w:bookmarkEnd w:id="114"/>
      <w:bookmarkEnd w:id="115"/>
      <w:r w:rsidRPr="00745D39">
        <w:t>Основные элементы интерфейса</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973765">
        <w:rPr>
          <w:noProof/>
        </w:rPr>
        <w:t>1</w:t>
      </w:r>
      <w:r w:rsidRPr="00745D39">
        <w:fldChar w:fldCharType="end"/>
      </w:r>
      <w:r w:rsidRPr="00745D39">
        <w:t xml:space="preserve"> показано главное окно программы.</w:t>
      </w:r>
    </w:p>
    <w:p w:rsidR="001C669C" w:rsidRPr="00931E82" w:rsidRDefault="00E65C78" w:rsidP="001C669C">
      <w:pPr>
        <w:pStyle w:val="ASFKFigure"/>
      </w:pPr>
      <w:r>
        <w:rPr>
          <w:noProof/>
        </w:rPr>
        <w:drawing>
          <wp:inline distT="0" distB="0" distL="0" distR="0">
            <wp:extent cx="6125845" cy="5033645"/>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1C669C" w:rsidRPr="00BB52A1"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1" w:name="_Ref227155316"/>
      <w:bookmarkStart w:id="142" w:name="_Toc126837514"/>
      <w:r w:rsidR="00973765">
        <w:rPr>
          <w:noProof/>
        </w:rPr>
        <w:t>1</w:t>
      </w:r>
      <w:bookmarkEnd w:id="141"/>
      <w:r>
        <w:rPr>
          <w:noProof/>
        </w:rPr>
        <w:fldChar w:fldCharType="end"/>
      </w:r>
      <w:r w:rsidR="001C669C" w:rsidRPr="00BB52A1">
        <w:t>. Основное окно программы</w:t>
      </w:r>
      <w:bookmarkEnd w:id="142"/>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t>6 –</w:t>
      </w:r>
      <w:r>
        <w:t xml:space="preserve"> панель навигации</w:t>
      </w:r>
      <w:r w:rsidRPr="001C669C">
        <w:t>;</w:t>
      </w:r>
    </w:p>
    <w:p w:rsidR="001C669C" w:rsidRPr="005E786A" w:rsidRDefault="001C669C" w:rsidP="001C669C">
      <w:pPr>
        <w:pStyle w:val="ASFKListmark1"/>
      </w:pPr>
      <w:r w:rsidRPr="001C669C">
        <w:lastRenderedPageBreak/>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3" w:name="_Toc383088825"/>
      <w:bookmarkStart w:id="144" w:name="_Toc387858968"/>
      <w:bookmarkStart w:id="145" w:name="_Toc410283227"/>
      <w:bookmarkStart w:id="146" w:name="_Toc126837286"/>
      <w:r w:rsidRPr="00745D39">
        <w:t xml:space="preserve">Заголовок </w:t>
      </w:r>
      <w:r>
        <w:t xml:space="preserve">рабочего окна </w:t>
      </w:r>
      <w:bookmarkEnd w:id="143"/>
      <w:r>
        <w:t>программы</w:t>
      </w:r>
      <w:bookmarkEnd w:id="144"/>
      <w:bookmarkEnd w:id="145"/>
      <w:bookmarkEnd w:id="146"/>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973765">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7" w:name="_Toc383088826"/>
      <w:bookmarkStart w:id="148" w:name="_Toc387858969"/>
      <w:bookmarkStart w:id="149" w:name="_Toc410283228"/>
      <w:bookmarkStart w:id="150" w:name="_Toc126837287"/>
      <w:r w:rsidRPr="00745D39">
        <w:t>Строка навигации</w:t>
      </w:r>
      <w:bookmarkEnd w:id="147"/>
      <w:bookmarkEnd w:id="148"/>
      <w:bookmarkEnd w:id="149"/>
      <w:bookmarkEnd w:id="150"/>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973765">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1" w:name="_Ref376259721"/>
      <w:bookmarkStart w:id="152" w:name="_Toc383088827"/>
      <w:bookmarkStart w:id="153" w:name="_Toc387858970"/>
      <w:bookmarkStart w:id="154" w:name="_Toc410283229"/>
      <w:bookmarkStart w:id="155" w:name="_Toc126837288"/>
      <w:r w:rsidRPr="00745D39">
        <w:t>Поле выбора организации</w:t>
      </w:r>
      <w:bookmarkEnd w:id="151"/>
      <w:bookmarkEnd w:id="152"/>
      <w:bookmarkEnd w:id="153"/>
      <w:bookmarkEnd w:id="154"/>
      <w:bookmarkEnd w:id="155"/>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973765">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6" w:name="_Toc383088828"/>
      <w:bookmarkStart w:id="157" w:name="_Toc387858971"/>
      <w:bookmarkStart w:id="158" w:name="_Toc410283230"/>
      <w:bookmarkStart w:id="159" w:name="_Toc126837289"/>
      <w:r>
        <w:t>Переключатели содержимого панели навигации</w:t>
      </w:r>
      <w:bookmarkEnd w:id="156"/>
      <w:bookmarkEnd w:id="157"/>
      <w:bookmarkEnd w:id="158"/>
      <w:bookmarkEnd w:id="159"/>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0" w:name="_Toc383088829"/>
      <w:bookmarkStart w:id="161" w:name="_Toc387858972"/>
      <w:bookmarkStart w:id="162" w:name="_Toc410283231"/>
      <w:bookmarkStart w:id="163" w:name="_Toc126837290"/>
      <w:r w:rsidRPr="00745D39">
        <w:t>Поле поиска</w:t>
      </w:r>
      <w:bookmarkEnd w:id="160"/>
      <w:bookmarkEnd w:id="161"/>
      <w:bookmarkEnd w:id="162"/>
      <w:bookmarkEnd w:id="163"/>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4" w:name="_Toc383088830"/>
      <w:bookmarkStart w:id="165" w:name="_Toc387858973"/>
      <w:bookmarkStart w:id="166" w:name="_Toc410283232"/>
      <w:bookmarkStart w:id="167" w:name="_Toc126837291"/>
      <w:r w:rsidRPr="00745D39">
        <w:t>Панель навигации</w:t>
      </w:r>
      <w:bookmarkEnd w:id="164"/>
      <w:bookmarkEnd w:id="165"/>
      <w:bookmarkEnd w:id="166"/>
      <w:bookmarkEnd w:id="167"/>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E65C78">
        <w:rPr>
          <w:noProof/>
        </w:rPr>
        <w:drawing>
          <wp:inline distT="0" distB="0" distL="0" distR="0">
            <wp:extent cx="363855" cy="274955"/>
            <wp:effectExtent l="0" t="0" r="0" b="0"/>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63855" cy="274955"/>
                    </a:xfrm>
                    <a:prstGeom prst="rect">
                      <a:avLst/>
                    </a:prstGeom>
                    <a:noFill/>
                    <a:ln>
                      <a:noFill/>
                    </a:ln>
                  </pic:spPr>
                </pic:pic>
              </a:graphicData>
            </a:graphic>
          </wp:inline>
        </w:drawing>
      </w:r>
      <w:r w:rsidRPr="00745D39">
        <w:t xml:space="preserve"> и </w:t>
      </w:r>
      <w:r w:rsidR="00E65C78">
        <w:rPr>
          <w:noProof/>
        </w:rPr>
        <w:drawing>
          <wp:inline distT="0" distB="0" distL="0" distR="0">
            <wp:extent cx="363855" cy="186690"/>
            <wp:effectExtent l="0" t="0" r="0" b="0"/>
            <wp:docPr id="18" name="Рисунок 18"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E65C78">
        <w:rPr>
          <w:noProof/>
        </w:rPr>
        <w:drawing>
          <wp:inline distT="0" distB="0" distL="0" distR="0">
            <wp:extent cx="452755" cy="186690"/>
            <wp:effectExtent l="0" t="0" r="0" b="0"/>
            <wp:docPr id="19" name="Рисунок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45D39">
        <w:t xml:space="preserve"> и </w:t>
      </w:r>
      <w:r w:rsidR="00E65C78">
        <w:rPr>
          <w:noProof/>
        </w:rPr>
        <w:drawing>
          <wp:inline distT="0" distB="0" distL="0" distR="0">
            <wp:extent cx="363855" cy="186690"/>
            <wp:effectExtent l="0" t="0" r="0" b="0"/>
            <wp:docPr id="20" name="Рисунок 20"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t>.</w:t>
      </w:r>
      <w:r w:rsidRPr="00745D39">
        <w:t xml:space="preserve"> Повторный щелчок закрывает раздел (подраздел). </w:t>
      </w:r>
      <w:r w:rsidRPr="00745D39">
        <w:lastRenderedPageBreak/>
        <w:t>Док</w:t>
      </w:r>
      <w:r w:rsidRPr="001C669C">
        <w:t>у</w:t>
      </w:r>
      <w:r w:rsidRPr="00745D39">
        <w:t>менты на панели навигации изображаются значком</w:t>
      </w:r>
      <w:r w:rsidR="006418FD" w:rsidRPr="005D1671">
        <w:t> </w:t>
      </w:r>
      <w:r w:rsidR="00E65C78">
        <w:rPr>
          <w:noProof/>
        </w:rPr>
        <w:drawing>
          <wp:inline distT="0" distB="0" distL="0" distR="0">
            <wp:extent cx="274955" cy="274955"/>
            <wp:effectExtent l="0" t="0" r="0" b="0"/>
            <wp:docPr id="21" name="Рисунок 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45D39">
        <w:t>. Для изображения справочника используе</w:t>
      </w:r>
      <w:r w:rsidRPr="001C669C">
        <w:t>т</w:t>
      </w:r>
      <w:r w:rsidRPr="00745D39">
        <w:t>ся значок</w:t>
      </w:r>
      <w:r w:rsidR="006418FD" w:rsidRPr="005D1671">
        <w:t> </w:t>
      </w:r>
      <w:r w:rsidR="00E65C78">
        <w:rPr>
          <w:noProof/>
        </w:rPr>
        <w:drawing>
          <wp:inline distT="0" distB="0" distL="0" distR="0">
            <wp:extent cx="274955" cy="186690"/>
            <wp:effectExtent l="0" t="0" r="0" b="0"/>
            <wp:docPr id="22" name="Рисунок 2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45D39">
        <w:t xml:space="preserve">. </w:t>
      </w:r>
      <w:bookmarkStart w:id="168" w:name="_Toc383088831"/>
      <w:bookmarkStart w:id="169" w:name="_Ref325728261"/>
    </w:p>
    <w:p w:rsidR="001C669C" w:rsidRPr="00313D40" w:rsidRDefault="001C669C" w:rsidP="00F018DF">
      <w:pPr>
        <w:pStyle w:val="32"/>
      </w:pPr>
      <w:bookmarkStart w:id="170" w:name="_Toc387858974"/>
      <w:bookmarkStart w:id="171" w:name="_Toc410283233"/>
      <w:bookmarkStart w:id="172" w:name="_Toc126837292"/>
      <w:r w:rsidRPr="00313D40">
        <w:t>Область пользовательских представлений</w:t>
      </w:r>
      <w:bookmarkEnd w:id="168"/>
      <w:bookmarkEnd w:id="170"/>
      <w:bookmarkEnd w:id="171"/>
      <w:bookmarkEnd w:id="172"/>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3" w:name="_Toc383088832"/>
      <w:bookmarkStart w:id="174" w:name="_Toc387858975"/>
      <w:bookmarkStart w:id="175" w:name="_Toc410283234"/>
      <w:bookmarkStart w:id="176" w:name="_Toc126837293"/>
      <w:r>
        <w:t>Кнопка настроек параметров программы</w:t>
      </w:r>
      <w:bookmarkEnd w:id="173"/>
      <w:bookmarkEnd w:id="174"/>
      <w:bookmarkEnd w:id="175"/>
      <w:bookmarkEnd w:id="176"/>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7" w:name="_Toc383088838"/>
      <w:bookmarkStart w:id="178" w:name="_Toc387858976"/>
      <w:bookmarkStart w:id="179" w:name="_Toc410283235"/>
      <w:bookmarkStart w:id="180" w:name="_Toc126837294"/>
      <w:r w:rsidRPr="00313D40">
        <w:t>Кнопка настройки автоматического импорта/экспорта</w:t>
      </w:r>
      <w:bookmarkEnd w:id="177"/>
      <w:bookmarkEnd w:id="178"/>
      <w:bookmarkEnd w:id="179"/>
      <w:bookmarkEnd w:id="180"/>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E65C78" w:rsidP="001C669C">
      <w:pPr>
        <w:pStyle w:val="ASFKFigure"/>
      </w:pPr>
      <w:r>
        <w:rPr>
          <w:noProof/>
        </w:rPr>
        <w:lastRenderedPageBreak/>
        <w:drawing>
          <wp:inline distT="0" distB="0" distL="0" distR="0">
            <wp:extent cx="6125845" cy="5033645"/>
            <wp:effectExtent l="0" t="0" r="0" b="0"/>
            <wp:docPr id="23" name="Рисунок 2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1C669C" w:rsidRPr="00F018DF"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81" w:name="_Ref334604472"/>
      <w:bookmarkStart w:id="182" w:name="_Toc126837515"/>
      <w:r w:rsidR="00973765">
        <w:rPr>
          <w:noProof/>
        </w:rPr>
        <w:t>2</w:t>
      </w:r>
      <w:bookmarkEnd w:id="181"/>
      <w:r>
        <w:rPr>
          <w:noProof/>
        </w:rPr>
        <w:fldChar w:fldCharType="end"/>
      </w:r>
      <w:r w:rsidR="001C669C" w:rsidRPr="00F018DF">
        <w:t>. Окно настройки автоматического импорта/экспорта документов</w:t>
      </w:r>
      <w:bookmarkEnd w:id="182"/>
    </w:p>
    <w:p w:rsidR="001C669C" w:rsidRPr="00074127" w:rsidRDefault="001C669C" w:rsidP="00F018DF">
      <w:pPr>
        <w:pStyle w:val="32"/>
      </w:pPr>
      <w:bookmarkStart w:id="183" w:name="_Toc383088839"/>
      <w:bookmarkStart w:id="184" w:name="_Toc387858977"/>
      <w:bookmarkStart w:id="185" w:name="_Toc410283236"/>
      <w:bookmarkStart w:id="186" w:name="_Toc126837295"/>
      <w:r w:rsidRPr="00074127">
        <w:t xml:space="preserve">Кнопка вызова окна </w:t>
      </w:r>
      <w:r w:rsidR="001F20AD">
        <w:t>«</w:t>
      </w:r>
      <w:r w:rsidRPr="00074127">
        <w:t>Диспетчер задач</w:t>
      </w:r>
      <w:r w:rsidR="001F20AD">
        <w:t>»</w:t>
      </w:r>
      <w:bookmarkEnd w:id="169"/>
      <w:bookmarkEnd w:id="183"/>
      <w:bookmarkEnd w:id="184"/>
      <w:bookmarkEnd w:id="185"/>
      <w:bookmarkEnd w:id="186"/>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E65C78" w:rsidP="001C669C">
      <w:pPr>
        <w:pStyle w:val="ASFKFigure"/>
      </w:pPr>
      <w:r>
        <w:rPr>
          <w:noProof/>
        </w:rPr>
        <w:lastRenderedPageBreak/>
        <w:drawing>
          <wp:inline distT="0" distB="0" distL="0" distR="0">
            <wp:extent cx="5308600" cy="4572000"/>
            <wp:effectExtent l="0" t="0" r="0" b="0"/>
            <wp:docPr id="24" name="Рисунок 24"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1C669C" w:rsidRPr="00313D40"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87" w:name="_Toc126837516"/>
      <w:r w:rsidR="00973765">
        <w:rPr>
          <w:noProof/>
        </w:rPr>
        <w:t>3</w:t>
      </w:r>
      <w:r>
        <w:rPr>
          <w:noProof/>
        </w:rPr>
        <w:fldChar w:fldCharType="end"/>
      </w:r>
      <w:r w:rsidR="001C669C">
        <w:t>. Пример окна диспетчера задач</w:t>
      </w:r>
      <w:bookmarkEnd w:id="187"/>
    </w:p>
    <w:p w:rsidR="001C669C" w:rsidRDefault="001C669C" w:rsidP="00F018DF">
      <w:pPr>
        <w:pStyle w:val="32"/>
      </w:pPr>
      <w:bookmarkStart w:id="188" w:name="_Toc383088840"/>
      <w:bookmarkStart w:id="189" w:name="_Toc387858978"/>
      <w:bookmarkStart w:id="190" w:name="_Toc410283237"/>
      <w:bookmarkStart w:id="191" w:name="_Toc126837296"/>
      <w:bookmarkStart w:id="192" w:name="_Toc170885728"/>
      <w:bookmarkStart w:id="193" w:name="_Toc221011476"/>
      <w:bookmarkStart w:id="194" w:name="_Toc221012177"/>
      <w:bookmarkStart w:id="195" w:name="_Toc225934558"/>
      <w:bookmarkStart w:id="196" w:name="_Toc231630520"/>
      <w:bookmarkStart w:id="197" w:name="_Toc231630644"/>
      <w:bookmarkStart w:id="198" w:name="_Ref295381372"/>
      <w:bookmarkStart w:id="199" w:name="_Toc302380419"/>
      <w:bookmarkStart w:id="200" w:name="_Toc309837803"/>
      <w:bookmarkEnd w:id="136"/>
      <w:bookmarkEnd w:id="137"/>
      <w:bookmarkEnd w:id="138"/>
      <w:bookmarkEnd w:id="139"/>
      <w:bookmarkEnd w:id="140"/>
      <w:r>
        <w:t>Рабочая область</w:t>
      </w:r>
      <w:bookmarkEnd w:id="188"/>
      <w:bookmarkEnd w:id="189"/>
      <w:bookmarkEnd w:id="190"/>
      <w:bookmarkEnd w:id="191"/>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73765">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1" w:name="_Ref326579823"/>
      <w:bookmarkStart w:id="202" w:name="_Toc383088841"/>
      <w:bookmarkStart w:id="203" w:name="_Toc387858979"/>
      <w:bookmarkStart w:id="204" w:name="_Toc410283238"/>
      <w:bookmarkStart w:id="205" w:name="_Toc126837297"/>
      <w:bookmarkStart w:id="206" w:name="_Toc231630521"/>
      <w:bookmarkStart w:id="207" w:name="_Toc231630645"/>
      <w:bookmarkStart w:id="208" w:name="_Toc302380420"/>
      <w:bookmarkStart w:id="209" w:name="_Toc309837804"/>
      <w:bookmarkEnd w:id="192"/>
      <w:bookmarkEnd w:id="193"/>
      <w:bookmarkEnd w:id="194"/>
      <w:bookmarkEnd w:id="195"/>
      <w:bookmarkEnd w:id="196"/>
      <w:bookmarkEnd w:id="197"/>
      <w:bookmarkEnd w:id="198"/>
      <w:bookmarkEnd w:id="199"/>
      <w:bookmarkEnd w:id="200"/>
      <w:r w:rsidRPr="00AF63E5">
        <w:t>Описание типовых операций</w:t>
      </w:r>
      <w:bookmarkEnd w:id="201"/>
      <w:r w:rsidRPr="00AF63E5">
        <w:t xml:space="preserve"> и приемов работы</w:t>
      </w:r>
      <w:bookmarkEnd w:id="202"/>
      <w:bookmarkEnd w:id="203"/>
      <w:bookmarkEnd w:id="204"/>
      <w:bookmarkEnd w:id="205"/>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0" w:name="_Toc225934560"/>
      <w:bookmarkStart w:id="211" w:name="_Ref227053332"/>
      <w:bookmarkStart w:id="212" w:name="_Toc231630527"/>
      <w:bookmarkStart w:id="213" w:name="_Toc231630651"/>
      <w:bookmarkStart w:id="214" w:name="_Ref301186669"/>
      <w:bookmarkStart w:id="215" w:name="_Toc302380423"/>
      <w:bookmarkStart w:id="216" w:name="_Toc309837807"/>
      <w:bookmarkStart w:id="217" w:name="_Ref369860567"/>
      <w:bookmarkStart w:id="218" w:name="_Ref374697912"/>
      <w:bookmarkStart w:id="219" w:name="_Ref375570794"/>
      <w:bookmarkStart w:id="220" w:name="_Toc383088842"/>
      <w:bookmarkStart w:id="221" w:name="_Toc387858980"/>
      <w:bookmarkStart w:id="222" w:name="_Toc410283239"/>
      <w:bookmarkStart w:id="223" w:name="_Toc126837298"/>
      <w:r w:rsidRPr="00745D39">
        <w:t xml:space="preserve">Операции доступные </w:t>
      </w:r>
      <w:r>
        <w:t>на</w:t>
      </w:r>
      <w:r w:rsidRPr="00745D39">
        <w:t xml:space="preserve"> главной панели инструментов</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973765">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4" w:name="_Ref204418774"/>
      <w:bookmarkStart w:id="225" w:name="_Toc126837375"/>
      <w:r w:rsidR="00973765">
        <w:rPr>
          <w:noProof/>
        </w:rPr>
        <w:t>2</w:t>
      </w:r>
      <w:bookmarkEnd w:id="224"/>
      <w:r>
        <w:rPr>
          <w:noProof/>
        </w:rPr>
        <w:fldChar w:fldCharType="end"/>
      </w:r>
      <w:r w:rsidR="001C669C" w:rsidRPr="00745D39">
        <w:t>. Типовые операции над документами</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0"/>
        <w:gridCol w:w="1748"/>
        <w:gridCol w:w="6843"/>
      </w:tblGrid>
      <w:tr w:rsidR="001C669C" w:rsidRPr="001205DA" w:rsidTr="00412DF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5" name="Рисунок 25"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tton_import"/>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Импортировать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rsidTr="00412DF7">
        <w:trPr>
          <w:trHeight w:val="986"/>
        </w:trPr>
        <w:tc>
          <w:tcPr>
            <w:tcW w:w="548" w:type="pct"/>
            <w:shd w:val="clear" w:color="auto" w:fill="auto"/>
          </w:tcPr>
          <w:p w:rsidR="001C669C" w:rsidRPr="001205DA" w:rsidRDefault="00E65C78" w:rsidP="00412DF7">
            <w:pPr>
              <w:pStyle w:val="ASFKTablenorm"/>
              <w:ind w:left="57" w:right="57"/>
              <w:jc w:val="center"/>
            </w:pPr>
            <w:r>
              <w:rPr>
                <w:noProof/>
              </w:rPr>
              <w:lastRenderedPageBreak/>
              <w:drawing>
                <wp:inline distT="0" distB="0" distL="0" distR="0">
                  <wp:extent cx="363855" cy="363855"/>
                  <wp:effectExtent l="0" t="0" r="0" b="0"/>
                  <wp:docPr id="26" name="Рисунок 2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8"/>
                          <pic:cNvPicPr>
                            <a:picLocks noChangeAspect="1" noChangeArrowheads="1"/>
                          </pic:cNvPicPr>
                        </pic:nvPicPr>
                        <pic:blipFill>
                          <a:blip r:embed="rId2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Экспортировать выделенные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7" name="Рисунок 27"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Создать новый документ</w:t>
            </w:r>
          </w:p>
        </w:tc>
        <w:tc>
          <w:tcPr>
            <w:tcW w:w="3562" w:type="pct"/>
            <w:shd w:val="clear" w:color="auto" w:fill="auto"/>
          </w:tcPr>
          <w:p w:rsidR="001C669C" w:rsidRPr="001205DA" w:rsidRDefault="001C669C" w:rsidP="00412DF7">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8" name="Рисунок 28"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tton_edit"/>
                          <pic:cNvPicPr>
                            <a:picLocks noChangeAspect="1" noChangeArrowheads="1"/>
                          </pic:cNvPicPr>
                        </pic:nvPicPr>
                        <pic:blipFill>
                          <a:blip r:embed="rId2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Открыть документ на редактирование</w:t>
            </w:r>
          </w:p>
        </w:tc>
        <w:tc>
          <w:tcPr>
            <w:tcW w:w="3562" w:type="pct"/>
            <w:shd w:val="clear" w:color="auto" w:fill="auto"/>
          </w:tcPr>
          <w:p w:rsidR="001C669C" w:rsidRPr="001205DA" w:rsidRDefault="001C669C" w:rsidP="00412DF7">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9" name="Рисунок 2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7"/>
                          <pic:cNvPicPr>
                            <a:picLocks noChangeAspect="1" noChangeArrowheads="1"/>
                          </pic:cNvPicPr>
                        </pic:nvPicPr>
                        <pic:blipFill>
                          <a:blip r:embed="rId2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Редактирование вложений</w:t>
            </w:r>
          </w:p>
        </w:tc>
        <w:tc>
          <w:tcPr>
            <w:tcW w:w="3562" w:type="pct"/>
            <w:shd w:val="clear" w:color="auto" w:fill="auto"/>
          </w:tcPr>
          <w:p w:rsidR="001C669C" w:rsidRPr="001205DA" w:rsidRDefault="001C669C" w:rsidP="00412DF7">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0" name="Рисунок 3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
                          <pic:cNvPicPr>
                            <a:picLocks noChangeAspect="1" noChangeArrowheads="1"/>
                          </pic:cNvPicPr>
                        </pic:nvPicPr>
                        <pic:blipFill>
                          <a:blip r:embed="rId2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Открыть документ на просмотр</w:t>
            </w:r>
          </w:p>
        </w:tc>
        <w:tc>
          <w:tcPr>
            <w:tcW w:w="3562" w:type="pct"/>
            <w:shd w:val="clear" w:color="auto" w:fill="auto"/>
          </w:tcPr>
          <w:p w:rsidR="001C669C" w:rsidRPr="001205DA" w:rsidRDefault="001C669C" w:rsidP="00412DF7">
            <w:pPr>
              <w:pStyle w:val="ASFKTablenorm"/>
              <w:ind w:left="57" w:right="57"/>
            </w:pPr>
            <w:r w:rsidRPr="001205DA">
              <w:t xml:space="preserve">Открывается экранная форма документа, выбранного для просмотра.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1" name="Рисунок 31"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utton_copy"/>
                          <pic:cNvPicPr>
                            <a:picLocks noChangeAspect="1" noChangeArrowheads="1"/>
                          </pic:cNvPicPr>
                        </pic:nvPicPr>
                        <pic:blipFill>
                          <a:blip r:embed="rId2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Создать копию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2" name="Рисунок 32"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delete"/>
                          <pic:cNvPicPr>
                            <a:picLocks noChangeAspect="1" noChangeArrowheads="1"/>
                          </pic:cNvPicPr>
                        </pic:nvPicPr>
                        <pic:blipFill>
                          <a:blip r:embed="rId2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Удалить документ</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3" name="Рисунок 33"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utton_sign"/>
                          <pic:cNvPicPr>
                            <a:picLocks noChangeAspect="1" noChangeArrowheads="1"/>
                          </pic:cNvPicPr>
                        </pic:nvPicPr>
                        <pic:blipFill>
                          <a:blip r:embed="rId2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Подпись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подписание выбранного документа ЭП пользователя.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4" name="Рисунок 34"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check_sign"/>
                          <pic:cNvPicPr>
                            <a:picLocks noChangeAspect="1" noChangeArrowheads="1"/>
                          </pic:cNvPicPr>
                        </pic:nvPicPr>
                        <pic:blipFill>
                          <a:blip r:embed="rId2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 xml:space="preserve">Проверка подписи </w:t>
            </w:r>
          </w:p>
        </w:tc>
        <w:tc>
          <w:tcPr>
            <w:tcW w:w="3562" w:type="pct"/>
            <w:shd w:val="clear" w:color="auto" w:fill="auto"/>
          </w:tcPr>
          <w:p w:rsidR="001C669C" w:rsidRPr="001205DA" w:rsidRDefault="001C669C" w:rsidP="00412DF7">
            <w:pPr>
              <w:pStyle w:val="ASFKTablenorm"/>
              <w:ind w:left="57" w:right="57"/>
            </w:pPr>
            <w:r w:rsidRPr="001205DA">
              <w:t>Выполняется проверка подлинности ЭП выбранного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5" name="Рисунок 35"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utton_delete_sign"/>
                          <pic:cNvPicPr>
                            <a:picLocks noChangeAspect="1" noChangeArrowheads="1"/>
                          </pic:cNvPicPr>
                        </pic:nvPicPr>
                        <pic:blipFill>
                          <a:blip r:embed="rId3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Удаление подписи</w:t>
            </w:r>
          </w:p>
        </w:tc>
        <w:tc>
          <w:tcPr>
            <w:tcW w:w="3562" w:type="pct"/>
            <w:shd w:val="clear" w:color="auto" w:fill="auto"/>
          </w:tcPr>
          <w:p w:rsidR="001C669C" w:rsidRPr="001205DA" w:rsidRDefault="001C669C" w:rsidP="00412DF7">
            <w:pPr>
              <w:pStyle w:val="ASFKTablenorm"/>
              <w:ind w:left="57" w:right="57"/>
            </w:pPr>
            <w:r w:rsidRPr="001205DA">
              <w:t>Выполняется удаление ЭП выбранного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6" name="Рисунок 3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nap7"/>
                          <pic:cNvPicPr>
                            <a:picLocks noChangeAspect="1" noChangeArrowheads="1"/>
                          </pic:cNvPicPr>
                        </pic:nvPicPr>
                        <pic:blipFill>
                          <a:blip r:embed="rId3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Документарный контроль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7" name="Рисунок 37"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nap8"/>
                          <pic:cNvPicPr>
                            <a:picLocks noChangeAspect="1" noChangeArrowheads="1"/>
                          </pic:cNvPicPr>
                        </pic:nvPicPr>
                        <pic:blipFill>
                          <a:blip r:embed="rId3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Просмотр изменений статуса документа</w:t>
            </w:r>
          </w:p>
        </w:tc>
        <w:tc>
          <w:tcPr>
            <w:tcW w:w="3562" w:type="pct"/>
            <w:shd w:val="clear" w:color="auto" w:fill="auto"/>
          </w:tcPr>
          <w:p w:rsidR="001C669C" w:rsidRPr="001205DA" w:rsidRDefault="001C669C" w:rsidP="00412DF7">
            <w:pPr>
              <w:pStyle w:val="ASFKTablenorm"/>
              <w:ind w:left="57" w:right="57"/>
            </w:pPr>
            <w:r w:rsidRPr="001205DA">
              <w:t>Открывается окно, отображающее историю изменений статуса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8" name="Рисунок 3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nap11"/>
                          <pic:cNvPicPr>
                            <a:picLocks noChangeAspect="1" noChangeArrowheads="1"/>
                          </pic:cNvPicPr>
                        </pic:nvPicPr>
                        <pic:blipFill>
                          <a:blip r:embed="rId3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Отправить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9" name="Рисунок 39"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nap12"/>
                          <pic:cNvPicPr>
                            <a:picLocks noChangeAspect="1" noChangeArrowheads="1"/>
                          </pic:cNvPicPr>
                        </pic:nvPicPr>
                        <pic:blipFill>
                          <a:blip r:embed="rId3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Завершить доставку</w:t>
            </w:r>
          </w:p>
        </w:tc>
        <w:tc>
          <w:tcPr>
            <w:tcW w:w="3562" w:type="pct"/>
            <w:shd w:val="clear" w:color="auto" w:fill="auto"/>
          </w:tcPr>
          <w:p w:rsidR="001C669C" w:rsidRPr="001205DA" w:rsidRDefault="001C669C" w:rsidP="00412DF7">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lastRenderedPageBreak/>
              <w:drawing>
                <wp:inline distT="0" distB="0" distL="0" distR="0">
                  <wp:extent cx="363855" cy="363855"/>
                  <wp:effectExtent l="0" t="0" r="0" b="0"/>
                  <wp:docPr id="40" name="Рисунок 40"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3"/>
                          <pic:cNvPicPr>
                            <a:picLocks noChangeAspect="1" noChangeArrowheads="1"/>
                          </pic:cNvPicPr>
                        </pic:nvPicPr>
                        <pic:blipFill>
                          <a:blip r:embed="rId3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Повторить поиск адресата</w:t>
            </w:r>
          </w:p>
        </w:tc>
        <w:tc>
          <w:tcPr>
            <w:tcW w:w="3562" w:type="pct"/>
            <w:shd w:val="clear" w:color="auto" w:fill="auto"/>
          </w:tcPr>
          <w:p w:rsidR="001C669C" w:rsidRPr="001205DA" w:rsidRDefault="001C669C" w:rsidP="00412DF7">
            <w:pPr>
              <w:pStyle w:val="ASFKTablenorm"/>
              <w:ind w:left="57" w:right="57"/>
            </w:pPr>
            <w:r w:rsidRPr="001205DA">
              <w:t>В случае ошибки адресации выполняется повторный поиск адресата.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1" name="Рисунок 41"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nap14"/>
                          <pic:cNvPicPr>
                            <a:picLocks noChangeAspect="1" noChangeArrowheads="1"/>
                          </pic:cNvPicPr>
                        </pic:nvPicPr>
                        <pic:blipFill>
                          <a:blip r:embed="rId3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Повторная выгрузка квитка</w:t>
            </w:r>
          </w:p>
        </w:tc>
        <w:tc>
          <w:tcPr>
            <w:tcW w:w="3562" w:type="pct"/>
            <w:shd w:val="clear" w:color="auto" w:fill="auto"/>
          </w:tcPr>
          <w:p w:rsidR="001C669C" w:rsidRPr="001205DA" w:rsidRDefault="001C669C" w:rsidP="00412DF7">
            <w:pPr>
              <w:pStyle w:val="ASFKTablenorm"/>
              <w:ind w:left="57" w:right="57"/>
            </w:pPr>
            <w:r w:rsidRPr="001205DA">
              <w:t>Выполняется повторная выгрузка квитка.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2" name="Рисунок 42"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nap15"/>
                          <pic:cNvPicPr>
                            <a:picLocks noChangeAspect="1" noChangeArrowheads="1"/>
                          </pic:cNvPicPr>
                        </pic:nvPicPr>
                        <pic:blipFill>
                          <a:blip r:embed="rId3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Отказать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412DF7">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3" name="Рисунок 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0"/>
                          <pic:cNvPicPr>
                            <a:picLocks noChangeAspect="1" noChangeArrowheads="1"/>
                          </pic:cNvPicPr>
                        </pic:nvPicPr>
                        <pic:blipFill>
                          <a:blip r:embed="rId3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Печать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4" name="Рисунок 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1"/>
                          <pic:cNvPicPr>
                            <a:picLocks noChangeAspect="1" noChangeArrowheads="1"/>
                          </pic:cNvPicPr>
                        </pic:nvPicPr>
                        <pic:blipFill>
                          <a:blip r:embed="rId3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Печать скроллера</w:t>
            </w:r>
          </w:p>
        </w:tc>
        <w:tc>
          <w:tcPr>
            <w:tcW w:w="3562" w:type="pct"/>
            <w:shd w:val="clear" w:color="auto" w:fill="auto"/>
          </w:tcPr>
          <w:p w:rsidR="001C669C" w:rsidRPr="001205DA" w:rsidRDefault="001C669C" w:rsidP="00412DF7">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412DF7">
              <w:rPr>
                <w:lang w:val="en-US"/>
              </w:rPr>
              <w:t>excel</w:t>
            </w:r>
            <w:r w:rsidRPr="001205DA">
              <w:t xml:space="preserve"> для последующей печати или обработки. Можно сохранять только выделенные строки.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5" name="Рисунок 45"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search"/>
                          <pic:cNvPicPr>
                            <a:picLocks noChangeAspect="1" noChangeArrowheads="1"/>
                          </pic:cNvPicPr>
                        </pic:nvPicPr>
                        <pic:blipFill>
                          <a:blip r:embed="rId4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Поиск</w:t>
            </w:r>
          </w:p>
        </w:tc>
        <w:tc>
          <w:tcPr>
            <w:tcW w:w="3562" w:type="pct"/>
            <w:shd w:val="clear" w:color="auto" w:fill="auto"/>
          </w:tcPr>
          <w:p w:rsidR="001C669C" w:rsidRPr="001205DA" w:rsidRDefault="001C669C" w:rsidP="00412DF7">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6" name="Рисунок 4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4"/>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Откат статуса передачи</w:t>
            </w:r>
          </w:p>
        </w:tc>
        <w:tc>
          <w:tcPr>
            <w:tcW w:w="3562" w:type="pct"/>
            <w:shd w:val="clear" w:color="auto" w:fill="auto"/>
          </w:tcPr>
          <w:p w:rsidR="001C669C" w:rsidRPr="001205DA" w:rsidRDefault="001C669C" w:rsidP="00412DF7">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7" name="Рисунок 47"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utton_refresh"/>
                          <pic:cNvPicPr>
                            <a:picLocks noChangeAspect="1" noChangeArrowheads="1"/>
                          </pic:cNvPicPr>
                        </pic:nvPicPr>
                        <pic:blipFill>
                          <a:blip r:embed="rId4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Обновить список документов</w:t>
            </w:r>
          </w:p>
        </w:tc>
        <w:tc>
          <w:tcPr>
            <w:tcW w:w="3562" w:type="pct"/>
            <w:shd w:val="clear" w:color="auto" w:fill="auto"/>
          </w:tcPr>
          <w:p w:rsidR="001C669C" w:rsidRPr="001205DA" w:rsidRDefault="001C669C" w:rsidP="00412DF7">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8" name="Рисунок 4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9"/>
                          <pic:cNvPicPr>
                            <a:picLocks noChangeAspect="1" noChangeArrowheads="1"/>
                          </pic:cNvPicPr>
                        </pic:nvPicPr>
                        <pic:blipFill>
                          <a:blip r:embed="rId4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Добавить в архив / Извлечь из архива</w:t>
            </w:r>
          </w:p>
        </w:tc>
        <w:tc>
          <w:tcPr>
            <w:tcW w:w="3562" w:type="pct"/>
            <w:shd w:val="clear" w:color="auto" w:fill="auto"/>
          </w:tcPr>
          <w:p w:rsidR="001C669C" w:rsidRPr="007F1D9A" w:rsidRDefault="001C669C" w:rsidP="00412DF7">
            <w:pPr>
              <w:pStyle w:val="ASFKTablenorm"/>
              <w:ind w:left="57" w:right="57"/>
            </w:pPr>
            <w:r w:rsidRPr="001205DA">
              <w:t>Добавление (извлечение) документа в (из) архив(а)</w:t>
            </w:r>
            <w:r w:rsidR="007F1D9A">
              <w:t>.</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9" name="Рисунок 49"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tton_exit"/>
                          <pic:cNvPicPr>
                            <a:picLocks noChangeAspect="1" noChangeArrowheads="1"/>
                          </pic:cNvPicPr>
                        </pic:nvPicPr>
                        <pic:blipFill>
                          <a:blip r:embed="rId4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Закрыть</w:t>
            </w:r>
          </w:p>
        </w:tc>
        <w:tc>
          <w:tcPr>
            <w:tcW w:w="3562" w:type="pct"/>
            <w:shd w:val="clear" w:color="auto" w:fill="auto"/>
          </w:tcPr>
          <w:p w:rsidR="001C669C" w:rsidRPr="001205DA" w:rsidRDefault="001C669C" w:rsidP="00412DF7">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6" w:name="_Toc383088843"/>
      <w:bookmarkStart w:id="227" w:name="_Toc387858981"/>
      <w:bookmarkStart w:id="228" w:name="_Toc410283240"/>
      <w:bookmarkStart w:id="229" w:name="_Toc126837299"/>
      <w:bookmarkStart w:id="230" w:name="_Toc225934561"/>
      <w:bookmarkStart w:id="231" w:name="_Toc231630528"/>
      <w:bookmarkStart w:id="232" w:name="_Toc231630652"/>
      <w:bookmarkStart w:id="233" w:name="_Toc302380424"/>
      <w:bookmarkStart w:id="234" w:name="_Toc309837808"/>
      <w:r w:rsidRPr="00745D39">
        <w:t xml:space="preserve">Использование </w:t>
      </w:r>
      <w:r w:rsidR="001F20AD">
        <w:t>«</w:t>
      </w:r>
      <w:r w:rsidRPr="00745D39">
        <w:t>горячих клавиш</w:t>
      </w:r>
      <w:r w:rsidR="001F20AD">
        <w:t>»</w:t>
      </w:r>
      <w:bookmarkEnd w:id="226"/>
      <w:bookmarkEnd w:id="227"/>
      <w:bookmarkEnd w:id="228"/>
      <w:bookmarkEnd w:id="229"/>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973765">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lastRenderedPageBreak/>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5" w:name="_Toc383088844"/>
      <w:bookmarkStart w:id="236" w:name="_Toc387858982"/>
      <w:bookmarkStart w:id="237" w:name="_Toc410283241"/>
      <w:bookmarkStart w:id="238" w:name="_Toc126837300"/>
      <w:r>
        <w:t>Операции доступные на</w:t>
      </w:r>
      <w:r w:rsidRPr="00745D39">
        <w:t xml:space="preserve"> панели инструментов экранной формы документа</w:t>
      </w:r>
      <w:bookmarkEnd w:id="230"/>
      <w:bookmarkEnd w:id="231"/>
      <w:bookmarkEnd w:id="232"/>
      <w:bookmarkEnd w:id="233"/>
      <w:bookmarkEnd w:id="234"/>
      <w:bookmarkEnd w:id="235"/>
      <w:bookmarkEnd w:id="236"/>
      <w:bookmarkEnd w:id="237"/>
      <w:bookmarkEnd w:id="238"/>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973765">
        <w:t>4</w:t>
      </w:r>
      <w:r w:rsidRPr="00745D39">
        <w:fldChar w:fldCharType="end"/>
      </w:r>
      <w:r w:rsidRPr="00745D39">
        <w:t>).</w:t>
      </w:r>
    </w:p>
    <w:p w:rsidR="001C669C" w:rsidRPr="001C669C" w:rsidRDefault="00E65C78" w:rsidP="001C669C">
      <w:pPr>
        <w:pStyle w:val="ASFKFigure"/>
      </w:pPr>
      <w:r>
        <w:rPr>
          <w:noProof/>
        </w:rPr>
        <w:drawing>
          <wp:inline distT="0" distB="0" distL="0" distR="0">
            <wp:extent cx="6125845" cy="4119245"/>
            <wp:effectExtent l="0" t="0" r="0" b="0"/>
            <wp:docPr id="50" name="Рисунок 5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1C669C" w:rsidRPr="00745D3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39" w:name="_Ref220757333"/>
      <w:bookmarkStart w:id="240" w:name="_Toc126837517"/>
      <w:r w:rsidR="00973765">
        <w:rPr>
          <w:noProof/>
        </w:rPr>
        <w:t>4</w:t>
      </w:r>
      <w:bookmarkEnd w:id="239"/>
      <w:r>
        <w:rPr>
          <w:noProof/>
        </w:rPr>
        <w:fldChar w:fldCharType="end"/>
      </w:r>
      <w:r w:rsidR="001C669C" w:rsidRPr="00745D39">
        <w:t>. Пример панели инструментов экранной формы документа</w:t>
      </w:r>
      <w:bookmarkEnd w:id="240"/>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973765">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1" w:name="_Ref205891258"/>
      <w:bookmarkStart w:id="242" w:name="_Toc126837376"/>
      <w:r w:rsidR="00973765">
        <w:rPr>
          <w:noProof/>
        </w:rPr>
        <w:t>3</w:t>
      </w:r>
      <w:bookmarkEnd w:id="241"/>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rsidTr="00412DF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1" name="Рисунок 51"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новый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форма для создания нового документа. </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2" name="Рисунок 52"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tton_copy"/>
                          <pic:cNvPicPr>
                            <a:picLocks noChangeAspect="1" noChangeArrowheads="1"/>
                          </pic:cNvPicPr>
                        </pic:nvPicPr>
                        <pic:blipFill>
                          <a:blip r:embed="rId2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копию документа</w:t>
            </w:r>
          </w:p>
        </w:tc>
        <w:tc>
          <w:tcPr>
            <w:tcW w:w="3234" w:type="pct"/>
            <w:shd w:val="clear" w:color="auto" w:fill="auto"/>
          </w:tcPr>
          <w:p w:rsidR="001C669C" w:rsidRPr="008F6E6B" w:rsidRDefault="001C669C" w:rsidP="00412DF7">
            <w:pPr>
              <w:pStyle w:val="ASFKTablenorm"/>
              <w:ind w:left="57" w:right="57"/>
            </w:pPr>
            <w:r w:rsidRPr="008F6E6B">
              <w:t>Создается копия открытого документа.</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3" name="Рисунок 53"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nap1"/>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Выбрать родительский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окно поиска родительского документа. </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4" name="Рисунок 54"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сохранить изменения"/>
                          <pic:cNvPicPr>
                            <a:picLocks noChangeAspect="1" noChangeArrowheads="1"/>
                          </pic:cNvPicPr>
                        </pic:nvPicPr>
                        <pic:blipFill>
                          <a:blip r:embed="rId4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Сохранить изменения</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5" name="Рисунок 55"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Сохранить</w:t>
            </w:r>
            <w:r w:rsidR="008F6E6B">
              <w:t> </w:t>
            </w:r>
            <w:r w:rsidRPr="008F6E6B">
              <w:t>изменения и закрыть окно</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lastRenderedPageBreak/>
              <w:drawing>
                <wp:inline distT="0" distB="0" distL="0" distR="0">
                  <wp:extent cx="363855" cy="363855"/>
                  <wp:effectExtent l="0" t="0" r="0" b="0"/>
                  <wp:docPr id="56" name="Рисунок 56"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button_check"/>
                          <pic:cNvPicPr>
                            <a:picLocks noChangeAspect="1" noChangeArrowheads="1"/>
                          </pic:cNvPicPr>
                        </pic:nvPicPr>
                        <pic:blipFill>
                          <a:blip r:embed="rId4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Проверить документ</w:t>
            </w:r>
          </w:p>
        </w:tc>
        <w:tc>
          <w:tcPr>
            <w:tcW w:w="3234" w:type="pct"/>
            <w:shd w:val="clear" w:color="auto" w:fill="auto"/>
          </w:tcPr>
          <w:p w:rsidR="001C669C" w:rsidRPr="008F6E6B" w:rsidRDefault="001C669C" w:rsidP="00412DF7">
            <w:pPr>
              <w:pStyle w:val="ASFKTablenorm"/>
              <w:ind w:left="57" w:right="57"/>
            </w:pPr>
            <w:r w:rsidRPr="008F6E6B">
              <w:t>Выполняется проверка документа.</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7" name="Рисунок 5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0"/>
                          <pic:cNvPicPr>
                            <a:picLocks noChangeAspect="1" noChangeArrowheads="1"/>
                          </pic:cNvPicPr>
                        </pic:nvPicPr>
                        <pic:blipFill>
                          <a:blip r:embed="rId3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Печать</w:t>
            </w:r>
          </w:p>
        </w:tc>
        <w:tc>
          <w:tcPr>
            <w:tcW w:w="3234" w:type="pct"/>
            <w:shd w:val="clear" w:color="auto" w:fill="auto"/>
          </w:tcPr>
          <w:p w:rsidR="001C669C" w:rsidRPr="008F6E6B" w:rsidRDefault="001C669C" w:rsidP="00412DF7">
            <w:pPr>
              <w:pStyle w:val="ASFKTablenorm"/>
              <w:ind w:left="57" w:right="57"/>
            </w:pPr>
            <w:r w:rsidRPr="008F6E6B">
              <w:t>Выполняется отправка документа на печать.</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8" name="Рисунок 58"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utton_exit"/>
                          <pic:cNvPicPr>
                            <a:picLocks noChangeAspect="1" noChangeArrowheads="1"/>
                          </pic:cNvPicPr>
                        </pic:nvPicPr>
                        <pic:blipFill>
                          <a:blip r:embed="rId4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 xml:space="preserve">Закрыть форму </w:t>
            </w:r>
          </w:p>
        </w:tc>
        <w:tc>
          <w:tcPr>
            <w:tcW w:w="3234" w:type="pct"/>
            <w:shd w:val="clear" w:color="auto" w:fill="auto"/>
          </w:tcPr>
          <w:p w:rsidR="001C669C" w:rsidRPr="008F6E6B" w:rsidRDefault="001C669C" w:rsidP="00412DF7">
            <w:pPr>
              <w:pStyle w:val="ASFKTablenorm"/>
              <w:ind w:left="57" w:right="57"/>
            </w:pPr>
            <w:r w:rsidRPr="008F6E6B">
              <w:t>Закрывается форма документа.</w:t>
            </w:r>
          </w:p>
        </w:tc>
      </w:tr>
    </w:tbl>
    <w:p w:rsidR="001C669C" w:rsidRPr="00745D39" w:rsidRDefault="001C669C" w:rsidP="001C669C">
      <w:pPr>
        <w:pStyle w:val="32"/>
      </w:pPr>
      <w:bookmarkStart w:id="243" w:name="_Toc225934563"/>
      <w:bookmarkStart w:id="244" w:name="_Ref227065730"/>
      <w:bookmarkStart w:id="245" w:name="_Toc231630529"/>
      <w:bookmarkStart w:id="246" w:name="_Toc231630653"/>
      <w:bookmarkStart w:id="247" w:name="_Toc302380425"/>
      <w:bookmarkStart w:id="248" w:name="_Toc309837809"/>
      <w:bookmarkStart w:id="249" w:name="_Ref328396131"/>
      <w:bookmarkStart w:id="250" w:name="_Toc383088845"/>
      <w:bookmarkStart w:id="251" w:name="_Toc387858983"/>
      <w:bookmarkStart w:id="252" w:name="_Toc410283242"/>
      <w:bookmarkStart w:id="253" w:name="_Toc126837301"/>
      <w:r w:rsidRPr="00745D39">
        <w:t>Работа с табличными записями.</w:t>
      </w:r>
      <w:bookmarkEnd w:id="243"/>
      <w:bookmarkEnd w:id="244"/>
      <w:bookmarkEnd w:id="245"/>
      <w:bookmarkEnd w:id="246"/>
      <w:bookmarkEnd w:id="247"/>
      <w:bookmarkEnd w:id="248"/>
      <w:bookmarkEnd w:id="249"/>
      <w:bookmarkEnd w:id="250"/>
      <w:bookmarkEnd w:id="251"/>
      <w:bookmarkEnd w:id="252"/>
      <w:bookmarkEnd w:id="253"/>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973765">
        <w:rPr>
          <w:noProof/>
        </w:rPr>
        <w:t>5</w:t>
      </w:r>
      <w:r w:rsidRPr="00745D39">
        <w:fldChar w:fldCharType="end"/>
      </w:r>
      <w:r w:rsidRPr="00745D39">
        <w:t>.</w:t>
      </w:r>
    </w:p>
    <w:p w:rsidR="001C669C" w:rsidRPr="00745D39" w:rsidRDefault="00E65C78" w:rsidP="001C669C">
      <w:pPr>
        <w:pStyle w:val="ASFKFigure"/>
      </w:pPr>
      <w:r>
        <w:rPr>
          <w:noProof/>
        </w:rPr>
        <w:drawing>
          <wp:inline distT="0" distB="0" distL="0" distR="0">
            <wp:extent cx="6134735" cy="4119245"/>
            <wp:effectExtent l="0" t="0" r="0" b="0"/>
            <wp:docPr id="59" name="Рисунок 59"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1C669C" w:rsidRPr="00745D3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54" w:name="_Ref328404363"/>
      <w:bookmarkStart w:id="255" w:name="_Toc126837518"/>
      <w:r w:rsidR="00973765">
        <w:rPr>
          <w:noProof/>
        </w:rPr>
        <w:t>5</w:t>
      </w:r>
      <w:bookmarkEnd w:id="254"/>
      <w:r>
        <w:rPr>
          <w:noProof/>
        </w:rPr>
        <w:fldChar w:fldCharType="end"/>
      </w:r>
      <w:r w:rsidR="001C669C" w:rsidRPr="00745D39">
        <w:t>. Пример экранной формы, содержащей встроенную таблицу</w:t>
      </w:r>
      <w:bookmarkEnd w:id="255"/>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973765">
        <w:t>4</w:t>
      </w:r>
      <w:r w:rsidRPr="00745D39">
        <w:fldChar w:fldCharType="end"/>
      </w:r>
      <w:r w:rsidRPr="00745D39">
        <w:t>).</w:t>
      </w:r>
    </w:p>
    <w:bookmarkStart w:id="256"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7" w:name="_Ref227420372"/>
      <w:bookmarkStart w:id="258" w:name="_Toc126837377"/>
      <w:r w:rsidR="00973765">
        <w:rPr>
          <w:noProof/>
        </w:rPr>
        <w:t>4</w:t>
      </w:r>
      <w:bookmarkEnd w:id="257"/>
      <w:r w:rsidRPr="00745D39">
        <w:fldChar w:fldCharType="end"/>
      </w:r>
      <w:r w:rsidRPr="00745D39">
        <w:t>. Описание кнопок панели инструментов табличного бл</w:t>
      </w:r>
      <w:r w:rsidRPr="001C669C">
        <w:t>о</w:t>
      </w:r>
      <w:r w:rsidRPr="00745D39">
        <w:t>ка</w:t>
      </w:r>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5"/>
        <w:gridCol w:w="2286"/>
        <w:gridCol w:w="6360"/>
      </w:tblGrid>
      <w:tr w:rsidR="001C669C" w:rsidRPr="009745AD" w:rsidTr="00412DF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0" name="Рисунок 6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Добавить</w:t>
            </w:r>
            <w:r w:rsidR="009745AD">
              <w:t> </w:t>
            </w:r>
            <w:r w:rsidRPr="009745AD">
              <w:t>новую строку</w:t>
            </w:r>
          </w:p>
        </w:tc>
        <w:tc>
          <w:tcPr>
            <w:tcW w:w="3302" w:type="pct"/>
            <w:shd w:val="clear" w:color="auto" w:fill="auto"/>
          </w:tcPr>
          <w:p w:rsidR="001C669C" w:rsidRPr="009745AD" w:rsidRDefault="001C669C" w:rsidP="00412DF7">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lastRenderedPageBreak/>
              <w:drawing>
                <wp:inline distT="0" distB="0" distL="0" distR="0">
                  <wp:extent cx="363855" cy="363855"/>
                  <wp:effectExtent l="0" t="0" r="0" b="0"/>
                  <wp:docPr id="61" name="Рисунок 61"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11"/>
                          <pic:cNvPicPr>
                            <a:picLocks noChangeAspect="1" noChangeArrowheads="1"/>
                          </pic:cNvPicPr>
                        </pic:nvPicPr>
                        <pic:blipFill>
                          <a:blip r:embed="rId5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Копирование записи</w:t>
            </w:r>
          </w:p>
        </w:tc>
        <w:tc>
          <w:tcPr>
            <w:tcW w:w="3302" w:type="pct"/>
            <w:shd w:val="clear" w:color="auto" w:fill="auto"/>
          </w:tcPr>
          <w:p w:rsidR="001C669C" w:rsidRPr="009745AD" w:rsidRDefault="001C669C" w:rsidP="00412DF7">
            <w:pPr>
              <w:pStyle w:val="ASFKTablenorm"/>
              <w:ind w:left="57" w:right="57"/>
            </w:pPr>
            <w:r w:rsidRPr="009745AD">
              <w:t>В списке отобразится новая запись с атрибутами скопированной записи.</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2" name="Рисунок 62"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nap6"/>
                          <pic:cNvPicPr>
                            <a:picLocks noChangeAspect="1" noChangeArrowheads="1"/>
                          </pic:cNvPicPr>
                        </pic:nvPicPr>
                        <pic:blipFill>
                          <a:blip r:embed="rId5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59" w:name="_Toc225934565"/>
            <w:r w:rsidRPr="009745AD">
              <w:t>Просмотр / Редактирование</w:t>
            </w:r>
            <w:bookmarkEnd w:id="259"/>
          </w:p>
        </w:tc>
        <w:tc>
          <w:tcPr>
            <w:tcW w:w="3302" w:type="pct"/>
            <w:shd w:val="clear" w:color="auto" w:fill="auto"/>
          </w:tcPr>
          <w:p w:rsidR="001C669C" w:rsidRPr="009745AD" w:rsidRDefault="001C669C" w:rsidP="00412DF7">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274955" cy="274955"/>
                  <wp:effectExtent l="0" t="0" r="0" b="0"/>
                  <wp:docPr id="63" name="Рисунок 63"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nap9"/>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0" w:name="_Toc225934566"/>
            <w:r w:rsidRPr="009745AD">
              <w:t>Удаление записи</w:t>
            </w:r>
            <w:bookmarkEnd w:id="260"/>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4" name="Рисунок 64"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nap10"/>
                          <pic:cNvPicPr>
                            <a:picLocks noChangeAspect="1" noChangeArrowheads="1"/>
                          </pic:cNvPicPr>
                        </pic:nvPicPr>
                        <pic:blipFill>
                          <a:blip r:embed="rId5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1" w:name="_Toc225934567"/>
            <w:r w:rsidRPr="009745AD">
              <w:t>Настройка</w:t>
            </w:r>
            <w:bookmarkEnd w:id="261"/>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5" name="Рисунок 65"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nap8"/>
                          <pic:cNvPicPr>
                            <a:picLocks noChangeAspect="1" noChangeArrowheads="1"/>
                          </pic:cNvPicPr>
                        </pic:nvPicPr>
                        <pic:blipFill>
                          <a:blip r:embed="rId5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2" w:name="_Toc225934568"/>
            <w:r w:rsidRPr="009745AD">
              <w:t>Поиск записей</w:t>
            </w:r>
            <w:bookmarkEnd w:id="262"/>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412DF7">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412DF7">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412DF7">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412DF7">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412DF7">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6" name="Рисунок 6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4"/>
                          <pic:cNvPicPr>
                            <a:picLocks noChangeAspect="1" noChangeArrowheads="1"/>
                          </pic:cNvPicPr>
                        </pic:nvPicPr>
                        <pic:blipFill>
                          <a:blip r:embed="rId5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Применить фильтр</w:t>
            </w:r>
          </w:p>
        </w:tc>
        <w:tc>
          <w:tcPr>
            <w:tcW w:w="3302" w:type="pct"/>
            <w:shd w:val="clear" w:color="auto" w:fill="auto"/>
          </w:tcPr>
          <w:p w:rsidR="001C669C" w:rsidRPr="009745AD" w:rsidRDefault="001C669C" w:rsidP="00412DF7">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7" name="Рисунок 67"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5"/>
                          <pic:cNvPicPr>
                            <a:picLocks noChangeAspect="1" noChangeArrowheads="1"/>
                          </pic:cNvPicPr>
                        </pic:nvPicPr>
                        <pic:blipFill>
                          <a:blip r:embed="rId5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Сбросить фильтр</w:t>
            </w:r>
          </w:p>
        </w:tc>
        <w:tc>
          <w:tcPr>
            <w:tcW w:w="3302" w:type="pct"/>
            <w:shd w:val="clear" w:color="auto" w:fill="auto"/>
          </w:tcPr>
          <w:p w:rsidR="001C669C" w:rsidRPr="009745AD" w:rsidRDefault="001C669C" w:rsidP="00412DF7">
            <w:pPr>
              <w:pStyle w:val="ASFKTablenorm"/>
              <w:ind w:left="57" w:right="57"/>
            </w:pPr>
            <w:r w:rsidRPr="009745AD">
              <w:t>Сброс фильтра.</w:t>
            </w:r>
          </w:p>
        </w:tc>
      </w:tr>
    </w:tbl>
    <w:p w:rsidR="001C669C" w:rsidRPr="00745D39" w:rsidRDefault="001C669C" w:rsidP="001C669C">
      <w:pPr>
        <w:pStyle w:val="32"/>
      </w:pPr>
      <w:bookmarkStart w:id="263" w:name="_Toc383088846"/>
      <w:bookmarkStart w:id="264" w:name="_Toc387858984"/>
      <w:bookmarkStart w:id="265" w:name="_Toc410283243"/>
      <w:bookmarkStart w:id="266" w:name="_Toc126837302"/>
      <w:bookmarkEnd w:id="256"/>
      <w:r w:rsidRPr="00745D39">
        <w:t>Контекстное меню</w:t>
      </w:r>
      <w:bookmarkEnd w:id="263"/>
      <w:bookmarkEnd w:id="264"/>
      <w:bookmarkEnd w:id="265"/>
      <w:bookmarkEnd w:id="266"/>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7" w:name="_Toc383088847"/>
      <w:bookmarkStart w:id="268" w:name="_Toc387858985"/>
      <w:bookmarkStart w:id="269" w:name="_Toc410283244"/>
      <w:bookmarkStart w:id="270" w:name="_Toc126837303"/>
      <w:r w:rsidRPr="00745D39">
        <w:t>Панели сортировки и фильтров</w:t>
      </w:r>
      <w:bookmarkEnd w:id="267"/>
      <w:bookmarkEnd w:id="268"/>
      <w:bookmarkEnd w:id="269"/>
      <w:bookmarkEnd w:id="270"/>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973765">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E65C78" w:rsidP="001C669C">
      <w:pPr>
        <w:pStyle w:val="ASFKFigure"/>
      </w:pPr>
      <w:r>
        <w:rPr>
          <w:noProof/>
        </w:rPr>
        <w:lastRenderedPageBreak/>
        <w:drawing>
          <wp:inline distT="0" distB="0" distL="0" distR="0">
            <wp:extent cx="6134735" cy="4119245"/>
            <wp:effectExtent l="0" t="0" r="0" b="0"/>
            <wp:docPr id="68" name="Рисунок 68"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1C669C" w:rsidRPr="005D1995"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71" w:name="_Ref381285131"/>
      <w:bookmarkStart w:id="272" w:name="_Toc126837519"/>
      <w:r w:rsidR="00973765">
        <w:rPr>
          <w:noProof/>
        </w:rPr>
        <w:t>6</w:t>
      </w:r>
      <w:bookmarkEnd w:id="271"/>
      <w:r>
        <w:rPr>
          <w:noProof/>
        </w:rPr>
        <w:fldChar w:fldCharType="end"/>
      </w:r>
      <w:r w:rsidR="001C669C">
        <w:t>. Панели сортировки и фильтров</w:t>
      </w:r>
      <w:bookmarkEnd w:id="272"/>
    </w:p>
    <w:p w:rsidR="001C669C" w:rsidRPr="00745D39" w:rsidRDefault="001C669C" w:rsidP="00881A26">
      <w:pPr>
        <w:pStyle w:val="41"/>
      </w:pPr>
      <w:bookmarkStart w:id="273" w:name="_Toc383088848"/>
      <w:r w:rsidRPr="00745D39">
        <w:t>Сортировка документов</w:t>
      </w:r>
      <w:bookmarkEnd w:id="273"/>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973765">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E65C78" w:rsidP="001C669C">
      <w:pPr>
        <w:pStyle w:val="ASFKFigure"/>
      </w:pPr>
      <w:r>
        <w:rPr>
          <w:noProof/>
        </w:rPr>
        <w:drawing>
          <wp:inline distT="0" distB="0" distL="0" distR="0">
            <wp:extent cx="4021455" cy="363855"/>
            <wp:effectExtent l="0" t="0" r="0" b="0"/>
            <wp:docPr id="69" name="Рисунок 6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63855"/>
                    </a:xfrm>
                    <a:prstGeom prst="rect">
                      <a:avLst/>
                    </a:prstGeom>
                    <a:noFill/>
                    <a:ln>
                      <a:noFill/>
                    </a:ln>
                  </pic:spPr>
                </pic:pic>
              </a:graphicData>
            </a:graphic>
          </wp:inline>
        </w:drawing>
      </w:r>
    </w:p>
    <w:p w:rsidR="001C669C" w:rsidRPr="00745D3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74" w:name="_Ref325535177"/>
      <w:bookmarkStart w:id="275" w:name="_Toc126837520"/>
      <w:r w:rsidR="00973765">
        <w:rPr>
          <w:noProof/>
        </w:rPr>
        <w:t>7</w:t>
      </w:r>
      <w:bookmarkEnd w:id="274"/>
      <w:r>
        <w:rPr>
          <w:noProof/>
        </w:rPr>
        <w:fldChar w:fldCharType="end"/>
      </w:r>
      <w:r w:rsidR="001C669C" w:rsidRPr="00745D39">
        <w:t>. Панель сортировки</w:t>
      </w:r>
      <w:bookmarkEnd w:id="275"/>
    </w:p>
    <w:p w:rsidR="001C669C" w:rsidRPr="00745D39" w:rsidRDefault="001C669C" w:rsidP="00881A26">
      <w:pPr>
        <w:pStyle w:val="41"/>
      </w:pPr>
      <w:bookmarkStart w:id="276" w:name="_Toc383088849"/>
      <w:r w:rsidRPr="00745D39">
        <w:t>Использование фильтров</w:t>
      </w:r>
      <w:bookmarkEnd w:id="276"/>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973765">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E65C78" w:rsidP="001C669C">
      <w:pPr>
        <w:pStyle w:val="ASFKFigure"/>
      </w:pPr>
      <w:r>
        <w:rPr>
          <w:noProof/>
        </w:rPr>
        <w:drawing>
          <wp:inline distT="0" distB="0" distL="0" distR="0">
            <wp:extent cx="3027045" cy="274955"/>
            <wp:effectExtent l="0" t="0" r="0" b="0"/>
            <wp:docPr id="70" name="Рисунок 70"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27045" cy="274955"/>
                    </a:xfrm>
                    <a:prstGeom prst="rect">
                      <a:avLst/>
                    </a:prstGeom>
                    <a:noFill/>
                    <a:ln>
                      <a:noFill/>
                    </a:ln>
                  </pic:spPr>
                </pic:pic>
              </a:graphicData>
            </a:graphic>
          </wp:inline>
        </w:drawing>
      </w:r>
    </w:p>
    <w:p w:rsidR="001C669C" w:rsidRPr="00745D3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77" w:name="_Ref204398205"/>
      <w:bookmarkStart w:id="278" w:name="_Toc126837521"/>
      <w:r w:rsidR="00973765">
        <w:rPr>
          <w:noProof/>
        </w:rPr>
        <w:t>8</w:t>
      </w:r>
      <w:bookmarkEnd w:id="277"/>
      <w:r>
        <w:rPr>
          <w:noProof/>
        </w:rPr>
        <w:fldChar w:fldCharType="end"/>
      </w:r>
      <w:r w:rsidR="001C669C" w:rsidRPr="00745D39">
        <w:t>. Панель фильтров</w:t>
      </w:r>
      <w:bookmarkEnd w:id="278"/>
    </w:p>
    <w:p w:rsidR="001C669C" w:rsidRPr="00745D39" w:rsidRDefault="001C669C" w:rsidP="00F018DF">
      <w:pPr>
        <w:pStyle w:val="32"/>
      </w:pPr>
      <w:bookmarkStart w:id="279" w:name="_Ref357012118"/>
      <w:bookmarkStart w:id="280" w:name="_Toc383088851"/>
      <w:bookmarkStart w:id="281" w:name="_Toc387858986"/>
      <w:bookmarkStart w:id="282" w:name="_Toc410283245"/>
      <w:bookmarkStart w:id="283" w:name="_Toc126837304"/>
      <w:r>
        <w:t>П</w:t>
      </w:r>
      <w:r w:rsidRPr="00745D39">
        <w:t>еремещени</w:t>
      </w:r>
      <w:r>
        <w:t>е</w:t>
      </w:r>
      <w:r w:rsidRPr="00745D39">
        <w:t xml:space="preserve"> по списку документов</w:t>
      </w:r>
      <w:bookmarkEnd w:id="279"/>
      <w:bookmarkEnd w:id="280"/>
      <w:bookmarkEnd w:id="281"/>
      <w:bookmarkEnd w:id="282"/>
      <w:bookmarkEnd w:id="283"/>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973765">
        <w:rPr>
          <w:noProof/>
        </w:rPr>
        <w:t>9</w:t>
      </w:r>
      <w:r w:rsidRPr="00830C60">
        <w:fldChar w:fldCharType="end"/>
      </w:r>
      <w:r w:rsidRPr="00830C60">
        <w:t xml:space="preserve">). </w:t>
      </w:r>
    </w:p>
    <w:p w:rsidR="001C669C" w:rsidRPr="001C669C" w:rsidRDefault="00E65C78" w:rsidP="001C669C">
      <w:pPr>
        <w:pStyle w:val="ASFKFigure"/>
      </w:pPr>
      <w:r>
        <w:rPr>
          <w:noProof/>
        </w:rPr>
        <w:lastRenderedPageBreak/>
        <w:drawing>
          <wp:inline distT="0" distB="0" distL="0" distR="0">
            <wp:extent cx="6125845" cy="2281555"/>
            <wp:effectExtent l="0" t="0" r="0" b="0"/>
            <wp:docPr id="71" name="Рисунок 7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30"/>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1C669C" w:rsidRPr="00745D3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84" w:name="_Ref325550209"/>
      <w:bookmarkStart w:id="285" w:name="_Toc126837522"/>
      <w:r w:rsidR="00973765">
        <w:rPr>
          <w:noProof/>
        </w:rPr>
        <w:t>9</w:t>
      </w:r>
      <w:bookmarkEnd w:id="284"/>
      <w:r>
        <w:rPr>
          <w:noProof/>
        </w:rPr>
        <w:fldChar w:fldCharType="end"/>
      </w:r>
      <w:r w:rsidR="001C669C" w:rsidRPr="00745D39">
        <w:t>. Панель перемещения по списку документов</w:t>
      </w:r>
      <w:r w:rsidR="001C669C" w:rsidRPr="006F29F3">
        <w:t xml:space="preserve">. </w:t>
      </w:r>
      <w:r w:rsidR="001C669C">
        <w:t>Отображается первая из пяти страниц журнала документов</w:t>
      </w:r>
      <w:bookmarkEnd w:id="285"/>
    </w:p>
    <w:p w:rsidR="001C669C" w:rsidRPr="00830C60" w:rsidRDefault="001C669C" w:rsidP="00BB52A1">
      <w:pPr>
        <w:pStyle w:val="ASFKNormal"/>
      </w:pPr>
      <w:r w:rsidRPr="00830C60">
        <w:t>Назначение кнопок:</w:t>
      </w:r>
    </w:p>
    <w:p w:rsidR="001C669C" w:rsidRDefault="00E65C78" w:rsidP="001C669C">
      <w:pPr>
        <w:pStyle w:val="ASFKListmark1"/>
      </w:pPr>
      <w:r>
        <w:rPr>
          <w:noProof/>
        </w:rPr>
        <w:drawing>
          <wp:inline distT="0" distB="0" distL="0" distR="0">
            <wp:extent cx="274955" cy="274955"/>
            <wp:effectExtent l="0" t="0" r="0" b="0"/>
            <wp:docPr id="72" name="Рисунок 72"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одну страницу вперед</w:t>
      </w:r>
      <w:r w:rsidR="001C669C" w:rsidRPr="00C5658D">
        <w:t>;</w:t>
      </w:r>
    </w:p>
    <w:p w:rsidR="001C669C" w:rsidRDefault="00E65C78" w:rsidP="001C669C">
      <w:pPr>
        <w:pStyle w:val="ASFKListmark1"/>
      </w:pPr>
      <w:r>
        <w:rPr>
          <w:noProof/>
        </w:rPr>
        <w:drawing>
          <wp:inline distT="0" distB="0" distL="0" distR="0">
            <wp:extent cx="274955" cy="274955"/>
            <wp:effectExtent l="0" t="0" r="0" b="0"/>
            <wp:docPr id="73" name="Рисунок 73"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одну страницу назад</w:t>
      </w:r>
      <w:r w:rsidR="001C669C" w:rsidRPr="00C5658D">
        <w:t>;</w:t>
      </w:r>
    </w:p>
    <w:p w:rsidR="001C669C" w:rsidRDefault="00E65C78" w:rsidP="001C669C">
      <w:pPr>
        <w:pStyle w:val="ASFKListmark1"/>
      </w:pPr>
      <w:r>
        <w:rPr>
          <w:noProof/>
        </w:rPr>
        <w:drawing>
          <wp:inline distT="0" distB="0" distL="0" distR="0">
            <wp:extent cx="274955" cy="274955"/>
            <wp:effectExtent l="0" t="0" r="0" b="0"/>
            <wp:docPr id="74" name="Рисунок 74"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первую страницу списка</w:t>
      </w:r>
      <w:r w:rsidR="001C669C" w:rsidRPr="00C5658D">
        <w:t>;</w:t>
      </w:r>
      <w:r w:rsidR="001C669C">
        <w:t xml:space="preserve"> </w:t>
      </w:r>
    </w:p>
    <w:p w:rsidR="001C669C" w:rsidRDefault="00E65C78" w:rsidP="001C669C">
      <w:pPr>
        <w:pStyle w:val="ASFKListmark1"/>
      </w:pPr>
      <w:r>
        <w:rPr>
          <w:noProof/>
        </w:rPr>
        <w:drawing>
          <wp:inline distT="0" distB="0" distL="0" distR="0">
            <wp:extent cx="274955" cy="274955"/>
            <wp:effectExtent l="0" t="0" r="0" b="0"/>
            <wp:docPr id="75" name="Рисунок 75"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E65C78">
        <w:rPr>
          <w:noProof/>
        </w:rPr>
        <w:drawing>
          <wp:inline distT="0" distB="0" distL="0" distR="0">
            <wp:extent cx="274955" cy="274955"/>
            <wp:effectExtent l="0" t="0" r="0" b="0"/>
            <wp:docPr id="76" name="Рисунок 76"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k_5"/>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7181"/>
                    <a:stretch>
                      <a:fillRect/>
                    </a:stretch>
                  </pic:blipFill>
                  <pic:spPr bwMode="auto">
                    <a:xfrm>
                      <a:off x="0" y="0"/>
                      <a:ext cx="274955" cy="274955"/>
                    </a:xfrm>
                    <a:prstGeom prst="rect">
                      <a:avLst/>
                    </a:prstGeom>
                    <a:noFill/>
                    <a:ln>
                      <a:noFill/>
                    </a:ln>
                  </pic:spPr>
                </pic:pic>
              </a:graphicData>
            </a:graphic>
          </wp:inline>
        </w:drawing>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6" w:name="_Toc383088852"/>
      <w:bookmarkStart w:id="287" w:name="_Toc387858987"/>
      <w:bookmarkStart w:id="288" w:name="_Toc410283246"/>
      <w:bookmarkStart w:id="289" w:name="_Toc126837305"/>
      <w:r w:rsidRPr="00AF63E5">
        <w:t>Выделение документов в списке</w:t>
      </w:r>
      <w:bookmarkEnd w:id="286"/>
      <w:bookmarkEnd w:id="287"/>
      <w:bookmarkEnd w:id="288"/>
      <w:bookmarkEnd w:id="289"/>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0" w:name="_Toc383088853"/>
      <w:bookmarkStart w:id="291" w:name="_Toc387858988"/>
      <w:bookmarkStart w:id="292" w:name="_Toc410283247"/>
      <w:bookmarkStart w:id="293" w:name="_Toc126837306"/>
      <w:r>
        <w:t>Отображение статистических данных</w:t>
      </w:r>
      <w:bookmarkEnd w:id="290"/>
      <w:bookmarkEnd w:id="291"/>
      <w:bookmarkEnd w:id="292"/>
      <w:bookmarkEnd w:id="293"/>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4" w:name="_Toc383088854"/>
      <w:bookmarkStart w:id="295" w:name="_Toc387858989"/>
      <w:bookmarkStart w:id="296" w:name="_Toc410283248"/>
      <w:bookmarkStart w:id="297" w:name="_Toc126837307"/>
      <w:r w:rsidRPr="00745D39">
        <w:lastRenderedPageBreak/>
        <w:t>Информационная панель</w:t>
      </w:r>
      <w:bookmarkEnd w:id="294"/>
      <w:bookmarkEnd w:id="295"/>
      <w:bookmarkEnd w:id="296"/>
      <w:bookmarkEnd w:id="297"/>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973765">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E65C78" w:rsidP="001C669C">
      <w:pPr>
        <w:pStyle w:val="ASFKFigure"/>
      </w:pPr>
      <w:r>
        <w:rPr>
          <w:noProof/>
        </w:rPr>
        <w:drawing>
          <wp:inline distT="0" distB="0" distL="0" distR="0">
            <wp:extent cx="6125845" cy="3923665"/>
            <wp:effectExtent l="0" t="0" r="0" b="0"/>
            <wp:docPr id="77" name="Рисунок 77"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23665"/>
                    </a:xfrm>
                    <a:prstGeom prst="rect">
                      <a:avLst/>
                    </a:prstGeom>
                    <a:noFill/>
                    <a:ln>
                      <a:noFill/>
                    </a:ln>
                  </pic:spPr>
                </pic:pic>
              </a:graphicData>
            </a:graphic>
          </wp:inline>
        </w:drawing>
      </w:r>
    </w:p>
    <w:p w:rsidR="001C669C" w:rsidRPr="00745D3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298" w:name="_Ref220740048"/>
      <w:bookmarkStart w:id="299" w:name="_Toc126837523"/>
      <w:r w:rsidR="00973765">
        <w:rPr>
          <w:noProof/>
        </w:rPr>
        <w:t>10</w:t>
      </w:r>
      <w:bookmarkEnd w:id="298"/>
      <w:r>
        <w:rPr>
          <w:noProof/>
        </w:rPr>
        <w:fldChar w:fldCharType="end"/>
      </w:r>
      <w:r w:rsidR="001C669C" w:rsidRPr="00745D39">
        <w:t>. Информационная панель</w:t>
      </w:r>
      <w:bookmarkEnd w:id="299"/>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0" w:name="_Toc387858990"/>
      <w:bookmarkStart w:id="301" w:name="_Toc410283249"/>
      <w:bookmarkStart w:id="302" w:name="_Ref422834482"/>
      <w:bookmarkStart w:id="303" w:name="_Toc126837308"/>
      <w:bookmarkEnd w:id="206"/>
      <w:bookmarkEnd w:id="207"/>
      <w:bookmarkEnd w:id="208"/>
      <w:bookmarkEnd w:id="209"/>
      <w:r w:rsidRPr="0064058C">
        <w:lastRenderedPageBreak/>
        <w:t>Описание операций и экранных форм</w:t>
      </w:r>
      <w:bookmarkEnd w:id="116"/>
      <w:bookmarkEnd w:id="117"/>
      <w:bookmarkEnd w:id="300"/>
      <w:bookmarkEnd w:id="301"/>
      <w:bookmarkEnd w:id="302"/>
      <w:bookmarkEnd w:id="303"/>
    </w:p>
    <w:p w:rsidR="00CD55C7" w:rsidRPr="0064058C" w:rsidRDefault="00CD55C7" w:rsidP="00BB52A1">
      <w:pPr>
        <w:pStyle w:val="ASFKNormal"/>
      </w:pPr>
      <w:bookmarkStart w:id="304" w:name="_Toc132630622"/>
      <w:bookmarkStart w:id="305" w:name="_Toc132630657"/>
      <w:bookmarkStart w:id="306" w:name="_Toc132630627"/>
      <w:bookmarkStart w:id="307" w:name="_Toc132630662"/>
      <w:bookmarkStart w:id="308" w:name="_Toc221011479"/>
      <w:bookmarkStart w:id="309" w:name="_Toc221012180"/>
      <w:bookmarkStart w:id="310" w:name="_Toc225934571"/>
      <w:bookmarkEnd w:id="304"/>
      <w:bookmarkEnd w:id="305"/>
      <w:bookmarkEnd w:id="306"/>
      <w:bookmarkEnd w:id="307"/>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A2AB1" w:rsidRPr="00BA3307">
        <w:t>обучающих материалах</w:t>
      </w:r>
      <w:r w:rsidR="002A2AB1" w:rsidRPr="007B2273">
        <w:t xml:space="preserve"> </w:t>
      </w:r>
      <w:r w:rsidR="002A2AB1">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rsidR="002A2AB1" w:rsidRPr="00424CF0" w:rsidRDefault="002A2AB1" w:rsidP="002A2AB1">
      <w:pPr>
        <w:pStyle w:val="ASFKNormal"/>
      </w:pPr>
      <w:bookmarkStart w:id="311" w:name="_Toc225934605"/>
      <w:bookmarkStart w:id="312" w:name="_Toc232827353"/>
      <w:bookmarkStart w:id="313" w:name="_Toc300216216"/>
      <w:bookmarkStart w:id="314" w:name="_Toc387859003"/>
      <w:bookmarkStart w:id="315" w:name="_Toc410283250"/>
      <w:bookmarkStart w:id="316" w:name="_Toc232827283"/>
      <w:bookmarkStart w:id="317" w:name="_Toc248062293"/>
      <w:bookmarkStart w:id="318" w:name="_Toc300216204"/>
      <w:bookmarkStart w:id="319" w:name="_Toc387858991"/>
      <w:bookmarkEnd w:id="308"/>
      <w:bookmarkEnd w:id="309"/>
      <w:bookmarkEnd w:id="310"/>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934F07" w:rsidRPr="00345377" w:rsidRDefault="00934F07" w:rsidP="00F018DF">
      <w:pPr>
        <w:pStyle w:val="21"/>
      </w:pPr>
      <w:bookmarkStart w:id="320" w:name="_Toc126837309"/>
      <w:r w:rsidRPr="00345377">
        <w:t xml:space="preserve">Группа документов </w:t>
      </w:r>
      <w:r w:rsidR="001F20AD">
        <w:t>«</w:t>
      </w:r>
      <w:r w:rsidRPr="00345377">
        <w:t>Регистрация и учет обязательств</w:t>
      </w:r>
      <w:bookmarkEnd w:id="311"/>
      <w:bookmarkEnd w:id="312"/>
      <w:bookmarkEnd w:id="313"/>
      <w:bookmarkEnd w:id="314"/>
      <w:bookmarkEnd w:id="315"/>
      <w:bookmarkEnd w:id="320"/>
    </w:p>
    <w:p w:rsidR="00934F07" w:rsidRDefault="00934F07" w:rsidP="00865B91">
      <w:pPr>
        <w:pStyle w:val="32"/>
      </w:pPr>
      <w:bookmarkStart w:id="321" w:name="_Ref359516234"/>
      <w:bookmarkStart w:id="322" w:name="_Toc377751334"/>
      <w:bookmarkStart w:id="323" w:name="_Toc378279554"/>
      <w:bookmarkStart w:id="324" w:name="_Toc387859004"/>
      <w:bookmarkStart w:id="325" w:name="_Toc410283251"/>
      <w:bookmarkStart w:id="326" w:name="_Toc126837310"/>
      <w:r w:rsidRPr="00B11F4A">
        <w:t>Заявка на кассовый расход</w:t>
      </w:r>
      <w:bookmarkEnd w:id="321"/>
      <w:bookmarkEnd w:id="322"/>
      <w:bookmarkEnd w:id="323"/>
      <w:bookmarkEnd w:id="324"/>
      <w:bookmarkEnd w:id="325"/>
      <w:bookmarkEnd w:id="326"/>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973765">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lastRenderedPageBreak/>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973765">
        <w:t>11</w:t>
      </w:r>
      <w:r w:rsidRPr="00B11F4A">
        <w:fldChar w:fldCharType="end"/>
      </w:r>
      <w:r w:rsidRPr="00B11F4A">
        <w:t>.</w:t>
      </w:r>
    </w:p>
    <w:p w:rsidR="00934F07" w:rsidRPr="005200FF" w:rsidRDefault="00E65C78" w:rsidP="00934F07">
      <w:pPr>
        <w:pStyle w:val="ASFKFigure"/>
      </w:pPr>
      <w:r>
        <w:rPr>
          <w:noProof/>
        </w:rPr>
        <w:drawing>
          <wp:inline distT="0" distB="0" distL="0" distR="0">
            <wp:extent cx="6036945" cy="1651000"/>
            <wp:effectExtent l="0" t="0" r="0" b="0"/>
            <wp:docPr id="78" name="Рисунок 78"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ГРБС"/>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36945" cy="165100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27" w:name="_Ref225230353"/>
      <w:bookmarkStart w:id="328" w:name="_Toc126837524"/>
      <w:r w:rsidR="00973765">
        <w:rPr>
          <w:noProof/>
        </w:rPr>
        <w:t>11</w:t>
      </w:r>
      <w:bookmarkEnd w:id="327"/>
      <w:r>
        <w:rPr>
          <w:noProof/>
        </w:rPr>
        <w:fldChar w:fldCharType="end"/>
      </w:r>
      <w:r w:rsidR="00934F07" w:rsidRPr="00B11F4A">
        <w:t xml:space="preserve">. ЭФ списка документов </w:t>
      </w:r>
      <w:r w:rsidR="001F20AD">
        <w:t>«</w:t>
      </w:r>
      <w:r w:rsidR="00934F07" w:rsidRPr="00B11F4A">
        <w:t>Заявка на кассовый расход</w:t>
      </w:r>
      <w:r w:rsidR="001F20AD">
        <w:t>»</w:t>
      </w:r>
      <w:bookmarkEnd w:id="328"/>
    </w:p>
    <w:p w:rsidR="00934F07" w:rsidRPr="00B11F4A" w:rsidRDefault="00934F07" w:rsidP="00881A26">
      <w:pPr>
        <w:pStyle w:val="41"/>
      </w:pPr>
      <w:bookmarkStart w:id="329" w:name="_Toc232827355"/>
      <w:r w:rsidRPr="00B11F4A">
        <w:t>Доступные операции</w:t>
      </w:r>
      <w:bookmarkEnd w:id="329"/>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E65C78">
        <w:rPr>
          <w:noProof/>
        </w:rPr>
        <w:drawing>
          <wp:inline distT="0" distB="0" distL="0" distR="0">
            <wp:extent cx="186690" cy="186690"/>
            <wp:effectExtent l="0" t="0" r="0" b="0"/>
            <wp:docPr id="79" name="Рисунок 7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973765">
        <w:rPr>
          <w:noProof/>
        </w:rPr>
        <w:t>12</w:t>
      </w:r>
      <w:r>
        <w:fldChar w:fldCharType="end"/>
      </w:r>
      <w:r>
        <w:t>).</w:t>
      </w:r>
    </w:p>
    <w:p w:rsidR="00CE7295" w:rsidRPr="004F7B26" w:rsidRDefault="00E65C78" w:rsidP="00CE7295">
      <w:pPr>
        <w:pStyle w:val="ASFKFigure"/>
      </w:pPr>
      <w:r>
        <w:rPr>
          <w:noProof/>
        </w:rPr>
        <w:lastRenderedPageBreak/>
        <w:drawing>
          <wp:inline distT="0" distB="0" distL="0" distR="0">
            <wp:extent cx="3932555" cy="2743200"/>
            <wp:effectExtent l="0" t="0" r="0" b="0"/>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32555" cy="2743200"/>
                    </a:xfrm>
                    <a:prstGeom prst="rect">
                      <a:avLst/>
                    </a:prstGeom>
                    <a:noFill/>
                    <a:ln>
                      <a:noFill/>
                    </a:ln>
                  </pic:spPr>
                </pic:pic>
              </a:graphicData>
            </a:graphic>
          </wp:inline>
        </w:drawing>
      </w:r>
    </w:p>
    <w:p w:rsidR="00CE7295" w:rsidRDefault="0029232C" w:rsidP="00CE7295">
      <w:pPr>
        <w:pStyle w:val="ASFKFigName"/>
      </w:pPr>
      <w:r>
        <w:rPr>
          <w:noProof/>
        </w:rPr>
        <w:fldChar w:fldCharType="begin"/>
      </w:r>
      <w:r>
        <w:rPr>
          <w:noProof/>
        </w:rPr>
        <w:instrText xml:space="preserve"> SEQ Рисунок \* ARABIC </w:instrText>
      </w:r>
      <w:r>
        <w:rPr>
          <w:noProof/>
        </w:rPr>
        <w:fldChar w:fldCharType="separate"/>
      </w:r>
      <w:bookmarkStart w:id="330" w:name="_Ref387857513"/>
      <w:bookmarkStart w:id="331" w:name="_Toc126837525"/>
      <w:r w:rsidR="00973765">
        <w:rPr>
          <w:noProof/>
        </w:rPr>
        <w:t>12</w:t>
      </w:r>
      <w:bookmarkEnd w:id="330"/>
      <w:r>
        <w:rPr>
          <w:noProof/>
        </w:rPr>
        <w:fldChar w:fldCharType="end"/>
      </w:r>
      <w:r w:rsidR="00CE7295">
        <w:t xml:space="preserve">. </w:t>
      </w:r>
      <w:r w:rsidR="00CE7295" w:rsidRPr="004B7D36">
        <w:t xml:space="preserve">Окно </w:t>
      </w:r>
      <w:r w:rsidR="001F20AD">
        <w:t>«</w:t>
      </w:r>
      <w:r w:rsidR="00CE7295" w:rsidRPr="004B7D36">
        <w:t>Поиск…</w:t>
      </w:r>
      <w:r w:rsidR="001F20AD">
        <w:t>»</w:t>
      </w:r>
      <w:bookmarkEnd w:id="331"/>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973765">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E65C78" w:rsidP="00CE7295">
      <w:pPr>
        <w:pStyle w:val="ASFKFigure"/>
      </w:pPr>
      <w:r>
        <w:rPr>
          <w:noProof/>
        </w:rPr>
        <w:drawing>
          <wp:inline distT="0" distB="0" distL="0" distR="0">
            <wp:extent cx="6125845" cy="2743200"/>
            <wp:effectExtent l="0" t="0" r="0" b="0"/>
            <wp:docPr id="81" name="Рисунок 81"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zRod_Vibor_GRBS"/>
                    <pic:cNvPicPr>
                      <a:picLocks noChangeAspect="1" noChangeArrowheads="1"/>
                    </pic:cNvPicPr>
                  </pic:nvPicPr>
                  <pic:blipFill>
                    <a:blip r:embed="rId71">
                      <a:lum bright="-10000" contrast="20000"/>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CE7295" w:rsidRDefault="0029232C" w:rsidP="00CE7295">
      <w:pPr>
        <w:pStyle w:val="ASFKFigName"/>
      </w:pPr>
      <w:r>
        <w:rPr>
          <w:noProof/>
        </w:rPr>
        <w:fldChar w:fldCharType="begin"/>
      </w:r>
      <w:r>
        <w:rPr>
          <w:noProof/>
        </w:rPr>
        <w:instrText xml:space="preserve"> SEQ Рисунок \* ARABIC </w:instrText>
      </w:r>
      <w:r>
        <w:rPr>
          <w:noProof/>
        </w:rPr>
        <w:fldChar w:fldCharType="separate"/>
      </w:r>
      <w:bookmarkStart w:id="332" w:name="_Ref387857517"/>
      <w:bookmarkStart w:id="333" w:name="_Toc126837526"/>
      <w:r w:rsidR="00973765">
        <w:rPr>
          <w:noProof/>
        </w:rPr>
        <w:t>13</w:t>
      </w:r>
      <w:bookmarkEnd w:id="332"/>
      <w:r>
        <w:rPr>
          <w:noProof/>
        </w:rPr>
        <w:fldChar w:fldCharType="end"/>
      </w:r>
      <w:r w:rsidR="00CE7295">
        <w:t xml:space="preserve">. </w:t>
      </w:r>
      <w:r w:rsidR="00CE7295" w:rsidRPr="004B7D36">
        <w:t xml:space="preserve">Окно </w:t>
      </w:r>
      <w:r w:rsidR="001F20AD">
        <w:t>«</w:t>
      </w:r>
      <w:r w:rsidR="00CE7295" w:rsidRPr="004B7D36">
        <w:t xml:space="preserve">Выбор </w:t>
      </w:r>
      <w:r w:rsidR="00CE7295">
        <w:t>родительского документа</w:t>
      </w:r>
      <w:r w:rsidR="001F20AD">
        <w:t>»</w:t>
      </w:r>
      <w:r w:rsidR="00CE7295" w:rsidRPr="004B7D36">
        <w:t xml:space="preserve"> для документов типа </w:t>
      </w:r>
      <w:r w:rsidR="001F20AD">
        <w:t>«</w:t>
      </w:r>
      <w:r w:rsidR="00CE7295" w:rsidRPr="00F03820">
        <w:t xml:space="preserve">Сведения </w:t>
      </w:r>
      <w:r w:rsidR="00CE7295">
        <w:t>о</w:t>
      </w:r>
      <w:r w:rsidR="00CE7295" w:rsidRPr="00F03820">
        <w:t xml:space="preserve"> соглашени</w:t>
      </w:r>
      <w:r w:rsidR="00CE7295">
        <w:t>и</w:t>
      </w:r>
      <w:r w:rsidR="001F20AD">
        <w:t>»</w:t>
      </w:r>
      <w:bookmarkEnd w:id="333"/>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4" w:name="_Toc232827356"/>
      <w:bookmarkStart w:id="335" w:name="_Ref318727622"/>
      <w:bookmarkStart w:id="336" w:name="_Ref394328668"/>
      <w:bookmarkStart w:id="337" w:name="_Ref403115680"/>
      <w:r w:rsidRPr="00B11F4A">
        <w:t>Экранная форма документа</w:t>
      </w:r>
      <w:bookmarkEnd w:id="334"/>
      <w:bookmarkEnd w:id="335"/>
      <w:bookmarkEnd w:id="336"/>
      <w:bookmarkEnd w:id="337"/>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973765">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973765">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973765">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E65C78" w:rsidP="00934F07">
      <w:pPr>
        <w:pStyle w:val="ASFKFigure"/>
      </w:pPr>
      <w:r>
        <w:rPr>
          <w:noProof/>
        </w:rPr>
        <w:lastRenderedPageBreak/>
        <w:drawing>
          <wp:inline distT="0" distB="0" distL="0" distR="0">
            <wp:extent cx="6134735" cy="5122545"/>
            <wp:effectExtent l="0" t="0" r="0" b="0"/>
            <wp:docPr id="82"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735" cy="5122545"/>
                    </a:xfrm>
                    <a:prstGeom prst="rect">
                      <a:avLst/>
                    </a:prstGeom>
                    <a:noFill/>
                    <a:ln>
                      <a:noFill/>
                    </a:ln>
                  </pic:spPr>
                </pic:pic>
              </a:graphicData>
            </a:graphic>
          </wp:inline>
        </w:drawing>
      </w:r>
    </w:p>
    <w:bookmarkStart w:id="338"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39" w:name="_Ref230769977"/>
      <w:bookmarkStart w:id="340" w:name="_Toc126837527"/>
      <w:r w:rsidR="00973765">
        <w:rPr>
          <w:noProof/>
        </w:rPr>
        <w:t>14</w:t>
      </w:r>
      <w:bookmarkEnd w:id="339"/>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8"/>
      <w:bookmarkEnd w:id="340"/>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973765">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1" w:name="_Ref317611901"/>
      <w:bookmarkStart w:id="342" w:name="_Toc126837378"/>
      <w:r w:rsidR="00973765">
        <w:rPr>
          <w:noProof/>
        </w:rPr>
        <w:t>5</w:t>
      </w:r>
      <w:bookmarkEnd w:id="341"/>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934F07" w:rsidRPr="00075FE2" w:rsidTr="000F5C43">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Номер заявки</w:t>
            </w:r>
          </w:p>
        </w:tc>
        <w:tc>
          <w:tcPr>
            <w:tcW w:w="3855" w:type="pct"/>
            <w:shd w:val="clear" w:color="auto" w:fill="auto"/>
          </w:tcPr>
          <w:p w:rsidR="00934F07" w:rsidRPr="00075FE2" w:rsidRDefault="00934F07" w:rsidP="00412DF7">
            <w:pPr>
              <w:pStyle w:val="ASFKTablenorm"/>
              <w:ind w:left="57" w:right="57"/>
            </w:pPr>
            <w:r w:rsidRPr="00075FE2">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Дата заявки</w:t>
            </w:r>
          </w:p>
        </w:tc>
        <w:tc>
          <w:tcPr>
            <w:tcW w:w="3855" w:type="pct"/>
            <w:shd w:val="clear" w:color="auto" w:fill="auto"/>
          </w:tcPr>
          <w:p w:rsidR="00934F07" w:rsidRPr="00075FE2" w:rsidRDefault="00934F07" w:rsidP="00412DF7">
            <w:pPr>
              <w:pStyle w:val="ASFKTablenorm"/>
              <w:ind w:left="57" w:right="57"/>
            </w:pPr>
            <w:r w:rsidRPr="00075FE2">
              <w:t xml:space="preserve">Значение по умолчанию текущая дата. </w:t>
            </w:r>
          </w:p>
          <w:p w:rsidR="00934F07" w:rsidRPr="00075FE2" w:rsidRDefault="00934F07" w:rsidP="00412DF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Статус</w:t>
            </w:r>
          </w:p>
        </w:tc>
        <w:tc>
          <w:tcPr>
            <w:tcW w:w="3855" w:type="pct"/>
            <w:shd w:val="clear" w:color="auto" w:fill="auto"/>
          </w:tcPr>
          <w:p w:rsidR="00934F07" w:rsidRPr="00075FE2" w:rsidRDefault="00934F07" w:rsidP="00412DF7">
            <w:pPr>
              <w:pStyle w:val="ASFKTablenorm"/>
              <w:ind w:left="57" w:right="57"/>
            </w:pPr>
            <w:r w:rsidRPr="00075FE2">
              <w:t>Код Бизнес статуса документа.</w:t>
            </w:r>
          </w:p>
          <w:p w:rsidR="00934F07" w:rsidRPr="00075FE2" w:rsidRDefault="00934F07" w:rsidP="00412DF7">
            <w:pPr>
              <w:pStyle w:val="ASFKTablenorm"/>
              <w:ind w:left="57" w:right="57"/>
            </w:pPr>
            <w:r w:rsidRPr="00075FE2">
              <w:t>Значение заполняется автоматически или передается из OEBS.</w:t>
            </w:r>
          </w:p>
        </w:tc>
      </w:tr>
      <w:tr w:rsidR="00934F07" w:rsidRPr="00075FE2" w:rsidTr="000F5C43">
        <w:trPr>
          <w:trHeight w:val="603"/>
        </w:trPr>
        <w:tc>
          <w:tcPr>
            <w:tcW w:w="1145" w:type="pct"/>
            <w:shd w:val="clear" w:color="auto" w:fill="auto"/>
          </w:tcPr>
          <w:p w:rsidR="00934F07" w:rsidRPr="00507177" w:rsidRDefault="00934F07" w:rsidP="00412DF7">
            <w:pPr>
              <w:pStyle w:val="ASFKTablenorm"/>
              <w:ind w:left="57" w:right="57"/>
            </w:pPr>
            <w:r w:rsidRPr="00507177">
              <w:lastRenderedPageBreak/>
              <w:t>Отклонение: в вал.</w:t>
            </w:r>
          </w:p>
        </w:tc>
        <w:tc>
          <w:tcPr>
            <w:tcW w:w="3855"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t>Значение выводится по модулю.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Отклонение: в руб.</w:t>
            </w:r>
          </w:p>
        </w:tc>
        <w:tc>
          <w:tcPr>
            <w:tcW w:w="3855"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t>Значение выводится по модулю.</w:t>
            </w:r>
          </w:p>
        </w:tc>
      </w:tr>
      <w:tr w:rsidR="00883EAC" w:rsidRPr="00075FE2" w:rsidTr="000F5C43">
        <w:tc>
          <w:tcPr>
            <w:tcW w:w="1145" w:type="pct"/>
            <w:shd w:val="clear" w:color="auto" w:fill="auto"/>
          </w:tcPr>
          <w:p w:rsidR="00883EAC" w:rsidRDefault="00883EAC" w:rsidP="00412DF7">
            <w:pPr>
              <w:pStyle w:val="ASFKTablenorm"/>
              <w:ind w:left="57" w:right="57"/>
            </w:pPr>
            <w:r>
              <w:t>Уровень конфиденциальности</w:t>
            </w:r>
          </w:p>
        </w:tc>
        <w:tc>
          <w:tcPr>
            <w:tcW w:w="3855"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w:t>
            </w:r>
            <w:r w:rsidR="00A42CFC">
              <w:t>ДСП</w:t>
            </w:r>
            <w:r>
              <w:t>) или «0» (не секретно).</w:t>
            </w:r>
          </w:p>
        </w:tc>
      </w:tr>
      <w:tr w:rsidR="00427EB6" w:rsidRPr="00075FE2" w:rsidTr="000F5C43">
        <w:tc>
          <w:tcPr>
            <w:tcW w:w="1145" w:type="pct"/>
            <w:shd w:val="clear" w:color="auto" w:fill="auto"/>
          </w:tcPr>
          <w:p w:rsidR="00427EB6" w:rsidRPr="00507177" w:rsidRDefault="00427EB6" w:rsidP="00412DF7">
            <w:pPr>
              <w:pStyle w:val="ASFKTablenorm"/>
              <w:ind w:left="57" w:right="57"/>
            </w:pPr>
            <w:r w:rsidRPr="00507177">
              <w:t>Формировать уведомление</w:t>
            </w:r>
          </w:p>
        </w:tc>
        <w:tc>
          <w:tcPr>
            <w:tcW w:w="3855" w:type="pct"/>
            <w:shd w:val="clear" w:color="auto" w:fill="auto"/>
          </w:tcPr>
          <w:p w:rsidR="00427EB6" w:rsidRPr="00507177" w:rsidRDefault="00427EB6"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Бюджет</w:t>
            </w:r>
          </w:p>
        </w:tc>
        <w:tc>
          <w:tcPr>
            <w:tcW w:w="3855" w:type="pct"/>
            <w:shd w:val="clear" w:color="auto" w:fill="auto"/>
          </w:tcPr>
          <w:p w:rsidR="00E368A5" w:rsidRPr="00E368A5" w:rsidRDefault="00E368A5" w:rsidP="00412DF7">
            <w:pPr>
              <w:pStyle w:val="ASFKTablenorm"/>
              <w:ind w:left="57" w:right="57"/>
            </w:pPr>
            <w:r w:rsidRPr="00E368A5">
              <w:t>Наименование бюджета.</w:t>
            </w:r>
          </w:p>
          <w:p w:rsidR="00E368A5" w:rsidRPr="00E368A5" w:rsidRDefault="00E368A5" w:rsidP="00412DF7">
            <w:pPr>
              <w:pStyle w:val="ASFKTablenorm"/>
              <w:ind w:left="57" w:right="57"/>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00644FF2">
              <w:rPr>
                <w:rStyle w:val="ASFKReporterror"/>
              </w:rPr>
              <w:t>«</w:t>
            </w:r>
            <w:r w:rsidRPr="00E368A5">
              <w:t>Собственный код бюджета</w:t>
            </w:r>
            <w:r w:rsidR="00644FF2">
              <w:t>»</w:t>
            </w:r>
            <w:r w:rsidRPr="00E368A5">
              <w:t>.</w:t>
            </w:r>
          </w:p>
          <w:p w:rsidR="00934F07" w:rsidRPr="00075FE2" w:rsidRDefault="00E368A5" w:rsidP="00412DF7">
            <w:pPr>
              <w:pStyle w:val="ASFKTablenorm"/>
              <w:ind w:left="57" w:right="57"/>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Финансовый орган</w:t>
            </w:r>
          </w:p>
        </w:tc>
        <w:tc>
          <w:tcPr>
            <w:tcW w:w="3855" w:type="pct"/>
            <w:shd w:val="clear" w:color="auto" w:fill="auto"/>
          </w:tcPr>
          <w:p w:rsidR="0079123C" w:rsidRDefault="0079123C" w:rsidP="00412DF7">
            <w:pPr>
              <w:pStyle w:val="ASFKTablenorm"/>
              <w:ind w:left="57" w:right="57"/>
            </w:pPr>
            <w:r w:rsidRPr="0079123C">
              <w:t>Наименование</w:t>
            </w:r>
            <w:r>
              <w:t xml:space="preserve"> финансового органа.</w:t>
            </w:r>
          </w:p>
          <w:p w:rsidR="00934F07" w:rsidRPr="00075FE2" w:rsidRDefault="00934F07" w:rsidP="00412DF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B412A1" w:rsidP="00412DF7">
            <w:pPr>
              <w:pStyle w:val="ASFKTablenorm"/>
              <w:ind w:left="57" w:right="57"/>
            </w:pPr>
            <w:r w:rsidRPr="00507177">
              <w:t>П</w:t>
            </w:r>
            <w:r w:rsidR="00934F07" w:rsidRPr="00507177">
              <w:t>о ОКПО</w:t>
            </w:r>
          </w:p>
        </w:tc>
        <w:tc>
          <w:tcPr>
            <w:tcW w:w="3855" w:type="pct"/>
            <w:shd w:val="clear" w:color="auto" w:fill="auto"/>
          </w:tcPr>
          <w:p w:rsidR="00934F07" w:rsidRPr="00075FE2" w:rsidRDefault="0079123C" w:rsidP="00412DF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412DF7">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ГРБС/ГАИФ</w:t>
            </w:r>
          </w:p>
        </w:tc>
        <w:tc>
          <w:tcPr>
            <w:tcW w:w="3855" w:type="pct"/>
            <w:shd w:val="clear" w:color="auto" w:fill="auto"/>
          </w:tcPr>
          <w:p w:rsidR="00934F07" w:rsidRPr="00075FE2" w:rsidRDefault="00934F07" w:rsidP="00412DF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412DF7">
            <w:pPr>
              <w:pStyle w:val="ASFKTablenorm"/>
              <w:ind w:left="57" w:right="57"/>
            </w:pPr>
            <w:r w:rsidRPr="00075FE2">
              <w:t>Может быть отредактировано вручную.</w:t>
            </w:r>
          </w:p>
        </w:tc>
      </w:tr>
      <w:tr w:rsidR="0061215B" w:rsidRPr="00075FE2" w:rsidTr="000F5C43">
        <w:tc>
          <w:tcPr>
            <w:tcW w:w="1145" w:type="pct"/>
            <w:shd w:val="clear" w:color="auto" w:fill="auto"/>
          </w:tcPr>
          <w:p w:rsidR="0061215B" w:rsidRPr="00507177" w:rsidRDefault="0061215B" w:rsidP="00412DF7">
            <w:pPr>
              <w:pStyle w:val="ASFKTablenorm"/>
              <w:ind w:left="57" w:right="57"/>
            </w:pPr>
            <w:r w:rsidRPr="00507177">
              <w:t>Глава по БК</w:t>
            </w:r>
          </w:p>
        </w:tc>
        <w:tc>
          <w:tcPr>
            <w:tcW w:w="3855" w:type="pct"/>
            <w:shd w:val="clear" w:color="auto" w:fill="auto"/>
          </w:tcPr>
          <w:p w:rsidR="0061215B" w:rsidRPr="0061215B" w:rsidRDefault="0061215B" w:rsidP="00412DF7">
            <w:pPr>
              <w:pStyle w:val="ASFKTablenorm"/>
              <w:ind w:left="57" w:right="57"/>
            </w:pPr>
            <w:r w:rsidRPr="0061215B">
              <w:t xml:space="preserve">Значение заполняется автоматически из системной константы </w:t>
            </w:r>
            <w:r w:rsidR="00644FF2">
              <w:t>«</w:t>
            </w:r>
            <w:r w:rsidRPr="0061215B">
              <w:t>Собственный код ведомства</w:t>
            </w:r>
            <w:r w:rsidR="00644FF2">
              <w:t>»</w:t>
            </w:r>
            <w:r w:rsidRPr="0061215B">
              <w:t>.</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4678D">
            <w:pPr>
              <w:pStyle w:val="ASFKTablenorm"/>
              <w:ind w:left="57" w:right="57"/>
            </w:pPr>
            <w:r w:rsidRPr="0061215B">
              <w:t>Может быть отредактировано вручную, либо выбором из справочника «Ведомства» (с учетом бюджета).</w:t>
            </w:r>
          </w:p>
        </w:tc>
      </w:tr>
      <w:tr w:rsidR="0061215B" w:rsidRPr="00075FE2" w:rsidTr="000F5C43">
        <w:tc>
          <w:tcPr>
            <w:tcW w:w="1145" w:type="pct"/>
            <w:shd w:val="clear" w:color="auto" w:fill="auto"/>
          </w:tcPr>
          <w:p w:rsidR="0061215B" w:rsidRPr="0061215B" w:rsidRDefault="00B412A1" w:rsidP="00412DF7">
            <w:pPr>
              <w:pStyle w:val="ASFKTablenorm"/>
              <w:ind w:left="57" w:right="57"/>
            </w:pPr>
            <w:r w:rsidRPr="0061215B">
              <w:t>П</w:t>
            </w:r>
            <w:r w:rsidR="0061215B" w:rsidRPr="0061215B">
              <w:t>о Сводному реестру</w:t>
            </w:r>
          </w:p>
        </w:tc>
        <w:tc>
          <w:tcPr>
            <w:tcW w:w="3855" w:type="pct"/>
            <w:shd w:val="clear" w:color="auto" w:fill="auto"/>
          </w:tcPr>
          <w:p w:rsidR="0061215B" w:rsidRPr="0061215B" w:rsidRDefault="0061215B" w:rsidP="00412DF7">
            <w:pPr>
              <w:pStyle w:val="ASFKTablenorm"/>
              <w:ind w:left="57" w:right="57"/>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 xml:space="preserve">кнопка доступна, если значение поля «Признак перехода на СР» </w:t>
            </w:r>
            <w:r w:rsidR="00520104">
              <w:t>равно</w:t>
            </w:r>
            <w:r w:rsidRPr="0061215B">
              <w:t xml:space="preserve"> 0;</w:t>
            </w:r>
          </w:p>
          <w:p w:rsidR="00520104" w:rsidRDefault="0061215B" w:rsidP="00520104">
            <w:pPr>
              <w:pStyle w:val="ASFKTableListMark"/>
            </w:pPr>
            <w:r w:rsidRPr="0061215B">
              <w:t xml:space="preserve">кнопка доступна, если значение поля «Признак перехода на СР» </w:t>
            </w:r>
            <w:r w:rsidR="00520104">
              <w:t>равно</w:t>
            </w:r>
            <w:r w:rsidRPr="0061215B">
              <w:t xml:space="preserve"> 1;</w:t>
            </w:r>
          </w:p>
          <w:p w:rsidR="0061215B" w:rsidRPr="00520104" w:rsidRDefault="0061215B" w:rsidP="00520104">
            <w:pPr>
              <w:pStyle w:val="ASFKTableListMark"/>
            </w:pPr>
            <w:r w:rsidRPr="00520104">
              <w:t xml:space="preserve">значение поля «по Сводному реестру» в документе заполняется из поля справочника </w:t>
            </w:r>
            <w:r w:rsidR="00EA2387">
              <w:t>равный</w:t>
            </w:r>
            <w:r w:rsidRPr="00520104">
              <w:t xml:space="preserve"> «Код организации по СР».</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изменено вручную.</w:t>
            </w:r>
          </w:p>
        </w:tc>
      </w:tr>
      <w:tr w:rsidR="0061215B" w:rsidRPr="00075FE2" w:rsidTr="000F5C43">
        <w:tc>
          <w:tcPr>
            <w:tcW w:w="1145" w:type="pct"/>
            <w:shd w:val="clear" w:color="auto" w:fill="auto"/>
          </w:tcPr>
          <w:p w:rsidR="0061215B" w:rsidRPr="0061215B" w:rsidRDefault="0061215B" w:rsidP="00412DF7">
            <w:pPr>
              <w:pStyle w:val="ASFKTablenorm"/>
              <w:ind w:left="57" w:right="57"/>
            </w:pPr>
            <w:r w:rsidRPr="0061215B">
              <w:t>Наименование клиента</w:t>
            </w:r>
          </w:p>
        </w:tc>
        <w:tc>
          <w:tcPr>
            <w:tcW w:w="3855" w:type="pct"/>
            <w:shd w:val="clear" w:color="auto" w:fill="auto"/>
          </w:tcPr>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lastRenderedPageBreak/>
              <w:t>Может быть изменено пользователем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lastRenderedPageBreak/>
              <w:t>Номер лицевого сч</w:t>
            </w:r>
            <w:r w:rsidR="003D17A3" w:rsidRPr="00507177">
              <w:t>ё</w:t>
            </w:r>
            <w:r w:rsidRPr="00507177">
              <w:t>та</w:t>
            </w:r>
          </w:p>
        </w:tc>
        <w:tc>
          <w:tcPr>
            <w:tcW w:w="3855" w:type="pct"/>
            <w:shd w:val="clear" w:color="auto" w:fill="auto"/>
          </w:tcPr>
          <w:p w:rsidR="003E6B5A" w:rsidRPr="003E6B5A" w:rsidRDefault="003E6B5A" w:rsidP="00412DF7">
            <w:pPr>
              <w:pStyle w:val="ASFKTablenorm"/>
              <w:ind w:left="57" w:right="57"/>
            </w:pPr>
            <w:r w:rsidRPr="003E6B5A">
              <w:t>Значение может быть изменено пользователем вручную или выбором из справочника лицевых счетов.</w:t>
            </w:r>
          </w:p>
          <w:p w:rsidR="003E6B5A" w:rsidRDefault="003E6B5A" w:rsidP="00412DF7">
            <w:pPr>
              <w:pStyle w:val="ASFKTablenorm"/>
              <w:ind w:left="57" w:right="57"/>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412DF7">
            <w:pPr>
              <w:pStyle w:val="ASFKTablenorm"/>
              <w:ind w:left="57" w:right="57"/>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412DF7">
            <w:pPr>
              <w:pStyle w:val="ASFKTablenorm"/>
              <w:ind w:left="57" w:right="57"/>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По КОФК</w:t>
            </w:r>
          </w:p>
        </w:tc>
        <w:tc>
          <w:tcPr>
            <w:tcW w:w="3855"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справочника КОФК (Органы ФК).</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ФК, орган ФК</w:t>
            </w:r>
          </w:p>
        </w:tc>
        <w:tc>
          <w:tcPr>
            <w:tcW w:w="3855" w:type="pct"/>
            <w:shd w:val="clear" w:color="auto" w:fill="auto"/>
          </w:tcPr>
          <w:p w:rsidR="00934F07" w:rsidRPr="00D6371D" w:rsidRDefault="00934F07" w:rsidP="00412DF7">
            <w:pPr>
              <w:pStyle w:val="ASFKTablenorm"/>
              <w:ind w:left="57" w:right="57"/>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412DF7">
            <w:pPr>
              <w:pStyle w:val="ASFKTablenorm"/>
              <w:ind w:left="57" w:right="57"/>
            </w:pPr>
            <w:r w:rsidRPr="00D6371D">
              <w:t>Может быть изменено пользователем вручную.</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 xml:space="preserve">Пред. </w:t>
            </w:r>
            <w:r w:rsidR="00B412A1" w:rsidRPr="00507177">
              <w:t>Д</w:t>
            </w:r>
            <w:r w:rsidRPr="00507177">
              <w:t>ата</w:t>
            </w:r>
          </w:p>
        </w:tc>
        <w:tc>
          <w:tcPr>
            <w:tcW w:w="3855"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Код объекта по ФАИП</w:t>
            </w:r>
          </w:p>
        </w:tc>
        <w:tc>
          <w:tcPr>
            <w:tcW w:w="3855" w:type="pct"/>
            <w:shd w:val="clear" w:color="auto" w:fill="auto"/>
          </w:tcPr>
          <w:p w:rsidR="00064B84" w:rsidRPr="00D6371D" w:rsidRDefault="00064B84" w:rsidP="00412DF7">
            <w:pPr>
              <w:pStyle w:val="ASFKTablenorm"/>
              <w:ind w:left="57" w:right="57"/>
            </w:pPr>
            <w:r w:rsidRPr="00D6371D">
              <w:t xml:space="preserve">Заполняется вручную/из справочника ФАИП. </w:t>
            </w:r>
          </w:p>
          <w:p w:rsidR="00064B84" w:rsidRPr="00D6371D" w:rsidRDefault="00064B84" w:rsidP="00412DF7">
            <w:pPr>
              <w:pStyle w:val="ASFKTablenorm"/>
              <w:ind w:left="57" w:right="57"/>
            </w:pPr>
            <w:r w:rsidRPr="00D6371D">
              <w:t xml:space="preserve">Для выбора из справочника доступны все записи, у которых: признак актуальности указан «Да» и значение поля «Дата с» </w:t>
            </w:r>
            <w:r w:rsidR="000F5C43">
              <w:t>меньше или равна</w:t>
            </w:r>
            <w:r w:rsidRPr="00D6371D">
              <w:t xml:space="preserve"> дате документа (т.е. значение поля «Дата по» не учитывается – выводятся все записи прошлых лет).</w:t>
            </w:r>
          </w:p>
          <w:p w:rsidR="002105B4" w:rsidRPr="00075FE2" w:rsidRDefault="00064B84" w:rsidP="00412DF7">
            <w:pPr>
              <w:pStyle w:val="ASFKTablenorm"/>
              <w:ind w:left="57" w:right="57"/>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Учетный номер обязательства</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412DF7">
            <w:pPr>
              <w:pStyle w:val="ASFKTablenorm"/>
              <w:ind w:left="57" w:right="57"/>
            </w:pPr>
            <w:r w:rsidRPr="00D6371D">
              <w:t>В список входят документы</w:t>
            </w:r>
            <w:r w:rsidRPr="00075FE2">
              <w:t xml:space="preserve"> следующих типов:</w:t>
            </w:r>
          </w:p>
          <w:p w:rsidR="00934F07" w:rsidRPr="00075FE2" w:rsidRDefault="001F20AD" w:rsidP="000A22F9">
            <w:pPr>
              <w:pStyle w:val="ASFKTableListMark"/>
            </w:pPr>
            <w:r>
              <w:lastRenderedPageBreak/>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t>«</w:t>
            </w:r>
            <w:r w:rsidR="00934F07" w:rsidRPr="00075FE2">
              <w:t>Заявка на перерегистрацию БО в очередном финансовом году</w:t>
            </w:r>
            <w:r>
              <w:t>»</w:t>
            </w:r>
            <w:r w:rsidR="00934F07" w:rsidRPr="00075FE2">
              <w:t>.</w:t>
            </w:r>
          </w:p>
          <w:p w:rsidR="00934F07" w:rsidRPr="00075FE2" w:rsidRDefault="00934F07" w:rsidP="00412DF7">
            <w:pPr>
              <w:pStyle w:val="ASFKTablenorm"/>
              <w:ind w:left="57" w:right="57"/>
            </w:pPr>
            <w:r w:rsidRPr="00075FE2">
              <w:t xml:space="preserve">Значение </w:t>
            </w:r>
            <w:r w:rsidR="009B39ED">
              <w:t>п</w:t>
            </w:r>
            <w:r w:rsidR="00030259">
              <w:t>ередается из OEBS</w:t>
            </w:r>
            <w:r w:rsidRPr="00075FE2">
              <w:t>.</w:t>
            </w:r>
          </w:p>
        </w:tc>
      </w:tr>
      <w:tr w:rsidR="00934F07" w:rsidRPr="00075FE2" w:rsidTr="000F5C43">
        <w:tc>
          <w:tcPr>
            <w:tcW w:w="1145" w:type="pct"/>
            <w:shd w:val="clear" w:color="auto" w:fill="auto"/>
          </w:tcPr>
          <w:p w:rsidR="00934F07" w:rsidRPr="00507177" w:rsidRDefault="0079123C" w:rsidP="00412DF7">
            <w:pPr>
              <w:pStyle w:val="ASFKTablenorm"/>
              <w:ind w:left="57" w:right="57"/>
            </w:pPr>
            <w:r w:rsidRPr="00507177">
              <w:lastRenderedPageBreak/>
              <w:t>Приоритет исполнения (наименование)</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79123C" w:rsidP="00412DF7">
            <w:pPr>
              <w:pStyle w:val="ASFKTablenorm"/>
              <w:ind w:left="57" w:right="57"/>
            </w:pPr>
            <w:r w:rsidRPr="00507177">
              <w:t>Приоритет заявки</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GUID документа БО</w:t>
            </w:r>
          </w:p>
        </w:tc>
        <w:tc>
          <w:tcPr>
            <w:tcW w:w="3855" w:type="pct"/>
            <w:shd w:val="clear" w:color="auto" w:fill="auto"/>
          </w:tcPr>
          <w:p w:rsidR="00934F07" w:rsidRPr="00D6371D" w:rsidRDefault="00934F07" w:rsidP="00412DF7">
            <w:pPr>
              <w:pStyle w:val="ASFKTablenorm"/>
              <w:ind w:left="57" w:right="57"/>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Сумма в валюте выплаты</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 xml:space="preserve">Код вал. </w:t>
            </w:r>
            <w:r w:rsidR="00B412A1" w:rsidRPr="00507177">
              <w:t>П</w:t>
            </w:r>
            <w:r w:rsidRPr="00507177">
              <w:t>о ОКВ</w:t>
            </w:r>
          </w:p>
        </w:tc>
        <w:tc>
          <w:tcPr>
            <w:tcW w:w="3855" w:type="pct"/>
            <w:shd w:val="clear" w:color="auto" w:fill="auto"/>
          </w:tcPr>
          <w:p w:rsidR="00934F07" w:rsidRPr="00D6371D" w:rsidRDefault="00934F07" w:rsidP="00412DF7">
            <w:pPr>
              <w:pStyle w:val="ASFKTablenorm"/>
              <w:ind w:left="57" w:right="57"/>
            </w:pPr>
            <w:r w:rsidRPr="00D6371D">
              <w:t>Код валюты.</w:t>
            </w:r>
          </w:p>
          <w:p w:rsidR="00934F07" w:rsidRPr="00D6371D" w:rsidRDefault="00934F07" w:rsidP="00412DF7">
            <w:pPr>
              <w:pStyle w:val="ASFKTablenorm"/>
              <w:ind w:left="57" w:right="57"/>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Аванс</w:t>
            </w:r>
          </w:p>
        </w:tc>
        <w:tc>
          <w:tcPr>
            <w:tcW w:w="3855" w:type="pct"/>
            <w:shd w:val="clear" w:color="auto" w:fill="auto"/>
          </w:tcPr>
          <w:p w:rsidR="00934F07" w:rsidRPr="00D6371D" w:rsidRDefault="00934F07" w:rsidP="00412DF7">
            <w:pPr>
              <w:pStyle w:val="ASFKTablenorm"/>
              <w:ind w:left="57" w:right="57"/>
            </w:pPr>
            <w:r w:rsidRPr="00D6371D">
              <w:t>Чекбокс.</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Сумма в рублевом эквиваленте</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p w:rsidR="00934F07" w:rsidRPr="00D6371D" w:rsidRDefault="004B7903" w:rsidP="00412DF7">
            <w:pPr>
              <w:pStyle w:val="ASFKTablenorm"/>
              <w:ind w:left="57" w:right="57"/>
            </w:pPr>
            <w:r w:rsidRPr="00D6371D">
              <w:t>По умолчанию проставляется 0.00.</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Очередность платежа</w:t>
            </w:r>
          </w:p>
        </w:tc>
        <w:tc>
          <w:tcPr>
            <w:tcW w:w="3855" w:type="pct"/>
            <w:shd w:val="clear" w:color="auto" w:fill="auto"/>
          </w:tcPr>
          <w:p w:rsidR="00934F07" w:rsidRPr="00D6371D" w:rsidRDefault="00934F07" w:rsidP="00412DF7">
            <w:pPr>
              <w:pStyle w:val="ASFKTablenorm"/>
              <w:ind w:left="57" w:right="57"/>
            </w:pPr>
            <w:r w:rsidRPr="00D6371D">
              <w:t>Очередность платежа.</w:t>
            </w:r>
          </w:p>
          <w:p w:rsidR="00934F07" w:rsidRPr="00D6371D" w:rsidRDefault="0079123C" w:rsidP="00412DF7">
            <w:pPr>
              <w:pStyle w:val="ASFKTablenorm"/>
              <w:ind w:left="57" w:right="57"/>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412DF7">
            <w:pPr>
              <w:pStyle w:val="ASFKTablenorm"/>
              <w:ind w:left="57" w:right="57"/>
            </w:pPr>
            <w:r w:rsidRPr="00D6371D">
              <w:t>Может быть изменено пользователем выбором из выпадающего списка: 1, 2, 3, 4, 5.</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Вид платежа</w:t>
            </w:r>
          </w:p>
        </w:tc>
        <w:tc>
          <w:tcPr>
            <w:tcW w:w="3855" w:type="pct"/>
            <w:shd w:val="clear" w:color="auto" w:fill="auto"/>
          </w:tcPr>
          <w:p w:rsidR="00934F07" w:rsidRPr="00D6371D" w:rsidRDefault="00934F07" w:rsidP="00412DF7">
            <w:pPr>
              <w:pStyle w:val="ASFKTablenorm"/>
              <w:ind w:left="57" w:right="57"/>
            </w:pPr>
            <w:r w:rsidRPr="00D6371D">
              <w:t xml:space="preserve">Вид платежа. </w:t>
            </w:r>
          </w:p>
          <w:p w:rsidR="00934F07" w:rsidRPr="00D6371D" w:rsidRDefault="00934F07" w:rsidP="00412DF7">
            <w:pPr>
              <w:pStyle w:val="ASFKTablenorm"/>
              <w:ind w:left="57" w:right="57"/>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412DF7">
            <w:pPr>
              <w:pStyle w:val="ASFKTablenorm"/>
              <w:ind w:left="57" w:right="57"/>
            </w:pPr>
            <w:r w:rsidRPr="00D6371D">
              <w:t>«</w:t>
            </w:r>
            <w:r w:rsidR="00934F07" w:rsidRPr="00D6371D">
              <w:t>срочно</w:t>
            </w:r>
            <w:r w:rsidRPr="00D6371D">
              <w:t>»</w:t>
            </w:r>
            <w:r w:rsidR="00934F07" w:rsidRPr="00D6371D">
              <w:t>.</w:t>
            </w:r>
          </w:p>
          <w:p w:rsidR="00934F07" w:rsidRPr="00D6371D" w:rsidRDefault="00934F07" w:rsidP="00412DF7">
            <w:pPr>
              <w:pStyle w:val="ASFKTablenorm"/>
              <w:ind w:left="57" w:right="57"/>
            </w:pPr>
            <w:r w:rsidRPr="00D6371D">
              <w:t xml:space="preserve">По умолчанию проставляется пустое значение </w:t>
            </w:r>
            <w:r w:rsidR="00C36368" w:rsidRPr="00D6371D">
              <w:t>«»</w:t>
            </w:r>
            <w:r w:rsidRPr="00D6371D">
              <w:t>.</w:t>
            </w:r>
          </w:p>
        </w:tc>
      </w:tr>
      <w:tr w:rsidR="00AC1A59" w:rsidRPr="00671F55" w:rsidTr="000F5C43">
        <w:tc>
          <w:tcPr>
            <w:tcW w:w="1145" w:type="pct"/>
            <w:shd w:val="clear" w:color="auto" w:fill="auto"/>
          </w:tcPr>
          <w:p w:rsidR="00AC1A59" w:rsidRPr="00F63ED1" w:rsidRDefault="00AC1A59" w:rsidP="00412DF7">
            <w:pPr>
              <w:pStyle w:val="ASFKTablenorm"/>
              <w:ind w:left="57" w:right="57"/>
            </w:pPr>
            <w:r>
              <w:t>ИПД</w:t>
            </w:r>
          </w:p>
        </w:tc>
        <w:tc>
          <w:tcPr>
            <w:tcW w:w="3855"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671F55" w:rsidTr="000F5C43">
        <w:tc>
          <w:tcPr>
            <w:tcW w:w="1145" w:type="pct"/>
            <w:shd w:val="clear" w:color="auto" w:fill="auto"/>
          </w:tcPr>
          <w:p w:rsidR="00AC1A59" w:rsidRPr="00F63ED1" w:rsidRDefault="00AC1A59" w:rsidP="00412DF7">
            <w:pPr>
              <w:pStyle w:val="ASFKTablenorm"/>
              <w:ind w:left="57" w:right="57"/>
            </w:pPr>
            <w:r>
              <w:t>ПРД</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671F55" w:rsidTr="000F5C43">
        <w:tc>
          <w:tcPr>
            <w:tcW w:w="1145" w:type="pct"/>
            <w:shd w:val="clear" w:color="auto" w:fill="auto"/>
          </w:tcPr>
          <w:p w:rsidR="00AC1A59" w:rsidRPr="00F63ED1" w:rsidRDefault="00AC1A59" w:rsidP="00412DF7">
            <w:pPr>
              <w:pStyle w:val="ASFKTablenorm"/>
              <w:ind w:left="57" w:right="57"/>
            </w:pPr>
            <w:r>
              <w:t>ЕЛС</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671F55" w:rsidTr="000F5C43">
        <w:tc>
          <w:tcPr>
            <w:tcW w:w="1145" w:type="pct"/>
            <w:shd w:val="clear" w:color="auto" w:fill="auto"/>
          </w:tcPr>
          <w:p w:rsidR="00AC1A59" w:rsidRPr="00F63ED1" w:rsidRDefault="00AC1A59" w:rsidP="00412DF7">
            <w:pPr>
              <w:pStyle w:val="ASFKTablenorm"/>
              <w:ind w:left="57" w:right="57"/>
            </w:pPr>
            <w:r>
              <w:t>ЖКУ</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5427D5" w:rsidRPr="00671F55" w:rsidTr="000F5C43">
        <w:tc>
          <w:tcPr>
            <w:tcW w:w="1145" w:type="pct"/>
            <w:shd w:val="clear" w:color="auto" w:fill="auto"/>
          </w:tcPr>
          <w:p w:rsidR="005427D5" w:rsidRDefault="005427D5" w:rsidP="00412DF7">
            <w:pPr>
              <w:pStyle w:val="ASFKTablenorm"/>
              <w:ind w:left="57" w:right="57"/>
            </w:pPr>
            <w:r>
              <w:t xml:space="preserve">Вид дохода </w:t>
            </w:r>
          </w:p>
        </w:tc>
        <w:tc>
          <w:tcPr>
            <w:tcW w:w="3855" w:type="pct"/>
            <w:shd w:val="clear" w:color="auto" w:fill="auto"/>
          </w:tcPr>
          <w:p w:rsidR="005427D5" w:rsidRDefault="005427D5" w:rsidP="00412DF7">
            <w:pPr>
              <w:pStyle w:val="ASFKTablenorm"/>
              <w:ind w:left="57" w:right="57"/>
            </w:pPr>
            <w:r>
              <w:t>Заполняется автоматически при импорте документа.</w:t>
            </w:r>
          </w:p>
          <w:p w:rsidR="005427D5" w:rsidRDefault="005427D5" w:rsidP="00412DF7">
            <w:pPr>
              <w:pStyle w:val="ASFKTablenorm"/>
              <w:ind w:left="57" w:right="57"/>
            </w:pPr>
            <w:r>
              <w:t>При ручном вводе документа заполняется пользователем путем выбора из списка значений: 1, 2, 3</w:t>
            </w:r>
            <w:r w:rsidR="00355FBF">
              <w:t>, 4, 5.</w:t>
            </w:r>
          </w:p>
        </w:tc>
      </w:tr>
      <w:tr w:rsidR="002105B4" w:rsidRPr="00075FE2" w:rsidTr="000F5C43">
        <w:tc>
          <w:tcPr>
            <w:tcW w:w="1145" w:type="pct"/>
            <w:shd w:val="clear" w:color="auto" w:fill="auto"/>
          </w:tcPr>
          <w:p w:rsidR="002105B4" w:rsidRPr="00507177" w:rsidRDefault="002105B4" w:rsidP="00412DF7">
            <w:pPr>
              <w:pStyle w:val="ASFKTablenorm"/>
              <w:ind w:left="57" w:right="57"/>
            </w:pPr>
            <w:r w:rsidRPr="00507177">
              <w:t>Назначение платежа</w:t>
            </w:r>
          </w:p>
          <w:p w:rsidR="002105B4" w:rsidRPr="00507177" w:rsidRDefault="002105B4" w:rsidP="00412DF7">
            <w:pPr>
              <w:pStyle w:val="ASFKTablenorm"/>
              <w:ind w:left="57" w:right="57"/>
            </w:pPr>
            <w:r w:rsidRPr="00507177">
              <w:t>(Примечание)</w:t>
            </w:r>
          </w:p>
        </w:tc>
        <w:tc>
          <w:tcPr>
            <w:tcW w:w="3855" w:type="pct"/>
            <w:shd w:val="clear" w:color="auto" w:fill="auto"/>
          </w:tcPr>
          <w:p w:rsidR="002105B4" w:rsidRPr="00D6371D" w:rsidRDefault="002105B4" w:rsidP="00412DF7">
            <w:pPr>
              <w:pStyle w:val="ASFKTablenorm"/>
              <w:ind w:left="57" w:right="57"/>
            </w:pPr>
            <w:r w:rsidRPr="00D6371D">
              <w:t>Значение вводится вручную или заполняется по шаблону назначений платежа.</w:t>
            </w:r>
          </w:p>
          <w:p w:rsidR="002105B4" w:rsidRPr="00D6371D" w:rsidRDefault="002105B4" w:rsidP="00412DF7">
            <w:pPr>
              <w:pStyle w:val="ASFKTablenorm"/>
              <w:ind w:left="57" w:right="57"/>
            </w:pPr>
            <w:r w:rsidRPr="00D6371D">
              <w:lastRenderedPageBreak/>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412DF7">
            <w:pPr>
              <w:pStyle w:val="ASFKTablenorm"/>
              <w:ind w:left="57" w:right="57"/>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0F5C43" w:rsidRPr="00075FE2" w:rsidTr="000F5C43">
        <w:tc>
          <w:tcPr>
            <w:tcW w:w="1145" w:type="pct"/>
            <w:shd w:val="clear" w:color="auto" w:fill="auto"/>
          </w:tcPr>
          <w:p w:rsidR="000F5C43" w:rsidRPr="00F63ED1" w:rsidRDefault="000F5C43" w:rsidP="000F5C43">
            <w:pPr>
              <w:pStyle w:val="ASFKTablenorm"/>
              <w:ind w:left="57" w:right="57"/>
            </w:pPr>
            <w:r>
              <w:lastRenderedPageBreak/>
              <w:t>Номер реестровой записи</w:t>
            </w:r>
          </w:p>
        </w:tc>
        <w:tc>
          <w:tcPr>
            <w:tcW w:w="3855" w:type="pct"/>
            <w:shd w:val="clear" w:color="auto" w:fill="auto"/>
          </w:tcPr>
          <w:p w:rsidR="000F5C43" w:rsidRPr="00F63ED1" w:rsidRDefault="000F5C43" w:rsidP="000F5C43">
            <w:pPr>
              <w:pStyle w:val="ASFKTablenorm"/>
              <w:ind w:left="57" w:right="57"/>
            </w:pPr>
            <w:r w:rsidRPr="00B73ED3">
              <w:t>Заполняется автоматически при импорте документа или вручную.</w:t>
            </w:r>
          </w:p>
        </w:tc>
      </w:tr>
      <w:tr w:rsidR="000F5C43" w:rsidRPr="00075FE2" w:rsidTr="000F5C43">
        <w:tc>
          <w:tcPr>
            <w:tcW w:w="1145" w:type="pct"/>
            <w:shd w:val="clear" w:color="auto" w:fill="auto"/>
          </w:tcPr>
          <w:p w:rsidR="000F5C43" w:rsidRPr="00F63ED1" w:rsidRDefault="000F5C43" w:rsidP="000F5C43">
            <w:pPr>
              <w:pStyle w:val="ASFKTablenorm"/>
              <w:ind w:left="57" w:right="57"/>
            </w:pPr>
            <w:r>
              <w:t>Идентификатор документа о приемке/этапа</w:t>
            </w:r>
          </w:p>
        </w:tc>
        <w:tc>
          <w:tcPr>
            <w:tcW w:w="3855" w:type="pct"/>
            <w:shd w:val="clear" w:color="auto" w:fill="auto"/>
          </w:tcPr>
          <w:p w:rsidR="000F5C43" w:rsidRPr="00F63ED1" w:rsidRDefault="000F5C43" w:rsidP="000F5C43">
            <w:pPr>
              <w:pStyle w:val="ASFKTablenorm"/>
              <w:ind w:left="57" w:right="57"/>
            </w:pPr>
            <w:r w:rsidRPr="00B73ED3">
              <w:t>Заполняется автоматически при импорте документа или вручную.</w:t>
            </w:r>
          </w:p>
        </w:tc>
      </w:tr>
      <w:tr w:rsidR="000F5C43" w:rsidRPr="00075FE2" w:rsidTr="000F5C43">
        <w:tc>
          <w:tcPr>
            <w:tcW w:w="1145" w:type="pct"/>
            <w:shd w:val="clear" w:color="auto" w:fill="auto"/>
          </w:tcPr>
          <w:p w:rsidR="000F5C43" w:rsidRPr="00F63ED1" w:rsidRDefault="000F5C43" w:rsidP="000F5C43">
            <w:pPr>
              <w:pStyle w:val="ASFKTablenorm"/>
              <w:ind w:left="57" w:right="57"/>
            </w:pPr>
            <w:r>
              <w:t>Вид реестра</w:t>
            </w:r>
          </w:p>
        </w:tc>
        <w:tc>
          <w:tcPr>
            <w:tcW w:w="3855" w:type="pct"/>
            <w:shd w:val="clear" w:color="auto" w:fill="auto"/>
          </w:tcPr>
          <w:p w:rsidR="000F5C43" w:rsidRDefault="000F5C43" w:rsidP="000F5C43">
            <w:pPr>
              <w:pStyle w:val="ASFKTablenorm"/>
              <w:ind w:left="57" w:right="57"/>
            </w:pPr>
            <w:r>
              <w:t>При ручном вводе документа заполняется пользователем путем выбора из списка значений:</w:t>
            </w:r>
          </w:p>
          <w:p w:rsidR="000F5C43" w:rsidRDefault="000F5C43" w:rsidP="000F5C43">
            <w:pPr>
              <w:pStyle w:val="ASFKTableListMark"/>
            </w:pPr>
            <w:r>
              <w:t xml:space="preserve">01 </w:t>
            </w:r>
            <w:r w:rsidR="009839CB">
              <w:t>–</w:t>
            </w:r>
            <w:r>
              <w:t xml:space="preserve"> Реестр соглашений;</w:t>
            </w:r>
          </w:p>
          <w:p w:rsidR="000F5C43" w:rsidRDefault="000F5C43" w:rsidP="000F5C43">
            <w:pPr>
              <w:pStyle w:val="ASFKTableListMark"/>
            </w:pPr>
            <w:r>
              <w:t xml:space="preserve">02 </w:t>
            </w:r>
            <w:r w:rsidR="009839CB">
              <w:t>–</w:t>
            </w:r>
            <w:r>
              <w:t xml:space="preserve"> Реестр контрактов (открытый); </w:t>
            </w:r>
          </w:p>
          <w:p w:rsidR="000F5C43" w:rsidRPr="00F63ED1" w:rsidRDefault="000F5C43" w:rsidP="000F5C43">
            <w:pPr>
              <w:pStyle w:val="ASFKTableListMark"/>
            </w:pPr>
            <w:r>
              <w:t xml:space="preserve">03 </w:t>
            </w:r>
            <w:r w:rsidR="009839CB">
              <w:t>–</w:t>
            </w:r>
            <w:r>
              <w:t xml:space="preserve"> Реестр контрактов (закрытый).</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Вид</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Номер</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Дата</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 или выбирается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Предмет</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973765">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973765">
        <w:t>5</w:t>
      </w:r>
      <w:r w:rsidRPr="00B11F4A">
        <w:fldChar w:fldCharType="end"/>
      </w:r>
      <w:r w:rsidRPr="00B11F4A">
        <w:t xml:space="preserve">. Для заполнения полей и добавления записи в таблицу Раздела 2 следует нажать на кнопку </w:t>
      </w:r>
      <w:r w:rsidR="00E65C78">
        <w:rPr>
          <w:noProof/>
        </w:rPr>
        <w:drawing>
          <wp:inline distT="0" distB="0" distL="0" distR="0">
            <wp:extent cx="186690" cy="186690"/>
            <wp:effectExtent l="0" t="0" r="0" b="0"/>
            <wp:docPr id="83" name="Рисунок 8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973765">
        <w:t>15</w:t>
      </w:r>
      <w:r w:rsidRPr="00B11F4A">
        <w:fldChar w:fldCharType="end"/>
      </w:r>
      <w:r w:rsidRPr="00B11F4A">
        <w:t>).</w:t>
      </w:r>
    </w:p>
    <w:p w:rsidR="00934F07" w:rsidRPr="005200FF" w:rsidRDefault="00E65C78" w:rsidP="00934F07">
      <w:pPr>
        <w:pStyle w:val="ASFKFigure"/>
      </w:pPr>
      <w:r>
        <w:rPr>
          <w:noProof/>
        </w:rPr>
        <w:drawing>
          <wp:inline distT="0" distB="0" distL="0" distR="0">
            <wp:extent cx="6116955" cy="1553845"/>
            <wp:effectExtent l="0" t="0" r="0" b="0"/>
            <wp:docPr id="84" name="Рисунок 84"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доб"/>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a:stretch>
                      <a:fillRect/>
                    </a:stretch>
                  </pic:blipFill>
                  <pic:spPr bwMode="auto">
                    <a:xfrm>
                      <a:off x="0" y="0"/>
                      <a:ext cx="6116955" cy="155384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43" w:name="_Ref249173566"/>
      <w:bookmarkStart w:id="344" w:name="_Toc126837528"/>
      <w:r w:rsidR="00973765">
        <w:rPr>
          <w:noProof/>
        </w:rPr>
        <w:t>15</w:t>
      </w:r>
      <w:bookmarkEnd w:id="343"/>
      <w:r>
        <w:rPr>
          <w:noProof/>
        </w:rPr>
        <w:fldChar w:fldCharType="end"/>
      </w:r>
      <w:r w:rsidR="00934F07" w:rsidRPr="00B11F4A">
        <w:t xml:space="preserve">. </w:t>
      </w:r>
      <w:r w:rsidR="00F9698D">
        <w:t>Форма «Добавление записи»</w:t>
      </w:r>
      <w:bookmarkEnd w:id="344"/>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973765">
        <w:t>16</w:t>
      </w:r>
      <w:r w:rsidR="00934F07" w:rsidRPr="00B11F4A">
        <w:fldChar w:fldCharType="end"/>
      </w:r>
      <w:r w:rsidR="00934F07" w:rsidRPr="00B11F4A">
        <w:t>.</w:t>
      </w:r>
    </w:p>
    <w:p w:rsidR="00934F07" w:rsidRPr="005200FF" w:rsidRDefault="00E65C78" w:rsidP="00934F07">
      <w:pPr>
        <w:pStyle w:val="ASFKFigure"/>
      </w:pPr>
      <w:r>
        <w:rPr>
          <w:noProof/>
        </w:rPr>
        <w:lastRenderedPageBreak/>
        <w:drawing>
          <wp:inline distT="0" distB="0" distL="0" distR="0">
            <wp:extent cx="6223000" cy="3391535"/>
            <wp:effectExtent l="0" t="0" r="0" b="0"/>
            <wp:docPr id="85" name="Рисунок 85"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раз"/>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6223000" cy="339153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45" w:name="_Ref230777838"/>
      <w:bookmarkStart w:id="346" w:name="_Toc126837529"/>
      <w:r w:rsidR="00973765">
        <w:rPr>
          <w:noProof/>
        </w:rPr>
        <w:t>16</w:t>
      </w:r>
      <w:bookmarkEnd w:id="345"/>
      <w:r>
        <w:rPr>
          <w:noProof/>
        </w:rPr>
        <w:fldChar w:fldCharType="end"/>
      </w:r>
      <w:r w:rsidR="00934F07" w:rsidRPr="00B11F4A">
        <w:t xml:space="preserve">. ЭФ </w:t>
      </w:r>
      <w:r w:rsidR="00934F07">
        <w:t xml:space="preserve">документа </w:t>
      </w:r>
      <w:r w:rsidR="001F20AD">
        <w:t>«</w:t>
      </w:r>
      <w:r w:rsidR="00934F07" w:rsidRPr="00B11F4A">
        <w:t>Заявка на кассовый расход</w:t>
      </w:r>
      <w:r w:rsidR="00F9698D">
        <w:t xml:space="preserve">», закладки </w:t>
      </w:r>
      <w:r w:rsidR="001F20AD">
        <w:t>«</w:t>
      </w:r>
      <w:r w:rsidR="00934F07" w:rsidRPr="00B11F4A">
        <w:t>Раздел 3,</w:t>
      </w:r>
      <w:r w:rsidR="00934F07">
        <w:t xml:space="preserve"> </w:t>
      </w:r>
      <w:r w:rsidR="00934F07" w:rsidRPr="00B11F4A">
        <w:t>4,</w:t>
      </w:r>
      <w:r w:rsidR="00934F07">
        <w:t xml:space="preserve"> </w:t>
      </w:r>
      <w:r w:rsidR="00934F07" w:rsidRPr="00B11F4A">
        <w:t>5</w:t>
      </w:r>
      <w:r w:rsidR="00934F07">
        <w:t xml:space="preserve"> (2)</w:t>
      </w:r>
      <w:r w:rsidR="001F20AD">
        <w:t>»</w:t>
      </w:r>
      <w:bookmarkEnd w:id="346"/>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973765">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7" w:name="_Ref319496057"/>
      <w:bookmarkStart w:id="348" w:name="_Toc126837379"/>
      <w:r w:rsidR="00973765">
        <w:rPr>
          <w:noProof/>
        </w:rPr>
        <w:t>6</w:t>
      </w:r>
      <w:bookmarkEnd w:id="347"/>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3"/>
      </w:tblGrid>
      <w:tr w:rsidR="00EE2071" w:rsidRPr="00424CF0" w:rsidTr="00412DF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выбирается из справочника поставщ</w:t>
            </w:r>
            <w:r w:rsidRPr="00D0193D">
              <w:t>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ИНН</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КПП</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поставщика</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412DF7">
            <w:pPr>
              <w:pStyle w:val="ASFKTablenorm"/>
              <w:ind w:left="57" w:right="57"/>
            </w:pPr>
            <w:r w:rsidRPr="00424CF0">
              <w:t>Поле не обязательно для заполнения.</w:t>
            </w:r>
          </w:p>
          <w:p w:rsidR="00EE2071" w:rsidRPr="00424CF0" w:rsidRDefault="00EE2071" w:rsidP="00412DF7">
            <w:pPr>
              <w:pStyle w:val="ASFKTablenorm"/>
              <w:ind w:left="57" w:right="57"/>
            </w:pPr>
            <w:r w:rsidRPr="00424CF0">
              <w:t>Поле скрыто для просмотра пользователям.</w:t>
            </w:r>
          </w:p>
        </w:tc>
      </w:tr>
      <w:tr w:rsidR="00EE2071" w:rsidRPr="00424CF0" w:rsidTr="00412DF7">
        <w:tc>
          <w:tcPr>
            <w:tcW w:w="1268" w:type="pct"/>
            <w:shd w:val="clear" w:color="auto" w:fill="auto"/>
          </w:tcPr>
          <w:p w:rsidR="00EE2071" w:rsidRPr="00D0193D" w:rsidRDefault="00EE2071" w:rsidP="00412DF7">
            <w:pPr>
              <w:pStyle w:val="ASFKTablenorm"/>
              <w:ind w:left="57" w:right="57"/>
            </w:pPr>
            <w:r>
              <w:t>Лиц. С</w:t>
            </w:r>
            <w:r w:rsidRPr="00D0193D">
              <w:t>чёт</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412DF7">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lastRenderedPageBreak/>
              <w:t xml:space="preserve">Банк. </w:t>
            </w:r>
            <w:r w:rsidRPr="00D0193D">
              <w:t>Счет</w:t>
            </w:r>
          </w:p>
        </w:tc>
        <w:tc>
          <w:tcPr>
            <w:tcW w:w="3732" w:type="pct"/>
            <w:shd w:val="clear" w:color="auto" w:fill="auto"/>
          </w:tcPr>
          <w:p w:rsidR="00EE2071" w:rsidRPr="00424CF0" w:rsidRDefault="00EE2071" w:rsidP="00412DF7">
            <w:pPr>
              <w:pStyle w:val="ASFKTablenorm"/>
              <w:ind w:left="57" w:right="57"/>
            </w:pPr>
            <w:r w:rsidRPr="00424CF0">
              <w:t>Номер банковского счета получателя платежа.</w:t>
            </w:r>
          </w:p>
          <w:p w:rsidR="00EE2071" w:rsidRPr="00D0193D" w:rsidRDefault="00EE2071" w:rsidP="00412DF7">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412DF7">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 Банка</w:t>
            </w:r>
          </w:p>
        </w:tc>
        <w:tc>
          <w:tcPr>
            <w:tcW w:w="3732" w:type="pct"/>
            <w:shd w:val="clear" w:color="auto" w:fill="auto"/>
          </w:tcPr>
          <w:p w:rsidR="00EE2071" w:rsidRPr="00424CF0" w:rsidRDefault="00EE2071" w:rsidP="00412DF7">
            <w:pPr>
              <w:pStyle w:val="ASFKTablenorm"/>
              <w:ind w:left="57" w:right="57"/>
            </w:pPr>
            <w:r w:rsidRPr="00424CF0">
              <w:t>Наименование банка.</w:t>
            </w:r>
          </w:p>
          <w:p w:rsidR="00EE2071" w:rsidRPr="00D0193D" w:rsidRDefault="00EE2071" w:rsidP="00412DF7">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БИК/SWIFT</w:t>
            </w:r>
          </w:p>
        </w:tc>
        <w:tc>
          <w:tcPr>
            <w:tcW w:w="3732" w:type="pct"/>
            <w:shd w:val="clear" w:color="auto" w:fill="auto"/>
          </w:tcPr>
          <w:p w:rsidR="00EE2071" w:rsidRPr="00424CF0" w:rsidRDefault="00EE2071" w:rsidP="00412DF7">
            <w:pPr>
              <w:pStyle w:val="ASFKTablenorm"/>
              <w:ind w:left="57" w:right="57"/>
            </w:pPr>
            <w:r w:rsidRPr="00424CF0">
              <w:t>Значение заполняется вручную или выбирается из справочника Банков.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Корсчет</w:t>
            </w:r>
          </w:p>
        </w:tc>
        <w:tc>
          <w:tcPr>
            <w:tcW w:w="3732" w:type="pct"/>
            <w:shd w:val="clear" w:color="auto" w:fill="auto"/>
          </w:tcPr>
          <w:p w:rsidR="00EE2071" w:rsidRDefault="00EE2071" w:rsidP="00412DF7">
            <w:pPr>
              <w:pStyle w:val="ASFKTablenorm"/>
              <w:ind w:left="57" w:right="57"/>
            </w:pPr>
            <w:r w:rsidRPr="00424CF0">
              <w:t>Корреспондентский счет банка.</w:t>
            </w:r>
          </w:p>
          <w:p w:rsidR="00DF7F74" w:rsidRDefault="00DF7F74" w:rsidP="00412DF7">
            <w:pPr>
              <w:pStyle w:val="ASFKTablenorm"/>
              <w:ind w:left="57" w:right="57"/>
            </w:pPr>
            <w:r>
              <w:t>В случае если в поле «Банк.счет» указан Казначейский счет (значение начинается на «0»), то поле «Корсчет»</w:t>
            </w:r>
            <w:r w:rsidR="0010036B">
              <w:t xml:space="preserve"> автоматически</w:t>
            </w:r>
            <w:r>
              <w:t xml:space="preserve">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w:t>
            </w:r>
            <w:r w:rsidR="0010036B">
              <w:t>ется</w:t>
            </w:r>
            <w:r>
              <w:t>.</w:t>
            </w:r>
          </w:p>
          <w:p w:rsidR="00DF7F74" w:rsidRPr="00424CF0" w:rsidRDefault="00DF7F74" w:rsidP="00412DF7">
            <w:pPr>
              <w:pStyle w:val="ASFKTablenorm"/>
              <w:ind w:left="57" w:right="57"/>
            </w:pPr>
            <w:r>
              <w:t>В случае если в поле «Банк.счет» указан Бан</w:t>
            </w:r>
            <w:r w:rsidR="00F1755C">
              <w:t xml:space="preserve">ковский счет (значение </w:t>
            </w:r>
            <w:r>
              <w:t xml:space="preserve">начинается не на «0»), то поле «Корсчет» </w:t>
            </w:r>
            <w:r w:rsidR="00AE7B38">
              <w:t xml:space="preserve">автоматически </w:t>
            </w:r>
            <w:r>
              <w:t>заполня</w:t>
            </w:r>
            <w:r w:rsidR="00F1755C">
              <w:t>ется</w:t>
            </w:r>
            <w:r>
              <w:t xml:space="preserve"> значением из справочника банков, после того как пользователь заполнит поле «БИК».</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 xml:space="preserve">Группа полей </w:t>
            </w:r>
            <w:r>
              <w:t>«</w:t>
            </w:r>
            <w:r w:rsidRPr="00424CF0">
              <w:t>Раздел 4. Реквизиты налоговых платежей</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Статус</w:t>
            </w:r>
          </w:p>
        </w:tc>
        <w:tc>
          <w:tcPr>
            <w:tcW w:w="3732" w:type="pct"/>
            <w:shd w:val="clear" w:color="auto" w:fill="auto"/>
          </w:tcPr>
          <w:p w:rsidR="00EE2071" w:rsidRPr="00424CF0" w:rsidRDefault="00EE2071" w:rsidP="00412DF7">
            <w:pPr>
              <w:pStyle w:val="ASFKTablenorm"/>
              <w:ind w:left="57" w:right="57"/>
            </w:pPr>
            <w:r w:rsidRPr="00424CF0">
              <w:t>Статус юридического</w:t>
            </w:r>
            <w:r>
              <w:t xml:space="preserve"> лица</w:t>
            </w:r>
            <w:r w:rsidRPr="00424CF0">
              <w:t>.</w:t>
            </w:r>
          </w:p>
          <w:p w:rsidR="00EE2071" w:rsidRPr="00D0193D" w:rsidRDefault="00EE2071" w:rsidP="00412DF7">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по БК</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ОКТМО</w:t>
            </w:r>
          </w:p>
        </w:tc>
        <w:tc>
          <w:tcPr>
            <w:tcW w:w="3732" w:type="pct"/>
            <w:shd w:val="clear" w:color="auto" w:fill="auto"/>
          </w:tcPr>
          <w:p w:rsidR="00EE2071" w:rsidRPr="00424CF0" w:rsidRDefault="00EE2071" w:rsidP="00412DF7">
            <w:pPr>
              <w:pStyle w:val="ASFKTablenorm"/>
              <w:ind w:left="57" w:right="57"/>
            </w:pPr>
            <w:r w:rsidRPr="00424CF0">
              <w:t xml:space="preserve">Код по ОКТМО. </w:t>
            </w:r>
          </w:p>
          <w:p w:rsidR="00EE2071" w:rsidRPr="00D0193D" w:rsidRDefault="00EE2071" w:rsidP="00412DF7">
            <w:pPr>
              <w:pStyle w:val="ASFKTablenorm"/>
              <w:ind w:left="57" w:right="57"/>
            </w:pPr>
            <w:r w:rsidRPr="00424CF0">
              <w:t>Значение вводится вручную или заполняется из справочника ОКАТО.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Основание платежа</w:t>
            </w:r>
          </w:p>
        </w:tc>
        <w:tc>
          <w:tcPr>
            <w:tcW w:w="3732" w:type="pct"/>
            <w:shd w:val="clear" w:color="auto" w:fill="auto"/>
          </w:tcPr>
          <w:p w:rsidR="00EE2071" w:rsidRPr="00424CF0"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Налоговый период</w:t>
            </w:r>
          </w:p>
        </w:tc>
        <w:tc>
          <w:tcPr>
            <w:tcW w:w="3732" w:type="pct"/>
            <w:shd w:val="clear" w:color="auto" w:fill="auto"/>
          </w:tcPr>
          <w:p w:rsidR="00EE2071" w:rsidRPr="00D0193D"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Номер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Дата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Тип платежа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w:t>
            </w:r>
          </w:p>
        </w:tc>
        <w:tc>
          <w:tcPr>
            <w:tcW w:w="3732" w:type="pct"/>
            <w:shd w:val="clear" w:color="auto" w:fill="auto"/>
          </w:tcPr>
          <w:p w:rsidR="00EE2071" w:rsidRPr="00424CF0" w:rsidRDefault="00EE2071" w:rsidP="00412DF7">
            <w:pPr>
              <w:pStyle w:val="ASFKTablenorm"/>
              <w:ind w:left="57" w:right="57"/>
            </w:pPr>
            <w:r w:rsidRPr="00424CF0">
              <w:t>Номер позиции.</w:t>
            </w:r>
          </w:p>
          <w:p w:rsidR="00EE2071" w:rsidRPr="00424CF0" w:rsidRDefault="00EE2071" w:rsidP="00412DF7">
            <w:pPr>
              <w:pStyle w:val="ASFKTablenorm"/>
              <w:ind w:left="57" w:right="57"/>
            </w:pPr>
            <w:r w:rsidRPr="00424CF0">
              <w:t>Заполняется автоматически.</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 вида средств</w:t>
            </w:r>
          </w:p>
        </w:tc>
        <w:tc>
          <w:tcPr>
            <w:tcW w:w="3732" w:type="pct"/>
            <w:shd w:val="clear" w:color="auto" w:fill="auto"/>
          </w:tcPr>
          <w:p w:rsidR="00EE2071" w:rsidRPr="00D0193D" w:rsidRDefault="00EE2071" w:rsidP="00412DF7">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412DF7">
            <w:pPr>
              <w:pStyle w:val="ASFKTablenorm"/>
              <w:ind w:left="57" w:right="57"/>
            </w:pPr>
            <w:r w:rsidRPr="00424CF0">
              <w:t>Может быть изменено пользователем вручную.</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EE2071" w:rsidRPr="00424CF0" w:rsidRDefault="00EE2071" w:rsidP="00412DF7">
            <w:pPr>
              <w:pStyle w:val="ASFKTablenorm"/>
              <w:ind w:left="57" w:right="57"/>
            </w:pPr>
            <w:r w:rsidRPr="00424CF0">
              <w:t xml:space="preserve">Значение вводится вручную или выбирается из справочника КБК. </w:t>
            </w:r>
          </w:p>
          <w:p w:rsidR="00EE2071" w:rsidRPr="00057810"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057810">
              <w:t>Поле не обязательно для заполнения, если тип л</w:t>
            </w:r>
            <w:r w:rsidR="00DA2E2D">
              <w:t>/</w:t>
            </w:r>
            <w:r w:rsidRPr="00057810">
              <w:t>с = «05»</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БК получат</w:t>
            </w:r>
            <w:r w:rsidRPr="00B75E39">
              <w:t>е</w:t>
            </w:r>
            <w:r w:rsidRPr="00424CF0">
              <w:t>ля</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 или выбирается из справочника КБК.</w:t>
            </w:r>
          </w:p>
          <w:p w:rsidR="00EE2071" w:rsidRPr="0048678B"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вал. Заявки</w:t>
            </w:r>
          </w:p>
        </w:tc>
        <w:tc>
          <w:tcPr>
            <w:tcW w:w="3732" w:type="pct"/>
            <w:shd w:val="clear" w:color="auto" w:fill="auto"/>
          </w:tcPr>
          <w:p w:rsidR="00EE2071" w:rsidRPr="00424CF0" w:rsidRDefault="00EE2071" w:rsidP="00412DF7">
            <w:pPr>
              <w:pStyle w:val="ASFKTablenorm"/>
              <w:ind w:left="57" w:right="57"/>
            </w:pPr>
            <w:r w:rsidRPr="00424CF0">
              <w:t>Сумма по строке заявки на кассовый расход в рублях.</w:t>
            </w:r>
          </w:p>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рублях</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p w:rsidR="00EE2071" w:rsidRPr="00424CF0" w:rsidRDefault="00EE2071" w:rsidP="00412DF7">
            <w:pPr>
              <w:pStyle w:val="ASFKTablenorm"/>
              <w:ind w:left="57" w:right="57"/>
            </w:pPr>
            <w:r w:rsidRPr="00424CF0">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Поле недоступно для редактирования.</w:t>
            </w:r>
          </w:p>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412DF7">
        <w:tc>
          <w:tcPr>
            <w:tcW w:w="1268" w:type="pct"/>
            <w:shd w:val="clear" w:color="auto" w:fill="auto"/>
          </w:tcPr>
          <w:p w:rsidR="00EE2071" w:rsidRPr="00D0193D" w:rsidRDefault="00EE2071" w:rsidP="00412DF7">
            <w:pPr>
              <w:pStyle w:val="ASFKTablenorm"/>
              <w:ind w:left="57" w:right="57"/>
            </w:pPr>
            <w:r>
              <w:t>КЦ</w:t>
            </w:r>
            <w:r w:rsidRPr="00D0193D">
              <w:t xml:space="preserve"> (аналитический код)</w:t>
            </w:r>
          </w:p>
        </w:tc>
        <w:tc>
          <w:tcPr>
            <w:tcW w:w="3732" w:type="pct"/>
            <w:shd w:val="clear" w:color="auto" w:fill="auto"/>
          </w:tcPr>
          <w:p w:rsidR="00EE2071" w:rsidRPr="00D0193D" w:rsidRDefault="00EE2071" w:rsidP="00412DF7">
            <w:pPr>
              <w:pStyle w:val="ASFKTablenorm"/>
              <w:ind w:left="57" w:right="57"/>
            </w:pPr>
            <w:r w:rsidRPr="008A53DE">
              <w:t>Код целей субсидий/субвенций</w:t>
            </w:r>
            <w:r w:rsidRPr="00D0193D">
              <w:t>.</w:t>
            </w:r>
          </w:p>
          <w:p w:rsidR="00EE2071" w:rsidRPr="00AD5AEF" w:rsidRDefault="00EE2071" w:rsidP="00412DF7">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412DF7">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 xml:space="preserve">При указании в документе 21 или 31 типа ЛС значение </w:t>
            </w:r>
            <w:r w:rsidRPr="00AD5AEF">
              <w:lastRenderedPageBreak/>
              <w:t>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412DF7">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цели получателя</w:t>
            </w:r>
          </w:p>
        </w:tc>
        <w:tc>
          <w:tcPr>
            <w:tcW w:w="3732" w:type="pct"/>
            <w:shd w:val="clear" w:color="auto" w:fill="auto"/>
          </w:tcPr>
          <w:p w:rsidR="00EE2071" w:rsidRPr="00424CF0" w:rsidRDefault="00EE2071" w:rsidP="00412DF7">
            <w:pPr>
              <w:pStyle w:val="ASFKTablenorm"/>
              <w:ind w:left="57" w:right="57"/>
            </w:pPr>
            <w:r w:rsidRPr="00424CF0">
              <w:t>Код целей субсидий/субвенций.</w:t>
            </w:r>
          </w:p>
          <w:p w:rsidR="00EE2071" w:rsidRPr="00D0193D" w:rsidRDefault="00EE2071" w:rsidP="00412DF7">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412DF7">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 xml:space="preserve">Вид средств </w:t>
            </w:r>
          </w:p>
        </w:tc>
        <w:tc>
          <w:tcPr>
            <w:tcW w:w="3732" w:type="pct"/>
            <w:shd w:val="clear" w:color="auto" w:fill="auto"/>
          </w:tcPr>
          <w:p w:rsidR="00EE2071" w:rsidRDefault="00EE2071" w:rsidP="00412DF7">
            <w:pPr>
              <w:pStyle w:val="ASFKTablenorm"/>
              <w:ind w:left="57" w:right="57"/>
            </w:pPr>
            <w:r>
              <w:t>Код и наименование вида средств.</w:t>
            </w:r>
          </w:p>
          <w:p w:rsidR="00EE2071" w:rsidRPr="00424CF0" w:rsidRDefault="00EE2071" w:rsidP="00412DF7">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412DF7">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412DF7">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412DF7">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412DF7">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412DF7">
        <w:tc>
          <w:tcPr>
            <w:tcW w:w="5000" w:type="pct"/>
            <w:gridSpan w:val="2"/>
            <w:shd w:val="clear" w:color="auto" w:fill="auto"/>
          </w:tcPr>
          <w:p w:rsidR="00EE2071" w:rsidRDefault="00EE2071" w:rsidP="00412DF7">
            <w:pPr>
              <w:pStyle w:val="ASFKTablenorm"/>
              <w:ind w:left="57" w:right="57"/>
            </w:pPr>
            <w:r>
              <w:t xml:space="preserve">Группа полей </w:t>
            </w:r>
            <w:r w:rsidRPr="00B53EFB">
              <w:t>«</w:t>
            </w:r>
            <w:r>
              <w:t>Код по БК плательщика</w:t>
            </w:r>
            <w:r w:rsidRPr="00B53EFB">
              <w:t>»</w:t>
            </w:r>
          </w:p>
        </w:tc>
      </w:tr>
      <w:tr w:rsidR="00EE2071" w:rsidRPr="00424CF0" w:rsidTr="00412DF7">
        <w:tc>
          <w:tcPr>
            <w:tcW w:w="1268" w:type="pct"/>
            <w:shd w:val="clear" w:color="auto" w:fill="auto"/>
          </w:tcPr>
          <w:p w:rsidR="00EE2071" w:rsidRPr="00B53EFB" w:rsidRDefault="00EE2071" w:rsidP="00412DF7">
            <w:pPr>
              <w:pStyle w:val="ASFKTablenorm"/>
              <w:ind w:left="57" w:right="57"/>
            </w:pPr>
            <w:r w:rsidRPr="00B53EFB">
              <w:t xml:space="preserve">КБК </w:t>
            </w:r>
          </w:p>
        </w:tc>
        <w:tc>
          <w:tcPr>
            <w:tcW w:w="3732" w:type="pct"/>
            <w:shd w:val="clear" w:color="auto" w:fill="auto"/>
          </w:tcPr>
          <w:p w:rsidR="00EE2071" w:rsidRPr="00B53EFB" w:rsidRDefault="00EE2071" w:rsidP="00412DF7">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412DF7">
            <w:pPr>
              <w:pStyle w:val="ASFKTablenorm"/>
              <w:ind w:left="57" w:right="57"/>
            </w:pPr>
            <w:r w:rsidRPr="00B53EFB">
              <w:t>Для ОФК off-line заполняется вручную.</w:t>
            </w:r>
          </w:p>
          <w:p w:rsidR="00EE2071" w:rsidRPr="00B53EFB" w:rsidRDefault="00EE2071" w:rsidP="00412DF7">
            <w:pPr>
              <w:pStyle w:val="ASFKTablenorm"/>
              <w:ind w:left="57" w:right="57"/>
            </w:pPr>
            <w:r w:rsidRPr="00B53EFB">
              <w:t xml:space="preserve">Поле не обязательно для заполнения, если тип </w:t>
            </w:r>
            <w:r w:rsidR="00374F48">
              <w:t>ЛС</w:t>
            </w:r>
            <w:r w:rsidRPr="00B53EFB">
              <w:t xml:space="preserve"> = «05».</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главы</w:t>
            </w:r>
          </w:p>
        </w:tc>
        <w:tc>
          <w:tcPr>
            <w:tcW w:w="3732" w:type="pct"/>
            <w:shd w:val="clear" w:color="auto" w:fill="auto"/>
          </w:tcPr>
          <w:p w:rsidR="00EE2071" w:rsidRPr="00424CF0" w:rsidRDefault="00EE2071" w:rsidP="00412DF7">
            <w:pPr>
              <w:pStyle w:val="ASFKTablenorm"/>
              <w:ind w:left="57" w:right="57"/>
            </w:pPr>
            <w:r w:rsidRPr="00424CF0">
              <w:t>Код ведомственной структуры.</w:t>
            </w:r>
          </w:p>
          <w:p w:rsidR="00EE2071" w:rsidRDefault="00EE2071" w:rsidP="00412DF7">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412DF7">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t xml:space="preserve">Группа полей </w:t>
            </w:r>
            <w:r w:rsidRPr="0025600B">
              <w:t>«</w:t>
            </w:r>
            <w:r>
              <w:t>Расходы</w:t>
            </w:r>
            <w:r w:rsidRPr="0025600B">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ФКР</w:t>
            </w:r>
          </w:p>
        </w:tc>
        <w:tc>
          <w:tcPr>
            <w:tcW w:w="3732" w:type="pct"/>
            <w:shd w:val="clear" w:color="auto" w:fill="auto"/>
          </w:tcPr>
          <w:p w:rsidR="00EE2071" w:rsidRPr="00424CF0" w:rsidRDefault="00EE2071" w:rsidP="00412DF7">
            <w:pPr>
              <w:pStyle w:val="ASFKTablenorm"/>
              <w:ind w:left="57" w:right="57"/>
            </w:pPr>
            <w:r w:rsidRPr="00424CF0">
              <w:t>Код функциональной классификации расходов.</w:t>
            </w:r>
          </w:p>
          <w:p w:rsidR="00EE2071" w:rsidRDefault="00EE2071" w:rsidP="00412DF7">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КЦСР</w:t>
            </w:r>
          </w:p>
        </w:tc>
        <w:tc>
          <w:tcPr>
            <w:tcW w:w="3732" w:type="pct"/>
            <w:shd w:val="clear" w:color="auto" w:fill="auto"/>
          </w:tcPr>
          <w:p w:rsidR="00EE2071" w:rsidRPr="005D09C9" w:rsidRDefault="00EE2071" w:rsidP="00412DF7">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КВР</w:t>
            </w:r>
            <w:r>
              <w:t>/Код поступл</w:t>
            </w:r>
            <w:r w:rsidRPr="00B75E39">
              <w:t>е</w:t>
            </w:r>
            <w:r>
              <w:t>ний/источников</w:t>
            </w:r>
          </w:p>
        </w:tc>
        <w:tc>
          <w:tcPr>
            <w:tcW w:w="3732" w:type="pct"/>
            <w:shd w:val="clear" w:color="auto" w:fill="auto"/>
          </w:tcPr>
          <w:p w:rsidR="00EE2071" w:rsidRPr="005D09C9" w:rsidRDefault="00EE2071" w:rsidP="00412DF7">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412DF7">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цели (</w:t>
            </w:r>
            <w:r>
              <w:t>аналитический код</w:t>
            </w:r>
            <w:r w:rsidRPr="00D0193D">
              <w:t>)</w:t>
            </w:r>
          </w:p>
        </w:tc>
        <w:tc>
          <w:tcPr>
            <w:tcW w:w="3732" w:type="pct"/>
            <w:shd w:val="clear" w:color="auto" w:fill="auto"/>
          </w:tcPr>
          <w:p w:rsidR="00EE2071" w:rsidRPr="00424CF0" w:rsidRDefault="00EE2071" w:rsidP="00412DF7">
            <w:pPr>
              <w:pStyle w:val="ASFKTablenorm"/>
              <w:ind w:left="57" w:right="57"/>
            </w:pPr>
            <w:r>
              <w:t>К</w:t>
            </w:r>
            <w:r w:rsidRPr="005D09C9">
              <w:t>од и наименование цели субсидий/субвенций</w:t>
            </w:r>
            <w:r w:rsidRPr="00424CF0">
              <w:t>.</w:t>
            </w:r>
          </w:p>
          <w:p w:rsidR="00EE2071" w:rsidRPr="00D0193D" w:rsidRDefault="00EE2071" w:rsidP="00412DF7">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412DF7">
        <w:tc>
          <w:tcPr>
            <w:tcW w:w="5000" w:type="pct"/>
            <w:gridSpan w:val="2"/>
            <w:shd w:val="clear" w:color="auto" w:fill="auto"/>
          </w:tcPr>
          <w:p w:rsidR="00EE2071" w:rsidRPr="00417F8A" w:rsidRDefault="00EE2071" w:rsidP="00412DF7">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цели получателя (наименование)</w:t>
            </w:r>
          </w:p>
        </w:tc>
        <w:tc>
          <w:tcPr>
            <w:tcW w:w="3732" w:type="pct"/>
            <w:shd w:val="clear" w:color="auto" w:fill="auto"/>
          </w:tcPr>
          <w:p w:rsidR="00EE2071" w:rsidRPr="00424CF0" w:rsidRDefault="00EE2071" w:rsidP="00412DF7">
            <w:pPr>
              <w:pStyle w:val="ASFKTablenorm"/>
              <w:ind w:left="57" w:right="57"/>
            </w:pPr>
            <w:r>
              <w:t>К</w:t>
            </w:r>
            <w:r w:rsidRPr="00417F8A">
              <w:t>од и наименование цели субсидий/субвенций</w:t>
            </w:r>
            <w:r w:rsidRPr="00424CF0">
              <w:t>.</w:t>
            </w:r>
          </w:p>
          <w:p w:rsidR="00EE2071" w:rsidRPr="00D0193D" w:rsidRDefault="00EE2071" w:rsidP="00412DF7">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Поля без группы</w:t>
            </w:r>
          </w:p>
        </w:tc>
      </w:tr>
      <w:tr w:rsidR="00EE2071" w:rsidRPr="00424CF0" w:rsidTr="00412DF7">
        <w:tc>
          <w:tcPr>
            <w:tcW w:w="1268" w:type="pct"/>
            <w:shd w:val="clear" w:color="auto" w:fill="auto"/>
          </w:tcPr>
          <w:p w:rsidR="00EE2071" w:rsidRPr="00424CF0" w:rsidRDefault="00EE2071" w:rsidP="00412DF7">
            <w:pPr>
              <w:pStyle w:val="ASFKTablenorm"/>
              <w:ind w:left="57" w:right="57"/>
            </w:pPr>
            <w:r>
              <w:t>Сумма в вал.</w:t>
            </w:r>
          </w:p>
        </w:tc>
        <w:tc>
          <w:tcPr>
            <w:tcW w:w="3732" w:type="pct"/>
            <w:shd w:val="clear" w:color="auto" w:fill="auto"/>
          </w:tcPr>
          <w:p w:rsidR="00EE2071" w:rsidRPr="008B2715" w:rsidRDefault="00EE2071" w:rsidP="00412DF7">
            <w:pPr>
              <w:pStyle w:val="ASFKTablenorm"/>
              <w:ind w:left="57" w:right="57"/>
            </w:pPr>
            <w:r w:rsidRPr="008B2715">
              <w:t>Сумма по строке заявки на кассовый расход в рублях.</w:t>
            </w:r>
          </w:p>
          <w:p w:rsidR="00EE2071" w:rsidRPr="00424CF0" w:rsidRDefault="00EE2071" w:rsidP="00412DF7">
            <w:pPr>
              <w:pStyle w:val="ASFKTablenorm"/>
              <w:ind w:left="57" w:right="57"/>
            </w:pPr>
            <w:r w:rsidRPr="008B2715">
              <w:t>Значение вводится вручную.</w:t>
            </w:r>
          </w:p>
        </w:tc>
      </w:tr>
      <w:tr w:rsidR="00EE2071" w:rsidRPr="00424CF0" w:rsidTr="00412DF7">
        <w:tc>
          <w:tcPr>
            <w:tcW w:w="1268" w:type="pct"/>
            <w:shd w:val="clear" w:color="auto" w:fill="auto"/>
          </w:tcPr>
          <w:p w:rsidR="00EE2071" w:rsidRPr="008B2715" w:rsidRDefault="00EE2071" w:rsidP="00412DF7">
            <w:pPr>
              <w:pStyle w:val="ASFKTablenorm"/>
              <w:ind w:left="57" w:right="57"/>
            </w:pPr>
            <w:r w:rsidRPr="008B2715">
              <w:t>Сумма в рублях</w:t>
            </w:r>
          </w:p>
        </w:tc>
        <w:tc>
          <w:tcPr>
            <w:tcW w:w="3732" w:type="pct"/>
            <w:shd w:val="clear" w:color="auto" w:fill="auto"/>
          </w:tcPr>
          <w:p w:rsidR="00EE2071" w:rsidRPr="008B2715" w:rsidRDefault="00EE2071" w:rsidP="00412DF7">
            <w:pPr>
              <w:pStyle w:val="ASFKTablenorm"/>
              <w:ind w:left="57" w:right="57"/>
            </w:pPr>
            <w:r w:rsidRPr="008B2715">
              <w:t>Значение вводится вручную.</w:t>
            </w:r>
          </w:p>
          <w:p w:rsidR="00EE2071" w:rsidRPr="008B2715" w:rsidRDefault="00EE2071" w:rsidP="00412DF7">
            <w:pPr>
              <w:pStyle w:val="ASFKTablenorm"/>
              <w:ind w:left="57" w:right="57"/>
            </w:pPr>
            <w:r w:rsidRPr="008B2715">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p w:rsidR="00EE2071" w:rsidRPr="001F57BB" w:rsidRDefault="00EE2071" w:rsidP="00412DF7">
            <w:pPr>
              <w:pStyle w:val="ASFKTablenorm"/>
              <w:ind w:left="57" w:right="57"/>
            </w:pP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973765">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973765">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E65C78">
        <w:rPr>
          <w:noProof/>
        </w:rPr>
        <w:drawing>
          <wp:inline distT="0" distB="0" distL="0" distR="0">
            <wp:extent cx="186690" cy="186690"/>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973765">
        <w:t>17</w:t>
      </w:r>
      <w:r w:rsidRPr="00DE3E2F">
        <w:fldChar w:fldCharType="end"/>
      </w:r>
      <w:r>
        <w:t>).</w:t>
      </w:r>
    </w:p>
    <w:p w:rsidR="00EE2071" w:rsidRPr="00CA3543" w:rsidRDefault="00EE2071" w:rsidP="00EE2071">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973765">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E65C78" w:rsidP="00EE2071">
      <w:pPr>
        <w:pStyle w:val="ASFKFigure"/>
      </w:pPr>
      <w:r>
        <w:rPr>
          <w:noProof/>
        </w:rPr>
        <w:drawing>
          <wp:inline distT="0" distB="0" distL="0" distR="0">
            <wp:extent cx="6036945" cy="4749800"/>
            <wp:effectExtent l="0" t="0" r="0" b="0"/>
            <wp:docPr id="87" name="Рисунок 8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36945" cy="4749800"/>
                    </a:xfrm>
                    <a:prstGeom prst="rect">
                      <a:avLst/>
                    </a:prstGeom>
                    <a:noFill/>
                    <a:ln>
                      <a:noFill/>
                    </a:ln>
                  </pic:spPr>
                </pic:pic>
              </a:graphicData>
            </a:graphic>
          </wp:inline>
        </w:drawing>
      </w:r>
    </w:p>
    <w:p w:rsidR="00EE2071" w:rsidRPr="00DE3E2F" w:rsidRDefault="0029232C" w:rsidP="00EE2071">
      <w:pPr>
        <w:pStyle w:val="ASFKFigName"/>
      </w:pPr>
      <w:r>
        <w:rPr>
          <w:noProof/>
        </w:rPr>
        <w:fldChar w:fldCharType="begin"/>
      </w:r>
      <w:r>
        <w:rPr>
          <w:noProof/>
        </w:rPr>
        <w:instrText xml:space="preserve"> SEQ Рисунок \* ARABIC </w:instrText>
      </w:r>
      <w:r>
        <w:rPr>
          <w:noProof/>
        </w:rPr>
        <w:fldChar w:fldCharType="separate"/>
      </w:r>
      <w:bookmarkStart w:id="349" w:name="_Ref230778012"/>
      <w:bookmarkStart w:id="350" w:name="_Toc126837530"/>
      <w:r w:rsidR="00973765">
        <w:rPr>
          <w:noProof/>
        </w:rPr>
        <w:t>17</w:t>
      </w:r>
      <w:bookmarkEnd w:id="349"/>
      <w:r>
        <w:rPr>
          <w:noProof/>
        </w:rPr>
        <w:fldChar w:fldCharType="end"/>
      </w:r>
      <w:r w:rsidR="00EE2071" w:rsidRPr="00DE3E2F">
        <w:t>. Форма «Добавление записи»</w:t>
      </w:r>
      <w:bookmarkEnd w:id="350"/>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973765">
        <w:t>18</w:t>
      </w:r>
      <w:r w:rsidRPr="00B11F4A">
        <w:fldChar w:fldCharType="end"/>
      </w:r>
      <w:r w:rsidRPr="00B11F4A">
        <w:t>.</w:t>
      </w:r>
    </w:p>
    <w:p w:rsidR="00934F07" w:rsidRPr="005200FF" w:rsidRDefault="00E65C78" w:rsidP="00934F07">
      <w:pPr>
        <w:pStyle w:val="ASFKFigure"/>
      </w:pPr>
      <w:r>
        <w:rPr>
          <w:noProof/>
        </w:rPr>
        <w:drawing>
          <wp:inline distT="0" distB="0" distL="0" distR="0">
            <wp:extent cx="6036945" cy="1731010"/>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bookmarkStart w:id="351"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2" w:name="_Ref230781595"/>
      <w:bookmarkStart w:id="353" w:name="_Toc126837531"/>
      <w:r w:rsidR="00973765">
        <w:rPr>
          <w:noProof/>
        </w:rPr>
        <w:t>18</w:t>
      </w:r>
      <w:bookmarkEnd w:id="352"/>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1"/>
      <w:bookmarkEnd w:id="353"/>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973765">
        <w:t>7</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54" w:name="_Ref319496266"/>
      <w:bookmarkStart w:id="355" w:name="_Toc126837380"/>
      <w:r w:rsidR="00973765">
        <w:rPr>
          <w:noProof/>
        </w:rPr>
        <w:t>7</w:t>
      </w:r>
      <w:bookmarkEnd w:id="354"/>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5"/>
      </w:tblGrid>
      <w:tr w:rsidR="00934F07" w:rsidRPr="00B11F4A" w:rsidTr="00412DF7">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t>Подписи</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r w:rsidRPr="00680D65">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shd w:val="clear" w:color="auto" w:fill="auto"/>
          </w:tcPr>
          <w:p w:rsidR="00934F07" w:rsidRPr="00B11F4A" w:rsidRDefault="00934F07" w:rsidP="00412DF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rsidTr="00412DF7">
        <w:tc>
          <w:tcPr>
            <w:tcW w:w="1846"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154"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Номер заявки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Дата регистрации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Должность</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Телефон</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bl>
    <w:p w:rsidR="00934F07" w:rsidRDefault="00934F07" w:rsidP="00934F07">
      <w:pPr>
        <w:pStyle w:val="32"/>
      </w:pPr>
      <w:bookmarkStart w:id="356" w:name="_Ref359516403"/>
      <w:bookmarkStart w:id="357" w:name="_Toc377751335"/>
      <w:bookmarkStart w:id="358" w:name="_Toc387859005"/>
      <w:bookmarkStart w:id="359" w:name="_Toc410283252"/>
      <w:bookmarkStart w:id="360" w:name="_Toc126837311"/>
      <w:r w:rsidRPr="00B11F4A">
        <w:t>Заявка на кассовый расход (сокращенная)</w:t>
      </w:r>
      <w:bookmarkEnd w:id="356"/>
      <w:bookmarkEnd w:id="357"/>
      <w:bookmarkEnd w:id="358"/>
      <w:bookmarkEnd w:id="359"/>
      <w:bookmarkEnd w:id="360"/>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lastRenderedPageBreak/>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973765">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973765">
        <w:t>19</w:t>
      </w:r>
      <w:r w:rsidRPr="00B11F4A">
        <w:fldChar w:fldCharType="end"/>
      </w:r>
      <w:r w:rsidRPr="00B11F4A">
        <w:t>.</w:t>
      </w:r>
    </w:p>
    <w:p w:rsidR="00934F07" w:rsidRPr="00FA29D9" w:rsidRDefault="00E65C78" w:rsidP="00934F07">
      <w:pPr>
        <w:pStyle w:val="ASFKFigure"/>
      </w:pPr>
      <w:r>
        <w:rPr>
          <w:noProof/>
        </w:rPr>
        <w:drawing>
          <wp:inline distT="0" distB="0" distL="0" distR="0">
            <wp:extent cx="6028055" cy="3923665"/>
            <wp:effectExtent l="0" t="0" r="0" b="0"/>
            <wp:docPr id="89" name="Рисунок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28055" cy="392366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61" w:name="_Ref261614728"/>
      <w:bookmarkStart w:id="362" w:name="_Toc126837532"/>
      <w:r w:rsidR="00973765">
        <w:rPr>
          <w:noProof/>
        </w:rPr>
        <w:t>19</w:t>
      </w:r>
      <w:bookmarkEnd w:id="361"/>
      <w:r>
        <w:rPr>
          <w:noProof/>
        </w:rPr>
        <w:fldChar w:fldCharType="end"/>
      </w:r>
      <w:r w:rsidR="00934F07" w:rsidRPr="00B11F4A">
        <w:t xml:space="preserve">. ЭФ списка документов </w:t>
      </w:r>
      <w:r w:rsidR="001F20AD">
        <w:t>«</w:t>
      </w:r>
      <w:r w:rsidR="00934F07" w:rsidRPr="00B11F4A">
        <w:t>Заявка на кассовый расход (сокращенная)</w:t>
      </w:r>
      <w:r w:rsidR="001F20AD">
        <w:t>»</w:t>
      </w:r>
      <w:bookmarkEnd w:id="362"/>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3" w:name="_Ref325909171"/>
      <w:r w:rsidRPr="00AB7803">
        <w:lastRenderedPageBreak/>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t>экспорт во внешнюю систему;</w:t>
      </w:r>
    </w:p>
    <w:p w:rsidR="00934F07" w:rsidRPr="00AB7803" w:rsidRDefault="00934F07" w:rsidP="00934F07">
      <w:pPr>
        <w:pStyle w:val="ASFKListmark1"/>
      </w:pPr>
      <w:r w:rsidRPr="00AB7803">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t>редактирование вложений;</w:t>
      </w:r>
    </w:p>
    <w:p w:rsidR="00934F07" w:rsidRPr="00AB7803" w:rsidRDefault="00934F07" w:rsidP="00934F07">
      <w:pPr>
        <w:pStyle w:val="ASFKListmark1"/>
      </w:pPr>
      <w:r w:rsidRPr="00AB7803">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4" w:name="_Ref403115690"/>
      <w:r w:rsidRPr="00B11F4A">
        <w:t>Экранная форма документа</w:t>
      </w:r>
      <w:bookmarkEnd w:id="363"/>
      <w:bookmarkEnd w:id="364"/>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973765">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973765">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973765">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DE0C37" w:rsidP="00934F07">
      <w:pPr>
        <w:pStyle w:val="ASFKFigure"/>
      </w:pPr>
      <w:r w:rsidRPr="0058540F">
        <w:rPr>
          <w:noProof/>
        </w:rPr>
        <w:drawing>
          <wp:inline distT="0" distB="0" distL="0" distR="0" wp14:anchorId="1E9CB105" wp14:editId="7C3FBF64">
            <wp:extent cx="6120130" cy="4135755"/>
            <wp:effectExtent l="0" t="0" r="0" b="0"/>
            <wp:docPr id="1" name="Рисунок 1"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65" w:name="_Ref261614730"/>
      <w:bookmarkStart w:id="366" w:name="_Toc126837533"/>
      <w:r w:rsidR="00973765">
        <w:rPr>
          <w:noProof/>
        </w:rPr>
        <w:t>20</w:t>
      </w:r>
      <w:bookmarkEnd w:id="365"/>
      <w:r>
        <w:rPr>
          <w:noProof/>
        </w:rPr>
        <w:fldChar w:fldCharType="end"/>
      </w:r>
      <w:r w:rsidR="00934F07" w:rsidRPr="00B11F4A">
        <w:t xml:space="preserve">. ЭФ </w:t>
      </w:r>
      <w:r w:rsidR="00296D4E">
        <w:t xml:space="preserve">документа </w:t>
      </w:r>
      <w:r w:rsidR="001F20AD">
        <w:t>«</w:t>
      </w:r>
      <w:r w:rsidR="00934F07" w:rsidRPr="00B11F4A">
        <w:t>Заявка на кассовый расход (сок</w:t>
      </w:r>
      <w:r w:rsidR="00934F07">
        <w:t>ращенная)</w:t>
      </w:r>
      <w:r w:rsidR="00F9698D">
        <w:t xml:space="preserve">», закладки </w:t>
      </w:r>
      <w:r w:rsidR="001F20AD">
        <w:t>«</w:t>
      </w:r>
      <w:r w:rsidR="00934F07">
        <w:t>Заголовок,</w:t>
      </w:r>
      <w:r w:rsidR="00934F07" w:rsidRPr="00B11F4A">
        <w:t xml:space="preserve"> Раздел 1, </w:t>
      </w:r>
      <w:r w:rsidR="00934F07">
        <w:t>(1)</w:t>
      </w:r>
      <w:r w:rsidR="001F20AD">
        <w:t>»</w:t>
      </w:r>
      <w:bookmarkEnd w:id="366"/>
    </w:p>
    <w:p w:rsidR="00296D4E" w:rsidRDefault="00296D4E" w:rsidP="00BB52A1">
      <w:pPr>
        <w:pStyle w:val="ASFKNormal"/>
      </w:pPr>
      <w:r w:rsidRPr="00296D4E">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w:t>
      </w:r>
      <w:r w:rsidRPr="00296D4E">
        <w:lastRenderedPageBreak/>
        <w:t>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973765">
        <w:t>8</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67" w:name="_Ref318713123"/>
      <w:bookmarkStart w:id="368" w:name="_Ref317612011"/>
      <w:bookmarkStart w:id="369" w:name="_Toc126837381"/>
      <w:r w:rsidR="00973765">
        <w:rPr>
          <w:noProof/>
        </w:rPr>
        <w:t>8</w:t>
      </w:r>
      <w:bookmarkEnd w:id="367"/>
      <w:bookmarkEnd w:id="368"/>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934F07" w:rsidRPr="00B11F4A" w:rsidTr="00412DF7">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 заявки</w:t>
            </w:r>
          </w:p>
        </w:tc>
        <w:tc>
          <w:tcPr>
            <w:tcW w:w="3881" w:type="pct"/>
            <w:shd w:val="clear" w:color="auto" w:fill="auto"/>
          </w:tcPr>
          <w:p w:rsidR="00934F07" w:rsidRPr="00507177" w:rsidRDefault="00934F07" w:rsidP="00412DF7">
            <w:pPr>
              <w:pStyle w:val="ASFKTablenorm"/>
              <w:ind w:left="57" w:right="57"/>
            </w:pPr>
            <w:r w:rsidRPr="00507177">
              <w:t>Номер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 заявки</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Сумма</w:t>
            </w:r>
          </w:p>
        </w:tc>
        <w:tc>
          <w:tcPr>
            <w:tcW w:w="3881" w:type="pct"/>
            <w:shd w:val="clear" w:color="auto" w:fill="auto"/>
          </w:tcPr>
          <w:p w:rsidR="00934F07" w:rsidRPr="00507177" w:rsidRDefault="00934F07" w:rsidP="00412DF7">
            <w:pPr>
              <w:pStyle w:val="ASFKTablenorm"/>
              <w:ind w:left="57" w:right="57"/>
            </w:pPr>
            <w:r w:rsidRPr="00507177">
              <w:t xml:space="preserve">Сумма расхода по заявке на кассовый расход. </w:t>
            </w:r>
          </w:p>
          <w:p w:rsidR="00934F07" w:rsidRPr="00507177" w:rsidRDefault="00934F07" w:rsidP="00412DF7">
            <w:pPr>
              <w:pStyle w:val="ASFKTablenorm"/>
              <w:ind w:left="57" w:right="57"/>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Статус</w:t>
            </w:r>
          </w:p>
        </w:tc>
        <w:tc>
          <w:tcPr>
            <w:tcW w:w="3881" w:type="pct"/>
            <w:shd w:val="clear" w:color="auto" w:fill="auto"/>
          </w:tcPr>
          <w:p w:rsidR="00934F07" w:rsidRPr="00507177" w:rsidRDefault="00934F07" w:rsidP="00412DF7">
            <w:pPr>
              <w:pStyle w:val="ASFKTablenorm"/>
              <w:ind w:left="57" w:right="57"/>
            </w:pPr>
            <w:r w:rsidRPr="00507177">
              <w:t xml:space="preserve">Код статуса документа. </w:t>
            </w:r>
          </w:p>
          <w:p w:rsidR="00934F07" w:rsidRPr="00507177" w:rsidRDefault="00934F07" w:rsidP="00412DF7">
            <w:pPr>
              <w:pStyle w:val="ASFKTablenorm"/>
              <w:ind w:left="57" w:right="57"/>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rsidTr="00412DF7">
        <w:tc>
          <w:tcPr>
            <w:tcW w:w="1119" w:type="pct"/>
            <w:shd w:val="clear" w:color="auto" w:fill="auto"/>
          </w:tcPr>
          <w:p w:rsidR="00767D7C" w:rsidRPr="00507177" w:rsidRDefault="00767D7C" w:rsidP="00412DF7">
            <w:pPr>
              <w:pStyle w:val="ASFKTablenorm"/>
              <w:ind w:left="57" w:right="57"/>
            </w:pPr>
            <w:r w:rsidRPr="00507177">
              <w:t>Формировать уведомление</w:t>
            </w:r>
          </w:p>
        </w:tc>
        <w:tc>
          <w:tcPr>
            <w:tcW w:w="3881" w:type="pct"/>
            <w:shd w:val="clear" w:color="auto" w:fill="auto"/>
          </w:tcPr>
          <w:p w:rsidR="00767D7C" w:rsidRPr="00507177" w:rsidRDefault="0002021E"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883EAC" w:rsidRPr="00B11F4A" w:rsidTr="00412DF7">
        <w:tc>
          <w:tcPr>
            <w:tcW w:w="1119" w:type="pct"/>
            <w:shd w:val="clear" w:color="auto" w:fill="auto"/>
          </w:tcPr>
          <w:p w:rsidR="00883EAC" w:rsidRDefault="00883EAC" w:rsidP="00412DF7">
            <w:pPr>
              <w:pStyle w:val="ASFKTablenorm"/>
              <w:ind w:left="57" w:right="57"/>
            </w:pPr>
            <w:r>
              <w:t>Уровень конфиденциальности</w:t>
            </w:r>
          </w:p>
        </w:tc>
        <w:tc>
          <w:tcPr>
            <w:tcW w:w="3881"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w:t>
            </w:r>
            <w:r w:rsidR="00A42CFC">
              <w:t>ДСП</w:t>
            </w:r>
            <w:r>
              <w:t>) или «0» (не секретно).</w:t>
            </w:r>
          </w:p>
        </w:tc>
      </w:tr>
      <w:tr w:rsidR="00934F07" w:rsidRPr="00B11F4A" w:rsidTr="00412DF7">
        <w:tc>
          <w:tcPr>
            <w:tcW w:w="5000" w:type="pct"/>
            <w:gridSpan w:val="2"/>
            <w:shd w:val="clear" w:color="auto" w:fill="auto"/>
          </w:tcPr>
          <w:p w:rsidR="00934F07" w:rsidRPr="00507177" w:rsidRDefault="00934F07" w:rsidP="00412DF7">
            <w:pPr>
              <w:pStyle w:val="ASFKTablenorm"/>
              <w:ind w:left="57" w:right="57"/>
            </w:pPr>
            <w:r w:rsidRPr="00507177">
              <w:t xml:space="preserve">Закладка </w:t>
            </w:r>
            <w:r w:rsidR="001F20AD" w:rsidRPr="00507177">
              <w:t>«</w:t>
            </w:r>
            <w:r w:rsidRPr="00507177">
              <w:t>Заголовок, Раздел 1, (1)</w:t>
            </w:r>
            <w:r w:rsidR="001F20AD" w:rsidRPr="00507177">
              <w:t>»</w:t>
            </w:r>
          </w:p>
        </w:tc>
      </w:tr>
      <w:tr w:rsidR="00304196" w:rsidRPr="00B11F4A" w:rsidTr="00412DF7">
        <w:tc>
          <w:tcPr>
            <w:tcW w:w="1119" w:type="pct"/>
            <w:shd w:val="clear" w:color="auto" w:fill="auto"/>
          </w:tcPr>
          <w:p w:rsidR="00304196" w:rsidRPr="00304196" w:rsidRDefault="00304196" w:rsidP="00412DF7">
            <w:pPr>
              <w:pStyle w:val="ASFKTablenorm"/>
              <w:ind w:left="57" w:right="57"/>
            </w:pPr>
            <w:r w:rsidRPr="00304196">
              <w:t>Клиент</w:t>
            </w:r>
          </w:p>
        </w:tc>
        <w:tc>
          <w:tcPr>
            <w:tcW w:w="3881" w:type="pct"/>
            <w:shd w:val="clear" w:color="auto" w:fill="auto"/>
          </w:tcPr>
          <w:p w:rsidR="00EA2387" w:rsidRDefault="00EA2387" w:rsidP="00412DF7">
            <w:pPr>
              <w:pStyle w:val="ASFKTablenorm"/>
              <w:ind w:left="57" w:right="57"/>
            </w:pPr>
            <w:r w:rsidRPr="00304196">
              <w:t>Возможно заполн</w:t>
            </w:r>
            <w:r>
              <w:t>ение из родительского документа.</w:t>
            </w:r>
          </w:p>
          <w:p w:rsidR="00304196" w:rsidRPr="00304196" w:rsidRDefault="00304196" w:rsidP="00412DF7">
            <w:pPr>
              <w:pStyle w:val="ASFKTablenorm"/>
              <w:ind w:left="57" w:right="57"/>
            </w:pPr>
            <w:r w:rsidRPr="00304196">
              <w:t>Может быть изменено пользователем вручную.</w:t>
            </w:r>
          </w:p>
        </w:tc>
      </w:tr>
      <w:tr w:rsidR="00304196" w:rsidRPr="00B11F4A" w:rsidTr="00412DF7">
        <w:tc>
          <w:tcPr>
            <w:tcW w:w="1119" w:type="pct"/>
            <w:shd w:val="clear" w:color="auto" w:fill="auto"/>
          </w:tcPr>
          <w:p w:rsidR="00304196" w:rsidRPr="00304196" w:rsidRDefault="00B412A1" w:rsidP="00412DF7">
            <w:pPr>
              <w:pStyle w:val="ASFKTablenorm"/>
              <w:ind w:left="57" w:right="57"/>
            </w:pPr>
            <w:r w:rsidRPr="00304196">
              <w:t>П</w:t>
            </w:r>
            <w:r w:rsidR="00304196" w:rsidRPr="00304196">
              <w:t>о Сводному реестру</w:t>
            </w:r>
          </w:p>
        </w:tc>
        <w:tc>
          <w:tcPr>
            <w:tcW w:w="3881" w:type="pct"/>
            <w:shd w:val="clear" w:color="auto" w:fill="auto"/>
          </w:tcPr>
          <w:p w:rsidR="00304196" w:rsidRPr="00304196" w:rsidRDefault="00727F50" w:rsidP="00412DF7">
            <w:pPr>
              <w:pStyle w:val="ASFKTablenorm"/>
              <w:ind w:left="57" w:right="57"/>
            </w:pPr>
            <w:r>
              <w:t xml:space="preserve">Значение заполняется автоматически. </w:t>
            </w:r>
            <w:r w:rsidR="00304196" w:rsidRPr="00304196">
              <w:t>Возможно заполнение из родительского документа.</w:t>
            </w:r>
          </w:p>
        </w:tc>
      </w:tr>
      <w:tr w:rsidR="000E1C7E" w:rsidRPr="00B11F4A" w:rsidTr="00412DF7">
        <w:tc>
          <w:tcPr>
            <w:tcW w:w="1119" w:type="pct"/>
            <w:shd w:val="clear" w:color="auto" w:fill="auto"/>
          </w:tcPr>
          <w:p w:rsidR="000E1C7E" w:rsidRPr="00AA1D48" w:rsidRDefault="000E1C7E" w:rsidP="00412DF7">
            <w:pPr>
              <w:pStyle w:val="ASFKTablenorm"/>
              <w:ind w:left="57" w:right="57"/>
            </w:pPr>
            <w:r w:rsidRPr="00AA1D48">
              <w:t>Номер лицевого счета</w:t>
            </w:r>
          </w:p>
        </w:tc>
        <w:tc>
          <w:tcPr>
            <w:tcW w:w="3881" w:type="pct"/>
            <w:shd w:val="clear" w:color="auto" w:fill="auto"/>
          </w:tcPr>
          <w:p w:rsidR="000E1C7E" w:rsidRDefault="000E1C7E" w:rsidP="00412DF7">
            <w:pPr>
              <w:pStyle w:val="ASFKTablenorm"/>
              <w:ind w:left="57" w:right="57"/>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12DF7">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12DF7">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12DF7">
            <w:pPr>
              <w:pStyle w:val="ASFKTablenorm"/>
              <w:ind w:left="57" w:right="57"/>
            </w:pPr>
            <w:r w:rsidRPr="00AA1D48">
              <w:t>Возможно заполнение из родительского документа.</w:t>
            </w:r>
          </w:p>
          <w:p w:rsidR="000E1C7E" w:rsidRPr="00AA1D48" w:rsidRDefault="000E1C7E" w:rsidP="00412DF7">
            <w:pPr>
              <w:pStyle w:val="ASFKTablenorm"/>
              <w:ind w:left="57" w:right="57"/>
            </w:pPr>
            <w:r>
              <w:lastRenderedPageBreak/>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Глава по БК</w:t>
            </w:r>
          </w:p>
        </w:tc>
        <w:tc>
          <w:tcPr>
            <w:tcW w:w="3881" w:type="pct"/>
            <w:shd w:val="clear" w:color="auto" w:fill="auto"/>
          </w:tcPr>
          <w:p w:rsidR="00304196" w:rsidRPr="00507177" w:rsidRDefault="00304196" w:rsidP="00412DF7">
            <w:pPr>
              <w:pStyle w:val="ASFKTablenorm"/>
              <w:ind w:left="57" w:right="57"/>
            </w:pPr>
            <w:r w:rsidRPr="00507177">
              <w:t xml:space="preserve">Значение заполняется автоматически из системной константы </w:t>
            </w:r>
            <w:r w:rsidR="00375F0C">
              <w:t>«</w:t>
            </w:r>
            <w:r w:rsidRPr="00507177">
              <w:t>Код ППП</w:t>
            </w:r>
            <w:r w:rsidR="00375F0C">
              <w:t>»</w:t>
            </w:r>
            <w:r w:rsidRPr="00507177">
              <w:t>.</w:t>
            </w:r>
          </w:p>
          <w:p w:rsidR="00934F07" w:rsidRPr="00507177" w:rsidRDefault="00934F07" w:rsidP="00412DF7">
            <w:pPr>
              <w:pStyle w:val="ASFKTablenorm"/>
              <w:ind w:left="57" w:right="57"/>
            </w:pPr>
            <w:r w:rsidRPr="00507177">
              <w:t xml:space="preserve">Может быть отредактировано вручную, либо выбором из </w:t>
            </w:r>
            <w:r w:rsidR="000E1C7E" w:rsidRPr="00507177">
              <w:t>справочника «Ведомства».</w:t>
            </w:r>
          </w:p>
          <w:p w:rsidR="000E1C7E" w:rsidRPr="00507177" w:rsidRDefault="000E1C7E" w:rsidP="00412DF7">
            <w:pPr>
              <w:pStyle w:val="ASFKTablenorm"/>
              <w:ind w:left="57" w:right="57"/>
            </w:pPr>
            <w:r w:rsidRPr="00507177">
              <w:t>Для БУ, АУ не заполняется.</w:t>
            </w:r>
          </w:p>
          <w:p w:rsidR="00934F07" w:rsidRPr="00507177" w:rsidRDefault="00934F07" w:rsidP="00E4678D">
            <w:pPr>
              <w:pStyle w:val="ASFKTablenorm"/>
              <w:ind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Бюджет</w:t>
            </w:r>
          </w:p>
        </w:tc>
        <w:tc>
          <w:tcPr>
            <w:tcW w:w="3881" w:type="pct"/>
            <w:shd w:val="clear" w:color="auto" w:fill="auto"/>
          </w:tcPr>
          <w:p w:rsidR="00934F07" w:rsidRPr="00507177" w:rsidRDefault="00934F07" w:rsidP="00412DF7">
            <w:pPr>
              <w:pStyle w:val="ASFKTablenorm"/>
              <w:ind w:left="57" w:right="57"/>
            </w:pPr>
            <w:r w:rsidRPr="00507177">
              <w:t>Заполняется автоматически по коду бюджета (полное наименование).</w:t>
            </w:r>
          </w:p>
          <w:p w:rsidR="00934F07" w:rsidRPr="00507177" w:rsidRDefault="00934F07" w:rsidP="00412DF7">
            <w:pPr>
              <w:pStyle w:val="ASFKTablenorm"/>
              <w:ind w:left="57" w:right="57"/>
            </w:pPr>
            <w:r w:rsidRPr="00507177">
              <w:t xml:space="preserve">Может быть отредактировано вручную/из справочника бюджетов. </w:t>
            </w:r>
          </w:p>
          <w:p w:rsidR="00934F07" w:rsidRPr="00507177" w:rsidRDefault="00934F07" w:rsidP="00412DF7">
            <w:pPr>
              <w:pStyle w:val="ASFKTablenorm"/>
              <w:ind w:left="57" w:right="57"/>
            </w:pPr>
            <w:r w:rsidRPr="00507177">
              <w:t>Для БУ, АУ не заполняется.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ИНН</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КПП</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ФК, Орган ФК</w:t>
            </w:r>
          </w:p>
        </w:tc>
        <w:tc>
          <w:tcPr>
            <w:tcW w:w="3881" w:type="pct"/>
            <w:shd w:val="clear" w:color="auto" w:fill="auto"/>
          </w:tcPr>
          <w:p w:rsidR="000E1C7E" w:rsidRPr="000E1C7E" w:rsidRDefault="000E1C7E" w:rsidP="00412DF7">
            <w:pPr>
              <w:pStyle w:val="ASFKTablenorm"/>
              <w:ind w:left="57" w:right="57"/>
            </w:pPr>
            <w:r w:rsidRPr="000E1C7E">
              <w:t xml:space="preserve">Наименование </w:t>
            </w:r>
            <w:r w:rsidR="005D0C9F">
              <w:t>ТОФК</w:t>
            </w:r>
            <w:r w:rsidRPr="000E1C7E">
              <w:t xml:space="preserve">, обслуживающего клиента. </w:t>
            </w:r>
          </w:p>
          <w:p w:rsidR="000E1C7E" w:rsidRPr="000E1C7E" w:rsidRDefault="000E1C7E" w:rsidP="00412DF7">
            <w:pPr>
              <w:pStyle w:val="ASFKTablenorm"/>
              <w:ind w:left="57" w:right="57"/>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12DF7">
            <w:pPr>
              <w:pStyle w:val="ASFKTablenorm"/>
              <w:ind w:left="57" w:right="57"/>
            </w:pPr>
            <w:r w:rsidRPr="000E1C7E">
              <w:t>Может быть изменено вручную.</w:t>
            </w:r>
          </w:p>
          <w:p w:rsidR="000E1C7E" w:rsidRPr="000E1C7E" w:rsidRDefault="000E1C7E" w:rsidP="00412DF7">
            <w:pPr>
              <w:pStyle w:val="ASFKTablenorm"/>
              <w:ind w:left="57" w:right="57"/>
            </w:pPr>
            <w:r w:rsidRPr="000E1C7E">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По КОФК</w:t>
            </w:r>
          </w:p>
        </w:tc>
        <w:tc>
          <w:tcPr>
            <w:tcW w:w="3881" w:type="pct"/>
            <w:shd w:val="clear" w:color="auto" w:fill="auto"/>
          </w:tcPr>
          <w:p w:rsidR="000E1C7E" w:rsidRPr="000E1C7E" w:rsidRDefault="000E1C7E" w:rsidP="00412DF7">
            <w:pPr>
              <w:pStyle w:val="ASFKTablenorm"/>
              <w:ind w:left="57" w:right="57"/>
            </w:pPr>
            <w:r w:rsidRPr="000E1C7E">
              <w:t xml:space="preserve">Код по КОФК </w:t>
            </w:r>
            <w:r w:rsidR="005D0C9F">
              <w:t>ТОФК</w:t>
            </w:r>
            <w:r w:rsidRPr="000E1C7E">
              <w:t>, обслуживающего клиента.</w:t>
            </w:r>
          </w:p>
          <w:p w:rsidR="000E1C7E" w:rsidRPr="000E1C7E" w:rsidRDefault="000E1C7E" w:rsidP="00412DF7">
            <w:pPr>
              <w:pStyle w:val="ASFKTablenorm"/>
              <w:ind w:left="57" w:right="57"/>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12DF7">
            <w:pPr>
              <w:pStyle w:val="ASFKTablenorm"/>
              <w:ind w:left="57" w:right="57"/>
            </w:pPr>
            <w:r w:rsidRPr="000E1C7E">
              <w:t>Может быть изменено вручную или выбором из справочника органов ФК.</w:t>
            </w:r>
          </w:p>
          <w:p w:rsidR="000E1C7E" w:rsidRPr="000E1C7E" w:rsidRDefault="000E1C7E" w:rsidP="00412DF7">
            <w:pPr>
              <w:pStyle w:val="ASFKTablenorm"/>
              <w:ind w:left="57" w:right="57"/>
            </w:pPr>
            <w:r w:rsidRPr="000E1C7E">
              <w:t>Возможно заполнение из родительского документа.</w:t>
            </w:r>
          </w:p>
        </w:tc>
      </w:tr>
      <w:tr w:rsidR="00C26939" w:rsidRPr="00B11F4A" w:rsidTr="00412DF7">
        <w:tc>
          <w:tcPr>
            <w:tcW w:w="1119" w:type="pct"/>
            <w:shd w:val="clear" w:color="auto" w:fill="auto"/>
          </w:tcPr>
          <w:p w:rsidR="00C26939" w:rsidRPr="00C26939" w:rsidRDefault="00C26939" w:rsidP="00412DF7">
            <w:pPr>
              <w:pStyle w:val="ASFKTablenorm"/>
              <w:ind w:left="57" w:right="57"/>
            </w:pPr>
            <w:r w:rsidRPr="00C26939">
              <w:t xml:space="preserve">Пред. </w:t>
            </w:r>
            <w:r w:rsidR="00B412A1" w:rsidRPr="00C26939">
              <w:t>Д</w:t>
            </w:r>
            <w:r w:rsidRPr="00C26939">
              <w:t>ата</w:t>
            </w:r>
          </w:p>
        </w:tc>
        <w:tc>
          <w:tcPr>
            <w:tcW w:w="3881" w:type="pct"/>
            <w:shd w:val="clear" w:color="auto" w:fill="auto"/>
          </w:tcPr>
          <w:p w:rsidR="00C26939" w:rsidRPr="00C26939" w:rsidRDefault="00C26939" w:rsidP="00412DF7">
            <w:pPr>
              <w:pStyle w:val="ASFKTablenorm"/>
              <w:ind w:left="57" w:right="57"/>
            </w:pPr>
            <w:r w:rsidRPr="00C26939">
              <w:t>Может быть изменено вручную или выбором из системного календаря.</w:t>
            </w:r>
          </w:p>
          <w:p w:rsidR="00C26939" w:rsidRPr="00C26939" w:rsidRDefault="00C26939" w:rsidP="00412DF7">
            <w:pPr>
              <w:pStyle w:val="ASFKTablenorm"/>
              <w:ind w:left="57" w:right="57"/>
            </w:pPr>
            <w:r w:rsidRPr="00C26939">
              <w:t>Для БУ, АУ не заполняется.</w:t>
            </w:r>
          </w:p>
          <w:p w:rsidR="00C26939" w:rsidRPr="00C26939" w:rsidRDefault="00C26939" w:rsidP="00412DF7">
            <w:pPr>
              <w:pStyle w:val="ASFKTablenorm"/>
              <w:ind w:left="57" w:right="57"/>
            </w:pPr>
            <w:r w:rsidRPr="00C26939">
              <w:t>Для УБП ТГВБФ и ГВБФ не заполняется.</w:t>
            </w:r>
          </w:p>
        </w:tc>
      </w:tr>
      <w:tr w:rsidR="00934F07" w:rsidRPr="00B11F4A" w:rsidTr="00412DF7">
        <w:tc>
          <w:tcPr>
            <w:tcW w:w="5000" w:type="pct"/>
            <w:gridSpan w:val="2"/>
            <w:shd w:val="clear" w:color="auto" w:fill="auto"/>
          </w:tcPr>
          <w:p w:rsidR="00934F07" w:rsidRPr="00507177" w:rsidRDefault="00507177" w:rsidP="00412DF7">
            <w:pPr>
              <w:pStyle w:val="ASFKTablenorm"/>
              <w:ind w:left="57" w:right="57"/>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Основание платежа</w:t>
            </w:r>
          </w:p>
        </w:tc>
        <w:tc>
          <w:tcPr>
            <w:tcW w:w="3881" w:type="pct"/>
            <w:shd w:val="clear" w:color="auto" w:fill="auto"/>
          </w:tcPr>
          <w:p w:rsidR="00934F07" w:rsidRPr="00507177" w:rsidRDefault="00934F07" w:rsidP="00412DF7">
            <w:pPr>
              <w:pStyle w:val="ASFKTablenorm"/>
              <w:ind w:left="57" w:right="57"/>
            </w:pPr>
            <w:r w:rsidRPr="00507177">
              <w:t xml:space="preserve">Вид документа-основания платежа (договора). </w:t>
            </w:r>
          </w:p>
          <w:p w:rsidR="00934F07" w:rsidRPr="00507177" w:rsidRDefault="00934F07" w:rsidP="00412DF7">
            <w:pPr>
              <w:pStyle w:val="ASFKTablenorm"/>
              <w:ind w:left="57" w:right="57"/>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 платежа.</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платежа. </w:t>
            </w:r>
          </w:p>
          <w:p w:rsidR="00934F07" w:rsidRPr="00507177" w:rsidRDefault="00934F07" w:rsidP="00412DF7">
            <w:pPr>
              <w:pStyle w:val="ASFKTablenorm"/>
              <w:ind w:left="57" w:right="57"/>
            </w:pPr>
            <w:r w:rsidRPr="00507177">
              <w:lastRenderedPageBreak/>
              <w:t>Значение даты может быть выбрано с помощью системного календаря.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Документ-основание</w:t>
            </w:r>
          </w:p>
        </w:tc>
        <w:tc>
          <w:tcPr>
            <w:tcW w:w="3881" w:type="pct"/>
            <w:shd w:val="clear" w:color="auto" w:fill="auto"/>
          </w:tcPr>
          <w:p w:rsidR="00934F07" w:rsidRPr="00507177" w:rsidRDefault="00934F07" w:rsidP="00412DF7">
            <w:pPr>
              <w:pStyle w:val="ASFKTablenorm"/>
              <w:ind w:left="57" w:right="57"/>
            </w:pPr>
            <w:r w:rsidRPr="00507177">
              <w:t>Наименование документа-основания (счет, счет-фактура и т.п.).</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AC1A59" w:rsidRPr="00424CF0" w:rsidTr="00412DF7">
        <w:tc>
          <w:tcPr>
            <w:tcW w:w="1119" w:type="pct"/>
            <w:shd w:val="clear" w:color="auto" w:fill="auto"/>
          </w:tcPr>
          <w:p w:rsidR="00AC1A59" w:rsidRPr="00424CF0" w:rsidRDefault="00AC1A59" w:rsidP="00412DF7">
            <w:pPr>
              <w:pStyle w:val="ASFKTablenorm"/>
              <w:ind w:left="57" w:right="57"/>
            </w:pPr>
            <w:r>
              <w:t>ИПД</w:t>
            </w:r>
          </w:p>
        </w:tc>
        <w:tc>
          <w:tcPr>
            <w:tcW w:w="3881"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424CF0" w:rsidTr="00412DF7">
        <w:tc>
          <w:tcPr>
            <w:tcW w:w="1119" w:type="pct"/>
            <w:shd w:val="clear" w:color="auto" w:fill="auto"/>
          </w:tcPr>
          <w:p w:rsidR="00AC1A59" w:rsidRPr="00424CF0" w:rsidRDefault="00AC1A59" w:rsidP="00412DF7">
            <w:pPr>
              <w:pStyle w:val="ASFKTablenorm"/>
              <w:ind w:left="57" w:right="57"/>
            </w:pPr>
            <w:r>
              <w:t>ПРД</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ЕЛС</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ЖКУ</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DE0C37" w:rsidRPr="00424CF0" w:rsidTr="00412DF7">
        <w:tc>
          <w:tcPr>
            <w:tcW w:w="1119" w:type="pct"/>
            <w:shd w:val="clear" w:color="auto" w:fill="auto"/>
          </w:tcPr>
          <w:p w:rsidR="00DE0C37" w:rsidRDefault="00DE0C37" w:rsidP="00DE0C37">
            <w:pPr>
              <w:pStyle w:val="ASFKTablenorm"/>
              <w:ind w:left="57" w:right="57"/>
            </w:pPr>
            <w:r>
              <w:t>Номер реестровой записи</w:t>
            </w:r>
          </w:p>
        </w:tc>
        <w:tc>
          <w:tcPr>
            <w:tcW w:w="3881" w:type="pct"/>
            <w:shd w:val="clear" w:color="auto" w:fill="auto"/>
          </w:tcPr>
          <w:p w:rsidR="00DE0C37" w:rsidRDefault="00DE0C37" w:rsidP="00DE0C37">
            <w:pPr>
              <w:pStyle w:val="ASFKTablenorm"/>
              <w:ind w:left="57" w:right="57"/>
            </w:pPr>
            <w:r w:rsidRPr="0058540F">
              <w:t>Заполняется автоматически при импорте документа или вручную</w:t>
            </w:r>
            <w:r>
              <w:t>.</w:t>
            </w:r>
          </w:p>
        </w:tc>
      </w:tr>
      <w:tr w:rsidR="006638CC" w:rsidRPr="00424CF0" w:rsidTr="00412DF7">
        <w:tc>
          <w:tcPr>
            <w:tcW w:w="1119" w:type="pct"/>
            <w:shd w:val="clear" w:color="auto" w:fill="auto"/>
          </w:tcPr>
          <w:p w:rsidR="006638CC" w:rsidRDefault="006638CC" w:rsidP="00412DF7">
            <w:pPr>
              <w:pStyle w:val="ASFKTablenorm"/>
              <w:ind w:left="57" w:right="57"/>
            </w:pPr>
            <w:r>
              <w:t>Вид дохода</w:t>
            </w:r>
          </w:p>
        </w:tc>
        <w:tc>
          <w:tcPr>
            <w:tcW w:w="3881" w:type="pct"/>
            <w:shd w:val="clear" w:color="auto" w:fill="auto"/>
          </w:tcPr>
          <w:p w:rsidR="006C2ACC" w:rsidRDefault="006C2ACC" w:rsidP="006C2ACC">
            <w:pPr>
              <w:pStyle w:val="ASFKTablenorm"/>
              <w:ind w:left="57" w:right="57"/>
            </w:pPr>
            <w:r>
              <w:t>Заполняется автоматически при импорте документа.</w:t>
            </w:r>
          </w:p>
          <w:p w:rsidR="006638CC" w:rsidRDefault="006C2ACC" w:rsidP="006C2ACC">
            <w:pPr>
              <w:pStyle w:val="ASFKTablenorm"/>
              <w:ind w:left="57" w:right="57"/>
            </w:pPr>
            <w:r>
              <w:t>При ручном вводе документа заполняется пользователем путем выбора из списка значений: 1, 2, 3, 4, 5.</w:t>
            </w:r>
          </w:p>
        </w:tc>
      </w:tr>
      <w:tr w:rsidR="00DE0C37" w:rsidRPr="00424CF0" w:rsidTr="00412DF7">
        <w:tc>
          <w:tcPr>
            <w:tcW w:w="1119" w:type="pct"/>
            <w:shd w:val="clear" w:color="auto" w:fill="auto"/>
          </w:tcPr>
          <w:p w:rsidR="00DE0C37" w:rsidRDefault="00DE0C37" w:rsidP="00DE0C37">
            <w:pPr>
              <w:pStyle w:val="ASFKTablenorm"/>
              <w:ind w:left="57" w:right="57"/>
            </w:pPr>
            <w:r>
              <w:t>Идентификатор документа о приемке/этапа</w:t>
            </w:r>
          </w:p>
        </w:tc>
        <w:tc>
          <w:tcPr>
            <w:tcW w:w="3881" w:type="pct"/>
            <w:shd w:val="clear" w:color="auto" w:fill="auto"/>
          </w:tcPr>
          <w:p w:rsidR="00DE0C37" w:rsidRDefault="00DE0C37" w:rsidP="00DE0C37">
            <w:pPr>
              <w:pStyle w:val="ASFKTablenorm"/>
              <w:ind w:left="57" w:right="57"/>
            </w:pPr>
            <w:r w:rsidRPr="0058540F">
              <w:t>Заполняется автоматически при импорте документа или вручную</w:t>
            </w:r>
            <w:r>
              <w:t>.</w:t>
            </w:r>
          </w:p>
        </w:tc>
      </w:tr>
      <w:tr w:rsidR="00DE0C37" w:rsidRPr="00424CF0" w:rsidTr="00412DF7">
        <w:tc>
          <w:tcPr>
            <w:tcW w:w="1119" w:type="pct"/>
            <w:shd w:val="clear" w:color="auto" w:fill="auto"/>
          </w:tcPr>
          <w:p w:rsidR="00DE0C37" w:rsidRDefault="00DE0C37" w:rsidP="00DE0C37">
            <w:pPr>
              <w:pStyle w:val="ASFKTablenorm"/>
              <w:ind w:left="57" w:right="57"/>
            </w:pPr>
            <w:r>
              <w:t>Вид реестра</w:t>
            </w:r>
          </w:p>
        </w:tc>
        <w:tc>
          <w:tcPr>
            <w:tcW w:w="3881" w:type="pct"/>
            <w:shd w:val="clear" w:color="auto" w:fill="auto"/>
          </w:tcPr>
          <w:p w:rsidR="00DE0C37" w:rsidRDefault="00DE0C37" w:rsidP="00DE0C37">
            <w:pPr>
              <w:pStyle w:val="ASFKTablenorm"/>
            </w:pPr>
            <w:r w:rsidRPr="0058540F">
              <w:t>Заполняется автоматически при импорте документа или вручную</w:t>
            </w:r>
            <w:r>
              <w:t>.</w:t>
            </w:r>
          </w:p>
          <w:p w:rsidR="00DE0C37" w:rsidRDefault="00DE0C37" w:rsidP="00DE0C37">
            <w:pPr>
              <w:pStyle w:val="ASFKTablenorm"/>
            </w:pPr>
            <w:r>
              <w:t xml:space="preserve">При ручном вводе документа заполняется пользователем путем выбора из списка значений: </w:t>
            </w:r>
          </w:p>
          <w:p w:rsidR="00DE0C37" w:rsidRDefault="00DE0C37" w:rsidP="00DE0C37">
            <w:pPr>
              <w:pStyle w:val="ASFKTableListMark"/>
            </w:pPr>
            <w:r>
              <w:t>пустая строка;</w:t>
            </w:r>
          </w:p>
          <w:p w:rsidR="00DE0C37" w:rsidRDefault="00DE0C37" w:rsidP="00DE0C37">
            <w:pPr>
              <w:pStyle w:val="ASFKTableListMark"/>
            </w:pPr>
            <w:r>
              <w:t xml:space="preserve">«01» –Реестр соглашений, </w:t>
            </w:r>
          </w:p>
          <w:p w:rsidR="00DE0C37" w:rsidRPr="0058540F" w:rsidRDefault="00DE0C37" w:rsidP="00DE0C37">
            <w:pPr>
              <w:pStyle w:val="ASFKTableListMark"/>
            </w:pPr>
            <w:r>
              <w:t xml:space="preserve">«02» – Реестр контрактов (открытый). </w:t>
            </w:r>
          </w:p>
        </w:tc>
      </w:tr>
      <w:tr w:rsidR="00934F07" w:rsidRPr="00507177" w:rsidTr="00412DF7">
        <w:tc>
          <w:tcPr>
            <w:tcW w:w="1119" w:type="pct"/>
            <w:shd w:val="clear" w:color="auto" w:fill="auto"/>
          </w:tcPr>
          <w:p w:rsidR="00934F07" w:rsidRPr="00507177" w:rsidRDefault="00934F07" w:rsidP="00412DF7">
            <w:pPr>
              <w:pStyle w:val="ASFKTablenorm"/>
              <w:ind w:left="57" w:right="57"/>
            </w:pPr>
            <w:r w:rsidRPr="00507177">
              <w:t>Назначение пл. (Примеч.)</w:t>
            </w:r>
          </w:p>
        </w:tc>
        <w:tc>
          <w:tcPr>
            <w:tcW w:w="3881" w:type="pct"/>
            <w:shd w:val="clear" w:color="auto" w:fill="auto"/>
          </w:tcPr>
          <w:p w:rsidR="00934F07" w:rsidRPr="00507177" w:rsidRDefault="00934F07" w:rsidP="00412DF7">
            <w:pPr>
              <w:pStyle w:val="ASFKTablenorm"/>
              <w:ind w:left="57" w:right="57"/>
            </w:pPr>
            <w:r w:rsidRPr="00507177">
              <w:t>Назначение платежа (примечание).</w:t>
            </w:r>
          </w:p>
          <w:p w:rsidR="00270799" w:rsidRPr="00507177" w:rsidRDefault="00270799" w:rsidP="00412DF7">
            <w:pPr>
              <w:pStyle w:val="ASFKTablenorm"/>
              <w:ind w:left="57" w:right="57"/>
            </w:pPr>
            <w:r w:rsidRPr="00507177">
              <w:t>Значение вводится вручную или заполняется по шаблону назначений платежа.</w:t>
            </w:r>
          </w:p>
        </w:tc>
      </w:tr>
      <w:tr w:rsidR="00963C01" w:rsidRPr="00B11F4A" w:rsidTr="00412DF7">
        <w:tc>
          <w:tcPr>
            <w:tcW w:w="1119" w:type="pct"/>
            <w:shd w:val="clear" w:color="auto" w:fill="auto"/>
          </w:tcPr>
          <w:p w:rsidR="00963C01" w:rsidRPr="00507177" w:rsidRDefault="00963C01" w:rsidP="00412DF7">
            <w:pPr>
              <w:pStyle w:val="ASFKTablenorm"/>
              <w:ind w:left="57" w:right="57"/>
            </w:pPr>
            <w:r w:rsidRPr="00507177">
              <w:t>Вид средств</w:t>
            </w:r>
          </w:p>
        </w:tc>
        <w:tc>
          <w:tcPr>
            <w:tcW w:w="3881" w:type="pct"/>
            <w:shd w:val="clear" w:color="auto" w:fill="auto"/>
          </w:tcPr>
          <w:p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412DF7">
            <w:pPr>
              <w:pStyle w:val="ASFKTablenorm"/>
              <w:ind w:left="57" w:right="57"/>
            </w:pPr>
            <w:r w:rsidRPr="00BF1F9A">
              <w:t>Возможно заполнение из родительского документа.</w:t>
            </w:r>
          </w:p>
          <w:p w:rsidR="00E31A93" w:rsidRPr="00AA1D48" w:rsidRDefault="00963C01" w:rsidP="00412DF7">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по БК</w:t>
            </w:r>
          </w:p>
        </w:tc>
        <w:tc>
          <w:tcPr>
            <w:tcW w:w="3881" w:type="pct"/>
            <w:shd w:val="clear" w:color="auto" w:fill="auto"/>
          </w:tcPr>
          <w:p w:rsidR="00963C01" w:rsidRPr="00507177" w:rsidRDefault="00963C01" w:rsidP="00412DF7">
            <w:pPr>
              <w:pStyle w:val="ASFKTablenorm"/>
              <w:ind w:left="57" w:right="57"/>
            </w:pPr>
            <w:r w:rsidRPr="00507177">
              <w:t xml:space="preserve">Код бюджетной классификации расходов. </w:t>
            </w:r>
          </w:p>
          <w:p w:rsidR="00963C01" w:rsidRPr="00507177" w:rsidRDefault="00963C01" w:rsidP="00412DF7">
            <w:pPr>
              <w:pStyle w:val="ASFKTablenorm"/>
              <w:ind w:left="57" w:right="57"/>
            </w:pPr>
            <w:r w:rsidRPr="00507177">
              <w:t>Значение вводится вручную или выбором из справочника КБК.</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lastRenderedPageBreak/>
              <w:t>КЦ (аналитический код)</w:t>
            </w:r>
          </w:p>
        </w:tc>
        <w:tc>
          <w:tcPr>
            <w:tcW w:w="3881" w:type="pct"/>
            <w:shd w:val="clear" w:color="auto" w:fill="auto"/>
          </w:tcPr>
          <w:p w:rsidR="00963C01" w:rsidRPr="00507177" w:rsidRDefault="00963C01" w:rsidP="00412DF7">
            <w:pPr>
              <w:pStyle w:val="ASFKTablenorm"/>
              <w:ind w:left="57" w:right="57"/>
            </w:pPr>
            <w:r w:rsidRPr="00507177">
              <w:t>Значение вводится вручную или выбором из справочника кодов целей субсидий/субвенций.</w:t>
            </w:r>
          </w:p>
          <w:p w:rsidR="00447913" w:rsidRPr="00507177" w:rsidRDefault="00447913" w:rsidP="00412DF7">
            <w:pPr>
              <w:pStyle w:val="ASFKTablenorm"/>
              <w:ind w:left="57" w:right="57"/>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412DF7">
            <w:pPr>
              <w:pStyle w:val="ASFKTablenorm"/>
              <w:ind w:left="57" w:right="57"/>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Сумма</w:t>
            </w:r>
          </w:p>
        </w:tc>
        <w:tc>
          <w:tcPr>
            <w:tcW w:w="3881" w:type="pct"/>
            <w:shd w:val="clear" w:color="auto" w:fill="auto"/>
          </w:tcPr>
          <w:p w:rsidR="00963C01" w:rsidRPr="00507177" w:rsidRDefault="00963C01" w:rsidP="00412DF7">
            <w:pPr>
              <w:pStyle w:val="ASFKTablenorm"/>
              <w:ind w:left="57" w:right="57"/>
            </w:pPr>
            <w:r w:rsidRPr="00507177">
              <w:t>Сумма расхода по заявке.</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Учетный номер БО</w:t>
            </w:r>
          </w:p>
        </w:tc>
        <w:tc>
          <w:tcPr>
            <w:tcW w:w="3881" w:type="pct"/>
            <w:shd w:val="clear" w:color="auto" w:fill="auto"/>
          </w:tcPr>
          <w:p w:rsidR="00963C01" w:rsidRPr="00507177" w:rsidRDefault="00EC68CE" w:rsidP="00412DF7">
            <w:pPr>
              <w:pStyle w:val="ASFKTablenorm"/>
              <w:ind w:left="57" w:right="57"/>
            </w:pPr>
            <w:r w:rsidRPr="00507177">
              <w:t>Значение вводится вручную, либо передается из OEBS</w:t>
            </w:r>
            <w:r w:rsidR="00963C01" w:rsidRPr="00507177">
              <w:t>.</w:t>
            </w:r>
          </w:p>
          <w:p w:rsidR="00963C01" w:rsidRPr="00507177" w:rsidRDefault="00963C01" w:rsidP="00412DF7">
            <w:pPr>
              <w:pStyle w:val="ASFKTablenorm"/>
              <w:ind w:left="57" w:right="57"/>
            </w:pPr>
            <w:r w:rsidRPr="00507177">
              <w:t>Для БУ, АУ не заполняется.</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объекта по ФАИП</w:t>
            </w:r>
          </w:p>
        </w:tc>
        <w:tc>
          <w:tcPr>
            <w:tcW w:w="3881" w:type="pct"/>
            <w:shd w:val="clear" w:color="auto" w:fill="auto"/>
          </w:tcPr>
          <w:p w:rsidR="00064B84" w:rsidRPr="00507177" w:rsidRDefault="00064B84" w:rsidP="00412DF7">
            <w:pPr>
              <w:pStyle w:val="ASFKTablenorm"/>
              <w:ind w:left="57" w:right="57"/>
            </w:pPr>
            <w:r w:rsidRPr="00507177">
              <w:t xml:space="preserve">Заполняется вручную/из справочника ФАИП. </w:t>
            </w:r>
          </w:p>
          <w:p w:rsidR="00064B84" w:rsidRPr="00507177" w:rsidRDefault="00064B84" w:rsidP="00412DF7">
            <w:pPr>
              <w:pStyle w:val="ASFKTablenorm"/>
              <w:ind w:left="57" w:right="57"/>
            </w:pPr>
            <w:r w:rsidRPr="00507177">
              <w:t xml:space="preserve">Для выбора из справочника доступны все записи, у которых: признак актуальности указан «Да» и значение поля «Дата с» </w:t>
            </w:r>
            <w:r w:rsidR="002D19CC">
              <w:t xml:space="preserve">меньше или равно </w:t>
            </w:r>
            <w:r w:rsidRPr="00507177">
              <w:t>дате документа (т.е. значение поля «Дата по» не учитывается – выводятся все записи прошлых лет).</w:t>
            </w:r>
          </w:p>
          <w:p w:rsidR="00270799" w:rsidRPr="00507177" w:rsidRDefault="00064B84" w:rsidP="00412DF7">
            <w:pPr>
              <w:pStyle w:val="ASFKTablenorm"/>
              <w:ind w:left="57" w:right="57"/>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Аванс</w:t>
            </w:r>
          </w:p>
        </w:tc>
        <w:tc>
          <w:tcPr>
            <w:tcW w:w="3881" w:type="pct"/>
            <w:shd w:val="clear" w:color="auto" w:fill="auto"/>
          </w:tcPr>
          <w:p w:rsidR="00963C01" w:rsidRPr="00507177" w:rsidRDefault="00963C01" w:rsidP="00412DF7">
            <w:pPr>
              <w:pStyle w:val="ASFKTablenorm"/>
              <w:ind w:left="57" w:right="57"/>
            </w:pPr>
            <w:r w:rsidRPr="00507177">
              <w:t>Устанавливается маркер в поле, если сумма по заявке является авансом (чекбокс).</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Очередность</w:t>
            </w:r>
          </w:p>
        </w:tc>
        <w:tc>
          <w:tcPr>
            <w:tcW w:w="3881" w:type="pct"/>
            <w:shd w:val="clear" w:color="auto" w:fill="auto"/>
          </w:tcPr>
          <w:p w:rsidR="00963C01" w:rsidRPr="00507177" w:rsidRDefault="00963C01" w:rsidP="00412DF7">
            <w:pPr>
              <w:pStyle w:val="ASFKTablenorm"/>
              <w:ind w:left="57" w:right="57"/>
            </w:pPr>
            <w:r w:rsidRPr="00507177">
              <w:t>Очередность платежа.</w:t>
            </w:r>
          </w:p>
          <w:p w:rsidR="00963C01" w:rsidRPr="00507177" w:rsidRDefault="00963C01" w:rsidP="00412DF7">
            <w:pPr>
              <w:pStyle w:val="ASFKTablenorm"/>
              <w:ind w:left="57" w:right="57"/>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412DF7">
            <w:pPr>
              <w:pStyle w:val="ASFKTablenorm"/>
              <w:ind w:left="57" w:right="57"/>
            </w:pPr>
            <w:r w:rsidRPr="00507177">
              <w:t>Может быть изменено пользователем выбором из выпадающего списка 1, 2, 3, 4, 5.</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Вид платежа</w:t>
            </w:r>
          </w:p>
        </w:tc>
        <w:tc>
          <w:tcPr>
            <w:tcW w:w="3881" w:type="pct"/>
            <w:shd w:val="clear" w:color="auto" w:fill="auto"/>
          </w:tcPr>
          <w:p w:rsidR="00963C01" w:rsidRPr="00507177" w:rsidRDefault="00963C01" w:rsidP="00412DF7">
            <w:pPr>
              <w:pStyle w:val="ASFKTablenorm"/>
              <w:ind w:left="57" w:right="57"/>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412DF7">
            <w:pPr>
              <w:pStyle w:val="ASFKTablenorm"/>
              <w:ind w:left="57" w:right="57"/>
            </w:pPr>
            <w:r w:rsidRPr="00507177">
              <w:t>«</w:t>
            </w:r>
            <w:r w:rsidR="00963C01" w:rsidRPr="00507177">
              <w:t>срочно</w:t>
            </w:r>
            <w:r w:rsidRPr="00507177">
              <w:t>»</w:t>
            </w:r>
            <w:r w:rsidR="00963C01" w:rsidRPr="00507177">
              <w:t>.</w:t>
            </w:r>
          </w:p>
          <w:p w:rsidR="00963C01" w:rsidRPr="00507177" w:rsidRDefault="00963C01" w:rsidP="00412DF7">
            <w:pPr>
              <w:pStyle w:val="ASFKTablenorm"/>
              <w:ind w:left="57" w:right="57"/>
            </w:pPr>
            <w:r w:rsidRPr="00507177">
              <w:t xml:space="preserve">По умолчанию проставляется пустое значение </w:t>
            </w:r>
            <w:r w:rsidR="00C36368" w:rsidRPr="00507177">
              <w:t>«»</w:t>
            </w:r>
            <w:r w:rsidRPr="00507177">
              <w:t>.</w:t>
            </w:r>
          </w:p>
        </w:tc>
      </w:tr>
      <w:tr w:rsidR="00883EAC" w:rsidRPr="00507177" w:rsidTr="00412DF7">
        <w:tc>
          <w:tcPr>
            <w:tcW w:w="1119" w:type="pct"/>
            <w:shd w:val="clear" w:color="auto" w:fill="auto"/>
          </w:tcPr>
          <w:p w:rsidR="00883EAC" w:rsidRPr="00507177" w:rsidRDefault="00883EAC" w:rsidP="00412DF7">
            <w:pPr>
              <w:pStyle w:val="ASFKTablenorm"/>
              <w:ind w:left="57" w:right="57"/>
            </w:pPr>
            <w:r w:rsidRPr="00507177">
              <w:t>GUID документа БО</w:t>
            </w:r>
          </w:p>
        </w:tc>
        <w:tc>
          <w:tcPr>
            <w:tcW w:w="3881" w:type="pct"/>
            <w:shd w:val="clear" w:color="auto" w:fill="auto"/>
          </w:tcPr>
          <w:p w:rsidR="00883EAC" w:rsidRPr="00507177" w:rsidRDefault="00883EAC" w:rsidP="00412DF7">
            <w:pPr>
              <w:pStyle w:val="ASFKTablenorm"/>
              <w:ind w:left="57" w:right="57"/>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973765">
        <w:rPr>
          <w:noProof/>
        </w:rPr>
        <w:t>21</w:t>
      </w:r>
      <w:r w:rsidR="00296D4E" w:rsidRPr="00296D4E">
        <w:fldChar w:fldCharType="end"/>
      </w:r>
      <w:r>
        <w:t>.</w:t>
      </w:r>
    </w:p>
    <w:p w:rsidR="00934F07" w:rsidRPr="00FA29D9" w:rsidRDefault="00E65C78" w:rsidP="00934F07">
      <w:pPr>
        <w:pStyle w:val="ASFKFigure"/>
      </w:pPr>
      <w:r>
        <w:rPr>
          <w:noProof/>
        </w:rPr>
        <w:lastRenderedPageBreak/>
        <w:drawing>
          <wp:inline distT="0" distB="0" distL="0" distR="0">
            <wp:extent cx="6125845" cy="1731010"/>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70" w:name="_Ref261614731"/>
      <w:bookmarkStart w:id="371" w:name="_Toc126837534"/>
      <w:r w:rsidR="00973765">
        <w:rPr>
          <w:noProof/>
        </w:rPr>
        <w:t>21</w:t>
      </w:r>
      <w:bookmarkEnd w:id="370"/>
      <w:r>
        <w:rPr>
          <w:noProof/>
        </w:rPr>
        <w:fldChar w:fldCharType="end"/>
      </w:r>
      <w:r w:rsidR="00934F07" w:rsidRPr="00B11F4A">
        <w:t xml:space="preserve">. ЭФ </w:t>
      </w:r>
      <w:r w:rsidR="00934F07">
        <w:t xml:space="preserve">документа </w:t>
      </w:r>
      <w:r w:rsidR="001F20AD">
        <w:t>«</w:t>
      </w:r>
      <w:r w:rsidR="00934F07" w:rsidRPr="00B11F4A">
        <w:t>Заявка на кассовый расход (сокращенная)</w:t>
      </w:r>
      <w:r w:rsidR="00F9698D">
        <w:t xml:space="preserve">», закладки </w:t>
      </w:r>
      <w:r w:rsidR="001F20AD">
        <w:t>«</w:t>
      </w:r>
      <w:r w:rsidR="00934F07" w:rsidRPr="00B11F4A">
        <w:t>Раздел 2, 3</w:t>
      </w:r>
      <w:r w:rsidR="00934F07">
        <w:t xml:space="preserve"> (2)</w:t>
      </w:r>
      <w:r w:rsidR="001F20AD">
        <w:t>»</w:t>
      </w:r>
      <w:bookmarkEnd w:id="371"/>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973765">
        <w:rPr>
          <w:noProof/>
        </w:rPr>
        <w:t>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2" w:name="_Ref360715493"/>
      <w:bookmarkStart w:id="373" w:name="_Toc126837382"/>
      <w:r w:rsidR="00973765">
        <w:rPr>
          <w:noProof/>
        </w:rPr>
        <w:t>9</w:t>
      </w:r>
      <w:bookmarkEnd w:id="372"/>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34F07" w:rsidRPr="00B11F4A"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Наименование контрагента</w:t>
            </w:r>
          </w:p>
        </w:tc>
        <w:tc>
          <w:tcPr>
            <w:tcW w:w="3864" w:type="pct"/>
            <w:shd w:val="clear" w:color="auto" w:fill="auto"/>
          </w:tcPr>
          <w:p w:rsidR="00934F07" w:rsidRPr="00E101E7" w:rsidRDefault="00934F07" w:rsidP="00412DF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412DF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ИНН</w:t>
            </w:r>
          </w:p>
        </w:tc>
        <w:tc>
          <w:tcPr>
            <w:tcW w:w="3864" w:type="pct"/>
            <w:shd w:val="clear" w:color="auto" w:fill="auto"/>
          </w:tcPr>
          <w:p w:rsidR="00934F07" w:rsidRDefault="00934F07" w:rsidP="00412DF7">
            <w:pPr>
              <w:pStyle w:val="ASFKTablenorm"/>
              <w:ind w:left="57" w:right="57"/>
            </w:pPr>
            <w:r w:rsidRPr="00E101E7">
              <w:t xml:space="preserve">ИНН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КПП</w:t>
            </w:r>
          </w:p>
        </w:tc>
        <w:tc>
          <w:tcPr>
            <w:tcW w:w="3864" w:type="pct"/>
            <w:shd w:val="clear" w:color="auto" w:fill="auto"/>
          </w:tcPr>
          <w:p w:rsidR="00934F07" w:rsidRDefault="00934F07" w:rsidP="00412DF7">
            <w:pPr>
              <w:pStyle w:val="ASFKTablenorm"/>
              <w:ind w:left="57" w:right="57"/>
            </w:pPr>
            <w:r w:rsidRPr="00E101E7">
              <w:t xml:space="preserve">КПП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 xml:space="preserve">Банк. </w:t>
            </w:r>
            <w:r w:rsidR="00B412A1" w:rsidRPr="00E101E7">
              <w:t>С</w:t>
            </w:r>
            <w:r w:rsidRPr="00E101E7">
              <w:t>чет</w:t>
            </w:r>
          </w:p>
        </w:tc>
        <w:tc>
          <w:tcPr>
            <w:tcW w:w="3864" w:type="pct"/>
            <w:shd w:val="clear" w:color="auto" w:fill="auto"/>
          </w:tcPr>
          <w:p w:rsidR="00934F07" w:rsidRPr="00E101E7" w:rsidRDefault="00934F07" w:rsidP="00412DF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412DF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БИК</w:t>
            </w:r>
          </w:p>
        </w:tc>
        <w:tc>
          <w:tcPr>
            <w:tcW w:w="3864" w:type="pct"/>
            <w:shd w:val="clear" w:color="auto" w:fill="auto"/>
          </w:tcPr>
          <w:p w:rsidR="00934F07" w:rsidRDefault="00934F07" w:rsidP="00412DF7">
            <w:pPr>
              <w:pStyle w:val="ASFKTablenorm"/>
              <w:ind w:left="57" w:right="57"/>
            </w:pPr>
            <w:r w:rsidRPr="00E101E7">
              <w:t xml:space="preserve">Код БИК банка получателя платежа. </w:t>
            </w:r>
          </w:p>
          <w:p w:rsidR="00934F07" w:rsidRPr="00E101E7" w:rsidRDefault="00934F07" w:rsidP="00412DF7">
            <w:pPr>
              <w:pStyle w:val="ASFKTablenorm"/>
              <w:ind w:left="57" w:right="57"/>
            </w:pPr>
            <w:r w:rsidRPr="00E101E7">
              <w:lastRenderedPageBreak/>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412DF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412DF7">
            <w:pPr>
              <w:pStyle w:val="ASFKTablenorm"/>
              <w:ind w:left="57" w:right="57"/>
            </w:pPr>
            <w:r w:rsidRPr="00E101E7">
              <w:t>Возможно заполнение из родительского документа.</w:t>
            </w:r>
          </w:p>
        </w:tc>
      </w:tr>
      <w:tr w:rsidR="00AE7B38" w:rsidRPr="00B11F4A" w:rsidTr="00412DF7">
        <w:tc>
          <w:tcPr>
            <w:tcW w:w="1136" w:type="pct"/>
            <w:shd w:val="clear" w:color="auto" w:fill="auto"/>
          </w:tcPr>
          <w:p w:rsidR="00AE7B38" w:rsidRPr="00424CF0" w:rsidRDefault="00AE7B38" w:rsidP="00412DF7">
            <w:pPr>
              <w:pStyle w:val="ASFKTablenorm"/>
              <w:ind w:left="57" w:right="57"/>
            </w:pPr>
            <w:r w:rsidRPr="00424CF0">
              <w:lastRenderedPageBreak/>
              <w:t>Корсчет</w:t>
            </w:r>
          </w:p>
        </w:tc>
        <w:tc>
          <w:tcPr>
            <w:tcW w:w="3864" w:type="pct"/>
            <w:shd w:val="clear" w:color="auto" w:fill="auto"/>
          </w:tcPr>
          <w:p w:rsidR="00AE7B38" w:rsidRDefault="00AE7B38" w:rsidP="00412DF7">
            <w:pPr>
              <w:pStyle w:val="ASFKTablenorm"/>
              <w:ind w:left="57" w:right="57"/>
            </w:pPr>
            <w:r w:rsidRPr="00E101E7">
              <w:t>Номер корреспондентского счета банка получателя платежа</w:t>
            </w:r>
            <w:r w:rsidRPr="00424CF0">
              <w:t>.</w:t>
            </w:r>
          </w:p>
          <w:p w:rsidR="00AE7B38" w:rsidRDefault="00AE7B38" w:rsidP="00412DF7">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AE7B38" w:rsidRPr="00424CF0" w:rsidRDefault="00AE7B38" w:rsidP="00412DF7">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AE7B38" w:rsidRPr="00D0193D" w:rsidRDefault="00AE7B38" w:rsidP="00412DF7">
            <w:pPr>
              <w:pStyle w:val="ASFKTablenorm"/>
              <w:ind w:left="57" w:right="57"/>
            </w:pPr>
            <w:r w:rsidRPr="00E101E7">
              <w:t>Возможно заполнение из родительского документа</w:t>
            </w:r>
            <w:r w:rsidRPr="00D0193D">
              <w:t>.</w:t>
            </w:r>
          </w:p>
          <w:p w:rsidR="00AE7B38" w:rsidRPr="00424CF0" w:rsidRDefault="00AE7B38" w:rsidP="00412DF7">
            <w:pPr>
              <w:pStyle w:val="ASFKTablenorm"/>
              <w:ind w:left="57" w:right="57"/>
            </w:pPr>
            <w:r w:rsidRPr="00E101E7">
              <w:t>Поле доступно для редактирования</w:t>
            </w:r>
            <w:r w:rsidRPr="00424CF0">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374F48">
              <w:rPr>
                <w:rStyle w:val="ASFKReporterror"/>
              </w:rPr>
              <w:t>Наим.</w:t>
            </w:r>
            <w:r w:rsidRPr="00E101E7">
              <w:t xml:space="preserve"> </w:t>
            </w:r>
            <w:r w:rsidR="00B412A1" w:rsidRPr="00E101E7">
              <w:t>Б</w:t>
            </w:r>
            <w:r w:rsidRPr="00E101E7">
              <w:t>анка</w:t>
            </w:r>
          </w:p>
        </w:tc>
        <w:tc>
          <w:tcPr>
            <w:tcW w:w="3864" w:type="pct"/>
            <w:shd w:val="clear" w:color="auto" w:fill="auto"/>
          </w:tcPr>
          <w:p w:rsidR="00934F07" w:rsidRDefault="00934F07" w:rsidP="00412DF7">
            <w:pPr>
              <w:pStyle w:val="ASFKTablenorm"/>
              <w:ind w:left="57" w:right="57"/>
            </w:pPr>
            <w:r w:rsidRPr="00E101E7">
              <w:t xml:space="preserve">Наименование банка получателя платежа. </w:t>
            </w:r>
          </w:p>
          <w:p w:rsidR="00934F07" w:rsidRPr="00E101E7" w:rsidRDefault="00934F07" w:rsidP="00412DF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412DF7">
            <w:pPr>
              <w:pStyle w:val="ASFKTablenorm"/>
              <w:ind w:left="57" w:right="57"/>
            </w:pPr>
            <w:r w:rsidRPr="00E101E7">
              <w:t>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Статус</w:t>
            </w:r>
          </w:p>
        </w:tc>
        <w:tc>
          <w:tcPr>
            <w:tcW w:w="3864" w:type="pct"/>
            <w:shd w:val="clear" w:color="auto" w:fill="auto"/>
          </w:tcPr>
          <w:p w:rsidR="00934F07" w:rsidRDefault="00934F07" w:rsidP="00412DF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КБК доходов</w:t>
            </w:r>
          </w:p>
        </w:tc>
        <w:tc>
          <w:tcPr>
            <w:tcW w:w="3864" w:type="pct"/>
            <w:shd w:val="clear" w:color="auto" w:fill="auto"/>
          </w:tcPr>
          <w:p w:rsidR="00934F07" w:rsidRDefault="00934F07" w:rsidP="00412DF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412DF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rsidTr="00412DF7">
        <w:tc>
          <w:tcPr>
            <w:tcW w:w="1136" w:type="pct"/>
            <w:shd w:val="clear" w:color="auto" w:fill="auto"/>
          </w:tcPr>
          <w:p w:rsidR="00934F07" w:rsidRPr="00E101E7" w:rsidRDefault="00934F07" w:rsidP="00412DF7">
            <w:pPr>
              <w:pStyle w:val="ASFKTablenorm"/>
              <w:ind w:left="57" w:right="57"/>
            </w:pPr>
            <w:r>
              <w:t>ОК</w:t>
            </w:r>
            <w:r w:rsidRPr="00E101E7">
              <w:t>Т</w:t>
            </w:r>
            <w:r>
              <w:t>М</w:t>
            </w:r>
            <w:r w:rsidRPr="00E101E7">
              <w:t>О</w:t>
            </w:r>
          </w:p>
        </w:tc>
        <w:tc>
          <w:tcPr>
            <w:tcW w:w="3864" w:type="pct"/>
            <w:shd w:val="clear" w:color="auto" w:fill="auto"/>
          </w:tcPr>
          <w:p w:rsidR="00934F07" w:rsidRPr="00E101E7" w:rsidRDefault="00934F07" w:rsidP="00412DF7">
            <w:pPr>
              <w:pStyle w:val="ASFKTablenorm"/>
              <w:ind w:left="57" w:right="57"/>
            </w:pPr>
            <w:r w:rsidRPr="00E101E7">
              <w:t>Значение вводится вручную или заполняется из справочника ОКАТО.</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t>Основание платежа</w:t>
            </w:r>
          </w:p>
        </w:tc>
        <w:tc>
          <w:tcPr>
            <w:tcW w:w="3864" w:type="pct"/>
            <w:shd w:val="clear" w:color="auto" w:fill="auto"/>
          </w:tcPr>
          <w:p w:rsidR="00934F07" w:rsidRDefault="00934F07" w:rsidP="00412DF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Налоговый период</w:t>
            </w:r>
          </w:p>
        </w:tc>
        <w:tc>
          <w:tcPr>
            <w:tcW w:w="3864" w:type="pct"/>
            <w:shd w:val="clear" w:color="auto" w:fill="auto"/>
          </w:tcPr>
          <w:p w:rsidR="00934F07" w:rsidRDefault="00934F07" w:rsidP="00412DF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Номер документа</w:t>
            </w:r>
          </w:p>
        </w:tc>
        <w:tc>
          <w:tcPr>
            <w:tcW w:w="3864" w:type="pct"/>
            <w:shd w:val="clear" w:color="auto" w:fill="auto"/>
          </w:tcPr>
          <w:p w:rsidR="00934F07" w:rsidRPr="00B11F4A" w:rsidRDefault="00934F07" w:rsidP="00412DF7">
            <w:pPr>
              <w:pStyle w:val="ASFKTablenorm"/>
              <w:ind w:left="57" w:right="57"/>
            </w:pPr>
            <w:r w:rsidRPr="00B11F4A">
              <w:t>Номер платежа</w:t>
            </w:r>
            <w:r>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Дата документа</w:t>
            </w:r>
          </w:p>
        </w:tc>
        <w:tc>
          <w:tcPr>
            <w:tcW w:w="3864" w:type="pct"/>
            <w:shd w:val="clear" w:color="auto" w:fill="auto"/>
          </w:tcPr>
          <w:p w:rsidR="00934F07" w:rsidRDefault="00934F07" w:rsidP="00412DF7">
            <w:pPr>
              <w:pStyle w:val="ASFKTablenorm"/>
              <w:ind w:left="57" w:right="57"/>
            </w:pPr>
            <w:r w:rsidRPr="00E101E7">
              <w:t xml:space="preserve">Дата платежа. </w:t>
            </w:r>
          </w:p>
          <w:p w:rsidR="00934F07" w:rsidRPr="00E101E7" w:rsidRDefault="00934F07" w:rsidP="00412DF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lastRenderedPageBreak/>
              <w:t>Тип платежа</w:t>
            </w:r>
          </w:p>
        </w:tc>
        <w:tc>
          <w:tcPr>
            <w:tcW w:w="3864" w:type="pct"/>
            <w:shd w:val="clear" w:color="auto" w:fill="auto"/>
          </w:tcPr>
          <w:p w:rsidR="00934F07" w:rsidRDefault="00934F07" w:rsidP="00412DF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973765">
        <w:rPr>
          <w:noProof/>
        </w:rPr>
        <w:t>22</w:t>
      </w:r>
      <w:r w:rsidR="00296D4E" w:rsidRPr="00296D4E">
        <w:fldChar w:fldCharType="end"/>
      </w:r>
      <w:r>
        <w:t>.</w:t>
      </w:r>
    </w:p>
    <w:p w:rsidR="00934F07" w:rsidRPr="00FA29D9" w:rsidRDefault="00E65C78" w:rsidP="00934F07">
      <w:pPr>
        <w:pStyle w:val="ASFKFigure"/>
      </w:pPr>
      <w:r>
        <w:rPr>
          <w:noProof/>
        </w:rPr>
        <w:drawing>
          <wp:inline distT="0" distB="0" distL="0" distR="0">
            <wp:extent cx="6036945" cy="1828800"/>
            <wp:effectExtent l="0" t="0" r="0" b="0"/>
            <wp:docPr id="92" name="Рисунок 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74" w:name="_Ref261614733"/>
      <w:bookmarkStart w:id="375" w:name="_Toc126837535"/>
      <w:r w:rsidR="00973765">
        <w:rPr>
          <w:noProof/>
        </w:rPr>
        <w:t>22</w:t>
      </w:r>
      <w:bookmarkEnd w:id="374"/>
      <w:r>
        <w:rPr>
          <w:noProof/>
        </w:rPr>
        <w:fldChar w:fldCharType="end"/>
      </w:r>
      <w:r w:rsidR="00934F07" w:rsidRPr="00B11F4A">
        <w:t xml:space="preserve">. ЭФ </w:t>
      </w:r>
      <w:r w:rsidR="00934F07">
        <w:t xml:space="preserve">документа </w:t>
      </w:r>
      <w:r w:rsidR="001F20AD">
        <w:t>«</w:t>
      </w:r>
      <w:r w:rsidR="00934F07" w:rsidRPr="00B11F4A">
        <w:t>Заявка на кассовый расход (сокращенная)</w:t>
      </w:r>
      <w:r w:rsidR="001F20AD">
        <w:t>»</w:t>
      </w:r>
      <w:r w:rsidR="00296D4E">
        <w:t>,</w:t>
      </w:r>
      <w:r w:rsidR="00934F07" w:rsidRPr="00B11F4A">
        <w:t xml:space="preserve"> </w:t>
      </w:r>
      <w:r w:rsidR="00296D4E">
        <w:t>з</w:t>
      </w:r>
      <w:r w:rsidR="00934F07" w:rsidRPr="00B11F4A">
        <w:t>акладк</w:t>
      </w:r>
      <w:r w:rsidR="00296D4E">
        <w:t>и</w:t>
      </w:r>
      <w:r w:rsidR="00934F07" w:rsidRPr="00B11F4A">
        <w:t xml:space="preserve"> </w:t>
      </w:r>
      <w:r w:rsidR="001F20AD">
        <w:t>«</w:t>
      </w:r>
      <w:r w:rsidR="00934F07" w:rsidRPr="00B11F4A">
        <w:t>Подписи</w:t>
      </w:r>
      <w:r w:rsidR="00934F07">
        <w:t xml:space="preserve"> (3)</w:t>
      </w:r>
      <w:r w:rsidR="001F20AD">
        <w:t>»</w:t>
      </w:r>
      <w:bookmarkEnd w:id="375"/>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973765">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6" w:name="_Ref360715616"/>
      <w:bookmarkStart w:id="377" w:name="_Toc126837383"/>
      <w:r w:rsidR="00973765">
        <w:rPr>
          <w:noProof/>
        </w:rPr>
        <w:t>10</w:t>
      </w:r>
      <w:bookmarkEnd w:id="376"/>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6"/>
        <w:gridCol w:w="6355"/>
      </w:tblGrid>
      <w:tr w:rsidR="00934F07" w:rsidRPr="00B11F4A" w:rsidTr="00412DF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rsidTr="00412DF7">
        <w:trPr>
          <w:trHeight w:val="77"/>
        </w:trPr>
        <w:tc>
          <w:tcPr>
            <w:tcW w:w="5000" w:type="pct"/>
            <w:gridSpan w:val="2"/>
            <w:shd w:val="clear" w:color="auto" w:fill="auto"/>
          </w:tcPr>
          <w:p w:rsidR="00934F07" w:rsidRPr="00E101E7" w:rsidRDefault="00934F07" w:rsidP="00412DF7">
            <w:pPr>
              <w:pStyle w:val="ASFKTablenorm"/>
              <w:ind w:left="57" w:right="57"/>
            </w:pPr>
            <w:r w:rsidRPr="002E189D">
              <w:t xml:space="preserve">Группа полей </w:t>
            </w:r>
            <w:r w:rsidR="001F20AD">
              <w:t>«</w:t>
            </w:r>
            <w:r w:rsidRPr="002E189D">
              <w:t>Подписи</w:t>
            </w:r>
            <w:r w:rsidR="001F20AD">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shd w:val="clear" w:color="auto" w:fill="auto"/>
          </w:tcPr>
          <w:p w:rsidR="00934F07" w:rsidRPr="00B11F4A" w:rsidRDefault="00934F07" w:rsidP="00412DF7">
            <w:pPr>
              <w:pStyle w:val="ASFKTablenorm"/>
              <w:ind w:left="57" w:right="57"/>
            </w:pPr>
            <w:r w:rsidRPr="00B11F4A">
              <w:t>ФИО руководителя</w:t>
            </w:r>
            <w:r>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shd w:val="clear" w:color="auto" w:fill="auto"/>
          </w:tcPr>
          <w:p w:rsidR="00934F07" w:rsidRPr="00B11F4A" w:rsidRDefault="00934F07" w:rsidP="00412DF7">
            <w:pPr>
              <w:pStyle w:val="ASFKTablenorm"/>
              <w:ind w:left="57" w:right="57"/>
            </w:pPr>
            <w:r w:rsidRPr="00B11F4A">
              <w:t>ФИО главного бухгалтера</w:t>
            </w:r>
            <w:r>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подписания</w:t>
            </w:r>
          </w:p>
        </w:tc>
        <w:tc>
          <w:tcPr>
            <w:tcW w:w="3299" w:type="pct"/>
            <w:shd w:val="clear" w:color="auto" w:fill="auto"/>
          </w:tcPr>
          <w:p w:rsidR="00934F07" w:rsidRPr="002E189D" w:rsidRDefault="00934F07" w:rsidP="00412DF7">
            <w:pPr>
              <w:pStyle w:val="ASFKTablenorm"/>
              <w:ind w:left="57" w:right="57"/>
            </w:pPr>
            <w:r w:rsidRPr="002E189D">
              <w:t>Дата подписания документа главным бухгалтером.</w:t>
            </w:r>
          </w:p>
        </w:tc>
      </w:tr>
      <w:tr w:rsidR="00883EAC" w:rsidRPr="00B11F4A" w:rsidTr="00412DF7">
        <w:trPr>
          <w:trHeight w:val="77"/>
        </w:trPr>
        <w:tc>
          <w:tcPr>
            <w:tcW w:w="1701"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299"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r w:rsidR="00883EAC">
              <w:t>.</w:t>
            </w:r>
          </w:p>
        </w:tc>
      </w:tr>
      <w:tr w:rsidR="00934F07" w:rsidRPr="00B11F4A" w:rsidTr="00412DF7">
        <w:trPr>
          <w:trHeight w:val="77"/>
        </w:trPr>
        <w:tc>
          <w:tcPr>
            <w:tcW w:w="5000" w:type="pct"/>
            <w:gridSpan w:val="2"/>
            <w:shd w:val="clear" w:color="auto" w:fill="auto"/>
          </w:tcPr>
          <w:p w:rsidR="00934F07" w:rsidRPr="002E189D" w:rsidRDefault="00934F07" w:rsidP="00412DF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Номер заявки</w:t>
            </w:r>
          </w:p>
        </w:tc>
        <w:tc>
          <w:tcPr>
            <w:tcW w:w="3299" w:type="pct"/>
            <w:shd w:val="clear" w:color="auto" w:fill="auto"/>
          </w:tcPr>
          <w:p w:rsidR="00934F07" w:rsidRDefault="00934F07" w:rsidP="00412DF7">
            <w:pPr>
              <w:pStyle w:val="ASFKTablenorm"/>
              <w:ind w:left="57" w:right="57"/>
            </w:pPr>
            <w:r w:rsidRPr="002E189D">
              <w:t xml:space="preserve">Регистрационный номер заявки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регистрации</w:t>
            </w:r>
          </w:p>
        </w:tc>
        <w:tc>
          <w:tcPr>
            <w:tcW w:w="3299" w:type="pct"/>
            <w:shd w:val="clear" w:color="auto" w:fill="auto"/>
          </w:tcPr>
          <w:p w:rsidR="00934F07" w:rsidRDefault="00934F07" w:rsidP="00412DF7">
            <w:pPr>
              <w:pStyle w:val="ASFKTablenorm"/>
              <w:ind w:left="57" w:right="57"/>
            </w:pPr>
            <w:r w:rsidRPr="002E189D">
              <w:t xml:space="preserve">Дата регистрации документа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Ответственный исполнитель. Должность</w:t>
            </w:r>
          </w:p>
        </w:tc>
        <w:tc>
          <w:tcPr>
            <w:tcW w:w="3299" w:type="pct"/>
            <w:shd w:val="clear" w:color="auto" w:fill="auto"/>
          </w:tcPr>
          <w:p w:rsidR="00934F07" w:rsidRDefault="00934F07" w:rsidP="00412DF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412DF7">
            <w:pPr>
              <w:pStyle w:val="ASFKTablenorm"/>
              <w:ind w:left="57" w:right="57"/>
            </w:pPr>
            <w:r w:rsidRPr="002E189D">
              <w:lastRenderedPageBreak/>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lastRenderedPageBreak/>
              <w:t>Ответственный исполнитель. Расшифровка подписи</w:t>
            </w:r>
          </w:p>
        </w:tc>
        <w:tc>
          <w:tcPr>
            <w:tcW w:w="3299" w:type="pct"/>
            <w:shd w:val="clear" w:color="auto" w:fill="auto"/>
          </w:tcPr>
          <w:p w:rsidR="00934F07" w:rsidRDefault="00934F07" w:rsidP="00412DF7">
            <w:pPr>
              <w:pStyle w:val="ASFKTablenorm"/>
              <w:ind w:left="57" w:right="57"/>
            </w:pPr>
            <w:r w:rsidRPr="002E189D">
              <w:t xml:space="preserve">ФИО ответственного исполнителя в ТОФК. </w:t>
            </w:r>
          </w:p>
          <w:p w:rsidR="00934F07" w:rsidRPr="002E189D" w:rsidRDefault="00934F07" w:rsidP="00412DF7">
            <w:pPr>
              <w:pStyle w:val="ASFKTablenorm"/>
              <w:ind w:left="57" w:right="57"/>
            </w:pPr>
            <w:r w:rsidRPr="002E189D">
              <w:t>Значение доставляется из учетной системы УФК после регистрации заявки в УФК.</w:t>
            </w:r>
          </w:p>
        </w:tc>
      </w:tr>
      <w:tr w:rsidR="00934F07" w:rsidRPr="00B11F4A" w:rsidTr="00412DF7">
        <w:trPr>
          <w:trHeight w:val="638"/>
        </w:trPr>
        <w:tc>
          <w:tcPr>
            <w:tcW w:w="1701" w:type="pct"/>
            <w:shd w:val="clear" w:color="auto" w:fill="auto"/>
          </w:tcPr>
          <w:p w:rsidR="00934F07" w:rsidRPr="00E101E7" w:rsidRDefault="00934F07" w:rsidP="00412DF7">
            <w:pPr>
              <w:pStyle w:val="ASFKTablenorm"/>
              <w:ind w:left="57" w:right="57"/>
            </w:pPr>
            <w:r w:rsidRPr="00E101E7">
              <w:t>Телефон</w:t>
            </w:r>
          </w:p>
        </w:tc>
        <w:tc>
          <w:tcPr>
            <w:tcW w:w="3299" w:type="pct"/>
            <w:shd w:val="clear" w:color="auto" w:fill="auto"/>
          </w:tcPr>
          <w:p w:rsidR="00934F07" w:rsidRDefault="00934F07" w:rsidP="00412DF7">
            <w:pPr>
              <w:pStyle w:val="ASFKTablenorm"/>
              <w:ind w:left="57" w:right="57"/>
            </w:pPr>
            <w:r w:rsidRPr="002E189D">
              <w:t xml:space="preserve">Номер телефона ответственного исполнителя в ТОФК. </w:t>
            </w:r>
          </w:p>
          <w:p w:rsidR="00934F07" w:rsidRPr="002E189D" w:rsidRDefault="00934F07" w:rsidP="00412DF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78" w:name="_Toc300216217"/>
      <w:bookmarkStart w:id="379" w:name="_Ref308771533"/>
      <w:bookmarkStart w:id="380" w:name="_Ref367448311"/>
      <w:bookmarkStart w:id="381" w:name="_Ref384312678"/>
      <w:bookmarkStart w:id="382" w:name="_Toc387859006"/>
      <w:bookmarkStart w:id="383" w:name="_Toc410283253"/>
      <w:bookmarkStart w:id="384" w:name="_Ref456795987"/>
      <w:bookmarkStart w:id="385" w:name="_Ref475978199"/>
      <w:bookmarkStart w:id="386" w:name="_Ref494969185"/>
      <w:bookmarkStart w:id="387" w:name="_Ref526158900"/>
      <w:bookmarkStart w:id="388" w:name="_Ref83297731"/>
      <w:bookmarkStart w:id="389" w:name="_Ref121048207"/>
      <w:bookmarkStart w:id="390" w:name="_Toc126837312"/>
      <w:r w:rsidRPr="0064058C">
        <w:t>Заявление на проведение операций с иностранной валютой</w:t>
      </w:r>
      <w:bookmarkEnd w:id="378"/>
      <w:bookmarkEnd w:id="379"/>
      <w:bookmarkEnd w:id="380"/>
      <w:bookmarkEnd w:id="381"/>
      <w:bookmarkEnd w:id="382"/>
      <w:bookmarkEnd w:id="383"/>
      <w:bookmarkEnd w:id="384"/>
      <w:bookmarkEnd w:id="385"/>
      <w:bookmarkEnd w:id="386"/>
      <w:bookmarkEnd w:id="387"/>
      <w:bookmarkEnd w:id="388"/>
      <w:bookmarkEnd w:id="389"/>
      <w:bookmarkEnd w:id="390"/>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973765">
        <w:rPr>
          <w:noProof/>
        </w:rPr>
        <w:t>23</w:t>
      </w:r>
      <w:r w:rsidR="00934F07" w:rsidRPr="0064058C">
        <w:fldChar w:fldCharType="end"/>
      </w:r>
      <w:r w:rsidR="00934F07" w:rsidRPr="0064058C">
        <w:t>.</w:t>
      </w:r>
    </w:p>
    <w:p w:rsidR="00934F07" w:rsidRPr="00571CBF" w:rsidRDefault="00E65C78" w:rsidP="00934F07">
      <w:pPr>
        <w:pStyle w:val="ASFKFigure"/>
      </w:pPr>
      <w:r>
        <w:rPr>
          <w:noProof/>
        </w:rPr>
        <w:lastRenderedPageBreak/>
        <w:drawing>
          <wp:inline distT="0" distB="0" distL="0" distR="0">
            <wp:extent cx="6125845" cy="39236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3923665"/>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391" w:name="_Ref253649985"/>
      <w:bookmarkStart w:id="392" w:name="_Toc126837536"/>
      <w:r w:rsidR="00973765">
        <w:rPr>
          <w:noProof/>
        </w:rPr>
        <w:t>23</w:t>
      </w:r>
      <w:bookmarkEnd w:id="391"/>
      <w:r>
        <w:rPr>
          <w:noProof/>
        </w:rPr>
        <w:fldChar w:fldCharType="end"/>
      </w:r>
      <w:r w:rsidR="00934F07" w:rsidRPr="0064058C">
        <w:t xml:space="preserve">. ЭФ списка </w:t>
      </w:r>
      <w:r w:rsidR="001F20AD">
        <w:t>«</w:t>
      </w:r>
      <w:r w:rsidR="00934F07" w:rsidRPr="0064058C">
        <w:t>Заявление на проведение операций с иностранной валютой</w:t>
      </w:r>
      <w:r w:rsidR="001F20AD">
        <w:t>»</w:t>
      </w:r>
      <w:bookmarkEnd w:id="392"/>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E65C78">
        <w:rPr>
          <w:noProof/>
        </w:rPr>
        <w:drawing>
          <wp:inline distT="0" distB="0" distL="0" distR="0">
            <wp:extent cx="186690" cy="186690"/>
            <wp:effectExtent l="0" t="0" r="0" b="0"/>
            <wp:docPr id="94" name="Рисунок 9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973765">
        <w:rPr>
          <w:noProof/>
        </w:rPr>
        <w:t>24</w:t>
      </w:r>
      <w:r>
        <w:fldChar w:fldCharType="end"/>
      </w:r>
      <w:r>
        <w:t>).</w:t>
      </w:r>
    </w:p>
    <w:p w:rsidR="00234954" w:rsidRPr="004F7B26" w:rsidRDefault="00E65C78" w:rsidP="00234954">
      <w:pPr>
        <w:pStyle w:val="ASFKFigure"/>
      </w:pPr>
      <w:r>
        <w:rPr>
          <w:noProof/>
        </w:rPr>
        <w:lastRenderedPageBreak/>
        <w:drawing>
          <wp:inline distT="0" distB="0" distL="0" distR="0">
            <wp:extent cx="3932555" cy="3382645"/>
            <wp:effectExtent l="0" t="0" r="0" b="0"/>
            <wp:docPr id="95" name="Рисунок 9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Выбор из РД"/>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32555" cy="3382645"/>
                    </a:xfrm>
                    <a:prstGeom prst="rect">
                      <a:avLst/>
                    </a:prstGeom>
                    <a:noFill/>
                    <a:ln>
                      <a:noFill/>
                    </a:ln>
                  </pic:spPr>
                </pic:pic>
              </a:graphicData>
            </a:graphic>
          </wp:inline>
        </w:drawing>
      </w:r>
    </w:p>
    <w:p w:rsidR="00234954" w:rsidRDefault="0029232C" w:rsidP="00234954">
      <w:pPr>
        <w:pStyle w:val="ASFKFigName"/>
      </w:pPr>
      <w:r>
        <w:rPr>
          <w:noProof/>
        </w:rPr>
        <w:fldChar w:fldCharType="begin"/>
      </w:r>
      <w:r>
        <w:rPr>
          <w:noProof/>
        </w:rPr>
        <w:instrText xml:space="preserve"> SEQ Рисунок \* ARABIC </w:instrText>
      </w:r>
      <w:r>
        <w:rPr>
          <w:noProof/>
        </w:rPr>
        <w:fldChar w:fldCharType="separate"/>
      </w:r>
      <w:bookmarkStart w:id="393" w:name="_Ref526154951"/>
      <w:bookmarkStart w:id="394" w:name="_Toc126837537"/>
      <w:r w:rsidR="00973765">
        <w:rPr>
          <w:noProof/>
        </w:rPr>
        <w:t>24</w:t>
      </w:r>
      <w:bookmarkEnd w:id="393"/>
      <w:r>
        <w:rPr>
          <w:noProof/>
        </w:rPr>
        <w:fldChar w:fldCharType="end"/>
      </w:r>
      <w:r w:rsidR="00234954">
        <w:t xml:space="preserve">. </w:t>
      </w:r>
      <w:r w:rsidR="00234954" w:rsidRPr="004B7D36">
        <w:t>Окно «Поиск…»</w:t>
      </w:r>
      <w:bookmarkEnd w:id="394"/>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973765">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E65C78" w:rsidP="00234954">
      <w:pPr>
        <w:pStyle w:val="ASFKFigure"/>
      </w:pPr>
      <w:r>
        <w:rPr>
          <w:noProof/>
        </w:rPr>
        <w:drawing>
          <wp:inline distT="0" distB="0" distL="0" distR="0">
            <wp:extent cx="6125845" cy="3293745"/>
            <wp:effectExtent l="0" t="0" r="0" b="0"/>
            <wp:docPr id="96" name="Рисунок 9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РД"/>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234954" w:rsidRDefault="0029232C" w:rsidP="00234954">
      <w:pPr>
        <w:pStyle w:val="ASFKFigName"/>
      </w:pPr>
      <w:r>
        <w:rPr>
          <w:noProof/>
        </w:rPr>
        <w:fldChar w:fldCharType="begin"/>
      </w:r>
      <w:r>
        <w:rPr>
          <w:noProof/>
        </w:rPr>
        <w:instrText xml:space="preserve"> SEQ Рисунок \* ARABIC </w:instrText>
      </w:r>
      <w:r>
        <w:rPr>
          <w:noProof/>
        </w:rPr>
        <w:fldChar w:fldCharType="separate"/>
      </w:r>
      <w:bookmarkStart w:id="395" w:name="_Ref526154952"/>
      <w:bookmarkStart w:id="396" w:name="_Toc126837538"/>
      <w:r w:rsidR="00973765">
        <w:rPr>
          <w:noProof/>
        </w:rPr>
        <w:t>25</w:t>
      </w:r>
      <w:bookmarkEnd w:id="395"/>
      <w:r>
        <w:rPr>
          <w:noProof/>
        </w:rPr>
        <w:fldChar w:fldCharType="end"/>
      </w:r>
      <w:r w:rsidR="00234954">
        <w:t xml:space="preserve">. </w:t>
      </w:r>
      <w:r w:rsidR="00234954" w:rsidRPr="004B7D36">
        <w:t xml:space="preserve">Окно «Выбор </w:t>
      </w:r>
      <w:r w:rsidR="00234954">
        <w:t>родительского документа</w:t>
      </w:r>
      <w:r w:rsidR="00234954" w:rsidRPr="004B7D36">
        <w:t>» для документов типа «</w:t>
      </w:r>
      <w:r w:rsidR="00234954">
        <w:t>Заявка на возврат</w:t>
      </w:r>
      <w:r w:rsidR="00234954" w:rsidRPr="004B7D36">
        <w:t>»</w:t>
      </w:r>
      <w:bookmarkEnd w:id="396"/>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7" w:name="_Ref276040977"/>
      <w:bookmarkStart w:id="398" w:name="_Toc225934618"/>
      <w:bookmarkStart w:id="399" w:name="_Toc232827381"/>
      <w:bookmarkStart w:id="400" w:name="_Toc248062341"/>
      <w:r w:rsidRPr="00345377">
        <w:lastRenderedPageBreak/>
        <w:t>Экранная форма документа</w:t>
      </w:r>
      <w:bookmarkEnd w:id="397"/>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973765">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973765">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E65C78" w:rsidP="0020559D">
      <w:pPr>
        <w:pStyle w:val="ASFKFigure"/>
      </w:pPr>
      <w:r>
        <w:rPr>
          <w:noProof/>
        </w:rPr>
        <w:drawing>
          <wp:inline distT="0" distB="0" distL="0" distR="0">
            <wp:extent cx="6036945" cy="474980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6945" cy="4749800"/>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01" w:name="_Ref253649986"/>
      <w:bookmarkStart w:id="402" w:name="_Toc126837539"/>
      <w:r w:rsidR="00973765">
        <w:rPr>
          <w:noProof/>
        </w:rPr>
        <w:t>26</w:t>
      </w:r>
      <w:bookmarkEnd w:id="401"/>
      <w:r>
        <w:rPr>
          <w:noProof/>
        </w:rPr>
        <w:fldChar w:fldCharType="end"/>
      </w:r>
      <w:r w:rsidR="00934F07" w:rsidRPr="0064058C">
        <w:t xml:space="preserve">. ЭФ </w:t>
      </w:r>
      <w:r w:rsidR="00934F07">
        <w:t>документа</w:t>
      </w:r>
      <w:r w:rsidR="00934F07" w:rsidRPr="0064058C">
        <w:t xml:space="preserve"> </w:t>
      </w:r>
      <w:r w:rsidR="001F20AD">
        <w:t>«</w:t>
      </w:r>
      <w:r w:rsidR="00934F07" w:rsidRPr="0064058C">
        <w:t>Заявление на проведение операций с иностранно</w:t>
      </w:r>
      <w:r w:rsidR="00934F07">
        <w:t>й валютой</w:t>
      </w:r>
      <w:r w:rsidR="00F9698D">
        <w:t xml:space="preserve">», закладки </w:t>
      </w:r>
      <w:r w:rsidR="001F20AD">
        <w:t>«</w:t>
      </w:r>
      <w:r w:rsidR="00934F07" w:rsidRPr="0064058C">
        <w:t>Покупка-продажа</w:t>
      </w:r>
      <w:r w:rsidR="00934F07">
        <w:t>(1)</w:t>
      </w:r>
      <w:r w:rsidR="001F20AD">
        <w:t>»</w:t>
      </w:r>
      <w:bookmarkEnd w:id="402"/>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973765">
        <w:rPr>
          <w:noProof/>
        </w:rPr>
        <w:t>11</w:t>
      </w:r>
      <w:r>
        <w:fldChar w:fldCharType="end"/>
      </w:r>
      <w:r w:rsidRPr="0064058C">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03" w:name="_Ref381713783"/>
      <w:bookmarkStart w:id="404" w:name="_Toc126837384"/>
      <w:r w:rsidR="00973765">
        <w:rPr>
          <w:noProof/>
        </w:rPr>
        <w:t>11</w:t>
      </w:r>
      <w:bookmarkEnd w:id="403"/>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B11F4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rsidTr="00412DF7">
        <w:trPr>
          <w:trHeight w:val="77"/>
        </w:trPr>
        <w:tc>
          <w:tcPr>
            <w:tcW w:w="1344" w:type="pct"/>
            <w:shd w:val="clear" w:color="auto" w:fill="auto"/>
          </w:tcPr>
          <w:p w:rsidR="000A12E1" w:rsidRDefault="0080761B" w:rsidP="00412DF7">
            <w:pPr>
              <w:pStyle w:val="ASFKTablenorm"/>
              <w:ind w:left="57" w:right="57"/>
            </w:pPr>
            <w:r>
              <w:t>Тип заявления</w:t>
            </w:r>
          </w:p>
          <w:p w:rsidR="0080761B" w:rsidRPr="000A12E1" w:rsidRDefault="0080761B" w:rsidP="00412DF7">
            <w:pPr>
              <w:spacing w:before="60" w:after="60"/>
              <w:ind w:left="57" w:right="57"/>
              <w:jc w:val="center"/>
            </w:pPr>
          </w:p>
        </w:tc>
        <w:tc>
          <w:tcPr>
            <w:tcW w:w="3656" w:type="pct"/>
            <w:shd w:val="clear" w:color="auto" w:fill="auto"/>
          </w:tcPr>
          <w:p w:rsidR="0080761B" w:rsidRDefault="0080761B" w:rsidP="00412DF7">
            <w:pPr>
              <w:pStyle w:val="ASFKTablenorm"/>
              <w:ind w:left="57" w:right="57"/>
            </w:pPr>
            <w:r>
              <w:t>При ручном вводе подтягивается значение трехбуквенного кода из списка возможных значений.</w:t>
            </w:r>
          </w:p>
          <w:p w:rsidR="0080761B" w:rsidRDefault="0080761B" w:rsidP="00412DF7">
            <w:pPr>
              <w:pStyle w:val="ASFKTablenorm"/>
              <w:ind w:left="57" w:right="57"/>
            </w:pPr>
            <w:r>
              <w:t>При открытии формы ввода для ручного добавления документа по умолчанию заполняется типом «ГРС».</w:t>
            </w:r>
          </w:p>
          <w:p w:rsidR="0080761B" w:rsidRDefault="0080761B" w:rsidP="00412DF7">
            <w:pPr>
              <w:pStyle w:val="ASFKTablenorm"/>
              <w:ind w:left="57" w:right="57"/>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Дата заявления</w:t>
            </w:r>
          </w:p>
        </w:tc>
        <w:tc>
          <w:tcPr>
            <w:tcW w:w="3656" w:type="pct"/>
            <w:shd w:val="clear" w:color="auto" w:fill="auto"/>
          </w:tcPr>
          <w:p w:rsidR="009E7EE0" w:rsidRPr="009E7EE0" w:rsidRDefault="009E7EE0" w:rsidP="00412DF7">
            <w:pPr>
              <w:pStyle w:val="ASFKTablenorm"/>
              <w:ind w:left="57" w:right="57"/>
            </w:pPr>
            <w:r w:rsidRPr="009E7EE0">
              <w:t xml:space="preserve">Значение по умолчанию – текущая дата. </w:t>
            </w:r>
          </w:p>
          <w:p w:rsidR="009E7EE0" w:rsidRPr="009E7EE0" w:rsidRDefault="009E7EE0" w:rsidP="00412DF7">
            <w:pPr>
              <w:pStyle w:val="ASFKTablenorm"/>
              <w:ind w:left="57" w:right="57"/>
            </w:pPr>
            <w:r w:rsidRPr="009E7EE0">
              <w:t>Может быть изменено вручную или выбором из системного календаря.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Номер заявления</w:t>
            </w:r>
          </w:p>
        </w:tc>
        <w:tc>
          <w:tcPr>
            <w:tcW w:w="3656" w:type="pct"/>
            <w:shd w:val="clear" w:color="auto" w:fill="auto"/>
          </w:tcPr>
          <w:p w:rsidR="009E7EE0" w:rsidRPr="009E7EE0" w:rsidRDefault="009E7EE0" w:rsidP="00412DF7">
            <w:pPr>
              <w:pStyle w:val="ASFKTablenorm"/>
              <w:ind w:left="57" w:right="57"/>
            </w:pPr>
            <w:r w:rsidRPr="009E7EE0">
              <w:t>Значение рассчитывается автоматически на основании настроек для текущего типа документа в справочнике «Параметры автонумерации документов».</w:t>
            </w:r>
            <w:r w:rsidR="00E773BE">
              <w:t xml:space="preserve"> </w:t>
            </w:r>
            <w:r w:rsidRPr="009E7EE0">
              <w:t>Может быть заполнено вручную.</w:t>
            </w:r>
          </w:p>
          <w:p w:rsidR="009E7EE0" w:rsidRPr="009E7EE0" w:rsidRDefault="009E7EE0" w:rsidP="00412DF7">
            <w:pPr>
              <w:pStyle w:val="ASFKTablenorm"/>
              <w:ind w:left="57" w:right="57"/>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Лицевой счет</w:t>
            </w:r>
          </w:p>
        </w:tc>
        <w:tc>
          <w:tcPr>
            <w:tcW w:w="3656" w:type="pct"/>
            <w:shd w:val="clear" w:color="auto" w:fill="auto"/>
          </w:tcPr>
          <w:p w:rsidR="009E7EE0" w:rsidRPr="009E7EE0" w:rsidRDefault="009E7EE0" w:rsidP="00412DF7">
            <w:pPr>
              <w:pStyle w:val="ASFKTablenorm"/>
              <w:ind w:left="57" w:right="57"/>
            </w:pPr>
            <w:r w:rsidRPr="009E7EE0">
              <w:t>Заполняется вручную или выбором из справочника «Информация о ЛС».</w:t>
            </w:r>
          </w:p>
          <w:p w:rsidR="009E7EE0" w:rsidRPr="009E7EE0" w:rsidRDefault="009E7EE0" w:rsidP="00412DF7">
            <w:pPr>
              <w:pStyle w:val="ASFKTablenorm"/>
              <w:ind w:left="57" w:right="57"/>
            </w:pPr>
            <w:r w:rsidRPr="009E7EE0">
              <w:t>При значении поля «Тип» = 3 значение лицевого счета не указывается.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Статус</w:t>
            </w:r>
          </w:p>
        </w:tc>
        <w:tc>
          <w:tcPr>
            <w:tcW w:w="3656" w:type="pct"/>
            <w:shd w:val="clear" w:color="auto" w:fill="auto"/>
          </w:tcPr>
          <w:p w:rsidR="009E7EE0" w:rsidRPr="009E7EE0" w:rsidRDefault="009E7EE0" w:rsidP="00412DF7">
            <w:pPr>
              <w:pStyle w:val="ASFKTablenorm"/>
              <w:ind w:left="57" w:right="57"/>
            </w:pPr>
            <w:r w:rsidRPr="009E7EE0">
              <w:t>Заполняется кодом бизнес</w:t>
            </w:r>
            <w:r w:rsidR="0080761B">
              <w:t>-</w:t>
            </w:r>
            <w:r w:rsidRPr="009E7EE0">
              <w:t>статуса документа.</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Клиент</w:t>
            </w:r>
          </w:p>
        </w:tc>
        <w:tc>
          <w:tcPr>
            <w:tcW w:w="3656" w:type="pct"/>
            <w:shd w:val="clear" w:color="auto" w:fill="auto"/>
          </w:tcPr>
          <w:p w:rsidR="009E7EE0" w:rsidRPr="009E7EE0" w:rsidRDefault="0080761B" w:rsidP="00412DF7">
            <w:pPr>
              <w:pStyle w:val="ASFKTablenorm"/>
              <w:ind w:left="57" w:right="57"/>
            </w:pPr>
            <w:r>
              <w:t>Наименование клиента и ИНН, з</w:t>
            </w:r>
            <w:r w:rsidR="009E7EE0" w:rsidRPr="009E7EE0">
              <w:t>аполняется латинскими буквами</w:t>
            </w:r>
            <w:r>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Код клиента</w:t>
            </w:r>
          </w:p>
        </w:tc>
        <w:tc>
          <w:tcPr>
            <w:tcW w:w="3656" w:type="pct"/>
            <w:shd w:val="clear" w:color="auto" w:fill="auto"/>
          </w:tcPr>
          <w:p w:rsidR="009E7EE0" w:rsidRPr="009E7EE0" w:rsidRDefault="009E7EE0" w:rsidP="00412DF7">
            <w:pPr>
              <w:pStyle w:val="ASFKTablenorm"/>
              <w:ind w:left="57" w:right="57"/>
            </w:pPr>
            <w:r w:rsidRPr="009E7EE0">
              <w:t>Привязан справочник СРРПБС.</w:t>
            </w:r>
          </w:p>
          <w:p w:rsidR="009E7EE0" w:rsidRPr="009E7EE0" w:rsidRDefault="009E7EE0" w:rsidP="00412DF7">
            <w:pPr>
              <w:pStyle w:val="ASFKTablenorm"/>
              <w:ind w:left="57" w:right="57"/>
            </w:pPr>
            <w:r w:rsidRPr="009E7EE0">
              <w:t>Д</w:t>
            </w:r>
            <w:r>
              <w:t>ля АРМ ГРБС заполняется вручную</w:t>
            </w:r>
            <w:r w:rsidRPr="009E7EE0">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Адрес</w:t>
            </w:r>
          </w:p>
        </w:tc>
        <w:tc>
          <w:tcPr>
            <w:tcW w:w="3656" w:type="pct"/>
            <w:shd w:val="clear" w:color="auto" w:fill="auto"/>
          </w:tcPr>
          <w:p w:rsidR="009E7EE0" w:rsidRDefault="009E7EE0" w:rsidP="00412DF7">
            <w:pPr>
              <w:pStyle w:val="ASFKTablenorm"/>
              <w:ind w:left="57" w:right="57"/>
            </w:pPr>
            <w:r w:rsidRPr="009E7EE0">
              <w:t>Адрес клиента.</w:t>
            </w:r>
          </w:p>
          <w:p w:rsidR="000A12E1" w:rsidRPr="009E7EE0" w:rsidRDefault="000A12E1" w:rsidP="00412DF7">
            <w:pPr>
              <w:pStyle w:val="ASFKTablenorm"/>
              <w:ind w:left="57" w:right="57"/>
            </w:pPr>
            <w:r>
              <w:t>Заполняется латинскими буквами.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Тип операции</w:t>
            </w:r>
          </w:p>
        </w:tc>
        <w:tc>
          <w:tcPr>
            <w:tcW w:w="3656" w:type="pct"/>
            <w:shd w:val="clear" w:color="auto" w:fill="auto"/>
          </w:tcPr>
          <w:p w:rsidR="0080761B" w:rsidRDefault="0080761B" w:rsidP="00412DF7">
            <w:pPr>
              <w:pStyle w:val="ASFKTablenorm"/>
              <w:ind w:left="57" w:right="57"/>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412DF7">
            <w:pPr>
              <w:pStyle w:val="ASFKTablenorm"/>
              <w:ind w:left="57" w:right="57"/>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rsidTr="00412DF7">
        <w:trPr>
          <w:trHeight w:val="638"/>
        </w:trPr>
        <w:tc>
          <w:tcPr>
            <w:tcW w:w="1344" w:type="pct"/>
            <w:shd w:val="clear" w:color="auto" w:fill="auto"/>
          </w:tcPr>
          <w:p w:rsidR="009E7EE0" w:rsidRPr="009E7EE0" w:rsidRDefault="00EE151B" w:rsidP="00412DF7">
            <w:pPr>
              <w:pStyle w:val="ASFKTablenorm"/>
              <w:ind w:left="57" w:right="57"/>
            </w:pPr>
            <w:r>
              <w:t>Признак конфиденциальности</w:t>
            </w:r>
          </w:p>
        </w:tc>
        <w:tc>
          <w:tcPr>
            <w:tcW w:w="3656" w:type="pct"/>
            <w:shd w:val="clear" w:color="auto" w:fill="auto"/>
          </w:tcPr>
          <w:p w:rsidR="009E7EE0" w:rsidRPr="009E7EE0" w:rsidRDefault="009E7EE0" w:rsidP="00412DF7">
            <w:pPr>
              <w:pStyle w:val="ASFKTablenorm"/>
              <w:ind w:left="57" w:right="57"/>
            </w:pPr>
            <w:r w:rsidRPr="009E7EE0">
              <w:t xml:space="preserve">Уровень </w:t>
            </w:r>
            <w:r w:rsidR="00EE151B">
              <w:t>конфиденциальности</w:t>
            </w:r>
            <w:r w:rsidRPr="009E7EE0">
              <w:t>.</w:t>
            </w:r>
          </w:p>
          <w:p w:rsidR="009E7EE0" w:rsidRPr="009E7EE0" w:rsidRDefault="009E7EE0" w:rsidP="00412DF7">
            <w:pPr>
              <w:pStyle w:val="ASFKTablenorm"/>
              <w:ind w:left="57" w:right="57"/>
            </w:pPr>
            <w:r w:rsidRPr="009E7EE0">
              <w:t>Значение выбирается из выпадающего списка:</w:t>
            </w:r>
          </w:p>
          <w:p w:rsidR="009E7EE0" w:rsidRPr="009E7EE0" w:rsidRDefault="00CB7EFA" w:rsidP="000F3945">
            <w:pPr>
              <w:pStyle w:val="ASFKTableListMark"/>
            </w:pPr>
            <w:r>
              <w:t>Н</w:t>
            </w:r>
            <w:r w:rsidR="009E7EE0" w:rsidRPr="009E7EE0">
              <w:t>е секретно;</w:t>
            </w:r>
          </w:p>
          <w:p w:rsidR="009E7EE0" w:rsidRPr="009E7EE0" w:rsidRDefault="009E7EE0" w:rsidP="003337DD">
            <w:pPr>
              <w:pStyle w:val="ASFKTableListMark"/>
            </w:pPr>
            <w:r w:rsidRPr="009E7EE0">
              <w:t>ДСП</w:t>
            </w:r>
            <w:r w:rsidR="003337DD">
              <w:t>.</w:t>
            </w:r>
          </w:p>
        </w:tc>
      </w:tr>
      <w:tr w:rsidR="009E7EE0" w:rsidRPr="00B11F4A" w:rsidTr="00412DF7">
        <w:trPr>
          <w:trHeight w:val="259"/>
        </w:trPr>
        <w:tc>
          <w:tcPr>
            <w:tcW w:w="5000" w:type="pct"/>
            <w:gridSpan w:val="2"/>
            <w:shd w:val="clear" w:color="auto" w:fill="auto"/>
          </w:tcPr>
          <w:p w:rsidR="009E7EE0" w:rsidRPr="009E7EE0" w:rsidRDefault="009E7EE0" w:rsidP="00412DF7">
            <w:pPr>
              <w:pStyle w:val="ASFKTablenorm"/>
              <w:ind w:left="57" w:right="57"/>
            </w:pPr>
            <w:r w:rsidRPr="009E7EE0">
              <w:t>Закладка «Покупка-продажа(1)»</w:t>
            </w:r>
          </w:p>
        </w:tc>
      </w:tr>
      <w:tr w:rsidR="00882F2D" w:rsidRPr="00B11F4A" w:rsidTr="00412DF7">
        <w:trPr>
          <w:trHeight w:val="407"/>
        </w:trPr>
        <w:tc>
          <w:tcPr>
            <w:tcW w:w="5000" w:type="pct"/>
            <w:gridSpan w:val="2"/>
            <w:shd w:val="clear" w:color="auto" w:fill="auto"/>
          </w:tcPr>
          <w:p w:rsidR="00882F2D" w:rsidRPr="00471C84" w:rsidRDefault="00882F2D" w:rsidP="00412DF7">
            <w:pPr>
              <w:pStyle w:val="ASFKTablenorm"/>
              <w:ind w:left="57" w:right="57"/>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rsidTr="00412DF7">
        <w:trPr>
          <w:trHeight w:val="407"/>
        </w:trPr>
        <w:tc>
          <w:tcPr>
            <w:tcW w:w="1344" w:type="pct"/>
            <w:shd w:val="clear" w:color="auto" w:fill="auto"/>
          </w:tcPr>
          <w:p w:rsidR="009E7EE0" w:rsidRPr="009E7EE0" w:rsidRDefault="009E7EE0" w:rsidP="00412DF7">
            <w:pPr>
              <w:pStyle w:val="ASFKTablenorm"/>
              <w:ind w:left="57" w:right="57"/>
            </w:pPr>
            <w:r w:rsidRPr="009E7EE0">
              <w:lastRenderedPageBreak/>
              <w:t>Дата валютирования</w:t>
            </w:r>
          </w:p>
        </w:tc>
        <w:tc>
          <w:tcPr>
            <w:tcW w:w="3656" w:type="pct"/>
            <w:shd w:val="clear" w:color="auto" w:fill="auto"/>
          </w:tcPr>
          <w:p w:rsidR="009E7EE0" w:rsidRPr="009E7EE0" w:rsidRDefault="00471C84" w:rsidP="00412DF7">
            <w:pPr>
              <w:pStyle w:val="ASFKTablenorm"/>
              <w:ind w:left="57" w:right="57"/>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rsidTr="00412DF7">
        <w:trPr>
          <w:trHeight w:val="407"/>
        </w:trPr>
        <w:tc>
          <w:tcPr>
            <w:tcW w:w="5000" w:type="pct"/>
            <w:gridSpan w:val="2"/>
            <w:shd w:val="clear" w:color="auto" w:fill="auto"/>
          </w:tcPr>
          <w:p w:rsidR="009E7EE0" w:rsidRPr="009E7EE0" w:rsidRDefault="009E7EE0" w:rsidP="00412DF7">
            <w:pPr>
              <w:pStyle w:val="ASFKTablenorm"/>
              <w:ind w:left="57" w:right="57"/>
            </w:pPr>
            <w:r w:rsidRPr="009E7EE0">
              <w:t>Группа полей «Покупка»</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0101ED" w:rsidRDefault="000101ED" w:rsidP="00412DF7">
            <w:pPr>
              <w:pStyle w:val="ASFKTablenorm"/>
              <w:ind w:left="57" w:right="57"/>
            </w:pPr>
            <w:r>
              <w:t>Сумма в рублёвом эквиваленте.</w:t>
            </w:r>
          </w:p>
          <w:p w:rsidR="009E7EE0" w:rsidRPr="009E7EE0" w:rsidRDefault="00471C84" w:rsidP="00412DF7">
            <w:pPr>
              <w:pStyle w:val="ASFKTablenorm"/>
              <w:ind w:left="57" w:right="57"/>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rsidTr="00412DF7">
        <w:trPr>
          <w:trHeight w:val="182"/>
        </w:trPr>
        <w:tc>
          <w:tcPr>
            <w:tcW w:w="1344" w:type="pct"/>
            <w:shd w:val="clear" w:color="auto" w:fill="auto"/>
          </w:tcPr>
          <w:p w:rsidR="00471C84" w:rsidRPr="009E7EE0" w:rsidRDefault="00471C84" w:rsidP="00412DF7">
            <w:pPr>
              <w:pStyle w:val="ASFKTablenorm"/>
              <w:ind w:left="57" w:right="57"/>
            </w:pPr>
            <w:r>
              <w:t>Код</w:t>
            </w:r>
          </w:p>
        </w:tc>
        <w:tc>
          <w:tcPr>
            <w:tcW w:w="3656" w:type="pct"/>
            <w:shd w:val="clear" w:color="auto" w:fill="auto"/>
          </w:tcPr>
          <w:p w:rsidR="00471C84" w:rsidRDefault="00471C84" w:rsidP="00412DF7">
            <w:pPr>
              <w:pStyle w:val="ASFKTablenorm"/>
              <w:ind w:left="57" w:right="57"/>
            </w:pPr>
            <w:r>
              <w:t>Реквизит доступен для редактирования.</w:t>
            </w:r>
          </w:p>
          <w:p w:rsidR="00471C84" w:rsidRDefault="00471C84" w:rsidP="00412DF7">
            <w:pPr>
              <w:pStyle w:val="ASFKTablenorm"/>
              <w:ind w:left="57" w:right="57"/>
            </w:pPr>
            <w:r>
              <w:t>Обязателен для заполнения, если заполняется раздел «Покупка-продажа».</w:t>
            </w:r>
          </w:p>
          <w:p w:rsidR="00471C84" w:rsidRDefault="00471C84"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471C84" w:rsidRPr="009E7EE0" w:rsidRDefault="00471C84" w:rsidP="00412DF7">
            <w:pPr>
              <w:pStyle w:val="ASFKTablenorm"/>
              <w:ind w:left="57" w:right="57"/>
            </w:pPr>
            <w:r>
              <w:t>Ограничение допустимых значений по действующим (актуальным) валютам справочника «Валюты».</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 прописью</w:t>
            </w:r>
          </w:p>
        </w:tc>
        <w:tc>
          <w:tcPr>
            <w:tcW w:w="3656" w:type="pct"/>
            <w:shd w:val="clear" w:color="auto" w:fill="auto"/>
          </w:tcPr>
          <w:p w:rsidR="000101ED" w:rsidRDefault="000101ED" w:rsidP="00412DF7">
            <w:pPr>
              <w:pStyle w:val="ASFKTablenorm"/>
              <w:ind w:left="57" w:right="57"/>
            </w:pPr>
            <w:r>
              <w:t>Реквизит недоступен для редактирования.</w:t>
            </w:r>
          </w:p>
          <w:p w:rsidR="000101ED" w:rsidRDefault="000101ED" w:rsidP="00412DF7">
            <w:pPr>
              <w:pStyle w:val="ASFKTablenorm"/>
              <w:ind w:left="57" w:right="57"/>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412DF7">
            <w:pPr>
              <w:pStyle w:val="ASFKTablenorm"/>
              <w:ind w:left="57" w:right="57"/>
            </w:pPr>
            <w:r>
              <w:t>Например: Шесть миллионов сто двадцать пять тысяч пятьсот восемьдесят три доллара США 97/100.</w:t>
            </w:r>
          </w:p>
          <w:p w:rsidR="000101ED" w:rsidRDefault="000101ED" w:rsidP="00412DF7">
            <w:pPr>
              <w:pStyle w:val="ASFKTablenorm"/>
              <w:ind w:left="57" w:right="57"/>
            </w:pPr>
            <w:r>
              <w:t>В случае, нулевой дробной части суммы, необходимо также выводить значение 00/100.</w:t>
            </w:r>
          </w:p>
          <w:p w:rsidR="009E7EE0" w:rsidRPr="009E7EE0" w:rsidRDefault="000101ED" w:rsidP="00412DF7">
            <w:pPr>
              <w:pStyle w:val="ASFKTablenorm"/>
              <w:ind w:left="57" w:right="57"/>
            </w:pPr>
            <w:r>
              <w:t>Если поле «Сумма» (блок «Покупка») пустое, то и сумма прописью должна быть пустая.</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Счет</w:t>
            </w:r>
          </w:p>
        </w:tc>
        <w:tc>
          <w:tcPr>
            <w:tcW w:w="3656" w:type="pct"/>
            <w:shd w:val="clear" w:color="auto" w:fill="auto"/>
          </w:tcPr>
          <w:p w:rsidR="000101ED" w:rsidRDefault="000101ED" w:rsidP="00412DF7">
            <w:pPr>
              <w:pStyle w:val="ASFKTablenorm"/>
              <w:ind w:left="57" w:right="57"/>
            </w:pPr>
            <w:r>
              <w:t>Реквизит доступен для редактирования.</w:t>
            </w:r>
          </w:p>
          <w:p w:rsidR="000101ED" w:rsidRDefault="000101ED" w:rsidP="00412DF7">
            <w:pPr>
              <w:pStyle w:val="ASFKTablenorm"/>
              <w:ind w:left="57" w:right="57"/>
            </w:pPr>
            <w:r>
              <w:t>Обязателен для заполнения, если указан тип заявления «ППС».</w:t>
            </w:r>
          </w:p>
          <w:p w:rsidR="009E7EE0" w:rsidRPr="009E7EE0" w:rsidRDefault="000101ED" w:rsidP="00412DF7">
            <w:pPr>
              <w:pStyle w:val="ASFKTablenorm"/>
              <w:ind w:left="57" w:right="57"/>
            </w:pPr>
            <w:r>
              <w:t>Заполняется вручную.</w:t>
            </w:r>
          </w:p>
        </w:tc>
      </w:tr>
      <w:tr w:rsidR="009E7EE0" w:rsidRPr="00B11F4A" w:rsidTr="00412DF7">
        <w:trPr>
          <w:trHeight w:val="182"/>
        </w:trPr>
        <w:tc>
          <w:tcPr>
            <w:tcW w:w="5000" w:type="pct"/>
            <w:gridSpan w:val="2"/>
            <w:shd w:val="clear" w:color="auto" w:fill="auto"/>
          </w:tcPr>
          <w:p w:rsidR="009E7EE0" w:rsidRPr="009E7EE0" w:rsidRDefault="009E7EE0" w:rsidP="00412DF7">
            <w:pPr>
              <w:pStyle w:val="ASFKTablenorm"/>
              <w:ind w:left="57" w:right="57"/>
            </w:pPr>
            <w:r w:rsidRPr="009E7EE0">
              <w:t>Группа полей «Продажа»</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w:t>
            </w:r>
          </w:p>
        </w:tc>
        <w:tc>
          <w:tcPr>
            <w:tcW w:w="3656" w:type="pct"/>
            <w:shd w:val="clear" w:color="auto" w:fill="auto"/>
          </w:tcPr>
          <w:p w:rsidR="005C491D" w:rsidRDefault="005C491D" w:rsidP="00412DF7">
            <w:pPr>
              <w:pStyle w:val="ASFKTablenorm"/>
              <w:ind w:left="57" w:right="57"/>
            </w:pPr>
            <w:r w:rsidRPr="009E7EE0">
              <w:t>Сумма цифрами.</w:t>
            </w:r>
          </w:p>
          <w:p w:rsidR="005C491D" w:rsidRDefault="005C491D" w:rsidP="00412DF7">
            <w:pPr>
              <w:pStyle w:val="ASFKTablenorm"/>
              <w:ind w:left="57" w:right="57"/>
            </w:pPr>
            <w:r>
              <w:t>Реквизит доступен для редактирования.</w:t>
            </w:r>
          </w:p>
          <w:p w:rsidR="005C491D" w:rsidRPr="009E7EE0" w:rsidRDefault="005C491D" w:rsidP="00412DF7">
            <w:pPr>
              <w:pStyle w:val="ASFKTablenorm"/>
              <w:ind w:left="57" w:right="57"/>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Код</w:t>
            </w:r>
          </w:p>
        </w:tc>
        <w:tc>
          <w:tcPr>
            <w:tcW w:w="3656" w:type="pct"/>
            <w:shd w:val="clear" w:color="auto" w:fill="auto"/>
          </w:tcPr>
          <w:p w:rsidR="005C491D" w:rsidRDefault="005C491D" w:rsidP="00412DF7">
            <w:pPr>
              <w:pStyle w:val="ASFKTablenorm"/>
              <w:ind w:left="57" w:right="57"/>
            </w:pPr>
            <w:r w:rsidRPr="009E7EE0">
              <w:t>Код валюты.</w:t>
            </w:r>
          </w:p>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412DF7">
            <w:pPr>
              <w:pStyle w:val="ASFKTablenorm"/>
              <w:ind w:left="57" w:right="57"/>
            </w:pPr>
            <w:r>
              <w:t>Ограничение допустимых значений по действующим (актуальным) валютам справочника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 прописью</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p>
          <w:p w:rsidR="005C491D" w:rsidRDefault="005C491D" w:rsidP="00412DF7">
            <w:pPr>
              <w:pStyle w:val="ASFKTablenorm"/>
              <w:ind w:left="57" w:right="57"/>
            </w:pPr>
            <w:r>
              <w:lastRenderedPageBreak/>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412DF7">
            <w:pPr>
              <w:pStyle w:val="ASFKTablenorm"/>
              <w:ind w:left="57" w:right="57"/>
            </w:pPr>
            <w:r>
              <w:t>Например: Шесть миллионов сто двадцать пять тысяч пятьсот восемьдесят три доллара США 97/100.</w:t>
            </w:r>
          </w:p>
          <w:p w:rsidR="005C491D" w:rsidRDefault="005C491D" w:rsidP="00412DF7">
            <w:pPr>
              <w:pStyle w:val="ASFKTablenorm"/>
              <w:ind w:left="57" w:right="57"/>
            </w:pPr>
            <w:r>
              <w:t>В случае, нулевой дробной части суммы, необходимо также выводить значение 00/100.</w:t>
            </w:r>
          </w:p>
          <w:p w:rsidR="005C491D" w:rsidRPr="009E7EE0" w:rsidRDefault="005C491D" w:rsidP="00412DF7">
            <w:pPr>
              <w:pStyle w:val="ASFKTablenorm"/>
              <w:ind w:left="57" w:right="57"/>
            </w:pPr>
            <w:r>
              <w:t>Если поле «Сумма» (блок «Продажа») пустое, то и сумма прописью должна быть пустая.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lastRenderedPageBreak/>
              <w:t>Счет</w:t>
            </w:r>
          </w:p>
        </w:tc>
        <w:tc>
          <w:tcPr>
            <w:tcW w:w="3656" w:type="pct"/>
            <w:shd w:val="clear" w:color="auto" w:fill="auto"/>
          </w:tcPr>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Pr="009E7EE0" w:rsidRDefault="005C491D" w:rsidP="00412DF7">
            <w:pPr>
              <w:pStyle w:val="ASFKTablenorm"/>
              <w:ind w:left="57" w:right="57"/>
            </w:pPr>
            <w:r>
              <w:t>Заполняется вручную.</w:t>
            </w:r>
          </w:p>
        </w:tc>
      </w:tr>
      <w:tr w:rsidR="005C491D" w:rsidRPr="00B11F4A" w:rsidTr="00412DF7">
        <w:trPr>
          <w:trHeight w:val="182"/>
        </w:trPr>
        <w:tc>
          <w:tcPr>
            <w:tcW w:w="5000" w:type="pct"/>
            <w:gridSpan w:val="2"/>
            <w:shd w:val="clear" w:color="auto" w:fill="auto"/>
          </w:tcPr>
          <w:p w:rsidR="005C491D" w:rsidRPr="009E7EE0" w:rsidRDefault="005C491D" w:rsidP="00412DF7">
            <w:pPr>
              <w:pStyle w:val="ASFKTablenorm"/>
              <w:ind w:left="57" w:right="57"/>
            </w:pPr>
            <w:r w:rsidRPr="009E7EE0">
              <w:t>Поля без группы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Тип курса</w:t>
            </w:r>
          </w:p>
        </w:tc>
        <w:tc>
          <w:tcPr>
            <w:tcW w:w="3656" w:type="pct"/>
            <w:shd w:val="clear" w:color="auto" w:fill="auto"/>
          </w:tcPr>
          <w:p w:rsidR="005C491D" w:rsidRDefault="005C491D" w:rsidP="00412DF7">
            <w:pPr>
              <w:pStyle w:val="ASFKTablenorm"/>
              <w:ind w:left="57" w:right="57"/>
            </w:pPr>
            <w:r w:rsidRPr="009E7EE0">
              <w:t>Тип курса валюты.</w:t>
            </w:r>
          </w:p>
          <w:p w:rsidR="005C491D" w:rsidRDefault="005C491D" w:rsidP="00412DF7">
            <w:pPr>
              <w:pStyle w:val="ASFKTablenorm"/>
              <w:ind w:left="57" w:right="57"/>
            </w:pPr>
            <w:r>
              <w:t>Реквизит доступен для выбора из списка возможных значений.</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w:t>
            </w:r>
          </w:p>
          <w:p w:rsidR="005C491D" w:rsidRDefault="005C491D" w:rsidP="00412DF7">
            <w:pPr>
              <w:pStyle w:val="ASFKTablenorm"/>
              <w:ind w:left="57" w:right="57"/>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A74708" w:rsidP="005C491D">
            <w:pPr>
              <w:pStyle w:val="ASFKTableListMark"/>
            </w:pPr>
            <w:r>
              <w:t>курс ПАО Сбербанк;</w:t>
            </w:r>
          </w:p>
          <w:p w:rsidR="00A74708" w:rsidRPr="00FC3EE3" w:rsidRDefault="00A74708" w:rsidP="00A74708">
            <w:pPr>
              <w:pStyle w:val="ASFKTableListMark"/>
              <w:contextualSpacing w:val="0"/>
            </w:pPr>
            <w:r>
              <w:t>курс кредитной организации.</w:t>
            </w:r>
          </w:p>
          <w:p w:rsidR="005C491D" w:rsidRPr="009E7EE0" w:rsidRDefault="005C491D" w:rsidP="00412DF7">
            <w:pPr>
              <w:pStyle w:val="ASFKTablenorm"/>
              <w:ind w:left="57" w:right="57"/>
            </w:pPr>
            <w:r>
              <w:t>При указании в реквизите «Тип заявления» значения «ППС», автоматически по умолчанию присваивается значение «</w:t>
            </w:r>
            <w:r w:rsidR="00A74708" w:rsidRPr="00FC3EE3">
              <w:t xml:space="preserve">курс </w:t>
            </w:r>
            <w:r w:rsidR="00A74708">
              <w:t>кредитной организации</w:t>
            </w:r>
            <w:r>
              <w:t>».</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Курс</w:t>
            </w:r>
          </w:p>
        </w:tc>
        <w:tc>
          <w:tcPr>
            <w:tcW w:w="3656" w:type="pct"/>
            <w:shd w:val="clear" w:color="auto" w:fill="auto"/>
          </w:tcPr>
          <w:p w:rsidR="005C491D" w:rsidRDefault="005C491D" w:rsidP="00412DF7">
            <w:pPr>
              <w:pStyle w:val="ASFKTablenorm"/>
              <w:ind w:left="57" w:right="57"/>
            </w:pPr>
            <w:r w:rsidRPr="009E7EE0">
              <w:t>Курс валюты.</w:t>
            </w:r>
          </w:p>
          <w:p w:rsidR="005C491D" w:rsidRDefault="005C491D" w:rsidP="00412DF7">
            <w:pPr>
              <w:pStyle w:val="ASFKTablenorm"/>
              <w:ind w:left="57" w:right="57"/>
            </w:pPr>
            <w:r>
              <w:t>Реквизит недоступен для редактирования.</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 счета в Операционном департаменте Банка России для зачисления рублей РФ</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r w:rsidRPr="009E7EE0">
              <w:t>.</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(должность)</w:t>
            </w:r>
          </w:p>
        </w:tc>
        <w:tc>
          <w:tcPr>
            <w:tcW w:w="3656" w:type="pct"/>
            <w:shd w:val="clear" w:color="auto" w:fill="auto"/>
          </w:tcPr>
          <w:p w:rsidR="005C491D" w:rsidRPr="009E7EE0" w:rsidRDefault="005C491D" w:rsidP="00412DF7">
            <w:pPr>
              <w:pStyle w:val="ASFKTablenorm"/>
              <w:ind w:left="57" w:right="57"/>
            </w:pPr>
            <w:r w:rsidRPr="009E7EE0">
              <w:t>Наименование должности руководителя.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руководителя.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(должность)</w:t>
            </w:r>
          </w:p>
        </w:tc>
        <w:tc>
          <w:tcPr>
            <w:tcW w:w="3656" w:type="pct"/>
            <w:shd w:val="clear" w:color="auto" w:fill="auto"/>
          </w:tcPr>
          <w:p w:rsidR="005C491D" w:rsidRPr="009E7EE0" w:rsidRDefault="005C491D" w:rsidP="00412DF7">
            <w:pPr>
              <w:pStyle w:val="ASFKTablenorm"/>
              <w:ind w:left="57" w:right="57"/>
            </w:pPr>
            <w:r w:rsidRPr="009E7EE0">
              <w:t>Должность ответственного исполнителя.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lastRenderedPageBreak/>
              <w:t>Исполнитель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(телефон)</w:t>
            </w:r>
          </w:p>
        </w:tc>
        <w:tc>
          <w:tcPr>
            <w:tcW w:w="3656" w:type="pct"/>
            <w:shd w:val="clear" w:color="auto" w:fill="auto"/>
          </w:tcPr>
          <w:p w:rsidR="005C491D" w:rsidRPr="009E7EE0" w:rsidRDefault="005C491D" w:rsidP="00412DF7">
            <w:pPr>
              <w:pStyle w:val="ASFKTablenorm"/>
              <w:ind w:left="57" w:right="57"/>
            </w:pPr>
            <w:r w:rsidRPr="009E7EE0">
              <w:t>Номер телефона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(должность)</w:t>
            </w:r>
          </w:p>
        </w:tc>
        <w:tc>
          <w:tcPr>
            <w:tcW w:w="3656" w:type="pct"/>
            <w:shd w:val="clear" w:color="auto" w:fill="auto"/>
          </w:tcPr>
          <w:p w:rsidR="005C491D" w:rsidRPr="009E7EE0" w:rsidRDefault="005C491D" w:rsidP="00412DF7">
            <w:pPr>
              <w:pStyle w:val="ASFKTablenorm"/>
              <w:ind w:left="57" w:right="57"/>
            </w:pPr>
            <w:r w:rsidRPr="009E7EE0">
              <w:t xml:space="preserve">Должность специалиста ЦАФК. </w:t>
            </w:r>
          </w:p>
          <w:p w:rsidR="005C491D" w:rsidRPr="009E7EE0" w:rsidRDefault="005C491D" w:rsidP="00412DF7">
            <w:pPr>
              <w:pStyle w:val="ASFKTablenorm"/>
              <w:ind w:left="57" w:right="57"/>
            </w:pPr>
            <w:r w:rsidRPr="009E7EE0">
              <w:t>Значение передается из OEBS.</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специалиста ЦАФК.</w:t>
            </w:r>
          </w:p>
          <w:p w:rsidR="005C491D" w:rsidRPr="009E7EE0" w:rsidRDefault="005C491D" w:rsidP="00412DF7">
            <w:pPr>
              <w:pStyle w:val="ASFKTablenorm"/>
              <w:ind w:left="57" w:right="57"/>
            </w:pPr>
            <w:r w:rsidRPr="009E7EE0">
              <w:t>Значение передается из OEBS.</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утверждения</w:t>
            </w:r>
          </w:p>
        </w:tc>
        <w:tc>
          <w:tcPr>
            <w:tcW w:w="3656" w:type="pct"/>
            <w:shd w:val="clear" w:color="auto" w:fill="auto"/>
          </w:tcPr>
          <w:p w:rsidR="005C491D" w:rsidRPr="009E7EE0" w:rsidRDefault="005C491D" w:rsidP="00412DF7">
            <w:pPr>
              <w:pStyle w:val="ASFKTablenorm"/>
              <w:ind w:left="57" w:right="57"/>
            </w:pPr>
            <w:r w:rsidRPr="009E7EE0">
              <w:t>Дата утверждения документа.</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подписи</w:t>
            </w:r>
          </w:p>
        </w:tc>
        <w:tc>
          <w:tcPr>
            <w:tcW w:w="3656" w:type="pct"/>
            <w:shd w:val="clear" w:color="auto" w:fill="auto"/>
          </w:tcPr>
          <w:p w:rsidR="005C491D" w:rsidRPr="009E7EE0" w:rsidRDefault="005C491D" w:rsidP="00412DF7">
            <w:pPr>
              <w:pStyle w:val="ASFKTablenorm"/>
              <w:ind w:left="57" w:right="57"/>
            </w:pPr>
            <w:r w:rsidRPr="009E7EE0">
              <w:t>Дата подписания документа.</w:t>
            </w:r>
          </w:p>
          <w:p w:rsidR="005C491D" w:rsidRPr="009E7EE0" w:rsidRDefault="005C491D" w:rsidP="00412DF7">
            <w:pPr>
              <w:pStyle w:val="ASFKTablenorm"/>
              <w:ind w:left="57" w:right="57"/>
            </w:pPr>
            <w:r w:rsidRPr="009E7EE0">
              <w:t>Значение передается из OEBS.</w:t>
            </w:r>
          </w:p>
        </w:tc>
      </w:tr>
    </w:tbl>
    <w:p w:rsidR="00934F07" w:rsidRPr="002C35C0"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973765">
        <w:rPr>
          <w:noProof/>
        </w:rPr>
        <w:t>27</w:t>
      </w:r>
      <w:r>
        <w:fldChar w:fldCharType="end"/>
      </w:r>
      <w:r>
        <w:t>.</w:t>
      </w:r>
    </w:p>
    <w:p w:rsidR="00934F07" w:rsidRPr="00571CBF" w:rsidRDefault="00E65C78" w:rsidP="00934F07">
      <w:pPr>
        <w:pStyle w:val="ASFKFigure"/>
      </w:pPr>
      <w:r>
        <w:rPr>
          <w:noProof/>
        </w:rPr>
        <w:lastRenderedPageBreak/>
        <w:drawing>
          <wp:inline distT="0" distB="0" distL="0" distR="0">
            <wp:extent cx="6125845" cy="5308600"/>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5845" cy="530860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05" w:name="_Ref275337702"/>
      <w:bookmarkStart w:id="406" w:name="_Toc126837540"/>
      <w:r w:rsidR="00973765">
        <w:rPr>
          <w:noProof/>
        </w:rPr>
        <w:t>27</w:t>
      </w:r>
      <w:bookmarkEnd w:id="405"/>
      <w:r>
        <w:rPr>
          <w:noProof/>
        </w:rPr>
        <w:fldChar w:fldCharType="end"/>
      </w:r>
      <w:r w:rsidR="00934F07" w:rsidRPr="0064058C">
        <w:t xml:space="preserve">. ЭФ </w:t>
      </w:r>
      <w:r w:rsidR="00934F07">
        <w:t xml:space="preserve">документа </w:t>
      </w:r>
      <w:r w:rsidR="001F20AD">
        <w:t>«</w:t>
      </w:r>
      <w:r w:rsidR="00934F07" w:rsidRPr="0064058C">
        <w:t>Заявление на проведение операций с иностранно</w:t>
      </w:r>
      <w:r w:rsidR="00934F07">
        <w:t>й валютой</w:t>
      </w:r>
      <w:r w:rsidR="00F9698D">
        <w:t xml:space="preserve">», закладки </w:t>
      </w:r>
      <w:r w:rsidR="001F20AD">
        <w:t>«</w:t>
      </w:r>
      <w:r w:rsidR="00934F07" w:rsidRPr="0064058C">
        <w:t>Перевод</w:t>
      </w:r>
      <w:r w:rsidR="00934F07">
        <w:t>(2)</w:t>
      </w:r>
      <w:r w:rsidR="001F20AD">
        <w:t>»</w:t>
      </w:r>
      <w:bookmarkEnd w:id="406"/>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973765">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7" w:name="_Ref367441991"/>
      <w:bookmarkStart w:id="408" w:name="_Toc126837385"/>
      <w:r w:rsidR="00973765">
        <w:rPr>
          <w:noProof/>
        </w:rPr>
        <w:t>12</w:t>
      </w:r>
      <w:bookmarkEnd w:id="407"/>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34F07" w:rsidRPr="00844EA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412DF7">
        <w:tc>
          <w:tcPr>
            <w:tcW w:w="5000" w:type="pct"/>
            <w:gridSpan w:val="2"/>
            <w:shd w:val="clear" w:color="auto" w:fill="auto"/>
          </w:tcPr>
          <w:p w:rsidR="00F02FFC" w:rsidRPr="009E7EE0" w:rsidRDefault="00F02FFC" w:rsidP="00412DF7">
            <w:pPr>
              <w:pStyle w:val="ASFKTablenorm"/>
              <w:ind w:left="57" w:right="57"/>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Сумма</w:t>
            </w:r>
          </w:p>
        </w:tc>
        <w:tc>
          <w:tcPr>
            <w:tcW w:w="3802" w:type="pct"/>
            <w:shd w:val="clear" w:color="auto" w:fill="auto"/>
          </w:tcPr>
          <w:p w:rsidR="00F02FFC" w:rsidRDefault="00F02FFC" w:rsidP="00412DF7">
            <w:pPr>
              <w:pStyle w:val="ASFKTablenorm"/>
              <w:ind w:left="57" w:right="57"/>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Код</w:t>
            </w:r>
          </w:p>
        </w:tc>
        <w:tc>
          <w:tcPr>
            <w:tcW w:w="3802" w:type="pct"/>
            <w:shd w:val="clear" w:color="auto" w:fill="auto"/>
          </w:tcPr>
          <w:p w:rsidR="00F02FFC" w:rsidRDefault="00F02FFC" w:rsidP="00412DF7">
            <w:pPr>
              <w:pStyle w:val="ASFKTablenorm"/>
              <w:ind w:left="57" w:right="57"/>
            </w:pPr>
            <w:r>
              <w:t>Трехзначный код валюты (буквенный, либо цифровой) в соответствии с Общероссийским классификатором валют.</w:t>
            </w:r>
          </w:p>
          <w:p w:rsidR="00F02FFC" w:rsidRDefault="00F02FFC" w:rsidP="00412DF7">
            <w:pPr>
              <w:pStyle w:val="ASFKTablenorm"/>
              <w:ind w:left="57" w:right="57"/>
            </w:pPr>
            <w:r>
              <w:t>Значение вводится вручную или выбирается из справочника валют.</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lastRenderedPageBreak/>
              <w:t>Дата валютирования</w:t>
            </w:r>
          </w:p>
        </w:tc>
        <w:tc>
          <w:tcPr>
            <w:tcW w:w="3802" w:type="pct"/>
            <w:shd w:val="clear" w:color="auto" w:fill="auto"/>
          </w:tcPr>
          <w:p w:rsidR="00F02FFC" w:rsidRDefault="00F02FFC" w:rsidP="00412DF7">
            <w:pPr>
              <w:pStyle w:val="ASFKTablenorm"/>
              <w:ind w:left="57" w:right="57"/>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Сумма прописью</w:t>
            </w:r>
          </w:p>
        </w:tc>
        <w:tc>
          <w:tcPr>
            <w:tcW w:w="3802" w:type="pct"/>
            <w:shd w:val="clear" w:color="auto" w:fill="auto"/>
          </w:tcPr>
          <w:p w:rsidR="009E7EE0" w:rsidRPr="009E7EE0" w:rsidRDefault="009E7EE0" w:rsidP="00412DF7">
            <w:pPr>
              <w:pStyle w:val="ASFKTablenorm"/>
              <w:ind w:left="57" w:right="57"/>
            </w:pPr>
            <w:r w:rsidRPr="009E7EE0">
              <w:t>Сумма перевода прописью.</w:t>
            </w:r>
          </w:p>
          <w:p w:rsidR="009E7EE0" w:rsidRPr="009E7EE0" w:rsidRDefault="009E7EE0" w:rsidP="00412DF7">
            <w:pPr>
              <w:pStyle w:val="ASFKTablenorm"/>
              <w:ind w:left="57" w:right="57"/>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412DF7">
            <w:pPr>
              <w:pStyle w:val="ASFKTablenorm"/>
              <w:ind w:left="57" w:right="57"/>
            </w:pPr>
            <w:r w:rsidRPr="009E7EE0">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412DF7">
            <w:pPr>
              <w:pStyle w:val="ASFKTablenorm"/>
              <w:ind w:left="57" w:right="57"/>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412DF7">
            <w:pPr>
              <w:pStyle w:val="ASFKTablenorm"/>
              <w:ind w:left="57" w:right="57"/>
            </w:pPr>
            <w:r w:rsidRPr="009E7EE0">
              <w:t>В случае нулевой дробной части суммы так же выводится значение 00/100.</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«Перевододатель»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 xml:space="preserve">Номер счета должен иметь длину не более 34 знаков. </w:t>
            </w:r>
          </w:p>
          <w:p w:rsidR="009E7EE0" w:rsidRPr="009E7EE0" w:rsidRDefault="00F76F11" w:rsidP="00412DF7">
            <w:pPr>
              <w:pStyle w:val="ASFKTablenorm"/>
              <w:ind w:left="57" w:right="57"/>
            </w:pPr>
            <w:r>
              <w:t>Обязателен для заполнения, если заполняется раздел «Перевод».</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«Получатель»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412DF7">
            <w:pPr>
              <w:pStyle w:val="ASFKTablenorm"/>
              <w:ind w:left="57" w:right="57"/>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Наименование</w:t>
            </w:r>
          </w:p>
        </w:tc>
        <w:tc>
          <w:tcPr>
            <w:tcW w:w="3802" w:type="pct"/>
            <w:shd w:val="clear" w:color="auto" w:fill="auto"/>
          </w:tcPr>
          <w:p w:rsidR="009E7EE0" w:rsidRPr="009E7EE0" w:rsidRDefault="009E7EE0" w:rsidP="00412DF7">
            <w:pPr>
              <w:pStyle w:val="ASFKTablenorm"/>
              <w:ind w:left="57" w:right="57"/>
            </w:pPr>
            <w:r w:rsidRPr="009E7EE0">
              <w:t>Наименование получателя.</w:t>
            </w:r>
          </w:p>
          <w:p w:rsidR="009E7EE0" w:rsidRDefault="009E7EE0" w:rsidP="00412DF7">
            <w:pPr>
              <w:pStyle w:val="ASFKTablenorm"/>
              <w:ind w:left="57" w:right="57"/>
            </w:pPr>
            <w:r w:rsidRPr="009E7EE0">
              <w:t>Заполняется латинскими буквами.</w:t>
            </w:r>
          </w:p>
          <w:p w:rsidR="008B3067" w:rsidRPr="009E7EE0" w:rsidRDefault="008B3067"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Адрес</w:t>
            </w:r>
          </w:p>
        </w:tc>
        <w:tc>
          <w:tcPr>
            <w:tcW w:w="3802" w:type="pct"/>
            <w:shd w:val="clear" w:color="auto" w:fill="auto"/>
          </w:tcPr>
          <w:p w:rsidR="009E7EE0" w:rsidRPr="009E7EE0" w:rsidRDefault="009E7EE0" w:rsidP="00412DF7">
            <w:pPr>
              <w:pStyle w:val="ASFKTablenorm"/>
              <w:ind w:left="57" w:right="57"/>
            </w:pPr>
            <w:r w:rsidRPr="009E7EE0">
              <w:t>Адрес получателя.</w:t>
            </w:r>
          </w:p>
          <w:p w:rsidR="009E7EE0" w:rsidRPr="009E7EE0" w:rsidRDefault="009E7EE0" w:rsidP="00412DF7">
            <w:pPr>
              <w:pStyle w:val="ASFKTablenorm"/>
              <w:ind w:left="57" w:right="57"/>
            </w:pPr>
            <w:r w:rsidRPr="009E7EE0">
              <w:t>Заполняется латинскими буквами.</w:t>
            </w:r>
          </w:p>
        </w:tc>
      </w:tr>
      <w:tr w:rsidR="00797F15" w:rsidRPr="0064058C" w:rsidTr="00797F15">
        <w:tc>
          <w:tcPr>
            <w:tcW w:w="5000" w:type="pct"/>
            <w:gridSpan w:val="2"/>
            <w:shd w:val="clear" w:color="auto" w:fill="auto"/>
          </w:tcPr>
          <w:p w:rsidR="00797F15" w:rsidRPr="009E7EE0" w:rsidRDefault="00797F15" w:rsidP="00412DF7">
            <w:pPr>
              <w:pStyle w:val="ASFKTablenorm"/>
              <w:ind w:left="57" w:right="57"/>
            </w:pPr>
            <w:r>
              <w:t>Группа полей «Назначение платежа»</w:t>
            </w:r>
          </w:p>
        </w:tc>
      </w:tr>
      <w:tr w:rsidR="00797F15" w:rsidRPr="0064058C" w:rsidTr="00412DF7">
        <w:tc>
          <w:tcPr>
            <w:tcW w:w="1198" w:type="pct"/>
            <w:shd w:val="clear" w:color="auto" w:fill="auto"/>
          </w:tcPr>
          <w:p w:rsidR="00797F15" w:rsidRPr="009E7EE0" w:rsidRDefault="00797F15" w:rsidP="00412DF7">
            <w:pPr>
              <w:pStyle w:val="ASFKTablenorm"/>
              <w:ind w:left="57" w:right="57"/>
            </w:pPr>
          </w:p>
        </w:tc>
        <w:tc>
          <w:tcPr>
            <w:tcW w:w="3802" w:type="pct"/>
            <w:shd w:val="clear" w:color="auto" w:fill="auto"/>
          </w:tcPr>
          <w:p w:rsidR="00797F15" w:rsidRPr="009E7EE0" w:rsidRDefault="00797F15" w:rsidP="00412DF7">
            <w:pPr>
              <w:pStyle w:val="ASFKTablenorm"/>
              <w:ind w:left="57" w:right="57"/>
            </w:pP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Назначение платежа</w:t>
            </w:r>
          </w:p>
        </w:tc>
        <w:tc>
          <w:tcPr>
            <w:tcW w:w="3802" w:type="pct"/>
            <w:shd w:val="clear" w:color="auto" w:fill="auto"/>
          </w:tcPr>
          <w:p w:rsidR="009E7EE0" w:rsidRPr="009E7EE0" w:rsidRDefault="009E7EE0" w:rsidP="00412DF7">
            <w:pPr>
              <w:pStyle w:val="ASFKTablenorm"/>
              <w:ind w:left="57" w:right="57"/>
            </w:pPr>
            <w:r w:rsidRPr="009E7EE0">
              <w:t>Назначение платежа.</w:t>
            </w:r>
          </w:p>
          <w:p w:rsidR="009E7EE0" w:rsidRPr="009E7EE0" w:rsidRDefault="009E7EE0" w:rsidP="00412DF7">
            <w:pPr>
              <w:pStyle w:val="ASFKTablenorm"/>
              <w:ind w:left="57" w:right="57"/>
            </w:pPr>
            <w:r w:rsidRPr="009E7EE0">
              <w:t>Заполняется латинскими буквами</w:t>
            </w:r>
            <w:r w:rsidR="008B3067">
              <w:t>.</w:t>
            </w:r>
          </w:p>
        </w:tc>
      </w:tr>
      <w:tr w:rsidR="00797F15" w:rsidRPr="0064058C" w:rsidTr="00797F15">
        <w:tc>
          <w:tcPr>
            <w:tcW w:w="5000" w:type="pct"/>
            <w:gridSpan w:val="2"/>
            <w:shd w:val="clear" w:color="auto" w:fill="auto"/>
          </w:tcPr>
          <w:p w:rsidR="00797F15" w:rsidRPr="009E7EE0" w:rsidRDefault="00797F15" w:rsidP="00412DF7">
            <w:pPr>
              <w:pStyle w:val="ASFKTablenorm"/>
              <w:ind w:left="57" w:right="57"/>
            </w:pPr>
            <w:r>
              <w:t>Группа полей «Информация отправителя получателю»</w:t>
            </w:r>
          </w:p>
        </w:tc>
      </w:tr>
      <w:tr w:rsidR="00797F15" w:rsidRPr="0064058C" w:rsidTr="00412DF7">
        <w:tc>
          <w:tcPr>
            <w:tcW w:w="1198" w:type="pct"/>
            <w:shd w:val="clear" w:color="auto" w:fill="auto"/>
          </w:tcPr>
          <w:p w:rsidR="00797F15" w:rsidRPr="00F8569A" w:rsidRDefault="00797F15" w:rsidP="00797F15">
            <w:pPr>
              <w:pStyle w:val="ASFKTablenorm"/>
              <w:ind w:left="57" w:right="57"/>
            </w:pPr>
            <w:r>
              <w:t>Информация отправителя получателю</w:t>
            </w:r>
          </w:p>
        </w:tc>
        <w:tc>
          <w:tcPr>
            <w:tcW w:w="3802" w:type="pct"/>
            <w:shd w:val="clear" w:color="auto" w:fill="auto"/>
          </w:tcPr>
          <w:p w:rsidR="00797F15" w:rsidRDefault="00797F15" w:rsidP="00797F15">
            <w:pPr>
              <w:pStyle w:val="ASFKTablenorm"/>
              <w:ind w:left="57" w:right="57"/>
            </w:pPr>
            <w:r>
              <w:t>При ручном вводе по умолчанию не заполняется, доступно для редактирования.</w:t>
            </w:r>
          </w:p>
          <w:p w:rsidR="00797F15" w:rsidRDefault="00797F15" w:rsidP="00797F15">
            <w:pPr>
              <w:pStyle w:val="ASFKTablenorm"/>
              <w:ind w:left="57" w:right="57"/>
            </w:pPr>
            <w:r>
              <w:t>Ввод и редактирование выполняется вручную пользователем.</w:t>
            </w:r>
          </w:p>
          <w:p w:rsidR="00797F15" w:rsidRPr="00F8569A" w:rsidRDefault="00797F15" w:rsidP="00797F15">
            <w:pPr>
              <w:pStyle w:val="ASFKTablenorm"/>
              <w:ind w:left="57" w:right="57"/>
            </w:pPr>
            <w:r>
              <w:t>При импорте из внешних систем заполняется в соответствии со значением в импортируемом файле.</w:t>
            </w:r>
          </w:p>
        </w:tc>
      </w:tr>
      <w:tr w:rsidR="00797F15" w:rsidRPr="0064058C" w:rsidTr="00797F15">
        <w:tc>
          <w:tcPr>
            <w:tcW w:w="5000" w:type="pct"/>
            <w:gridSpan w:val="2"/>
            <w:shd w:val="clear" w:color="auto" w:fill="auto"/>
          </w:tcPr>
          <w:p w:rsidR="00797F15" w:rsidRDefault="00797F15" w:rsidP="00797F15">
            <w:pPr>
              <w:pStyle w:val="ASFKTablenorm"/>
              <w:ind w:left="57" w:right="57"/>
            </w:pPr>
            <w:r>
              <w:lastRenderedPageBreak/>
              <w:t>Поля без группы</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Комиссия и расходы</w:t>
            </w:r>
          </w:p>
        </w:tc>
        <w:tc>
          <w:tcPr>
            <w:tcW w:w="3802" w:type="pct"/>
            <w:shd w:val="clear" w:color="auto" w:fill="auto"/>
          </w:tcPr>
          <w:p w:rsidR="009E7EE0" w:rsidRPr="009E7EE0" w:rsidRDefault="009E7EE0" w:rsidP="00412DF7">
            <w:pPr>
              <w:pStyle w:val="ASFKTablenorm"/>
              <w:ind w:left="57" w:right="57"/>
            </w:pPr>
            <w:r w:rsidRPr="009E7EE0">
              <w:t>Параметры комиссии.</w:t>
            </w:r>
          </w:p>
          <w:p w:rsidR="009E7EE0" w:rsidRPr="009E7EE0" w:rsidRDefault="009E7EE0" w:rsidP="00412DF7">
            <w:pPr>
              <w:pStyle w:val="ASFKTablenorm"/>
              <w:ind w:left="57" w:right="57"/>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412DF7">
            <w:pPr>
              <w:pStyle w:val="ASFKTablenorm"/>
              <w:ind w:left="57" w:right="57"/>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973765">
        <w:rPr>
          <w:noProof/>
        </w:rPr>
        <w:t>28</w:t>
      </w:r>
      <w:r>
        <w:fldChar w:fldCharType="end"/>
      </w:r>
      <w:r>
        <w:t>.</w:t>
      </w:r>
    </w:p>
    <w:p w:rsidR="00934F07" w:rsidRPr="00571CBF" w:rsidRDefault="00E65C78" w:rsidP="00934F07">
      <w:pPr>
        <w:pStyle w:val="ASFKFigure"/>
      </w:pPr>
      <w:r>
        <w:rPr>
          <w:noProof/>
        </w:rPr>
        <w:drawing>
          <wp:inline distT="0" distB="0" distL="0" distR="0">
            <wp:extent cx="6134735" cy="2547620"/>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34735" cy="254762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09" w:name="_Ref253649991"/>
      <w:bookmarkStart w:id="410" w:name="_Toc126837541"/>
      <w:r w:rsidR="00973765">
        <w:rPr>
          <w:noProof/>
        </w:rPr>
        <w:t>28</w:t>
      </w:r>
      <w:bookmarkEnd w:id="409"/>
      <w:r>
        <w:rPr>
          <w:noProof/>
        </w:rPr>
        <w:fldChar w:fldCharType="end"/>
      </w:r>
      <w:r w:rsidR="00934F07" w:rsidRPr="0064058C">
        <w:t xml:space="preserve">. ЭФ </w:t>
      </w:r>
      <w:r w:rsidR="00934F07">
        <w:t xml:space="preserve">документа </w:t>
      </w:r>
      <w:r w:rsidR="001F20AD">
        <w:t>«</w:t>
      </w:r>
      <w:r w:rsidR="00934F07" w:rsidRPr="0064058C">
        <w:t>Заявление на проведение операций с иностранно</w:t>
      </w:r>
      <w:r w:rsidR="00934F07">
        <w:t>й валютой</w:t>
      </w:r>
      <w:r w:rsidR="00F9698D">
        <w:t xml:space="preserve">», закладки </w:t>
      </w:r>
      <w:r w:rsidR="001F20AD">
        <w:t>«</w:t>
      </w:r>
      <w:r w:rsidR="00934F07" w:rsidRPr="0064058C">
        <w:t>Назначение платежа (КБК)</w:t>
      </w:r>
      <w:r w:rsidR="00934F07">
        <w:t>(3)</w:t>
      </w:r>
      <w:r w:rsidR="001F20AD">
        <w:t>»</w:t>
      </w:r>
      <w:bookmarkEnd w:id="410"/>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973765">
        <w:rPr>
          <w:noProof/>
        </w:rPr>
        <w:t>13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1" w:name="_Ref367442070"/>
      <w:bookmarkStart w:id="412" w:name="_Toc126837386"/>
      <w:r w:rsidR="00973765">
        <w:rPr>
          <w:noProof/>
        </w:rPr>
        <w:t>13</w:t>
      </w:r>
      <w:bookmarkEnd w:id="411"/>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844EA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rsidTr="00412DF7">
        <w:tc>
          <w:tcPr>
            <w:tcW w:w="5000" w:type="pct"/>
            <w:gridSpan w:val="2"/>
            <w:shd w:val="clear" w:color="auto" w:fill="auto"/>
          </w:tcPr>
          <w:p w:rsidR="00934F07" w:rsidRPr="00AE7792" w:rsidRDefault="004E0BBC" w:rsidP="00412DF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КБК</w:t>
            </w:r>
          </w:p>
        </w:tc>
        <w:tc>
          <w:tcPr>
            <w:tcW w:w="3656" w:type="pct"/>
            <w:shd w:val="clear" w:color="auto" w:fill="auto"/>
          </w:tcPr>
          <w:p w:rsidR="002C4341" w:rsidRPr="009E7EE0" w:rsidRDefault="00974157" w:rsidP="00412DF7">
            <w:pPr>
              <w:pStyle w:val="ASFKTablenorm"/>
              <w:ind w:left="57" w:right="57"/>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9E7EE0" w:rsidRPr="009E7EE0" w:rsidRDefault="009E7EE0" w:rsidP="00412DF7">
            <w:pPr>
              <w:pStyle w:val="ASFKTablenorm"/>
              <w:ind w:left="57" w:right="57"/>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973765">
        <w:t>28</w:t>
      </w:r>
      <w:r w:rsidRPr="0064058C">
        <w:fldChar w:fldCharType="end"/>
      </w:r>
      <w:r w:rsidRPr="0064058C">
        <w:t xml:space="preserve">) следует нажать на кнопку </w:t>
      </w:r>
      <w:r w:rsidR="00E65C78">
        <w:rPr>
          <w:noProof/>
        </w:rPr>
        <w:drawing>
          <wp:inline distT="0" distB="0" distL="0" distR="0">
            <wp:extent cx="274955" cy="274955"/>
            <wp:effectExtent l="0" t="0" r="0" b="0"/>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973765">
        <w:t>29</w:t>
      </w:r>
      <w:r w:rsidRPr="0064058C">
        <w:fldChar w:fldCharType="end"/>
      </w:r>
      <w:r w:rsidRPr="0064058C">
        <w:t>).</w:t>
      </w:r>
    </w:p>
    <w:p w:rsidR="00934F07" w:rsidRPr="00571CBF" w:rsidRDefault="00E65C78" w:rsidP="00934F07">
      <w:pPr>
        <w:pStyle w:val="ASFKFigure"/>
      </w:pPr>
      <w:r>
        <w:rPr>
          <w:noProof/>
        </w:rPr>
        <w:lastRenderedPageBreak/>
        <w:drawing>
          <wp:inline distT="0" distB="0" distL="0" distR="0">
            <wp:extent cx="6125845" cy="127825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13" w:name="_Ref253649993"/>
      <w:bookmarkStart w:id="414" w:name="_Toc126837542"/>
      <w:r w:rsidR="00973765">
        <w:rPr>
          <w:noProof/>
        </w:rPr>
        <w:t>29</w:t>
      </w:r>
      <w:bookmarkEnd w:id="413"/>
      <w:r>
        <w:rPr>
          <w:noProof/>
        </w:rPr>
        <w:fldChar w:fldCharType="end"/>
      </w:r>
      <w:r w:rsidR="00934F07" w:rsidRPr="0064058C">
        <w:t xml:space="preserve">. </w:t>
      </w:r>
      <w:r w:rsidR="00F9698D">
        <w:t>Форма «Добавление записи»</w:t>
      </w:r>
      <w:bookmarkEnd w:id="414"/>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973765">
        <w:rPr>
          <w:noProof/>
        </w:rPr>
        <w:t>30</w:t>
      </w:r>
      <w:r>
        <w:fldChar w:fldCharType="end"/>
      </w:r>
      <w:r>
        <w:t>.</w:t>
      </w:r>
    </w:p>
    <w:p w:rsidR="00934F07" w:rsidRPr="00F5673B" w:rsidRDefault="00E65C78" w:rsidP="00F5673B">
      <w:pPr>
        <w:pStyle w:val="ASFKFigure"/>
      </w:pPr>
      <w:r>
        <w:rPr>
          <w:noProof/>
        </w:rPr>
        <w:drawing>
          <wp:inline distT="0" distB="0" distL="0" distR="0">
            <wp:extent cx="6125845" cy="4855845"/>
            <wp:effectExtent l="0" t="0" r="0" b="0"/>
            <wp:docPr id="102" name="Рисунок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5845" cy="4855845"/>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15" w:name="_Ref253649995"/>
      <w:bookmarkStart w:id="416" w:name="_Toc126837543"/>
      <w:r w:rsidR="00973765">
        <w:rPr>
          <w:noProof/>
        </w:rPr>
        <w:t>30</w:t>
      </w:r>
      <w:bookmarkEnd w:id="415"/>
      <w:r>
        <w:rPr>
          <w:noProof/>
        </w:rPr>
        <w:fldChar w:fldCharType="end"/>
      </w:r>
      <w:r w:rsidR="00934F07" w:rsidRPr="0064058C">
        <w:t xml:space="preserve">. ЭФ </w:t>
      </w:r>
      <w:r w:rsidR="00934F07">
        <w:t xml:space="preserve">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6"/>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973765">
        <w:rPr>
          <w:noProof/>
        </w:rPr>
        <w:t>14</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17" w:name="_Ref367442163"/>
      <w:bookmarkStart w:id="418" w:name="_Toc126837387"/>
      <w:r w:rsidR="00973765">
        <w:rPr>
          <w:noProof/>
        </w:rPr>
        <w:t>14</w:t>
      </w:r>
      <w:bookmarkEnd w:id="417"/>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771"/>
      </w:tblGrid>
      <w:tr w:rsidR="00934F07" w:rsidRPr="00052D58" w:rsidTr="00412DF7">
        <w:trPr>
          <w:trHeight w:val="305"/>
          <w:tblHeader/>
        </w:trPr>
        <w:tc>
          <w:tcPr>
            <w:tcW w:w="14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получателя»</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r w:rsidR="002C4341">
              <w:t>.</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«Банк-корреспондент»</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1»</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2»</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3»</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F95446" w:rsidRPr="003A239A" w:rsidTr="00412DF7">
        <w:tc>
          <w:tcPr>
            <w:tcW w:w="5000" w:type="pct"/>
            <w:gridSpan w:val="2"/>
            <w:shd w:val="clear" w:color="auto" w:fill="auto"/>
          </w:tcPr>
          <w:p w:rsidR="00F95446" w:rsidRPr="009E7EE0" w:rsidRDefault="00C27D05" w:rsidP="00412DF7">
            <w:pPr>
              <w:pStyle w:val="ASFKTablenorm"/>
              <w:ind w:left="57" w:right="57"/>
            </w:pPr>
            <w:r>
              <w:t>Поля без группы</w:t>
            </w:r>
          </w:p>
        </w:tc>
      </w:tr>
      <w:tr w:rsidR="00F95446" w:rsidRPr="003A239A" w:rsidTr="00412DF7">
        <w:tc>
          <w:tcPr>
            <w:tcW w:w="1407" w:type="pct"/>
            <w:shd w:val="clear" w:color="auto" w:fill="auto"/>
          </w:tcPr>
          <w:p w:rsidR="00F95446" w:rsidRPr="009E7EE0" w:rsidRDefault="00F95446" w:rsidP="00412DF7">
            <w:pPr>
              <w:pStyle w:val="ASFKTablenorm"/>
              <w:ind w:left="57" w:right="57"/>
            </w:pPr>
            <w:r>
              <w:lastRenderedPageBreak/>
              <w:t>Руководитель (уполномоченное лицо)/(должность)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Руководитель (уполномоченное лицо)/(расшифровка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Default="00F95446" w:rsidP="00412DF7">
            <w:pPr>
              <w:pStyle w:val="ASFKTablenorm"/>
              <w:ind w:left="57" w:right="57"/>
            </w:pPr>
            <w:r>
              <w:t>Исполнитель/(телефон)</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(должность)</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Получаем из OEBS.</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(расшифровка подписи)</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Получаем из OEBS.</w:t>
            </w:r>
          </w:p>
        </w:tc>
      </w:tr>
    </w:tbl>
    <w:p w:rsidR="003952F0" w:rsidRPr="0064058C" w:rsidRDefault="003952F0" w:rsidP="003952F0">
      <w:pPr>
        <w:pStyle w:val="32"/>
        <w:keepLines w:val="0"/>
        <w:suppressAutoHyphens w:val="0"/>
      </w:pPr>
      <w:bookmarkStart w:id="419" w:name="_Toc300216218"/>
      <w:bookmarkStart w:id="420" w:name="_Ref364681631"/>
      <w:bookmarkStart w:id="421" w:name="_Toc387859007"/>
      <w:bookmarkStart w:id="422" w:name="_Toc410283254"/>
      <w:bookmarkStart w:id="423" w:name="_Toc126837313"/>
      <w:bookmarkEnd w:id="398"/>
      <w:bookmarkEnd w:id="399"/>
      <w:bookmarkEnd w:id="400"/>
      <w:r w:rsidRPr="0064058C">
        <w:t>Уведомление о передаче исполнения исполнительного документа (исходящее)</w:t>
      </w:r>
      <w:bookmarkEnd w:id="419"/>
      <w:bookmarkEnd w:id="420"/>
      <w:bookmarkEnd w:id="421"/>
      <w:bookmarkEnd w:id="422"/>
      <w:bookmarkEnd w:id="423"/>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973765">
        <w:rPr>
          <w:noProof/>
        </w:rPr>
        <w:t>31</w:t>
      </w:r>
      <w:r w:rsidR="00934F07" w:rsidRPr="0064058C">
        <w:fldChar w:fldCharType="end"/>
      </w:r>
      <w:r w:rsidR="00934F07" w:rsidRPr="0064058C">
        <w:t>.</w:t>
      </w:r>
    </w:p>
    <w:p w:rsidR="00934F07" w:rsidRPr="00871500" w:rsidRDefault="00E65C78" w:rsidP="00934F07">
      <w:pPr>
        <w:pStyle w:val="ASFKFigure"/>
        <w:rPr>
          <w:lang w:val="en-US"/>
        </w:rPr>
      </w:pPr>
      <w:r>
        <w:rPr>
          <w:noProof/>
        </w:rPr>
        <w:lastRenderedPageBreak/>
        <w:drawing>
          <wp:inline distT="0" distB="0" distL="0" distR="0">
            <wp:extent cx="6125845" cy="38354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24" w:name="_Ref231201227"/>
      <w:bookmarkStart w:id="425" w:name="_Toc126837544"/>
      <w:r w:rsidR="00973765">
        <w:rPr>
          <w:noProof/>
        </w:rPr>
        <w:t>31</w:t>
      </w:r>
      <w:bookmarkEnd w:id="424"/>
      <w:r>
        <w:rPr>
          <w:noProof/>
        </w:rPr>
        <w:fldChar w:fldCharType="end"/>
      </w:r>
      <w:r w:rsidR="00934F07" w:rsidRPr="0064058C">
        <w:t xml:space="preserve">. ЭФ списка </w:t>
      </w:r>
      <w:r w:rsidR="001F20AD">
        <w:t>«</w:t>
      </w:r>
      <w:r w:rsidR="00934F07" w:rsidRPr="0064058C">
        <w:t>Уведомление о передаче исполнения исполнительного документа (исходящее)</w:t>
      </w:r>
      <w:r w:rsidR="001F20AD">
        <w:t>»</w:t>
      </w:r>
      <w:bookmarkEnd w:id="425"/>
    </w:p>
    <w:p w:rsidR="00934F07" w:rsidRPr="00345377" w:rsidRDefault="00934F07" w:rsidP="00881A26">
      <w:pPr>
        <w:pStyle w:val="41"/>
      </w:pPr>
      <w:bookmarkStart w:id="426" w:name="_Toc232827382"/>
      <w:r w:rsidRPr="00345377">
        <w:t>Доступные операции</w:t>
      </w:r>
      <w:bookmarkEnd w:id="426"/>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7" w:name="_Ref231237848"/>
      <w:bookmarkStart w:id="428" w:name="_Toc232827383"/>
      <w:r w:rsidRPr="00345377">
        <w:t>Экранная форма документа</w:t>
      </w:r>
      <w:bookmarkEnd w:id="427"/>
      <w:bookmarkEnd w:id="428"/>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973765">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973765">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973765">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E65C78">
        <w:rPr>
          <w:noProof/>
        </w:rPr>
        <w:drawing>
          <wp:inline distT="0" distB="0" distL="0" distR="0">
            <wp:extent cx="186690" cy="186690"/>
            <wp:effectExtent l="0" t="0" r="0" b="0"/>
            <wp:docPr id="104" name="Рисунок 10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w:t>
      </w:r>
      <w:r w:rsidRPr="00B11F4A">
        <w:lastRenderedPageBreak/>
        <w:t xml:space="preserve">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E65C78" w:rsidP="00934F07">
      <w:pPr>
        <w:pStyle w:val="ASFKFigure"/>
        <w:rPr>
          <w:lang w:val="en-US"/>
        </w:rPr>
      </w:pPr>
      <w:r>
        <w:rPr>
          <w:noProof/>
        </w:rPr>
        <w:drawing>
          <wp:inline distT="0" distB="0" distL="0" distR="0">
            <wp:extent cx="6134735" cy="402145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34735" cy="402145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29" w:name="_Ref231228006"/>
      <w:bookmarkStart w:id="430" w:name="_Toc126837545"/>
      <w:r w:rsidR="00973765">
        <w:rPr>
          <w:noProof/>
        </w:rPr>
        <w:t>32</w:t>
      </w:r>
      <w:bookmarkEnd w:id="429"/>
      <w:r>
        <w:rPr>
          <w:noProof/>
        </w:rPr>
        <w:fldChar w:fldCharType="end"/>
      </w:r>
      <w:r w:rsidR="00934F07" w:rsidRPr="00B11F4A">
        <w:t xml:space="preserve">. ЭФ </w:t>
      </w:r>
      <w:r w:rsidR="00934F07">
        <w:t xml:space="preserve">документа </w:t>
      </w:r>
      <w:r w:rsidR="001F20AD">
        <w:t>«</w:t>
      </w:r>
      <w:r w:rsidR="00934F07" w:rsidRPr="00B11F4A">
        <w:t>Уведомление о передаче исполнения исполнительного д</w:t>
      </w:r>
      <w:r w:rsidR="00934F07" w:rsidRPr="00B90D2C">
        <w:t>о</w:t>
      </w:r>
      <w:r w:rsidR="00934F07" w:rsidRPr="00B11F4A">
        <w:t>кумента (исход</w:t>
      </w:r>
      <w:r w:rsidR="00934F07" w:rsidRPr="00B90D2C">
        <w:t>я</w:t>
      </w:r>
      <w:r w:rsidR="00934F07" w:rsidRPr="00B11F4A">
        <w:t>щее)</w:t>
      </w:r>
      <w:r w:rsidR="00F9698D">
        <w:t xml:space="preserve">», закладки </w:t>
      </w:r>
      <w:r w:rsidR="001F20AD">
        <w:t>«</w:t>
      </w:r>
      <w:r w:rsidR="00934F07" w:rsidRPr="00B11F4A">
        <w:t>Заголовок, раздел 1,2</w:t>
      </w:r>
      <w:r w:rsidR="00934F07">
        <w:t xml:space="preserve"> (1)</w:t>
      </w:r>
      <w:r w:rsidR="001F20AD">
        <w:t>»</w:t>
      </w:r>
      <w:bookmarkEnd w:id="430"/>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973765">
        <w:t>15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31" w:name="_Ref317675353"/>
      <w:bookmarkStart w:id="432" w:name="_Toc126837388"/>
      <w:r w:rsidR="00973765">
        <w:rPr>
          <w:noProof/>
        </w:rPr>
        <w:t>15</w:t>
      </w:r>
      <w:bookmarkEnd w:id="431"/>
      <w:r>
        <w:rPr>
          <w:noProof/>
        </w:rPr>
        <w:fldChar w:fldCharType="end"/>
      </w:r>
      <w:r w:rsidR="00934F07" w:rsidRPr="00B11F4A">
        <w:t xml:space="preserve">. </w:t>
      </w:r>
      <w:bookmarkStart w:id="433"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3"/>
      <w:r w:rsidR="00F9698D">
        <w:t xml:space="preserve">», закладки </w:t>
      </w:r>
      <w:r w:rsidR="001F20AD">
        <w:t>«</w:t>
      </w:r>
      <w:r w:rsidR="00934F07" w:rsidRPr="00B11F4A">
        <w:t>Заголовок, раздел 1,2</w:t>
      </w:r>
      <w:r w:rsidR="00934F07">
        <w:t xml:space="preserve"> (1)</w:t>
      </w:r>
      <w:r w:rsidR="001F20AD">
        <w:t>»</w:t>
      </w:r>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934F07"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уведомления</w:t>
            </w:r>
          </w:p>
        </w:tc>
        <w:tc>
          <w:tcPr>
            <w:tcW w:w="3741" w:type="pct"/>
            <w:shd w:val="clear" w:color="auto" w:fill="auto"/>
          </w:tcPr>
          <w:p w:rsidR="00934F07" w:rsidRPr="00B11F4A" w:rsidRDefault="00934F07" w:rsidP="00412DF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65389F">
              <w:rPr>
                <w:rStyle w:val="ASFKReporterror"/>
              </w:rPr>
              <w:t>Регномер</w:t>
            </w:r>
            <w:r w:rsidRPr="00B11F4A">
              <w:t xml:space="preserve"> БО</w:t>
            </w:r>
          </w:p>
        </w:tc>
        <w:tc>
          <w:tcPr>
            <w:tcW w:w="3741" w:type="pct"/>
            <w:shd w:val="clear" w:color="auto" w:fill="auto"/>
          </w:tcPr>
          <w:p w:rsidR="00934F07" w:rsidRPr="00B11F4A" w:rsidRDefault="00934F07" w:rsidP="00412DF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Pr="00B11F4A" w:rsidRDefault="00934F07" w:rsidP="00412DF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ПБС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lastRenderedPageBreak/>
              <w:t xml:space="preserve">По Свод. </w:t>
            </w:r>
            <w:r w:rsidR="00B412A1" w:rsidRPr="00B11F4A">
              <w:t>Р</w:t>
            </w:r>
            <w:r w:rsidRPr="00B11F4A">
              <w:t>еестру</w:t>
            </w:r>
          </w:p>
        </w:tc>
        <w:tc>
          <w:tcPr>
            <w:tcW w:w="3741" w:type="pct"/>
            <w:shd w:val="clear" w:color="auto" w:fill="auto"/>
          </w:tcPr>
          <w:p w:rsidR="00934F07" w:rsidRPr="00B11F4A" w:rsidRDefault="00934F07" w:rsidP="00412DF7">
            <w:pPr>
              <w:pStyle w:val="ASFKTablenorm"/>
              <w:ind w:left="57" w:right="57"/>
            </w:pPr>
            <w:r w:rsidRPr="00B11F4A">
              <w:t>Код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xml:space="preserve">№ л/с </w:t>
            </w:r>
            <w:r w:rsidRPr="0065389F">
              <w:rPr>
                <w:rStyle w:val="ASFKReporterror"/>
              </w:rPr>
              <w:t>получ.</w:t>
            </w:r>
          </w:p>
        </w:tc>
        <w:tc>
          <w:tcPr>
            <w:tcW w:w="3741" w:type="pct"/>
            <w:shd w:val="clear" w:color="auto" w:fill="auto"/>
          </w:tcPr>
          <w:p w:rsidR="00934F07" w:rsidRPr="00B11F4A" w:rsidRDefault="00934F07" w:rsidP="00412DF7">
            <w:pPr>
              <w:pStyle w:val="ASFKTablenorm"/>
              <w:ind w:left="57" w:right="57"/>
            </w:pPr>
            <w:r w:rsidRPr="00B11F4A">
              <w:t>Номер лицевого счета 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ГРБС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Глава по БК</w:t>
            </w:r>
          </w:p>
        </w:tc>
        <w:tc>
          <w:tcPr>
            <w:tcW w:w="3741" w:type="pct"/>
            <w:shd w:val="clear" w:color="auto" w:fill="auto"/>
          </w:tcPr>
          <w:p w:rsidR="00934F07" w:rsidRPr="00B11F4A" w:rsidRDefault="00934F07" w:rsidP="00412DF7">
            <w:pPr>
              <w:pStyle w:val="ASFKTablenorm"/>
              <w:ind w:left="57" w:right="57"/>
            </w:pPr>
            <w:r w:rsidRPr="00B11F4A">
              <w:t>Код вышестоящего УБП</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Бюджет</w:t>
            </w:r>
          </w:p>
        </w:tc>
        <w:tc>
          <w:tcPr>
            <w:tcW w:w="3741" w:type="pct"/>
            <w:shd w:val="clear" w:color="auto" w:fill="auto"/>
          </w:tcPr>
          <w:p w:rsidR="00934F07" w:rsidRPr="00B11F4A" w:rsidRDefault="00934F07" w:rsidP="00412DF7">
            <w:pPr>
              <w:pStyle w:val="ASFKTablenorm"/>
              <w:ind w:left="57" w:right="57"/>
            </w:pPr>
            <w:r w:rsidRPr="00B11F4A">
              <w:t>Наименование бюджета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t>Фин</w:t>
            </w:r>
            <w:r w:rsidRPr="00B11F4A">
              <w:t xml:space="preserve">. </w:t>
            </w:r>
            <w:r w:rsidR="00B412A1" w:rsidRPr="00B11F4A">
              <w:t>О</w:t>
            </w:r>
            <w:r w:rsidRPr="00B11F4A">
              <w:t>рган</w:t>
            </w:r>
          </w:p>
        </w:tc>
        <w:tc>
          <w:tcPr>
            <w:tcW w:w="3741" w:type="pct"/>
            <w:shd w:val="clear" w:color="auto" w:fill="auto"/>
          </w:tcPr>
          <w:p w:rsidR="00934F07" w:rsidRPr="00B11F4A" w:rsidRDefault="00934F07" w:rsidP="00412DF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Орган ФК</w:t>
            </w:r>
          </w:p>
        </w:tc>
        <w:tc>
          <w:tcPr>
            <w:tcW w:w="3741" w:type="pct"/>
            <w:shd w:val="clear" w:color="auto" w:fill="auto"/>
          </w:tcPr>
          <w:p w:rsidR="00934F07" w:rsidRPr="00B11F4A" w:rsidRDefault="00934F07" w:rsidP="00412DF7">
            <w:pPr>
              <w:pStyle w:val="ASFKTablenorm"/>
              <w:ind w:left="57" w:right="57"/>
            </w:pPr>
            <w:r w:rsidRPr="00B11F4A">
              <w:t>Наименование ТОФК</w:t>
            </w:r>
            <w:r>
              <w:t>.</w:t>
            </w:r>
          </w:p>
        </w:tc>
      </w:tr>
      <w:tr w:rsidR="00934F07" w:rsidRPr="002667B1" w:rsidTr="00412DF7">
        <w:tc>
          <w:tcPr>
            <w:tcW w:w="1259" w:type="pct"/>
            <w:shd w:val="clear" w:color="auto" w:fill="auto"/>
          </w:tcPr>
          <w:p w:rsidR="00934F07" w:rsidRPr="00B11F4A" w:rsidRDefault="00B412A1" w:rsidP="00412DF7">
            <w:pPr>
              <w:pStyle w:val="ASFKTablenorm"/>
              <w:ind w:left="57" w:right="57"/>
            </w:pPr>
            <w:r w:rsidRPr="00B11F4A">
              <w:t>П</w:t>
            </w:r>
            <w:r w:rsidR="00934F07" w:rsidRPr="00B11F4A">
              <w:t>о КОФК</w:t>
            </w:r>
          </w:p>
        </w:tc>
        <w:tc>
          <w:tcPr>
            <w:tcW w:w="3741" w:type="pct"/>
            <w:shd w:val="clear" w:color="auto" w:fill="auto"/>
          </w:tcPr>
          <w:p w:rsidR="00934F07" w:rsidRPr="00B11F4A" w:rsidRDefault="00934F07" w:rsidP="00412DF7">
            <w:pPr>
              <w:pStyle w:val="ASFKTablenorm"/>
              <w:ind w:left="57" w:right="57"/>
            </w:pPr>
            <w:r w:rsidRPr="00B11F4A">
              <w:t>Код по ТОФК</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Вид</w:t>
            </w:r>
          </w:p>
        </w:tc>
        <w:tc>
          <w:tcPr>
            <w:tcW w:w="3741" w:type="pct"/>
            <w:shd w:val="clear" w:color="auto" w:fill="auto"/>
          </w:tcPr>
          <w:p w:rsidR="00934F07" w:rsidRPr="00B11F4A" w:rsidRDefault="00934F07" w:rsidP="00412DF7">
            <w:pPr>
              <w:pStyle w:val="ASFKTablenorm"/>
              <w:ind w:left="57" w:right="57"/>
            </w:pPr>
            <w:r w:rsidRPr="00B11F4A">
              <w:t>Вид документа-основания (дог</w:t>
            </w:r>
            <w:r w:rsidRPr="00B90D2C">
              <w:t>о</w:t>
            </w:r>
            <w:r w:rsidRPr="00B11F4A">
              <w:t>вора)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Номер</w:t>
            </w:r>
          </w:p>
        </w:tc>
        <w:tc>
          <w:tcPr>
            <w:tcW w:w="3741" w:type="pct"/>
            <w:shd w:val="clear" w:color="auto" w:fill="auto"/>
          </w:tcPr>
          <w:p w:rsidR="00934F07" w:rsidRPr="00B11F4A" w:rsidRDefault="00934F07" w:rsidP="00412DF7">
            <w:pPr>
              <w:pStyle w:val="ASFKTablenorm"/>
              <w:ind w:left="57" w:right="57"/>
            </w:pPr>
            <w:r w:rsidRPr="00B11F4A">
              <w:t>Номер документа-основания</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w:t>
            </w:r>
          </w:p>
        </w:tc>
        <w:tc>
          <w:tcPr>
            <w:tcW w:w="3741" w:type="pct"/>
            <w:shd w:val="clear" w:color="auto" w:fill="auto"/>
          </w:tcPr>
          <w:p w:rsidR="00934F07" w:rsidRPr="00B11F4A" w:rsidRDefault="00934F07" w:rsidP="00412DF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начала</w:t>
            </w:r>
          </w:p>
        </w:tc>
        <w:tc>
          <w:tcPr>
            <w:tcW w:w="3741" w:type="pct"/>
            <w:shd w:val="clear" w:color="auto" w:fill="auto"/>
          </w:tcPr>
          <w:p w:rsidR="00934F07" w:rsidRPr="00B11F4A" w:rsidRDefault="00934F07" w:rsidP="00412DF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окончания</w:t>
            </w:r>
          </w:p>
        </w:tc>
        <w:tc>
          <w:tcPr>
            <w:tcW w:w="3741" w:type="pct"/>
            <w:shd w:val="clear" w:color="auto" w:fill="auto"/>
          </w:tcPr>
          <w:p w:rsidR="00934F07" w:rsidRPr="00B11F4A" w:rsidRDefault="00934F07" w:rsidP="00412DF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rsidTr="00412DF7">
        <w:trPr>
          <w:trHeight w:val="393"/>
        </w:trPr>
        <w:tc>
          <w:tcPr>
            <w:tcW w:w="1259" w:type="pct"/>
            <w:shd w:val="clear" w:color="auto" w:fill="auto"/>
          </w:tcPr>
          <w:p w:rsidR="00934F07" w:rsidRPr="00B11F4A" w:rsidRDefault="00934F07" w:rsidP="00412DF7">
            <w:pPr>
              <w:pStyle w:val="ASFKTablenorm"/>
              <w:ind w:left="57" w:right="57"/>
            </w:pPr>
            <w:r w:rsidRPr="00B11F4A">
              <w:t>Сумма в валюте БО</w:t>
            </w:r>
          </w:p>
        </w:tc>
        <w:tc>
          <w:tcPr>
            <w:tcW w:w="3741" w:type="pct"/>
            <w:shd w:val="clear" w:color="auto" w:fill="auto"/>
          </w:tcPr>
          <w:p w:rsidR="00934F07" w:rsidRPr="00B11F4A" w:rsidRDefault="00934F07" w:rsidP="00412DF7">
            <w:pPr>
              <w:pStyle w:val="ASFKTablenorm"/>
              <w:ind w:left="57" w:right="57"/>
            </w:pPr>
            <w:r w:rsidRPr="00B11F4A">
              <w:t>Сумма в валюте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Валюта</w:t>
            </w:r>
          </w:p>
        </w:tc>
        <w:tc>
          <w:tcPr>
            <w:tcW w:w="3741" w:type="pct"/>
            <w:shd w:val="clear" w:color="auto" w:fill="auto"/>
          </w:tcPr>
          <w:p w:rsidR="00934F07" w:rsidRPr="00B11F4A" w:rsidRDefault="00934F07" w:rsidP="00412DF7">
            <w:pPr>
              <w:pStyle w:val="ASFKTablenorm"/>
              <w:ind w:left="57" w:right="57"/>
            </w:pPr>
            <w:r w:rsidRPr="00B11F4A">
              <w:t>Валюта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в рублях</w:t>
            </w:r>
          </w:p>
        </w:tc>
        <w:tc>
          <w:tcPr>
            <w:tcW w:w="3741" w:type="pct"/>
            <w:shd w:val="clear" w:color="auto" w:fill="auto"/>
          </w:tcPr>
          <w:p w:rsidR="00934F07" w:rsidRPr="00B11F4A" w:rsidRDefault="00934F07" w:rsidP="00412DF7">
            <w:pPr>
              <w:pStyle w:val="ASFKTablenorm"/>
              <w:ind w:left="57" w:right="57"/>
            </w:pPr>
            <w:r w:rsidRPr="00B11F4A">
              <w:t>Сумма БО в рублях</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аванса от суммы БО</w:t>
            </w:r>
          </w:p>
        </w:tc>
        <w:tc>
          <w:tcPr>
            <w:tcW w:w="3741" w:type="pct"/>
            <w:shd w:val="clear" w:color="auto" w:fill="auto"/>
          </w:tcPr>
          <w:p w:rsidR="00934F07" w:rsidRPr="00B11F4A" w:rsidRDefault="00934F07" w:rsidP="00412DF7">
            <w:pPr>
              <w:pStyle w:val="ASFKTablenorm"/>
              <w:ind w:left="57" w:right="57"/>
            </w:pPr>
            <w:r w:rsidRPr="00B11F4A">
              <w:t>Процент аванса от суммы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авансового плат</w:t>
            </w:r>
            <w:r w:rsidRPr="00B90D2C">
              <w:t>е</w:t>
            </w:r>
            <w:r w:rsidRPr="00B11F4A">
              <w:t>жа</w:t>
            </w:r>
          </w:p>
        </w:tc>
        <w:tc>
          <w:tcPr>
            <w:tcW w:w="3741" w:type="pct"/>
            <w:shd w:val="clear" w:color="auto" w:fill="auto"/>
          </w:tcPr>
          <w:p w:rsidR="00934F07" w:rsidRPr="00B11F4A" w:rsidRDefault="00934F07" w:rsidP="00412DF7">
            <w:pPr>
              <w:pStyle w:val="ASFKTablenorm"/>
              <w:ind w:left="57" w:right="57"/>
            </w:pPr>
            <w:r w:rsidRPr="00B11F4A">
              <w:t>Сумма авансового платежа</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Наименование</w:t>
            </w:r>
          </w:p>
        </w:tc>
        <w:tc>
          <w:tcPr>
            <w:tcW w:w="3741" w:type="pct"/>
            <w:shd w:val="clear" w:color="auto" w:fill="auto"/>
          </w:tcPr>
          <w:p w:rsidR="00934F07" w:rsidRDefault="00934F07" w:rsidP="00412DF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ИНН</w:t>
            </w:r>
          </w:p>
        </w:tc>
        <w:tc>
          <w:tcPr>
            <w:tcW w:w="3741" w:type="pct"/>
            <w:shd w:val="clear" w:color="auto" w:fill="auto"/>
          </w:tcPr>
          <w:p w:rsidR="00934F07" w:rsidRDefault="00934F07" w:rsidP="00412DF7">
            <w:pPr>
              <w:pStyle w:val="ASFKTablenorm"/>
              <w:ind w:left="57" w:right="57"/>
            </w:pPr>
            <w:r w:rsidRPr="00B11F4A">
              <w:t>ИНН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КПП</w:t>
            </w:r>
          </w:p>
        </w:tc>
        <w:tc>
          <w:tcPr>
            <w:tcW w:w="3741" w:type="pct"/>
            <w:shd w:val="clear" w:color="auto" w:fill="auto"/>
          </w:tcPr>
          <w:p w:rsidR="00934F07" w:rsidRDefault="00934F07" w:rsidP="00412DF7">
            <w:pPr>
              <w:pStyle w:val="ASFKTablenorm"/>
              <w:ind w:left="57" w:right="57"/>
            </w:pPr>
            <w:r w:rsidRPr="00B11F4A">
              <w:t>КПП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Страна</w:t>
            </w:r>
          </w:p>
        </w:tc>
        <w:tc>
          <w:tcPr>
            <w:tcW w:w="3741" w:type="pct"/>
            <w:shd w:val="clear" w:color="auto" w:fill="auto"/>
          </w:tcPr>
          <w:p w:rsidR="00934F07" w:rsidRDefault="00934F07" w:rsidP="00412DF7">
            <w:pPr>
              <w:pStyle w:val="ASFKTablenorm"/>
              <w:ind w:left="57" w:right="57"/>
            </w:pPr>
            <w:r w:rsidRPr="00B11F4A">
              <w:t>Название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Код страны</w:t>
            </w:r>
          </w:p>
        </w:tc>
        <w:tc>
          <w:tcPr>
            <w:tcW w:w="3741" w:type="pct"/>
            <w:shd w:val="clear" w:color="auto" w:fill="auto"/>
          </w:tcPr>
          <w:p w:rsidR="00934F07" w:rsidRDefault="00934F07" w:rsidP="00412DF7">
            <w:pPr>
              <w:pStyle w:val="ASFKTablenorm"/>
              <w:ind w:left="57" w:right="57"/>
            </w:pPr>
            <w:r w:rsidRPr="00B11F4A">
              <w:t>Код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Адрес</w:t>
            </w:r>
          </w:p>
        </w:tc>
        <w:tc>
          <w:tcPr>
            <w:tcW w:w="3741" w:type="pct"/>
            <w:shd w:val="clear" w:color="auto" w:fill="auto"/>
          </w:tcPr>
          <w:p w:rsidR="00934F07" w:rsidRDefault="00934F07" w:rsidP="00412DF7">
            <w:pPr>
              <w:pStyle w:val="ASFKTablenorm"/>
              <w:ind w:left="57" w:right="57"/>
            </w:pPr>
            <w:r w:rsidRPr="00B11F4A">
              <w:t>Адрес контрагента</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lastRenderedPageBreak/>
              <w:t>Телефон/факс</w:t>
            </w:r>
          </w:p>
        </w:tc>
        <w:tc>
          <w:tcPr>
            <w:tcW w:w="3741" w:type="pct"/>
            <w:shd w:val="clear" w:color="auto" w:fill="auto"/>
          </w:tcPr>
          <w:p w:rsidR="00934F07" w:rsidRDefault="00934F07" w:rsidP="00412DF7">
            <w:pPr>
              <w:pStyle w:val="ASFKTablenorm"/>
              <w:ind w:left="57" w:right="57"/>
            </w:pPr>
            <w:r w:rsidRPr="00B11F4A">
              <w:t>Тел.</w:t>
            </w:r>
            <w:r w:rsidR="00130E2F">
              <w:t xml:space="preserve"> </w:t>
            </w:r>
            <w:r w:rsidRPr="00B11F4A">
              <w:t>(факс)</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Default="00934F07" w:rsidP="00412DF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Банк.счет</w:t>
            </w:r>
          </w:p>
        </w:tc>
        <w:tc>
          <w:tcPr>
            <w:tcW w:w="3741" w:type="pct"/>
            <w:shd w:val="clear" w:color="auto" w:fill="auto"/>
          </w:tcPr>
          <w:p w:rsidR="00934F07" w:rsidRDefault="00934F07" w:rsidP="00412DF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412DF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412DF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412DF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412DF7">
            <w:pPr>
              <w:pStyle w:val="ASFKTablenorm"/>
              <w:ind w:left="57" w:right="57"/>
            </w:pPr>
            <w:r w:rsidRPr="000D5E0C">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БИК/SWIFT</w:t>
            </w:r>
          </w:p>
        </w:tc>
        <w:tc>
          <w:tcPr>
            <w:tcW w:w="3741" w:type="pct"/>
            <w:shd w:val="clear" w:color="auto" w:fill="auto"/>
          </w:tcPr>
          <w:p w:rsidR="00934F07" w:rsidRDefault="00934F07" w:rsidP="00412DF7">
            <w:pPr>
              <w:pStyle w:val="ASFKTablenorm"/>
              <w:ind w:left="57" w:right="57"/>
            </w:pPr>
            <w:r w:rsidRPr="00A331E8">
              <w:t>Код БИК/SWIFT банка получателя платежа.</w:t>
            </w:r>
          </w:p>
          <w:p w:rsidR="00934F07" w:rsidRPr="00A331E8" w:rsidRDefault="00934F07" w:rsidP="00412DF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412DF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Кор.сч.</w:t>
            </w:r>
          </w:p>
        </w:tc>
        <w:tc>
          <w:tcPr>
            <w:tcW w:w="3741" w:type="pct"/>
            <w:shd w:val="clear" w:color="auto" w:fill="auto"/>
          </w:tcPr>
          <w:p w:rsidR="00934F07" w:rsidRPr="006B0C69" w:rsidRDefault="00934F07" w:rsidP="00412DF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412DF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412DF7">
            <w:pPr>
              <w:pStyle w:val="ASFKTablenorm"/>
              <w:ind w:left="57" w:right="57"/>
            </w:pPr>
            <w:r w:rsidRPr="006B0C69">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Банк</w:t>
            </w:r>
          </w:p>
        </w:tc>
        <w:tc>
          <w:tcPr>
            <w:tcW w:w="3741" w:type="pct"/>
            <w:shd w:val="clear" w:color="auto" w:fill="auto"/>
          </w:tcPr>
          <w:p w:rsidR="00934F07" w:rsidRPr="00BC4AC8" w:rsidRDefault="00934F07" w:rsidP="00412DF7">
            <w:pPr>
              <w:pStyle w:val="ASFKTablenorm"/>
              <w:ind w:left="57" w:right="57"/>
            </w:pPr>
            <w:r w:rsidRPr="00BC4AC8">
              <w:t>Наименование банка получателя платежа.</w:t>
            </w:r>
          </w:p>
          <w:p w:rsidR="00934F07" w:rsidRPr="00B11F4A" w:rsidRDefault="00934F07" w:rsidP="00412DF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973765">
        <w:rPr>
          <w:noProof/>
        </w:rPr>
        <w:t>33</w:t>
      </w:r>
      <w:r w:rsidR="004E0BBC" w:rsidRPr="004E0BBC">
        <w:fldChar w:fldCharType="end"/>
      </w:r>
      <w:r w:rsidR="004E0BBC">
        <w:t>.</w:t>
      </w:r>
    </w:p>
    <w:p w:rsidR="00934F07" w:rsidRPr="00871500" w:rsidRDefault="00E65C78" w:rsidP="00934F07">
      <w:pPr>
        <w:pStyle w:val="ASFKFigure"/>
        <w:rPr>
          <w:lang w:val="en-US"/>
        </w:rPr>
      </w:pPr>
      <w:r>
        <w:rPr>
          <w:noProof/>
        </w:rPr>
        <w:lastRenderedPageBreak/>
        <w:drawing>
          <wp:inline distT="0" distB="0" distL="0" distR="0">
            <wp:extent cx="6134735" cy="31070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34735" cy="310705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34" w:name="_Ref231231239"/>
      <w:bookmarkStart w:id="435" w:name="_Toc126837546"/>
      <w:r w:rsidR="00973765">
        <w:rPr>
          <w:noProof/>
        </w:rPr>
        <w:t>33</w:t>
      </w:r>
      <w:bookmarkEnd w:id="434"/>
      <w:r>
        <w:rPr>
          <w:noProof/>
        </w:rPr>
        <w:fldChar w:fldCharType="end"/>
      </w:r>
      <w:r w:rsidR="00934F07" w:rsidRPr="00B11F4A">
        <w:t xml:space="preserve">. ЭФ </w:t>
      </w:r>
      <w:r w:rsidR="00934F07">
        <w:t xml:space="preserve">документа </w:t>
      </w:r>
      <w:r w:rsidR="001F20AD">
        <w:t>«</w:t>
      </w:r>
      <w:r w:rsidR="00934F07" w:rsidRPr="00B11F4A">
        <w:t>Уведомление о передаче исполнения исполнительного д</w:t>
      </w:r>
      <w:r w:rsidR="00934F07" w:rsidRPr="00B90D2C">
        <w:t>о</w:t>
      </w:r>
      <w:r w:rsidR="00934F07" w:rsidRPr="00B11F4A">
        <w:t>кумента (исход</w:t>
      </w:r>
      <w:r w:rsidR="00934F07" w:rsidRPr="00B90D2C">
        <w:t>я</w:t>
      </w:r>
      <w:r w:rsidR="00934F07" w:rsidRPr="00B11F4A">
        <w:t>щее)</w:t>
      </w:r>
      <w:r w:rsidR="00F9698D">
        <w:t xml:space="preserve">», закладки </w:t>
      </w:r>
      <w:r w:rsidR="001F20AD">
        <w:t>«</w:t>
      </w:r>
      <w:r w:rsidR="00934F07" w:rsidRPr="00B11F4A">
        <w:t>Раздел 3,4</w:t>
      </w:r>
      <w:r w:rsidR="00934F07">
        <w:t xml:space="preserve"> (2)</w:t>
      </w:r>
      <w:r w:rsidR="001F20AD">
        <w:t>»</w:t>
      </w:r>
      <w:bookmarkEnd w:id="435"/>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973765">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6" w:name="_Ref364349268"/>
      <w:bookmarkStart w:id="437" w:name="_Toc126837389"/>
      <w:r w:rsidR="00973765">
        <w:rPr>
          <w:noProof/>
        </w:rPr>
        <w:t>16</w:t>
      </w:r>
      <w:bookmarkEnd w:id="436"/>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50"/>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 xml:space="preserve">жах, </w:t>
            </w:r>
            <w:r w:rsidRPr="00B11F4A">
              <w:lastRenderedPageBreak/>
              <w:t>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lastRenderedPageBreak/>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973765">
        <w:rPr>
          <w:noProof/>
        </w:rPr>
        <w:t>34</w:t>
      </w:r>
      <w:r w:rsidR="004E0BBC" w:rsidRPr="004E0BBC">
        <w:fldChar w:fldCharType="end"/>
      </w:r>
      <w:r w:rsidRPr="00D862AF">
        <w:t>.</w:t>
      </w:r>
    </w:p>
    <w:p w:rsidR="00934F07" w:rsidRPr="00871500" w:rsidRDefault="00E65C78" w:rsidP="00934F07">
      <w:pPr>
        <w:pStyle w:val="ASFKFigure"/>
        <w:rPr>
          <w:lang w:val="en-US"/>
        </w:rPr>
      </w:pPr>
      <w:r>
        <w:rPr>
          <w:noProof/>
        </w:rPr>
        <w:drawing>
          <wp:inline distT="0" distB="0" distL="0" distR="0">
            <wp:extent cx="6125845" cy="310705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38" w:name="_Ref231235416"/>
      <w:bookmarkStart w:id="439" w:name="_Toc126837547"/>
      <w:r w:rsidR="00973765">
        <w:rPr>
          <w:noProof/>
        </w:rPr>
        <w:t>34</w:t>
      </w:r>
      <w:bookmarkEnd w:id="438"/>
      <w:r>
        <w:rPr>
          <w:noProof/>
        </w:rPr>
        <w:fldChar w:fldCharType="end"/>
      </w:r>
      <w:r w:rsidR="00934F07" w:rsidRPr="00B11F4A">
        <w:t xml:space="preserve">. ЭФ </w:t>
      </w:r>
      <w:r w:rsidR="00934F07">
        <w:t xml:space="preserve">документа </w:t>
      </w:r>
      <w:r w:rsidR="001F20AD">
        <w:t>«</w:t>
      </w:r>
      <w:r w:rsidR="00934F07" w:rsidRPr="00B11F4A">
        <w:t>Уведомление о передаче исполнения исполнительного д</w:t>
      </w:r>
      <w:r w:rsidR="00934F07" w:rsidRPr="00B90D2C">
        <w:t>о</w:t>
      </w:r>
      <w:r w:rsidR="00934F07" w:rsidRPr="00B11F4A">
        <w:t>кумента (исход</w:t>
      </w:r>
      <w:r w:rsidR="00934F07" w:rsidRPr="00B90D2C">
        <w:t>я</w:t>
      </w:r>
      <w:r w:rsidR="00934F07" w:rsidRPr="00B11F4A">
        <w:t>щее)</w:t>
      </w:r>
      <w:r w:rsidR="00F9698D">
        <w:t xml:space="preserve">», закладки </w:t>
      </w:r>
      <w:r w:rsidR="001F20AD">
        <w:t>«</w:t>
      </w:r>
      <w:r w:rsidR="00934F07" w:rsidRPr="00B11F4A">
        <w:t>Раздел 5, подписи</w:t>
      </w:r>
      <w:r w:rsidR="00934F07">
        <w:t xml:space="preserve"> (3)</w:t>
      </w:r>
      <w:r w:rsidR="001F20AD">
        <w:t>»</w:t>
      </w:r>
      <w:bookmarkEnd w:id="439"/>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973765">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40" w:name="_Ref364349711"/>
      <w:bookmarkStart w:id="441" w:name="_Toc126837390"/>
      <w:r w:rsidR="00973765">
        <w:rPr>
          <w:noProof/>
        </w:rPr>
        <w:t>17</w:t>
      </w:r>
      <w:bookmarkEnd w:id="440"/>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50"/>
      </w:tblGrid>
      <w:tr w:rsidR="00934F07" w:rsidRPr="002667B1" w:rsidTr="00412DF7">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 валюте</w:t>
            </w:r>
          </w:p>
        </w:tc>
        <w:tc>
          <w:tcPr>
            <w:tcW w:w="3556" w:type="pct"/>
            <w:shd w:val="clear" w:color="auto" w:fill="auto"/>
          </w:tcPr>
          <w:p w:rsidR="00934F07" w:rsidRPr="00B11F4A" w:rsidRDefault="00934F07" w:rsidP="00412DF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N</w:t>
            </w:r>
          </w:p>
        </w:tc>
        <w:tc>
          <w:tcPr>
            <w:tcW w:w="3556" w:type="pct"/>
            <w:shd w:val="clear" w:color="auto" w:fill="auto"/>
          </w:tcPr>
          <w:p w:rsidR="00934F07" w:rsidRPr="00B11F4A" w:rsidRDefault="00934F07" w:rsidP="00412DF7">
            <w:pPr>
              <w:pStyle w:val="ASFKTablenorm"/>
              <w:ind w:left="57" w:right="57"/>
            </w:pPr>
            <w:r w:rsidRPr="00B11F4A">
              <w:t>Номер по порядку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Вид средств</w:t>
            </w:r>
          </w:p>
        </w:tc>
        <w:tc>
          <w:tcPr>
            <w:tcW w:w="3556" w:type="pct"/>
            <w:shd w:val="clear" w:color="auto" w:fill="auto"/>
          </w:tcPr>
          <w:p w:rsidR="00934F07" w:rsidRPr="00B11F4A" w:rsidRDefault="00934F07" w:rsidP="00412DF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lastRenderedPageBreak/>
              <w:t>КБК</w:t>
            </w:r>
          </w:p>
        </w:tc>
        <w:tc>
          <w:tcPr>
            <w:tcW w:w="3556" w:type="pct"/>
            <w:shd w:val="clear" w:color="auto" w:fill="auto"/>
          </w:tcPr>
          <w:p w:rsidR="00934F07" w:rsidRPr="00B11F4A" w:rsidRDefault="00934F07" w:rsidP="00412DF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Предмет документа основ</w:t>
            </w:r>
            <w:r w:rsidRPr="00EB6560">
              <w:t>а</w:t>
            </w:r>
            <w:r w:rsidRPr="00B11F4A">
              <w:t>ния</w:t>
            </w:r>
          </w:p>
        </w:tc>
        <w:tc>
          <w:tcPr>
            <w:tcW w:w="3556" w:type="pct"/>
            <w:shd w:val="clear" w:color="auto" w:fill="auto"/>
          </w:tcPr>
          <w:p w:rsidR="00934F07" w:rsidRPr="00B11F4A" w:rsidRDefault="00934F07" w:rsidP="00412DF7">
            <w:pPr>
              <w:pStyle w:val="ASFKTablenorm"/>
              <w:ind w:left="57" w:right="57"/>
            </w:pPr>
            <w:r w:rsidRPr="00B11F4A">
              <w:t>Предмет документа-основания</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Январь</w:t>
            </w:r>
          </w:p>
        </w:tc>
        <w:tc>
          <w:tcPr>
            <w:tcW w:w="3556" w:type="pct"/>
            <w:shd w:val="clear" w:color="auto" w:fill="auto"/>
          </w:tcPr>
          <w:p w:rsidR="00934F07" w:rsidRPr="00B11F4A" w:rsidRDefault="00934F07" w:rsidP="00412DF7">
            <w:pPr>
              <w:pStyle w:val="ASFKTablenorm"/>
              <w:ind w:left="57" w:right="57"/>
            </w:pPr>
            <w:r w:rsidRPr="00B11F4A">
              <w:t>Сумма оплаты БО в январе тек</w:t>
            </w:r>
            <w:r w:rsidRPr="00EB6560">
              <w:t>у</w:t>
            </w:r>
            <w:r w:rsidRPr="00B11F4A">
              <w:t>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Февраль</w:t>
            </w:r>
          </w:p>
        </w:tc>
        <w:tc>
          <w:tcPr>
            <w:tcW w:w="3556" w:type="pct"/>
            <w:shd w:val="clear" w:color="auto" w:fill="auto"/>
          </w:tcPr>
          <w:p w:rsidR="00934F07" w:rsidRPr="00B11F4A" w:rsidRDefault="00934F07" w:rsidP="00412DF7">
            <w:pPr>
              <w:pStyle w:val="ASFKTablenorm"/>
              <w:ind w:left="57" w:right="57"/>
            </w:pPr>
            <w:r w:rsidRPr="00B11F4A">
              <w:t>Сумма оплаты БО в феврале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w:t>
            </w:r>
          </w:p>
        </w:tc>
        <w:tc>
          <w:tcPr>
            <w:tcW w:w="3556" w:type="pct"/>
            <w:shd w:val="clear" w:color="auto" w:fill="auto"/>
          </w:tcPr>
          <w:p w:rsidR="00934F07" w:rsidRPr="00B11F4A" w:rsidRDefault="00934F07" w:rsidP="00412DF7">
            <w:pPr>
              <w:pStyle w:val="ASFKTablenorm"/>
              <w:ind w:left="57" w:right="57"/>
            </w:pPr>
            <w:r w:rsidRPr="00B11F4A">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Декабрь</w:t>
            </w:r>
          </w:p>
        </w:tc>
        <w:tc>
          <w:tcPr>
            <w:tcW w:w="3556" w:type="pct"/>
            <w:shd w:val="clear" w:color="auto" w:fill="auto"/>
          </w:tcPr>
          <w:p w:rsidR="00934F07" w:rsidRPr="00B11F4A" w:rsidRDefault="00934F07" w:rsidP="00412DF7">
            <w:pPr>
              <w:pStyle w:val="ASFKTablenorm"/>
              <w:ind w:left="57" w:right="57"/>
            </w:pPr>
            <w:r w:rsidRPr="00B11F4A">
              <w:t>Сумма оплаты БО в декабре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Сумма БО</w:t>
            </w:r>
          </w:p>
        </w:tc>
        <w:tc>
          <w:tcPr>
            <w:tcW w:w="3556" w:type="pct"/>
            <w:shd w:val="clear" w:color="auto" w:fill="auto"/>
          </w:tcPr>
          <w:p w:rsidR="00934F07" w:rsidRPr="00B11F4A" w:rsidRDefault="00934F07" w:rsidP="00412DF7">
            <w:pPr>
              <w:pStyle w:val="ASFKTablenorm"/>
              <w:ind w:left="57" w:right="57"/>
            </w:pPr>
            <w:r w:rsidRPr="00B11F4A">
              <w:t>Общая сумма БО по всем годам</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Отклонение (сумма БО – сумма по годам)</w:t>
            </w:r>
          </w:p>
        </w:tc>
        <w:tc>
          <w:tcPr>
            <w:tcW w:w="3556" w:type="pct"/>
            <w:shd w:val="clear" w:color="auto" w:fill="auto"/>
          </w:tcPr>
          <w:p w:rsidR="00934F07" w:rsidRPr="00B11F4A" w:rsidRDefault="00934F07" w:rsidP="00412DF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rsidTr="00412DF7">
        <w:trPr>
          <w:trHeight w:val="77"/>
        </w:trPr>
        <w:tc>
          <w:tcPr>
            <w:tcW w:w="5000" w:type="pct"/>
            <w:gridSpan w:val="2"/>
            <w:shd w:val="clear" w:color="auto" w:fill="auto"/>
          </w:tcPr>
          <w:p w:rsidR="00934F07" w:rsidRPr="00B11F4A" w:rsidRDefault="00934F07" w:rsidP="00412DF7">
            <w:pPr>
              <w:pStyle w:val="ASFKTablenorm"/>
              <w:ind w:left="57" w:right="57"/>
            </w:pPr>
            <w:r>
              <w:t>Г</w:t>
            </w:r>
            <w:r w:rsidRPr="00B11F4A">
              <w:t>руппа полей подписей</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shd w:val="clear" w:color="auto" w:fill="auto"/>
          </w:tcPr>
          <w:p w:rsidR="00934F07" w:rsidRPr="00B11F4A" w:rsidRDefault="00934F07" w:rsidP="00412DF7">
            <w:pPr>
              <w:pStyle w:val="ASFKTablenorm"/>
              <w:ind w:left="57" w:right="57"/>
            </w:pPr>
            <w:r w:rsidRPr="00B11F4A">
              <w:t>Наименование должности рук</w:t>
            </w:r>
            <w:r w:rsidRPr="00EB6560">
              <w:t>о</w:t>
            </w:r>
            <w:r w:rsidRPr="00B11F4A">
              <w:t>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shd w:val="clear" w:color="auto" w:fill="auto"/>
          </w:tcPr>
          <w:p w:rsidR="00934F07" w:rsidRPr="00B11F4A" w:rsidRDefault="00934F07" w:rsidP="00412DF7">
            <w:pPr>
              <w:pStyle w:val="ASFKTablenorm"/>
              <w:ind w:left="57" w:right="57"/>
            </w:pPr>
            <w:r w:rsidRPr="00B11F4A">
              <w:t>ФИО руководителя.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Должность исполнителя</w:t>
            </w:r>
          </w:p>
        </w:tc>
        <w:tc>
          <w:tcPr>
            <w:tcW w:w="3556" w:type="pct"/>
            <w:shd w:val="clear" w:color="auto" w:fill="auto"/>
          </w:tcPr>
          <w:p w:rsidR="00934F07" w:rsidRPr="00B11F4A" w:rsidRDefault="00934F07" w:rsidP="00412DF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Расшифровка подписи</w:t>
            </w:r>
          </w:p>
        </w:tc>
        <w:tc>
          <w:tcPr>
            <w:tcW w:w="3556" w:type="pct"/>
            <w:shd w:val="clear" w:color="auto" w:fill="auto"/>
          </w:tcPr>
          <w:p w:rsidR="00934F07" w:rsidRPr="00B11F4A" w:rsidRDefault="00934F07" w:rsidP="00412DF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подписания</w:t>
            </w:r>
          </w:p>
        </w:tc>
        <w:tc>
          <w:tcPr>
            <w:tcW w:w="3556" w:type="pct"/>
            <w:shd w:val="clear" w:color="auto" w:fill="auto"/>
          </w:tcPr>
          <w:p w:rsidR="00934F07" w:rsidRPr="00B11F4A" w:rsidRDefault="00934F07" w:rsidP="00412DF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присвоенная в ФК</w:t>
            </w:r>
          </w:p>
        </w:tc>
        <w:tc>
          <w:tcPr>
            <w:tcW w:w="3556" w:type="pct"/>
            <w:shd w:val="clear" w:color="auto" w:fill="auto"/>
          </w:tcPr>
          <w:p w:rsidR="00934F07" w:rsidRPr="00B11F4A" w:rsidRDefault="00934F07" w:rsidP="00412DF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973765">
        <w:t>34</w:t>
      </w:r>
      <w:r w:rsidRPr="00B11F4A">
        <w:fldChar w:fldCharType="end"/>
      </w:r>
      <w:r w:rsidRPr="00B11F4A">
        <w:t xml:space="preserve">) следует нажать на кнопку </w:t>
      </w:r>
      <w:r w:rsidR="00E65C78">
        <w:rPr>
          <w:noProof/>
        </w:rPr>
        <w:drawing>
          <wp:inline distT="0" distB="0" distL="0" distR="0">
            <wp:extent cx="274955" cy="274955"/>
            <wp:effectExtent l="0" t="0" r="0" b="0"/>
            <wp:docPr id="108" name="Рисунок 10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973765">
        <w:t>35</w:t>
      </w:r>
      <w:r w:rsidRPr="00B11F4A">
        <w:fldChar w:fldCharType="end"/>
      </w:r>
      <w:r w:rsidRPr="00B11F4A">
        <w:t>).</w:t>
      </w:r>
    </w:p>
    <w:p w:rsidR="00934F07" w:rsidRPr="00ED7F9F" w:rsidRDefault="00E65C78" w:rsidP="006B2B57">
      <w:pPr>
        <w:pStyle w:val="ASFKFigure"/>
        <w:rPr>
          <w:lang w:val="en-US"/>
        </w:rPr>
      </w:pPr>
      <w:r>
        <w:rPr>
          <w:noProof/>
        </w:rPr>
        <w:lastRenderedPageBreak/>
        <w:drawing>
          <wp:inline distT="0" distB="0" distL="0" distR="0">
            <wp:extent cx="6134735" cy="548640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42" w:name="_Ref246740551"/>
      <w:bookmarkStart w:id="443" w:name="_Toc126837548"/>
      <w:r w:rsidR="00973765">
        <w:rPr>
          <w:noProof/>
        </w:rPr>
        <w:t>35</w:t>
      </w:r>
      <w:bookmarkEnd w:id="442"/>
      <w:r>
        <w:rPr>
          <w:noProof/>
        </w:rPr>
        <w:fldChar w:fldCharType="end"/>
      </w:r>
      <w:r w:rsidR="00934F07" w:rsidRPr="00B11F4A">
        <w:t xml:space="preserve">. </w:t>
      </w:r>
      <w:r w:rsidR="00F9698D">
        <w:t>Форма «Добавление записи», закладк</w:t>
      </w:r>
      <w:r w:rsidR="004E0BBC">
        <w:t>а</w:t>
      </w:r>
      <w:r w:rsidR="00F9698D">
        <w:t xml:space="preserve"> </w:t>
      </w:r>
      <w:r w:rsidR="001F20AD">
        <w:t>«</w:t>
      </w:r>
      <w:r w:rsidR="00934F07" w:rsidRPr="00B11F4A">
        <w:t>Основная</w:t>
      </w:r>
      <w:r w:rsidR="001F20AD">
        <w:t>»</w:t>
      </w:r>
      <w:bookmarkEnd w:id="443"/>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E65C78" w:rsidP="00934F07">
      <w:pPr>
        <w:pStyle w:val="ASFKFigure"/>
        <w:rPr>
          <w:lang w:val="en-US"/>
        </w:rPr>
      </w:pPr>
      <w:r>
        <w:rPr>
          <w:noProof/>
        </w:rPr>
        <w:drawing>
          <wp:inline distT="0" distB="0" distL="0" distR="0">
            <wp:extent cx="6134735" cy="3923665"/>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392366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44" w:name="_Ref246740553"/>
      <w:bookmarkStart w:id="445" w:name="_Toc126837549"/>
      <w:r w:rsidR="00973765">
        <w:rPr>
          <w:noProof/>
        </w:rPr>
        <w:t>36</w:t>
      </w:r>
      <w:bookmarkEnd w:id="444"/>
      <w:r>
        <w:rPr>
          <w:noProof/>
        </w:rPr>
        <w:fldChar w:fldCharType="end"/>
      </w:r>
      <w:r w:rsidR="00934F07" w:rsidRPr="00B11F4A">
        <w:t xml:space="preserve">. </w:t>
      </w:r>
      <w:r w:rsidR="00F9698D">
        <w:t>Форма «Добавление записи», закладк</w:t>
      </w:r>
      <w:r w:rsidR="004E0BBC">
        <w:t>а</w:t>
      </w:r>
      <w:r w:rsidR="00F9698D">
        <w:t xml:space="preserve"> </w:t>
      </w:r>
      <w:r w:rsidR="001F20AD">
        <w:t>«</w:t>
      </w:r>
      <w:r w:rsidR="00934F07" w:rsidRPr="00B11F4A">
        <w:t>График оплаты</w:t>
      </w:r>
      <w:r w:rsidR="001F20AD">
        <w:t>»</w:t>
      </w:r>
      <w:bookmarkEnd w:id="445"/>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6" w:name="_Ref328730448"/>
      <w:bookmarkStart w:id="447" w:name="_Toc387859008"/>
      <w:bookmarkStart w:id="448" w:name="_Toc410283255"/>
      <w:bookmarkStart w:id="449" w:name="_Toc126837314"/>
      <w:r w:rsidRPr="0064058C">
        <w:t>Уведомление о нарушении сроков внесения размеров арендной платы</w:t>
      </w:r>
      <w:bookmarkEnd w:id="446"/>
      <w:bookmarkEnd w:id="447"/>
      <w:bookmarkEnd w:id="448"/>
      <w:bookmarkEnd w:id="449"/>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973765">
        <w:rPr>
          <w:noProof/>
        </w:rPr>
        <w:t>37</w:t>
      </w:r>
      <w:r w:rsidR="00934F07" w:rsidRPr="0064058C">
        <w:fldChar w:fldCharType="end"/>
      </w:r>
      <w:r w:rsidR="00934F07" w:rsidRPr="0064058C">
        <w:t>.</w:t>
      </w:r>
    </w:p>
    <w:p w:rsidR="00934F07" w:rsidRPr="00C04DA1" w:rsidRDefault="00E65C78" w:rsidP="00934F07">
      <w:pPr>
        <w:pStyle w:val="ASFKFigure"/>
      </w:pPr>
      <w:r>
        <w:rPr>
          <w:noProof/>
        </w:rPr>
        <w:lastRenderedPageBreak/>
        <w:drawing>
          <wp:inline distT="0" distB="0" distL="0" distR="0">
            <wp:extent cx="6125845" cy="3835400"/>
            <wp:effectExtent l="0" t="0" r="0" b="0"/>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50" w:name="_Ref328664864"/>
      <w:bookmarkStart w:id="451" w:name="_Toc126837550"/>
      <w:r w:rsidR="00973765">
        <w:rPr>
          <w:noProof/>
        </w:rPr>
        <w:t>37</w:t>
      </w:r>
      <w:bookmarkEnd w:id="450"/>
      <w:r>
        <w:rPr>
          <w:noProof/>
        </w:rPr>
        <w:fldChar w:fldCharType="end"/>
      </w:r>
      <w:r w:rsidR="00934F07" w:rsidRPr="0064058C">
        <w:t xml:space="preserve">. </w:t>
      </w:r>
      <w:r w:rsidR="00432067">
        <w:t>ЭФ</w:t>
      </w:r>
      <w:r w:rsidR="00934F07" w:rsidRPr="0064058C">
        <w:t xml:space="preserve"> списка документов</w:t>
      </w:r>
      <w:r w:rsidR="004E0BBC">
        <w:t xml:space="preserve"> </w:t>
      </w:r>
      <w:r w:rsidR="001F20AD">
        <w:t>«</w:t>
      </w:r>
      <w:r w:rsidR="00934F07" w:rsidRPr="0064058C">
        <w:t>Уведомление о нарушении сроков внесения и размеров арендной платы</w:t>
      </w:r>
      <w:r w:rsidR="001F20AD">
        <w:t>»</w:t>
      </w:r>
      <w:bookmarkEnd w:id="451"/>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973765">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973765">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E65C78" w:rsidP="00934F07">
      <w:pPr>
        <w:pStyle w:val="ASFKFigure"/>
      </w:pPr>
      <w:r>
        <w:rPr>
          <w:noProof/>
        </w:rPr>
        <w:lastRenderedPageBreak/>
        <w:drawing>
          <wp:inline distT="0" distB="0" distL="0" distR="0">
            <wp:extent cx="6125845" cy="401256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5845" cy="4012565"/>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52" w:name="_Ref328669861"/>
      <w:bookmarkStart w:id="453" w:name="_Toc126837551"/>
      <w:r w:rsidR="00973765">
        <w:rPr>
          <w:noProof/>
        </w:rPr>
        <w:t>38</w:t>
      </w:r>
      <w:bookmarkEnd w:id="452"/>
      <w:r>
        <w:rPr>
          <w:noProof/>
        </w:rPr>
        <w:fldChar w:fldCharType="end"/>
      </w:r>
      <w:r w:rsidR="00934F07" w:rsidRPr="0064058C">
        <w:t xml:space="preserve">. ЭФ документа </w:t>
      </w:r>
      <w:r w:rsidR="001F20AD">
        <w:t>«</w:t>
      </w:r>
      <w:r w:rsidR="00934F07" w:rsidRPr="0064058C">
        <w:t>Уведомление о нарушении сроков внесения и размеров арендной платы</w:t>
      </w:r>
      <w:r w:rsidR="00F9698D">
        <w:t xml:space="preserve">», закладки </w:t>
      </w:r>
      <w:r w:rsidR="001F20AD">
        <w:t>«</w:t>
      </w:r>
      <w:r w:rsidR="00934F07" w:rsidRPr="0064058C">
        <w:t>Основные атрибуты</w:t>
      </w:r>
      <w:r w:rsidR="001F20AD">
        <w:t>»</w:t>
      </w:r>
      <w:bookmarkEnd w:id="453"/>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973765">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4" w:name="_Ref328670071"/>
      <w:bookmarkStart w:id="455" w:name="_Toc126837391"/>
      <w:r w:rsidR="00973765">
        <w:rPr>
          <w:noProof/>
        </w:rPr>
        <w:t>18</w:t>
      </w:r>
      <w:bookmarkEnd w:id="454"/>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029"/>
      </w:tblGrid>
      <w:tr w:rsidR="00E278A7" w:rsidRPr="00AB7803" w:rsidTr="00412DF7">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Дата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4E0BBC" w:rsidRPr="00AB7803" w:rsidTr="00412DF7">
        <w:tc>
          <w:tcPr>
            <w:tcW w:w="1870" w:type="pct"/>
            <w:shd w:val="clear" w:color="auto" w:fill="auto"/>
          </w:tcPr>
          <w:p w:rsidR="004E0BBC" w:rsidRPr="00AB7803" w:rsidRDefault="004E0BBC" w:rsidP="00412DF7">
            <w:pPr>
              <w:pStyle w:val="ASFKTablenorm"/>
              <w:ind w:left="57" w:right="57"/>
            </w:pPr>
            <w:r>
              <w:t>Статус</w:t>
            </w:r>
          </w:p>
        </w:tc>
        <w:tc>
          <w:tcPr>
            <w:tcW w:w="3130" w:type="pct"/>
            <w:shd w:val="clear" w:color="auto" w:fill="auto"/>
          </w:tcPr>
          <w:p w:rsidR="004E0BBC" w:rsidRPr="00AB7803" w:rsidRDefault="004E0BBC" w:rsidP="00412DF7">
            <w:pPr>
              <w:pStyle w:val="ASFKTablenorm"/>
              <w:ind w:left="57" w:right="57"/>
            </w:pPr>
            <w:r w:rsidRPr="004E0BBC">
              <w:t>Значение передается из OEBS</w:t>
            </w:r>
            <w:r>
              <w:t>.</w:t>
            </w:r>
          </w:p>
        </w:tc>
      </w:tr>
      <w:tr w:rsidR="00E278A7" w:rsidRPr="00AB7803" w:rsidTr="00412DF7">
        <w:tc>
          <w:tcPr>
            <w:tcW w:w="5000" w:type="pct"/>
            <w:gridSpan w:val="2"/>
            <w:shd w:val="clear" w:color="auto" w:fill="auto"/>
          </w:tcPr>
          <w:p w:rsidR="00E278A7" w:rsidRPr="00E278A7" w:rsidRDefault="00E278A7" w:rsidP="00412DF7">
            <w:pPr>
              <w:pStyle w:val="ASFKTablenorm"/>
              <w:ind w:left="57" w:right="57"/>
            </w:pPr>
            <w:r w:rsidRPr="00AB7803">
              <w:t>Закладка</w:t>
            </w:r>
            <w:r w:rsidRPr="00E278A7">
              <w:t xml:space="preserve"> </w:t>
            </w:r>
            <w:r w:rsidR="001F20AD">
              <w:t>«</w:t>
            </w:r>
            <w:r w:rsidRPr="00E278A7">
              <w:t>Основные атрибуты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ПБС</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 лицевого счета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ГРБС/ГАИФ</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Глава по БК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Бюджет (наименование)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E278A7" w:rsidRDefault="00E278A7" w:rsidP="00412DF7">
            <w:pPr>
              <w:pStyle w:val="ASFKTablenorm"/>
              <w:ind w:left="57" w:right="57"/>
            </w:pPr>
            <w:r w:rsidRPr="00AB7803">
              <w:t>Финансовый орган (наименов</w:t>
            </w:r>
            <w:r w:rsidRPr="00E278A7">
              <w:t>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ФК, орган 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lastRenderedPageBreak/>
              <w:t>По КОФК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Учетный номер обязательства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5000" w:type="pct"/>
            <w:gridSpan w:val="2"/>
            <w:shd w:val="clear" w:color="auto" w:fill="auto"/>
          </w:tcPr>
          <w:p w:rsidR="00E278A7" w:rsidRPr="00E278A7" w:rsidRDefault="00A879C1" w:rsidP="00412DF7">
            <w:pPr>
              <w:pStyle w:val="ASFKTablenorm"/>
              <w:ind w:left="57" w:right="57"/>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Номер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Дата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Периодичность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Срок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оплаты за период</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Факт. </w:t>
            </w:r>
            <w:r w:rsidR="00B412A1" w:rsidRPr="00AB7803">
              <w:t>Д</w:t>
            </w:r>
            <w:r w:rsidRPr="00AB7803">
              <w:t>ата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превышения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Примечание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973765">
        <w:rPr>
          <w:noProof/>
        </w:rPr>
        <w:t>39</w:t>
      </w:r>
      <w:r w:rsidR="00934F07" w:rsidRPr="0064058C">
        <w:fldChar w:fldCharType="end"/>
      </w:r>
      <w:r w:rsidR="00934F07" w:rsidRPr="0064058C">
        <w:t>.</w:t>
      </w:r>
    </w:p>
    <w:p w:rsidR="00934F07" w:rsidRPr="0064058C" w:rsidRDefault="00E65C78" w:rsidP="00934F07">
      <w:pPr>
        <w:pStyle w:val="ASFKFigure"/>
      </w:pPr>
      <w:r>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56" w:name="_Ref328670705"/>
      <w:bookmarkStart w:id="457" w:name="_Toc126837552"/>
      <w:r w:rsidR="00973765">
        <w:rPr>
          <w:noProof/>
        </w:rPr>
        <w:t>39</w:t>
      </w:r>
      <w:bookmarkEnd w:id="456"/>
      <w:r>
        <w:rPr>
          <w:noProof/>
        </w:rPr>
        <w:fldChar w:fldCharType="end"/>
      </w:r>
      <w:r w:rsidR="00934F07" w:rsidRPr="0064058C">
        <w:t xml:space="preserve">. ЭФ документа </w:t>
      </w:r>
      <w:r w:rsidR="001F20AD">
        <w:t>«</w:t>
      </w:r>
      <w:r w:rsidR="00934F07" w:rsidRPr="0064058C">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7"/>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973765">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8" w:name="_Ref328670648"/>
      <w:bookmarkStart w:id="459" w:name="_Toc126837392"/>
      <w:r w:rsidR="00973765">
        <w:rPr>
          <w:noProof/>
        </w:rPr>
        <w:t>19</w:t>
      </w:r>
      <w:bookmarkEnd w:id="458"/>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8"/>
        <w:gridCol w:w="5443"/>
      </w:tblGrid>
      <w:tr w:rsidR="00934F07" w:rsidRPr="0064058C"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rsidTr="00412DF7">
        <w:tc>
          <w:tcPr>
            <w:tcW w:w="5000" w:type="pct"/>
            <w:gridSpan w:val="2"/>
            <w:shd w:val="clear" w:color="auto" w:fill="auto"/>
          </w:tcPr>
          <w:p w:rsidR="00AB628C" w:rsidRPr="0064058C" w:rsidRDefault="00AB628C" w:rsidP="00412DF7">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rsidTr="00412DF7">
        <w:tc>
          <w:tcPr>
            <w:tcW w:w="2174" w:type="pct"/>
            <w:shd w:val="clear" w:color="auto" w:fill="auto"/>
          </w:tcPr>
          <w:p w:rsidR="004C23F7" w:rsidRPr="004C23F7" w:rsidRDefault="004C23F7" w:rsidP="00412DF7">
            <w:pPr>
              <w:pStyle w:val="ASFKTablenorm"/>
              <w:ind w:left="57" w:right="57"/>
            </w:pPr>
            <w:r>
              <w:t>Уполномоченное лицо. Должность</w:t>
            </w:r>
          </w:p>
        </w:tc>
        <w:tc>
          <w:tcPr>
            <w:tcW w:w="2826" w:type="pct"/>
            <w:shd w:val="clear" w:color="auto" w:fill="auto"/>
          </w:tcPr>
          <w:p w:rsidR="004C23F7" w:rsidRPr="0064058C" w:rsidRDefault="004C23F7" w:rsidP="00412DF7">
            <w:pPr>
              <w:pStyle w:val="ASFKTablenorm"/>
              <w:ind w:left="57" w:right="57"/>
            </w:pPr>
            <w:r w:rsidRPr="0064058C">
              <w:t>Значени</w:t>
            </w:r>
            <w:r>
              <w:t>е передае</w:t>
            </w:r>
            <w:r w:rsidRPr="0064058C">
              <w:t>тся из OEBS</w:t>
            </w:r>
            <w:r>
              <w:t>.</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ФИО</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е передается из OEBS.</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Телефон</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е передается из OEBS.</w:t>
            </w:r>
          </w:p>
        </w:tc>
      </w:tr>
    </w:tbl>
    <w:p w:rsidR="00934F07" w:rsidRPr="0064058C" w:rsidRDefault="00934F07" w:rsidP="00F018DF">
      <w:pPr>
        <w:pStyle w:val="32"/>
      </w:pPr>
      <w:bookmarkStart w:id="460" w:name="_Ref328730474"/>
      <w:bookmarkStart w:id="461" w:name="_Toc387859009"/>
      <w:bookmarkStart w:id="462" w:name="_Toc410283256"/>
      <w:bookmarkStart w:id="463" w:name="_Toc126837315"/>
      <w:r w:rsidRPr="0064058C">
        <w:t>Уведомление о нарушении установленных предельных размеров авансового платежа</w:t>
      </w:r>
      <w:bookmarkEnd w:id="460"/>
      <w:bookmarkEnd w:id="461"/>
      <w:bookmarkEnd w:id="462"/>
      <w:bookmarkEnd w:id="463"/>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973765">
        <w:rPr>
          <w:noProof/>
        </w:rPr>
        <w:t>40</w:t>
      </w:r>
      <w:r w:rsidR="00934F07" w:rsidRPr="0064058C">
        <w:fldChar w:fldCharType="end"/>
      </w:r>
      <w:r w:rsidR="00934F07" w:rsidRPr="0064058C">
        <w:t>.</w:t>
      </w:r>
    </w:p>
    <w:p w:rsidR="00934F07" w:rsidRPr="00473684" w:rsidRDefault="00E65C78" w:rsidP="00934F07">
      <w:pPr>
        <w:pStyle w:val="ASFKFigure"/>
      </w:pPr>
      <w:r>
        <w:rPr>
          <w:noProof/>
        </w:rPr>
        <w:drawing>
          <wp:inline distT="0" distB="0" distL="0" distR="0">
            <wp:extent cx="6125845" cy="3835400"/>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64" w:name="_Ref328671237"/>
      <w:bookmarkStart w:id="465" w:name="_Toc126837553"/>
      <w:r w:rsidR="00973765">
        <w:rPr>
          <w:noProof/>
        </w:rPr>
        <w:t>40</w:t>
      </w:r>
      <w:bookmarkEnd w:id="464"/>
      <w:r>
        <w:rPr>
          <w:noProof/>
        </w:rPr>
        <w:fldChar w:fldCharType="end"/>
      </w:r>
      <w:r w:rsidR="00934F07" w:rsidRPr="0064058C">
        <w:t xml:space="preserve">. </w:t>
      </w:r>
      <w:r w:rsidR="00903848">
        <w:t xml:space="preserve">ЭФ списка документов </w:t>
      </w:r>
      <w:r w:rsidR="001F20AD">
        <w:t>«</w:t>
      </w:r>
      <w:r w:rsidR="00934F07" w:rsidRPr="0064058C">
        <w:t>Уведомление о нарушении установленных предельных размеров авансового платежа</w:t>
      </w:r>
      <w:r w:rsidR="001F20AD">
        <w:t>»</w:t>
      </w:r>
      <w:bookmarkEnd w:id="465"/>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973765" w:rsidRPr="00973765">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973765">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E65C78" w:rsidP="00934F07">
      <w:pPr>
        <w:pStyle w:val="ASFKFigure"/>
      </w:pPr>
      <w:r>
        <w:rPr>
          <w:noProof/>
        </w:rPr>
        <w:lastRenderedPageBreak/>
        <w:drawing>
          <wp:inline distT="0" distB="0" distL="0" distR="0">
            <wp:extent cx="6125845" cy="3746500"/>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6" w:name="_Ref328671582"/>
      <w:bookmarkStart w:id="467" w:name="_Toc126837554"/>
      <w:r w:rsidR="00973765" w:rsidRPr="00CD0662">
        <w:rPr>
          <w:noProof/>
        </w:rPr>
        <w:t>41</w:t>
      </w:r>
      <w:bookmarkEnd w:id="466"/>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7"/>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973765">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8" w:name="_Ref328673170"/>
      <w:bookmarkStart w:id="469" w:name="_Toc126837393"/>
      <w:r w:rsidR="00973765">
        <w:rPr>
          <w:noProof/>
        </w:rPr>
        <w:t>20</w:t>
      </w:r>
      <w:bookmarkEnd w:id="468"/>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5"/>
        <w:gridCol w:w="5796"/>
      </w:tblGrid>
      <w:tr w:rsidR="00934F07" w:rsidRPr="002667B1" w:rsidTr="00412DF7">
        <w:trPr>
          <w:trHeight w:val="313"/>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Дата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5000" w:type="pct"/>
            <w:gridSpan w:val="2"/>
            <w:shd w:val="clear" w:color="auto" w:fill="auto"/>
          </w:tcPr>
          <w:p w:rsidR="00E53989" w:rsidRPr="00E338E9" w:rsidRDefault="00E53989" w:rsidP="00412DF7">
            <w:pPr>
              <w:pStyle w:val="ASFKTablenorm"/>
              <w:ind w:left="57" w:right="57"/>
            </w:pPr>
            <w:r w:rsidRPr="00E338E9">
              <w:t xml:space="preserve">Закладка </w:t>
            </w:r>
            <w:r>
              <w:t>«</w:t>
            </w:r>
            <w:r w:rsidRPr="00E338E9">
              <w:t>Основные атрибуты</w:t>
            </w:r>
            <w:r>
              <w:t xml:space="preserve"> (1)»</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ПБС</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 лицевого счета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ГРБС/ГАИФ</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Глава по БК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Бюджет (наименование)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D0193D" w:rsidRDefault="00E53989" w:rsidP="00412DF7">
            <w:pPr>
              <w:pStyle w:val="ASFKTablenorm"/>
              <w:ind w:left="57" w:right="57"/>
            </w:pPr>
            <w:r w:rsidRPr="00E338E9">
              <w:t>Финансовый орган (наименов</w:t>
            </w:r>
            <w:r w:rsidRPr="00D0193D">
              <w:t>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ФК, орган ФК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КОФК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Учетный номер обязательства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5000" w:type="pct"/>
            <w:gridSpan w:val="2"/>
            <w:shd w:val="clear" w:color="auto" w:fill="auto"/>
          </w:tcPr>
          <w:p w:rsidR="00E53989" w:rsidRPr="00E338E9" w:rsidRDefault="00A879C1" w:rsidP="00412DF7">
            <w:pPr>
              <w:pStyle w:val="ASFKTablenorm"/>
              <w:ind w:left="57" w:right="57"/>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Номер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Дата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Сумма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 от общ. </w:t>
            </w:r>
            <w:r w:rsidR="00B412A1" w:rsidRPr="00E338E9">
              <w:t>С</w:t>
            </w:r>
            <w:r w:rsidRPr="00E338E9">
              <w:t>уммы аванса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аванса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Предмет</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Пред. </w:t>
            </w:r>
            <w:r w:rsidR="00B412A1" w:rsidRPr="00E338E9">
              <w:t>Р</w:t>
            </w:r>
            <w:r w:rsidRPr="00E338E9">
              <w:t xml:space="preserve">азмер авансового платежа, %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превышения</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Факт. </w:t>
            </w:r>
            <w:r w:rsidR="00B412A1" w:rsidRPr="00E338E9">
              <w:t>С</w:t>
            </w:r>
            <w:r w:rsidRPr="00E338E9">
              <w:t>умма превышения</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Примечание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973765">
        <w:rPr>
          <w:noProof/>
        </w:rPr>
        <w:t>42</w:t>
      </w:r>
      <w:r>
        <w:fldChar w:fldCharType="end"/>
      </w:r>
      <w:r w:rsidR="00934F07" w:rsidRPr="0064058C">
        <w:t>.</w:t>
      </w:r>
    </w:p>
    <w:p w:rsidR="00934F07" w:rsidRPr="00E278A7" w:rsidRDefault="00E65C78" w:rsidP="00E278A7">
      <w:pPr>
        <w:pStyle w:val="ASFKFigure"/>
      </w:pPr>
      <w:r>
        <w:rPr>
          <w:noProof/>
        </w:rPr>
        <w:drawing>
          <wp:inline distT="0" distB="0" distL="0" distR="0">
            <wp:extent cx="6125845" cy="1189355"/>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70" w:name="_Ref457986275"/>
      <w:bookmarkStart w:id="471" w:name="_Toc126837555"/>
      <w:r w:rsidR="00973765">
        <w:rPr>
          <w:noProof/>
        </w:rPr>
        <w:t>42</w:t>
      </w:r>
      <w:bookmarkEnd w:id="470"/>
      <w:r>
        <w:rPr>
          <w:noProof/>
        </w:rPr>
        <w:fldChar w:fldCharType="end"/>
      </w:r>
      <w:r w:rsidR="00A879C1">
        <w:t>.</w:t>
      </w:r>
      <w:r w:rsidR="00934F07" w:rsidRPr="0064058C">
        <w:t xml:space="preserve"> ЭФ документа </w:t>
      </w:r>
      <w:r w:rsidR="001F20AD">
        <w:t>«</w:t>
      </w:r>
      <w:r w:rsidR="00934F07" w:rsidRPr="0064058C">
        <w:t>Уведомление о нарушении установленных предельных размеров авансового платежа</w:t>
      </w:r>
      <w:r w:rsidR="00F9698D">
        <w:t xml:space="preserve">», закладки </w:t>
      </w:r>
      <w:r w:rsidR="001F20AD">
        <w:t>«</w:t>
      </w:r>
      <w:r w:rsidR="00934F07" w:rsidRPr="0064058C">
        <w:t>Подписи (2)</w:t>
      </w:r>
      <w:r w:rsidR="001F20AD">
        <w:t>»</w:t>
      </w:r>
      <w:bookmarkEnd w:id="471"/>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973765">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2" w:name="_Ref328672198"/>
      <w:bookmarkStart w:id="473" w:name="_Toc126837394"/>
      <w:r w:rsidR="00973765">
        <w:rPr>
          <w:noProof/>
        </w:rPr>
        <w:t>21</w:t>
      </w:r>
      <w:bookmarkEnd w:id="472"/>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8"/>
        <w:gridCol w:w="5443"/>
      </w:tblGrid>
      <w:tr w:rsidR="00E53989" w:rsidRPr="00424CF0"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rsidTr="00412DF7">
        <w:tc>
          <w:tcPr>
            <w:tcW w:w="5000" w:type="pct"/>
            <w:gridSpan w:val="2"/>
            <w:shd w:val="clear" w:color="auto" w:fill="auto"/>
          </w:tcPr>
          <w:p w:rsidR="00E53989" w:rsidRPr="00424CF0" w:rsidRDefault="00E53989" w:rsidP="00412DF7">
            <w:pPr>
              <w:pStyle w:val="ASFKTablenorm"/>
              <w:ind w:left="57" w:right="57"/>
            </w:pPr>
            <w:r>
              <w:t>Группа полей «Отметка органа Федерального Казначейства о регистрации»</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ФИО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Телефон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bl>
    <w:p w:rsidR="00934F07" w:rsidRDefault="00934F07" w:rsidP="00934F07">
      <w:pPr>
        <w:pStyle w:val="32"/>
      </w:pPr>
      <w:bookmarkStart w:id="474" w:name="_Toc387687627"/>
      <w:bookmarkStart w:id="475" w:name="_Ref387688785"/>
      <w:bookmarkStart w:id="476" w:name="_Ref387692162"/>
      <w:bookmarkStart w:id="477" w:name="_Toc387859010"/>
      <w:bookmarkStart w:id="478" w:name="_Ref399939545"/>
      <w:bookmarkStart w:id="479" w:name="_Ref408828045"/>
      <w:bookmarkStart w:id="480" w:name="_Toc410283257"/>
      <w:bookmarkStart w:id="481" w:name="_Ref412123979"/>
      <w:bookmarkStart w:id="482" w:name="_Ref419449007"/>
      <w:bookmarkStart w:id="483" w:name="_Ref436991397"/>
      <w:bookmarkStart w:id="484" w:name="_Ref437245730"/>
      <w:bookmarkStart w:id="485" w:name="_Ref441674545"/>
      <w:bookmarkStart w:id="486" w:name="_Ref445393261"/>
      <w:bookmarkStart w:id="487" w:name="_Toc126837316"/>
      <w:r>
        <w:t>Сведения о соглашении</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973765">
        <w:rPr>
          <w:noProof/>
        </w:rPr>
        <w:t>43</w:t>
      </w:r>
      <w:r w:rsidR="00934F07">
        <w:fldChar w:fldCharType="end"/>
      </w:r>
      <w:r w:rsidR="00934F07" w:rsidRPr="0064058C">
        <w:t>.</w:t>
      </w:r>
    </w:p>
    <w:p w:rsidR="00934F07" w:rsidRPr="00C30A32" w:rsidRDefault="00E65C78" w:rsidP="00934F07">
      <w:pPr>
        <w:pStyle w:val="ASFKFigure"/>
      </w:pPr>
      <w:r>
        <w:rPr>
          <w:noProof/>
        </w:rPr>
        <w:drawing>
          <wp:inline distT="0" distB="0" distL="0" distR="0">
            <wp:extent cx="6125845" cy="3577590"/>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88" w:name="_Ref387687668"/>
      <w:bookmarkStart w:id="489" w:name="_Toc126837556"/>
      <w:r w:rsidR="00973765">
        <w:rPr>
          <w:noProof/>
        </w:rPr>
        <w:t>43</w:t>
      </w:r>
      <w:bookmarkEnd w:id="488"/>
      <w:r>
        <w:rPr>
          <w:noProof/>
        </w:rPr>
        <w:fldChar w:fldCharType="end"/>
      </w:r>
      <w:r w:rsidR="00934F07" w:rsidRPr="0064058C">
        <w:t xml:space="preserve">. ЭФ списка </w:t>
      </w:r>
      <w:r w:rsidR="00934F07">
        <w:t xml:space="preserve">документов </w:t>
      </w:r>
      <w:r w:rsidR="001F20AD">
        <w:t>«</w:t>
      </w:r>
      <w:r w:rsidR="00934F07">
        <w:t>Сведения о соглашении</w:t>
      </w:r>
      <w:r w:rsidR="001F20AD">
        <w:t>»</w:t>
      </w:r>
      <w:bookmarkEnd w:id="489"/>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90" w:name="_Ref393729879"/>
      <w:r w:rsidRPr="0064058C">
        <w:t>Экранная форма документа</w:t>
      </w:r>
      <w:bookmarkEnd w:id="490"/>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973765">
        <w:rPr>
          <w:noProof/>
        </w:rPr>
        <w:t>44</w:t>
      </w:r>
      <w:r>
        <w:fldChar w:fldCharType="end"/>
      </w:r>
      <w:r w:rsidR="008D6568">
        <w:t>-</w:t>
      </w:r>
      <w:r>
        <w:fldChar w:fldCharType="begin"/>
      </w:r>
      <w:r>
        <w:instrText xml:space="preserve"> REF _Ref387687705 \h </w:instrText>
      </w:r>
      <w:r>
        <w:fldChar w:fldCharType="separate"/>
      </w:r>
      <w:r w:rsidR="00973765">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E65C78" w:rsidP="00934F07">
      <w:pPr>
        <w:pStyle w:val="ASFKFigure"/>
      </w:pPr>
      <w:r>
        <w:rPr>
          <w:noProof/>
        </w:rPr>
        <w:drawing>
          <wp:inline distT="0" distB="0" distL="0" distR="0">
            <wp:extent cx="6134735" cy="2547620"/>
            <wp:effectExtent l="0" t="0" r="0" b="0"/>
            <wp:docPr id="118" name="Рисунок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34735" cy="2547620"/>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91" w:name="_Ref387687672"/>
      <w:bookmarkStart w:id="492" w:name="_Toc126837557"/>
      <w:r w:rsidR="00973765">
        <w:rPr>
          <w:noProof/>
        </w:rPr>
        <w:t>44</w:t>
      </w:r>
      <w:bookmarkEnd w:id="491"/>
      <w:r>
        <w:rPr>
          <w:noProof/>
        </w:rPr>
        <w:fldChar w:fldCharType="end"/>
      </w:r>
      <w:r w:rsidR="00934F07" w:rsidRPr="00B11F4A">
        <w:t xml:space="preserve">. 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Основные атрибуты</w:t>
      </w:r>
      <w:r w:rsidR="00F9698D">
        <w:t xml:space="preserve">», вкладки </w:t>
      </w:r>
      <w:r w:rsidR="001F20AD">
        <w:t>«</w:t>
      </w:r>
      <w:r w:rsidR="00934F07">
        <w:t>Реквизиты ГРБС/ подведомственного ГРБС ПБС</w:t>
      </w:r>
      <w:r w:rsidR="001F20AD">
        <w:t>»</w:t>
      </w:r>
      <w:bookmarkEnd w:id="492"/>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973765">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3" w:name="_Ref387687746"/>
      <w:bookmarkStart w:id="494" w:name="_Toc126837395"/>
      <w:r w:rsidR="00973765">
        <w:rPr>
          <w:noProof/>
        </w:rPr>
        <w:t>22</w:t>
      </w:r>
      <w:bookmarkEnd w:id="493"/>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34F07" w:rsidRPr="00E42755"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5000" w:type="pct"/>
            <w:gridSpan w:val="2"/>
            <w:shd w:val="clear" w:color="auto" w:fill="auto"/>
          </w:tcPr>
          <w:p w:rsidR="00934F07" w:rsidRPr="00E42755" w:rsidRDefault="00934F07" w:rsidP="00412DF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документа</w:t>
            </w:r>
          </w:p>
        </w:tc>
        <w:tc>
          <w:tcPr>
            <w:tcW w:w="3864" w:type="pct"/>
            <w:shd w:val="clear" w:color="auto" w:fill="auto"/>
          </w:tcPr>
          <w:p w:rsidR="00934F07" w:rsidRPr="00E42755" w:rsidRDefault="00934F07" w:rsidP="00412DF7">
            <w:pPr>
              <w:pStyle w:val="ASFKTablenorm"/>
              <w:ind w:left="57" w:right="57"/>
            </w:pPr>
            <w:r w:rsidRPr="00E42755">
              <w:t>ГРБС: 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документа</w:t>
            </w:r>
          </w:p>
        </w:tc>
        <w:tc>
          <w:tcPr>
            <w:tcW w:w="3864" w:type="pct"/>
            <w:shd w:val="clear" w:color="auto" w:fill="auto"/>
          </w:tcPr>
          <w:p w:rsidR="00934F07" w:rsidRPr="00E42755" w:rsidRDefault="00934F07" w:rsidP="00412DF7">
            <w:pPr>
              <w:pStyle w:val="ASFKTablenorm"/>
              <w:ind w:left="57" w:right="57"/>
            </w:pPr>
            <w:r w:rsidRPr="00E42755">
              <w:t>ГРБС: Заполняется по умолчанию значением текущей системной даты.</w:t>
            </w:r>
          </w:p>
          <w:p w:rsidR="00934F07" w:rsidRPr="00E42755" w:rsidRDefault="00934F07" w:rsidP="00412DF7">
            <w:pPr>
              <w:pStyle w:val="ASFKTablenorm"/>
              <w:ind w:left="57" w:right="57"/>
            </w:pPr>
            <w:r w:rsidRPr="00E42755">
              <w:t>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5000" w:type="pct"/>
            <w:gridSpan w:val="2"/>
            <w:shd w:val="clear" w:color="auto" w:fill="auto"/>
          </w:tcPr>
          <w:p w:rsidR="00934F07" w:rsidRPr="00E42755" w:rsidRDefault="00DB3DB6" w:rsidP="00412DF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Полное наименование</w:t>
            </w:r>
          </w:p>
        </w:tc>
        <w:tc>
          <w:tcPr>
            <w:tcW w:w="3864" w:type="pct"/>
            <w:shd w:val="clear" w:color="auto" w:fill="auto"/>
          </w:tcPr>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412DF7">
            <w:pPr>
              <w:pStyle w:val="ASFKTablenorm"/>
              <w:ind w:left="57" w:right="57"/>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412DF7">
            <w:pPr>
              <w:pStyle w:val="ASFKTablenorm"/>
              <w:ind w:left="57" w:right="57"/>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Сводному реестру</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2566E3">
              <w:t>«</w:t>
            </w:r>
            <w:r w:rsidR="0087116B">
              <w:t>Код собственного БУ</w:t>
            </w:r>
            <w:r w:rsidR="002566E3">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005E7971" w:rsidRPr="005E7971">
              <w:t>, если дата документа</w:t>
            </w:r>
            <w:r w:rsidR="002566E3">
              <w:t xml:space="preserve"> меньше </w:t>
            </w:r>
            <w:r w:rsidR="005E7971" w:rsidRPr="005E7971">
              <w:t>значени</w:t>
            </w:r>
            <w:r w:rsidR="002566E3">
              <w:t>я</w:t>
            </w:r>
            <w:r w:rsidR="005E7971" w:rsidRPr="005E7971">
              <w:t xml:space="preserve"> параметра </w:t>
            </w:r>
            <w:r w:rsidR="001F20AD">
              <w:t>«</w:t>
            </w:r>
            <w:r w:rsidR="005E7971" w:rsidRPr="005E7971">
              <w:t>Дата завершения перехода на Сводный реестр</w:t>
            </w:r>
            <w:r w:rsidR="001F20AD">
              <w:t>»</w:t>
            </w:r>
            <w:r w:rsidR="005E7971" w:rsidRPr="005E7971">
              <w:t>, или</w:t>
            </w:r>
            <w:r w:rsidR="002566E3">
              <w:t xml:space="preserve"> заполняется</w:t>
            </w:r>
            <w:r w:rsidR="005E7971" w:rsidRPr="005E7971">
              <w:t xml:space="preserve">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лицевого счета</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кода системной константы </w:t>
            </w:r>
            <w:r w:rsidR="002566E3">
              <w:t>«</w:t>
            </w:r>
            <w:r w:rsidR="0087116B">
              <w:t>Код собственного БУ</w:t>
            </w:r>
            <w:r w:rsidR="002566E3">
              <w:t>»</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w:t>
            </w:r>
          </w:p>
          <w:p w:rsidR="009762F7"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412DF7">
            <w:pPr>
              <w:pStyle w:val="ASFKTablenorm"/>
              <w:ind w:left="57" w:right="57"/>
            </w:pPr>
            <w:r w:rsidRPr="00E42755">
              <w:t>Ввод значения вручную.</w:t>
            </w:r>
          </w:p>
          <w:p w:rsidR="009762F7" w:rsidRDefault="00934F07"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w:t>
            </w:r>
            <w:r w:rsidR="002566E3">
              <w:t>равно константе</w:t>
            </w:r>
            <w:r w:rsidRPr="00581EA7">
              <w:t xml:space="preserve"> </w:t>
            </w:r>
            <w:r w:rsidR="002566E3">
              <w:t>«</w:t>
            </w:r>
            <w:r w:rsidR="0087116B">
              <w:t>Код собственного БУ</w:t>
            </w:r>
            <w:r w:rsidR="002566E3">
              <w:t>»</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lastRenderedPageBreak/>
              <w:t>Код по ППП</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412DF7">
            <w:pPr>
              <w:pStyle w:val="ASFKTablenorm"/>
              <w:ind w:left="57" w:right="57"/>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0F5C43">
              <w:t>«</w:t>
            </w:r>
            <w:r w:rsidR="0087116B">
              <w:t>Код собственного БУ</w:t>
            </w:r>
            <w:r w:rsidR="000F5C43">
              <w:t>»</w:t>
            </w:r>
            <w:r w:rsidRPr="002A5FDC">
              <w:t xml:space="preserve"> и </w:t>
            </w:r>
            <w:r w:rsidR="000F5C43">
              <w:t>«</w:t>
            </w:r>
            <w:r w:rsidR="0087116B">
              <w:t>Собственный код бюджета</w:t>
            </w:r>
            <w:r w:rsidR="000F5C43">
              <w:t>»</w:t>
            </w:r>
            <w:r w:rsidRPr="002A5FDC">
              <w:t>.</w:t>
            </w:r>
          </w:p>
          <w:p w:rsidR="002A5FDC" w:rsidRPr="002A5FDC" w:rsidRDefault="002A5FDC" w:rsidP="00412DF7">
            <w:pPr>
              <w:pStyle w:val="ASFKTablenorm"/>
              <w:ind w:left="57" w:right="57"/>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0F5C43">
              <w:t>«</w:t>
            </w:r>
            <w:r w:rsidR="0087116B">
              <w:t>Собственный код ведомства</w:t>
            </w:r>
            <w:r w:rsidR="000F5C43">
              <w:t>»</w:t>
            </w:r>
            <w:r w:rsidRPr="00E42755">
              <w:t>.</w:t>
            </w:r>
          </w:p>
          <w:p w:rsidR="00934F07" w:rsidRPr="00E42755"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Сокращенное наименование</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ИНН</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КПП</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412DF7">
            <w:pPr>
              <w:pStyle w:val="ASFKTablenorm"/>
              <w:ind w:left="57" w:right="57"/>
            </w:pPr>
            <w:r w:rsidRPr="002A5FDC">
              <w:lastRenderedPageBreak/>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ОКОПФ</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постановки на учет в налоговом органе</w:t>
            </w:r>
          </w:p>
        </w:tc>
        <w:tc>
          <w:tcPr>
            <w:tcW w:w="3864" w:type="pct"/>
            <w:shd w:val="clear" w:color="auto" w:fill="auto"/>
          </w:tcPr>
          <w:p w:rsidR="00934F07" w:rsidRPr="00E42755" w:rsidRDefault="00934F07" w:rsidP="00412DF7">
            <w:pPr>
              <w:pStyle w:val="ASFKTablenorm"/>
              <w:ind w:left="57" w:right="57"/>
            </w:pPr>
            <w:r w:rsidRPr="00E42755">
              <w:t>ГРБС: 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DB3DB6" w:rsidP="00412DF7">
            <w:pPr>
              <w:pStyle w:val="ASFKTablenorm"/>
              <w:ind w:left="57" w:right="57"/>
            </w:pPr>
            <w:r>
              <w:t>Наименование ТОФК</w:t>
            </w:r>
          </w:p>
        </w:tc>
        <w:tc>
          <w:tcPr>
            <w:tcW w:w="3864"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t>П</w:t>
            </w:r>
            <w:r w:rsidR="00934F07" w:rsidRPr="00E42755">
              <w:t>о КОФК</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собственного ТОФК </w:t>
            </w:r>
            <w:r w:rsidR="00916617">
              <w:t>«</w:t>
            </w:r>
            <w:r w:rsidR="0087116B">
              <w:t>Код собственного ТОФК</w:t>
            </w:r>
            <w:r w:rsidR="00916617">
              <w:t>»</w:t>
            </w:r>
            <w:r w:rsidR="0087116B">
              <w:t>)</w:t>
            </w:r>
            <w:r w:rsidRPr="00E42755">
              <w:t xml:space="preserve"> (если соответствует маске xx00) или вышестоящего ТОФК </w:t>
            </w:r>
            <w:r w:rsidR="00916617">
              <w:t>«</w:t>
            </w:r>
            <w:r w:rsidR="0087116B">
              <w:t>Код вышестоящего ТОФК</w:t>
            </w:r>
            <w:r w:rsidR="00916617">
              <w:t>»</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412DF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973765">
        <w:rPr>
          <w:noProof/>
        </w:rPr>
        <w:t>45</w:t>
      </w:r>
      <w:r w:rsidR="008D6568" w:rsidRPr="008D6568">
        <w:fldChar w:fldCharType="end"/>
      </w:r>
      <w:r>
        <w:t>.</w:t>
      </w:r>
    </w:p>
    <w:p w:rsidR="00934F07" w:rsidRPr="00C30A32" w:rsidRDefault="00E65C78" w:rsidP="00934F07">
      <w:pPr>
        <w:pStyle w:val="ASFKFigure"/>
      </w:pPr>
      <w:r>
        <w:rPr>
          <w:noProof/>
        </w:rPr>
        <w:drawing>
          <wp:inline distT="0" distB="0" distL="0" distR="0">
            <wp:extent cx="6134735" cy="2103755"/>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95" w:name="_Ref387687794"/>
      <w:bookmarkStart w:id="496" w:name="_Toc126837558"/>
      <w:r w:rsidR="00973765">
        <w:rPr>
          <w:noProof/>
        </w:rPr>
        <w:t>45</w:t>
      </w:r>
      <w:bookmarkEnd w:id="495"/>
      <w:r>
        <w:rPr>
          <w:noProof/>
        </w:rPr>
        <w:fldChar w:fldCharType="end"/>
      </w:r>
      <w:r w:rsidR="00934F07" w:rsidRPr="00B11F4A">
        <w:t xml:space="preserve">. 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Основные атрибуты</w:t>
      </w:r>
      <w:r w:rsidR="00F9698D">
        <w:t xml:space="preserve">», вкладки </w:t>
      </w:r>
      <w:r w:rsidR="001F20AD">
        <w:t>«</w:t>
      </w:r>
      <w:r w:rsidR="00934F07">
        <w:t>Местонахождение ГРБС/ подведомственного ГРБС ПБС</w:t>
      </w:r>
      <w:r w:rsidR="001F20AD">
        <w:t>»</w:t>
      </w:r>
      <w:bookmarkEnd w:id="496"/>
    </w:p>
    <w:p w:rsidR="00934F07" w:rsidRDefault="00934F07" w:rsidP="00BB52A1">
      <w:pPr>
        <w:pStyle w:val="ASFKNormal"/>
      </w:pPr>
      <w:r w:rsidRPr="00B11F4A">
        <w:lastRenderedPageBreak/>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973765">
        <w:rPr>
          <w:noProof/>
        </w:rPr>
        <w:t>23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7" w:name="_Ref387687837"/>
      <w:bookmarkStart w:id="498" w:name="_Toc126837396"/>
      <w:r w:rsidR="00973765">
        <w:rPr>
          <w:noProof/>
        </w:rPr>
        <w:t>23</w:t>
      </w:r>
      <w:bookmarkEnd w:id="497"/>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4"/>
        <w:gridCol w:w="3417"/>
      </w:tblGrid>
      <w:tr w:rsidR="00934F07" w:rsidRPr="002667B1" w:rsidTr="00412DF7">
        <w:trPr>
          <w:trHeight w:val="305"/>
          <w:tblHeader/>
        </w:trPr>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651F98" w:rsidRPr="002667B1" w:rsidTr="00412DF7">
        <w:tc>
          <w:tcPr>
            <w:tcW w:w="3226" w:type="pct"/>
            <w:shd w:val="clear" w:color="auto" w:fill="auto"/>
          </w:tcPr>
          <w:p w:rsidR="00651F98" w:rsidRPr="00317CA8" w:rsidRDefault="00651F98" w:rsidP="00412DF7">
            <w:pPr>
              <w:pStyle w:val="ASFKTablenorm"/>
              <w:ind w:left="57" w:right="57"/>
            </w:pPr>
            <w:r w:rsidRPr="00317CA8">
              <w:t>Почтовый индекс</w:t>
            </w:r>
          </w:p>
        </w:tc>
        <w:tc>
          <w:tcPr>
            <w:tcW w:w="1774" w:type="pct"/>
            <w:shd w:val="clear" w:color="auto" w:fill="auto"/>
          </w:tcPr>
          <w:p w:rsidR="00651F98" w:rsidRPr="00317CA8" w:rsidRDefault="00651F98" w:rsidP="00412DF7">
            <w:pPr>
              <w:pStyle w:val="ASFKTablenorm"/>
              <w:ind w:left="57" w:right="57"/>
            </w:pPr>
            <w:r w:rsidRPr="00317CA8">
              <w:t>Ввод значения вручную</w:t>
            </w:r>
            <w:r w:rsidRPr="00651F98">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Тип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973765">
        <w:rPr>
          <w:noProof/>
        </w:rPr>
        <w:t>46</w:t>
      </w:r>
      <w:r w:rsidR="008D6568" w:rsidRPr="008D6568">
        <w:fldChar w:fldCharType="end"/>
      </w:r>
      <w:r w:rsidRPr="00D862AF">
        <w:t>.</w:t>
      </w:r>
    </w:p>
    <w:p w:rsidR="00934F07" w:rsidRPr="00C30A32" w:rsidRDefault="00E65C78" w:rsidP="00934F07">
      <w:pPr>
        <w:pStyle w:val="ASFKFigure"/>
      </w:pPr>
      <w:r>
        <w:rPr>
          <w:noProof/>
        </w:rPr>
        <w:drawing>
          <wp:inline distT="0" distB="0" distL="0" distR="0">
            <wp:extent cx="6125845" cy="2112645"/>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499" w:name="_Ref387687885"/>
      <w:bookmarkStart w:id="500" w:name="_Toc126837559"/>
      <w:r w:rsidR="00973765">
        <w:rPr>
          <w:noProof/>
        </w:rPr>
        <w:t>46</w:t>
      </w:r>
      <w:bookmarkEnd w:id="499"/>
      <w:r>
        <w:rPr>
          <w:noProof/>
        </w:rPr>
        <w:fldChar w:fldCharType="end"/>
      </w:r>
      <w:r w:rsidR="00934F07" w:rsidRPr="00B11F4A">
        <w:t xml:space="preserve">. 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0"/>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973765">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1" w:name="_Ref387687914"/>
      <w:bookmarkStart w:id="502" w:name="_Toc126837397"/>
      <w:r w:rsidR="00973765">
        <w:rPr>
          <w:noProof/>
        </w:rPr>
        <w:t>24</w:t>
      </w:r>
      <w:bookmarkEnd w:id="501"/>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934F07" w:rsidRPr="00E42755"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вида</w:t>
            </w:r>
          </w:p>
        </w:tc>
        <w:tc>
          <w:tcPr>
            <w:tcW w:w="3618"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вида</w:t>
            </w:r>
          </w:p>
        </w:tc>
        <w:tc>
          <w:tcPr>
            <w:tcW w:w="3618" w:type="pct"/>
            <w:shd w:val="clear" w:color="auto" w:fill="auto"/>
          </w:tcPr>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412DF7">
            <w:pPr>
              <w:pStyle w:val="ASFKTablenorm"/>
              <w:ind w:left="57" w:right="57"/>
            </w:pPr>
            <w:r w:rsidRPr="00E42755">
              <w:lastRenderedPageBreak/>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Реестровый номер соглашения 1-го уровня</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Обязательно для заполнения только при указании в реквизите </w:t>
            </w:r>
            <w:r w:rsidR="001F20AD">
              <w:t>«</w:t>
            </w:r>
            <w:r w:rsidRPr="00E41A9D">
              <w:t>Код вида</w:t>
            </w:r>
            <w:r w:rsidR="001F20AD">
              <w:t>»</w:t>
            </w:r>
            <w:r w:rsidRPr="00E41A9D">
              <w:t xml:space="preserve"> значения </w:t>
            </w:r>
            <w:r w:rsidR="001F20AD">
              <w:t>«</w:t>
            </w:r>
            <w:r w:rsidRPr="00E41A9D">
              <w:t>122</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2A5FDC" w:rsidRPr="00E42755" w:rsidTr="00412DF7">
        <w:tc>
          <w:tcPr>
            <w:tcW w:w="1382" w:type="pct"/>
            <w:shd w:val="clear" w:color="auto" w:fill="auto"/>
          </w:tcPr>
          <w:p w:rsidR="002A5FDC" w:rsidRPr="00E42755" w:rsidRDefault="002A5FDC" w:rsidP="00412DF7">
            <w:pPr>
              <w:pStyle w:val="ASFKTablenorm"/>
              <w:ind w:left="57" w:right="57"/>
            </w:pPr>
            <w:r w:rsidRPr="002A5FDC">
              <w:t>Уникальный номер реестровой записи реестра государственных заданий</w:t>
            </w:r>
          </w:p>
        </w:tc>
        <w:tc>
          <w:tcPr>
            <w:tcW w:w="3618" w:type="pct"/>
            <w:shd w:val="clear" w:color="auto" w:fill="auto"/>
          </w:tcPr>
          <w:p w:rsidR="002A5FDC" w:rsidRPr="00E42755" w:rsidRDefault="002A5FDC" w:rsidP="00412DF7">
            <w:pPr>
              <w:pStyle w:val="ASFKTablenorm"/>
              <w:ind w:left="57" w:right="57"/>
            </w:pPr>
            <w:r w:rsidRPr="002A5FDC">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заключения</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вступления в силу</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rsidTr="00412DF7">
        <w:tc>
          <w:tcPr>
            <w:tcW w:w="1382" w:type="pct"/>
            <w:shd w:val="clear" w:color="auto" w:fill="auto"/>
          </w:tcPr>
          <w:p w:rsidR="00934F07" w:rsidRPr="00B11F4A" w:rsidRDefault="00934F07" w:rsidP="00412DF7">
            <w:pPr>
              <w:pStyle w:val="ASFKTablenorm"/>
              <w:ind w:left="57" w:right="57"/>
            </w:pPr>
            <w:r w:rsidRPr="007235DE">
              <w:t xml:space="preserve">Дата окончания </w:t>
            </w:r>
            <w:r>
              <w:t xml:space="preserve">срока </w:t>
            </w:r>
            <w:r w:rsidRPr="007235DE">
              <w:t>действия</w:t>
            </w:r>
          </w:p>
        </w:tc>
        <w:tc>
          <w:tcPr>
            <w:tcW w:w="3618" w:type="pct"/>
            <w:shd w:val="clear" w:color="auto" w:fill="auto"/>
          </w:tcPr>
          <w:p w:rsidR="00934F07" w:rsidRDefault="00934F07" w:rsidP="00412DF7">
            <w:pPr>
              <w:pStyle w:val="ASFKTablenorm"/>
              <w:ind w:left="57" w:right="57"/>
            </w:pPr>
            <w:r w:rsidRPr="007235DE">
              <w:t>Ввод значения вручную</w:t>
            </w:r>
            <w:r>
              <w:t>.</w:t>
            </w:r>
          </w:p>
          <w:p w:rsidR="00934F07" w:rsidRPr="007235DE"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412DF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НПА</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Сумма субсидии в валюте</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651F98" w:rsidRPr="00E42755" w:rsidTr="00412DF7">
        <w:tc>
          <w:tcPr>
            <w:tcW w:w="1382" w:type="pct"/>
            <w:shd w:val="clear" w:color="auto" w:fill="auto"/>
          </w:tcPr>
          <w:p w:rsidR="00651F98" w:rsidRPr="00E42755" w:rsidRDefault="00651F98" w:rsidP="00412DF7">
            <w:pPr>
              <w:pStyle w:val="ASFKTablenorm"/>
              <w:ind w:left="57" w:right="57"/>
            </w:pPr>
            <w:r w:rsidRPr="00E42755">
              <w:t>Наименование в</w:t>
            </w:r>
            <w:r w:rsidRPr="00651F98">
              <w:t>алюты по ОКВ</w:t>
            </w:r>
          </w:p>
        </w:tc>
        <w:tc>
          <w:tcPr>
            <w:tcW w:w="3618" w:type="pct"/>
            <w:shd w:val="clear" w:color="auto" w:fill="auto"/>
          </w:tcPr>
          <w:p w:rsidR="00651F98" w:rsidRDefault="00651F98"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валюты по ОКВ</w:t>
            </w:r>
          </w:p>
        </w:tc>
        <w:tc>
          <w:tcPr>
            <w:tcW w:w="3618" w:type="pct"/>
            <w:shd w:val="clear" w:color="auto" w:fill="auto"/>
          </w:tcPr>
          <w:p w:rsidR="00934F07" w:rsidRPr="00E42755" w:rsidRDefault="00934F07" w:rsidP="00412DF7">
            <w:pPr>
              <w:pStyle w:val="ASFKTablenorm"/>
              <w:ind w:left="57" w:right="57"/>
            </w:pPr>
            <w:r w:rsidRPr="00E42755">
              <w:t xml:space="preserve">ГРБС: Значение по умолчанию – RUB. </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4F4307">
              <w:t>Может быть указан как буквенный, так и цифровой код валюты (например, RUB или 643).</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Курс валюты</w:t>
            </w:r>
          </w:p>
        </w:tc>
        <w:tc>
          <w:tcPr>
            <w:tcW w:w="3618"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412DF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w:t>
            </w:r>
          </w:p>
          <w:p w:rsidR="00934F07" w:rsidRDefault="00934F07" w:rsidP="00412DF7">
            <w:pPr>
              <w:pStyle w:val="ASFKTablenorm"/>
              <w:ind w:left="57" w:right="57"/>
            </w:pPr>
            <w:r>
              <w:lastRenderedPageBreak/>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вида 130 (значение поля </w:t>
            </w:r>
            <w:r w:rsidR="001F20AD">
              <w:t>«</w:t>
            </w:r>
            <w:r>
              <w:t>Код вида</w:t>
            </w:r>
            <w:r w:rsidR="001F20AD">
              <w:t>»</w:t>
            </w:r>
            <w:r>
              <w:t xml:space="preserve"> </w:t>
            </w:r>
            <w:r w:rsidR="001F03BE">
              <w:t>равно</w:t>
            </w:r>
            <w:r>
              <w:t xml:space="preserve">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412DF7">
            <w:pPr>
              <w:pStyle w:val="ASFKTablenorm"/>
              <w:ind w:left="57" w:right="57"/>
            </w:pPr>
            <w:r>
              <w:t>Ввод значения вручную</w:t>
            </w:r>
            <w:r w:rsidRPr="00E42755">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Сумма субсидии в рублях</w:t>
            </w:r>
          </w:p>
        </w:tc>
        <w:tc>
          <w:tcPr>
            <w:tcW w:w="3618"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E42755" w:rsidRDefault="00934F07" w:rsidP="00412DF7">
            <w:pPr>
              <w:pStyle w:val="ASFKTablenorm"/>
              <w:ind w:left="57" w:right="57"/>
            </w:pPr>
            <w:r>
              <w:t>Ввод значения вручную</w:t>
            </w:r>
            <w:r w:rsidRPr="00E42755">
              <w:t>.</w:t>
            </w:r>
          </w:p>
        </w:tc>
      </w:tr>
      <w:tr w:rsidR="007512B7" w:rsidRPr="00E42755" w:rsidTr="00412DF7">
        <w:tc>
          <w:tcPr>
            <w:tcW w:w="1382" w:type="pct"/>
            <w:shd w:val="clear" w:color="auto" w:fill="auto"/>
          </w:tcPr>
          <w:p w:rsidR="007512B7" w:rsidRPr="00E42755" w:rsidRDefault="007512B7" w:rsidP="00412DF7">
            <w:pPr>
              <w:pStyle w:val="ASFKTablenorm"/>
              <w:ind w:left="57" w:right="57"/>
            </w:pPr>
            <w:r w:rsidRPr="007512B7">
              <w:t xml:space="preserve">Объем </w:t>
            </w:r>
            <w:r w:rsidR="009B259E">
              <w:t>софинансирования из БС</w:t>
            </w:r>
          </w:p>
        </w:tc>
        <w:tc>
          <w:tcPr>
            <w:tcW w:w="3618" w:type="pct"/>
            <w:shd w:val="clear" w:color="auto" w:fill="auto"/>
          </w:tcPr>
          <w:p w:rsidR="007512B7" w:rsidRDefault="007512B7" w:rsidP="00412DF7">
            <w:pPr>
              <w:pStyle w:val="ASFKTablenorm"/>
              <w:ind w:left="57" w:right="57"/>
            </w:pPr>
            <w:r w:rsidRPr="007512B7">
              <w:t>Ввод значения вручную</w:t>
            </w:r>
            <w:r>
              <w:t>.</w:t>
            </w:r>
          </w:p>
          <w:p w:rsidR="007512B7" w:rsidRDefault="007512B7" w:rsidP="00412DF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rsidTr="00412DF7">
        <w:tc>
          <w:tcPr>
            <w:tcW w:w="1382" w:type="pct"/>
            <w:shd w:val="clear" w:color="auto" w:fill="auto"/>
          </w:tcPr>
          <w:p w:rsidR="009B259E" w:rsidRPr="007512B7" w:rsidRDefault="009B259E" w:rsidP="00412DF7">
            <w:pPr>
              <w:pStyle w:val="ASFKTablenorm"/>
              <w:ind w:left="57" w:right="57"/>
            </w:pPr>
            <w:r w:rsidRPr="009B259E">
              <w:t>Объем софинансирования из МБ</w:t>
            </w:r>
          </w:p>
        </w:tc>
        <w:tc>
          <w:tcPr>
            <w:tcW w:w="3618" w:type="pct"/>
            <w:shd w:val="clear" w:color="auto" w:fill="auto"/>
          </w:tcPr>
          <w:p w:rsidR="009B259E" w:rsidRDefault="009B259E" w:rsidP="00412DF7">
            <w:pPr>
              <w:pStyle w:val="ASFKTablenorm"/>
              <w:ind w:left="57" w:right="57"/>
            </w:pPr>
            <w:r>
              <w:t xml:space="preserve">Ввод значения вручную. </w:t>
            </w:r>
          </w:p>
          <w:p w:rsidR="009B259E" w:rsidRPr="007512B7" w:rsidRDefault="009B259E" w:rsidP="00412DF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973765">
        <w:rPr>
          <w:noProof/>
        </w:rPr>
        <w:t>47</w:t>
      </w:r>
      <w:r w:rsidR="008D6568" w:rsidRPr="008D6568">
        <w:fldChar w:fldCharType="end"/>
      </w:r>
      <w:r w:rsidR="008D6568">
        <w:t>.</w:t>
      </w:r>
    </w:p>
    <w:p w:rsidR="00934F07" w:rsidRDefault="00E65C78" w:rsidP="00934F07">
      <w:pPr>
        <w:pStyle w:val="ASFKFigure"/>
      </w:pPr>
      <w:r>
        <w:rPr>
          <w:noProof/>
        </w:rPr>
        <w:drawing>
          <wp:inline distT="0" distB="0" distL="0" distR="0">
            <wp:extent cx="6125845" cy="2929890"/>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03" w:name="_Ref387687982"/>
      <w:bookmarkStart w:id="504" w:name="_Toc126837560"/>
      <w:r w:rsidR="00973765">
        <w:rPr>
          <w:noProof/>
        </w:rPr>
        <w:t>47</w:t>
      </w:r>
      <w:bookmarkEnd w:id="503"/>
      <w:r>
        <w:rPr>
          <w:noProof/>
        </w:rPr>
        <w:fldChar w:fldCharType="end"/>
      </w:r>
      <w:r w:rsidR="00934F07">
        <w:t xml:space="preserve">. </w:t>
      </w:r>
      <w:r w:rsidR="00934F07" w:rsidRPr="00B11F4A">
        <w:t xml:space="preserve">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4"/>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973765">
        <w:rPr>
          <w:noProof/>
        </w:rPr>
        <w:t>25</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05" w:name="_Ref387688053"/>
      <w:bookmarkStart w:id="506" w:name="_Toc126837398"/>
      <w:r w:rsidR="00973765">
        <w:rPr>
          <w:noProof/>
        </w:rPr>
        <w:t>25</w:t>
      </w:r>
      <w:bookmarkEnd w:id="505"/>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6"/>
        <w:gridCol w:w="5235"/>
      </w:tblGrid>
      <w:tr w:rsidR="00881A26" w:rsidRPr="002667B1" w:rsidTr="00412DF7">
        <w:trPr>
          <w:trHeight w:val="305"/>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DD0332">
              <w:t>№</w:t>
            </w:r>
          </w:p>
        </w:tc>
        <w:tc>
          <w:tcPr>
            <w:tcW w:w="2718" w:type="pct"/>
            <w:shd w:val="clear" w:color="auto" w:fill="auto"/>
          </w:tcPr>
          <w:p w:rsidR="00934F07" w:rsidRPr="00BC4243" w:rsidRDefault="00934F07" w:rsidP="00412DF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412DF7">
            <w:pPr>
              <w:pStyle w:val="ASFKTablenorm"/>
              <w:ind w:left="57" w:right="57"/>
            </w:pPr>
            <w:r w:rsidRPr="00DD0332">
              <w:t>Автонумерация поля при создании строки</w:t>
            </w:r>
            <w:r w:rsidR="00EC68CE">
              <w:t>,</w:t>
            </w:r>
            <w:r w:rsidRPr="00DD0332">
              <w:t xml:space="preserve"> начиная с 1 до 999.</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B412A1" w:rsidP="00412DF7">
            <w:pPr>
              <w:pStyle w:val="ASFKTablenorm"/>
              <w:ind w:left="57" w:right="57"/>
            </w:pPr>
            <w:r>
              <w:t>К</w:t>
            </w:r>
            <w:r w:rsidR="00934F07" w:rsidRPr="00B12D08">
              <w:t>од по ОКОПФ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Код по Сводному реестру</w:t>
            </w:r>
            <w:r w:rsidR="008E40E7">
              <w:t xml:space="preserve"> </w:t>
            </w:r>
          </w:p>
        </w:tc>
        <w:tc>
          <w:tcPr>
            <w:tcW w:w="2718" w:type="pct"/>
            <w:shd w:val="clear" w:color="auto" w:fill="auto"/>
          </w:tcPr>
          <w:p w:rsidR="00BC152B" w:rsidRPr="00B12D08" w:rsidRDefault="003845A3" w:rsidP="000F5C43">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w:t>
            </w:r>
            <w:r w:rsidR="000F5C43">
              <w:t>больше</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Номер лицевого счета</w:t>
            </w:r>
          </w:p>
        </w:tc>
        <w:tc>
          <w:tcPr>
            <w:tcW w:w="2718" w:type="pct"/>
            <w:shd w:val="clear" w:color="auto" w:fill="auto"/>
          </w:tcPr>
          <w:p w:rsidR="00BC152B" w:rsidRPr="00B12D08" w:rsidRDefault="009350C9" w:rsidP="00412DF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ИНН</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КПП</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Дата постановки на учет в н</w:t>
            </w:r>
            <w:r w:rsidRPr="00BC4243">
              <w:t>алоговом органе</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Код налогоплательщика в стране регистрации или его аналог</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Наименование бюджета субъекта РФ,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lastRenderedPageBreak/>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934F07" w:rsidRPr="00BC4243" w:rsidRDefault="00934F07" w:rsidP="00412DF7">
            <w:pPr>
              <w:pStyle w:val="ASFKTablenorm"/>
              <w:ind w:left="57" w:right="57"/>
            </w:pPr>
            <w:r>
              <w:lastRenderedPageBreak/>
              <w:t>Наименование субъекта РФ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292F40" w:rsidRPr="00BC4243" w:rsidRDefault="00292F40" w:rsidP="00412DF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rsidTr="00412DF7">
        <w:tc>
          <w:tcPr>
            <w:tcW w:w="2282" w:type="pct"/>
            <w:shd w:val="clear" w:color="auto" w:fill="auto"/>
          </w:tcPr>
          <w:p w:rsidR="00292F40" w:rsidRPr="00292F40" w:rsidRDefault="00292F40" w:rsidP="00412DF7">
            <w:pPr>
              <w:pStyle w:val="ASFKTablenorm"/>
              <w:ind w:left="57" w:right="57"/>
            </w:pPr>
            <w:r>
              <w:t>Кодовое обозначение субъекта РФ</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Страна регистрации иностра</w:t>
            </w:r>
            <w:r w:rsidRPr="00292F40">
              <w:t>нного юридического 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Код страны по ОКСМ</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412DF7">
            <w:pPr>
              <w:pStyle w:val="ASFKTablenorm"/>
              <w:ind w:left="57" w:right="57"/>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Почтовый индекс</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населенного пункта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Код населенного пункта по ОКТМО</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Наименование населенного пун</w:t>
            </w:r>
            <w:r w:rsidRPr="00292F40">
              <w:t>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чной структуры</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объекта ули</w:t>
            </w:r>
            <w:r w:rsidRPr="00292F40">
              <w:t>чно-дорожной сети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обозначение объекта адрес</w:t>
            </w:r>
            <w:r w:rsidRPr="00292F40">
              <w:t>ации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lastRenderedPageBreak/>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973765">
        <w:rPr>
          <w:noProof/>
        </w:rPr>
        <w:t>48</w:t>
      </w:r>
      <w:r w:rsidR="008D6568" w:rsidRPr="008D6568">
        <w:fldChar w:fldCharType="end"/>
      </w:r>
      <w:r w:rsidRPr="000F7F44">
        <w:t>.</w:t>
      </w:r>
    </w:p>
    <w:p w:rsidR="00865B91" w:rsidRPr="000F7F44" w:rsidRDefault="00E65C78" w:rsidP="00865B91">
      <w:pPr>
        <w:pStyle w:val="ASFKFigure"/>
      </w:pPr>
      <w:r>
        <w:rPr>
          <w:noProof/>
        </w:rPr>
        <w:drawing>
          <wp:inline distT="0" distB="0" distL="0" distR="0">
            <wp:extent cx="6143625" cy="1828800"/>
            <wp:effectExtent l="0" t="0" r="0" b="0"/>
            <wp:docPr id="122" name="Рисунок 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
                    <pic:cNvPicPr>
                      <a:picLocks noChangeAspect="1" noChangeArrowheads="1"/>
                    </pic:cNvPicPr>
                  </pic:nvPicPr>
                  <pic:blipFill>
                    <a:blip r:embed="rId107">
                      <a:lum bright="-10000" contrast="20000"/>
                      <a:extLst>
                        <a:ext uri="{28A0092B-C50C-407E-A947-70E740481C1C}">
                          <a14:useLocalDpi xmlns:a14="http://schemas.microsoft.com/office/drawing/2010/main" val="0"/>
                        </a:ext>
                      </a:extLst>
                    </a:blip>
                    <a:srcRect/>
                    <a:stretch>
                      <a:fillRect/>
                    </a:stretch>
                  </pic:blipFill>
                  <pic:spPr bwMode="auto">
                    <a:xfrm>
                      <a:off x="0" y="0"/>
                      <a:ext cx="6143625" cy="1828800"/>
                    </a:xfrm>
                    <a:prstGeom prst="rect">
                      <a:avLst/>
                    </a:prstGeom>
                    <a:noFill/>
                    <a:ln>
                      <a:noFill/>
                    </a:ln>
                  </pic:spPr>
                </pic:pic>
              </a:graphicData>
            </a:graphic>
          </wp:inline>
        </w:drawing>
      </w:r>
    </w:p>
    <w:p w:rsidR="00865B91" w:rsidRPr="000F7F44"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07" w:name="_Ref412042350"/>
      <w:bookmarkStart w:id="508" w:name="_Toc126837561"/>
      <w:r w:rsidR="00973765">
        <w:rPr>
          <w:noProof/>
        </w:rPr>
        <w:t>48</w:t>
      </w:r>
      <w:bookmarkEnd w:id="507"/>
      <w:r>
        <w:rPr>
          <w:noProof/>
        </w:rPr>
        <w:fldChar w:fldCharType="end"/>
      </w:r>
      <w:r w:rsidR="00865B91" w:rsidRPr="000F7F44">
        <w:t xml:space="preserve">. ЭФ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8"/>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973765">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9" w:name="_Ref412042368"/>
      <w:bookmarkStart w:id="510" w:name="_Toc126837399"/>
      <w:r w:rsidR="00973765">
        <w:rPr>
          <w:noProof/>
        </w:rPr>
        <w:t>26</w:t>
      </w:r>
      <w:bookmarkEnd w:id="509"/>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865B91"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rsidTr="00412DF7">
        <w:tc>
          <w:tcPr>
            <w:tcW w:w="5000" w:type="pct"/>
            <w:gridSpan w:val="2"/>
            <w:shd w:val="clear" w:color="auto" w:fill="auto"/>
          </w:tcPr>
          <w:p w:rsidR="00865B91" w:rsidRPr="000F7F44" w:rsidRDefault="00865B91" w:rsidP="00412DF7">
            <w:pPr>
              <w:pStyle w:val="ASFKTablenorm"/>
              <w:ind w:left="57" w:right="57"/>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412DF7">
            <w:pPr>
              <w:pStyle w:val="ASFKTablenorm"/>
              <w:ind w:left="57" w:right="57"/>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412DF7">
            <w:pPr>
              <w:pStyle w:val="ASFKTablenorm"/>
              <w:ind w:left="57" w:right="57"/>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412DF7">
            <w:pPr>
              <w:pStyle w:val="ASFKTablenorm"/>
              <w:ind w:left="57" w:right="57"/>
            </w:pPr>
            <w:r w:rsidRPr="000F7F44">
              <w:t>Если хотя бы одна строка в таблице указана, то для этой строки все поля таблицы обязательны</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w:t>
            </w:r>
          </w:p>
        </w:tc>
        <w:tc>
          <w:tcPr>
            <w:tcW w:w="3081" w:type="pct"/>
            <w:shd w:val="clear" w:color="auto" w:fill="auto"/>
          </w:tcPr>
          <w:p w:rsidR="00865B91" w:rsidRPr="000F7F44" w:rsidRDefault="00865B91" w:rsidP="00412DF7">
            <w:pPr>
              <w:pStyle w:val="ASFKTablenorm"/>
              <w:ind w:left="57" w:right="57"/>
            </w:pPr>
            <w:r w:rsidRPr="000F7F44">
              <w:t>Поле недоступно для ввода.</w:t>
            </w:r>
          </w:p>
          <w:p w:rsidR="00865B91" w:rsidRPr="000F7F44" w:rsidRDefault="00865B91" w:rsidP="00412DF7">
            <w:pPr>
              <w:pStyle w:val="ASFKTablenorm"/>
              <w:ind w:left="57" w:right="57"/>
            </w:pPr>
            <w:r w:rsidRPr="000F7F44">
              <w:t>Автонумерация поля при создании строки, начиная с 1 до 999.</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lastRenderedPageBreak/>
              <w:t>Наименование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Единица измерения значения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p w:rsidR="00865B91" w:rsidRPr="000F7F44" w:rsidRDefault="00292F40" w:rsidP="00412DF7">
            <w:pPr>
              <w:pStyle w:val="ASFKTablenorm"/>
              <w:ind w:left="57" w:right="57"/>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Значение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Год</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973765">
        <w:rPr>
          <w:noProof/>
        </w:rPr>
        <w:t>49</w:t>
      </w:r>
      <w:r w:rsidR="008D6568" w:rsidRPr="008D6568">
        <w:fldChar w:fldCharType="end"/>
      </w:r>
      <w:r w:rsidRPr="000F7F44">
        <w:t>.</w:t>
      </w:r>
    </w:p>
    <w:p w:rsidR="009B259E" w:rsidRPr="000F7F44" w:rsidRDefault="00E65C78" w:rsidP="009B259E">
      <w:pPr>
        <w:pStyle w:val="ASFKFigure"/>
      </w:pPr>
      <w:r>
        <w:rPr>
          <w:noProof/>
        </w:rPr>
        <w:drawing>
          <wp:inline distT="0" distB="0" distL="0" distR="0">
            <wp:extent cx="6125845" cy="3009265"/>
            <wp:effectExtent l="0" t="0" r="0" b="0"/>
            <wp:docPr id="123" name="Рисунок 1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3009265"/>
                    </a:xfrm>
                    <a:prstGeom prst="rect">
                      <a:avLst/>
                    </a:prstGeom>
                    <a:noFill/>
                    <a:ln>
                      <a:noFill/>
                    </a:ln>
                  </pic:spPr>
                </pic:pic>
              </a:graphicData>
            </a:graphic>
          </wp:inline>
        </w:drawing>
      </w:r>
    </w:p>
    <w:p w:rsidR="009B259E" w:rsidRPr="000F7F44" w:rsidRDefault="0029232C" w:rsidP="009B259E">
      <w:pPr>
        <w:pStyle w:val="ASFKFigName"/>
      </w:pPr>
      <w:r>
        <w:rPr>
          <w:noProof/>
        </w:rPr>
        <w:fldChar w:fldCharType="begin"/>
      </w:r>
      <w:r>
        <w:rPr>
          <w:noProof/>
        </w:rPr>
        <w:instrText xml:space="preserve"> SEQ Рисунок \* ARABIC </w:instrText>
      </w:r>
      <w:r>
        <w:rPr>
          <w:noProof/>
        </w:rPr>
        <w:fldChar w:fldCharType="separate"/>
      </w:r>
      <w:bookmarkStart w:id="511" w:name="_Ref419444614"/>
      <w:bookmarkStart w:id="512" w:name="_Toc126837562"/>
      <w:r w:rsidR="00973765">
        <w:rPr>
          <w:noProof/>
        </w:rPr>
        <w:t>49</w:t>
      </w:r>
      <w:bookmarkEnd w:id="511"/>
      <w:r>
        <w:rPr>
          <w:noProof/>
        </w:rPr>
        <w:fldChar w:fldCharType="end"/>
      </w:r>
      <w:r w:rsidR="009B259E" w:rsidRPr="000F7F44">
        <w:t xml:space="preserve">. ЭФ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2"/>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973765">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3" w:name="_Ref419444615"/>
      <w:bookmarkStart w:id="514" w:name="_Toc126837400"/>
      <w:r w:rsidR="00973765">
        <w:rPr>
          <w:noProof/>
        </w:rPr>
        <w:t>27</w:t>
      </w:r>
      <w:bookmarkEnd w:id="513"/>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 xml:space="preserve">Реквизиты НПА, определяющего правила (порядок) </w:t>
      </w:r>
      <w:r w:rsidR="009B259E" w:rsidRPr="009B259E">
        <w:lastRenderedPageBreak/>
        <w:t>предоставления из ФБ субсидии, бюджетных инвестиций, МБТ, в соответствии с которым заключено соглашение (договор)</w:t>
      </w:r>
      <w:r w:rsidR="001F20AD">
        <w:t>»</w:t>
      </w:r>
      <w:bookmarkEnd w:id="5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9B259E"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rsidTr="00412DF7">
        <w:tc>
          <w:tcPr>
            <w:tcW w:w="5000" w:type="pct"/>
            <w:gridSpan w:val="2"/>
            <w:shd w:val="clear" w:color="auto" w:fill="auto"/>
          </w:tcPr>
          <w:p w:rsidR="009B259E" w:rsidRDefault="009B259E" w:rsidP="00412DF7">
            <w:pPr>
              <w:pStyle w:val="ASFKTablenorm"/>
              <w:ind w:left="57" w:right="57"/>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412DF7">
            <w:pPr>
              <w:pStyle w:val="ASFKTablenorm"/>
              <w:ind w:left="57" w:right="57"/>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412DF7">
            <w:pPr>
              <w:pStyle w:val="ASFKTablenorm"/>
              <w:ind w:left="57" w:right="57"/>
            </w:pPr>
            <w:r>
              <w:t>Если строка в таблицу добавлена, то осуществляются контроли на обязательность заполнения</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вида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Номер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принятия </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окончания срока действия </w:t>
            </w:r>
          </w:p>
        </w:tc>
        <w:tc>
          <w:tcPr>
            <w:tcW w:w="3081" w:type="pct"/>
            <w:shd w:val="clear" w:color="auto" w:fill="auto"/>
          </w:tcPr>
          <w:p w:rsidR="001E7CEC" w:rsidRPr="001E7CEC" w:rsidRDefault="001E7CEC" w:rsidP="00412DF7">
            <w:pPr>
              <w:pStyle w:val="ASFKTablenorm"/>
              <w:ind w:left="57" w:right="57"/>
            </w:pPr>
            <w:r>
              <w:t>Ввод значения вручную.</w:t>
            </w:r>
          </w:p>
          <w:p w:rsidR="009B259E" w:rsidRPr="001E7CEC" w:rsidRDefault="001E7CEC" w:rsidP="00412DF7">
            <w:pPr>
              <w:pStyle w:val="ASFKTablenorm"/>
              <w:ind w:left="57" w:right="57"/>
            </w:pPr>
            <w:r w:rsidRPr="001E7CEC">
              <w:t xml:space="preserve">При отсутствии указывается </w:t>
            </w:r>
            <w:r w:rsidR="001F20AD">
              <w:t>«</w:t>
            </w:r>
            <w:r w:rsidRPr="001E7CEC">
              <w:t>01.01.2999</w:t>
            </w:r>
            <w:r w:rsidR="001F20AD">
              <w:t>»</w:t>
            </w:r>
            <w:r w:rsidRPr="001E7CEC">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Номер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Дата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973765">
        <w:rPr>
          <w:noProof/>
        </w:rPr>
        <w:t>50</w:t>
      </w:r>
      <w:r w:rsidR="008D6568" w:rsidRPr="008D6568">
        <w:fldChar w:fldCharType="end"/>
      </w:r>
      <w:r w:rsidRPr="00840455">
        <w:t>.</w:t>
      </w:r>
    </w:p>
    <w:p w:rsidR="00934F07" w:rsidRPr="00C30A32" w:rsidRDefault="00E65C78" w:rsidP="00934F07">
      <w:pPr>
        <w:pStyle w:val="ASFKFigure"/>
      </w:pPr>
      <w:r>
        <w:rPr>
          <w:noProof/>
        </w:rPr>
        <w:drawing>
          <wp:inline distT="0" distB="0" distL="0" distR="0">
            <wp:extent cx="6134735" cy="3835400"/>
            <wp:effectExtent l="0" t="0" r="0"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15" w:name="_Ref387687687"/>
      <w:bookmarkStart w:id="516" w:name="_Toc126837563"/>
      <w:r w:rsidR="00973765">
        <w:rPr>
          <w:noProof/>
        </w:rPr>
        <w:t>50</w:t>
      </w:r>
      <w:bookmarkEnd w:id="515"/>
      <w:r>
        <w:rPr>
          <w:noProof/>
        </w:rPr>
        <w:fldChar w:fldCharType="end"/>
      </w:r>
      <w:r w:rsidR="00934F07">
        <w:t xml:space="preserve">. </w:t>
      </w:r>
      <w:r w:rsidR="00934F07" w:rsidRPr="00B11F4A">
        <w:t xml:space="preserve">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6"/>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973765">
        <w:rPr>
          <w:noProof/>
        </w:rPr>
        <w:t>28</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17" w:name="_Ref387688243"/>
      <w:bookmarkStart w:id="518" w:name="_Toc126837401"/>
      <w:r w:rsidR="00973765">
        <w:rPr>
          <w:noProof/>
        </w:rPr>
        <w:t>28</w:t>
      </w:r>
      <w:bookmarkEnd w:id="517"/>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934F07" w:rsidRPr="00FF16D2"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376094" w:rsidP="00412DF7">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Код ФАИП</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Наименование ФАИП</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35150B" w:rsidP="00412DF7">
            <w:pPr>
              <w:pStyle w:val="ASFKTablenorm"/>
              <w:ind w:left="57" w:right="57"/>
            </w:pPr>
            <w:r>
              <w:t>…</w:t>
            </w:r>
          </w:p>
        </w:tc>
        <w:tc>
          <w:tcPr>
            <w:tcW w:w="3590" w:type="pct"/>
            <w:shd w:val="clear" w:color="auto" w:fill="auto"/>
          </w:tcPr>
          <w:p w:rsidR="00934F07" w:rsidRPr="00FF16D2" w:rsidRDefault="00B412A1" w:rsidP="00412DF7">
            <w:pPr>
              <w:pStyle w:val="ASFKTablenorm"/>
              <w:ind w:left="57" w:right="57"/>
            </w:pPr>
            <w:r>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 средств (код)</w:t>
            </w:r>
          </w:p>
        </w:tc>
        <w:tc>
          <w:tcPr>
            <w:tcW w:w="3590"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BD676C">
              <w:t>о</w:t>
            </w:r>
            <w:r w:rsidRPr="00FF16D2">
              <w:t>вание)</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КБК</w:t>
            </w:r>
          </w:p>
        </w:tc>
        <w:tc>
          <w:tcPr>
            <w:tcW w:w="3590" w:type="pct"/>
            <w:shd w:val="clear" w:color="auto" w:fill="auto"/>
          </w:tcPr>
          <w:p w:rsidR="00934F07" w:rsidRPr="00FF16D2" w:rsidRDefault="00934F07" w:rsidP="00412DF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КБК типов: 10, 11, 12.</w:t>
            </w:r>
          </w:p>
          <w:p w:rsidR="00934F07" w:rsidRPr="00FF16D2" w:rsidRDefault="00934F07" w:rsidP="00412DF7">
            <w:pPr>
              <w:pStyle w:val="ASFKTablenorm"/>
              <w:ind w:left="57" w:right="57"/>
            </w:pPr>
            <w:r w:rsidRPr="00FF16D2">
              <w:t>Ввод значения вручную.</w:t>
            </w:r>
          </w:p>
          <w:p w:rsidR="008308B5" w:rsidRDefault="00934F07" w:rsidP="00412DF7">
            <w:pPr>
              <w:pStyle w:val="ASFKTablenorm"/>
              <w:ind w:left="57" w:right="57"/>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412DF7">
            <w:pPr>
              <w:pStyle w:val="ASFKTablenorm"/>
              <w:ind w:left="57" w:right="57"/>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412DF7">
            <w:pPr>
              <w:pStyle w:val="ASFKTablenorm"/>
              <w:ind w:left="57" w:right="57"/>
            </w:pPr>
            <w:r w:rsidRPr="000F7502">
              <w:t>Обязательно заполняется для видов соглашений 121, 123 и 130.</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ППП</w:t>
            </w:r>
          </w:p>
        </w:tc>
        <w:tc>
          <w:tcPr>
            <w:tcW w:w="3590"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ФКР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lastRenderedPageBreak/>
              <w:t>КЦСР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КВР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0F7502" w:rsidP="00412DF7">
            <w:pPr>
              <w:pStyle w:val="ASFKTablenorm"/>
              <w:ind w:left="57" w:right="57"/>
            </w:pPr>
            <w:r w:rsidRPr="000F7502">
              <w:t>Цель и направление расходования средств</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0F7502" w:rsidRDefault="00924F3A" w:rsidP="00412DF7">
            <w:pPr>
              <w:pStyle w:val="ASFKTablenorm"/>
              <w:ind w:left="57" w:right="57"/>
            </w:pPr>
            <w:r>
              <w:t>Признак безусловности платежа</w:t>
            </w:r>
          </w:p>
        </w:tc>
        <w:tc>
          <w:tcPr>
            <w:tcW w:w="3590" w:type="pct"/>
            <w:shd w:val="clear" w:color="auto" w:fill="auto"/>
          </w:tcPr>
          <w:p w:rsidR="00924F3A" w:rsidRPr="00924F3A" w:rsidRDefault="00924F3A" w:rsidP="00412DF7">
            <w:pPr>
              <w:pStyle w:val="ASFKTablenorm"/>
              <w:ind w:left="57" w:right="57"/>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Примечание</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412DF7" w:rsidRDefault="00924F3A" w:rsidP="00412DF7">
            <w:pPr>
              <w:pStyle w:val="ASFKTablenorm"/>
              <w:ind w:left="57" w:right="57"/>
              <w:rPr>
                <w:lang w:val="en-US"/>
              </w:rPr>
            </w:pPr>
            <w:r>
              <w:t>Аналитический код</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1</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2</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3</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4</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неисполненного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35150B" w:rsidP="00412DF7">
            <w:pPr>
              <w:pStyle w:val="ASFKTablenorm"/>
              <w:ind w:left="57" w:right="57"/>
            </w:pPr>
            <w:r>
              <w:t>…</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590"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lastRenderedPageBreak/>
              <w:t>Отклонение</w:t>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973765">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E65C78">
        <w:rPr>
          <w:noProof/>
        </w:rPr>
        <w:drawing>
          <wp:inline distT="0" distB="0" distL="0" distR="0">
            <wp:extent cx="274955" cy="274955"/>
            <wp:effectExtent l="0" t="0" r="0" b="0"/>
            <wp:docPr id="125" name="Рисунок 12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973765">
        <w:rPr>
          <w:noProof/>
        </w:rPr>
        <w:t>51</w:t>
      </w:r>
      <w:r w:rsidR="00934F07">
        <w:fldChar w:fldCharType="end"/>
      </w:r>
      <w:r w:rsidR="00934F07" w:rsidRPr="00B11F4A">
        <w:t>).</w:t>
      </w:r>
    </w:p>
    <w:p w:rsidR="00934F07" w:rsidRPr="00C30A32" w:rsidRDefault="00E65C78" w:rsidP="00934F07">
      <w:pPr>
        <w:pStyle w:val="ASFKFigure"/>
      </w:pPr>
      <w:r>
        <w:rPr>
          <w:noProof/>
        </w:rPr>
        <w:drawing>
          <wp:inline distT="0" distB="0" distL="0" distR="0">
            <wp:extent cx="6134735" cy="3835400"/>
            <wp:effectExtent l="0" t="0" r="0" b="0"/>
            <wp:docPr id="126" name="Рисунок 126"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0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19" w:name="_Ref387688345"/>
      <w:bookmarkStart w:id="520" w:name="_Toc126837564"/>
      <w:r w:rsidR="00973765">
        <w:rPr>
          <w:noProof/>
        </w:rPr>
        <w:t>51</w:t>
      </w:r>
      <w:bookmarkEnd w:id="519"/>
      <w:r>
        <w:rPr>
          <w:noProof/>
        </w:rPr>
        <w:fldChar w:fldCharType="end"/>
      </w:r>
      <w:r w:rsidR="00934F07" w:rsidRPr="00B11F4A">
        <w:t xml:space="preserve">. </w:t>
      </w:r>
      <w:r w:rsidR="00376094">
        <w:t>Форма</w:t>
      </w:r>
      <w:r w:rsidR="00934F07" w:rsidRPr="00B11F4A">
        <w:t xml:space="preserve"> </w:t>
      </w:r>
      <w:r w:rsidR="001F20AD">
        <w:t>«</w:t>
      </w:r>
      <w:r w:rsidR="00B21EF7" w:rsidRPr="008A3AEA">
        <w:t xml:space="preserve">Просмотр </w:t>
      </w:r>
      <w:r w:rsidR="00934F07" w:rsidRPr="00B11F4A">
        <w:t>записи</w:t>
      </w:r>
      <w:r w:rsidR="001F20AD">
        <w:t>»</w:t>
      </w:r>
      <w:r w:rsidR="00376094">
        <w:t>, т</w:t>
      </w:r>
      <w:r w:rsidR="00934F07">
        <w:t>абличн</w:t>
      </w:r>
      <w:r w:rsidR="00376094">
        <w:t>ый</w:t>
      </w:r>
      <w:r w:rsidR="00934F07">
        <w:t xml:space="preserve"> </w:t>
      </w:r>
      <w:r w:rsidR="00376094">
        <w:t>блок</w:t>
      </w:r>
      <w:r w:rsidR="00934F07" w:rsidRPr="00B11F4A">
        <w:t xml:space="preserve"> </w:t>
      </w:r>
      <w:r w:rsidR="001F20AD">
        <w:t>«</w:t>
      </w:r>
      <w:r w:rsidR="00507597" w:rsidRPr="00FF16D2">
        <w:t>Итоги в разрезе ФАИП</w:t>
      </w:r>
      <w:r w:rsidR="001F20AD">
        <w:t>»</w:t>
      </w:r>
      <w:bookmarkEnd w:id="520"/>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973765">
        <w:rPr>
          <w:noProof/>
        </w:rPr>
        <w:t>50</w:t>
      </w:r>
      <w:r w:rsidR="00934F07">
        <w:fldChar w:fldCharType="end"/>
      </w:r>
      <w:r w:rsidR="00934F07" w:rsidRPr="0076325D">
        <w:t xml:space="preserve">) </w:t>
      </w:r>
      <w:r w:rsidRPr="002D2D87">
        <w:t>следует нажать на кнопку</w:t>
      </w:r>
      <w:r w:rsidRPr="00DF1C1C">
        <w:t xml:space="preserve"> </w:t>
      </w:r>
      <w:r w:rsidR="00E65C78">
        <w:rPr>
          <w:noProof/>
        </w:rPr>
        <w:drawing>
          <wp:inline distT="0" distB="0" distL="0" distR="0">
            <wp:extent cx="274955" cy="274955"/>
            <wp:effectExtent l="0" t="0" r="0" b="0"/>
            <wp:docPr id="127" name="Рисунок 127"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973765">
        <w:rPr>
          <w:noProof/>
        </w:rPr>
        <w:t>52</w:t>
      </w:r>
      <w:r w:rsidR="00934F07">
        <w:fldChar w:fldCharType="end"/>
      </w:r>
      <w:r w:rsidR="00934F07" w:rsidRPr="0076325D">
        <w:t>).</w:t>
      </w:r>
    </w:p>
    <w:p w:rsidR="00934F07" w:rsidRPr="00924F3A" w:rsidRDefault="00E65C78" w:rsidP="00924F3A">
      <w:pPr>
        <w:pStyle w:val="ASFKFigure"/>
      </w:pPr>
      <w:r>
        <w:rPr>
          <w:noProof/>
        </w:rPr>
        <w:lastRenderedPageBreak/>
        <w:drawing>
          <wp:inline distT="0" distB="0" distL="0" distR="0">
            <wp:extent cx="6116955" cy="712851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16955" cy="7128510"/>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21" w:name="_Ref387688436"/>
      <w:bookmarkStart w:id="522" w:name="_Toc126837565"/>
      <w:r w:rsidR="00973765">
        <w:rPr>
          <w:noProof/>
        </w:rPr>
        <w:t>52</w:t>
      </w:r>
      <w:bookmarkEnd w:id="521"/>
      <w:r>
        <w:rPr>
          <w:noProof/>
        </w:rPr>
        <w:fldChar w:fldCharType="end"/>
      </w:r>
      <w:r w:rsidR="00934F07" w:rsidRPr="00B11F4A">
        <w:t xml:space="preserve">. </w:t>
      </w:r>
      <w:r w:rsidR="00376094">
        <w:t xml:space="preserve">Форма </w:t>
      </w:r>
      <w:r w:rsidR="001F20AD">
        <w:t>«</w:t>
      </w:r>
      <w:r w:rsidR="00B21EF7" w:rsidRPr="008A3AEA">
        <w:t xml:space="preserve">Просмотр </w:t>
      </w:r>
      <w:r w:rsidR="00934F07" w:rsidRPr="00B11F4A">
        <w:t>записи</w:t>
      </w:r>
      <w:r w:rsidR="001F20AD">
        <w:t>»</w:t>
      </w:r>
      <w:r w:rsidR="00376094">
        <w:t>, т</w:t>
      </w:r>
      <w:r w:rsidR="00934F07">
        <w:t>абличн</w:t>
      </w:r>
      <w:r w:rsidR="00376094">
        <w:t>ый блок</w:t>
      </w:r>
      <w:r w:rsidR="00934F07" w:rsidRPr="00B11F4A">
        <w:t xml:space="preserve"> </w:t>
      </w:r>
      <w:r w:rsidR="001F20AD">
        <w:t>«</w:t>
      </w:r>
      <w:r w:rsidR="00934F07">
        <w:t>Расшифровка по КБК для текущих итогов</w:t>
      </w:r>
      <w:r w:rsidR="001F20AD">
        <w:t>»</w:t>
      </w:r>
      <w:bookmarkEnd w:id="522"/>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973765">
        <w:rPr>
          <w:noProof/>
        </w:rPr>
        <w:t>53</w:t>
      </w:r>
      <w:r w:rsidR="00376094" w:rsidRPr="00376094">
        <w:fldChar w:fldCharType="end"/>
      </w:r>
      <w:r w:rsidRPr="00207A74">
        <w:t>.</w:t>
      </w:r>
    </w:p>
    <w:p w:rsidR="00934F07" w:rsidRPr="00C30A32" w:rsidRDefault="00E65C78" w:rsidP="00934F07">
      <w:pPr>
        <w:pStyle w:val="ASFKFigure"/>
      </w:pPr>
      <w:r>
        <w:rPr>
          <w:noProof/>
        </w:rPr>
        <w:lastRenderedPageBreak/>
        <w:drawing>
          <wp:inline distT="0" distB="0" distL="0" distR="0">
            <wp:extent cx="6125845" cy="201549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23" w:name="_Ref387687705"/>
      <w:bookmarkStart w:id="524" w:name="_Toc126837566"/>
      <w:r w:rsidR="00973765">
        <w:rPr>
          <w:noProof/>
        </w:rPr>
        <w:t>53</w:t>
      </w:r>
      <w:bookmarkEnd w:id="523"/>
      <w:r>
        <w:rPr>
          <w:noProof/>
        </w:rPr>
        <w:fldChar w:fldCharType="end"/>
      </w:r>
      <w:r w:rsidR="00934F07">
        <w:t xml:space="preserve">. </w:t>
      </w:r>
      <w:r w:rsidR="00934F07" w:rsidRPr="00B11F4A">
        <w:t xml:space="preserve">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4"/>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973765">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5" w:name="_Ref387688594"/>
      <w:bookmarkStart w:id="526" w:name="_Toc126837402"/>
      <w:r w:rsidR="00973765">
        <w:rPr>
          <w:noProof/>
        </w:rPr>
        <w:t>29</w:t>
      </w:r>
      <w:bookmarkEnd w:id="525"/>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934F07" w:rsidRPr="004355AC"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34F07" w:rsidP="00412DF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34F07" w:rsidP="00412DF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34F07" w:rsidP="00412DF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412DF7">
            <w:pPr>
              <w:pStyle w:val="ASFKTablenorm"/>
              <w:ind w:left="57" w:right="57"/>
            </w:pPr>
            <w:r>
              <w:t>Выбор из системного календаря.</w:t>
            </w:r>
          </w:p>
          <w:p w:rsidR="00934F07" w:rsidRPr="004355AC" w:rsidRDefault="00934F07" w:rsidP="00412DF7">
            <w:pPr>
              <w:pStyle w:val="ASFKTablenorm"/>
              <w:ind w:left="57" w:right="57"/>
            </w:pPr>
            <w:r w:rsidRPr="004355AC">
              <w:t>Ввод значения вручную.</w:t>
            </w:r>
          </w:p>
        </w:tc>
      </w:tr>
      <w:tr w:rsidR="00934F07" w:rsidRPr="004355AC" w:rsidTr="00412DF7">
        <w:tc>
          <w:tcPr>
            <w:tcW w:w="5000" w:type="pct"/>
            <w:gridSpan w:val="2"/>
            <w:shd w:val="clear" w:color="auto" w:fill="auto"/>
          </w:tcPr>
          <w:p w:rsidR="00934F07" w:rsidRPr="004355AC" w:rsidRDefault="00934F07" w:rsidP="00412DF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регистрации в ФК</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реестровой з</w:t>
            </w:r>
            <w:r w:rsidRPr="00BD676C">
              <w:t>а</w:t>
            </w:r>
            <w:r w:rsidRPr="004355AC">
              <w:t>писи</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Порядковый номер</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lastRenderedPageBreak/>
              <w:t xml:space="preserve">Группа полей </w:t>
            </w:r>
            <w:r w:rsidR="001F20AD">
              <w:t>«</w:t>
            </w:r>
            <w:r w:rsidRPr="004355AC">
              <w:t>Сведения о принятом на учет БО</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БО</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постановки на учет БО</w:t>
            </w:r>
          </w:p>
        </w:tc>
        <w:tc>
          <w:tcPr>
            <w:tcW w:w="3618" w:type="pct"/>
            <w:vMerge/>
            <w:shd w:val="clear" w:color="auto" w:fill="auto"/>
          </w:tcPr>
          <w:p w:rsidR="00934F07" w:rsidRPr="004355AC" w:rsidRDefault="00934F07" w:rsidP="00412DF7">
            <w:pPr>
              <w:pStyle w:val="ASFKTablenorm"/>
              <w:ind w:left="57" w:right="57"/>
            </w:pPr>
          </w:p>
        </w:tc>
      </w:tr>
    </w:tbl>
    <w:p w:rsidR="00934F07" w:rsidRDefault="00934F07" w:rsidP="00934F07">
      <w:pPr>
        <w:pStyle w:val="32"/>
      </w:pPr>
      <w:bookmarkStart w:id="527" w:name="_Toc387762661"/>
      <w:bookmarkStart w:id="528" w:name="_Ref387775477"/>
      <w:bookmarkStart w:id="529" w:name="_Ref387779546"/>
      <w:bookmarkStart w:id="530" w:name="_Toc387859011"/>
      <w:bookmarkStart w:id="531" w:name="_Ref399939551"/>
      <w:bookmarkStart w:id="532" w:name="_Ref408828049"/>
      <w:bookmarkStart w:id="533" w:name="_Toc410283258"/>
      <w:bookmarkStart w:id="534" w:name="_Ref412123980"/>
      <w:bookmarkStart w:id="535" w:name="_Ref419449014"/>
      <w:bookmarkStart w:id="536" w:name="_Ref436991398"/>
      <w:bookmarkStart w:id="537" w:name="_Ref441674947"/>
      <w:bookmarkStart w:id="538" w:name="_Ref445393266"/>
      <w:bookmarkStart w:id="539" w:name="_Toc126837317"/>
      <w:r>
        <w:t>Сведения об изменении соглашения</w:t>
      </w:r>
      <w:bookmarkEnd w:id="527"/>
      <w:bookmarkEnd w:id="528"/>
      <w:bookmarkEnd w:id="529"/>
      <w:bookmarkEnd w:id="530"/>
      <w:bookmarkEnd w:id="531"/>
      <w:bookmarkEnd w:id="532"/>
      <w:bookmarkEnd w:id="533"/>
      <w:bookmarkEnd w:id="534"/>
      <w:bookmarkEnd w:id="535"/>
      <w:bookmarkEnd w:id="536"/>
      <w:bookmarkEnd w:id="537"/>
      <w:bookmarkEnd w:id="538"/>
      <w:bookmarkEnd w:id="539"/>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973765">
        <w:rPr>
          <w:noProof/>
        </w:rPr>
        <w:t>54</w:t>
      </w:r>
      <w:r w:rsidR="00934F07">
        <w:fldChar w:fldCharType="end"/>
      </w:r>
      <w:r w:rsidR="00934F07" w:rsidRPr="0064058C">
        <w:t>.</w:t>
      </w:r>
    </w:p>
    <w:p w:rsidR="00934F07" w:rsidRPr="00655C86" w:rsidRDefault="00E65C78" w:rsidP="00934F07">
      <w:pPr>
        <w:pStyle w:val="ASFKFigure"/>
      </w:pPr>
      <w:r>
        <w:rPr>
          <w:noProof/>
        </w:rPr>
        <w:drawing>
          <wp:inline distT="0" distB="0" distL="0" distR="0">
            <wp:extent cx="6125845" cy="357759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934F0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40" w:name="_Ref387778850"/>
      <w:bookmarkStart w:id="541" w:name="_Toc126837567"/>
      <w:r w:rsidR="00973765">
        <w:rPr>
          <w:noProof/>
        </w:rPr>
        <w:t>54</w:t>
      </w:r>
      <w:bookmarkEnd w:id="540"/>
      <w:r>
        <w:rPr>
          <w:noProof/>
        </w:rPr>
        <w:fldChar w:fldCharType="end"/>
      </w:r>
      <w:r w:rsidR="00934F07" w:rsidRPr="0064058C">
        <w:t xml:space="preserve">. ЭФ списка </w:t>
      </w:r>
      <w:r w:rsidR="00934F07">
        <w:t xml:space="preserve">документов </w:t>
      </w:r>
      <w:r w:rsidR="001F20AD">
        <w:t>«</w:t>
      </w:r>
      <w:r w:rsidR="00934F07" w:rsidRPr="00373824">
        <w:t>Сведения об изменении соглашения</w:t>
      </w:r>
      <w:r w:rsidR="001F20AD">
        <w:t>»</w:t>
      </w:r>
      <w:bookmarkEnd w:id="541"/>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2" w:name="_Ref393729880"/>
      <w:r w:rsidRPr="0064058C">
        <w:t>Экранная форма документа</w:t>
      </w:r>
      <w:bookmarkEnd w:id="542"/>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973765">
        <w:rPr>
          <w:noProof/>
        </w:rPr>
        <w:t>55</w:t>
      </w:r>
      <w:r>
        <w:fldChar w:fldCharType="end"/>
      </w:r>
      <w:r w:rsidR="008F524F">
        <w:t>-</w:t>
      </w:r>
      <w:r>
        <w:fldChar w:fldCharType="begin"/>
      </w:r>
      <w:r>
        <w:instrText xml:space="preserve"> REF _Ref387763288 \h </w:instrText>
      </w:r>
      <w:r>
        <w:fldChar w:fldCharType="separate"/>
      </w:r>
      <w:r w:rsidR="00973765">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E65C78">
        <w:rPr>
          <w:noProof/>
        </w:rPr>
        <w:drawing>
          <wp:inline distT="0" distB="0" distL="0" distR="0">
            <wp:extent cx="186690" cy="186690"/>
            <wp:effectExtent l="0" t="0" r="0" b="0"/>
            <wp:docPr id="131" name="Рисунок 13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E65C78" w:rsidP="00934F07">
      <w:pPr>
        <w:pStyle w:val="ASFKFigure"/>
      </w:pPr>
      <w:r>
        <w:rPr>
          <w:noProof/>
        </w:rPr>
        <w:lastRenderedPageBreak/>
        <w:drawing>
          <wp:inline distT="0" distB="0" distL="0" distR="0">
            <wp:extent cx="6125845" cy="301815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43" w:name="_Ref387763177"/>
      <w:bookmarkStart w:id="544" w:name="_Toc126837568"/>
      <w:r w:rsidR="00973765">
        <w:rPr>
          <w:noProof/>
        </w:rPr>
        <w:t>55</w:t>
      </w:r>
      <w:bookmarkEnd w:id="543"/>
      <w:r>
        <w:rPr>
          <w:noProof/>
        </w:rPr>
        <w:fldChar w:fldCharType="end"/>
      </w:r>
      <w:r w:rsidR="00934F07" w:rsidRPr="00B11F4A">
        <w:t xml:space="preserve">. 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Основные атрибуты</w:t>
      </w:r>
      <w:r w:rsidR="00F9698D">
        <w:t xml:space="preserve">», вкладки </w:t>
      </w:r>
      <w:r w:rsidR="001F20AD">
        <w:t>«</w:t>
      </w:r>
      <w:r w:rsidR="00934F07">
        <w:t>Реквизиты ГРБС/ подведомственного ГРБС ПБС</w:t>
      </w:r>
      <w:r w:rsidR="001F20AD">
        <w:t>»</w:t>
      </w:r>
      <w:bookmarkEnd w:id="544"/>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973765">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5" w:name="_Ref387762781"/>
      <w:bookmarkStart w:id="546" w:name="_Toc126837403"/>
      <w:r w:rsidR="00973765">
        <w:rPr>
          <w:noProof/>
        </w:rPr>
        <w:t>30</w:t>
      </w:r>
      <w:bookmarkEnd w:id="545"/>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5"/>
        <w:gridCol w:w="7086"/>
      </w:tblGrid>
      <w:tr w:rsidR="00934F07" w:rsidRPr="002837C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документа</w:t>
            </w:r>
          </w:p>
        </w:tc>
        <w:tc>
          <w:tcPr>
            <w:tcW w:w="3679" w:type="pct"/>
            <w:shd w:val="clear" w:color="auto" w:fill="auto"/>
          </w:tcPr>
          <w:p w:rsidR="00934F07" w:rsidRPr="002837C7" w:rsidRDefault="00934F07" w:rsidP="00412DF7">
            <w:pPr>
              <w:pStyle w:val="ASFKTablenorm"/>
              <w:ind w:left="57" w:right="57"/>
            </w:pPr>
            <w:r w:rsidRPr="002837C7">
              <w:t>ГРБС: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документа</w:t>
            </w:r>
          </w:p>
        </w:tc>
        <w:tc>
          <w:tcPr>
            <w:tcW w:w="3679" w:type="pct"/>
            <w:shd w:val="clear" w:color="auto" w:fill="auto"/>
          </w:tcPr>
          <w:p w:rsidR="00934F07" w:rsidRPr="002837C7" w:rsidRDefault="00934F07" w:rsidP="00412DF7">
            <w:pPr>
              <w:pStyle w:val="ASFKTablenorm"/>
              <w:ind w:left="57" w:right="57"/>
            </w:pPr>
            <w:r w:rsidRPr="002837C7">
              <w:t>ГРБС: Заполняется по умолчанию значением текущей системной даты.</w:t>
            </w:r>
          </w:p>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реестровой з</w:t>
            </w:r>
            <w:r w:rsidRPr="00FC53F6">
              <w:t>а</w:t>
            </w:r>
            <w:r w:rsidRPr="002837C7">
              <w:t>писи</w:t>
            </w:r>
          </w:p>
        </w:tc>
        <w:tc>
          <w:tcPr>
            <w:tcW w:w="3679" w:type="pct"/>
            <w:shd w:val="clear" w:color="auto" w:fill="auto"/>
          </w:tcPr>
          <w:p w:rsidR="00934F07" w:rsidRPr="002837C7" w:rsidRDefault="00934F07" w:rsidP="00412DF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Порядковый номер</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Полное наименование</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2566E3">
              <w:t>«</w:t>
            </w:r>
            <w:r w:rsidR="0087116B">
              <w:t>Код собственного БУ</w:t>
            </w:r>
            <w:r w:rsidR="002566E3">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Сокращенное наименование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ИНН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КПП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ППП</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lastRenderedPageBreak/>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2566E3">
              <w:t>«</w:t>
            </w:r>
            <w:r w:rsidR="0087116B">
              <w:t>Код собственного БУ</w:t>
            </w:r>
            <w:r w:rsidR="002566E3">
              <w:t>»</w:t>
            </w:r>
            <w:r w:rsidRPr="004029CD">
              <w:t xml:space="preserve"> и </w:t>
            </w:r>
            <w:r w:rsidR="002566E3">
              <w:t>«</w:t>
            </w:r>
            <w:r w:rsidR="0087116B">
              <w:t>Собственный код бюджета</w:t>
            </w:r>
            <w:r w:rsidR="002566E3">
              <w:t>»</w:t>
            </w:r>
            <w:r w:rsidRPr="004029CD">
              <w:t>.</w:t>
            </w:r>
          </w:p>
          <w:p w:rsidR="004029CD" w:rsidRPr="004029CD" w:rsidRDefault="004029CD" w:rsidP="00412DF7">
            <w:pPr>
              <w:pStyle w:val="ASFKTablenorm"/>
              <w:ind w:left="57" w:right="57"/>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412DF7">
            <w:pPr>
              <w:pStyle w:val="ASFKTablenorm"/>
              <w:ind w:left="57" w:right="57"/>
            </w:pPr>
            <w:r w:rsidRPr="002837C7">
              <w:t xml:space="preserve">Автоматически заполняется на основании системной константы </w:t>
            </w:r>
            <w:r w:rsidR="002566E3">
              <w:t>«</w:t>
            </w:r>
            <w:r w:rsidR="0087116B">
              <w:t>Собственный код ведомств</w:t>
            </w:r>
            <w:r w:rsidR="002566E3">
              <w:t>а»</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Код 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w:t>
            </w:r>
            <w:r w:rsidR="004029CD">
              <w:t xml:space="preserve"> системной константы </w:t>
            </w:r>
            <w:r w:rsidR="002566E3">
              <w:t>«</w:t>
            </w:r>
            <w:r w:rsidR="0087116B">
              <w:t>Код собственного БУ</w:t>
            </w:r>
            <w:r w:rsidR="002566E3">
              <w:t>»</w:t>
            </w:r>
            <w:r w:rsidR="004029CD">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w:t>
            </w:r>
            <w:r w:rsidR="002566E3">
              <w:t>меньше</w:t>
            </w:r>
            <w:r w:rsidR="004029CD" w:rsidRPr="004029CD">
              <w:t xml:space="preserve">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ОКОПФ</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12DF7">
            <w:pPr>
              <w:pStyle w:val="ASFKTablenorm"/>
              <w:ind w:left="57" w:right="57"/>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12DF7">
            <w:pPr>
              <w:pStyle w:val="ASFKTablenorm"/>
              <w:ind w:left="57" w:right="57"/>
            </w:pPr>
            <w:r w:rsidRPr="004029CD">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лицевого счета ГРБС</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2566E3">
              <w:t>«</w:t>
            </w:r>
            <w:r w:rsidR="0087116B">
              <w:t>Код собственного БУ</w:t>
            </w:r>
            <w:r w:rsidR="002566E3">
              <w:t>»</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412DF7">
            <w:pPr>
              <w:pStyle w:val="ASFKTablenorm"/>
              <w:ind w:left="57" w:right="57"/>
            </w:pPr>
            <w:r w:rsidRPr="002837C7">
              <w:t>Возможен ввод значения вручную.</w:t>
            </w:r>
          </w:p>
          <w:p w:rsidR="00A95C7E" w:rsidRDefault="00A95C7E"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lastRenderedPageBreak/>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w:t>
            </w:r>
            <w:r w:rsidR="009F0049">
              <w:t>равно</w:t>
            </w:r>
            <w:r w:rsidRPr="00581EA7">
              <w:t xml:space="preserve"> </w:t>
            </w:r>
            <w:r w:rsidR="009F0049">
              <w:t>«</w:t>
            </w:r>
            <w:r w:rsidR="0087116B">
              <w:t>Код собственного БУ</w:t>
            </w:r>
            <w:r w:rsidR="009F0049">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rsidTr="00412DF7">
        <w:tc>
          <w:tcPr>
            <w:tcW w:w="1321" w:type="pct"/>
            <w:shd w:val="clear" w:color="auto" w:fill="auto"/>
          </w:tcPr>
          <w:p w:rsidR="00934F07" w:rsidRPr="002837C7" w:rsidRDefault="00B412A1" w:rsidP="00412DF7">
            <w:pPr>
              <w:pStyle w:val="ASFKTablenorm"/>
              <w:ind w:left="57" w:right="57"/>
            </w:pPr>
            <w:r>
              <w:lastRenderedPageBreak/>
              <w:t>П</w:t>
            </w:r>
            <w:r w:rsidR="00934F07" w:rsidRPr="002837C7">
              <w:t>о КОФК</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2566E3">
              <w:t>«</w:t>
            </w:r>
            <w:r w:rsidR="0087116B">
              <w:t>Код собственного ТОФК</w:t>
            </w:r>
            <w:r w:rsidR="002566E3">
              <w:t>»</w:t>
            </w:r>
            <w:r w:rsidRPr="002837C7">
              <w:t xml:space="preserve"> (если соответствует маске xx00) или вышестоящего ТОФК </w:t>
            </w:r>
            <w:r w:rsidR="002566E3">
              <w:rPr>
                <w:rStyle w:val="ASFKReporterror"/>
              </w:rPr>
              <w:t>«</w:t>
            </w:r>
            <w:r w:rsidR="0087116B">
              <w:t>Код вышестоящего ТОФК</w:t>
            </w:r>
            <w:r w:rsidR="002566E3">
              <w:t>»</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Орган ФК</w:t>
            </w:r>
          </w:p>
        </w:tc>
        <w:tc>
          <w:tcPr>
            <w:tcW w:w="3679" w:type="pct"/>
            <w:shd w:val="clear" w:color="auto" w:fill="auto"/>
          </w:tcPr>
          <w:p w:rsidR="00934F07" w:rsidRPr="002837C7" w:rsidRDefault="00934F07" w:rsidP="00412DF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shd w:val="clear" w:color="auto" w:fill="auto"/>
          </w:tcPr>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973765">
        <w:rPr>
          <w:noProof/>
        </w:rPr>
        <w:t>56</w:t>
      </w:r>
      <w:r w:rsidR="008F524F" w:rsidRPr="008F524F">
        <w:fldChar w:fldCharType="end"/>
      </w:r>
      <w:r>
        <w:t>.</w:t>
      </w:r>
    </w:p>
    <w:p w:rsidR="00934F07" w:rsidRPr="00655C86" w:rsidRDefault="00E65C78" w:rsidP="00934F07">
      <w:pPr>
        <w:pStyle w:val="ASFKFigure"/>
      </w:pPr>
      <w:r>
        <w:rPr>
          <w:noProof/>
        </w:rPr>
        <w:drawing>
          <wp:inline distT="0" distB="0" distL="0" distR="0">
            <wp:extent cx="6125845" cy="1553845"/>
            <wp:effectExtent l="0" t="0" r="0" b="0"/>
            <wp:docPr id="133" name="Рисунок 133" descr="Сведения об изменении соглашения (м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Сведения об изменении соглашения (мест"/>
                    <pic:cNvPicPr>
                      <a:picLocks noChangeAspect="1" noChangeArrowheads="1"/>
                    </pic:cNvPicPr>
                  </pic:nvPicPr>
                  <pic:blipFill>
                    <a:blip r:embed="rId116">
                      <a:lum bright="-10000" contrast="2000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47" w:name="_Ref387763191"/>
      <w:bookmarkStart w:id="548" w:name="_Toc126837569"/>
      <w:r w:rsidR="00973765">
        <w:rPr>
          <w:noProof/>
        </w:rPr>
        <w:t>56</w:t>
      </w:r>
      <w:bookmarkEnd w:id="547"/>
      <w:r>
        <w:rPr>
          <w:noProof/>
        </w:rPr>
        <w:fldChar w:fldCharType="end"/>
      </w:r>
      <w:r w:rsidR="00934F07" w:rsidRPr="00B11F4A">
        <w:t xml:space="preserve">. 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Основные атрибуты</w:t>
      </w:r>
      <w:r w:rsidR="00F9698D">
        <w:t xml:space="preserve">», вкладки </w:t>
      </w:r>
      <w:r w:rsidR="001F20AD">
        <w:t>«</w:t>
      </w:r>
      <w:r w:rsidR="00934F07">
        <w:t>Местонахождение ГРБС/ подведомственного ГРБС ПБС</w:t>
      </w:r>
      <w:r w:rsidR="001F20AD">
        <w:t>»</w:t>
      </w:r>
      <w:bookmarkEnd w:id="548"/>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973765">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9" w:name="_Ref387762761"/>
      <w:bookmarkStart w:id="550" w:name="_Toc126837404"/>
      <w:r w:rsidR="00973765">
        <w:rPr>
          <w:noProof/>
        </w:rPr>
        <w:t>31</w:t>
      </w:r>
      <w:bookmarkEnd w:id="549"/>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355"/>
        <w:gridCol w:w="3276"/>
      </w:tblGrid>
      <w:tr w:rsidR="00934F07" w:rsidRPr="002667B1" w:rsidTr="00412DF7">
        <w:trPr>
          <w:trHeight w:val="305"/>
          <w:tblHeader/>
        </w:trPr>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Почтовый индекс</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Тип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973765">
        <w:rPr>
          <w:noProof/>
        </w:rPr>
        <w:t>57</w:t>
      </w:r>
      <w:r w:rsidR="00494309" w:rsidRPr="00494309">
        <w:fldChar w:fldCharType="end"/>
      </w:r>
      <w:r w:rsidRPr="00D862AF">
        <w:t>.</w:t>
      </w:r>
    </w:p>
    <w:p w:rsidR="00934F07" w:rsidRPr="00655C86" w:rsidRDefault="00E65C78" w:rsidP="00934F07">
      <w:pPr>
        <w:pStyle w:val="ASFKFigure"/>
      </w:pPr>
      <w:r>
        <w:rPr>
          <w:noProof/>
        </w:rPr>
        <w:lastRenderedPageBreak/>
        <w:drawing>
          <wp:inline distT="0" distB="0" distL="0" distR="0">
            <wp:extent cx="6125845" cy="24682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51" w:name="_Ref387763209"/>
      <w:bookmarkStart w:id="552" w:name="_Toc126837570"/>
      <w:r w:rsidR="00973765">
        <w:rPr>
          <w:noProof/>
        </w:rPr>
        <w:t>57</w:t>
      </w:r>
      <w:bookmarkEnd w:id="551"/>
      <w:r>
        <w:rPr>
          <w:noProof/>
        </w:rPr>
        <w:fldChar w:fldCharType="end"/>
      </w:r>
      <w:r w:rsidR="00934F07" w:rsidRPr="00B11F4A">
        <w:t xml:space="preserve">. 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2"/>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973765">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3" w:name="_Ref387762741"/>
      <w:bookmarkStart w:id="554" w:name="_Toc126837405"/>
      <w:r w:rsidR="00973765">
        <w:rPr>
          <w:noProof/>
        </w:rPr>
        <w:t>32</w:t>
      </w:r>
      <w:bookmarkEnd w:id="553"/>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8"/>
        <w:gridCol w:w="6613"/>
      </w:tblGrid>
      <w:tr w:rsidR="00934F07" w:rsidRPr="003F3905"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rsidTr="00412DF7">
        <w:tc>
          <w:tcPr>
            <w:tcW w:w="1567" w:type="pct"/>
            <w:shd w:val="clear" w:color="auto" w:fill="auto"/>
          </w:tcPr>
          <w:p w:rsidR="00934F07" w:rsidRPr="003F3905" w:rsidRDefault="00934F07" w:rsidP="00412DF7">
            <w:pPr>
              <w:pStyle w:val="ASFKTablenorm"/>
              <w:ind w:left="57" w:right="57"/>
            </w:pPr>
            <w:r>
              <w:t>Наименование вида</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t>Код вида</w:t>
            </w:r>
          </w:p>
        </w:tc>
        <w:tc>
          <w:tcPr>
            <w:tcW w:w="3433" w:type="pct"/>
            <w:shd w:val="clear" w:color="auto" w:fill="auto"/>
          </w:tcPr>
          <w:p w:rsidR="00934F07" w:rsidRDefault="00934F07" w:rsidP="00412DF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соглашения (д</w:t>
            </w:r>
            <w:r w:rsidRPr="0057641C">
              <w:t>о</w:t>
            </w:r>
            <w:r w:rsidRPr="003F3905">
              <w:t>говора), нормативно-правового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650FBD" w:rsidRPr="003F3905" w:rsidTr="00412DF7">
        <w:tc>
          <w:tcPr>
            <w:tcW w:w="1567" w:type="pct"/>
            <w:shd w:val="clear" w:color="auto" w:fill="auto"/>
          </w:tcPr>
          <w:p w:rsidR="00650FBD" w:rsidRPr="003F3905" w:rsidRDefault="00650FBD" w:rsidP="00412DF7">
            <w:pPr>
              <w:pStyle w:val="ASFKTablenorm"/>
              <w:ind w:left="57" w:right="57"/>
            </w:pPr>
            <w:r w:rsidRPr="00CF0CC1">
              <w:t>Уникальный номер реестровой записи реестра государственных заданий</w:t>
            </w:r>
          </w:p>
        </w:tc>
        <w:tc>
          <w:tcPr>
            <w:tcW w:w="3433" w:type="pct"/>
            <w:shd w:val="clear" w:color="auto" w:fill="auto"/>
          </w:tcPr>
          <w:p w:rsidR="00650FBD" w:rsidRPr="003F3905" w:rsidRDefault="00650FBD" w:rsidP="00412DF7">
            <w:pPr>
              <w:pStyle w:val="ASFKTablenorm"/>
              <w:ind w:left="57" w:right="57"/>
            </w:pPr>
            <w:r w:rsidRPr="003F3905">
              <w:t>Ввод значения вручную</w:t>
            </w:r>
            <w:r>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lastRenderedPageBreak/>
              <w:t>Наименование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Код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Значение по умолчанию – RUB. </w:t>
            </w:r>
          </w:p>
          <w:p w:rsidR="00934F07" w:rsidRPr="003F3905" w:rsidRDefault="00934F07" w:rsidP="00412DF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412DF7">
            <w:pPr>
              <w:pStyle w:val="ASFKTablenorm"/>
              <w:ind w:left="57" w:right="57"/>
            </w:pPr>
            <w:r w:rsidRPr="003F3905">
              <w:t>Возможен ввод значения вручную.</w:t>
            </w:r>
          </w:p>
          <w:p w:rsidR="00934F07" w:rsidRPr="003F3905" w:rsidRDefault="00934F07" w:rsidP="00412DF7">
            <w:pPr>
              <w:pStyle w:val="ASFKTablenorm"/>
              <w:ind w:left="57" w:right="57"/>
            </w:pPr>
            <w:r w:rsidRPr="00E72023">
              <w:t>Может быть указан как буквенный, так и цифровой код валюты (например, RUB или 643).</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Наименование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412DF7">
            <w:pPr>
              <w:pStyle w:val="ASFKTablenorm"/>
              <w:ind w:left="57" w:right="57"/>
            </w:pPr>
            <w:r w:rsidRPr="003F3905">
              <w:t>Возможен 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Курс иностранной в</w:t>
            </w:r>
            <w:r w:rsidRPr="0057641C">
              <w:t>а</w:t>
            </w:r>
            <w:r w:rsidRPr="003F3905">
              <w:t>люты по отношению к рублю</w:t>
            </w:r>
          </w:p>
        </w:tc>
        <w:tc>
          <w:tcPr>
            <w:tcW w:w="3433"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412DF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412DF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рублях</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rsidTr="00412DF7">
        <w:tc>
          <w:tcPr>
            <w:tcW w:w="1567" w:type="pct"/>
            <w:shd w:val="clear" w:color="auto" w:fill="auto"/>
          </w:tcPr>
          <w:p w:rsidR="003D667C" w:rsidRPr="00AB7803" w:rsidRDefault="003D667C" w:rsidP="00412DF7">
            <w:pPr>
              <w:pStyle w:val="ASFKTablenorm"/>
              <w:ind w:left="57" w:right="57"/>
            </w:pPr>
            <w:r w:rsidRPr="00AB7803">
              <w:t>Номер БО</w:t>
            </w:r>
          </w:p>
        </w:tc>
        <w:tc>
          <w:tcPr>
            <w:tcW w:w="3433" w:type="pct"/>
            <w:shd w:val="clear" w:color="auto" w:fill="auto"/>
          </w:tcPr>
          <w:p w:rsidR="003D667C" w:rsidRPr="00AB7803" w:rsidRDefault="003D667C" w:rsidP="00412DF7">
            <w:pPr>
              <w:pStyle w:val="ASFKTablenorm"/>
              <w:ind w:left="57" w:right="57"/>
            </w:pPr>
            <w:r w:rsidRPr="004B007C">
              <w:t>Ввод значения вручную</w:t>
            </w:r>
            <w:r w:rsidRPr="00AB7803">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t>Объем софинансирования из БС</w:t>
            </w:r>
          </w:p>
        </w:tc>
        <w:tc>
          <w:tcPr>
            <w:tcW w:w="3433" w:type="pct"/>
            <w:shd w:val="clear" w:color="auto" w:fill="auto"/>
          </w:tcPr>
          <w:p w:rsidR="007E16A8" w:rsidRPr="007E16A8" w:rsidRDefault="007E16A8" w:rsidP="00412DF7">
            <w:pPr>
              <w:pStyle w:val="ASFKTablenorm"/>
              <w:ind w:left="57" w:right="57"/>
            </w:pPr>
            <w:r w:rsidRPr="007E16A8">
              <w:t>Ввод значения вручную.</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w:t>
            </w:r>
            <w:r w:rsidRPr="007E16A8">
              <w:lastRenderedPageBreak/>
              <w:t>субсидии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lastRenderedPageBreak/>
              <w:t>Объем софинансирования из МБ</w:t>
            </w:r>
          </w:p>
        </w:tc>
        <w:tc>
          <w:tcPr>
            <w:tcW w:w="3433" w:type="pct"/>
            <w:shd w:val="clear" w:color="auto" w:fill="auto"/>
          </w:tcPr>
          <w:p w:rsidR="007E16A8" w:rsidRPr="007E16A8" w:rsidRDefault="007E16A8" w:rsidP="00412DF7">
            <w:pPr>
              <w:pStyle w:val="ASFKTablenorm"/>
              <w:ind w:left="57" w:right="57"/>
            </w:pPr>
            <w:r w:rsidRPr="007E16A8">
              <w:t xml:space="preserve">Ввод значения вручную. </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973765">
        <w:rPr>
          <w:noProof/>
        </w:rPr>
        <w:t>58</w:t>
      </w:r>
      <w:r w:rsidR="00494309" w:rsidRPr="00494309">
        <w:fldChar w:fldCharType="end"/>
      </w:r>
      <w:r w:rsidRPr="00D862AF">
        <w:t>.</w:t>
      </w:r>
    </w:p>
    <w:p w:rsidR="00934F07" w:rsidRPr="00655C86" w:rsidRDefault="00E65C78" w:rsidP="00934F07">
      <w:pPr>
        <w:pStyle w:val="ASFKFigure"/>
      </w:pPr>
      <w:r>
        <w:rPr>
          <w:noProof/>
        </w:rPr>
        <w:drawing>
          <wp:inline distT="0" distB="0" distL="0" distR="0">
            <wp:extent cx="6125845" cy="2929890"/>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55" w:name="_Ref387763225"/>
      <w:bookmarkStart w:id="556" w:name="_Toc126837571"/>
      <w:r w:rsidR="00973765">
        <w:rPr>
          <w:noProof/>
        </w:rPr>
        <w:t>58</w:t>
      </w:r>
      <w:bookmarkEnd w:id="555"/>
      <w:r>
        <w:rPr>
          <w:noProof/>
        </w:rPr>
        <w:fldChar w:fldCharType="end"/>
      </w:r>
      <w:r w:rsidR="00934F07">
        <w:t xml:space="preserve">. </w:t>
      </w:r>
      <w:r w:rsidR="00934F07" w:rsidRPr="00B11F4A">
        <w:t xml:space="preserve">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6"/>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973765">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7" w:name="_Ref387762721"/>
      <w:bookmarkStart w:id="558" w:name="_Toc126837406"/>
      <w:r w:rsidR="00973765">
        <w:rPr>
          <w:noProof/>
        </w:rPr>
        <w:t>33</w:t>
      </w:r>
      <w:bookmarkEnd w:id="557"/>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20"/>
        <w:gridCol w:w="5311"/>
      </w:tblGrid>
      <w:tr w:rsidR="00934F07" w:rsidRPr="00087848" w:rsidTr="00412DF7">
        <w:trPr>
          <w:trHeight w:val="305"/>
          <w:tblHeader/>
        </w:trPr>
        <w:tc>
          <w:tcPr>
            <w:tcW w:w="22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w:t>
            </w:r>
          </w:p>
        </w:tc>
        <w:tc>
          <w:tcPr>
            <w:tcW w:w="2757" w:type="pct"/>
            <w:shd w:val="clear" w:color="auto" w:fill="auto"/>
          </w:tcPr>
          <w:p w:rsidR="00934F07" w:rsidRPr="00087848" w:rsidRDefault="00934F07" w:rsidP="00412DF7">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Сокращенное наименование юридического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B412A1" w:rsidP="00412DF7">
            <w:pPr>
              <w:pStyle w:val="ASFKTablenorm"/>
              <w:ind w:left="57" w:right="57"/>
            </w:pPr>
            <w:r>
              <w:t>К</w:t>
            </w:r>
            <w:r w:rsidR="00934F07" w:rsidRPr="00087848">
              <w:t>од по ОКОПФ</w:t>
            </w:r>
          </w:p>
        </w:tc>
        <w:tc>
          <w:tcPr>
            <w:tcW w:w="2757" w:type="pct"/>
            <w:shd w:val="clear" w:color="auto" w:fill="auto"/>
          </w:tcPr>
          <w:p w:rsidR="00934F07" w:rsidRDefault="00934F07" w:rsidP="00412DF7">
            <w:pPr>
              <w:pStyle w:val="ASFKTablenorm"/>
              <w:ind w:left="57" w:right="57"/>
            </w:pPr>
            <w:r w:rsidRPr="00087848">
              <w:t>Ввод значения вручную.</w:t>
            </w:r>
          </w:p>
          <w:p w:rsidR="008C0CA1" w:rsidRPr="00087848" w:rsidRDefault="008C0CA1" w:rsidP="00412DF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rsidTr="00412DF7">
        <w:tc>
          <w:tcPr>
            <w:tcW w:w="2243" w:type="pct"/>
            <w:shd w:val="clear" w:color="auto" w:fill="auto"/>
          </w:tcPr>
          <w:p w:rsidR="00C6715B" w:rsidRPr="00087848" w:rsidRDefault="00C6715B" w:rsidP="00412DF7">
            <w:pPr>
              <w:pStyle w:val="ASFKTablenorm"/>
              <w:ind w:left="57" w:right="57"/>
            </w:pPr>
            <w:r>
              <w:lastRenderedPageBreak/>
              <w:t>Код по Сводному реестру</w:t>
            </w:r>
          </w:p>
        </w:tc>
        <w:tc>
          <w:tcPr>
            <w:tcW w:w="2757" w:type="pct"/>
            <w:shd w:val="clear" w:color="auto" w:fill="auto"/>
          </w:tcPr>
          <w:p w:rsidR="00C6715B" w:rsidRPr="00087848" w:rsidRDefault="008C0CA1" w:rsidP="002566E3">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w:t>
            </w:r>
            <w:r w:rsidR="002566E3">
              <w:t>меньше</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rsidTr="00412DF7">
        <w:tc>
          <w:tcPr>
            <w:tcW w:w="2243" w:type="pct"/>
            <w:shd w:val="clear" w:color="auto" w:fill="auto"/>
          </w:tcPr>
          <w:p w:rsidR="00C6715B" w:rsidRPr="00087848" w:rsidRDefault="00C6715B" w:rsidP="00412DF7">
            <w:pPr>
              <w:pStyle w:val="ASFKTablenorm"/>
              <w:ind w:left="57" w:right="57"/>
            </w:pPr>
            <w:r>
              <w:t>Номер лицевого счета</w:t>
            </w:r>
          </w:p>
        </w:tc>
        <w:tc>
          <w:tcPr>
            <w:tcW w:w="2757" w:type="pct"/>
            <w:shd w:val="clear" w:color="auto" w:fill="auto"/>
          </w:tcPr>
          <w:p w:rsidR="00C6715B" w:rsidRPr="00087848" w:rsidRDefault="008C0CA1" w:rsidP="00412DF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ИНН</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КПП</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Дата постановки на учет в налоговом органе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Код налогоплательщика в стране регистрации или его аналог</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Наименование субъекта РФ</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Кодовое обозначение субъекта РФ</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Страна регистрации иностранного юридического 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087848" w:rsidRDefault="008C0CA1" w:rsidP="00412DF7">
            <w:pPr>
              <w:pStyle w:val="ASFKTablenorm"/>
              <w:ind w:left="57" w:right="57"/>
            </w:pPr>
            <w:r w:rsidRPr="00087848">
              <w:t>Код страны по ОКСМ</w:t>
            </w:r>
          </w:p>
        </w:tc>
        <w:tc>
          <w:tcPr>
            <w:tcW w:w="2757" w:type="pct"/>
            <w:shd w:val="clear" w:color="auto" w:fill="auto"/>
          </w:tcPr>
          <w:p w:rsidR="008C0CA1" w:rsidRPr="005019D0" w:rsidRDefault="008C0CA1" w:rsidP="00412DF7">
            <w:pPr>
              <w:pStyle w:val="ASFKTablenorm"/>
              <w:ind w:left="57" w:right="57"/>
            </w:pPr>
            <w:r w:rsidRPr="00087848">
              <w:t>Ввод значения вручную.</w:t>
            </w:r>
          </w:p>
          <w:p w:rsidR="008C0CA1" w:rsidRDefault="008C0CA1" w:rsidP="00412DF7">
            <w:pPr>
              <w:pStyle w:val="ASFKTablenorm"/>
              <w:ind w:left="57" w:right="57"/>
            </w:pPr>
            <w:r w:rsidRPr="005019D0">
              <w:lastRenderedPageBreak/>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412DF7">
            <w:pPr>
              <w:pStyle w:val="ASFKTablenorm"/>
              <w:ind w:left="57" w:right="57"/>
            </w:pPr>
            <w:r w:rsidRPr="005019D0">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lastRenderedPageBreak/>
              <w:t>Почтовый индекс</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Код населенного пункта по ОКТМО</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Наименование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элемента планировочной структуры</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объекта улично-дорожной сети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цифровое или буквенное обозначение объекта адресации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5000" w:type="pct"/>
            <w:gridSpan w:val="2"/>
            <w:shd w:val="clear" w:color="auto" w:fill="auto"/>
          </w:tcPr>
          <w:p w:rsidR="008C0CA1" w:rsidRDefault="008C0CA1" w:rsidP="00412DF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412DF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lastRenderedPageBreak/>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bl>
    <w:p w:rsidR="003D667C" w:rsidRPr="004B007C" w:rsidRDefault="003D667C" w:rsidP="003D667C">
      <w:pPr>
        <w:pStyle w:val="ASFKNormal"/>
      </w:pPr>
      <w:r w:rsidRPr="004B007C">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973765">
        <w:rPr>
          <w:noProof/>
        </w:rPr>
        <w:t>59</w:t>
      </w:r>
      <w:r w:rsidR="00494309" w:rsidRPr="00494309">
        <w:fldChar w:fldCharType="end"/>
      </w:r>
      <w:r w:rsidRPr="004B007C">
        <w:t>.</w:t>
      </w:r>
    </w:p>
    <w:p w:rsidR="003D667C" w:rsidRPr="004B007C" w:rsidRDefault="00E65C78" w:rsidP="003D667C">
      <w:pPr>
        <w:pStyle w:val="ASFKFigure"/>
      </w:pPr>
      <w:r>
        <w:rPr>
          <w:noProof/>
        </w:rPr>
        <w:drawing>
          <wp:inline distT="0" distB="0" distL="0" distR="0">
            <wp:extent cx="6125845" cy="1917700"/>
            <wp:effectExtent l="0" t="0" r="0" b="0"/>
            <wp:docPr id="136" name="Рисунок 1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1"/>
                    <pic:cNvPicPr>
                      <a:picLocks noChangeAspect="1" noChangeArrowheads="1"/>
                    </pic:cNvPicPr>
                  </pic:nvPicPr>
                  <pic:blipFill>
                    <a:blip r:embed="rId119">
                      <a:lum bright="-10000" contrast="20000"/>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3D667C" w:rsidRPr="004B007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59" w:name="_Ref412122999"/>
      <w:bookmarkStart w:id="560" w:name="_Toc126837572"/>
      <w:r w:rsidR="00973765">
        <w:rPr>
          <w:noProof/>
        </w:rPr>
        <w:t>59</w:t>
      </w:r>
      <w:bookmarkEnd w:id="559"/>
      <w:r>
        <w:rPr>
          <w:noProof/>
        </w:rPr>
        <w:fldChar w:fldCharType="end"/>
      </w:r>
      <w:r w:rsidR="003D667C" w:rsidRPr="004B007C">
        <w:t xml:space="preserve">. ЭФ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0"/>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973765">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1" w:name="_Ref412123014"/>
      <w:bookmarkStart w:id="562" w:name="_Toc126837407"/>
      <w:r w:rsidR="00973765">
        <w:rPr>
          <w:noProof/>
        </w:rPr>
        <w:t>34</w:t>
      </w:r>
      <w:bookmarkEnd w:id="561"/>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5"/>
      </w:tblGrid>
      <w:tr w:rsidR="003D667C" w:rsidRPr="00AB7803" w:rsidTr="00412DF7">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rsidTr="00412DF7">
        <w:tc>
          <w:tcPr>
            <w:tcW w:w="5000" w:type="pct"/>
            <w:gridSpan w:val="2"/>
            <w:shd w:val="clear" w:color="auto" w:fill="auto"/>
          </w:tcPr>
          <w:p w:rsidR="003D667C" w:rsidRPr="004B007C" w:rsidRDefault="003D667C" w:rsidP="00412DF7">
            <w:pPr>
              <w:pStyle w:val="ASFKTablenorm"/>
              <w:ind w:left="57" w:right="57"/>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412DF7">
            <w:pPr>
              <w:pStyle w:val="ASFKTablenorm"/>
              <w:ind w:left="57" w:right="57"/>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412DF7">
            <w:pPr>
              <w:pStyle w:val="ASFKTablenorm"/>
              <w:ind w:left="57" w:right="57"/>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412DF7">
            <w:pPr>
              <w:pStyle w:val="ASFKTablenorm"/>
              <w:ind w:left="57" w:right="57"/>
            </w:pPr>
            <w:r w:rsidRPr="004B007C">
              <w:t>Если хотя бы одна строка в таблице указана, то для этой строки все поля таблицы обязательны.</w:t>
            </w:r>
          </w:p>
        </w:tc>
      </w:tr>
      <w:tr w:rsidR="003D667C" w:rsidRPr="00AB7803" w:rsidTr="00412DF7">
        <w:tc>
          <w:tcPr>
            <w:tcW w:w="1846" w:type="pct"/>
            <w:shd w:val="clear" w:color="auto" w:fill="auto"/>
          </w:tcPr>
          <w:p w:rsidR="003D667C" w:rsidRPr="004B007C" w:rsidRDefault="007B1361" w:rsidP="00412DF7">
            <w:pPr>
              <w:pStyle w:val="ASFKTablenorm"/>
              <w:ind w:left="57" w:right="57"/>
            </w:pPr>
            <w:r>
              <w:t>№</w:t>
            </w:r>
          </w:p>
        </w:tc>
        <w:tc>
          <w:tcPr>
            <w:tcW w:w="3154" w:type="pct"/>
            <w:shd w:val="clear" w:color="auto" w:fill="auto"/>
          </w:tcPr>
          <w:p w:rsidR="003D667C" w:rsidRPr="004B007C" w:rsidRDefault="003D667C" w:rsidP="00412DF7">
            <w:pPr>
              <w:pStyle w:val="ASFKTablenorm"/>
              <w:ind w:left="57" w:right="57"/>
            </w:pPr>
            <w:r>
              <w:t>Поле не</w:t>
            </w:r>
            <w:r w:rsidRPr="004B007C">
              <w:t>доступно для ввода.</w:t>
            </w:r>
          </w:p>
          <w:p w:rsidR="003D667C" w:rsidRPr="004B007C" w:rsidRDefault="00EC68CE" w:rsidP="00412DF7">
            <w:pPr>
              <w:pStyle w:val="ASFKTablenorm"/>
              <w:ind w:left="57" w:right="57"/>
            </w:pPr>
            <w:r>
              <w:t>Автонумерация поля при создании строки, начиная с 1 до 999</w:t>
            </w:r>
            <w:r w:rsidR="003D667C" w:rsidRPr="004B007C">
              <w:t>.</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Наименование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Единица измерения значения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r>
              <w:t>.</w:t>
            </w:r>
          </w:p>
          <w:p w:rsidR="003D667C" w:rsidRPr="004B007C" w:rsidRDefault="003D667C" w:rsidP="00412DF7">
            <w:pPr>
              <w:pStyle w:val="ASFKTablenorm"/>
              <w:ind w:left="57" w:right="57"/>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Значение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Год</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bl>
    <w:p w:rsidR="006A4F30" w:rsidRPr="006A4F30" w:rsidRDefault="006A4F30" w:rsidP="006A4F30">
      <w:pPr>
        <w:pStyle w:val="ASFKNormal"/>
      </w:pPr>
      <w:r w:rsidRPr="006A4F30">
        <w:lastRenderedPageBreak/>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973765">
        <w:rPr>
          <w:noProof/>
        </w:rPr>
        <w:t>60</w:t>
      </w:r>
      <w:r w:rsidR="00494309" w:rsidRPr="00494309">
        <w:fldChar w:fldCharType="end"/>
      </w:r>
      <w:r w:rsidRPr="006A4F30">
        <w:t>.</w:t>
      </w:r>
    </w:p>
    <w:p w:rsidR="006A4F30" w:rsidRPr="006A4F30" w:rsidRDefault="00E65C78" w:rsidP="006A4F30">
      <w:pPr>
        <w:pStyle w:val="ASFKFigure"/>
      </w:pPr>
      <w:r>
        <w:rPr>
          <w:noProof/>
        </w:rPr>
        <w:drawing>
          <wp:inline distT="0" distB="0" distL="0" distR="0">
            <wp:extent cx="6125845" cy="3018155"/>
            <wp:effectExtent l="0" t="0" r="0" b="0"/>
            <wp:docPr id="137" name="Рисунок 1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6A4F30" w:rsidRPr="006A4F30" w:rsidRDefault="0029232C" w:rsidP="006A4F30">
      <w:pPr>
        <w:pStyle w:val="ASFKFigName"/>
      </w:pPr>
      <w:r>
        <w:rPr>
          <w:noProof/>
        </w:rPr>
        <w:fldChar w:fldCharType="begin"/>
      </w:r>
      <w:r>
        <w:rPr>
          <w:noProof/>
        </w:rPr>
        <w:instrText xml:space="preserve"> SEQ Рисунок \* ARABIC </w:instrText>
      </w:r>
      <w:r>
        <w:rPr>
          <w:noProof/>
        </w:rPr>
        <w:fldChar w:fldCharType="separate"/>
      </w:r>
      <w:bookmarkStart w:id="563" w:name="_Ref419447315"/>
      <w:bookmarkStart w:id="564" w:name="_Toc126837573"/>
      <w:r w:rsidR="00973765">
        <w:rPr>
          <w:noProof/>
        </w:rPr>
        <w:t>60</w:t>
      </w:r>
      <w:bookmarkEnd w:id="563"/>
      <w:r>
        <w:rPr>
          <w:noProof/>
        </w:rPr>
        <w:fldChar w:fldCharType="end"/>
      </w:r>
      <w:r w:rsidR="006A4F30" w:rsidRPr="006A4F30">
        <w:t xml:space="preserve">. ЭФ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4"/>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973765">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5" w:name="_Ref419447314"/>
      <w:bookmarkStart w:id="566" w:name="_Toc126837408"/>
      <w:r w:rsidR="00973765">
        <w:rPr>
          <w:noProof/>
        </w:rPr>
        <w:t>35</w:t>
      </w:r>
      <w:bookmarkEnd w:id="565"/>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6A4F30"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rsidTr="00412DF7">
        <w:tc>
          <w:tcPr>
            <w:tcW w:w="5000" w:type="pct"/>
            <w:gridSpan w:val="2"/>
            <w:shd w:val="clear" w:color="auto" w:fill="auto"/>
          </w:tcPr>
          <w:p w:rsidR="006A4F30" w:rsidRPr="003E6880" w:rsidRDefault="006A4F30" w:rsidP="00412DF7">
            <w:pPr>
              <w:pStyle w:val="ASFKTablenorm"/>
              <w:ind w:left="57" w:right="57"/>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412DF7">
            <w:pPr>
              <w:pStyle w:val="ASFKTablenorm"/>
              <w:ind w:left="57" w:right="57"/>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вида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Номер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принятия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окончания срока действия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p w:rsidR="006A4F30" w:rsidRPr="003E6880" w:rsidRDefault="006A4F30" w:rsidP="00412DF7">
            <w:pPr>
              <w:pStyle w:val="ASFKTablenorm"/>
              <w:ind w:left="57" w:right="57"/>
            </w:pPr>
            <w:r w:rsidRPr="003E6880">
              <w:t xml:space="preserve">При отсутствии указывается </w:t>
            </w:r>
            <w:r w:rsidR="001F20AD">
              <w:t>«</w:t>
            </w:r>
            <w:r w:rsidRPr="003E6880">
              <w:t>01.01.2999</w:t>
            </w:r>
            <w:r w:rsidR="001F20AD">
              <w:t>»</w:t>
            </w:r>
            <w:r w:rsidRPr="003E6880">
              <w:t>.</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lastRenderedPageBreak/>
              <w:t>Номер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Дата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973765">
        <w:rPr>
          <w:noProof/>
        </w:rPr>
        <w:t>61</w:t>
      </w:r>
      <w:r w:rsidR="00494309" w:rsidRPr="00494309">
        <w:fldChar w:fldCharType="end"/>
      </w:r>
      <w:r w:rsidRPr="00840455">
        <w:t>.</w:t>
      </w:r>
    </w:p>
    <w:p w:rsidR="00934F07" w:rsidRPr="00143043" w:rsidRDefault="00E65C78" w:rsidP="00934F07">
      <w:pPr>
        <w:pStyle w:val="ASFKFigure"/>
      </w:pPr>
      <w:r>
        <w:rPr>
          <w:noProof/>
        </w:rPr>
        <w:drawing>
          <wp:inline distT="0" distB="0" distL="0" distR="0">
            <wp:extent cx="6125845" cy="383540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67" w:name="_Ref387763240"/>
      <w:bookmarkStart w:id="568" w:name="_Toc126837574"/>
      <w:r w:rsidR="00973765">
        <w:rPr>
          <w:noProof/>
        </w:rPr>
        <w:t>61</w:t>
      </w:r>
      <w:bookmarkEnd w:id="567"/>
      <w:r>
        <w:rPr>
          <w:noProof/>
        </w:rPr>
        <w:fldChar w:fldCharType="end"/>
      </w:r>
      <w:r w:rsidR="00934F07">
        <w:t xml:space="preserve">. </w:t>
      </w:r>
      <w:r w:rsidR="00934F07" w:rsidRPr="00B11F4A">
        <w:t xml:space="preserve">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8"/>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973765">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9" w:name="_Ref387762704"/>
      <w:bookmarkStart w:id="570" w:name="_Toc126837409"/>
      <w:r w:rsidR="00973765">
        <w:rPr>
          <w:noProof/>
        </w:rPr>
        <w:t>36</w:t>
      </w:r>
      <w:bookmarkEnd w:id="569"/>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FF16D2"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Код ФАИП</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Наименование ФАИП</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lastRenderedPageBreak/>
              <w:t>Февраль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D4039E" w:rsidP="00412DF7">
            <w:pPr>
              <w:pStyle w:val="ASFKTablenorm"/>
              <w:ind w:left="57" w:right="57"/>
            </w:pPr>
            <w:r>
              <w:t>…</w:t>
            </w:r>
          </w:p>
        </w:tc>
        <w:tc>
          <w:tcPr>
            <w:tcW w:w="3656" w:type="pct"/>
            <w:shd w:val="clear" w:color="auto" w:fill="auto"/>
          </w:tcPr>
          <w:p w:rsidR="00934F07" w:rsidRPr="00FF16D2" w:rsidRDefault="00B412A1" w:rsidP="00412DF7">
            <w:pPr>
              <w:pStyle w:val="ASFKTablenorm"/>
              <w:ind w:left="57" w:right="57"/>
            </w:pPr>
            <w:r>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2-й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 средств (код)</w:t>
            </w:r>
          </w:p>
        </w:tc>
        <w:tc>
          <w:tcPr>
            <w:tcW w:w="3656"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7225EF">
              <w:t>о</w:t>
            </w:r>
            <w:r w:rsidRPr="00FF16D2">
              <w:t>вание)</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C12FA" w:rsidRPr="00FF16D2" w:rsidTr="00412DF7">
        <w:trPr>
          <w:trHeight w:val="77"/>
        </w:trPr>
        <w:tc>
          <w:tcPr>
            <w:tcW w:w="1344" w:type="pct"/>
            <w:shd w:val="clear" w:color="auto" w:fill="auto"/>
          </w:tcPr>
          <w:p w:rsidR="009C12FA" w:rsidRPr="009C12FA" w:rsidRDefault="009C12FA" w:rsidP="00412DF7">
            <w:pPr>
              <w:pStyle w:val="ASFKTablenorm"/>
              <w:ind w:left="57" w:right="57"/>
            </w:pPr>
            <w:r w:rsidRPr="009C12FA">
              <w:t>КБК</w:t>
            </w:r>
          </w:p>
        </w:tc>
        <w:tc>
          <w:tcPr>
            <w:tcW w:w="3656" w:type="pct"/>
            <w:shd w:val="clear" w:color="auto" w:fill="auto"/>
          </w:tcPr>
          <w:p w:rsidR="009C12FA" w:rsidRPr="009C12FA" w:rsidRDefault="009C12FA" w:rsidP="00412DF7">
            <w:pPr>
              <w:pStyle w:val="ASFKTablenorm"/>
              <w:ind w:left="57" w:right="57"/>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412DF7">
            <w:pPr>
              <w:pStyle w:val="ASFKTablenorm"/>
              <w:ind w:left="57" w:right="57"/>
            </w:pPr>
            <w:r w:rsidRPr="009C12FA">
              <w:t>Список доступных значений ограничен записями КБК типов: 10, 11, 12.</w:t>
            </w:r>
          </w:p>
          <w:p w:rsidR="009C12FA" w:rsidRPr="009C12FA" w:rsidRDefault="009C12FA" w:rsidP="00412DF7">
            <w:pPr>
              <w:pStyle w:val="ASFKTablenorm"/>
              <w:ind w:left="57" w:right="57"/>
            </w:pPr>
            <w:r w:rsidRPr="009C12FA">
              <w:t>Ввод значения вручную.</w:t>
            </w:r>
          </w:p>
          <w:p w:rsidR="009C12FA" w:rsidRPr="009C12FA" w:rsidRDefault="009C12FA" w:rsidP="00412DF7">
            <w:pPr>
              <w:pStyle w:val="ASFKTablenorm"/>
              <w:ind w:left="57" w:right="57"/>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412DF7">
            <w:pPr>
              <w:pStyle w:val="ASFKTablenorm"/>
              <w:ind w:left="57" w:right="57"/>
            </w:pPr>
            <w:r w:rsidRPr="009C12FA">
              <w:t>ППП + ФКР + КЦСР + КВР.</w:t>
            </w:r>
          </w:p>
          <w:p w:rsidR="009C12FA" w:rsidRPr="009C12FA" w:rsidRDefault="009C12FA" w:rsidP="00412DF7">
            <w:pPr>
              <w:pStyle w:val="ASFKTablenorm"/>
              <w:ind w:left="57" w:right="57"/>
            </w:pPr>
            <w:r w:rsidRPr="009C12FA">
              <w:t>Обязательно заполняется для видов соглашений 121, 123 и 130.</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ППП</w:t>
            </w:r>
          </w:p>
        </w:tc>
        <w:tc>
          <w:tcPr>
            <w:tcW w:w="3656"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ФКР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КЦСР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КВР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5B4E0E">
              <w:t>Цель и направление расходования средств</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507597" w:rsidRPr="00FF16D2" w:rsidTr="00412DF7">
        <w:trPr>
          <w:trHeight w:val="77"/>
        </w:trPr>
        <w:tc>
          <w:tcPr>
            <w:tcW w:w="1344" w:type="pct"/>
            <w:shd w:val="clear" w:color="auto" w:fill="auto"/>
          </w:tcPr>
          <w:p w:rsidR="00507597" w:rsidRPr="005B4E0E" w:rsidRDefault="00507597" w:rsidP="00412DF7">
            <w:pPr>
              <w:pStyle w:val="ASFKTablenorm"/>
              <w:ind w:left="57" w:right="57"/>
            </w:pPr>
            <w:r w:rsidRPr="00507597">
              <w:t>Признак безусловности платежа</w:t>
            </w:r>
          </w:p>
        </w:tc>
        <w:tc>
          <w:tcPr>
            <w:tcW w:w="3656" w:type="pct"/>
            <w:shd w:val="clear" w:color="auto" w:fill="auto"/>
          </w:tcPr>
          <w:p w:rsidR="00507597" w:rsidRPr="00507597" w:rsidRDefault="00507597" w:rsidP="00412DF7">
            <w:pPr>
              <w:pStyle w:val="ASFKTablenorm"/>
              <w:ind w:left="57" w:right="57"/>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Примечание</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507597" w:rsidP="00412DF7">
            <w:pPr>
              <w:pStyle w:val="ASFKTablenorm"/>
              <w:ind w:left="57" w:right="57"/>
            </w:pPr>
            <w:r>
              <w:t>Аналитический код</w:t>
            </w:r>
          </w:p>
        </w:tc>
        <w:tc>
          <w:tcPr>
            <w:tcW w:w="3656" w:type="pct"/>
            <w:shd w:val="clear" w:color="auto" w:fill="auto"/>
          </w:tcPr>
          <w:p w:rsidR="00934F07" w:rsidRPr="00FF16D2" w:rsidRDefault="00934F07" w:rsidP="00412DF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412DF7">
            <w:pPr>
              <w:pStyle w:val="ASFKTablenorm"/>
              <w:ind w:left="57" w:right="57"/>
            </w:pPr>
            <w:r w:rsidRPr="00FF16D2">
              <w:lastRenderedPageBreak/>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lastRenderedPageBreak/>
              <w:t>Дополнительный КБК 1</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2</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3</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4</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исполненного обязательства прошлых лет</w:t>
            </w:r>
          </w:p>
        </w:tc>
        <w:tc>
          <w:tcPr>
            <w:tcW w:w="3656" w:type="pct"/>
            <w:shd w:val="clear" w:color="auto" w:fill="auto"/>
          </w:tcPr>
          <w:p w:rsid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неисполненного обязательства прошлых лет</w:t>
            </w:r>
          </w:p>
        </w:tc>
        <w:tc>
          <w:tcPr>
            <w:tcW w:w="3656" w:type="pct"/>
            <w:shd w:val="clear" w:color="auto" w:fill="auto"/>
          </w:tcPr>
          <w:p w:rsidR="00867894" w:rsidRP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2-й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Февраль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D4039E" w:rsidP="00412DF7">
            <w:pPr>
              <w:pStyle w:val="ASFKTablenorm"/>
              <w:ind w:left="57" w:right="57"/>
            </w:pPr>
            <w:r>
              <w:t>…</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656"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Отклонение</w:t>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973765">
        <w:rPr>
          <w:noProof/>
        </w:rPr>
        <w:t>61</w:t>
      </w:r>
      <w:r>
        <w:fldChar w:fldCharType="end"/>
      </w:r>
      <w:r w:rsidRPr="00B11F4A">
        <w:t xml:space="preserve">) следует нажать на </w:t>
      </w:r>
      <w:r w:rsidRPr="002D2D87">
        <w:t>кнопку</w:t>
      </w:r>
      <w:r w:rsidRPr="008A3AEA">
        <w:t xml:space="preserve"> </w:t>
      </w:r>
      <w:r w:rsidR="00E65C78">
        <w:rPr>
          <w:noProof/>
        </w:rPr>
        <w:drawing>
          <wp:inline distT="0" distB="0" distL="0" distR="0">
            <wp:extent cx="274955" cy="274955"/>
            <wp:effectExtent l="0" t="0" r="0" b="0"/>
            <wp:docPr id="139" name="Рисунок 139"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973765">
        <w:rPr>
          <w:noProof/>
        </w:rPr>
        <w:t>62</w:t>
      </w:r>
      <w:r>
        <w:fldChar w:fldCharType="end"/>
      </w:r>
      <w:r w:rsidRPr="00B11F4A">
        <w:t>).</w:t>
      </w:r>
    </w:p>
    <w:p w:rsidR="00934F07" w:rsidRPr="00143043" w:rsidRDefault="00E65C78" w:rsidP="00934F07">
      <w:pPr>
        <w:pStyle w:val="ASFKFigure"/>
      </w:pPr>
      <w:r>
        <w:rPr>
          <w:noProof/>
        </w:rPr>
        <w:lastRenderedPageBreak/>
        <w:drawing>
          <wp:inline distT="0" distB="0" distL="0" distR="0">
            <wp:extent cx="6116955" cy="38354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71" w:name="_Ref387763848"/>
      <w:bookmarkStart w:id="572" w:name="_Toc126837575"/>
      <w:r w:rsidR="00973765">
        <w:rPr>
          <w:noProof/>
        </w:rPr>
        <w:t>62</w:t>
      </w:r>
      <w:bookmarkEnd w:id="571"/>
      <w:r>
        <w:rPr>
          <w:noProof/>
        </w:rPr>
        <w:fldChar w:fldCharType="end"/>
      </w:r>
      <w:r w:rsidR="00934F07" w:rsidRPr="00B11F4A">
        <w:t xml:space="preserve">. </w:t>
      </w:r>
      <w:r w:rsidR="00494309">
        <w:t>Форма «Просмотр записи</w:t>
      </w:r>
      <w:r w:rsidR="001F20AD">
        <w:t>»</w:t>
      </w:r>
      <w:r w:rsidR="00494309">
        <w:t>, т</w:t>
      </w:r>
      <w:r w:rsidR="00934F07">
        <w:t>абличное поле</w:t>
      </w:r>
      <w:r w:rsidR="00934F07" w:rsidRPr="00B11F4A">
        <w:t xml:space="preserve"> </w:t>
      </w:r>
      <w:r w:rsidR="001F20AD">
        <w:t>«</w:t>
      </w:r>
      <w:r w:rsidR="00507597" w:rsidRPr="00FF16D2">
        <w:t>Итоги в разрезе ФАИП</w:t>
      </w:r>
      <w:r w:rsidR="001F20AD">
        <w:t>»</w:t>
      </w:r>
      <w:bookmarkEnd w:id="572"/>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973765">
        <w:rPr>
          <w:noProof/>
        </w:rPr>
        <w:t>61</w:t>
      </w:r>
      <w:r>
        <w:fldChar w:fldCharType="end"/>
      </w:r>
      <w:r w:rsidRPr="0076325D">
        <w:t xml:space="preserve">) следует нажать на </w:t>
      </w:r>
      <w:r w:rsidR="00E24765" w:rsidRPr="002D2D87">
        <w:t>кнопку</w:t>
      </w:r>
      <w:r w:rsidR="00E24765" w:rsidRPr="00E24765">
        <w:t xml:space="preserve"> </w:t>
      </w:r>
      <w:r w:rsidR="00E65C78">
        <w:rPr>
          <w:noProof/>
        </w:rPr>
        <w:drawing>
          <wp:inline distT="0" distB="0" distL="0" distR="0">
            <wp:extent cx="274955" cy="274955"/>
            <wp:effectExtent l="0" t="0" r="0" b="0"/>
            <wp:docPr id="141" name="Рисунок 14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973765">
        <w:rPr>
          <w:noProof/>
        </w:rPr>
        <w:t>63</w:t>
      </w:r>
      <w:r>
        <w:fldChar w:fldCharType="end"/>
      </w:r>
      <w:r w:rsidRPr="0076325D">
        <w:t>).</w:t>
      </w:r>
    </w:p>
    <w:p w:rsidR="00934F07" w:rsidRPr="00E24765" w:rsidRDefault="00E65C78" w:rsidP="00E24765">
      <w:pPr>
        <w:pStyle w:val="ASFKFigure"/>
      </w:pPr>
      <w:r>
        <w:rPr>
          <w:noProof/>
        </w:rPr>
        <w:lastRenderedPageBreak/>
        <w:drawing>
          <wp:inline distT="0" distB="0" distL="0" distR="0">
            <wp:extent cx="6125845" cy="721741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7217410"/>
                    </a:xfrm>
                    <a:prstGeom prst="rect">
                      <a:avLst/>
                    </a:prstGeom>
                    <a:noFill/>
                    <a:ln>
                      <a:noFill/>
                    </a:ln>
                  </pic:spPr>
                </pic:pic>
              </a:graphicData>
            </a:graphic>
          </wp:inline>
        </w:drawing>
      </w:r>
    </w:p>
    <w:p w:rsidR="00934F07"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73" w:name="_Ref387763890"/>
      <w:bookmarkStart w:id="574" w:name="_Toc126837576"/>
      <w:r w:rsidR="00973765">
        <w:rPr>
          <w:noProof/>
        </w:rPr>
        <w:t>63</w:t>
      </w:r>
      <w:bookmarkEnd w:id="573"/>
      <w:r>
        <w:rPr>
          <w:noProof/>
        </w:rPr>
        <w:fldChar w:fldCharType="end"/>
      </w:r>
      <w:r w:rsidR="00934F07" w:rsidRPr="00B11F4A">
        <w:t xml:space="preserve">. </w:t>
      </w:r>
      <w:r w:rsidR="00494309">
        <w:t>Форма «Просмотр записи</w:t>
      </w:r>
      <w:r w:rsidR="001F20AD">
        <w:t>»</w:t>
      </w:r>
      <w:r w:rsidR="00494309">
        <w:t>, т</w:t>
      </w:r>
      <w:r w:rsidR="00934F07">
        <w:t>абличное поле</w:t>
      </w:r>
      <w:r w:rsidR="00934F07" w:rsidRPr="00B11F4A">
        <w:t xml:space="preserve"> </w:t>
      </w:r>
      <w:r w:rsidR="001F20AD">
        <w:t>«</w:t>
      </w:r>
      <w:r w:rsidR="00934F07">
        <w:t>Расшифровка по КБК для текущих итогов</w:t>
      </w:r>
      <w:r w:rsidR="001F20AD">
        <w:t>»</w:t>
      </w:r>
      <w:bookmarkEnd w:id="574"/>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973765">
        <w:rPr>
          <w:noProof/>
        </w:rPr>
        <w:t>64</w:t>
      </w:r>
      <w:r w:rsidR="00494309" w:rsidRPr="00494309">
        <w:fldChar w:fldCharType="end"/>
      </w:r>
      <w:r w:rsidRPr="00207A74">
        <w:t>.</w:t>
      </w:r>
    </w:p>
    <w:p w:rsidR="00934F07" w:rsidRPr="00143043" w:rsidRDefault="00E65C78" w:rsidP="00934F07">
      <w:pPr>
        <w:pStyle w:val="ASFKFigure"/>
      </w:pPr>
      <w:r>
        <w:rPr>
          <w:noProof/>
        </w:rPr>
        <w:lastRenderedPageBreak/>
        <w:drawing>
          <wp:inline distT="0" distB="0" distL="0" distR="0">
            <wp:extent cx="6125845" cy="1651000"/>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934F0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75" w:name="_Ref387763288"/>
      <w:bookmarkStart w:id="576" w:name="_Toc126837577"/>
      <w:r w:rsidR="00973765">
        <w:rPr>
          <w:noProof/>
        </w:rPr>
        <w:t>64</w:t>
      </w:r>
      <w:bookmarkEnd w:id="575"/>
      <w:r>
        <w:rPr>
          <w:noProof/>
        </w:rPr>
        <w:fldChar w:fldCharType="end"/>
      </w:r>
      <w:r w:rsidR="00934F07">
        <w:t xml:space="preserve">. </w:t>
      </w:r>
      <w:r w:rsidR="00934F07" w:rsidRPr="00B11F4A">
        <w:t xml:space="preserve">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6"/>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973765">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7" w:name="_Ref387762703"/>
      <w:bookmarkStart w:id="578" w:name="_Toc126837410"/>
      <w:r w:rsidR="00973765">
        <w:rPr>
          <w:noProof/>
        </w:rPr>
        <w:t>37</w:t>
      </w:r>
      <w:bookmarkEnd w:id="577"/>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54067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934F07" w:rsidP="00412DF7">
            <w:pPr>
              <w:pStyle w:val="ASFKTablenorm"/>
              <w:ind w:left="57" w:right="57"/>
            </w:pPr>
            <w:r w:rsidRPr="00540678">
              <w:t>Выбирается из списка сотрудников, либо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934F07" w:rsidP="00412DF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412DF7">
            <w:pPr>
              <w:pStyle w:val="ASFKTablenorm"/>
              <w:ind w:left="57" w:right="57"/>
            </w:pPr>
            <w:r w:rsidRPr="00540678">
              <w:t>Значение выбирается из списка сотрудников.</w:t>
            </w:r>
          </w:p>
          <w:p w:rsidR="00934F07" w:rsidRPr="00540678" w:rsidRDefault="00934F07" w:rsidP="00412DF7">
            <w:pPr>
              <w:pStyle w:val="ASFKTablenorm"/>
              <w:ind w:left="57" w:right="57"/>
            </w:pPr>
            <w:r w:rsidRPr="00540678">
              <w:t>Значение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934F07" w:rsidP="00412DF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rsidTr="00412DF7">
        <w:tc>
          <w:tcPr>
            <w:tcW w:w="5000" w:type="pct"/>
            <w:gridSpan w:val="2"/>
            <w:shd w:val="clear" w:color="auto" w:fill="auto"/>
          </w:tcPr>
          <w:p w:rsidR="00934F07" w:rsidRPr="00540678" w:rsidRDefault="00934F07" w:rsidP="00412DF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vMerge w:val="restart"/>
            <w:shd w:val="clear" w:color="auto" w:fill="auto"/>
          </w:tcPr>
          <w:p w:rsidR="00934F07" w:rsidRPr="00540678" w:rsidRDefault="00934F07" w:rsidP="00412DF7">
            <w:pPr>
              <w:pStyle w:val="ASFKTablenorm"/>
              <w:ind w:left="57" w:right="57"/>
            </w:pPr>
            <w:r w:rsidRPr="00540678">
              <w:t xml:space="preserve">Закрыто на редактирование. </w:t>
            </w:r>
          </w:p>
          <w:p w:rsidR="00934F07" w:rsidRPr="00540678" w:rsidRDefault="00934F07" w:rsidP="00412DF7">
            <w:pPr>
              <w:pStyle w:val="ASFKTablenorm"/>
              <w:ind w:left="57" w:right="57"/>
            </w:pPr>
            <w:r w:rsidRPr="00540678">
              <w:t>Значение передается из ОЕВS.</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vMerge/>
            <w:shd w:val="clear" w:color="auto" w:fill="auto"/>
          </w:tcPr>
          <w:p w:rsidR="00934F07" w:rsidRPr="00540678" w:rsidRDefault="00934F07" w:rsidP="00412DF7">
            <w:pPr>
              <w:pStyle w:val="ASFKTablenorm"/>
              <w:ind w:left="57" w:right="57"/>
            </w:pP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регистрации в ФК</w:t>
            </w:r>
          </w:p>
        </w:tc>
        <w:tc>
          <w:tcPr>
            <w:tcW w:w="3656" w:type="pct"/>
            <w:vMerge/>
            <w:shd w:val="clear" w:color="auto" w:fill="auto"/>
          </w:tcPr>
          <w:p w:rsidR="00934F07" w:rsidRPr="00540678" w:rsidRDefault="00934F07" w:rsidP="00412DF7">
            <w:pPr>
              <w:pStyle w:val="ASFKTablenorm"/>
              <w:ind w:left="57" w:right="57"/>
            </w:pPr>
          </w:p>
        </w:tc>
      </w:tr>
    </w:tbl>
    <w:p w:rsidR="00C43675" w:rsidRDefault="00C43675" w:rsidP="00F018DF">
      <w:pPr>
        <w:pStyle w:val="21"/>
        <w:spacing w:after="120"/>
        <w:rPr>
          <w:iCs w:val="0"/>
        </w:rPr>
      </w:pPr>
      <w:bookmarkStart w:id="579" w:name="_Toc373687505"/>
      <w:bookmarkStart w:id="580" w:name="_Ref373691009"/>
      <w:bookmarkStart w:id="581" w:name="_Toc373692808"/>
      <w:bookmarkStart w:id="582" w:name="_Ref373693018"/>
      <w:bookmarkStart w:id="583" w:name="_Ref373695063"/>
      <w:bookmarkStart w:id="584" w:name="_Toc405212645"/>
      <w:bookmarkStart w:id="585" w:name="_Toc410283259"/>
      <w:bookmarkStart w:id="586" w:name="_Toc126837318"/>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9"/>
      <w:bookmarkEnd w:id="580"/>
      <w:bookmarkEnd w:id="581"/>
      <w:bookmarkEnd w:id="582"/>
      <w:bookmarkEnd w:id="583"/>
      <w:bookmarkEnd w:id="584"/>
      <w:bookmarkEnd w:id="585"/>
      <w:bookmarkEnd w:id="586"/>
    </w:p>
    <w:p w:rsidR="00C43675" w:rsidRDefault="00C43675" w:rsidP="00881A26">
      <w:pPr>
        <w:pStyle w:val="32"/>
      </w:pPr>
      <w:bookmarkStart w:id="587" w:name="_Ref405484510"/>
      <w:bookmarkStart w:id="588" w:name="_Toc410283260"/>
      <w:bookmarkStart w:id="589" w:name="_Toc126837319"/>
      <w:r>
        <w:t>Реестр администрируемых доходов</w:t>
      </w:r>
      <w:bookmarkEnd w:id="587"/>
      <w:bookmarkEnd w:id="588"/>
      <w:bookmarkEnd w:id="589"/>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w:t>
      </w:r>
      <w:r w:rsidRPr="00424CF0">
        <w:lastRenderedPageBreak/>
        <w:t xml:space="preserve">указанием причины возврата. Принятые от ГАДБ (АДБ с полномочиями ГАДБ) ФБ, бюджетов ГВФ РФ, БС, МБ, бюджетов ТГВФ в 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973765">
        <w:rPr>
          <w:noProof/>
        </w:rPr>
        <w:t>65</w:t>
      </w:r>
      <w:r w:rsidR="00C43675">
        <w:fldChar w:fldCharType="end"/>
      </w:r>
      <w:r w:rsidR="00C43675">
        <w:t>.</w:t>
      </w:r>
    </w:p>
    <w:p w:rsidR="00C43675" w:rsidRPr="004249DE" w:rsidRDefault="00E65C78" w:rsidP="00C43675">
      <w:pPr>
        <w:pStyle w:val="ASFKFigure"/>
      </w:pPr>
      <w:r>
        <w:rPr>
          <w:noProof/>
        </w:rPr>
        <w:drawing>
          <wp:inline distT="0" distB="0" distL="0" distR="0">
            <wp:extent cx="6125845" cy="3018155"/>
            <wp:effectExtent l="0" t="0" r="0" b="0"/>
            <wp:docPr id="144" name="Рисунок 144"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ГРБС"/>
                    <pic:cNvPicPr>
                      <a:picLocks noChangeAspect="1" noChangeArrowheads="1"/>
                    </pic:cNvPicPr>
                  </pic:nvPicPr>
                  <pic:blipFill>
                    <a:blip r:embed="rId125">
                      <a:lum bright="-10000" contrast="20000"/>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C43675"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90" w:name="_Ref375065562"/>
      <w:bookmarkStart w:id="591" w:name="_Toc126837578"/>
      <w:r w:rsidR="00973765">
        <w:rPr>
          <w:noProof/>
        </w:rPr>
        <w:t>65</w:t>
      </w:r>
      <w:bookmarkEnd w:id="590"/>
      <w:r>
        <w:rPr>
          <w:noProof/>
        </w:rPr>
        <w:fldChar w:fldCharType="end"/>
      </w:r>
      <w:r w:rsidR="00C43675">
        <w:t xml:space="preserve">. </w:t>
      </w:r>
      <w:r w:rsidR="00C43675" w:rsidRPr="00B11F4A">
        <w:t xml:space="preserve">ЭФ списка документов </w:t>
      </w:r>
      <w:r w:rsidR="001F20AD">
        <w:t>«</w:t>
      </w:r>
      <w:r w:rsidR="00C43675">
        <w:t>Реестр администрируемых доходов</w:t>
      </w:r>
      <w:r w:rsidR="001F20AD">
        <w:t>»</w:t>
      </w:r>
      <w:bookmarkEnd w:id="591"/>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973765">
        <w:rPr>
          <w:noProof/>
        </w:rPr>
        <w:t>66</w:t>
      </w:r>
      <w:r>
        <w:fldChar w:fldCharType="end"/>
      </w:r>
      <w:r>
        <w:t xml:space="preserve">, </w:t>
      </w:r>
      <w:r>
        <w:fldChar w:fldCharType="begin"/>
      </w:r>
      <w:r>
        <w:instrText xml:space="preserve"> REF _Ref373686552 \h </w:instrText>
      </w:r>
      <w:r>
        <w:fldChar w:fldCharType="separate"/>
      </w:r>
      <w:r w:rsidR="00973765">
        <w:rPr>
          <w:noProof/>
        </w:rPr>
        <w:t>68</w:t>
      </w:r>
      <w:r>
        <w:fldChar w:fldCharType="end"/>
      </w:r>
      <w:r>
        <w:t xml:space="preserve">, </w:t>
      </w:r>
      <w:r>
        <w:fldChar w:fldCharType="begin"/>
      </w:r>
      <w:r>
        <w:instrText xml:space="preserve"> REF _Ref373686589 \h </w:instrText>
      </w:r>
      <w:r>
        <w:fldChar w:fldCharType="separate"/>
      </w:r>
      <w:r w:rsidR="00973765">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E65C78" w:rsidP="0060414F">
      <w:pPr>
        <w:pStyle w:val="ASFKFigure"/>
      </w:pPr>
      <w:r>
        <w:rPr>
          <w:noProof/>
        </w:rPr>
        <w:lastRenderedPageBreak/>
        <w:drawing>
          <wp:inline distT="0" distB="0" distL="0" distR="0">
            <wp:extent cx="6134735" cy="4217035"/>
            <wp:effectExtent l="0" t="0" r="0" b="0"/>
            <wp:docPr id="145" name="Рисунок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34735" cy="4217035"/>
                    </a:xfrm>
                    <a:prstGeom prst="rect">
                      <a:avLst/>
                    </a:prstGeom>
                    <a:noFill/>
                    <a:ln>
                      <a:noFill/>
                    </a:ln>
                  </pic:spPr>
                </pic:pic>
              </a:graphicData>
            </a:graphic>
          </wp:inline>
        </w:drawing>
      </w:r>
    </w:p>
    <w:p w:rsidR="00C43675"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92" w:name="_Ref373686537"/>
      <w:bookmarkStart w:id="593" w:name="_Toc126837579"/>
      <w:r w:rsidR="00973765">
        <w:rPr>
          <w:noProof/>
        </w:rPr>
        <w:t>66</w:t>
      </w:r>
      <w:bookmarkEnd w:id="592"/>
      <w:r>
        <w:rPr>
          <w:noProof/>
        </w:rPr>
        <w:fldChar w:fldCharType="end"/>
      </w:r>
      <w:r w:rsidR="00C43675" w:rsidRPr="00B11F4A">
        <w:t xml:space="preserve">. ЭФ </w:t>
      </w:r>
      <w:r w:rsidR="00C43675">
        <w:t xml:space="preserve">документа </w:t>
      </w:r>
      <w:r w:rsidR="001F20AD">
        <w:t>«</w:t>
      </w:r>
      <w:r w:rsidR="00C43675">
        <w:t>Реестр администрируемых доходов</w:t>
      </w:r>
      <w:r w:rsidR="00F9698D">
        <w:t xml:space="preserve">», закладки </w:t>
      </w:r>
      <w:r w:rsidR="001F20AD">
        <w:t>«</w:t>
      </w:r>
      <w:r w:rsidR="00C43675">
        <w:t>Общая информация</w:t>
      </w:r>
      <w:r w:rsidR="001F20AD">
        <w:t>»</w:t>
      </w:r>
      <w:bookmarkEnd w:id="593"/>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973765">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4" w:name="_Ref373686695"/>
      <w:bookmarkStart w:id="595" w:name="_Toc126837411"/>
      <w:r w:rsidR="00973765">
        <w:rPr>
          <w:noProof/>
        </w:rPr>
        <w:t>38</w:t>
      </w:r>
      <w:bookmarkEnd w:id="594"/>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C43675" w:rsidRPr="00754FED"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Дата</w:t>
            </w:r>
          </w:p>
        </w:tc>
        <w:tc>
          <w:tcPr>
            <w:tcW w:w="3802" w:type="pct"/>
            <w:shd w:val="clear" w:color="auto" w:fill="auto"/>
          </w:tcPr>
          <w:p w:rsidR="003736EF" w:rsidRPr="003736EF" w:rsidRDefault="003736EF" w:rsidP="00412DF7">
            <w:pPr>
              <w:pStyle w:val="ASFKTablenorm"/>
              <w:ind w:left="57" w:right="57"/>
            </w:pPr>
            <w:r w:rsidRPr="003736EF">
              <w:t>Дата документа.</w:t>
            </w:r>
          </w:p>
          <w:p w:rsidR="003736EF" w:rsidRPr="003736EF" w:rsidRDefault="003736EF" w:rsidP="00412DF7">
            <w:pPr>
              <w:pStyle w:val="ASFKTablenorm"/>
              <w:ind w:left="57" w:right="57"/>
            </w:pPr>
            <w:r w:rsidRPr="003736EF">
              <w:t>Заполняется автоматически значением текущей системной даты.</w:t>
            </w:r>
          </w:p>
          <w:p w:rsidR="003736EF" w:rsidRPr="003736EF" w:rsidRDefault="003736EF" w:rsidP="00412DF7">
            <w:pPr>
              <w:pStyle w:val="ASFKTablenorm"/>
              <w:ind w:left="57" w:right="57"/>
            </w:pPr>
            <w:r w:rsidRPr="003736EF">
              <w:t>Может быть изменено пользователем вручную, либо выбором значения из системного календаря.</w:t>
            </w:r>
          </w:p>
        </w:tc>
      </w:tr>
      <w:tr w:rsidR="00BC2AB8" w:rsidRPr="00754FED" w:rsidTr="00412DF7">
        <w:tc>
          <w:tcPr>
            <w:tcW w:w="1198" w:type="pct"/>
            <w:shd w:val="clear" w:color="auto" w:fill="auto"/>
          </w:tcPr>
          <w:p w:rsidR="00BC2AB8" w:rsidRPr="003736EF" w:rsidRDefault="00BC2AB8" w:rsidP="00412DF7">
            <w:pPr>
              <w:pStyle w:val="ASFKTablenorm"/>
              <w:ind w:left="57" w:right="57"/>
            </w:pPr>
            <w:r>
              <w:t>Номер</w:t>
            </w:r>
          </w:p>
        </w:tc>
        <w:tc>
          <w:tcPr>
            <w:tcW w:w="3802" w:type="pct"/>
            <w:shd w:val="clear" w:color="auto" w:fill="auto"/>
          </w:tcPr>
          <w:p w:rsidR="00BC2AB8" w:rsidRDefault="00BC2AB8" w:rsidP="00412DF7">
            <w:pPr>
              <w:pStyle w:val="ASFKTablenorm"/>
              <w:ind w:left="57" w:right="57"/>
            </w:pPr>
            <w:r>
              <w:t>Номер документа.</w:t>
            </w:r>
          </w:p>
          <w:p w:rsidR="00BC2AB8" w:rsidRPr="003736EF" w:rsidRDefault="00BC2AB8" w:rsidP="00412DF7">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Бюджет</w:t>
            </w:r>
          </w:p>
        </w:tc>
        <w:tc>
          <w:tcPr>
            <w:tcW w:w="3802" w:type="pct"/>
            <w:shd w:val="clear" w:color="auto" w:fill="auto"/>
          </w:tcPr>
          <w:p w:rsidR="003736EF" w:rsidRPr="003736EF" w:rsidRDefault="003736EF" w:rsidP="00412DF7">
            <w:pPr>
              <w:pStyle w:val="ASFKTablenorm"/>
              <w:ind w:left="57" w:right="57"/>
            </w:pPr>
            <w:r w:rsidRPr="003736EF">
              <w:t>Код и наименование бюджета.</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2566E3">
              <w:t>«</w:t>
            </w:r>
            <w:r w:rsidR="0087116B">
              <w:t>Собственный код бюджета</w:t>
            </w:r>
            <w:r w:rsidR="002566E3">
              <w:t>»</w:t>
            </w:r>
            <w:r w:rsidRPr="003736EF">
              <w:t>.</w:t>
            </w:r>
          </w:p>
          <w:p w:rsidR="003736EF" w:rsidRPr="003736EF" w:rsidRDefault="003736EF" w:rsidP="009303B9">
            <w:pPr>
              <w:pStyle w:val="ASFKTablenorm"/>
              <w:ind w:left="57" w:right="57"/>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Глава по БК</w:t>
            </w:r>
          </w:p>
        </w:tc>
        <w:tc>
          <w:tcPr>
            <w:tcW w:w="3802" w:type="pct"/>
            <w:shd w:val="clear" w:color="auto" w:fill="auto"/>
          </w:tcPr>
          <w:p w:rsidR="003736EF" w:rsidRPr="003736EF" w:rsidRDefault="003736EF" w:rsidP="00412DF7">
            <w:pPr>
              <w:pStyle w:val="ASFKTablenorm"/>
              <w:ind w:left="57" w:right="57"/>
            </w:pPr>
            <w:r w:rsidRPr="003736EF">
              <w:t>Код и наименование главы ГАДБ по бюджетной классификации РФ.</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9303B9">
              <w:t>«</w:t>
            </w:r>
            <w:r w:rsidR="0087116B">
              <w:t>Собственный код ведомства</w:t>
            </w:r>
            <w:r w:rsidR="009303B9">
              <w:t>»</w:t>
            </w:r>
            <w:r w:rsidRPr="003736EF">
              <w:t xml:space="preserve">. </w:t>
            </w:r>
          </w:p>
          <w:p w:rsidR="003736EF" w:rsidRPr="003736EF" w:rsidRDefault="003736EF" w:rsidP="00412DF7">
            <w:pPr>
              <w:pStyle w:val="ASFKTablenorm"/>
              <w:ind w:left="57" w:right="57"/>
            </w:pPr>
            <w:r w:rsidRPr="003736EF">
              <w:lastRenderedPageBreak/>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lastRenderedPageBreak/>
              <w:t>ТОФК</w:t>
            </w:r>
          </w:p>
        </w:tc>
        <w:tc>
          <w:tcPr>
            <w:tcW w:w="3802" w:type="pct"/>
            <w:shd w:val="clear" w:color="auto" w:fill="auto"/>
          </w:tcPr>
          <w:p w:rsidR="003736EF" w:rsidRPr="003736EF" w:rsidRDefault="003736EF" w:rsidP="00412DF7">
            <w:pPr>
              <w:pStyle w:val="ASFKTablenorm"/>
              <w:ind w:left="57" w:right="57"/>
            </w:pPr>
            <w:r w:rsidRPr="003736EF">
              <w:t xml:space="preserve">Код и наименование </w:t>
            </w:r>
            <w:r w:rsidR="005D0C9F">
              <w:t>ТОФК</w:t>
            </w:r>
            <w:r w:rsidRPr="003736EF">
              <w:t>.</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9303B9">
              <w:t>«Код собственного ТОФК»</w:t>
            </w:r>
            <w:r w:rsidRPr="003736EF">
              <w:t xml:space="preserve">, если код </w:t>
            </w:r>
            <w:r w:rsidR="005D0C9F">
              <w:t>ТОФК</w:t>
            </w:r>
            <w:r w:rsidRPr="003736EF">
              <w:t xml:space="preserve"> не относится к уровню ОФК, иначе из </w:t>
            </w:r>
            <w:r w:rsidR="009303B9">
              <w:t>«Код вышестоящего ТОФК»</w:t>
            </w:r>
            <w:r w:rsidRPr="003736EF">
              <w:t xml:space="preserve">. </w:t>
            </w:r>
          </w:p>
          <w:p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Код по БК</w:t>
            </w:r>
          </w:p>
        </w:tc>
        <w:tc>
          <w:tcPr>
            <w:tcW w:w="3802" w:type="pct"/>
            <w:shd w:val="clear" w:color="auto" w:fill="auto"/>
          </w:tcPr>
          <w:p w:rsidR="00FE7ED8" w:rsidRPr="00FE7ED8" w:rsidRDefault="00FE7ED8" w:rsidP="00412DF7">
            <w:pPr>
              <w:pStyle w:val="ASFKTablenorm"/>
              <w:ind w:left="57" w:right="57"/>
            </w:pPr>
            <w:r w:rsidRPr="00FE7ED8">
              <w:t xml:space="preserve">Заполняется пользователем вручную или выбором из справочника «КБК (доходы)». </w:t>
            </w:r>
          </w:p>
          <w:p w:rsidR="00FE7ED8" w:rsidRPr="00FE7ED8" w:rsidRDefault="00FE7ED8" w:rsidP="00412DF7">
            <w:pPr>
              <w:pStyle w:val="ASFKTablenorm"/>
              <w:ind w:left="57" w:right="57"/>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412DF7">
            <w:pPr>
              <w:pStyle w:val="ASFKTablenorm"/>
              <w:ind w:left="57" w:right="57"/>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Наименование кода по БК</w:t>
            </w:r>
          </w:p>
        </w:tc>
        <w:tc>
          <w:tcPr>
            <w:tcW w:w="3802" w:type="pct"/>
            <w:shd w:val="clear" w:color="auto" w:fill="auto"/>
          </w:tcPr>
          <w:p w:rsidR="00FE7ED8" w:rsidRPr="00FE7ED8" w:rsidRDefault="00FE7ED8" w:rsidP="00412DF7">
            <w:pPr>
              <w:pStyle w:val="ASFKTablenorm"/>
              <w:ind w:left="57" w:right="57"/>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412DF7">
            <w:pPr>
              <w:pStyle w:val="ASFKTablenorm"/>
              <w:ind w:left="57" w:right="57"/>
            </w:pPr>
            <w:r w:rsidRPr="00FE7ED8">
              <w:t>Может быть изменено пользователем вручную.</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Наименование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выбором из справочников:</w:t>
            </w:r>
          </w:p>
          <w:p w:rsidR="009F6A0A" w:rsidRPr="00412DF7" w:rsidRDefault="009F6A0A" w:rsidP="00412DF7">
            <w:pPr>
              <w:pStyle w:val="ASFKTableListNum"/>
              <w:numPr>
                <w:ilvl w:val="0"/>
                <w:numId w:val="45"/>
              </w:numPr>
            </w:pPr>
            <w:r w:rsidRPr="00412DF7">
              <w:t>РУБП/ПУБП</w:t>
            </w:r>
            <w:r w:rsidR="00EC68CE" w:rsidRPr="00412DF7">
              <w:t>,</w:t>
            </w:r>
            <w:r w:rsidRPr="00412DF7">
              <w:t xml:space="preserve"> в зависимости от бюджета указанного в поле </w:t>
            </w:r>
            <w:r w:rsidR="001F20AD" w:rsidRPr="00412DF7">
              <w:t>«</w:t>
            </w:r>
            <w:r w:rsidRPr="00412DF7">
              <w:t>Бюджет (код)</w:t>
            </w:r>
            <w:r w:rsidR="001F20AD" w:rsidRPr="00412DF7">
              <w:t>»</w:t>
            </w:r>
            <w:r w:rsidR="00EC68CE" w:rsidRPr="00412DF7">
              <w:t>;</w:t>
            </w:r>
            <w:r w:rsidRPr="00412DF7">
              <w:t xml:space="preserve"> если дата документа</w:t>
            </w:r>
            <w:r w:rsidR="00EC68CE" w:rsidRPr="00412DF7">
              <w:t xml:space="preserve"> </w:t>
            </w:r>
            <w:r w:rsidR="009303B9">
              <w:t>меньше</w:t>
            </w:r>
            <w:r w:rsidR="00EC68CE" w:rsidRPr="00412DF7">
              <w:t xml:space="preserve"> значения</w:t>
            </w:r>
            <w:r w:rsidRPr="00412DF7">
              <w:t xml:space="preserve"> параметра </w:t>
            </w:r>
            <w:r w:rsidR="001F20AD" w:rsidRPr="00412DF7">
              <w:t>«</w:t>
            </w:r>
            <w:r w:rsidRPr="00412DF7">
              <w:t>Дата завершения перехода на Сводный реестр</w:t>
            </w:r>
            <w:r w:rsidR="001F20AD" w:rsidRPr="00412DF7">
              <w:t>»</w:t>
            </w:r>
            <w:r w:rsidRPr="00412DF7">
              <w:t xml:space="preserve">, то выбор из справочника ограничен записями, в которых значение поля </w:t>
            </w:r>
            <w:r w:rsidR="001F20AD" w:rsidRPr="00412DF7">
              <w:t>«</w:t>
            </w:r>
            <w:r w:rsidRPr="00412DF7">
              <w:t>Код главы</w:t>
            </w:r>
            <w:r w:rsidR="001F20AD" w:rsidRPr="00412DF7">
              <w:t>»</w:t>
            </w:r>
            <w:r w:rsidRPr="00412DF7">
              <w:t xml:space="preserve"> соответствует значению, указанному в поле </w:t>
            </w:r>
            <w:r w:rsidR="001F20AD" w:rsidRPr="00412DF7">
              <w:t>«</w:t>
            </w:r>
            <w:r w:rsidRPr="00412DF7">
              <w:t>Глава по БК</w:t>
            </w:r>
            <w:r w:rsidR="001F20AD" w:rsidRPr="00412DF7">
              <w:t>»</w:t>
            </w:r>
            <w:r w:rsidRPr="00412DF7">
              <w:t xml:space="preserve"> документа, а также значением поля </w:t>
            </w:r>
            <w:r w:rsidR="001F20AD" w:rsidRPr="00412DF7">
              <w:t>«</w:t>
            </w:r>
            <w:r w:rsidRPr="00412DF7">
              <w:t>Бюджет</w:t>
            </w:r>
            <w:r w:rsidR="001F20AD" w:rsidRPr="00412DF7">
              <w:t>»</w:t>
            </w:r>
            <w:r w:rsidRPr="00412DF7">
              <w:t>.</w:t>
            </w:r>
          </w:p>
          <w:p w:rsidR="009F6A0A" w:rsidRPr="00412DF7" w:rsidRDefault="009F6A0A" w:rsidP="009F6A0A">
            <w:pPr>
              <w:pStyle w:val="ASFKTableListNum"/>
            </w:pPr>
            <w:r w:rsidRPr="00412DF7">
              <w:t>СР</w:t>
            </w:r>
            <w:r w:rsidR="00EC68CE" w:rsidRPr="00412DF7">
              <w:t>,</w:t>
            </w:r>
            <w:r w:rsidRPr="00412DF7">
              <w:t xml:space="preserve"> в зависимости от бюджета указанного в поле </w:t>
            </w:r>
            <w:r w:rsidR="001F20AD" w:rsidRPr="00412DF7">
              <w:t>«</w:t>
            </w:r>
            <w:r w:rsidRPr="00412DF7">
              <w:t>Бюджет (код)</w:t>
            </w:r>
            <w:r w:rsidR="001F20AD" w:rsidRPr="00412DF7">
              <w:t>»</w:t>
            </w:r>
            <w:r w:rsidRPr="00412DF7">
              <w:t>.</w:t>
            </w:r>
          </w:p>
          <w:p w:rsidR="009F6A0A" w:rsidRPr="009F6A0A" w:rsidRDefault="009F6A0A" w:rsidP="00412DF7">
            <w:pPr>
              <w:pStyle w:val="ASFKTablenorm"/>
              <w:ind w:left="57" w:right="57"/>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ввода в действие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закрытия КБК» (при его наличии).</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закрытия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ИНН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6"/>
              </w:numPr>
            </w:pPr>
            <w:r w:rsidRPr="00412DF7">
              <w:t>Если дата документа</w:t>
            </w:r>
            <w:r w:rsidR="00EC68CE" w:rsidRPr="00412DF7">
              <w:t xml:space="preserve"> </w:t>
            </w:r>
            <w:r w:rsidR="000F5C43">
              <w:t>меньше</w:t>
            </w:r>
            <w:r w:rsidR="00EC68CE" w:rsidRPr="00412DF7">
              <w:t xml:space="preserve"> </w:t>
            </w:r>
            <w:r w:rsidRPr="00412DF7">
              <w:t>значени</w:t>
            </w:r>
            <w:r w:rsidR="00EC68CE" w:rsidRPr="00412DF7">
              <w:t>я</w:t>
            </w:r>
            <w:r w:rsidRPr="00412DF7">
              <w:t xml:space="preserve"> параметра </w:t>
            </w:r>
            <w:r w:rsidR="001F20AD" w:rsidRPr="00412DF7">
              <w:t>«</w:t>
            </w:r>
            <w:r w:rsidRPr="00412DF7">
              <w:t>Дата завершения перехода на Сводный реестр</w:t>
            </w:r>
            <w:r w:rsidR="001F20AD" w:rsidRPr="00412DF7">
              <w:t>»</w:t>
            </w:r>
            <w:r w:rsidR="00EC68CE" w:rsidRPr="00412DF7">
              <w:t>,</w:t>
            </w:r>
            <w:r w:rsidR="00885D8F" w:rsidRPr="00412DF7">
              <w:t xml:space="preserve"> </w:t>
            </w:r>
            <w:r w:rsidRPr="00412DF7">
              <w:t xml:space="preserve">и в СР по полям </w:t>
            </w:r>
            <w:r w:rsidR="001F20AD" w:rsidRPr="00412DF7">
              <w:t>«</w:t>
            </w:r>
            <w:r w:rsidRPr="00412DF7">
              <w:t>бюджет (код)</w:t>
            </w:r>
            <w:r w:rsidR="001F20AD" w:rsidRPr="00412DF7">
              <w:t>»</w:t>
            </w:r>
            <w:r w:rsidRPr="00412DF7">
              <w:t xml:space="preserve"> и </w:t>
            </w:r>
            <w:r w:rsidR="001F20AD" w:rsidRPr="00412DF7">
              <w:t>«</w:t>
            </w:r>
            <w:r w:rsidRPr="00412DF7">
              <w:t>Наименование АДБ</w:t>
            </w:r>
            <w:r w:rsidR="001F20AD" w:rsidRPr="00412DF7">
              <w:t>»</w:t>
            </w:r>
            <w:r w:rsidRPr="00412DF7">
              <w:t xml:space="preserve"> (по наименование смотреть в СР записи по полям </w:t>
            </w:r>
            <w:r w:rsidR="001F20AD" w:rsidRPr="00412DF7">
              <w:t>«</w:t>
            </w:r>
            <w:r w:rsidRPr="00412DF7">
              <w:t>Полное наименование</w:t>
            </w:r>
            <w:r w:rsidR="001F20AD" w:rsidRPr="00412DF7">
              <w:t>»</w:t>
            </w:r>
            <w:r w:rsidRPr="00412DF7">
              <w:t xml:space="preserve">, </w:t>
            </w:r>
            <w:r w:rsidR="001F20AD" w:rsidRPr="00412DF7">
              <w:t>«</w:t>
            </w:r>
            <w:r w:rsidRPr="00412DF7">
              <w:t>Сокращенное наименование</w:t>
            </w:r>
            <w:r w:rsidR="001F20AD" w:rsidRPr="00412DF7">
              <w:t>»</w:t>
            </w:r>
            <w:r w:rsidRPr="00412DF7">
              <w:t xml:space="preserve">, </w:t>
            </w:r>
            <w:r w:rsidR="001F20AD" w:rsidRPr="00412DF7">
              <w:t>«</w:t>
            </w:r>
            <w:r w:rsidRPr="00412DF7">
              <w:t>Краткое наименование (не предусмотренное учредительными документами)</w:t>
            </w:r>
            <w:r w:rsidR="001F20AD" w:rsidRPr="00412DF7">
              <w:t>»</w:t>
            </w:r>
            <w:r w:rsidRPr="00412DF7">
              <w:t xml:space="preserve">, </w:t>
            </w:r>
            <w:r w:rsidR="001F20AD" w:rsidRPr="00412DF7">
              <w:t>«</w:t>
            </w:r>
            <w:r w:rsidRPr="00412DF7">
              <w:t>Дополнительное наименование (полное)</w:t>
            </w:r>
            <w:r w:rsidR="001F20AD" w:rsidRPr="00412DF7">
              <w:t>»</w:t>
            </w:r>
            <w:r w:rsidRPr="00412DF7">
              <w:t xml:space="preserve">, </w:t>
            </w:r>
            <w:r w:rsidR="001F20AD" w:rsidRPr="00412DF7">
              <w:t>«</w:t>
            </w:r>
            <w:r w:rsidRPr="00412DF7">
              <w:t xml:space="preserve">Дополнительное </w:t>
            </w:r>
            <w:r w:rsidRPr="00412DF7">
              <w:lastRenderedPageBreak/>
              <w:t>наименование (сокращенное)</w:t>
            </w:r>
            <w:r w:rsidR="001F20AD" w:rsidRPr="00412DF7">
              <w:t>»</w:t>
            </w:r>
            <w:r w:rsidR="00EC68CE" w:rsidRPr="00412DF7">
              <w:t>)</w:t>
            </w:r>
            <w:r w:rsidRPr="00412DF7">
              <w:t xml:space="preserve"> не найдена актуальная запись, то из справочника </w:t>
            </w:r>
            <w:r w:rsidR="001F20AD" w:rsidRPr="00412DF7">
              <w:t>«</w:t>
            </w:r>
            <w:r w:rsidRPr="00412DF7">
              <w:t>Дополнение к СРРПБС</w:t>
            </w:r>
            <w:r w:rsidR="001F20AD" w:rsidRPr="00412DF7">
              <w:t>»</w:t>
            </w:r>
            <w:r w:rsidRPr="00412DF7">
              <w:t xml:space="preserve"> при заполнении поля </w:t>
            </w:r>
            <w:r w:rsidR="001F20AD" w:rsidRPr="00412DF7">
              <w:t>«</w:t>
            </w:r>
            <w:r w:rsidRPr="00412DF7">
              <w:t>Наименование АДБ</w:t>
            </w:r>
            <w:r w:rsidR="001F20AD" w:rsidRPr="00412DF7">
              <w:t>»</w:t>
            </w:r>
            <w:r w:rsidRPr="00412DF7">
              <w:t>.</w:t>
            </w:r>
          </w:p>
          <w:p w:rsidR="009F6A0A" w:rsidRPr="00412DF7" w:rsidRDefault="00EC68CE" w:rsidP="000F5C43">
            <w:pPr>
              <w:pStyle w:val="ASFKTableListNum"/>
            </w:pPr>
            <w:r w:rsidRPr="00412DF7">
              <w:t xml:space="preserve">Если дата документа </w:t>
            </w:r>
            <w:r w:rsidR="000F5C43">
              <w:t>равна или больше значения</w:t>
            </w:r>
            <w:r w:rsidR="009F6A0A" w:rsidRPr="00412DF7">
              <w:t xml:space="preserve"> параметра </w:t>
            </w:r>
            <w:r w:rsidR="001F20AD" w:rsidRPr="00412DF7">
              <w:t>«</w:t>
            </w:r>
            <w:r w:rsidR="009F6A0A" w:rsidRPr="00412DF7">
              <w:t>Дата завершения перехода на Сводный реестр</w:t>
            </w:r>
            <w:r w:rsidR="001F20AD" w:rsidRPr="00412DF7">
              <w:t>»</w:t>
            </w:r>
            <w:r w:rsidRPr="00412DF7">
              <w:t>,</w:t>
            </w:r>
            <w:r w:rsidR="009F6A0A" w:rsidRPr="00412DF7">
              <w:t xml:space="preserve"> и в СР по полям </w:t>
            </w:r>
            <w:r w:rsidR="001F20AD" w:rsidRPr="00412DF7">
              <w:t>«</w:t>
            </w:r>
            <w:r w:rsidR="009F6A0A" w:rsidRPr="00412DF7">
              <w:t>бюджет (код)</w:t>
            </w:r>
            <w:r w:rsidR="001F20AD" w:rsidRPr="00412DF7">
              <w:t>»</w:t>
            </w:r>
            <w:r w:rsidR="009F6A0A" w:rsidRPr="00412DF7">
              <w:t xml:space="preserve"> и </w:t>
            </w:r>
            <w:r w:rsidR="001F20AD" w:rsidRPr="00412DF7">
              <w:t>«</w:t>
            </w:r>
            <w:r w:rsidR="009F6A0A" w:rsidRPr="00412DF7">
              <w:t>Наименование АДБ</w:t>
            </w:r>
            <w:r w:rsidR="001F20AD" w:rsidRPr="00412DF7">
              <w:t>»</w:t>
            </w:r>
            <w:r w:rsidR="009F6A0A" w:rsidRPr="00412DF7">
              <w:t xml:space="preserve"> (по наименование смотреть в СР записи по полям </w:t>
            </w:r>
            <w:r w:rsidR="001F20AD" w:rsidRPr="00412DF7">
              <w:t>«</w:t>
            </w:r>
            <w:r w:rsidR="009F6A0A" w:rsidRPr="00412DF7">
              <w:t>Полное наименование</w:t>
            </w:r>
            <w:r w:rsidR="001F20AD" w:rsidRPr="00412DF7">
              <w:t>»</w:t>
            </w:r>
            <w:r w:rsidR="009F6A0A" w:rsidRPr="00412DF7">
              <w:t xml:space="preserve">, </w:t>
            </w:r>
            <w:r w:rsidR="001F20AD" w:rsidRPr="00412DF7">
              <w:t>«</w:t>
            </w:r>
            <w:r w:rsidR="009F6A0A" w:rsidRPr="00412DF7">
              <w:t>Сокращенное наименование</w:t>
            </w:r>
            <w:r w:rsidR="001F20AD" w:rsidRPr="00412DF7">
              <w:t>»</w:t>
            </w:r>
            <w:r w:rsidR="009F6A0A" w:rsidRPr="00412DF7">
              <w:t xml:space="preserve">, </w:t>
            </w:r>
            <w:r w:rsidR="001F20AD" w:rsidRPr="00412DF7">
              <w:t>«</w:t>
            </w:r>
            <w:r w:rsidR="009F6A0A" w:rsidRPr="00412DF7">
              <w:t>Краткое наименование (не предусмотренное учредительными документами)</w:t>
            </w:r>
            <w:r w:rsidR="001F20AD" w:rsidRPr="00412DF7">
              <w:t>»</w:t>
            </w:r>
            <w:r w:rsidR="009F6A0A" w:rsidRPr="00412DF7">
              <w:t xml:space="preserve">, </w:t>
            </w:r>
            <w:r w:rsidR="001F20AD" w:rsidRPr="00412DF7">
              <w:t>«</w:t>
            </w:r>
            <w:r w:rsidR="009F6A0A" w:rsidRPr="00412DF7">
              <w:t>Дополнительное наименование (полное)</w:t>
            </w:r>
            <w:r w:rsidR="001F20AD" w:rsidRPr="00412DF7">
              <w:t>»</w:t>
            </w:r>
            <w:r w:rsidR="009F6A0A" w:rsidRPr="00412DF7">
              <w:t xml:space="preserve">, </w:t>
            </w:r>
            <w:r w:rsidR="001F20AD" w:rsidRPr="00412DF7">
              <w:t>«</w:t>
            </w:r>
            <w:r w:rsidR="009F6A0A" w:rsidRPr="00412DF7">
              <w:t>Дополнительное наименование (сокращенное)</w:t>
            </w:r>
            <w:r w:rsidR="001F20AD" w:rsidRPr="00412DF7">
              <w:t>»</w:t>
            </w:r>
            <w:r w:rsidRPr="00412DF7">
              <w:t>)</w:t>
            </w:r>
            <w:r w:rsidR="00885D8F" w:rsidRPr="00412DF7">
              <w:t xml:space="preserve"> </w:t>
            </w:r>
            <w:r w:rsidR="009F6A0A" w:rsidRPr="00412DF7">
              <w:t xml:space="preserve">найдена актуальная запись, то из справочника СР при заполнении поля </w:t>
            </w:r>
            <w:r w:rsidR="001F20AD" w:rsidRPr="00412DF7">
              <w:t>«</w:t>
            </w:r>
            <w:r w:rsidR="009F6A0A" w:rsidRPr="00412DF7">
              <w:t>Наименование АДБ</w:t>
            </w:r>
            <w:r w:rsidR="001F20AD" w:rsidRPr="00412DF7">
              <w:t>»</w:t>
            </w:r>
            <w:r w:rsidR="009F6A0A" w:rsidRPr="00412DF7">
              <w:t>.</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lastRenderedPageBreak/>
              <w:t>КПП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7"/>
              </w:numPr>
            </w:pPr>
            <w:r w:rsidRPr="00412DF7">
              <w:t>Если дата документа</w:t>
            </w:r>
            <w:r w:rsidR="00EC68CE" w:rsidRPr="00412DF7">
              <w:t xml:space="preserve"> </w:t>
            </w:r>
            <w:r w:rsidR="000F5C43">
              <w:t>меньше</w:t>
            </w:r>
            <w:r w:rsidR="00EC68CE" w:rsidRPr="00412DF7">
              <w:t xml:space="preserve"> </w:t>
            </w:r>
            <w:r w:rsidRPr="00412DF7">
              <w:t>значени</w:t>
            </w:r>
            <w:r w:rsidR="00EC68CE" w:rsidRPr="00412DF7">
              <w:t>я</w:t>
            </w:r>
            <w:r w:rsidRPr="00412DF7">
              <w:t xml:space="preserve"> параметра </w:t>
            </w:r>
            <w:r w:rsidR="001F20AD" w:rsidRPr="00412DF7">
              <w:t>«</w:t>
            </w:r>
            <w:r w:rsidRPr="00412DF7">
              <w:t>Дата завершения перехода на Сводный реестр</w:t>
            </w:r>
            <w:r w:rsidR="001F20AD" w:rsidRPr="00412DF7">
              <w:t>»</w:t>
            </w:r>
            <w:r w:rsidR="00EC68CE" w:rsidRPr="00412DF7">
              <w:t>,</w:t>
            </w:r>
            <w:r w:rsidRPr="00412DF7">
              <w:t xml:space="preserve"> и в СР по полям </w:t>
            </w:r>
            <w:r w:rsidR="001F20AD" w:rsidRPr="00412DF7">
              <w:t>«</w:t>
            </w:r>
            <w:r w:rsidRPr="00412DF7">
              <w:t>бюджет (код)</w:t>
            </w:r>
            <w:r w:rsidR="001F20AD" w:rsidRPr="00412DF7">
              <w:t>»</w:t>
            </w:r>
            <w:r w:rsidRPr="00412DF7">
              <w:t xml:space="preserve"> и </w:t>
            </w:r>
            <w:r w:rsidR="001F20AD" w:rsidRPr="00412DF7">
              <w:t>«</w:t>
            </w:r>
            <w:r w:rsidRPr="00412DF7">
              <w:t>Наименование АДБ</w:t>
            </w:r>
            <w:r w:rsidR="001F20AD" w:rsidRPr="00412DF7">
              <w:t>»</w:t>
            </w:r>
            <w:r w:rsidRPr="00412DF7">
              <w:t xml:space="preserve"> (по наименование смотреть в СР записи по полям </w:t>
            </w:r>
            <w:r w:rsidR="001F20AD" w:rsidRPr="00412DF7">
              <w:t>«</w:t>
            </w:r>
            <w:r w:rsidRPr="00412DF7">
              <w:t>Полное наименование</w:t>
            </w:r>
            <w:r w:rsidR="001F20AD" w:rsidRPr="00412DF7">
              <w:t>»</w:t>
            </w:r>
            <w:r w:rsidRPr="00412DF7">
              <w:t xml:space="preserve">, </w:t>
            </w:r>
            <w:r w:rsidR="001F20AD" w:rsidRPr="00412DF7">
              <w:t>«</w:t>
            </w:r>
            <w:r w:rsidRPr="00412DF7">
              <w:t>Сокращенное наименование</w:t>
            </w:r>
            <w:r w:rsidR="001F20AD" w:rsidRPr="00412DF7">
              <w:t>»</w:t>
            </w:r>
            <w:r w:rsidRPr="00412DF7">
              <w:t xml:space="preserve">, </w:t>
            </w:r>
            <w:r w:rsidR="001F20AD" w:rsidRPr="00412DF7">
              <w:t>«</w:t>
            </w:r>
            <w:r w:rsidRPr="00412DF7">
              <w:t>Краткое наименование (не предусмотренное учредительными документами)</w:t>
            </w:r>
            <w:r w:rsidR="001F20AD" w:rsidRPr="00412DF7">
              <w:t>»</w:t>
            </w:r>
            <w:r w:rsidRPr="00412DF7">
              <w:t xml:space="preserve">, </w:t>
            </w:r>
            <w:r w:rsidR="001F20AD" w:rsidRPr="00412DF7">
              <w:t>«</w:t>
            </w:r>
            <w:r w:rsidRPr="00412DF7">
              <w:t>Дополнительное наименование (полное)</w:t>
            </w:r>
            <w:r w:rsidR="001F20AD" w:rsidRPr="00412DF7">
              <w:t>»</w:t>
            </w:r>
            <w:r w:rsidRPr="00412DF7">
              <w:t xml:space="preserve">, </w:t>
            </w:r>
            <w:r w:rsidR="001F20AD" w:rsidRPr="00412DF7">
              <w:t>«</w:t>
            </w:r>
            <w:r w:rsidRPr="00412DF7">
              <w:t>Дополнительное наименование (сокращенное)</w:t>
            </w:r>
            <w:r w:rsidR="001F20AD" w:rsidRPr="00412DF7">
              <w:t>»</w:t>
            </w:r>
            <w:r w:rsidR="00EC68CE" w:rsidRPr="00412DF7">
              <w:t>)</w:t>
            </w:r>
            <w:r w:rsidRPr="00412DF7">
              <w:t xml:space="preserve"> не найдена актуальная запись, то из справочника </w:t>
            </w:r>
            <w:r w:rsidR="001F20AD" w:rsidRPr="00412DF7">
              <w:t>«</w:t>
            </w:r>
            <w:r w:rsidRPr="00412DF7">
              <w:t>Дополнение к СРРПБС</w:t>
            </w:r>
            <w:r w:rsidR="001F20AD" w:rsidRPr="00412DF7">
              <w:t>»</w:t>
            </w:r>
            <w:r w:rsidRPr="00412DF7">
              <w:t xml:space="preserve"> при заполнении поля </w:t>
            </w:r>
            <w:r w:rsidR="001F20AD" w:rsidRPr="00412DF7">
              <w:t>«</w:t>
            </w:r>
            <w:r w:rsidRPr="00412DF7">
              <w:t>Наименование АДБ</w:t>
            </w:r>
            <w:r w:rsidR="001F20AD" w:rsidRPr="00412DF7">
              <w:t>»</w:t>
            </w:r>
            <w:r w:rsidRPr="00412DF7">
              <w:t>.</w:t>
            </w:r>
          </w:p>
          <w:p w:rsidR="009F6A0A" w:rsidRPr="00412DF7" w:rsidRDefault="009F6A0A" w:rsidP="000F5C43">
            <w:pPr>
              <w:pStyle w:val="ASFKTableListNum"/>
            </w:pPr>
            <w:r w:rsidRPr="00412DF7">
              <w:t xml:space="preserve">Если дата документа </w:t>
            </w:r>
            <w:r w:rsidR="000F5C43">
              <w:t>равна или больше</w:t>
            </w:r>
            <w:r w:rsidRPr="00412DF7">
              <w:t xml:space="preserve"> </w:t>
            </w:r>
            <w:r w:rsidR="00EC68CE" w:rsidRPr="00412DF7">
              <w:t>значени</w:t>
            </w:r>
            <w:r w:rsidR="000F5C43">
              <w:t>я</w:t>
            </w:r>
            <w:r w:rsidRPr="00412DF7">
              <w:t xml:space="preserve"> параметра </w:t>
            </w:r>
            <w:r w:rsidR="001F20AD" w:rsidRPr="00412DF7">
              <w:t>«</w:t>
            </w:r>
            <w:r w:rsidRPr="00412DF7">
              <w:t>Дата завершения перехода на Сводный реестр</w:t>
            </w:r>
            <w:r w:rsidR="001F20AD" w:rsidRPr="00412DF7">
              <w:t>»</w:t>
            </w:r>
            <w:r w:rsidR="00EC68CE" w:rsidRPr="00412DF7">
              <w:t>,</w:t>
            </w:r>
            <w:r w:rsidRPr="00412DF7">
              <w:t xml:space="preserve"> и в СР по полям </w:t>
            </w:r>
            <w:r w:rsidR="001F20AD" w:rsidRPr="00412DF7">
              <w:t>«</w:t>
            </w:r>
            <w:r w:rsidRPr="00412DF7">
              <w:t>бюджет (код)</w:t>
            </w:r>
            <w:r w:rsidR="001F20AD" w:rsidRPr="00412DF7">
              <w:t>»</w:t>
            </w:r>
            <w:r w:rsidRPr="00412DF7">
              <w:t xml:space="preserve"> и </w:t>
            </w:r>
            <w:r w:rsidR="001F20AD" w:rsidRPr="00412DF7">
              <w:t>«</w:t>
            </w:r>
            <w:r w:rsidRPr="00412DF7">
              <w:t>Наименование АДБ</w:t>
            </w:r>
            <w:r w:rsidR="001F20AD" w:rsidRPr="00412DF7">
              <w:t>»</w:t>
            </w:r>
            <w:r w:rsidRPr="00412DF7">
              <w:t xml:space="preserve"> (по наименование смотреть в СР записи по полям </w:t>
            </w:r>
            <w:r w:rsidR="001F20AD" w:rsidRPr="00412DF7">
              <w:t>«</w:t>
            </w:r>
            <w:r w:rsidRPr="00412DF7">
              <w:t>Полное наименование</w:t>
            </w:r>
            <w:r w:rsidR="001F20AD" w:rsidRPr="00412DF7">
              <w:t>»</w:t>
            </w:r>
            <w:r w:rsidRPr="00412DF7">
              <w:t xml:space="preserve">, </w:t>
            </w:r>
            <w:r w:rsidR="001F20AD" w:rsidRPr="00412DF7">
              <w:t>«</w:t>
            </w:r>
            <w:r w:rsidRPr="00412DF7">
              <w:t>Сокращенное наименование</w:t>
            </w:r>
            <w:r w:rsidR="001F20AD" w:rsidRPr="00412DF7">
              <w:t>»</w:t>
            </w:r>
            <w:r w:rsidRPr="00412DF7">
              <w:t xml:space="preserve">, </w:t>
            </w:r>
            <w:r w:rsidR="001F20AD" w:rsidRPr="00412DF7">
              <w:t>«</w:t>
            </w:r>
            <w:r w:rsidRPr="00412DF7">
              <w:t>Краткое наименование (не предусмотренное учредительными документами)</w:t>
            </w:r>
            <w:r w:rsidR="001F20AD" w:rsidRPr="00412DF7">
              <w:t>»</w:t>
            </w:r>
            <w:r w:rsidRPr="00412DF7">
              <w:t xml:space="preserve">, </w:t>
            </w:r>
            <w:r w:rsidR="001F20AD" w:rsidRPr="00412DF7">
              <w:t>«</w:t>
            </w:r>
            <w:r w:rsidRPr="00412DF7">
              <w:t>Дополнительное наименование (полное)</w:t>
            </w:r>
            <w:r w:rsidR="001F20AD" w:rsidRPr="00412DF7">
              <w:t>»</w:t>
            </w:r>
            <w:r w:rsidRPr="00412DF7">
              <w:t xml:space="preserve">, </w:t>
            </w:r>
            <w:r w:rsidR="001F20AD" w:rsidRPr="00412DF7">
              <w:t>«</w:t>
            </w:r>
            <w:r w:rsidRPr="00412DF7">
              <w:t>Дополнительное наименование (сокращенное)</w:t>
            </w:r>
            <w:r w:rsidR="001F20AD" w:rsidRPr="00412DF7">
              <w:t>»</w:t>
            </w:r>
            <w:r w:rsidR="00EC68CE" w:rsidRPr="00412DF7">
              <w:t>)</w:t>
            </w:r>
            <w:r w:rsidR="00885D8F" w:rsidRPr="00412DF7">
              <w:t xml:space="preserve"> </w:t>
            </w:r>
            <w:r w:rsidRPr="00412DF7">
              <w:t xml:space="preserve">найдена актуальная запись, то из справочника СР при заполнении поля </w:t>
            </w:r>
            <w:r w:rsidR="001F20AD" w:rsidRPr="00412DF7">
              <w:t>«</w:t>
            </w:r>
            <w:r w:rsidRPr="00412DF7">
              <w:t>Наименование АДБ</w:t>
            </w:r>
            <w:r w:rsidR="001F20AD" w:rsidRPr="00412DF7">
              <w:t>»</w:t>
            </w:r>
            <w:r w:rsidRPr="00412DF7">
              <w:t>.</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зачету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412DF7">
            <w:pPr>
              <w:pStyle w:val="ASFKTablenorm"/>
              <w:ind w:left="57" w:right="57"/>
            </w:pPr>
            <w:r w:rsidRPr="00FB36AF">
              <w:t>Наименование законодательного акта.</w:t>
            </w:r>
          </w:p>
          <w:p w:rsidR="00C43675" w:rsidRPr="00B11F4A" w:rsidRDefault="00C43675" w:rsidP="00412DF7">
            <w:pPr>
              <w:pStyle w:val="ASFKTablenorm"/>
              <w:ind w:left="57" w:right="57"/>
            </w:pPr>
            <w:r w:rsidRPr="00FB36AF">
              <w:t>Заполняется пользователем вручную.</w:t>
            </w:r>
          </w:p>
        </w:tc>
      </w:tr>
      <w:tr w:rsidR="00C43675" w:rsidRPr="00754FED" w:rsidTr="00412DF7">
        <w:tc>
          <w:tcPr>
            <w:tcW w:w="1198" w:type="pct"/>
            <w:shd w:val="clear" w:color="auto" w:fill="auto"/>
          </w:tcPr>
          <w:p w:rsidR="00C43675" w:rsidRPr="00B11F4A" w:rsidRDefault="00446611" w:rsidP="00412DF7">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Дата законодательного акта.</w:t>
            </w:r>
          </w:p>
          <w:p w:rsidR="00C43675" w:rsidRPr="00B11F4A" w:rsidRDefault="00C43675" w:rsidP="00412DF7">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rsidTr="00412DF7">
        <w:tc>
          <w:tcPr>
            <w:tcW w:w="1198" w:type="pct"/>
            <w:shd w:val="clear" w:color="auto" w:fill="auto"/>
          </w:tcPr>
          <w:p w:rsidR="00C43675" w:rsidRPr="00FB36AF" w:rsidRDefault="00446611" w:rsidP="00412DF7">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Номер законодательного акта.</w:t>
            </w:r>
          </w:p>
          <w:p w:rsidR="00C43675" w:rsidRPr="00FB36AF" w:rsidRDefault="00C43675" w:rsidP="00412DF7">
            <w:pPr>
              <w:pStyle w:val="ASFKTablenorm"/>
              <w:ind w:left="57" w:right="57"/>
            </w:pPr>
            <w:r w:rsidRPr="00FB36AF">
              <w:t>Заполняется пользователем вручную.</w:t>
            </w:r>
          </w:p>
        </w:tc>
      </w:tr>
      <w:tr w:rsidR="00C43675" w:rsidRPr="00754FED" w:rsidTr="00412DF7">
        <w:tc>
          <w:tcPr>
            <w:tcW w:w="5000" w:type="pct"/>
            <w:gridSpan w:val="2"/>
            <w:shd w:val="clear" w:color="auto" w:fill="auto"/>
          </w:tcPr>
          <w:p w:rsidR="00C43675" w:rsidRPr="00F13367" w:rsidRDefault="00C43675" w:rsidP="00412DF7">
            <w:pPr>
              <w:pStyle w:val="ASFKTablenorm"/>
              <w:ind w:left="57" w:right="57"/>
            </w:pPr>
            <w:r w:rsidRPr="00F13367">
              <w:t xml:space="preserve">Закладка </w:t>
            </w:r>
            <w:r w:rsidR="001F20AD">
              <w:t>«</w:t>
            </w:r>
            <w:r>
              <w:t>Общая информация</w:t>
            </w:r>
            <w:r w:rsidR="001F20AD">
              <w:t>»</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lastRenderedPageBreak/>
              <w:t>ГАДБ (код)</w:t>
            </w:r>
          </w:p>
        </w:tc>
        <w:tc>
          <w:tcPr>
            <w:tcW w:w="3802" w:type="pct"/>
            <w:shd w:val="clear" w:color="auto" w:fill="auto"/>
          </w:tcPr>
          <w:p w:rsidR="00272ED4" w:rsidRPr="00272ED4" w:rsidRDefault="00272ED4" w:rsidP="00412DF7">
            <w:pPr>
              <w:pStyle w:val="ASFKTablenorm"/>
              <w:ind w:left="57" w:right="57"/>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009303B9">
              <w:t>«</w:t>
            </w:r>
            <w:r w:rsidRPr="00272ED4">
              <w:t>Код собственного БУ</w:t>
            </w:r>
            <w:r w:rsidR="009303B9">
              <w:t>»</w:t>
            </w:r>
            <w:r w:rsidRPr="00272ED4">
              <w:t>, иначе – поле автоматически не заполняется.</w:t>
            </w:r>
          </w:p>
          <w:p w:rsidR="00272ED4" w:rsidRPr="00272ED4" w:rsidRDefault="00272ED4" w:rsidP="00412DF7">
            <w:pPr>
              <w:pStyle w:val="ASFKTablenorm"/>
              <w:ind w:left="57" w:right="57"/>
            </w:pPr>
            <w:r w:rsidRPr="00272ED4">
              <w:t xml:space="preserve">Может быть изменено пользователем вручную. </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ГАДБ (наименование)</w:t>
            </w:r>
          </w:p>
        </w:tc>
        <w:tc>
          <w:tcPr>
            <w:tcW w:w="3802" w:type="pct"/>
            <w:shd w:val="clear" w:color="auto" w:fill="auto"/>
          </w:tcPr>
          <w:p w:rsidR="00272ED4" w:rsidRPr="00272ED4" w:rsidRDefault="00272ED4" w:rsidP="00412DF7">
            <w:pPr>
              <w:pStyle w:val="ASFKTablenorm"/>
              <w:ind w:left="57" w:right="57"/>
            </w:pPr>
            <w:r w:rsidRPr="00272ED4">
              <w:t>Полное наименование ГАДБ.</w:t>
            </w:r>
          </w:p>
          <w:p w:rsidR="00272ED4" w:rsidRPr="00272ED4" w:rsidRDefault="00272ED4" w:rsidP="00412DF7">
            <w:pPr>
              <w:pStyle w:val="ASFKTablenorm"/>
              <w:ind w:left="57" w:right="57"/>
            </w:pPr>
            <w:r w:rsidRPr="00272ED4">
              <w:t xml:space="preserve">АРМ ГРБС: </w:t>
            </w:r>
          </w:p>
          <w:p w:rsidR="00272ED4" w:rsidRPr="00412DF7" w:rsidRDefault="00272ED4" w:rsidP="00412DF7">
            <w:pPr>
              <w:pStyle w:val="ASFKTableListNum"/>
              <w:numPr>
                <w:ilvl w:val="0"/>
                <w:numId w:val="59"/>
              </w:numPr>
            </w:pPr>
            <w:r w:rsidRPr="00412DF7">
              <w:t xml:space="preserve">При значении поля «Переход на СР» = 0 заполняется автоматически из справочника РУБП/ПУБП в соответствии с системной константой </w:t>
            </w:r>
            <w:r w:rsidR="009303B9">
              <w:t>«Код собственного БУ»</w:t>
            </w:r>
            <w:r w:rsidRPr="00412DF7">
              <w:t xml:space="preserve"> (с учетом бюджета).</w:t>
            </w:r>
          </w:p>
          <w:p w:rsidR="00272ED4" w:rsidRPr="00412DF7" w:rsidRDefault="00272ED4" w:rsidP="006E3F5A">
            <w:pPr>
              <w:pStyle w:val="ASFKTableListNum"/>
            </w:pPr>
            <w:r w:rsidRPr="00412DF7">
              <w:t>При значении поля «Переход на СР» = 1 заполняется автоматически полным наименование из записи справочника СР, найденной</w:t>
            </w:r>
            <w:r w:rsidR="00E773BE" w:rsidRPr="00412DF7">
              <w:t xml:space="preserve"> </w:t>
            </w:r>
            <w:r w:rsidRPr="00412DF7">
              <w:t xml:space="preserve">на основании констант </w:t>
            </w:r>
            <w:r w:rsidR="009303B9">
              <w:t>«</w:t>
            </w:r>
            <w:r w:rsidRPr="00412DF7">
              <w:t>Код собственного БУ</w:t>
            </w:r>
            <w:r w:rsidR="009303B9">
              <w:t>»</w:t>
            </w:r>
            <w:r w:rsidRPr="00412DF7">
              <w:t xml:space="preserve"> и </w:t>
            </w:r>
            <w:r w:rsidR="009303B9">
              <w:t>«</w:t>
            </w:r>
            <w:r w:rsidRPr="00412DF7">
              <w:t>Код бюджета</w:t>
            </w:r>
            <w:r w:rsidR="009303B9">
              <w:t>»</w:t>
            </w:r>
            <w:r w:rsidRPr="00412DF7">
              <w:t>.</w:t>
            </w:r>
          </w:p>
          <w:p w:rsidR="00272ED4" w:rsidRPr="00272ED4" w:rsidRDefault="00272ED4" w:rsidP="00412DF7">
            <w:pPr>
              <w:pStyle w:val="ASFKTablenorm"/>
              <w:ind w:left="57" w:right="57"/>
            </w:pPr>
            <w:r w:rsidRPr="00272ED4">
              <w:t xml:space="preserve">Может быть изменено пользователем вручную. </w:t>
            </w:r>
          </w:p>
          <w:p w:rsidR="00272ED4" w:rsidRPr="00272ED4" w:rsidRDefault="00272ED4" w:rsidP="00412DF7">
            <w:pPr>
              <w:pStyle w:val="ASFKTablenorm"/>
              <w:ind w:left="57" w:right="57"/>
            </w:pPr>
            <w:r w:rsidRPr="00272ED4">
              <w:t>Может быть изменено путем выбора из справочников:</w:t>
            </w:r>
          </w:p>
          <w:p w:rsidR="00272ED4" w:rsidRPr="00412DF7" w:rsidRDefault="00272ED4" w:rsidP="00412DF7">
            <w:pPr>
              <w:pStyle w:val="ASFKTableListNum"/>
              <w:numPr>
                <w:ilvl w:val="0"/>
                <w:numId w:val="60"/>
              </w:numPr>
            </w:pPr>
            <w:r w:rsidRPr="00412DF7">
              <w:t xml:space="preserve">РУБП/ПУБП, если дата документа </w:t>
            </w:r>
            <w:r w:rsidR="009303B9">
              <w:t>меньше</w:t>
            </w:r>
            <w:r w:rsidRPr="00412DF7">
              <w:t xml:space="preserve">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412DF7" w:rsidRDefault="00272ED4" w:rsidP="006E3F5A">
            <w:pPr>
              <w:pStyle w:val="ASFKTableListNum"/>
            </w:pPr>
            <w:r w:rsidRPr="00412DF7">
              <w:t xml:space="preserve">СР, если значение поля «Переход на СР» = 1 или дата документа </w:t>
            </w:r>
            <w:r w:rsidR="009303B9">
              <w:t>равна либо больше значения</w:t>
            </w:r>
            <w:r w:rsidRPr="00412DF7">
              <w:t xml:space="preserve"> параметра «Дата завершения перехода на Сводный реестр», в зависимости от бюджета</w:t>
            </w:r>
            <w:r w:rsidR="00AC5F49">
              <w:t>,</w:t>
            </w:r>
            <w:r w:rsidRPr="00412DF7">
              <w:t xml:space="preserve"> указанного в поле «Бюджет (код)».</w:t>
            </w:r>
          </w:p>
          <w:p w:rsidR="00272ED4" w:rsidRPr="00272ED4" w:rsidRDefault="00272ED4" w:rsidP="00412DF7">
            <w:pPr>
              <w:pStyle w:val="ASFKTablenorm"/>
              <w:ind w:left="57" w:right="57"/>
            </w:pPr>
            <w:r w:rsidRPr="00272ED4">
              <w:t>Выбор из справочника ограничен значением поля «Бюджет».</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Код по ОКТМО</w:t>
            </w:r>
          </w:p>
        </w:tc>
        <w:tc>
          <w:tcPr>
            <w:tcW w:w="3802" w:type="pct"/>
            <w:shd w:val="clear" w:color="auto" w:fill="auto"/>
          </w:tcPr>
          <w:p w:rsidR="00272ED4" w:rsidRPr="00272ED4" w:rsidRDefault="00272ED4" w:rsidP="00412DF7">
            <w:pPr>
              <w:pStyle w:val="ASFKTablenorm"/>
              <w:ind w:left="57" w:right="57"/>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3C37CB">
              <w:t>АДБ с полномочиями ГАДБ</w:t>
            </w:r>
          </w:p>
        </w:tc>
        <w:tc>
          <w:tcPr>
            <w:tcW w:w="3802" w:type="pct"/>
            <w:shd w:val="clear" w:color="auto" w:fill="auto"/>
          </w:tcPr>
          <w:p w:rsidR="00C43675" w:rsidRDefault="00C43675" w:rsidP="00412DF7">
            <w:pPr>
              <w:pStyle w:val="ASFKTablenorm"/>
              <w:ind w:left="57" w:right="57"/>
            </w:pPr>
            <w:r>
              <w:t>Код и п</w:t>
            </w:r>
            <w:r w:rsidRPr="003C37CB">
              <w:t>олное наименование АДБ с полномочиями ГАДБ.</w:t>
            </w:r>
          </w:p>
          <w:p w:rsidR="00C43675" w:rsidRPr="00B11F4A" w:rsidRDefault="003736EF" w:rsidP="00412DF7">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rsidTr="00412DF7">
        <w:tc>
          <w:tcPr>
            <w:tcW w:w="5000" w:type="pct"/>
            <w:gridSpan w:val="2"/>
            <w:shd w:val="clear" w:color="auto" w:fill="auto"/>
          </w:tcPr>
          <w:p w:rsidR="00C43675" w:rsidRPr="003C37CB" w:rsidRDefault="00C43675" w:rsidP="00412DF7">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rsidTr="00412DF7">
        <w:tc>
          <w:tcPr>
            <w:tcW w:w="1198" w:type="pct"/>
            <w:shd w:val="clear" w:color="auto" w:fill="auto"/>
          </w:tcPr>
          <w:p w:rsidR="00C43675" w:rsidRPr="003C37CB" w:rsidRDefault="00C43675" w:rsidP="00412DF7">
            <w:pPr>
              <w:pStyle w:val="ASFKTablenorm"/>
              <w:ind w:left="57" w:right="57"/>
            </w:pPr>
            <w:r>
              <w:t>Номер</w:t>
            </w:r>
          </w:p>
        </w:tc>
        <w:tc>
          <w:tcPr>
            <w:tcW w:w="3802" w:type="pct"/>
            <w:shd w:val="clear" w:color="auto" w:fill="auto"/>
          </w:tcPr>
          <w:p w:rsidR="00C43675" w:rsidRDefault="00C43675" w:rsidP="00412DF7">
            <w:pPr>
              <w:pStyle w:val="ASFKTablenorm"/>
              <w:ind w:left="57" w:right="57"/>
            </w:pPr>
            <w:r w:rsidRPr="003C37CB">
              <w:t>Номер правового акта</w:t>
            </w:r>
            <w:r>
              <w:t>.</w:t>
            </w:r>
            <w:r w:rsidRPr="003C37CB">
              <w:t xml:space="preserve"> </w:t>
            </w:r>
          </w:p>
          <w:p w:rsidR="00C43675" w:rsidRPr="003C37CB" w:rsidRDefault="00C43675" w:rsidP="00412DF7">
            <w:pPr>
              <w:pStyle w:val="ASFKTablenorm"/>
              <w:ind w:left="57" w:right="57"/>
            </w:pPr>
            <w:r w:rsidRPr="003C37CB">
              <w:t>Заполняется пользователем вручную</w:t>
            </w:r>
            <w:r>
              <w:t>.</w:t>
            </w:r>
          </w:p>
        </w:tc>
      </w:tr>
      <w:tr w:rsidR="00C43675" w:rsidRPr="00754FED" w:rsidTr="00412DF7">
        <w:tc>
          <w:tcPr>
            <w:tcW w:w="1198" w:type="pct"/>
            <w:shd w:val="clear" w:color="auto" w:fill="auto"/>
          </w:tcPr>
          <w:p w:rsidR="00C43675" w:rsidRPr="003C37CB" w:rsidRDefault="00C43675" w:rsidP="00412DF7">
            <w:pPr>
              <w:pStyle w:val="ASFKTablenorm"/>
              <w:ind w:left="57" w:right="57"/>
            </w:pPr>
            <w:r w:rsidRPr="003C37CB">
              <w:t xml:space="preserve">Дата </w:t>
            </w:r>
            <w:r>
              <w:t>утверждения</w:t>
            </w:r>
          </w:p>
        </w:tc>
        <w:tc>
          <w:tcPr>
            <w:tcW w:w="3802" w:type="pct"/>
            <w:shd w:val="clear" w:color="auto" w:fill="auto"/>
          </w:tcPr>
          <w:p w:rsidR="00C43675" w:rsidRDefault="00C43675" w:rsidP="00412DF7">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412DF7">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E65C78">
        <w:rPr>
          <w:noProof/>
        </w:rPr>
        <w:drawing>
          <wp:inline distT="0" distB="0" distL="0" distR="0">
            <wp:extent cx="186690" cy="186690"/>
            <wp:effectExtent l="0" t="0" r="0" b="0"/>
            <wp:docPr id="146" name="Рисунок 1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973765">
        <w:rPr>
          <w:noProof/>
        </w:rPr>
        <w:t>67</w:t>
      </w:r>
      <w:r>
        <w:fldChar w:fldCharType="end"/>
      </w:r>
      <w:r>
        <w:t>).</w:t>
      </w:r>
    </w:p>
    <w:p w:rsidR="00C43675" w:rsidRPr="00224B68" w:rsidRDefault="00E65C78" w:rsidP="00C43675">
      <w:pPr>
        <w:pStyle w:val="ASFKFigure"/>
      </w:pPr>
      <w:r>
        <w:rPr>
          <w:noProof/>
        </w:rPr>
        <w:lastRenderedPageBreak/>
        <w:drawing>
          <wp:inline distT="0" distB="0" distL="0" distR="0">
            <wp:extent cx="6116955" cy="3479800"/>
            <wp:effectExtent l="0" t="0" r="0" b="0"/>
            <wp:docPr id="147" name="Рисунок 147"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доб"/>
                    <pic:cNvPicPr>
                      <a:picLocks noChangeAspect="1" noChangeArrowheads="1"/>
                    </pic:cNvPicPr>
                  </pic:nvPicPr>
                  <pic:blipFill>
                    <a:blip r:embed="rId127">
                      <a:lum bright="-10000" contrast="20000"/>
                      <a:extLst>
                        <a:ext uri="{28A0092B-C50C-407E-A947-70E740481C1C}">
                          <a14:useLocalDpi xmlns:a14="http://schemas.microsoft.com/office/drawing/2010/main" val="0"/>
                        </a:ext>
                      </a:extLst>
                    </a:blip>
                    <a:srcRect/>
                    <a:stretch>
                      <a:fillRect/>
                    </a:stretch>
                  </pic:blipFill>
                  <pic:spPr bwMode="auto">
                    <a:xfrm>
                      <a:off x="0" y="0"/>
                      <a:ext cx="6116955" cy="3479800"/>
                    </a:xfrm>
                    <a:prstGeom prst="rect">
                      <a:avLst/>
                    </a:prstGeom>
                    <a:noFill/>
                    <a:ln>
                      <a:noFill/>
                    </a:ln>
                  </pic:spPr>
                </pic:pic>
              </a:graphicData>
            </a:graphic>
          </wp:inline>
        </w:drawing>
      </w:r>
    </w:p>
    <w:p w:rsidR="00C43675"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96" w:name="_Ref375059745"/>
      <w:bookmarkStart w:id="597" w:name="_Toc126837580"/>
      <w:r w:rsidR="00973765">
        <w:rPr>
          <w:noProof/>
        </w:rPr>
        <w:t>67</w:t>
      </w:r>
      <w:bookmarkEnd w:id="596"/>
      <w:r>
        <w:rPr>
          <w:noProof/>
        </w:rPr>
        <w:fldChar w:fldCharType="end"/>
      </w:r>
      <w:r w:rsidR="00C43675">
        <w:t xml:space="preserve">. </w:t>
      </w:r>
      <w:r w:rsidR="001E4E15">
        <w:t>Форма «Добавление записи»</w:t>
      </w:r>
      <w:bookmarkEnd w:id="597"/>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973765">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973765">
        <w:rPr>
          <w:noProof/>
        </w:rPr>
        <w:t>68</w:t>
      </w:r>
      <w:r w:rsidR="007A657B">
        <w:fldChar w:fldCharType="end"/>
      </w:r>
      <w:r w:rsidR="007A657B">
        <w:t>.</w:t>
      </w:r>
      <w:r w:rsidR="007A657B" w:rsidRPr="00955E15">
        <w:t xml:space="preserve"> </w:t>
      </w:r>
    </w:p>
    <w:p w:rsidR="00C43675" w:rsidRPr="00224B68" w:rsidRDefault="00E65C78" w:rsidP="00C43675">
      <w:pPr>
        <w:pStyle w:val="ASFKFigure"/>
      </w:pPr>
      <w:r>
        <w:rPr>
          <w:noProof/>
        </w:rPr>
        <w:drawing>
          <wp:inline distT="0" distB="0" distL="0" distR="0">
            <wp:extent cx="6134735" cy="1553845"/>
            <wp:effectExtent l="0" t="0" r="0" b="0"/>
            <wp:docPr id="148" name="Рисунок 1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
                    <pic:cNvPicPr>
                      <a:picLocks noChangeAspect="1" noChangeArrowheads="1"/>
                    </pic:cNvPicPr>
                  </pic:nvPicPr>
                  <pic:blipFill>
                    <a:blip r:embed="rId128">
                      <a:lum bright="-10000" contrast="20000"/>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C43675"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598" w:name="_Ref373686552"/>
      <w:bookmarkStart w:id="599" w:name="_Toc126837581"/>
      <w:r w:rsidR="00973765">
        <w:rPr>
          <w:noProof/>
        </w:rPr>
        <w:t>68</w:t>
      </w:r>
      <w:bookmarkEnd w:id="598"/>
      <w:r>
        <w:rPr>
          <w:noProof/>
        </w:rPr>
        <w:fldChar w:fldCharType="end"/>
      </w:r>
      <w:r w:rsidR="00C43675">
        <w:t xml:space="preserve">. ЭФ документа </w:t>
      </w:r>
      <w:r w:rsidR="001F20AD">
        <w:t>«</w:t>
      </w:r>
      <w:r w:rsidR="00C43675">
        <w:t>Реестр администрируемых доходов</w:t>
      </w:r>
      <w:r w:rsidR="00F9698D">
        <w:t xml:space="preserve">», закладки </w:t>
      </w:r>
      <w:r w:rsidR="001F20AD">
        <w:t>«</w:t>
      </w:r>
      <w:r w:rsidR="00C43675">
        <w:t>Реквизиты подписей</w:t>
      </w:r>
      <w:r w:rsidR="001F20AD">
        <w:t>»</w:t>
      </w:r>
      <w:bookmarkEnd w:id="599"/>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973765">
        <w:rPr>
          <w:noProof/>
        </w:rPr>
        <w:t>39</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0" w:name="_Ref373686748"/>
      <w:bookmarkStart w:id="601" w:name="_Toc126837412"/>
      <w:r w:rsidR="00973765">
        <w:rPr>
          <w:noProof/>
        </w:rPr>
        <w:t>39</w:t>
      </w:r>
      <w:bookmarkEnd w:id="600"/>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6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C43675" w:rsidRPr="00754FED"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412DF7">
            <w:pPr>
              <w:pStyle w:val="ASFKTablenorm"/>
              <w:ind w:left="57" w:right="57"/>
            </w:pPr>
            <w:r w:rsidRPr="00140063">
              <w:lastRenderedPageBreak/>
              <w:t xml:space="preserve">Возможен выбор из справочника </w:t>
            </w:r>
            <w:r w:rsidR="001F20AD">
              <w:t>«</w:t>
            </w:r>
            <w:r w:rsidRPr="00140063">
              <w:t>Сотрудники</w:t>
            </w:r>
            <w:r w:rsidR="001F20AD">
              <w:t>»</w:t>
            </w:r>
            <w:r w:rsidRPr="00140063">
              <w:t xml:space="preserve"> (с автоматическим заполнением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lastRenderedPageBreak/>
              <w:t>Должность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176454" w:rsidRPr="00754FED" w:rsidTr="00412DF7">
        <w:tc>
          <w:tcPr>
            <w:tcW w:w="1382" w:type="pct"/>
            <w:shd w:val="clear" w:color="auto" w:fill="auto"/>
          </w:tcPr>
          <w:p w:rsidR="00176454" w:rsidRPr="00176454" w:rsidRDefault="00176454" w:rsidP="00412DF7">
            <w:pPr>
              <w:pStyle w:val="ASFKTablenorm"/>
              <w:ind w:left="57" w:right="57"/>
            </w:pPr>
            <w:r w:rsidRPr="00176454">
              <w:t>Дата</w:t>
            </w:r>
          </w:p>
        </w:tc>
        <w:tc>
          <w:tcPr>
            <w:tcW w:w="3618" w:type="pct"/>
            <w:shd w:val="clear" w:color="auto" w:fill="auto"/>
          </w:tcPr>
          <w:p w:rsidR="00176454" w:rsidRPr="00176454" w:rsidRDefault="00176454" w:rsidP="00412DF7">
            <w:pPr>
              <w:pStyle w:val="ASFKTablenorm"/>
              <w:ind w:left="57" w:right="57"/>
            </w:pPr>
            <w:r w:rsidRPr="00176454">
              <w:t>Дата подписания документа.</w:t>
            </w:r>
          </w:p>
          <w:p w:rsidR="00176454" w:rsidRPr="00176454"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973765">
        <w:rPr>
          <w:noProof/>
        </w:rPr>
        <w:t>69</w:t>
      </w:r>
      <w:r w:rsidR="001E4E15">
        <w:fldChar w:fldCharType="end"/>
      </w:r>
      <w:r>
        <w:t>.</w:t>
      </w:r>
    </w:p>
    <w:p w:rsidR="00C43675" w:rsidRPr="00224B68" w:rsidRDefault="00E65C78" w:rsidP="00C43675">
      <w:pPr>
        <w:pStyle w:val="ASFKFigure"/>
      </w:pPr>
      <w:r>
        <w:rPr>
          <w:noProof/>
        </w:rPr>
        <w:drawing>
          <wp:inline distT="0" distB="0" distL="0" distR="0">
            <wp:extent cx="6205220" cy="1553845"/>
            <wp:effectExtent l="0" t="0" r="0" b="0"/>
            <wp:docPr id="149" name="Рисунок 1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3"/>
                    <pic:cNvPicPr>
                      <a:picLocks noChangeAspect="1" noChangeArrowheads="1"/>
                    </pic:cNvPicPr>
                  </pic:nvPicPr>
                  <pic:blipFill>
                    <a:blip r:embed="rId129">
                      <a:lum bright="-10000" contrast="20000"/>
                      <a:extLst>
                        <a:ext uri="{28A0092B-C50C-407E-A947-70E740481C1C}">
                          <a14:useLocalDpi xmlns:a14="http://schemas.microsoft.com/office/drawing/2010/main" val="0"/>
                        </a:ext>
                      </a:extLst>
                    </a:blip>
                    <a:srcRect/>
                    <a:stretch>
                      <a:fillRect/>
                    </a:stretch>
                  </pic:blipFill>
                  <pic:spPr bwMode="auto">
                    <a:xfrm>
                      <a:off x="0" y="0"/>
                      <a:ext cx="6205220" cy="1553845"/>
                    </a:xfrm>
                    <a:prstGeom prst="rect">
                      <a:avLst/>
                    </a:prstGeom>
                    <a:noFill/>
                    <a:ln>
                      <a:noFill/>
                    </a:ln>
                  </pic:spPr>
                </pic:pic>
              </a:graphicData>
            </a:graphic>
          </wp:inline>
        </w:drawing>
      </w:r>
    </w:p>
    <w:p w:rsidR="00C43675"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02" w:name="_Ref373686589"/>
      <w:bookmarkStart w:id="603" w:name="_Toc126837582"/>
      <w:r w:rsidR="00973765">
        <w:rPr>
          <w:noProof/>
        </w:rPr>
        <w:t>69</w:t>
      </w:r>
      <w:bookmarkEnd w:id="602"/>
      <w:r>
        <w:rPr>
          <w:noProof/>
        </w:rPr>
        <w:fldChar w:fldCharType="end"/>
      </w:r>
      <w:r w:rsidR="00C43675">
        <w:t xml:space="preserve">. ЭФ документа </w:t>
      </w:r>
      <w:r w:rsidR="001F20AD">
        <w:t>«</w:t>
      </w:r>
      <w:r w:rsidR="00C43675">
        <w:t>Реестр администрируемых доходов</w:t>
      </w:r>
      <w:r w:rsidR="00F9698D">
        <w:t xml:space="preserve">», закладки </w:t>
      </w:r>
      <w:r w:rsidR="001F20AD">
        <w:t>«</w:t>
      </w:r>
      <w:r w:rsidR="00C43675">
        <w:t>Реквизиты подписей (отметка ОрФК)</w:t>
      </w:r>
      <w:r w:rsidR="001F20AD">
        <w:t>»</w:t>
      </w:r>
      <w:bookmarkEnd w:id="603"/>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973765">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4" w:name="_Ref373686824"/>
      <w:bookmarkStart w:id="605" w:name="_Toc126837413"/>
      <w:r w:rsidR="00973765">
        <w:rPr>
          <w:noProof/>
        </w:rPr>
        <w:t>40</w:t>
      </w:r>
      <w:bookmarkEnd w:id="604"/>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7"/>
        <w:gridCol w:w="4954"/>
      </w:tblGrid>
      <w:tr w:rsidR="00C43675" w:rsidRPr="00754FED" w:rsidTr="00412DF7">
        <w:trPr>
          <w:trHeight w:val="305"/>
          <w:tblHeader/>
        </w:trPr>
        <w:tc>
          <w:tcPr>
            <w:tcW w:w="24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Дата</w:t>
            </w:r>
          </w:p>
        </w:tc>
        <w:tc>
          <w:tcPr>
            <w:tcW w:w="2572" w:type="pct"/>
            <w:shd w:val="clear" w:color="auto" w:fill="auto"/>
          </w:tcPr>
          <w:p w:rsidR="00C43675" w:rsidRPr="005C5957" w:rsidRDefault="00C43675" w:rsidP="00412DF7">
            <w:pPr>
              <w:pStyle w:val="ASFKTablenorm"/>
              <w:ind w:left="57" w:right="57"/>
            </w:pPr>
            <w:r w:rsidRPr="005C5957">
              <w:t>Дата подписания документа в ОрФК.</w:t>
            </w:r>
          </w:p>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6" w:name="_Toc410283261"/>
      <w:bookmarkStart w:id="607" w:name="_Toc126837320"/>
      <w:r w:rsidRPr="00345377">
        <w:lastRenderedPageBreak/>
        <w:t xml:space="preserve">Группа документов </w:t>
      </w:r>
      <w:r w:rsidR="001F20AD">
        <w:t>«</w:t>
      </w:r>
      <w:r w:rsidRPr="00345377">
        <w:t>Ведение СРРПБС</w:t>
      </w:r>
      <w:r w:rsidR="001F20AD">
        <w:t>»</w:t>
      </w:r>
      <w:bookmarkEnd w:id="316"/>
      <w:bookmarkEnd w:id="317"/>
      <w:bookmarkEnd w:id="318"/>
      <w:bookmarkEnd w:id="319"/>
      <w:bookmarkEnd w:id="606"/>
      <w:bookmarkEnd w:id="607"/>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08" w:name="_Ref291158965"/>
      <w:bookmarkStart w:id="609" w:name="_Toc300216205"/>
      <w:bookmarkStart w:id="610" w:name="_Toc387858992"/>
      <w:bookmarkStart w:id="611" w:name="_Toc410283262"/>
      <w:bookmarkStart w:id="612" w:name="_Toc126837321"/>
      <w:r w:rsidRPr="0064058C">
        <w:t>Заявка на внесение/изменение реквизитов УБП в СРРПБС</w:t>
      </w:r>
      <w:bookmarkEnd w:id="608"/>
      <w:bookmarkEnd w:id="609"/>
      <w:bookmarkEnd w:id="610"/>
      <w:bookmarkEnd w:id="611"/>
      <w:bookmarkEnd w:id="612"/>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973765">
        <w:t>70</w:t>
      </w:r>
      <w:r w:rsidRPr="0064058C">
        <w:fldChar w:fldCharType="end"/>
      </w:r>
      <w:r w:rsidRPr="0064058C">
        <w:t>.</w:t>
      </w:r>
    </w:p>
    <w:p w:rsidR="001405BE" w:rsidRPr="00EA1300" w:rsidRDefault="00E65C78" w:rsidP="001405BE">
      <w:pPr>
        <w:pStyle w:val="ASFKFigure"/>
      </w:pPr>
      <w:r>
        <w:rPr>
          <w:noProof/>
        </w:rPr>
        <w:drawing>
          <wp:inline distT="0" distB="0" distL="0" distR="0">
            <wp:extent cx="6125845" cy="35775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1405B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13" w:name="_Ref219791008"/>
      <w:bookmarkStart w:id="614" w:name="_Toc126837583"/>
      <w:r w:rsidR="00973765">
        <w:rPr>
          <w:noProof/>
        </w:rPr>
        <w:t>70</w:t>
      </w:r>
      <w:bookmarkEnd w:id="613"/>
      <w:r>
        <w:rPr>
          <w:noProof/>
        </w:rPr>
        <w:fldChar w:fldCharType="end"/>
      </w:r>
      <w:r w:rsidR="001405BE" w:rsidRPr="0064058C">
        <w:t xml:space="preserve">. ЭФ списка документов </w:t>
      </w:r>
      <w:r w:rsidR="001F20AD">
        <w:t>«</w:t>
      </w:r>
      <w:r w:rsidR="001405BE" w:rsidRPr="0064058C">
        <w:t>Заявка на внесение/изменение реквизитов УБП в СРРПБС</w:t>
      </w:r>
      <w:r w:rsidR="001F20AD">
        <w:t>»</w:t>
      </w:r>
      <w:bookmarkEnd w:id="614"/>
    </w:p>
    <w:p w:rsidR="00CD55C7" w:rsidRPr="00345377" w:rsidRDefault="00CD55C7" w:rsidP="00F018DF">
      <w:pPr>
        <w:pStyle w:val="41"/>
      </w:pPr>
      <w:bookmarkStart w:id="615" w:name="_Toc232827285"/>
      <w:r w:rsidRPr="00345377">
        <w:t>Доступные операции</w:t>
      </w:r>
      <w:bookmarkEnd w:id="615"/>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6"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lastRenderedPageBreak/>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t>печать.</w:t>
      </w:r>
    </w:p>
    <w:p w:rsidR="00CD55C7" w:rsidRPr="005C49E9" w:rsidRDefault="00CD55C7" w:rsidP="00F018DF">
      <w:pPr>
        <w:pStyle w:val="41"/>
      </w:pPr>
      <w:r w:rsidRPr="005C49E9">
        <w:t>Экранная форма документа</w:t>
      </w:r>
      <w:bookmarkEnd w:id="616"/>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973765">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E65C78" w:rsidP="00833DDB">
      <w:pPr>
        <w:pStyle w:val="ASFKFigure"/>
      </w:pPr>
      <w:r>
        <w:rPr>
          <w:noProof/>
        </w:rPr>
        <w:drawing>
          <wp:inline distT="0" distB="0" distL="0" distR="0">
            <wp:extent cx="6134735" cy="502475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17" w:name="_Ref205019869"/>
      <w:bookmarkStart w:id="618" w:name="_Toc126837584"/>
      <w:r w:rsidR="00973765">
        <w:rPr>
          <w:noProof/>
        </w:rPr>
        <w:t>71</w:t>
      </w:r>
      <w:bookmarkEnd w:id="617"/>
      <w:r>
        <w:rPr>
          <w:noProof/>
        </w:rPr>
        <w:fldChar w:fldCharType="end"/>
      </w:r>
      <w:r w:rsidR="00CD55C7" w:rsidRPr="0064058C">
        <w:t xml:space="preserve">. ЭФ </w:t>
      </w:r>
      <w:r w:rsidR="001F20AD">
        <w:t>«</w:t>
      </w:r>
      <w:r w:rsidR="00CD55C7" w:rsidRPr="0064058C">
        <w:t>Заявка на внесение/изменение реквизитов УБП в СРРПБС</w:t>
      </w:r>
      <w:r w:rsidR="001F20AD">
        <w:t>»</w:t>
      </w:r>
      <w:bookmarkEnd w:id="618"/>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973765">
        <w:rPr>
          <w:noProof/>
        </w:rPr>
        <w:t>41</w:t>
      </w:r>
      <w:r w:rsidRPr="0064058C">
        <w:fldChar w:fldCharType="end"/>
      </w:r>
      <w:r w:rsidRPr="0064058C">
        <w:t>.</w:t>
      </w:r>
    </w:p>
    <w:p w:rsidR="00CD55C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19" w:name="_Ref245711746"/>
      <w:bookmarkStart w:id="620" w:name="_Toc126837414"/>
      <w:r w:rsidR="00973765">
        <w:rPr>
          <w:noProof/>
        </w:rPr>
        <w:t>41</w:t>
      </w:r>
      <w:bookmarkEnd w:id="619"/>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33"/>
        <w:gridCol w:w="7098"/>
      </w:tblGrid>
      <w:tr w:rsidR="009E2A42" w:rsidRPr="00574A2A" w:rsidTr="00412DF7">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Номер заявки</w:t>
            </w:r>
          </w:p>
        </w:tc>
        <w:tc>
          <w:tcPr>
            <w:tcW w:w="3685" w:type="pct"/>
            <w:shd w:val="clear" w:color="auto" w:fill="auto"/>
          </w:tcPr>
          <w:p w:rsidR="009E2A42" w:rsidRPr="00574A2A" w:rsidRDefault="002F7524" w:rsidP="00412DF7">
            <w:pPr>
              <w:pStyle w:val="ASFKTablenorm"/>
              <w:ind w:left="57" w:right="57"/>
            </w:pPr>
            <w:r w:rsidRPr="00574A2A">
              <w:t>Номер заявки</w:t>
            </w:r>
            <w:r>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Дата</w:t>
            </w:r>
          </w:p>
        </w:tc>
        <w:tc>
          <w:tcPr>
            <w:tcW w:w="3685" w:type="pct"/>
            <w:shd w:val="clear" w:color="auto" w:fill="auto"/>
          </w:tcPr>
          <w:p w:rsidR="009E2A42" w:rsidRPr="00574A2A" w:rsidRDefault="009E2A42" w:rsidP="00412DF7">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Статус</w:t>
            </w:r>
          </w:p>
        </w:tc>
        <w:tc>
          <w:tcPr>
            <w:tcW w:w="3685" w:type="pct"/>
            <w:shd w:val="clear" w:color="auto" w:fill="auto"/>
          </w:tcPr>
          <w:p w:rsidR="009E2A42" w:rsidRPr="00574A2A" w:rsidRDefault="009E2A42" w:rsidP="00412DF7">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Наименование участника бюджетного процесса</w:t>
            </w:r>
          </w:p>
        </w:tc>
        <w:tc>
          <w:tcPr>
            <w:tcW w:w="3685" w:type="pct"/>
            <w:shd w:val="clear" w:color="auto" w:fill="auto"/>
          </w:tcPr>
          <w:p w:rsidR="009E2A42" w:rsidRPr="00574A2A" w:rsidRDefault="009E2A42" w:rsidP="00412DF7">
            <w:pPr>
              <w:pStyle w:val="ASFKTablenorm"/>
              <w:ind w:left="57" w:right="57"/>
            </w:pPr>
            <w:r w:rsidRPr="00574A2A">
              <w:t>Полное наименование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ГРБС/ГАДБ/ГАИФ</w:t>
            </w:r>
          </w:p>
        </w:tc>
        <w:tc>
          <w:tcPr>
            <w:tcW w:w="3685" w:type="pct"/>
            <w:shd w:val="clear" w:color="auto" w:fill="auto"/>
          </w:tcPr>
          <w:p w:rsidR="009E2A42" w:rsidRPr="00574A2A" w:rsidRDefault="009E2A42" w:rsidP="00412DF7">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Глава</w:t>
            </w:r>
          </w:p>
        </w:tc>
        <w:tc>
          <w:tcPr>
            <w:tcW w:w="3685" w:type="pct"/>
            <w:shd w:val="clear" w:color="auto" w:fill="auto"/>
          </w:tcPr>
          <w:p w:rsidR="009E2A42" w:rsidRPr="00574A2A" w:rsidRDefault="009E2A42" w:rsidP="00412DF7">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В</w:t>
            </w:r>
            <w:r w:rsidR="009E2A42" w:rsidRPr="00574A2A">
              <w:t>ышестоящего</w:t>
            </w:r>
          </w:p>
        </w:tc>
        <w:tc>
          <w:tcPr>
            <w:tcW w:w="3685" w:type="pct"/>
            <w:shd w:val="clear" w:color="auto" w:fill="auto"/>
          </w:tcPr>
          <w:p w:rsidR="009E2A42" w:rsidRPr="00574A2A" w:rsidRDefault="009E2A42" w:rsidP="00412DF7">
            <w:pPr>
              <w:pStyle w:val="ASFKTablenorm"/>
              <w:ind w:left="57" w:right="57"/>
            </w:pPr>
            <w:r w:rsidRPr="00574A2A">
              <w:t>Наименование вышестоящего УБП по СРРПБС</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вышестоящего УБП по СРРПБС</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Должность</w:t>
            </w:r>
          </w:p>
        </w:tc>
        <w:tc>
          <w:tcPr>
            <w:tcW w:w="3685" w:type="pct"/>
            <w:shd w:val="clear" w:color="auto" w:fill="auto"/>
          </w:tcPr>
          <w:p w:rsidR="009E2A42" w:rsidRPr="00574A2A" w:rsidRDefault="009E2A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ФИО</w:t>
            </w:r>
          </w:p>
        </w:tc>
        <w:tc>
          <w:tcPr>
            <w:tcW w:w="3685" w:type="pct"/>
            <w:shd w:val="clear" w:color="auto" w:fill="auto"/>
          </w:tcPr>
          <w:p w:rsidR="009E2A42" w:rsidRPr="00574A2A" w:rsidRDefault="009E2A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О</w:t>
            </w:r>
            <w:r w:rsidR="009E2A42" w:rsidRPr="00574A2A">
              <w:t>т</w:t>
            </w:r>
          </w:p>
        </w:tc>
        <w:tc>
          <w:tcPr>
            <w:tcW w:w="3685" w:type="pct"/>
            <w:shd w:val="clear" w:color="auto" w:fill="auto"/>
          </w:tcPr>
          <w:p w:rsidR="009E2A42" w:rsidRPr="00574A2A" w:rsidRDefault="009E2A42" w:rsidP="00412DF7">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 присвоенный в ФК</w:t>
            </w:r>
          </w:p>
        </w:tc>
        <w:tc>
          <w:tcPr>
            <w:tcW w:w="3685" w:type="pct"/>
            <w:shd w:val="clear" w:color="auto" w:fill="auto"/>
          </w:tcPr>
          <w:p w:rsidR="002C506B" w:rsidRPr="00574A2A" w:rsidRDefault="002C506B" w:rsidP="00412DF7">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 постановки на учет ФК</w:t>
            </w:r>
          </w:p>
        </w:tc>
        <w:tc>
          <w:tcPr>
            <w:tcW w:w="3685" w:type="pct"/>
            <w:shd w:val="clear" w:color="auto" w:fill="auto"/>
          </w:tcPr>
          <w:p w:rsidR="002C506B" w:rsidRPr="00574A2A" w:rsidRDefault="002C506B" w:rsidP="00412DF7">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Вид операции</w:t>
            </w:r>
          </w:p>
        </w:tc>
        <w:tc>
          <w:tcPr>
            <w:tcW w:w="3685" w:type="pct"/>
            <w:shd w:val="clear" w:color="auto" w:fill="auto"/>
          </w:tcPr>
          <w:p w:rsidR="002C506B" w:rsidRPr="00574A2A" w:rsidRDefault="002C506B" w:rsidP="0048520E">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lastRenderedPageBreak/>
              <w:t>Тип уведомления</w:t>
            </w:r>
          </w:p>
        </w:tc>
        <w:tc>
          <w:tcPr>
            <w:tcW w:w="3685" w:type="pct"/>
            <w:shd w:val="clear" w:color="auto" w:fill="auto"/>
          </w:tcPr>
          <w:p w:rsidR="002C506B" w:rsidRPr="00574A2A" w:rsidRDefault="002C506B" w:rsidP="00412DF7">
            <w:pPr>
              <w:pStyle w:val="ASFKTablenorm"/>
              <w:ind w:left="57" w:right="57"/>
            </w:pPr>
            <w:r w:rsidRPr="00574A2A">
              <w:t xml:space="preserve">Тип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w:t>
            </w:r>
          </w:p>
        </w:tc>
        <w:tc>
          <w:tcPr>
            <w:tcW w:w="3685" w:type="pct"/>
            <w:shd w:val="clear" w:color="auto" w:fill="auto"/>
          </w:tcPr>
          <w:p w:rsidR="002C506B" w:rsidRPr="00574A2A" w:rsidRDefault="002C506B" w:rsidP="00412DF7">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w:t>
            </w:r>
          </w:p>
        </w:tc>
        <w:tc>
          <w:tcPr>
            <w:tcW w:w="3685" w:type="pct"/>
            <w:shd w:val="clear" w:color="auto" w:fill="auto"/>
          </w:tcPr>
          <w:p w:rsidR="002C506B" w:rsidRPr="00574A2A" w:rsidRDefault="002C506B" w:rsidP="00412DF7">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973765">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274955" cy="274955"/>
            <wp:effectExtent l="0" t="0" r="0" b="0"/>
            <wp:docPr id="152" name="Рисунок 1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973765">
        <w:t>72</w:t>
      </w:r>
      <w:r w:rsidRPr="0064058C">
        <w:fldChar w:fldCharType="end"/>
      </w:r>
      <w:r w:rsidRPr="0064058C">
        <w:t>).</w:t>
      </w:r>
    </w:p>
    <w:p w:rsidR="00786B42" w:rsidRPr="00786B42" w:rsidRDefault="00E65C78" w:rsidP="00786B42">
      <w:pPr>
        <w:pStyle w:val="ASFKFigure"/>
      </w:pPr>
      <w:r>
        <w:rPr>
          <w:noProof/>
        </w:rPr>
        <w:drawing>
          <wp:inline distT="0" distB="0" distL="0" distR="0">
            <wp:extent cx="6134735" cy="2921000"/>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21" w:name="_Ref205022027"/>
      <w:bookmarkStart w:id="622" w:name="_Toc126837585"/>
      <w:r w:rsidR="00973765">
        <w:rPr>
          <w:noProof/>
        </w:rPr>
        <w:t>72</w:t>
      </w:r>
      <w:bookmarkEnd w:id="621"/>
      <w:r>
        <w:rPr>
          <w:noProof/>
        </w:rPr>
        <w:fldChar w:fldCharType="end"/>
      </w:r>
      <w:r w:rsidR="00CD55C7" w:rsidRPr="0064058C">
        <w:t xml:space="preserve">. </w:t>
      </w:r>
      <w:r w:rsidR="00F9698D">
        <w:t>Форма «Добавление записи»</w:t>
      </w:r>
      <w:bookmarkEnd w:id="622"/>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lastRenderedPageBreak/>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3" w:name="_Ref291158990"/>
      <w:bookmarkStart w:id="624" w:name="_Toc300216206"/>
      <w:bookmarkStart w:id="625" w:name="_Toc387858993"/>
      <w:bookmarkStart w:id="626" w:name="_Toc410283263"/>
      <w:bookmarkStart w:id="627" w:name="_Toc126837322"/>
      <w:r w:rsidRPr="0064058C">
        <w:t>Заявка на исключение реквизитов УБП в СРРПБС</w:t>
      </w:r>
      <w:bookmarkEnd w:id="623"/>
      <w:bookmarkEnd w:id="624"/>
      <w:bookmarkEnd w:id="625"/>
      <w:bookmarkEnd w:id="626"/>
      <w:bookmarkEnd w:id="627"/>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973765">
        <w:t>73</w:t>
      </w:r>
      <w:r w:rsidRPr="0064058C">
        <w:fldChar w:fldCharType="end"/>
      </w:r>
      <w:r w:rsidRPr="0064058C">
        <w:t>.</w:t>
      </w:r>
    </w:p>
    <w:p w:rsidR="009C6DCC" w:rsidRPr="009C6DCC" w:rsidRDefault="00E65C78" w:rsidP="009C6DCC">
      <w:pPr>
        <w:pStyle w:val="ASFKFigure"/>
      </w:pPr>
      <w:r>
        <w:rPr>
          <w:noProof/>
        </w:rPr>
        <w:drawing>
          <wp:inline distT="0" distB="0" distL="0" distR="0">
            <wp:extent cx="6125845" cy="3657600"/>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28" w:name="_Ref219781725"/>
      <w:bookmarkStart w:id="629" w:name="_Toc126837586"/>
      <w:r w:rsidR="00973765">
        <w:rPr>
          <w:noProof/>
        </w:rPr>
        <w:t>73</w:t>
      </w:r>
      <w:bookmarkEnd w:id="628"/>
      <w:r>
        <w:rPr>
          <w:noProof/>
        </w:rPr>
        <w:fldChar w:fldCharType="end"/>
      </w:r>
      <w:r w:rsidR="00CD55C7" w:rsidRPr="0064058C">
        <w:t xml:space="preserve">. ЭФ списка документов </w:t>
      </w:r>
      <w:r w:rsidR="001F20AD">
        <w:t>«</w:t>
      </w:r>
      <w:r w:rsidR="00CD55C7" w:rsidRPr="0064058C">
        <w:t>Заявка на исключение реквизитов УБП в СРРПБС</w:t>
      </w:r>
      <w:r w:rsidR="001F20AD">
        <w:t>»</w:t>
      </w:r>
      <w:bookmarkEnd w:id="629"/>
    </w:p>
    <w:p w:rsidR="00CD55C7" w:rsidRPr="00345377" w:rsidRDefault="00CD55C7" w:rsidP="00F018DF">
      <w:pPr>
        <w:pStyle w:val="41"/>
      </w:pPr>
      <w:bookmarkStart w:id="630" w:name="_Toc232827288"/>
      <w:r w:rsidRPr="00345377">
        <w:lastRenderedPageBreak/>
        <w:t>Доступные операции</w:t>
      </w:r>
      <w:bookmarkEnd w:id="630"/>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31"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t>Экранная форма документа</w:t>
      </w:r>
      <w:bookmarkEnd w:id="631"/>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973765">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E65C78">
      <w:pPr>
        <w:pStyle w:val="ASFKFigure"/>
      </w:pPr>
      <w:r>
        <w:rPr>
          <w:noProof/>
        </w:rPr>
        <w:drawing>
          <wp:inline distT="0" distB="0" distL="0" distR="0">
            <wp:extent cx="6125845" cy="4749800"/>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32" w:name="_Ref205023921"/>
      <w:bookmarkStart w:id="633" w:name="_Toc126837587"/>
      <w:r w:rsidR="00973765">
        <w:rPr>
          <w:noProof/>
        </w:rPr>
        <w:t>74</w:t>
      </w:r>
      <w:bookmarkEnd w:id="632"/>
      <w:r>
        <w:rPr>
          <w:noProof/>
        </w:rPr>
        <w:fldChar w:fldCharType="end"/>
      </w:r>
      <w:r w:rsidR="00CD55C7" w:rsidRPr="0064058C">
        <w:t xml:space="preserve">. ЭФ </w:t>
      </w:r>
      <w:r w:rsidR="001F20AD">
        <w:t>«</w:t>
      </w:r>
      <w:r w:rsidR="00CD55C7" w:rsidRPr="0064058C">
        <w:t>Заявка на исключение реквизитов УБП в СРРПБС</w:t>
      </w:r>
      <w:r w:rsidR="001F20AD">
        <w:t>»</w:t>
      </w:r>
      <w:bookmarkEnd w:id="633"/>
    </w:p>
    <w:p w:rsidR="00C67B32" w:rsidRDefault="00C67B32" w:rsidP="00BB52A1">
      <w:pPr>
        <w:pStyle w:val="ASFKNormal"/>
      </w:pPr>
    </w:p>
    <w:p w:rsidR="00C67B32" w:rsidRDefault="00C67B32" w:rsidP="00BB52A1">
      <w:pPr>
        <w:pStyle w:val="ASFKNormal"/>
      </w:pPr>
      <w:r w:rsidRPr="00C67B32">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973765">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4" w:name="_Ref245720330"/>
      <w:bookmarkStart w:id="635" w:name="_Toc126837415"/>
      <w:r w:rsidR="00973765">
        <w:rPr>
          <w:noProof/>
        </w:rPr>
        <w:t>42</w:t>
      </w:r>
      <w:bookmarkEnd w:id="634"/>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lastRenderedPageBreak/>
              <w:t>«</w:t>
            </w:r>
            <w:r w:rsidRPr="00426E8C">
              <w:t>Ошибка в реестровой записи</w:t>
            </w:r>
            <w:r w:rsidR="001F20AD">
              <w:t>»</w:t>
            </w:r>
            <w:r w:rsidRPr="00426E8C">
              <w:t xml:space="preserve"> ниже появится дополнительное поле для 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973765">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186690" cy="186690"/>
            <wp:effectExtent l="0" t="0" r="0" b="0"/>
            <wp:docPr id="156" name="Рисунок 15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973765">
        <w:t>75</w:t>
      </w:r>
      <w:r w:rsidRPr="0064058C">
        <w:fldChar w:fldCharType="end"/>
      </w:r>
      <w:r w:rsidRPr="0064058C">
        <w:t>).</w:t>
      </w:r>
    </w:p>
    <w:p w:rsidR="009C6DCC" w:rsidRPr="009C6DCC" w:rsidRDefault="00E65C78" w:rsidP="009C6DCC">
      <w:pPr>
        <w:pStyle w:val="ASFKFigure"/>
      </w:pPr>
      <w:r>
        <w:rPr>
          <w:noProof/>
        </w:rPr>
        <w:drawing>
          <wp:inline distT="0" distB="0" distL="0" distR="0">
            <wp:extent cx="6134735" cy="210375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36" w:name="_Ref205181894"/>
      <w:bookmarkStart w:id="637" w:name="_Toc126837588"/>
      <w:r w:rsidR="00973765">
        <w:rPr>
          <w:noProof/>
        </w:rPr>
        <w:t>75</w:t>
      </w:r>
      <w:bookmarkEnd w:id="636"/>
      <w:r>
        <w:rPr>
          <w:noProof/>
        </w:rPr>
        <w:fldChar w:fldCharType="end"/>
      </w:r>
      <w:r w:rsidR="00CD55C7" w:rsidRPr="0064058C">
        <w:t xml:space="preserve">. Форма </w:t>
      </w:r>
      <w:r w:rsidR="001F20AD">
        <w:t>«</w:t>
      </w:r>
      <w:r w:rsidR="00CD55C7" w:rsidRPr="0064058C">
        <w:t>Добавление записи</w:t>
      </w:r>
      <w:r w:rsidR="001F20AD">
        <w:t>»</w:t>
      </w:r>
      <w:bookmarkEnd w:id="637"/>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lastRenderedPageBreak/>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38" w:name="_Ref248836004"/>
      <w:bookmarkStart w:id="639" w:name="_Toc300216207"/>
      <w:bookmarkStart w:id="640" w:name="_Ref352250880"/>
      <w:bookmarkStart w:id="641" w:name="_Ref352250899"/>
      <w:bookmarkStart w:id="642" w:name="_Toc387858994"/>
      <w:bookmarkStart w:id="643" w:name="_Toc410283264"/>
      <w:bookmarkStart w:id="644" w:name="_Toc126837323"/>
      <w:r>
        <w:t>Уведомление о подтверждении, аннулировании</w:t>
      </w:r>
      <w:r w:rsidR="00CD55C7" w:rsidRPr="0064058C">
        <w:t xml:space="preserve"> заявки на изменение </w:t>
      </w:r>
      <w:bookmarkEnd w:id="638"/>
      <w:bookmarkEnd w:id="639"/>
      <w:r>
        <w:t>РУБП</w:t>
      </w:r>
      <w:bookmarkEnd w:id="640"/>
      <w:bookmarkEnd w:id="641"/>
      <w:bookmarkEnd w:id="642"/>
      <w:bookmarkEnd w:id="643"/>
      <w:bookmarkEnd w:id="644"/>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973765">
        <w:rPr>
          <w:noProof/>
        </w:rPr>
        <w:t>76</w:t>
      </w:r>
      <w:r w:rsidRPr="0064058C">
        <w:fldChar w:fldCharType="end"/>
      </w:r>
      <w:r w:rsidRPr="0064058C">
        <w:t>.</w:t>
      </w:r>
    </w:p>
    <w:p w:rsidR="00BE3E70" w:rsidRPr="00BE3E70" w:rsidRDefault="00E65C78" w:rsidP="00BE3E70">
      <w:pPr>
        <w:pStyle w:val="ASFKFigure"/>
      </w:pPr>
      <w:r>
        <w:rPr>
          <w:noProof/>
        </w:rPr>
        <w:lastRenderedPageBreak/>
        <w:drawing>
          <wp:inline distT="0" distB="0" distL="0" distR="0">
            <wp:extent cx="6125845" cy="357759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45" w:name="_Ref247714515"/>
      <w:bookmarkStart w:id="646" w:name="_Toc126837589"/>
      <w:r w:rsidR="00973765">
        <w:rPr>
          <w:noProof/>
        </w:rPr>
        <w:t>76</w:t>
      </w:r>
      <w:bookmarkEnd w:id="645"/>
      <w:r>
        <w:rPr>
          <w:noProof/>
        </w:rPr>
        <w:fldChar w:fldCharType="end"/>
      </w:r>
      <w:r w:rsidR="00CD55C7" w:rsidRPr="0064058C">
        <w:t>. ЭФ списка документо</w:t>
      </w:r>
      <w:r w:rsidR="00575CF4">
        <w:t xml:space="preserve">в </w:t>
      </w:r>
      <w:r w:rsidR="001F20AD">
        <w:t>«</w:t>
      </w:r>
      <w:r w:rsidR="00575CF4">
        <w:t>Уведомление о подтверждении, аннулировании</w:t>
      </w:r>
      <w:r w:rsidR="00CD55C7" w:rsidRPr="0064058C">
        <w:t xml:space="preserve"> заявки на изменение </w:t>
      </w:r>
      <w:r w:rsidR="00575CF4">
        <w:t>РУБП</w:t>
      </w:r>
      <w:r w:rsidR="001F20AD">
        <w:t>»</w:t>
      </w:r>
      <w:bookmarkEnd w:id="646"/>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973765">
        <w:t>79</w:t>
      </w:r>
      <w:r w:rsidRPr="003730B1">
        <w:fldChar w:fldCharType="end"/>
      </w:r>
      <w:r w:rsidRPr="003730B1">
        <w:t xml:space="preserve">) нажать на кнопку </w:t>
      </w:r>
      <w:r w:rsidR="00E65C78">
        <w:rPr>
          <w:noProof/>
        </w:rPr>
        <w:drawing>
          <wp:inline distT="0" distB="0" distL="0" distR="0">
            <wp:extent cx="186690" cy="186690"/>
            <wp:effectExtent l="0" t="0" r="0" b="0"/>
            <wp:docPr id="159" name="Рисунок 1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973765">
        <w:t>77</w:t>
      </w:r>
      <w:r w:rsidRPr="003730B1">
        <w:fldChar w:fldCharType="end"/>
      </w:r>
      <w:r w:rsidRPr="003730B1">
        <w:t>).</w:t>
      </w:r>
    </w:p>
    <w:p w:rsidR="003730B1" w:rsidRPr="003730B1" w:rsidRDefault="00E65C78" w:rsidP="003730B1">
      <w:pPr>
        <w:pStyle w:val="ASFKFigure"/>
      </w:pPr>
      <w:r>
        <w:rPr>
          <w:noProof/>
        </w:rPr>
        <w:lastRenderedPageBreak/>
        <w:drawing>
          <wp:inline distT="0" distB="0" distL="0" distR="0">
            <wp:extent cx="3932555" cy="3018155"/>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32555" cy="3018155"/>
                    </a:xfrm>
                    <a:prstGeom prst="rect">
                      <a:avLst/>
                    </a:prstGeom>
                    <a:noFill/>
                    <a:ln>
                      <a:noFill/>
                    </a:ln>
                  </pic:spPr>
                </pic:pic>
              </a:graphicData>
            </a:graphic>
          </wp:inline>
        </w:drawing>
      </w:r>
    </w:p>
    <w:p w:rsidR="003730B1" w:rsidRPr="003730B1" w:rsidRDefault="0029232C" w:rsidP="003730B1">
      <w:pPr>
        <w:pStyle w:val="ASFKFigName"/>
      </w:pPr>
      <w:r>
        <w:rPr>
          <w:noProof/>
        </w:rPr>
        <w:fldChar w:fldCharType="begin"/>
      </w:r>
      <w:r>
        <w:rPr>
          <w:noProof/>
        </w:rPr>
        <w:instrText xml:space="preserve"> SEQ Рисунок \* ARABIC </w:instrText>
      </w:r>
      <w:r>
        <w:rPr>
          <w:noProof/>
        </w:rPr>
        <w:fldChar w:fldCharType="separate"/>
      </w:r>
      <w:bookmarkStart w:id="647" w:name="_Ref247445755"/>
      <w:bookmarkStart w:id="648" w:name="_Toc126837590"/>
      <w:r w:rsidR="00973765">
        <w:rPr>
          <w:noProof/>
        </w:rPr>
        <w:t>77</w:t>
      </w:r>
      <w:bookmarkEnd w:id="647"/>
      <w:r>
        <w:rPr>
          <w:noProof/>
        </w:rPr>
        <w:fldChar w:fldCharType="end"/>
      </w:r>
      <w:r w:rsidR="003730B1" w:rsidRPr="003730B1">
        <w:t>. Окно «Поиск…»</w:t>
      </w:r>
      <w:bookmarkEnd w:id="648"/>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973765">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E65C78" w:rsidP="003730B1">
      <w:pPr>
        <w:pStyle w:val="ASFKFigure"/>
      </w:pPr>
      <w:r>
        <w:rPr>
          <w:noProof/>
        </w:rPr>
        <w:drawing>
          <wp:inline distT="0" distB="0" distL="0" distR="0">
            <wp:extent cx="6036945" cy="228155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36945" cy="2281555"/>
                    </a:xfrm>
                    <a:prstGeom prst="rect">
                      <a:avLst/>
                    </a:prstGeom>
                    <a:noFill/>
                    <a:ln>
                      <a:noFill/>
                    </a:ln>
                  </pic:spPr>
                </pic:pic>
              </a:graphicData>
            </a:graphic>
          </wp:inline>
        </w:drawing>
      </w:r>
    </w:p>
    <w:p w:rsidR="003730B1" w:rsidRPr="003730B1" w:rsidRDefault="0029232C" w:rsidP="003730B1">
      <w:pPr>
        <w:pStyle w:val="ASFKFigName"/>
      </w:pPr>
      <w:r>
        <w:rPr>
          <w:noProof/>
        </w:rPr>
        <w:fldChar w:fldCharType="begin"/>
      </w:r>
      <w:r>
        <w:rPr>
          <w:noProof/>
        </w:rPr>
        <w:instrText xml:space="preserve"> SEQ Рисунок \* ARABIC </w:instrText>
      </w:r>
      <w:r>
        <w:rPr>
          <w:noProof/>
        </w:rPr>
        <w:fldChar w:fldCharType="separate"/>
      </w:r>
      <w:bookmarkStart w:id="649" w:name="_Ref247446410"/>
      <w:bookmarkStart w:id="650" w:name="_Toc126837591"/>
      <w:r w:rsidR="00973765">
        <w:rPr>
          <w:noProof/>
        </w:rPr>
        <w:t>78</w:t>
      </w:r>
      <w:bookmarkEnd w:id="649"/>
      <w:r>
        <w:rPr>
          <w:noProof/>
        </w:rPr>
        <w:fldChar w:fldCharType="end"/>
      </w:r>
      <w:r w:rsidR="003730B1" w:rsidRPr="003730B1">
        <w:t>. Окно «Выбор родительского документа» для документов типа «Заявка на внесение/изменение реквизитов УБП в СРРПБС»</w:t>
      </w:r>
      <w:bookmarkEnd w:id="650"/>
    </w:p>
    <w:p w:rsidR="003730B1" w:rsidRPr="003730B1" w:rsidRDefault="003730B1" w:rsidP="003730B1">
      <w:pPr>
        <w:pStyle w:val="ASFKNormal"/>
      </w:pPr>
      <w:r w:rsidRPr="003730B1">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973765">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E65C78" w:rsidP="00BE3E70">
      <w:pPr>
        <w:pStyle w:val="ASFKFigure"/>
      </w:pPr>
      <w:r>
        <w:rPr>
          <w:noProof/>
        </w:rPr>
        <w:lastRenderedPageBreak/>
        <w:drawing>
          <wp:inline distT="0" distB="0" distL="0" distR="0">
            <wp:extent cx="6125845" cy="3568700"/>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51" w:name="_Ref247715424"/>
      <w:bookmarkStart w:id="652" w:name="_Toc126837592"/>
      <w:r w:rsidR="00973765">
        <w:rPr>
          <w:noProof/>
        </w:rPr>
        <w:t>79</w:t>
      </w:r>
      <w:bookmarkEnd w:id="651"/>
      <w:r>
        <w:rPr>
          <w:noProof/>
        </w:rPr>
        <w:fldChar w:fldCharType="end"/>
      </w:r>
      <w:r w:rsidR="00CD55C7" w:rsidRPr="0064058C">
        <w:t xml:space="preserve">. ЭФ </w:t>
      </w:r>
      <w:r w:rsidR="00C67B32">
        <w:t xml:space="preserve">документа </w:t>
      </w:r>
      <w:r w:rsidR="001F20AD">
        <w:t>«</w:t>
      </w:r>
      <w:r w:rsidR="00CD55C7" w:rsidRPr="0064058C">
        <w:t>Уведомление о подтверждении, аннулировании заявки на изменение РУБП</w:t>
      </w:r>
      <w:r w:rsidR="001F20AD">
        <w:t>»</w:t>
      </w:r>
      <w:bookmarkEnd w:id="652"/>
    </w:p>
    <w:p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973765">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3" w:name="_Ref247944814"/>
      <w:bookmarkStart w:id="654" w:name="_Toc126837416"/>
      <w:r w:rsidR="00973765">
        <w:rPr>
          <w:noProof/>
        </w:rPr>
        <w:t>43</w:t>
      </w:r>
      <w:bookmarkEnd w:id="653"/>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B31942" w:rsidRPr="00574A2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Тип уведомления</w:t>
            </w:r>
          </w:p>
        </w:tc>
        <w:tc>
          <w:tcPr>
            <w:tcW w:w="3656" w:type="pct"/>
            <w:shd w:val="clear" w:color="auto" w:fill="auto"/>
          </w:tcPr>
          <w:p w:rsidR="00B31942" w:rsidRPr="00574A2A" w:rsidRDefault="00190ABD" w:rsidP="00412DF7">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Номер уведомления</w:t>
            </w:r>
          </w:p>
        </w:tc>
        <w:tc>
          <w:tcPr>
            <w:tcW w:w="3656" w:type="pct"/>
            <w:shd w:val="clear" w:color="auto" w:fill="auto"/>
          </w:tcPr>
          <w:p w:rsidR="00B31942" w:rsidRPr="00574A2A" w:rsidRDefault="00B31942" w:rsidP="00412DF7">
            <w:pPr>
              <w:pStyle w:val="ASFKTablenorm"/>
              <w:ind w:left="57" w:right="57"/>
            </w:pPr>
            <w:r w:rsidRPr="00574A2A">
              <w:t>Номер уведомления.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уведомления</w:t>
            </w:r>
          </w:p>
        </w:tc>
        <w:tc>
          <w:tcPr>
            <w:tcW w:w="3656" w:type="pct"/>
            <w:shd w:val="clear" w:color="auto" w:fill="auto"/>
          </w:tcPr>
          <w:p w:rsidR="00B31942" w:rsidRPr="00574A2A" w:rsidRDefault="00B31942" w:rsidP="00412DF7">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Наименование ГРБС/ГАДБ/ГАИФ</w:t>
            </w:r>
          </w:p>
        </w:tc>
        <w:tc>
          <w:tcPr>
            <w:tcW w:w="3656" w:type="pct"/>
            <w:shd w:val="clear" w:color="auto" w:fill="auto"/>
          </w:tcPr>
          <w:p w:rsidR="00B31942" w:rsidRPr="00574A2A" w:rsidRDefault="00B31942" w:rsidP="00412DF7">
            <w:pPr>
              <w:pStyle w:val="ASFKTablenorm"/>
              <w:ind w:left="57" w:right="57"/>
            </w:pPr>
            <w:r w:rsidRPr="00574A2A">
              <w:t>Наименование ГРБС (ГАДБ, ГАИФ).</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Глава</w:t>
            </w:r>
          </w:p>
        </w:tc>
        <w:tc>
          <w:tcPr>
            <w:tcW w:w="3656" w:type="pct"/>
            <w:shd w:val="clear" w:color="auto" w:fill="auto"/>
          </w:tcPr>
          <w:p w:rsidR="00B31942" w:rsidRPr="00574A2A" w:rsidRDefault="00B31942" w:rsidP="00412DF7">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 п/п</w:t>
            </w:r>
          </w:p>
        </w:tc>
        <w:tc>
          <w:tcPr>
            <w:tcW w:w="3656" w:type="pct"/>
            <w:shd w:val="clear" w:color="auto" w:fill="auto"/>
          </w:tcPr>
          <w:p w:rsidR="00B31942" w:rsidRPr="00574A2A" w:rsidRDefault="00B31942" w:rsidP="00412DF7">
            <w:pPr>
              <w:pStyle w:val="ASFKTablenorm"/>
              <w:ind w:left="57" w:right="57"/>
            </w:pPr>
            <w:r w:rsidRPr="00574A2A">
              <w:t>Номер по порядку.</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lastRenderedPageBreak/>
              <w:t>Номер</w:t>
            </w:r>
          </w:p>
        </w:tc>
        <w:tc>
          <w:tcPr>
            <w:tcW w:w="3656" w:type="pct"/>
            <w:shd w:val="clear" w:color="auto" w:fill="auto"/>
          </w:tcPr>
          <w:p w:rsidR="00B31942" w:rsidRPr="00574A2A" w:rsidRDefault="00130E2F" w:rsidP="00412DF7">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 присвоенный в органе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постановки на учет</w:t>
            </w:r>
          </w:p>
        </w:tc>
        <w:tc>
          <w:tcPr>
            <w:tcW w:w="3656" w:type="pct"/>
            <w:shd w:val="clear" w:color="auto" w:fill="auto"/>
          </w:tcPr>
          <w:p w:rsidR="00B31942" w:rsidRPr="00574A2A" w:rsidRDefault="00130E2F" w:rsidP="00412DF7">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РУБП по Сводному реестру</w:t>
            </w:r>
          </w:p>
        </w:tc>
        <w:tc>
          <w:tcPr>
            <w:tcW w:w="3656" w:type="pct"/>
            <w:shd w:val="clear" w:color="auto" w:fill="auto"/>
          </w:tcPr>
          <w:p w:rsidR="00B31942" w:rsidRPr="00574A2A" w:rsidRDefault="00B31942" w:rsidP="00412DF7">
            <w:pPr>
              <w:pStyle w:val="ASFKTablenorm"/>
              <w:ind w:left="57" w:right="57"/>
            </w:pPr>
            <w:r w:rsidRPr="00574A2A">
              <w:t>Код СРРПБС.</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Полное наименование</w:t>
            </w:r>
          </w:p>
        </w:tc>
        <w:tc>
          <w:tcPr>
            <w:tcW w:w="3656" w:type="pct"/>
            <w:shd w:val="clear" w:color="auto" w:fill="auto"/>
          </w:tcPr>
          <w:p w:rsidR="00B31942" w:rsidRPr="00574A2A" w:rsidRDefault="00B31942" w:rsidP="00412DF7">
            <w:pPr>
              <w:pStyle w:val="ASFKTablenorm"/>
              <w:ind w:left="57" w:right="57"/>
            </w:pPr>
            <w:r w:rsidRPr="00574A2A">
              <w:t>Полное наименование органа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вышестоящего</w:t>
            </w:r>
          </w:p>
        </w:tc>
        <w:tc>
          <w:tcPr>
            <w:tcW w:w="3656" w:type="pct"/>
            <w:shd w:val="clear" w:color="auto" w:fill="auto"/>
          </w:tcPr>
          <w:p w:rsidR="00B31942" w:rsidRPr="00574A2A" w:rsidRDefault="00B31942" w:rsidP="00412DF7">
            <w:pPr>
              <w:pStyle w:val="ASFKTablenorm"/>
              <w:ind w:left="57" w:right="57"/>
            </w:pPr>
            <w:r w:rsidRPr="00574A2A">
              <w:t>Код СРРПБС вышестоящего ведомства.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Основание для аннулирования</w:t>
            </w:r>
          </w:p>
        </w:tc>
        <w:tc>
          <w:tcPr>
            <w:tcW w:w="3656" w:type="pct"/>
            <w:shd w:val="clear" w:color="auto" w:fill="auto"/>
          </w:tcPr>
          <w:p w:rsidR="004271D0" w:rsidRDefault="00B31942" w:rsidP="00412DF7">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412DF7">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412A1" w:rsidP="00412DF7">
            <w:pPr>
              <w:pStyle w:val="ASFKTablenorm"/>
              <w:ind w:left="57" w:right="57"/>
            </w:pPr>
            <w:r w:rsidRPr="00574A2A">
              <w:t>О</w:t>
            </w:r>
            <w:r w:rsidR="00B31942" w:rsidRPr="00574A2A">
              <w:t>т</w:t>
            </w:r>
          </w:p>
        </w:tc>
        <w:tc>
          <w:tcPr>
            <w:tcW w:w="3656" w:type="pct"/>
            <w:shd w:val="clear" w:color="auto" w:fill="auto"/>
          </w:tcPr>
          <w:p w:rsidR="00B31942" w:rsidRPr="00574A2A" w:rsidRDefault="00B31942" w:rsidP="00412DF7">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B31942" w:rsidP="00412DF7">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130E2F" w:rsidP="00412DF7">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130E2F" w:rsidP="00412DF7">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130E2F" w:rsidP="00412DF7">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Код</w:t>
            </w:r>
          </w:p>
        </w:tc>
        <w:tc>
          <w:tcPr>
            <w:tcW w:w="3656" w:type="pct"/>
            <w:shd w:val="clear" w:color="auto" w:fill="auto"/>
          </w:tcPr>
          <w:p w:rsidR="00B31942" w:rsidRPr="00574A2A" w:rsidRDefault="00B31942" w:rsidP="00412DF7">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Наименование</w:t>
            </w:r>
          </w:p>
        </w:tc>
        <w:tc>
          <w:tcPr>
            <w:tcW w:w="3656" w:type="pct"/>
            <w:shd w:val="clear" w:color="auto" w:fill="auto"/>
          </w:tcPr>
          <w:p w:rsidR="00B31942" w:rsidRPr="00574A2A" w:rsidRDefault="00B31942" w:rsidP="00412DF7">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5" w:name="_Toc221011482"/>
      <w:bookmarkStart w:id="656" w:name="_Toc221012183"/>
      <w:bookmarkStart w:id="657" w:name="_Toc225934574"/>
      <w:bookmarkStart w:id="658" w:name="_Ref229400646"/>
      <w:bookmarkStart w:id="659" w:name="_Toc232827290"/>
      <w:bookmarkStart w:id="660" w:name="_Ref247438996"/>
      <w:bookmarkStart w:id="661"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973765">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973765">
        <w:rPr>
          <w:noProof/>
        </w:rPr>
        <w:t>43</w:t>
      </w:r>
      <w:r w:rsidRPr="0064058C">
        <w:fldChar w:fldCharType="end"/>
      </w:r>
      <w:r w:rsidRPr="0064058C">
        <w:t>.</w:t>
      </w:r>
    </w:p>
    <w:p w:rsidR="00CD55C7" w:rsidRPr="0064058C" w:rsidRDefault="00CD55C7" w:rsidP="00BB52A1">
      <w:pPr>
        <w:pStyle w:val="ASFKNormal"/>
      </w:pPr>
      <w:r w:rsidRPr="0064058C">
        <w:lastRenderedPageBreak/>
        <w:t xml:space="preserve">Для добавления записи в таблицу следует нажать на кнопку </w:t>
      </w:r>
      <w:r w:rsidR="00E65C78">
        <w:rPr>
          <w:noProof/>
        </w:rPr>
        <w:drawing>
          <wp:inline distT="0" distB="0" distL="0" distR="0">
            <wp:extent cx="274955" cy="274955"/>
            <wp:effectExtent l="0" t="0" r="0" b="0"/>
            <wp:docPr id="163" name="Рисунок 1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973765">
        <w:rPr>
          <w:noProof/>
        </w:rPr>
        <w:t>80</w:t>
      </w:r>
      <w:r w:rsidRPr="0064058C">
        <w:fldChar w:fldCharType="end"/>
      </w:r>
      <w:r w:rsidRPr="0064058C">
        <w:t>).</w:t>
      </w:r>
    </w:p>
    <w:p w:rsidR="00BE3E70" w:rsidRPr="00BE3E70" w:rsidRDefault="00E65C78" w:rsidP="00BE3E70">
      <w:pPr>
        <w:pStyle w:val="ASFKFigure"/>
      </w:pPr>
      <w:r>
        <w:rPr>
          <w:noProof/>
        </w:rPr>
        <w:drawing>
          <wp:inline distT="0" distB="0" distL="0" distR="0">
            <wp:extent cx="6134735" cy="2663190"/>
            <wp:effectExtent l="0" t="0" r="0" b="0"/>
            <wp:docPr id="164" name="Рисунок 1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34735" cy="266319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62" w:name="_Ref248828100"/>
      <w:bookmarkStart w:id="663" w:name="_Toc126837593"/>
      <w:r w:rsidR="00973765">
        <w:rPr>
          <w:noProof/>
        </w:rPr>
        <w:t>80</w:t>
      </w:r>
      <w:bookmarkEnd w:id="662"/>
      <w:r>
        <w:rPr>
          <w:noProof/>
        </w:rPr>
        <w:fldChar w:fldCharType="end"/>
      </w:r>
      <w:r w:rsidR="00CD55C7" w:rsidRPr="0064058C">
        <w:t xml:space="preserve">. </w:t>
      </w:r>
      <w:r w:rsidR="00F9698D">
        <w:t>Форма «Добавление записи»</w:t>
      </w:r>
      <w:bookmarkEnd w:id="663"/>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4" w:name="_Toc410283265"/>
      <w:bookmarkStart w:id="665" w:name="_Toc126837324"/>
      <w:bookmarkEnd w:id="655"/>
      <w:bookmarkEnd w:id="656"/>
      <w:bookmarkEnd w:id="657"/>
      <w:bookmarkEnd w:id="658"/>
      <w:bookmarkEnd w:id="659"/>
      <w:bookmarkEnd w:id="660"/>
      <w:bookmarkEnd w:id="661"/>
      <w:r>
        <w:lastRenderedPageBreak/>
        <w:t>Список извещений об изменении РУБП</w:t>
      </w:r>
      <w:bookmarkEnd w:id="664"/>
      <w:bookmarkEnd w:id="665"/>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973765">
        <w:t>81</w:t>
      </w:r>
      <w:r w:rsidRPr="0064058C">
        <w:fldChar w:fldCharType="end"/>
      </w:r>
      <w:r w:rsidRPr="0064058C">
        <w:t>.</w:t>
      </w:r>
    </w:p>
    <w:p w:rsidR="00EB3214" w:rsidRPr="00EB3214" w:rsidRDefault="00E65C78" w:rsidP="004E7BBA">
      <w:pPr>
        <w:pStyle w:val="ASFKFigure"/>
      </w:pPr>
      <w:r>
        <w:rPr>
          <w:noProof/>
        </w:rPr>
        <w:drawing>
          <wp:inline distT="0" distB="0" distL="0" distR="0">
            <wp:extent cx="6125845" cy="3568700"/>
            <wp:effectExtent l="0" t="0" r="0" b="0"/>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66" w:name="_Ref219626475"/>
      <w:bookmarkStart w:id="667" w:name="_Toc126837594"/>
      <w:r w:rsidR="00973765">
        <w:rPr>
          <w:noProof/>
        </w:rPr>
        <w:t>81</w:t>
      </w:r>
      <w:bookmarkEnd w:id="666"/>
      <w:r>
        <w:rPr>
          <w:noProof/>
        </w:rPr>
        <w:fldChar w:fldCharType="end"/>
      </w:r>
      <w:r w:rsidR="00CD55C7" w:rsidRPr="0064058C">
        <w:t xml:space="preserve">. ЭФ </w:t>
      </w:r>
      <w:r w:rsidR="001F20AD">
        <w:t>«</w:t>
      </w:r>
      <w:r w:rsidR="00CD55C7" w:rsidRPr="0064058C">
        <w:t>Список извещений об изменении РУБП</w:t>
      </w:r>
      <w:r w:rsidR="001F20AD">
        <w:t>»</w:t>
      </w:r>
      <w:bookmarkEnd w:id="667"/>
    </w:p>
    <w:p w:rsidR="00CD55C7" w:rsidRPr="00345377" w:rsidRDefault="00CD55C7" w:rsidP="00881A26">
      <w:pPr>
        <w:pStyle w:val="41"/>
      </w:pPr>
      <w:bookmarkStart w:id="668" w:name="_Toc232827291"/>
      <w:r w:rsidRPr="00345377">
        <w:t>Доступные операции</w:t>
      </w:r>
      <w:bookmarkEnd w:id="668"/>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69" w:name="_Toc232827292"/>
      <w:r w:rsidRPr="00345377">
        <w:t>Экранная форма документа</w:t>
      </w:r>
      <w:bookmarkEnd w:id="669"/>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70" w:name="_Toc225934601"/>
      <w:bookmarkStart w:id="671" w:name="_Toc232827349"/>
      <w:bookmarkStart w:id="672" w:name="_Toc248062313"/>
      <w:bookmarkStart w:id="673" w:name="_Toc300216211"/>
      <w:bookmarkStart w:id="674" w:name="_Ref341281741"/>
      <w:bookmarkStart w:id="675" w:name="_Ref341890067"/>
      <w:bookmarkStart w:id="676" w:name="_Toc387858998"/>
      <w:bookmarkStart w:id="677" w:name="_Toc410283268"/>
      <w:bookmarkStart w:id="678" w:name="_Toc126837325"/>
      <w:bookmarkStart w:id="679" w:name="_Toc221011508"/>
      <w:bookmarkStart w:id="680" w:name="_Toc221012208"/>
      <w:r w:rsidRPr="00345377">
        <w:lastRenderedPageBreak/>
        <w:t xml:space="preserve">Группа документов </w:t>
      </w:r>
      <w:r w:rsidR="001F20AD">
        <w:t>«</w:t>
      </w:r>
      <w:r w:rsidR="005F7967" w:rsidRPr="00345377">
        <w:t>Реорганизация</w:t>
      </w:r>
      <w:r w:rsidR="001F20AD">
        <w:t>»</w:t>
      </w:r>
      <w:bookmarkEnd w:id="670"/>
      <w:bookmarkEnd w:id="671"/>
      <w:bookmarkEnd w:id="672"/>
      <w:bookmarkEnd w:id="673"/>
      <w:bookmarkEnd w:id="674"/>
      <w:bookmarkEnd w:id="675"/>
      <w:bookmarkEnd w:id="676"/>
      <w:bookmarkEnd w:id="677"/>
      <w:bookmarkEnd w:id="678"/>
    </w:p>
    <w:p w:rsidR="00675BAE" w:rsidRPr="0064058C" w:rsidRDefault="00675BAE" w:rsidP="00865B91">
      <w:pPr>
        <w:pStyle w:val="32"/>
      </w:pPr>
      <w:bookmarkStart w:id="681" w:name="_Ref299363129"/>
      <w:bookmarkStart w:id="682" w:name="_Toc341260904"/>
      <w:bookmarkStart w:id="683" w:name="_Toc387858999"/>
      <w:bookmarkStart w:id="684" w:name="_Toc410283269"/>
      <w:bookmarkStart w:id="685" w:name="_Ref468460860"/>
      <w:bookmarkStart w:id="686" w:name="_Ref528686422"/>
      <w:bookmarkStart w:id="687" w:name="_Ref60179399"/>
      <w:bookmarkStart w:id="688" w:name="_Ref98326319"/>
      <w:bookmarkStart w:id="689" w:name="_Toc126837326"/>
      <w:r w:rsidRPr="0064058C">
        <w:t xml:space="preserve">Акт приемки-передачи показателей лицевого счета </w:t>
      </w:r>
      <w:bookmarkEnd w:id="681"/>
      <w:r w:rsidRPr="0064058C">
        <w:t>ГРБС (РБС)</w:t>
      </w:r>
      <w:bookmarkEnd w:id="682"/>
      <w:bookmarkEnd w:id="683"/>
      <w:bookmarkEnd w:id="684"/>
      <w:bookmarkEnd w:id="685"/>
      <w:bookmarkEnd w:id="686"/>
      <w:bookmarkEnd w:id="687"/>
      <w:bookmarkEnd w:id="688"/>
      <w:bookmarkEnd w:id="689"/>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973765">
        <w:t>82</w:t>
      </w:r>
      <w:r w:rsidRPr="0064058C">
        <w:fldChar w:fldCharType="end"/>
      </w:r>
      <w:r w:rsidRPr="0064058C">
        <w:t>.</w:t>
      </w:r>
    </w:p>
    <w:p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E65C78" w:rsidP="00DE0869">
      <w:pPr>
        <w:pStyle w:val="ASFKFigure"/>
      </w:pPr>
      <w:r>
        <w:rPr>
          <w:noProof/>
        </w:rPr>
        <w:drawing>
          <wp:inline distT="0" distB="0" distL="0" distR="0">
            <wp:extent cx="6125845" cy="3755390"/>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675BA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90" w:name="_Ref245898148"/>
      <w:bookmarkStart w:id="691" w:name="_Toc126837595"/>
      <w:r w:rsidR="00973765">
        <w:rPr>
          <w:noProof/>
        </w:rPr>
        <w:t>82</w:t>
      </w:r>
      <w:bookmarkEnd w:id="690"/>
      <w:r>
        <w:rPr>
          <w:noProof/>
        </w:rPr>
        <w:fldChar w:fldCharType="end"/>
      </w:r>
      <w:r w:rsidR="00675BAE" w:rsidRPr="0064058C">
        <w:t xml:space="preserve">. ЭФ списка документов </w:t>
      </w:r>
      <w:r w:rsidR="001F20AD">
        <w:t>«</w:t>
      </w:r>
      <w:r w:rsidR="00675BAE" w:rsidRPr="0064058C">
        <w:t>Акт приемки-передачи показателей лицевого счета ГРБС (РБС)</w:t>
      </w:r>
      <w:r w:rsidR="003E4298">
        <w:t xml:space="preserve"> (входящий)</w:t>
      </w:r>
      <w:r w:rsidR="001F20AD">
        <w:t>»</w:t>
      </w:r>
      <w:bookmarkEnd w:id="691"/>
    </w:p>
    <w:p w:rsidR="00675BAE" w:rsidRPr="0064058C" w:rsidRDefault="00675BAE" w:rsidP="00F018DF">
      <w:pPr>
        <w:pStyle w:val="41"/>
      </w:pPr>
      <w:r w:rsidRPr="0064058C">
        <w:t>Доступные операции</w:t>
      </w:r>
    </w:p>
    <w:p w:rsidR="00675BAE"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0D2E57" w:rsidRPr="0064058C" w:rsidRDefault="000D2E57" w:rsidP="000D2E57">
      <w:pPr>
        <w:pStyle w:val="ASFKListmark1"/>
      </w:pPr>
      <w:r>
        <w:t>и</w:t>
      </w:r>
      <w:r w:rsidRPr="00A35EBA">
        <w:t xml:space="preserve">мпорт из </w:t>
      </w:r>
      <w:r>
        <w:t>ППО OEBS АСФК;</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lastRenderedPageBreak/>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973765">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BD6E40">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BD6E40">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E65C78" w:rsidP="00675BAE">
      <w:pPr>
        <w:pStyle w:val="ASFKFigure"/>
      </w:pPr>
      <w:r>
        <w:rPr>
          <w:noProof/>
        </w:rPr>
        <w:drawing>
          <wp:inline distT="0" distB="0" distL="0" distR="0">
            <wp:extent cx="6125845" cy="48469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675BA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92" w:name="_Ref245898193"/>
      <w:bookmarkStart w:id="693" w:name="_Toc126837596"/>
      <w:r w:rsidR="00973765">
        <w:rPr>
          <w:noProof/>
        </w:rPr>
        <w:t>83</w:t>
      </w:r>
      <w:bookmarkEnd w:id="692"/>
      <w:r>
        <w:rPr>
          <w:noProof/>
        </w:rPr>
        <w:fldChar w:fldCharType="end"/>
      </w:r>
      <w:r w:rsidR="00675BAE" w:rsidRPr="0064058C">
        <w:t xml:space="preserve">. ЭФ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F9698D">
        <w:t xml:space="preserve">», закладки </w:t>
      </w:r>
      <w:r w:rsidR="001F20AD">
        <w:t>«</w:t>
      </w:r>
      <w:r w:rsidR="00675BAE" w:rsidRPr="0064058C">
        <w:t>Раздел 1 Бюджетные ассигнования</w:t>
      </w:r>
      <w:r w:rsidR="001F20AD">
        <w:t>»</w:t>
      </w:r>
      <w:bookmarkEnd w:id="693"/>
    </w:p>
    <w:p w:rsidR="00675BAE" w:rsidRPr="0064058C" w:rsidRDefault="00675BAE" w:rsidP="00BB52A1">
      <w:pPr>
        <w:pStyle w:val="ASFKNormal"/>
      </w:pPr>
      <w:r w:rsidRPr="0064058C">
        <w:lastRenderedPageBreak/>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973765">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4" w:name="_Ref341087093"/>
      <w:bookmarkStart w:id="695" w:name="_Toc126837417"/>
      <w:r w:rsidR="00973765">
        <w:rPr>
          <w:noProof/>
        </w:rPr>
        <w:t>44</w:t>
      </w:r>
      <w:bookmarkEnd w:id="694"/>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8"/>
        <w:gridCol w:w="5663"/>
      </w:tblGrid>
      <w:tr w:rsidR="002A2E9D" w:rsidRPr="00751DA5" w:rsidTr="00412DF7">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Номер</w:t>
            </w:r>
          </w:p>
        </w:tc>
        <w:tc>
          <w:tcPr>
            <w:tcW w:w="2940" w:type="pct"/>
            <w:shd w:val="clear" w:color="auto" w:fill="auto"/>
          </w:tcPr>
          <w:p w:rsidR="002A2E9D" w:rsidRPr="003A239A" w:rsidRDefault="002A2E9D" w:rsidP="00412DF7">
            <w:pPr>
              <w:pStyle w:val="ASFKTablenorm"/>
              <w:ind w:left="57" w:right="57"/>
            </w:pPr>
            <w:r w:rsidRPr="00826FAB">
              <w:t>Номер ЛС реорганизуемого Финансового органа</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Дата акта</w:t>
            </w:r>
          </w:p>
        </w:tc>
        <w:tc>
          <w:tcPr>
            <w:tcW w:w="2940" w:type="pct"/>
            <w:shd w:val="clear" w:color="auto" w:fill="auto"/>
          </w:tcPr>
          <w:p w:rsidR="002A2E9D" w:rsidRPr="003A239A" w:rsidRDefault="002A2E9D" w:rsidP="00412DF7">
            <w:pPr>
              <w:pStyle w:val="ASFKTablenorm"/>
              <w:ind w:left="57" w:right="57"/>
            </w:pPr>
            <w:r w:rsidRPr="00B11F4A">
              <w:t>Дата формирования акта</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B11F4A">
              <w:t>Ст</w:t>
            </w:r>
            <w:r w:rsidRPr="003A239A">
              <w:t>ат.</w:t>
            </w:r>
          </w:p>
        </w:tc>
        <w:tc>
          <w:tcPr>
            <w:tcW w:w="2940" w:type="pct"/>
            <w:shd w:val="clear" w:color="auto" w:fill="auto"/>
          </w:tcPr>
          <w:p w:rsidR="002A2E9D" w:rsidRPr="003A239A" w:rsidRDefault="002A2E9D" w:rsidP="00412DF7">
            <w:pPr>
              <w:pStyle w:val="ASFKTablenorm"/>
              <w:ind w:left="57" w:right="57"/>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Наименования</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ФК-передающий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ФК-принимающий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ГРБС</w:t>
            </w:r>
          </w:p>
        </w:tc>
        <w:tc>
          <w:tcPr>
            <w:tcW w:w="2940" w:type="pct"/>
            <w:shd w:val="clear" w:color="auto" w:fill="auto"/>
          </w:tcPr>
          <w:p w:rsidR="002A2E9D" w:rsidRDefault="002A2E9D" w:rsidP="00412DF7">
            <w:pPr>
              <w:pStyle w:val="ASFKTablenorm"/>
              <w:ind w:left="57" w:right="57"/>
            </w:pPr>
            <w:r>
              <w:t>Наименование ГРБС.</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РБС</w:t>
            </w:r>
          </w:p>
        </w:tc>
        <w:tc>
          <w:tcPr>
            <w:tcW w:w="2940" w:type="pct"/>
            <w:shd w:val="clear" w:color="auto" w:fill="auto"/>
          </w:tcPr>
          <w:p w:rsidR="002A2E9D" w:rsidRPr="003A239A" w:rsidRDefault="002A2E9D" w:rsidP="00412DF7">
            <w:pPr>
              <w:pStyle w:val="ASFKTablenorm"/>
              <w:ind w:left="57" w:right="57"/>
            </w:pPr>
            <w:r w:rsidRPr="00B11F4A">
              <w:t>Наименование РБС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Бюджет</w:t>
            </w:r>
          </w:p>
        </w:tc>
        <w:tc>
          <w:tcPr>
            <w:tcW w:w="2940" w:type="pct"/>
            <w:shd w:val="clear" w:color="auto" w:fill="auto"/>
          </w:tcPr>
          <w:p w:rsidR="002A2E9D" w:rsidRPr="003A239A" w:rsidRDefault="002A2E9D" w:rsidP="00412DF7">
            <w:pPr>
              <w:pStyle w:val="ASFKTablenorm"/>
              <w:ind w:left="57" w:right="57"/>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Фин. </w:t>
            </w:r>
            <w:r w:rsidR="006E7405">
              <w:t>О</w:t>
            </w:r>
            <w:r>
              <w:t>рган</w:t>
            </w:r>
          </w:p>
        </w:tc>
        <w:tc>
          <w:tcPr>
            <w:tcW w:w="2940" w:type="pct"/>
            <w:shd w:val="clear" w:color="auto" w:fill="auto"/>
          </w:tcPr>
          <w:p w:rsidR="002A2E9D" w:rsidRPr="003A239A" w:rsidRDefault="002A2E9D" w:rsidP="00412DF7">
            <w:pPr>
              <w:pStyle w:val="ASFKTablenorm"/>
              <w:ind w:left="57" w:right="57"/>
            </w:pPr>
            <w:r w:rsidRPr="00B11F4A">
              <w:t>Наименование ФО, обслуживающего данный бю</w:t>
            </w:r>
            <w:r w:rsidRPr="003A239A">
              <w:t>джет.</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Основание для пер</w:t>
            </w:r>
            <w:r w:rsidRPr="002A2E9D">
              <w:t>е</w:t>
            </w:r>
            <w:r w:rsidRPr="00B11F4A">
              <w:t>дачи</w:t>
            </w:r>
          </w:p>
        </w:tc>
        <w:tc>
          <w:tcPr>
            <w:tcW w:w="2940" w:type="pct"/>
            <w:shd w:val="clear" w:color="auto" w:fill="auto"/>
          </w:tcPr>
          <w:p w:rsidR="002A2E9D" w:rsidRPr="003A239A" w:rsidRDefault="002A2E9D" w:rsidP="00412DF7">
            <w:pPr>
              <w:pStyle w:val="ASFKTablenorm"/>
              <w:ind w:left="57" w:right="57"/>
            </w:pPr>
            <w:r w:rsidRPr="00B11F4A">
              <w:t>Основание для передачи</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Коды</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по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получателя</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Глава по БК</w:t>
            </w:r>
          </w:p>
        </w:tc>
        <w:tc>
          <w:tcPr>
            <w:tcW w:w="2940" w:type="pct"/>
            <w:shd w:val="clear" w:color="auto" w:fill="auto"/>
          </w:tcPr>
          <w:p w:rsidR="002A2E9D" w:rsidRPr="003A239A" w:rsidRDefault="002A2E9D" w:rsidP="00412DF7">
            <w:pPr>
              <w:pStyle w:val="ASFKTablenorm"/>
              <w:ind w:left="57" w:right="57"/>
            </w:pPr>
            <w:r w:rsidRPr="00B11F4A">
              <w:t>Код ГРБС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Сводному реес</w:t>
            </w:r>
            <w:r w:rsidR="002A2E9D" w:rsidRPr="002A2E9D">
              <w:t>т</w:t>
            </w:r>
            <w:r w:rsidR="002A2E9D" w:rsidRPr="003A239A">
              <w:t>ру</w:t>
            </w:r>
          </w:p>
        </w:tc>
        <w:tc>
          <w:tcPr>
            <w:tcW w:w="2940" w:type="pct"/>
            <w:shd w:val="clear" w:color="auto" w:fill="auto"/>
          </w:tcPr>
          <w:p w:rsidR="002A2E9D" w:rsidRPr="003A239A" w:rsidRDefault="002A2E9D" w:rsidP="00412DF7">
            <w:pPr>
              <w:pStyle w:val="ASFKTablenorm"/>
              <w:ind w:left="57" w:right="57"/>
            </w:pPr>
            <w:r w:rsidRPr="00B11F4A">
              <w:t>Код РБС по СРРПБС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6A6312" w:rsidRDefault="00B412A1" w:rsidP="00412DF7">
            <w:pPr>
              <w:pStyle w:val="ASFKTablenorm"/>
              <w:ind w:left="57" w:right="57"/>
            </w:pPr>
            <w:r>
              <w:t>П</w:t>
            </w:r>
            <w:r w:rsidR="002A2E9D" w:rsidRPr="006A6312">
              <w:t>о ОКТМО</w:t>
            </w:r>
          </w:p>
        </w:tc>
        <w:tc>
          <w:tcPr>
            <w:tcW w:w="2940" w:type="pct"/>
            <w:shd w:val="clear" w:color="auto" w:fill="auto"/>
          </w:tcPr>
          <w:p w:rsidR="002A2E9D" w:rsidRPr="006A6312"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ОКПО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lastRenderedPageBreak/>
              <w:t>Вкладка</w:t>
            </w:r>
            <w:r w:rsidRPr="003A239A">
              <w:t xml:space="preserve"> </w:t>
            </w:r>
            <w:r>
              <w:t>«</w:t>
            </w:r>
            <w:r w:rsidRPr="002D2D87">
              <w:t>Раздел 1 Бюджетные ассигнования</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973E22" w:rsidRDefault="00744C27" w:rsidP="00412DF7">
            <w:pPr>
              <w:pStyle w:val="ASFKTablenorm"/>
              <w:ind w:left="57" w:right="57"/>
            </w:pPr>
            <w:r>
              <w:t>Заблокировано на тек.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 на первый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Заблокировано на второй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Подл</w:t>
            </w:r>
            <w:r w:rsidRPr="00E642D9">
              <w:rPr>
                <w:rStyle w:val="ASFKReporterror"/>
              </w:rPr>
              <w:t>. распред</w:t>
            </w:r>
            <w:r w:rsidRPr="00744C27">
              <w:t xml:space="preserve">. </w:t>
            </w:r>
            <w:r w:rsidR="009839CB" w:rsidRPr="00744C27">
              <w:t>Б</w:t>
            </w:r>
            <w:r w:rsidRPr="00744C27">
              <w:t>лок.</w:t>
            </w:r>
            <w:r>
              <w:t xml:space="preserve"> т</w:t>
            </w:r>
            <w:r w:rsidRPr="00744C27">
              <w:t>ек.год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xml:space="preserve">. </w:t>
            </w:r>
            <w:r w:rsidR="009839CB" w:rsidRPr="00744C27">
              <w:t>Б</w:t>
            </w:r>
            <w:r w:rsidRPr="00744C27">
              <w:t>лок. 1-ый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xml:space="preserve">. </w:t>
            </w:r>
            <w:r w:rsidR="009839CB" w:rsidRPr="00744C27">
              <w:t>Б</w:t>
            </w:r>
            <w:r w:rsidRPr="00744C27">
              <w:t>лок. 2-ой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тек.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первый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Default="00744C27" w:rsidP="00412DF7">
            <w:pPr>
              <w:spacing w:before="60" w:after="60"/>
              <w:ind w:left="57" w:right="57" w:firstLine="0"/>
            </w:pPr>
            <w:r w:rsidRPr="00151BEF">
              <w:t>Заблокировано на второй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Подл</w:t>
            </w:r>
            <w:r w:rsidR="009C627F">
              <w:t>.</w:t>
            </w:r>
            <w:r w:rsidRPr="00973E22">
              <w:t xml:space="preserve"> </w:t>
            </w:r>
            <w:r w:rsidR="009C627F">
              <w:t>р</w:t>
            </w:r>
            <w:r w:rsidRPr="00973E22">
              <w:t>аспр</w:t>
            </w:r>
            <w:r w:rsidR="009C627F">
              <w:t>.</w:t>
            </w:r>
            <w:r w:rsidRPr="00973E22">
              <w:t xml:space="preserve"> </w:t>
            </w:r>
            <w:r w:rsidR="009839CB">
              <w:t>Б</w:t>
            </w:r>
            <w:r w:rsidR="009C627F">
              <w:t>лок. тек.</w:t>
            </w:r>
            <w:r>
              <w:t xml:space="preserve">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Подл</w:t>
            </w:r>
            <w:r w:rsidR="009C627F">
              <w:t>.</w:t>
            </w:r>
            <w:r>
              <w:t xml:space="preserve"> распр</w:t>
            </w:r>
            <w:r w:rsidR="009C627F">
              <w:t xml:space="preserve">. </w:t>
            </w:r>
            <w:r w:rsidR="009839CB">
              <w:t>Б</w:t>
            </w:r>
            <w:r w:rsidR="009C627F">
              <w:t>лок. 1-ый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9C627F" w:rsidP="00412DF7">
            <w:pPr>
              <w:pStyle w:val="ASFKTablenorm"/>
              <w:ind w:left="57" w:right="57"/>
            </w:pPr>
            <w:r>
              <w:t xml:space="preserve">Подл. распр. </w:t>
            </w:r>
            <w:r w:rsidR="009839CB">
              <w:t>Б</w:t>
            </w:r>
            <w:r>
              <w:t>лок. 2-ой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w:t>
            </w:r>
          </w:p>
        </w:tc>
      </w:tr>
      <w:tr w:rsidR="00DF7272" w:rsidRPr="00B11F4A" w:rsidTr="00412DF7">
        <w:tc>
          <w:tcPr>
            <w:tcW w:w="2060" w:type="pct"/>
            <w:shd w:val="clear" w:color="auto" w:fill="auto"/>
          </w:tcPr>
          <w:p w:rsidR="00DF7272" w:rsidRDefault="00DF7272" w:rsidP="000D2E57">
            <w:pPr>
              <w:pStyle w:val="ASFKTablenorm"/>
              <w:ind w:left="57" w:right="57"/>
            </w:pPr>
            <w:r>
              <w:t xml:space="preserve">Код объекта </w:t>
            </w:r>
            <w:r w:rsidR="000D2E57">
              <w:t>капитальных вложений</w:t>
            </w:r>
            <w:r>
              <w:t xml:space="preserve"> (КМИ)</w:t>
            </w:r>
          </w:p>
        </w:tc>
        <w:tc>
          <w:tcPr>
            <w:tcW w:w="2940" w:type="pct"/>
            <w:shd w:val="clear" w:color="auto" w:fill="auto"/>
          </w:tcPr>
          <w:p w:rsidR="00DF7272" w:rsidRDefault="00DF7272" w:rsidP="00412DF7">
            <w:pPr>
              <w:pStyle w:val="ASFKTablenorm"/>
              <w:ind w:left="57" w:right="57"/>
            </w:pPr>
            <w:r>
              <w:t>Импорт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lastRenderedPageBreak/>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тек.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первый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Default="009C627F" w:rsidP="00412DF7">
            <w:pPr>
              <w:spacing w:before="60" w:after="60"/>
              <w:ind w:left="57" w:right="57" w:firstLine="0"/>
            </w:pPr>
            <w:r w:rsidRPr="00D159A4">
              <w:t>Заблокировано на второй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Подл.распр.блок.тек.</w:t>
            </w:r>
            <w:r w:rsidRPr="004A0D99">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w:t>
            </w:r>
            <w:r w:rsidRPr="004A0D99">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4A0D99">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1C04B8">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BD6E40">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тек.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первый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1C04B8" w:rsidRPr="00B11F4A" w:rsidTr="00412DF7">
        <w:tc>
          <w:tcPr>
            <w:tcW w:w="2060" w:type="pct"/>
            <w:shd w:val="clear" w:color="auto" w:fill="auto"/>
          </w:tcPr>
          <w:p w:rsidR="001C04B8" w:rsidRDefault="001C04B8" w:rsidP="00412DF7">
            <w:pPr>
              <w:spacing w:before="60" w:after="60"/>
              <w:ind w:left="57" w:right="57" w:firstLine="0"/>
            </w:pPr>
            <w:r w:rsidRPr="00B37178">
              <w:t>Заблокировано на второй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BE353F" w:rsidP="00412DF7">
            <w:pPr>
              <w:pStyle w:val="ASFKTablenorm"/>
              <w:ind w:left="57" w:right="57"/>
            </w:pPr>
            <w:r>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0D2E5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0D2E57">
              <w:t>к</w:t>
            </w:r>
            <w:r w:rsidRPr="00914979">
              <w:t xml:space="preserve">редитов в тек. </w:t>
            </w:r>
            <w:r w:rsidR="000D2E57">
              <w:t>ф</w:t>
            </w:r>
            <w:r w:rsidRPr="00914979">
              <w:t xml:space="preserve">ин. </w:t>
            </w:r>
            <w:r w:rsidR="000D2E57">
              <w:t>г</w:t>
            </w:r>
            <w:r w:rsidRPr="00914979">
              <w:t>оду</w:t>
            </w:r>
            <w:r>
              <w:t>»</w:t>
            </w:r>
          </w:p>
        </w:tc>
      </w:tr>
      <w:tr w:rsidR="00DF7272" w:rsidTr="00412DF7">
        <w:tc>
          <w:tcPr>
            <w:tcW w:w="2060" w:type="pct"/>
            <w:shd w:val="clear" w:color="auto" w:fill="auto"/>
          </w:tcPr>
          <w:p w:rsidR="00DF7272" w:rsidRDefault="00DF7272" w:rsidP="000D2E57">
            <w:pPr>
              <w:pStyle w:val="ASFKTablenorm"/>
              <w:ind w:left="57" w:right="57"/>
            </w:pPr>
            <w:r>
              <w:t xml:space="preserve">Код объекта </w:t>
            </w:r>
            <w:r w:rsidR="000D2E57">
              <w:t>капитальных вложений</w:t>
            </w:r>
            <w:r>
              <w:t xml:space="preserve"> (КМИ)</w:t>
            </w:r>
          </w:p>
        </w:tc>
        <w:tc>
          <w:tcPr>
            <w:tcW w:w="2940" w:type="pct"/>
            <w:shd w:val="clear" w:color="auto" w:fill="auto"/>
          </w:tcPr>
          <w:p w:rsidR="00DF7272" w:rsidRDefault="00DF7272" w:rsidP="00412DF7">
            <w:pPr>
              <w:pStyle w:val="ASFKTablenorm"/>
              <w:ind w:left="57" w:right="57"/>
            </w:pPr>
            <w:r>
              <w:t>Импорт из OEBS.</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оду</w:t>
            </w:r>
            <w:r>
              <w:t>»</w:t>
            </w:r>
          </w:p>
        </w:tc>
      </w:tr>
      <w:tr w:rsidR="00DF7272" w:rsidTr="00412DF7">
        <w:tc>
          <w:tcPr>
            <w:tcW w:w="2060" w:type="pct"/>
            <w:shd w:val="clear" w:color="auto" w:fill="auto"/>
          </w:tcPr>
          <w:p w:rsidR="00DF7272" w:rsidRDefault="00DF7272" w:rsidP="000D2E57">
            <w:pPr>
              <w:pStyle w:val="ASFKTablenorm"/>
              <w:ind w:left="57" w:right="57"/>
            </w:pPr>
            <w:r>
              <w:lastRenderedPageBreak/>
              <w:t xml:space="preserve">Код объекта </w:t>
            </w:r>
            <w:r w:rsidR="000D2E57">
              <w:t>капитальных вложений</w:t>
            </w:r>
            <w:r>
              <w:t xml:space="preserve"> (КМИ)</w:t>
            </w:r>
          </w:p>
        </w:tc>
        <w:tc>
          <w:tcPr>
            <w:tcW w:w="2940" w:type="pct"/>
            <w:shd w:val="clear" w:color="auto" w:fill="auto"/>
          </w:tcPr>
          <w:p w:rsidR="00DF7272" w:rsidRDefault="00DF7272" w:rsidP="00412DF7">
            <w:pPr>
              <w:pStyle w:val="ASFKTablenorm"/>
              <w:ind w:left="57" w:right="57"/>
            </w:pPr>
            <w:r>
              <w:t>Импорт из OEBS.</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3.1 Предельные объемы финансирования</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lastRenderedPageBreak/>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BD6E40">
              <w:t>В</w:t>
            </w:r>
            <w:r w:rsidRPr="00914979">
              <w:t>алюты</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BD6E40">
              <w:t>В</w:t>
            </w:r>
            <w:r w:rsidRPr="00914979">
              <w:t xml:space="preserve">алюты»,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973765">
        <w:rPr>
          <w:noProof/>
        </w:rPr>
        <w:t>84</w:t>
      </w:r>
      <w:r w:rsidR="00675BAE" w:rsidRPr="0064058C">
        <w:fldChar w:fldCharType="end"/>
      </w:r>
      <w:r w:rsidR="00675BAE" w:rsidRPr="0064058C">
        <w:t>.</w:t>
      </w:r>
    </w:p>
    <w:p w:rsidR="00675BAE" w:rsidRPr="0064058C" w:rsidRDefault="00E65C78" w:rsidP="00675BAE">
      <w:pPr>
        <w:pStyle w:val="ASFKFigure"/>
      </w:pPr>
      <w:r>
        <w:rPr>
          <w:noProof/>
        </w:rPr>
        <w:drawing>
          <wp:inline distT="0" distB="0" distL="0" distR="0">
            <wp:extent cx="6214110" cy="3479800"/>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214110" cy="3479800"/>
                    </a:xfrm>
                    <a:prstGeom prst="rect">
                      <a:avLst/>
                    </a:prstGeom>
                    <a:noFill/>
                    <a:ln>
                      <a:noFill/>
                    </a:ln>
                  </pic:spPr>
                </pic:pic>
              </a:graphicData>
            </a:graphic>
          </wp:inline>
        </w:drawing>
      </w:r>
    </w:p>
    <w:p w:rsidR="00675BA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696" w:name="_Ref245898194"/>
      <w:bookmarkStart w:id="697" w:name="_Toc126837597"/>
      <w:r w:rsidR="00973765">
        <w:rPr>
          <w:noProof/>
        </w:rPr>
        <w:t>84</w:t>
      </w:r>
      <w:bookmarkEnd w:id="696"/>
      <w:r>
        <w:rPr>
          <w:noProof/>
        </w:rPr>
        <w:fldChar w:fldCharType="end"/>
      </w:r>
      <w:r w:rsidR="00675BAE" w:rsidRPr="0064058C">
        <w:t xml:space="preserve">. ЭФ </w:t>
      </w:r>
      <w:r w:rsidR="00115377">
        <w:t xml:space="preserve">документа </w:t>
      </w:r>
      <w:r w:rsidR="001F20AD">
        <w:t>«</w:t>
      </w:r>
      <w:r w:rsidR="00675BAE"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00675BAE" w:rsidRPr="0064058C">
        <w:t>Дополнительные атрибуты (2)</w:t>
      </w:r>
      <w:r w:rsidR="001F20AD">
        <w:t>»</w:t>
      </w:r>
      <w:bookmarkEnd w:id="697"/>
    </w:p>
    <w:p w:rsidR="00675BAE" w:rsidRPr="0064058C" w:rsidRDefault="00675BAE" w:rsidP="00BB52A1">
      <w:pPr>
        <w:pStyle w:val="ASFKNormal"/>
      </w:pPr>
      <w:r w:rsidRPr="0064058C">
        <w:lastRenderedPageBreak/>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973765">
        <w:rPr>
          <w:noProof/>
        </w:rPr>
        <w:t>45</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8" w:name="_Ref341269801"/>
      <w:bookmarkStart w:id="699" w:name="_Toc126837418"/>
      <w:r w:rsidR="00973765">
        <w:rPr>
          <w:noProof/>
        </w:rPr>
        <w:t>45</w:t>
      </w:r>
      <w:bookmarkEnd w:id="698"/>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6"/>
        <w:gridCol w:w="6495"/>
      </w:tblGrid>
      <w:tr w:rsidR="004242FC" w:rsidRPr="00751DA5" w:rsidTr="00412DF7">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00" w:name="_Ref299363138"/>
            <w:bookmarkStart w:id="701" w:name="_Toc341260905"/>
            <w:bookmarkStart w:id="702" w:name="_Toc387859000"/>
            <w:bookmarkStart w:id="703" w:name="_Toc41028327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Бизнес-cтатус (код)</w:t>
            </w:r>
          </w:p>
        </w:tc>
        <w:tc>
          <w:tcPr>
            <w:tcW w:w="3372"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372"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4242FC" w:rsidRPr="00B95D7A" w:rsidTr="00412DF7">
        <w:trPr>
          <w:trHeight w:val="330"/>
        </w:trPr>
        <w:tc>
          <w:tcPr>
            <w:tcW w:w="1628" w:type="pct"/>
            <w:shd w:val="clear" w:color="auto" w:fill="auto"/>
          </w:tcPr>
          <w:p w:rsidR="004242FC" w:rsidRPr="00B95D7A" w:rsidRDefault="004242FC" w:rsidP="00412DF7">
            <w:pPr>
              <w:pStyle w:val="ASFKTablenorm"/>
              <w:ind w:left="57" w:right="57"/>
            </w:pPr>
            <w:r w:rsidRPr="00B95D7A">
              <w:t>Статус утверждения (код)</w:t>
            </w:r>
          </w:p>
        </w:tc>
        <w:tc>
          <w:tcPr>
            <w:tcW w:w="3372" w:type="pct"/>
            <w:shd w:val="clear" w:color="auto" w:fill="auto"/>
          </w:tcPr>
          <w:p w:rsidR="004242FC" w:rsidRPr="00B95D7A" w:rsidRDefault="004242FC" w:rsidP="00412DF7">
            <w:pPr>
              <w:pStyle w:val="ASFKTablenorm"/>
              <w:ind w:left="57" w:right="57"/>
            </w:pPr>
            <w:r w:rsidRPr="00B95D7A">
              <w:t>Код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330"/>
        </w:trPr>
        <w:tc>
          <w:tcPr>
            <w:tcW w:w="1628" w:type="pct"/>
            <w:shd w:val="clear" w:color="auto" w:fill="auto"/>
          </w:tcPr>
          <w:p w:rsidR="004242FC" w:rsidRPr="003A239A" w:rsidRDefault="004242FC" w:rsidP="00412DF7">
            <w:pPr>
              <w:pStyle w:val="ASFKTablenorm"/>
              <w:ind w:left="57" w:right="57"/>
            </w:pPr>
            <w:r w:rsidRPr="00B95D7A">
              <w:t>Статус утверждения (наимен</w:t>
            </w:r>
            <w:r w:rsidRPr="004242FC">
              <w:t>о</w:t>
            </w:r>
            <w:r w:rsidRPr="003A239A">
              <w:t>вание)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B95D7A" w:rsidRDefault="004242FC" w:rsidP="00412DF7">
            <w:pPr>
              <w:pStyle w:val="ASFKTablenorm"/>
              <w:ind w:left="57" w:right="57"/>
            </w:pPr>
            <w:r w:rsidRPr="00B95D7A">
              <w:t>Статус передачи (код)</w:t>
            </w:r>
          </w:p>
        </w:tc>
        <w:tc>
          <w:tcPr>
            <w:tcW w:w="3372" w:type="pct"/>
            <w:shd w:val="clear" w:color="auto" w:fill="auto"/>
          </w:tcPr>
          <w:p w:rsidR="004242FC" w:rsidRPr="00B95D7A" w:rsidRDefault="004242FC" w:rsidP="00412DF7">
            <w:pPr>
              <w:pStyle w:val="ASFKTablenorm"/>
              <w:ind w:left="57" w:right="57"/>
            </w:pPr>
            <w:r w:rsidRPr="00B95D7A">
              <w:t>Код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3A239A" w:rsidRDefault="004242FC" w:rsidP="00412DF7">
            <w:pPr>
              <w:pStyle w:val="ASFKTablenorm"/>
              <w:ind w:left="57" w:right="57"/>
            </w:pPr>
            <w:r w:rsidRPr="00B95D7A">
              <w:t>Статус передачи (наименов</w:t>
            </w:r>
            <w:r w:rsidRPr="004242FC">
              <w:t>а</w:t>
            </w:r>
            <w:r w:rsidRPr="003A239A">
              <w:t>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передающ</w:t>
            </w:r>
            <w:r w:rsidRPr="003A239A">
              <w:t>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w:t>
            </w:r>
            <w:r w:rsidRPr="003A239A">
              <w:t>ередающего акт. Импорт из OEBS.</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 xml:space="preserve">ного казначейства </w:t>
            </w:r>
            <w:r w:rsidRPr="003A239A">
              <w:lastRenderedPageBreak/>
              <w:t>(уполном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lastRenderedPageBreak/>
              <w:t>Наименование должности руководителя органа ФК, принимающ</w:t>
            </w:r>
            <w:r w:rsidRPr="003A239A">
              <w:t>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принима</w:t>
            </w:r>
            <w:r w:rsidRPr="003A239A">
              <w:t>ющего акт. Импорт из OEBS.</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t>Поля без группы</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Дол</w:t>
            </w:r>
            <w:r w:rsidRPr="004242FC">
              <w:t>ж</w:t>
            </w:r>
            <w:r w:rsidRPr="003A239A">
              <w:t>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утвержде</w:t>
            </w:r>
            <w:r w:rsidRPr="003A239A">
              <w:t>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п</w:t>
            </w:r>
            <w:r w:rsidRPr="003A239A">
              <w:t>олучателя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675BAE" w:rsidRPr="0064058C" w:rsidRDefault="00675BAE" w:rsidP="00881A26">
      <w:pPr>
        <w:pStyle w:val="32"/>
      </w:pPr>
      <w:bookmarkStart w:id="704" w:name="_Ref468460868"/>
      <w:bookmarkStart w:id="705" w:name="_Toc126837327"/>
      <w:r w:rsidRPr="0064058C">
        <w:t xml:space="preserve">Акт приемки-передачи показателей лицевого счета ГРБС (РБС) </w:t>
      </w:r>
      <w:bookmarkEnd w:id="700"/>
      <w:bookmarkEnd w:id="701"/>
      <w:bookmarkEnd w:id="702"/>
      <w:bookmarkEnd w:id="703"/>
      <w:r w:rsidR="00E139E7">
        <w:t>(для отр</w:t>
      </w:r>
      <w:r w:rsidR="00E139E7" w:rsidRPr="00E139E7">
        <w:t>а</w:t>
      </w:r>
      <w:r w:rsidR="00E139E7">
        <w:t>жения операций за ____ – ____ годы)</w:t>
      </w:r>
      <w:bookmarkEnd w:id="704"/>
      <w:bookmarkEnd w:id="705"/>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w:t>
      </w:r>
      <w:r w:rsidRPr="0064058C">
        <w:lastRenderedPageBreak/>
        <w:t>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973765">
        <w:t>85</w:t>
      </w:r>
      <w:r w:rsidRPr="0064058C">
        <w:fldChar w:fldCharType="end"/>
      </w:r>
      <w:r w:rsidRPr="0064058C">
        <w:t>.</w:t>
      </w:r>
    </w:p>
    <w:p w:rsidR="00DE0869" w:rsidRPr="00DE0869" w:rsidRDefault="00E65C78" w:rsidP="00DE0869">
      <w:pPr>
        <w:pStyle w:val="ASFKFigure"/>
      </w:pPr>
      <w:r>
        <w:rPr>
          <w:noProof/>
        </w:rPr>
        <w:drawing>
          <wp:inline distT="0" distB="0" distL="0" distR="0">
            <wp:extent cx="6125845" cy="3755390"/>
            <wp:effectExtent l="0" t="0" r="0" b="0"/>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675BA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06" w:name="_Ref246141556"/>
      <w:bookmarkStart w:id="707" w:name="_Toc126837598"/>
      <w:r w:rsidR="00973765">
        <w:rPr>
          <w:noProof/>
        </w:rPr>
        <w:t>85</w:t>
      </w:r>
      <w:bookmarkEnd w:id="706"/>
      <w:r>
        <w:rPr>
          <w:noProof/>
        </w:rPr>
        <w:fldChar w:fldCharType="end"/>
      </w:r>
      <w:r w:rsidR="00675BAE"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7"/>
    </w:p>
    <w:p w:rsidR="00675BAE" w:rsidRPr="0064058C" w:rsidRDefault="00675BAE" w:rsidP="00881A26">
      <w:pPr>
        <w:pStyle w:val="41"/>
      </w:pPr>
      <w:r w:rsidRPr="0064058C">
        <w:t>Доступные операции</w:t>
      </w:r>
    </w:p>
    <w:p w:rsidR="00675BAE"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C15CEB" w:rsidRPr="0064058C" w:rsidRDefault="00C15CEB" w:rsidP="00C15CEB">
      <w:pPr>
        <w:pStyle w:val="ASFKListmark1"/>
      </w:pPr>
      <w:r>
        <w:t>и</w:t>
      </w:r>
      <w:r w:rsidRPr="00A35EBA">
        <w:t xml:space="preserve">мпорт из </w:t>
      </w:r>
      <w:r>
        <w:t>ППО OEBS АСФК;</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Default="00675BAE" w:rsidP="00F44B8F">
      <w:pPr>
        <w:pStyle w:val="ASFKListmark1"/>
      </w:pPr>
      <w:r w:rsidRPr="0064058C">
        <w:t>печать</w:t>
      </w:r>
      <w:r w:rsidR="00C15CEB">
        <w:t>;</w:t>
      </w:r>
    </w:p>
    <w:p w:rsidR="00C15CEB" w:rsidRPr="0064058C" w:rsidRDefault="00C15CEB" w:rsidP="007C57EB">
      <w:pPr>
        <w:pStyle w:val="ASFKListmark1"/>
      </w:pPr>
      <w:r w:rsidRPr="006F6BD1">
        <w:t xml:space="preserve">экспорт в </w:t>
      </w:r>
      <w:r>
        <w:t>ППО OEBS АСФК.</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973765">
        <w:t>86</w:t>
      </w:r>
      <w:r w:rsidRPr="0064058C">
        <w:fldChar w:fldCharType="end"/>
      </w:r>
      <w:r w:rsidRPr="0064058C">
        <w:t>. Форма содержит следующие закладки:</w:t>
      </w:r>
    </w:p>
    <w:p w:rsidR="00675BAE" w:rsidRPr="0064058C" w:rsidRDefault="001F20AD" w:rsidP="00675BAE">
      <w:pPr>
        <w:pStyle w:val="ASFKListmark1"/>
      </w:pPr>
      <w:r>
        <w:lastRenderedPageBreak/>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BD6E40">
        <w:t>В</w:t>
      </w:r>
      <w:r w:rsidR="00675BAE" w:rsidRPr="0064058C">
        <w:t xml:space="preserve">алюте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E65C78" w:rsidP="00675BAE">
      <w:pPr>
        <w:pStyle w:val="ASFKFigure"/>
      </w:pPr>
      <w:r>
        <w:rPr>
          <w:noProof/>
        </w:rPr>
        <w:drawing>
          <wp:inline distT="0" distB="0" distL="0" distR="0">
            <wp:extent cx="6125845" cy="4749800"/>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675BA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08" w:name="_Ref246141573"/>
      <w:bookmarkStart w:id="709" w:name="_Toc126837599"/>
      <w:r w:rsidR="00973765">
        <w:rPr>
          <w:noProof/>
        </w:rPr>
        <w:t>86</w:t>
      </w:r>
      <w:bookmarkEnd w:id="708"/>
      <w:r>
        <w:rPr>
          <w:noProof/>
        </w:rPr>
        <w:fldChar w:fldCharType="end"/>
      </w:r>
      <w:r w:rsidR="00675BAE" w:rsidRPr="0064058C">
        <w:t xml:space="preserve">. ЭФ </w:t>
      </w:r>
      <w:r w:rsidR="001F20AD">
        <w:t>«</w:t>
      </w:r>
      <w:r w:rsidR="00675BAE"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00675BAE" w:rsidRPr="0064058C">
        <w:t>Документ</w:t>
      </w:r>
      <w:r w:rsidR="00F9698D">
        <w:t xml:space="preserve">», </w:t>
      </w:r>
      <w:r w:rsidR="00F7756C">
        <w:t>в</w:t>
      </w:r>
      <w:r w:rsidR="00F9698D">
        <w:t xml:space="preserve">кладки </w:t>
      </w:r>
      <w:r w:rsidR="001F20AD">
        <w:t>«</w:t>
      </w:r>
      <w:r w:rsidR="00675BAE" w:rsidRPr="0064058C">
        <w:t>Раздел 1. Бюджетные ассигнования</w:t>
      </w:r>
      <w:r w:rsidR="001F20AD">
        <w:t>»</w:t>
      </w:r>
      <w:bookmarkEnd w:id="709"/>
    </w:p>
    <w:p w:rsidR="00675BAE" w:rsidRPr="00830C60" w:rsidRDefault="00675BAE" w:rsidP="00BB52A1">
      <w:pPr>
        <w:pStyle w:val="ASFKNormal"/>
      </w:pPr>
      <w:r w:rsidRPr="00830C60">
        <w:lastRenderedPageBreak/>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973765">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0" w:name="_Ref317611155"/>
      <w:bookmarkStart w:id="711" w:name="_Toc126837419"/>
      <w:r w:rsidR="00973765">
        <w:rPr>
          <w:noProof/>
        </w:rPr>
        <w:t>46</w:t>
      </w:r>
      <w:bookmarkEnd w:id="710"/>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1"/>
        <w:gridCol w:w="5900"/>
      </w:tblGrid>
      <w:tr w:rsidR="004242FC" w:rsidRPr="00751DA5"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Номер</w:t>
            </w:r>
          </w:p>
        </w:tc>
        <w:tc>
          <w:tcPr>
            <w:tcW w:w="3063" w:type="pct"/>
            <w:shd w:val="clear" w:color="auto" w:fill="auto"/>
          </w:tcPr>
          <w:p w:rsidR="004242FC" w:rsidRPr="003A239A" w:rsidRDefault="004242FC" w:rsidP="00412DF7">
            <w:pPr>
              <w:pStyle w:val="ASFKTablenorm"/>
              <w:ind w:left="57" w:right="57"/>
            </w:pPr>
            <w:r w:rsidRPr="00826FAB">
              <w:t>Номер ЛС реорганизуемого Финансового органа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Дата акта</w:t>
            </w:r>
          </w:p>
        </w:tc>
        <w:tc>
          <w:tcPr>
            <w:tcW w:w="3063" w:type="pct"/>
            <w:shd w:val="clear" w:color="auto" w:fill="auto"/>
          </w:tcPr>
          <w:p w:rsidR="004242FC" w:rsidRPr="003A239A" w:rsidRDefault="004242FC" w:rsidP="00412DF7">
            <w:pPr>
              <w:pStyle w:val="ASFKTablenorm"/>
              <w:ind w:left="57" w:right="57"/>
            </w:pPr>
            <w:r w:rsidRPr="00B11F4A">
              <w:t>Дата формирования акта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 xml:space="preserve">Год с </w:t>
            </w:r>
          </w:p>
        </w:tc>
        <w:tc>
          <w:tcPr>
            <w:tcW w:w="3063" w:type="pct"/>
            <w:shd w:val="clear" w:color="auto" w:fill="auto"/>
          </w:tcPr>
          <w:p w:rsidR="004242FC" w:rsidRPr="003A239A" w:rsidRDefault="004242FC" w:rsidP="00412DF7">
            <w:pPr>
              <w:pStyle w:val="ASFKTablenorm"/>
              <w:ind w:left="57" w:right="57"/>
            </w:pPr>
            <w:r w:rsidRPr="00B11F4A">
              <w:t>Год начала периода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rPr>
          <w:trHeight w:val="396"/>
        </w:trPr>
        <w:tc>
          <w:tcPr>
            <w:tcW w:w="1937" w:type="pct"/>
            <w:shd w:val="clear" w:color="auto" w:fill="auto"/>
          </w:tcPr>
          <w:p w:rsidR="004242FC" w:rsidRPr="00B11F4A" w:rsidRDefault="004242FC" w:rsidP="00412DF7">
            <w:pPr>
              <w:pStyle w:val="ASFKTablenorm"/>
              <w:ind w:left="57" w:right="57"/>
            </w:pPr>
            <w:r w:rsidRPr="00B11F4A">
              <w:t xml:space="preserve">Год по </w:t>
            </w:r>
          </w:p>
        </w:tc>
        <w:tc>
          <w:tcPr>
            <w:tcW w:w="3063" w:type="pct"/>
            <w:shd w:val="clear" w:color="auto" w:fill="auto"/>
          </w:tcPr>
          <w:p w:rsidR="004242FC" w:rsidRPr="003A239A" w:rsidRDefault="004242FC" w:rsidP="00412DF7">
            <w:pPr>
              <w:pStyle w:val="ASFKTablenorm"/>
              <w:ind w:left="57" w:right="57"/>
            </w:pPr>
            <w:r w:rsidRPr="00B11F4A">
              <w:t>Год конца периода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Ст.</w:t>
            </w:r>
          </w:p>
        </w:tc>
        <w:tc>
          <w:tcPr>
            <w:tcW w:w="3063" w:type="pct"/>
            <w:shd w:val="clear" w:color="auto" w:fill="auto"/>
          </w:tcPr>
          <w:p w:rsidR="004242FC" w:rsidRPr="003A239A" w:rsidRDefault="004242FC" w:rsidP="00412DF7">
            <w:pPr>
              <w:pStyle w:val="ASFKTablenorm"/>
              <w:ind w:left="57" w:right="57"/>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Наименования</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ФК-передающий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ФК-принимающий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ГРБС</w:t>
            </w:r>
          </w:p>
        </w:tc>
        <w:tc>
          <w:tcPr>
            <w:tcW w:w="3063" w:type="pct"/>
            <w:shd w:val="clear" w:color="auto" w:fill="auto"/>
          </w:tcPr>
          <w:p w:rsidR="004242FC" w:rsidRPr="003A239A" w:rsidRDefault="004242FC" w:rsidP="00412DF7">
            <w:pPr>
              <w:pStyle w:val="ASFKTablenorm"/>
              <w:ind w:left="57" w:right="57"/>
            </w:pPr>
            <w:r>
              <w:t>Наименование ГРБС.</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РБС</w:t>
            </w:r>
          </w:p>
        </w:tc>
        <w:tc>
          <w:tcPr>
            <w:tcW w:w="3063" w:type="pct"/>
            <w:shd w:val="clear" w:color="auto" w:fill="auto"/>
          </w:tcPr>
          <w:p w:rsidR="004242FC" w:rsidRPr="003A239A" w:rsidRDefault="004242FC" w:rsidP="00412DF7">
            <w:pPr>
              <w:pStyle w:val="ASFKTablenorm"/>
              <w:ind w:left="57" w:right="57"/>
            </w:pPr>
            <w:r w:rsidRPr="00B11F4A">
              <w:t>Наименование РБС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Бюджет</w:t>
            </w:r>
          </w:p>
        </w:tc>
        <w:tc>
          <w:tcPr>
            <w:tcW w:w="3063" w:type="pct"/>
            <w:shd w:val="clear" w:color="auto" w:fill="auto"/>
          </w:tcPr>
          <w:p w:rsidR="004242FC" w:rsidRPr="003A239A" w:rsidRDefault="004242FC" w:rsidP="00412DF7">
            <w:pPr>
              <w:pStyle w:val="ASFKTablenorm"/>
              <w:ind w:left="57" w:right="57"/>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Фин. </w:t>
            </w:r>
            <w:r w:rsidR="00B412A1">
              <w:t>О</w:t>
            </w:r>
            <w:r>
              <w:t>рган</w:t>
            </w:r>
          </w:p>
        </w:tc>
        <w:tc>
          <w:tcPr>
            <w:tcW w:w="3063" w:type="pct"/>
            <w:shd w:val="clear" w:color="auto" w:fill="auto"/>
          </w:tcPr>
          <w:p w:rsidR="004242FC" w:rsidRPr="003A239A" w:rsidRDefault="004242FC" w:rsidP="00412DF7">
            <w:pPr>
              <w:pStyle w:val="ASFKTablenorm"/>
              <w:ind w:left="57" w:right="57"/>
            </w:pPr>
            <w:r w:rsidRPr="00B11F4A">
              <w:t>Наименование ФО, обслуживающего данный бю</w:t>
            </w:r>
            <w:r w:rsidRPr="003A239A">
              <w:t>джет.</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Основание для передачи</w:t>
            </w:r>
          </w:p>
        </w:tc>
        <w:tc>
          <w:tcPr>
            <w:tcW w:w="3063" w:type="pct"/>
            <w:shd w:val="clear" w:color="auto" w:fill="auto"/>
          </w:tcPr>
          <w:p w:rsidR="004242FC" w:rsidRPr="003A239A" w:rsidRDefault="004242FC" w:rsidP="00412DF7">
            <w:pPr>
              <w:pStyle w:val="ASFKTablenorm"/>
              <w:ind w:left="57" w:right="57"/>
            </w:pPr>
            <w:r w:rsidRPr="00B11F4A">
              <w:t>Основание для передачи</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Коды</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по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получателя</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Глава по БК</w:t>
            </w:r>
          </w:p>
        </w:tc>
        <w:tc>
          <w:tcPr>
            <w:tcW w:w="3063" w:type="pct"/>
            <w:shd w:val="clear" w:color="auto" w:fill="auto"/>
          </w:tcPr>
          <w:p w:rsidR="004242FC" w:rsidRPr="003A239A" w:rsidRDefault="004242FC" w:rsidP="00412DF7">
            <w:pPr>
              <w:pStyle w:val="ASFKTablenorm"/>
              <w:ind w:left="57" w:right="57"/>
            </w:pPr>
            <w:r w:rsidRPr="00B11F4A">
              <w:t>Код ГРБС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Сводному реестру</w:t>
            </w:r>
          </w:p>
        </w:tc>
        <w:tc>
          <w:tcPr>
            <w:tcW w:w="3063" w:type="pct"/>
            <w:shd w:val="clear" w:color="auto" w:fill="auto"/>
          </w:tcPr>
          <w:p w:rsidR="004242FC" w:rsidRPr="003A239A" w:rsidRDefault="004242FC" w:rsidP="00412DF7">
            <w:pPr>
              <w:pStyle w:val="ASFKTablenorm"/>
              <w:ind w:left="57" w:right="57"/>
            </w:pPr>
            <w:r w:rsidRPr="00B11F4A">
              <w:t>Код РБС по СРРПБС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lastRenderedPageBreak/>
              <w:t>П</w:t>
            </w:r>
            <w:r w:rsidR="004242FC">
              <w:t>о ОКТМ</w:t>
            </w:r>
            <w:r w:rsidR="004242FC" w:rsidRPr="003A239A">
              <w:t>О</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ОКПО</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1-ый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2-ой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3-ий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D257E6">
              <w:t>Заблокировано 4-ый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3A5EC0" w:rsidP="00412DF7">
            <w:pPr>
              <w:pStyle w:val="ASFKTablenorm"/>
              <w:ind w:left="57" w:right="57"/>
            </w:pPr>
            <w:r w:rsidRPr="003A5EC0">
              <w:t>Подл.распр.блок.1-ый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1-ый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2-ой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3-ий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B57730">
              <w:t>Заблокировано 4-ый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lastRenderedPageBreak/>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Раздел 2.1 Лимиты бюджетных обязательств</w:t>
            </w:r>
            <w:r>
              <w:t>»</w:t>
            </w:r>
          </w:p>
        </w:tc>
      </w:tr>
      <w:tr w:rsidR="00155937" w:rsidRPr="00B11F4A" w:rsidTr="00412DF7">
        <w:tc>
          <w:tcPr>
            <w:tcW w:w="1937" w:type="pct"/>
            <w:shd w:val="clear" w:color="auto" w:fill="auto"/>
          </w:tcPr>
          <w:p w:rsidR="00155937" w:rsidRDefault="00155937" w:rsidP="00155937">
            <w:pPr>
              <w:pStyle w:val="ASFKTablenorm"/>
              <w:ind w:left="57" w:right="57"/>
            </w:pPr>
            <w:r w:rsidRPr="00155937">
              <w:t>Код объекта капитальных вложений (КМИ)</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Default="00155937" w:rsidP="00155937">
            <w:pPr>
              <w:pStyle w:val="ASFKTablenorm"/>
              <w:ind w:left="57" w:right="57"/>
            </w:pPr>
            <w:r>
              <w:t>Номер строки</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3-ий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4-ый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3-ий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4-ый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1-ый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2-ой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3-ий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B57730">
              <w:t>Заблокировано 4-ый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3A5EC0">
              <w:t>Подл.распр.блок.1-ый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Подл.распр.блок.3-ий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Подл.распр.блок.4-ый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3-ий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4-ый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3-ий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4-ый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1-ый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2-ой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lastRenderedPageBreak/>
              <w:t>Заблокировано 3-ий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B57730">
              <w:t>Заблокировано 4-ый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3A5EC0">
              <w:t>Подл.распр.блок.1-ый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Подл.распр.блок.3-ий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Подл.распр.блок.4-ый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Pr>
                <w:rStyle w:val="ASFKReporterror"/>
              </w:rPr>
              <w:t>и</w:t>
            </w:r>
            <w:r w:rsidRPr="00AD0BF1">
              <w:rPr>
                <w:rStyle w:val="ASFKReporterror"/>
              </w:rPr>
              <w:t>ностр</w:t>
            </w:r>
            <w:r w:rsidRPr="00010C43">
              <w:t xml:space="preserve">. </w:t>
            </w:r>
            <w:r>
              <w:t>к</w:t>
            </w:r>
            <w:r w:rsidRPr="00010C43">
              <w:t xml:space="preserve">редитов в тек. </w:t>
            </w:r>
            <w:r>
              <w:t>ф</w:t>
            </w:r>
            <w:r w:rsidRPr="00010C43">
              <w:t xml:space="preserve">ин. </w:t>
            </w:r>
            <w:r>
              <w:t>г</w:t>
            </w:r>
            <w:r w:rsidRPr="00010C43">
              <w:t>оду</w:t>
            </w:r>
            <w:r>
              <w:t>»</w:t>
            </w:r>
          </w:p>
        </w:tc>
      </w:tr>
      <w:tr w:rsidR="00155937" w:rsidRPr="00B11F4A" w:rsidTr="00412DF7">
        <w:tc>
          <w:tcPr>
            <w:tcW w:w="1937" w:type="pct"/>
            <w:shd w:val="clear" w:color="auto" w:fill="auto"/>
          </w:tcPr>
          <w:p w:rsidR="00155937" w:rsidRDefault="00155937" w:rsidP="00155937">
            <w:pPr>
              <w:pStyle w:val="ASFKTablenorm"/>
              <w:ind w:left="57" w:right="57"/>
            </w:pPr>
            <w:r w:rsidRPr="00155937">
              <w:t>Код объекта капитальных вложений (КМИ)</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Default="00155937" w:rsidP="00155937">
            <w:pPr>
              <w:pStyle w:val="ASFKTablenorm"/>
              <w:ind w:left="57" w:right="57"/>
            </w:pPr>
            <w:r>
              <w:t>Номер строки</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163F42" w:rsidRDefault="00155937" w:rsidP="00155937">
            <w:pPr>
              <w:spacing w:before="60" w:after="60"/>
              <w:ind w:left="57" w:right="57" w:firstLine="0"/>
            </w:pPr>
            <w:r w:rsidRPr="00163F42">
              <w:t>Заблокировано 1-ый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163F42" w:rsidRDefault="00155937" w:rsidP="00155937">
            <w:pPr>
              <w:spacing w:before="60" w:after="60"/>
              <w:ind w:left="57" w:right="57" w:firstLine="0"/>
            </w:pPr>
            <w:r w:rsidRPr="00163F42">
              <w:t>Заблокировано 2-ой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163F42" w:rsidRDefault="00155937" w:rsidP="00155937">
            <w:pPr>
              <w:spacing w:before="60" w:after="60"/>
              <w:ind w:left="57" w:right="57" w:firstLine="0"/>
            </w:pPr>
            <w:r w:rsidRPr="00163F42">
              <w:t>Подл.распр.блок.1-ый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163F42">
              <w:t>Подл.распр.блок.2-ой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связ. Иностр</w:t>
            </w:r>
            <w:r w:rsidRPr="00010C43">
              <w:t xml:space="preserve">. </w:t>
            </w:r>
            <w:r>
              <w:t>К</w:t>
            </w:r>
            <w:r w:rsidRPr="00010C43">
              <w:t xml:space="preserve">редитов в тек. </w:t>
            </w:r>
            <w:r>
              <w:t>Ф</w:t>
            </w:r>
            <w:r w:rsidRPr="00010C43">
              <w:t xml:space="preserve">ин. </w:t>
            </w:r>
            <w:r>
              <w:t>Г</w:t>
            </w:r>
            <w:r w:rsidRPr="00010C43">
              <w:t xml:space="preserve">оду»,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00C4C" w:rsidRDefault="00155937" w:rsidP="00155937">
            <w:pPr>
              <w:spacing w:before="60" w:after="60"/>
              <w:ind w:left="57" w:right="57" w:firstLine="0"/>
            </w:pPr>
            <w:r w:rsidRPr="00900C4C">
              <w:t>Заблокировано 1-ый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00C4C" w:rsidRDefault="00155937" w:rsidP="00155937">
            <w:pPr>
              <w:spacing w:before="60" w:after="60"/>
              <w:ind w:left="57" w:right="57" w:firstLine="0"/>
            </w:pPr>
            <w:r w:rsidRPr="00900C4C">
              <w:t>Заблокировано 2-ой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00C4C" w:rsidRDefault="00155937" w:rsidP="00155937">
            <w:pPr>
              <w:spacing w:before="60" w:after="60"/>
              <w:ind w:left="57" w:right="57" w:firstLine="0"/>
            </w:pPr>
            <w:r w:rsidRPr="00900C4C">
              <w:t>Подл.распр.блок.1-ый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900C4C">
              <w:t>Подл.распр.блок.2-ой год</w:t>
            </w:r>
          </w:p>
        </w:tc>
        <w:tc>
          <w:tcPr>
            <w:tcW w:w="3063" w:type="pct"/>
            <w:shd w:val="clear" w:color="auto" w:fill="auto"/>
          </w:tcPr>
          <w:p w:rsidR="00155937"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2.3 ЛБО на выплаты в ин. </w:t>
            </w:r>
            <w:r>
              <w:t>В</w:t>
            </w:r>
            <w:r w:rsidRPr="00010C43">
              <w:t xml:space="preserve">алюте в тек. </w:t>
            </w:r>
            <w:r>
              <w:t>Ф</w:t>
            </w:r>
            <w:r w:rsidRPr="00010C43">
              <w:t xml:space="preserve">ин. </w:t>
            </w:r>
            <w:r>
              <w:t>Г</w:t>
            </w:r>
            <w:r w:rsidRPr="00010C43">
              <w:t>оду</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lastRenderedPageBreak/>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2.3 ЛБО на выплаты в ин. </w:t>
            </w:r>
            <w:r>
              <w:t>В</w:t>
            </w:r>
            <w:r w:rsidRPr="00010C43">
              <w:t xml:space="preserve">алюте в тек. </w:t>
            </w:r>
            <w:r>
              <w:t>Ф</w:t>
            </w:r>
            <w:r w:rsidRPr="00010C43">
              <w:t xml:space="preserve">ин. </w:t>
            </w:r>
            <w:r>
              <w:t>Г</w:t>
            </w:r>
            <w:r w:rsidRPr="00010C43">
              <w:t xml:space="preserve">оду», группа полей </w:t>
            </w:r>
            <w:r>
              <w:t>«</w:t>
            </w:r>
            <w:r w:rsidRPr="003A239A">
              <w:t>Итоги</w:t>
            </w:r>
            <w:r>
              <w:t>»</w:t>
            </w:r>
          </w:p>
        </w:tc>
      </w:tr>
      <w:tr w:rsidR="00155937" w:rsidRPr="00B11F4A" w:rsidTr="00412DF7">
        <w:tc>
          <w:tcPr>
            <w:tcW w:w="1937" w:type="pct"/>
            <w:shd w:val="clear" w:color="auto" w:fill="auto"/>
          </w:tcPr>
          <w:p w:rsidR="00155937" w:rsidRDefault="00155937" w:rsidP="00155937">
            <w:pPr>
              <w:pStyle w:val="ASFKTablenorm"/>
              <w:ind w:left="57" w:right="57"/>
            </w:pPr>
            <w:r w:rsidRPr="00155937">
              <w:t>Код объекта капитальных вложений (КМИ)</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Раздел 3.1 Предельные объемы финансирования</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t>К</w:t>
            </w:r>
            <w:r w:rsidRPr="00010C43">
              <w:t>редитов</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lastRenderedPageBreak/>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t>К</w:t>
            </w:r>
            <w:r w:rsidRPr="00010C43">
              <w:t xml:space="preserve">редитов»,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t>В</w:t>
            </w:r>
            <w:r w:rsidRPr="00010C43">
              <w:t>алюте</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t>В</w:t>
            </w:r>
            <w:r w:rsidRPr="00010C43">
              <w:t xml:space="preserve">алюте»,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t>К</w:t>
            </w:r>
            <w:r w:rsidRPr="00010C43">
              <w:t xml:space="preserve">редитов и ин. </w:t>
            </w:r>
            <w:r>
              <w:t>В</w:t>
            </w:r>
            <w:r w:rsidRPr="00010C43">
              <w:t>алюты</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lastRenderedPageBreak/>
              <w:t>Примечание</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t>К</w:t>
            </w:r>
            <w:r w:rsidRPr="00010C43">
              <w:t xml:space="preserve">редитов и ин. </w:t>
            </w:r>
            <w:r>
              <w:t>В</w:t>
            </w:r>
            <w:r w:rsidRPr="00010C43">
              <w:t xml:space="preserve">алюты»,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bl>
    <w:p w:rsidR="00675BAE" w:rsidRPr="0064058C" w:rsidRDefault="00F7756C" w:rsidP="00BB52A1">
      <w:pPr>
        <w:pStyle w:val="ASFKNormal"/>
      </w:pPr>
      <w:r w:rsidRPr="00F7756C">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973765">
        <w:t>87</w:t>
      </w:r>
      <w:r w:rsidR="00675BAE" w:rsidRPr="0064058C">
        <w:fldChar w:fldCharType="end"/>
      </w:r>
      <w:r w:rsidR="00675BAE" w:rsidRPr="0064058C">
        <w:t>.</w:t>
      </w:r>
    </w:p>
    <w:p w:rsidR="00675BAE" w:rsidRPr="0064058C" w:rsidRDefault="00E65C78" w:rsidP="00675BAE">
      <w:pPr>
        <w:pStyle w:val="ASFKFigure"/>
      </w:pPr>
      <w:r>
        <w:rPr>
          <w:noProof/>
        </w:rPr>
        <w:drawing>
          <wp:inline distT="0" distB="0" distL="0" distR="0">
            <wp:extent cx="6125845" cy="34798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675BA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12" w:name="_Ref246141575"/>
      <w:bookmarkStart w:id="713" w:name="_Toc126837600"/>
      <w:r w:rsidR="00973765">
        <w:rPr>
          <w:noProof/>
        </w:rPr>
        <w:t>87</w:t>
      </w:r>
      <w:bookmarkEnd w:id="712"/>
      <w:r>
        <w:rPr>
          <w:noProof/>
        </w:rPr>
        <w:fldChar w:fldCharType="end"/>
      </w:r>
      <w:r w:rsidR="00675BAE" w:rsidRPr="0064058C">
        <w:t xml:space="preserve">. ЭФ </w:t>
      </w:r>
      <w:r w:rsidR="00F7756C">
        <w:t xml:space="preserve">документа </w:t>
      </w:r>
      <w:r w:rsidR="001F20AD">
        <w:t>«</w:t>
      </w:r>
      <w:r w:rsidR="00675BAE"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00675BAE" w:rsidRPr="0064058C">
        <w:t>Дополнительные атрибуты (2)</w:t>
      </w:r>
      <w:r w:rsidR="001F20AD">
        <w:t>»</w:t>
      </w:r>
      <w:bookmarkEnd w:id="713"/>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973765">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4" w:name="_Ref341091659"/>
      <w:bookmarkStart w:id="715" w:name="_Toc126837420"/>
      <w:r w:rsidR="00973765">
        <w:rPr>
          <w:noProof/>
        </w:rPr>
        <w:t>47</w:t>
      </w:r>
      <w:bookmarkEnd w:id="714"/>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0"/>
        <w:gridCol w:w="5971"/>
      </w:tblGrid>
      <w:tr w:rsidR="004242FC" w:rsidRPr="00751DA5" w:rsidTr="00412DF7">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6" w:name="_Ref299363153"/>
            <w:bookmarkStart w:id="717" w:name="_Toc341260906"/>
            <w:bookmarkStart w:id="718" w:name="_Toc387859001"/>
            <w:bookmarkStart w:id="719" w:name="_Toc41028327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340"/>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Статусы документа</w:t>
            </w:r>
            <w:r>
              <w:t>»</w:t>
            </w:r>
          </w:p>
        </w:tc>
      </w:tr>
      <w:tr w:rsidR="004242FC" w:rsidRPr="00B95D7A" w:rsidTr="00412DF7">
        <w:trPr>
          <w:trHeight w:val="810"/>
        </w:trPr>
        <w:tc>
          <w:tcPr>
            <w:tcW w:w="1900" w:type="pct"/>
            <w:shd w:val="clear" w:color="auto" w:fill="auto"/>
          </w:tcPr>
          <w:p w:rsidR="004242FC" w:rsidRPr="003A239A" w:rsidRDefault="004242FC" w:rsidP="00412DF7">
            <w:pPr>
              <w:pStyle w:val="ASFKTablenorm"/>
              <w:ind w:left="57" w:right="57"/>
            </w:pPr>
            <w:r w:rsidRPr="00B95D7A">
              <w:lastRenderedPageBreak/>
              <w:t>Бизнес-</w:t>
            </w:r>
            <w:r w:rsidR="00AD0BF1">
              <w:t>статус</w:t>
            </w:r>
            <w:r w:rsidRPr="003A239A">
              <w:t xml:space="preserve"> (код)</w:t>
            </w:r>
          </w:p>
        </w:tc>
        <w:tc>
          <w:tcPr>
            <w:tcW w:w="3100"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rsidTr="00412DF7">
        <w:trPr>
          <w:trHeight w:val="810"/>
        </w:trPr>
        <w:tc>
          <w:tcPr>
            <w:tcW w:w="1900"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3A239A" w:rsidRDefault="004242FC" w:rsidP="00412DF7">
            <w:pPr>
              <w:pStyle w:val="ASFKTablenorm"/>
              <w:ind w:left="57" w:right="57"/>
            </w:pPr>
            <w:r w:rsidRPr="00B95D7A">
              <w:t>Статус утверждения</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Код</w:t>
            </w:r>
            <w:r w:rsidRPr="003A239A">
              <w:t xml:space="preserve">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B95D7A" w:rsidRDefault="004242FC" w:rsidP="00412DF7">
            <w:pPr>
              <w:pStyle w:val="ASFKTablenorm"/>
              <w:ind w:left="57" w:right="57"/>
            </w:pPr>
            <w:r w:rsidRPr="00B95D7A">
              <w:t>Статус утверждения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491"/>
        </w:trPr>
        <w:tc>
          <w:tcPr>
            <w:tcW w:w="1900" w:type="pct"/>
            <w:shd w:val="clear" w:color="auto" w:fill="auto"/>
          </w:tcPr>
          <w:p w:rsidR="004242FC" w:rsidRPr="003A239A" w:rsidRDefault="004242FC" w:rsidP="00412DF7">
            <w:pPr>
              <w:pStyle w:val="ASFKTablenorm"/>
              <w:ind w:left="57" w:right="57"/>
            </w:pPr>
            <w:r w:rsidRPr="00B95D7A">
              <w:t>Статус передачи</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 xml:space="preserve">Код </w:t>
            </w:r>
            <w:r w:rsidRPr="003A239A">
              <w:t>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rsidTr="00412DF7">
        <w:trPr>
          <w:trHeight w:val="491"/>
        </w:trPr>
        <w:tc>
          <w:tcPr>
            <w:tcW w:w="1900" w:type="pct"/>
            <w:shd w:val="clear" w:color="auto" w:fill="auto"/>
          </w:tcPr>
          <w:p w:rsidR="004242FC" w:rsidRPr="00B95D7A" w:rsidRDefault="004242FC" w:rsidP="00412DF7">
            <w:pPr>
              <w:pStyle w:val="ASFKTablenorm"/>
              <w:ind w:left="57" w:right="57"/>
            </w:pPr>
            <w:r w:rsidRPr="00B95D7A">
              <w:t>Статус передачи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lastRenderedPageBreak/>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rsidRPr="00B95D7A">
              <w:t xml:space="preserve">Группа полей </w:t>
            </w:r>
            <w:r>
              <w:t>«</w:t>
            </w:r>
            <w:r w:rsidRPr="003A239A">
              <w:t>Визы клиента</w:t>
            </w:r>
            <w:r>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утверждения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отпр</w:t>
            </w:r>
            <w:r w:rsidRPr="004242FC">
              <w:t>а</w:t>
            </w:r>
            <w:r w:rsidRPr="00B95D7A">
              <w:t>в</w:t>
            </w:r>
            <w:r w:rsidRPr="003A239A">
              <w:t>ителя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пол</w:t>
            </w:r>
            <w:r w:rsidRPr="004242FC">
              <w:t>у</w:t>
            </w:r>
            <w:r w:rsidRPr="00B95D7A">
              <w:t>ч</w:t>
            </w:r>
            <w:r w:rsidRPr="003A239A">
              <w:t>ателя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rsidR="005F7967" w:rsidRPr="0064058C" w:rsidRDefault="005F7967" w:rsidP="00881A26">
      <w:pPr>
        <w:pStyle w:val="32"/>
      </w:pPr>
      <w:bookmarkStart w:id="720" w:name="_Ref468699241"/>
      <w:bookmarkStart w:id="721" w:name="_Toc126837328"/>
      <w:r w:rsidRPr="0064058C">
        <w:t xml:space="preserve">Акт приемки-передачи показателей лицевого счета ГАИФ (АИФ с полномочиями </w:t>
      </w:r>
      <w:bookmarkEnd w:id="716"/>
      <w:r w:rsidRPr="0064058C">
        <w:t>ГАИФ)</w:t>
      </w:r>
      <w:bookmarkEnd w:id="717"/>
      <w:bookmarkEnd w:id="718"/>
      <w:bookmarkEnd w:id="719"/>
      <w:bookmarkEnd w:id="720"/>
      <w:bookmarkEnd w:id="721"/>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973765">
        <w:t>88</w:t>
      </w:r>
      <w:r w:rsidRPr="0064058C">
        <w:fldChar w:fldCharType="end"/>
      </w:r>
      <w:r w:rsidRPr="0064058C">
        <w:t>.</w:t>
      </w:r>
    </w:p>
    <w:p w:rsidR="002E5CC0" w:rsidRPr="002E5CC0" w:rsidRDefault="00E65C78" w:rsidP="002E5CC0">
      <w:pPr>
        <w:pStyle w:val="ASFKFigure"/>
      </w:pPr>
      <w:r>
        <w:rPr>
          <w:noProof/>
        </w:rPr>
        <w:lastRenderedPageBreak/>
        <w:drawing>
          <wp:inline distT="0" distB="0" distL="0" distR="0">
            <wp:extent cx="6125845" cy="31070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F796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22" w:name="_Ref246143835"/>
      <w:bookmarkStart w:id="723" w:name="_Toc126837601"/>
      <w:r w:rsidR="00973765">
        <w:rPr>
          <w:noProof/>
        </w:rPr>
        <w:t>88</w:t>
      </w:r>
      <w:bookmarkEnd w:id="722"/>
      <w:r>
        <w:rPr>
          <w:noProof/>
        </w:rPr>
        <w:fldChar w:fldCharType="end"/>
      </w:r>
      <w:r w:rsidR="005F7967" w:rsidRPr="0064058C">
        <w:t xml:space="preserve">. ЭФ списка документов </w:t>
      </w:r>
      <w:r w:rsidR="001F20AD">
        <w:t>«</w:t>
      </w:r>
      <w:r w:rsidR="00700C06">
        <w:t xml:space="preserve">Акт приемки-передачи показателей лицевого счета </w:t>
      </w:r>
      <w:r w:rsidR="005F7967" w:rsidRPr="0064058C">
        <w:t>ГАИФ (АИФ с полномочиями ГАИФ)</w:t>
      </w:r>
      <w:r w:rsidR="001F20AD">
        <w:t>»</w:t>
      </w:r>
      <w:bookmarkEnd w:id="723"/>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973765">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E65C78" w:rsidP="005F7967">
      <w:pPr>
        <w:pStyle w:val="ASFKFigure"/>
      </w:pPr>
      <w:r>
        <w:rPr>
          <w:noProof/>
        </w:rPr>
        <w:lastRenderedPageBreak/>
        <w:drawing>
          <wp:inline distT="0" distB="0" distL="0" distR="0">
            <wp:extent cx="6134735" cy="5211445"/>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34735" cy="5211445"/>
                    </a:xfrm>
                    <a:prstGeom prst="rect">
                      <a:avLst/>
                    </a:prstGeom>
                    <a:noFill/>
                    <a:ln>
                      <a:noFill/>
                    </a:ln>
                  </pic:spPr>
                </pic:pic>
              </a:graphicData>
            </a:graphic>
          </wp:inline>
        </w:drawing>
      </w:r>
    </w:p>
    <w:p w:rsidR="005F796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24" w:name="_Ref246143836"/>
      <w:bookmarkStart w:id="725" w:name="_Toc126837602"/>
      <w:r w:rsidR="00973765">
        <w:rPr>
          <w:noProof/>
        </w:rPr>
        <w:t>89</w:t>
      </w:r>
      <w:bookmarkEnd w:id="724"/>
      <w:r>
        <w:rPr>
          <w:noProof/>
        </w:rPr>
        <w:fldChar w:fldCharType="end"/>
      </w:r>
      <w:r w:rsidR="005F7967" w:rsidRPr="0064058C">
        <w:t xml:space="preserve">. ЭФ документа </w:t>
      </w:r>
      <w:r w:rsidR="001F20AD">
        <w:t>«</w:t>
      </w:r>
      <w:r w:rsidR="00700C06">
        <w:t xml:space="preserve">Акт приемки-передачи показателей лицевого счета </w:t>
      </w:r>
      <w:r w:rsidR="005F7967" w:rsidRPr="0064058C">
        <w:t>ГАИФ (АИФ с полномочиями ГАИФ)</w:t>
      </w:r>
      <w:r w:rsidR="00F9698D">
        <w:t xml:space="preserve">», закладки </w:t>
      </w:r>
      <w:r w:rsidR="001F20AD">
        <w:t>«</w:t>
      </w:r>
      <w:r w:rsidR="005F7967" w:rsidRPr="0064058C">
        <w:t>Документ</w:t>
      </w:r>
      <w:r w:rsidR="00283494">
        <w:t>», в</w:t>
      </w:r>
      <w:r w:rsidR="00F9698D">
        <w:t xml:space="preserve">кладки </w:t>
      </w:r>
      <w:r w:rsidR="001F20AD">
        <w:t>«</w:t>
      </w:r>
      <w:r w:rsidR="005F7967" w:rsidRPr="0064058C">
        <w:t>Раздел 1. Бюджетные ассигнования</w:t>
      </w:r>
      <w:r w:rsidR="001F20AD">
        <w:t>»</w:t>
      </w:r>
      <w:bookmarkEnd w:id="725"/>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973765">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6" w:name="_Ref317611203"/>
      <w:bookmarkStart w:id="727" w:name="_Toc126837421"/>
      <w:r w:rsidR="00973765">
        <w:rPr>
          <w:noProof/>
        </w:rPr>
        <w:t>48</w:t>
      </w:r>
      <w:bookmarkEnd w:id="726"/>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8"/>
        <w:gridCol w:w="6613"/>
      </w:tblGrid>
      <w:tr w:rsidR="005F7967" w:rsidRPr="002667B1"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Номер</w:t>
            </w:r>
          </w:p>
        </w:tc>
        <w:tc>
          <w:tcPr>
            <w:tcW w:w="3433" w:type="pct"/>
            <w:shd w:val="clear" w:color="auto" w:fill="auto"/>
          </w:tcPr>
          <w:p w:rsidR="005F7967" w:rsidRPr="0064058C" w:rsidRDefault="005F7967" w:rsidP="00412DF7">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Дата акта</w:t>
            </w:r>
          </w:p>
        </w:tc>
        <w:tc>
          <w:tcPr>
            <w:tcW w:w="3433" w:type="pct"/>
            <w:shd w:val="clear" w:color="auto" w:fill="auto"/>
          </w:tcPr>
          <w:p w:rsidR="005F7967" w:rsidRPr="0064058C" w:rsidRDefault="005F7967" w:rsidP="00412DF7">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Стат.</w:t>
            </w:r>
          </w:p>
        </w:tc>
        <w:tc>
          <w:tcPr>
            <w:tcW w:w="3433" w:type="pct"/>
            <w:shd w:val="clear" w:color="auto" w:fill="auto"/>
          </w:tcPr>
          <w:p w:rsidR="005F7967" w:rsidRPr="0064058C" w:rsidRDefault="005F7967" w:rsidP="00412DF7">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412DF7">
              <w:rPr>
                <w:lang w:val="en-US"/>
              </w:rPr>
              <w:t>OEBS</w:t>
            </w:r>
            <w:r w:rsidRPr="0064058C">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ФК-передающий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ФК-принимающий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lastRenderedPageBreak/>
              <w:t>ГАИФ</w:t>
            </w:r>
          </w:p>
        </w:tc>
        <w:tc>
          <w:tcPr>
            <w:tcW w:w="3433" w:type="pct"/>
            <w:shd w:val="clear" w:color="auto" w:fill="auto"/>
          </w:tcPr>
          <w:p w:rsidR="005F7967" w:rsidRPr="0064058C" w:rsidRDefault="005F7967" w:rsidP="00412DF7">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Глава по БК</w:t>
            </w:r>
          </w:p>
        </w:tc>
        <w:tc>
          <w:tcPr>
            <w:tcW w:w="3433" w:type="pct"/>
            <w:shd w:val="clear" w:color="auto" w:fill="auto"/>
          </w:tcPr>
          <w:p w:rsidR="005F7967" w:rsidRPr="0064058C" w:rsidRDefault="005F7967" w:rsidP="00412DF7">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АИФ с полномочиями ГАИФ</w:t>
            </w:r>
          </w:p>
        </w:tc>
        <w:tc>
          <w:tcPr>
            <w:tcW w:w="3433" w:type="pct"/>
            <w:shd w:val="clear" w:color="auto" w:fill="auto"/>
          </w:tcPr>
          <w:p w:rsidR="005F7967" w:rsidRPr="0064058C" w:rsidRDefault="005F7967" w:rsidP="00412DF7">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Сводному реестру</w:t>
            </w:r>
          </w:p>
        </w:tc>
        <w:tc>
          <w:tcPr>
            <w:tcW w:w="3433" w:type="pct"/>
            <w:shd w:val="clear" w:color="auto" w:fill="auto"/>
          </w:tcPr>
          <w:p w:rsidR="005F7967" w:rsidRPr="0064058C" w:rsidRDefault="005F7967" w:rsidP="00412DF7">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Бюджет</w:t>
            </w:r>
          </w:p>
        </w:tc>
        <w:tc>
          <w:tcPr>
            <w:tcW w:w="3433" w:type="pct"/>
            <w:shd w:val="clear" w:color="auto" w:fill="auto"/>
          </w:tcPr>
          <w:p w:rsidR="005F7967" w:rsidRPr="0064058C" w:rsidRDefault="005F7967" w:rsidP="00412DF7">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ОКТМО</w:t>
            </w:r>
          </w:p>
        </w:tc>
        <w:tc>
          <w:tcPr>
            <w:tcW w:w="3433" w:type="pct"/>
            <w:shd w:val="clear" w:color="auto" w:fill="auto"/>
          </w:tcPr>
          <w:p w:rsidR="005D7622" w:rsidRPr="0064058C" w:rsidRDefault="005D7622" w:rsidP="00412DF7">
            <w:pPr>
              <w:pStyle w:val="ASFKTablenorm"/>
              <w:ind w:left="57" w:right="57"/>
            </w:pPr>
            <w:r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Финансовый орган</w:t>
            </w:r>
          </w:p>
        </w:tc>
        <w:tc>
          <w:tcPr>
            <w:tcW w:w="3433" w:type="pct"/>
            <w:shd w:val="clear" w:color="auto" w:fill="auto"/>
          </w:tcPr>
          <w:p w:rsidR="005F7967" w:rsidRPr="0064058C" w:rsidRDefault="005F7967" w:rsidP="00412DF7">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ОКПО</w:t>
            </w:r>
          </w:p>
        </w:tc>
        <w:tc>
          <w:tcPr>
            <w:tcW w:w="3433" w:type="pct"/>
            <w:shd w:val="clear" w:color="auto" w:fill="auto"/>
          </w:tcPr>
          <w:p w:rsidR="005D7622" w:rsidRPr="0064058C" w:rsidRDefault="005D7622" w:rsidP="00412DF7">
            <w:pPr>
              <w:pStyle w:val="ASFKTablenorm"/>
              <w:ind w:left="57" w:right="57"/>
            </w:pPr>
            <w:r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Основание для передачи</w:t>
            </w:r>
          </w:p>
        </w:tc>
        <w:tc>
          <w:tcPr>
            <w:tcW w:w="3433" w:type="pct"/>
            <w:shd w:val="clear" w:color="auto" w:fill="auto"/>
          </w:tcPr>
          <w:p w:rsidR="005F7967" w:rsidRPr="0064058C" w:rsidRDefault="005F7967" w:rsidP="00412DF7">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973765">
        <w:rPr>
          <w:noProof/>
        </w:rPr>
        <w:t>90</w:t>
      </w:r>
      <w:r w:rsidR="00EB63AD" w:rsidRPr="0064058C">
        <w:fldChar w:fldCharType="end"/>
      </w:r>
      <w:r w:rsidR="005F7967" w:rsidRPr="0064058C">
        <w:t>.</w:t>
      </w:r>
    </w:p>
    <w:p w:rsidR="005F7967" w:rsidRPr="0064058C" w:rsidRDefault="00E65C78" w:rsidP="005F7967">
      <w:pPr>
        <w:pStyle w:val="ASFKFigure"/>
        <w:rPr>
          <w:lang w:val="en-US"/>
        </w:rPr>
      </w:pPr>
      <w:r>
        <w:rPr>
          <w:noProof/>
        </w:rPr>
        <w:drawing>
          <wp:inline distT="0" distB="0" distL="0" distR="0">
            <wp:extent cx="6125845" cy="329374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5F796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28" w:name="_Ref246143838"/>
      <w:bookmarkStart w:id="729" w:name="_Toc126837603"/>
      <w:r w:rsidR="00973765">
        <w:rPr>
          <w:noProof/>
        </w:rPr>
        <w:t>90</w:t>
      </w:r>
      <w:bookmarkEnd w:id="728"/>
      <w:r>
        <w:rPr>
          <w:noProof/>
        </w:rPr>
        <w:fldChar w:fldCharType="end"/>
      </w:r>
      <w:r w:rsidR="005F7967" w:rsidRPr="0064058C">
        <w:t xml:space="preserve">. ЭФ документа </w:t>
      </w:r>
      <w:r w:rsidR="001F20AD">
        <w:t>«</w:t>
      </w:r>
      <w:r w:rsidR="00700C06">
        <w:t xml:space="preserve">Акт приемки-передачи показателей лицевого счета </w:t>
      </w:r>
      <w:r w:rsidR="005F7967" w:rsidRPr="0064058C">
        <w:t>ГАИФ (АИФ с полномочиями ГАИФ)</w:t>
      </w:r>
      <w:r w:rsidR="00F9698D">
        <w:t xml:space="preserve">», закладки </w:t>
      </w:r>
      <w:r w:rsidR="001F20AD">
        <w:t>«</w:t>
      </w:r>
      <w:r w:rsidR="005F7967" w:rsidRPr="0064058C">
        <w:t>Дополнительные атрибуты</w:t>
      </w:r>
      <w:r w:rsidR="001F20AD">
        <w:t>»</w:t>
      </w:r>
      <w:bookmarkEnd w:id="729"/>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973765">
        <w:rPr>
          <w:noProof/>
        </w:rPr>
        <w:t>49</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0" w:name="_Ref341093477"/>
      <w:bookmarkStart w:id="731" w:name="_Toc126837422"/>
      <w:r w:rsidR="00973765">
        <w:rPr>
          <w:noProof/>
        </w:rPr>
        <w:t>49</w:t>
      </w:r>
      <w:bookmarkEnd w:id="730"/>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9"/>
        <w:gridCol w:w="5692"/>
      </w:tblGrid>
      <w:tr w:rsidR="00B01597" w:rsidRPr="002667B1" w:rsidTr="00412DF7">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rsidTr="00412DF7">
        <w:trPr>
          <w:trHeight w:val="96"/>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Статусы документа</w:t>
            </w:r>
            <w:r w:rsidR="001F20AD" w:rsidRPr="005D7622">
              <w:t>»</w:t>
            </w:r>
          </w:p>
        </w:tc>
      </w:tr>
      <w:tr w:rsidR="00B01597" w:rsidRPr="005D7622" w:rsidTr="00412DF7">
        <w:trPr>
          <w:trHeight w:val="70"/>
        </w:trPr>
        <w:tc>
          <w:tcPr>
            <w:tcW w:w="2045" w:type="pct"/>
            <w:shd w:val="clear" w:color="auto" w:fill="auto"/>
          </w:tcPr>
          <w:p w:rsidR="005F7967" w:rsidRPr="005D7622" w:rsidRDefault="005F7967" w:rsidP="00412DF7">
            <w:pPr>
              <w:pStyle w:val="ASFKTablenorm"/>
              <w:ind w:left="57" w:right="57"/>
            </w:pPr>
            <w:r w:rsidRPr="005D7622">
              <w:lastRenderedPageBreak/>
              <w:t>Бизнес-</w:t>
            </w:r>
            <w:r w:rsidR="00223886" w:rsidRPr="005D7622">
              <w:t>статус</w:t>
            </w:r>
          </w:p>
        </w:tc>
        <w:tc>
          <w:tcPr>
            <w:tcW w:w="2955" w:type="pct"/>
            <w:shd w:val="clear" w:color="auto" w:fill="auto"/>
          </w:tcPr>
          <w:p w:rsidR="005F7967" w:rsidRPr="005D7622" w:rsidRDefault="005F7967" w:rsidP="00412DF7">
            <w:pPr>
              <w:pStyle w:val="ASFKTablenorm"/>
              <w:ind w:left="57" w:right="57"/>
            </w:pPr>
            <w:r w:rsidRPr="005D7622">
              <w:t xml:space="preserve">Код и наименование бизнес-статуса документа. </w:t>
            </w:r>
          </w:p>
          <w:p w:rsidR="005D7622" w:rsidRPr="005D7622" w:rsidRDefault="005D7622" w:rsidP="00412DF7">
            <w:pPr>
              <w:pStyle w:val="ASFKTablenorm"/>
              <w:ind w:left="57" w:right="57"/>
            </w:pPr>
            <w:r w:rsidRPr="005D7622">
              <w:t>Закрыто для редактирования.</w:t>
            </w:r>
          </w:p>
          <w:p w:rsidR="005D7622" w:rsidRPr="005D7622" w:rsidRDefault="005D7622" w:rsidP="00412DF7">
            <w:pPr>
              <w:pStyle w:val="ASFKTablenorm"/>
              <w:ind w:left="57" w:right="57"/>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rsidR="005D7622" w:rsidRPr="005D7622" w:rsidRDefault="005D7622" w:rsidP="00412DF7">
            <w:pPr>
              <w:pStyle w:val="ASFKTablenorm"/>
              <w:ind w:left="57" w:right="57"/>
            </w:pPr>
            <w:r w:rsidRPr="005D7622">
              <w:t>Наименование поля заполняется по коду из справочника.</w:t>
            </w:r>
          </w:p>
        </w:tc>
      </w:tr>
      <w:tr w:rsidR="00B01597" w:rsidRPr="005D7622" w:rsidTr="00412DF7">
        <w:trPr>
          <w:trHeight w:val="150"/>
        </w:trPr>
        <w:tc>
          <w:tcPr>
            <w:tcW w:w="2045" w:type="pct"/>
            <w:shd w:val="clear" w:color="auto" w:fill="auto"/>
          </w:tcPr>
          <w:p w:rsidR="005F7967" w:rsidRPr="005D7622" w:rsidRDefault="005F7967" w:rsidP="00412DF7">
            <w:pPr>
              <w:pStyle w:val="ASFKTablenorm"/>
              <w:ind w:left="57" w:right="57"/>
            </w:pPr>
            <w:r w:rsidRPr="005D7622">
              <w:t>Статус утверждения</w:t>
            </w:r>
          </w:p>
        </w:tc>
        <w:tc>
          <w:tcPr>
            <w:tcW w:w="2955" w:type="pct"/>
            <w:shd w:val="clear" w:color="auto" w:fill="auto"/>
          </w:tcPr>
          <w:p w:rsidR="005D7622" w:rsidRPr="005D7622" w:rsidRDefault="005F7967" w:rsidP="00412DF7">
            <w:pPr>
              <w:pStyle w:val="ASFKTablenorm"/>
              <w:ind w:left="57" w:right="57"/>
            </w:pPr>
            <w:r w:rsidRPr="005D7622">
              <w:t xml:space="preserve">Код и наименование статуса утверждения документа. </w:t>
            </w:r>
          </w:p>
          <w:p w:rsidR="005F7967" w:rsidRPr="005D7622" w:rsidRDefault="005D7622" w:rsidP="00412DF7">
            <w:pPr>
              <w:pStyle w:val="ASFKTablenorm"/>
              <w:ind w:left="57" w:right="57"/>
            </w:pPr>
            <w:r w:rsidRPr="005D7622">
              <w:t>Заполняется автоматически при утверждении документа. Закрыто для редактирования.</w:t>
            </w:r>
          </w:p>
        </w:tc>
      </w:tr>
      <w:tr w:rsidR="00B01597" w:rsidRPr="005D7622" w:rsidTr="00412DF7">
        <w:trPr>
          <w:trHeight w:val="134"/>
        </w:trPr>
        <w:tc>
          <w:tcPr>
            <w:tcW w:w="2045" w:type="pct"/>
            <w:shd w:val="clear" w:color="auto" w:fill="auto"/>
          </w:tcPr>
          <w:p w:rsidR="005F7967" w:rsidRPr="005D7622" w:rsidRDefault="005F7967" w:rsidP="00412DF7">
            <w:pPr>
              <w:pStyle w:val="ASFKTablenorm"/>
              <w:ind w:left="57" w:right="57"/>
            </w:pPr>
            <w:r w:rsidRPr="005D7622">
              <w:t>Статус передачи</w:t>
            </w:r>
          </w:p>
        </w:tc>
        <w:tc>
          <w:tcPr>
            <w:tcW w:w="2955" w:type="pct"/>
            <w:shd w:val="clear" w:color="auto" w:fill="auto"/>
          </w:tcPr>
          <w:p w:rsidR="005F7967" w:rsidRPr="005D7622" w:rsidRDefault="005F7967" w:rsidP="00412DF7">
            <w:pPr>
              <w:pStyle w:val="ASFKTablenorm"/>
              <w:ind w:left="57" w:right="57"/>
            </w:pPr>
            <w:r w:rsidRPr="005D7622">
              <w:t>Код и наименование статуса передачи документа</w:t>
            </w:r>
            <w:r w:rsidR="00DA5A2B" w:rsidRPr="005D7622">
              <w:t>.</w:t>
            </w:r>
          </w:p>
          <w:p w:rsidR="005D7622" w:rsidRPr="005D7622" w:rsidRDefault="005D7622" w:rsidP="00412DF7">
            <w:pPr>
              <w:pStyle w:val="ASFKTablenorm"/>
              <w:ind w:left="57" w:right="57"/>
            </w:pPr>
            <w:r w:rsidRPr="005D7622">
              <w:t>Заполняется автоматически при обработке документа. Закрыто для редактирования.</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Передающая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передающего акт.</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передающего акт.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передающей стороной.</w:t>
            </w:r>
          </w:p>
          <w:p w:rsidR="005D7622" w:rsidRPr="005D7622" w:rsidRDefault="005D7622" w:rsidP="00412DF7">
            <w:pPr>
              <w:pStyle w:val="ASFKTablenorm"/>
              <w:ind w:left="57" w:right="57"/>
            </w:pPr>
            <w:r w:rsidRPr="005D7622">
              <w:t>Импорт из OEBS.</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Принимающая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принимающего акт.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96"/>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принимающей стороной.</w:t>
            </w:r>
            <w:r w:rsidR="005D7622" w:rsidRPr="005D7622">
              <w:t xml:space="preserve"> </w:t>
            </w:r>
          </w:p>
          <w:p w:rsidR="005D7622" w:rsidRPr="005D7622" w:rsidRDefault="005D7622" w:rsidP="00412DF7">
            <w:pPr>
              <w:pStyle w:val="ASFKTablenorm"/>
              <w:ind w:left="57" w:right="57"/>
            </w:pPr>
            <w:r w:rsidRPr="005D7622">
              <w:t>Импорт из OEBS.</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Клиент</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клиента.</w:t>
            </w:r>
            <w:r w:rsidR="005D7622" w:rsidRPr="005D7622">
              <w:t xml:space="preserve"> </w:t>
            </w:r>
          </w:p>
          <w:p w:rsidR="005D7622" w:rsidRPr="005D7622" w:rsidRDefault="005D7622" w:rsidP="00412DF7">
            <w:pPr>
              <w:pStyle w:val="ASFKTablenorm"/>
              <w:ind w:left="57" w:right="57"/>
            </w:pPr>
            <w:r w:rsidRPr="005D7622">
              <w:lastRenderedPageBreak/>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lastRenderedPageBreak/>
              <w:t>Руководитель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руководителя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D7622" w:rsidRPr="005D7622" w:rsidRDefault="005F7967" w:rsidP="00412DF7">
            <w:pPr>
              <w:pStyle w:val="ASFKTablenorm"/>
              <w:ind w:left="57" w:right="57"/>
            </w:pPr>
            <w:r w:rsidRPr="005D7622">
              <w:t xml:space="preserve">Дата утверждения (подписания) акта клиентом. </w:t>
            </w:r>
          </w:p>
          <w:p w:rsidR="005D7622" w:rsidRPr="005D7622" w:rsidRDefault="005D7622" w:rsidP="00412DF7">
            <w:pPr>
              <w:pStyle w:val="ASFKTablenorm"/>
              <w:ind w:left="57" w:right="57"/>
            </w:pPr>
            <w:r w:rsidRPr="005D7622">
              <w:t>Заполняется вручную или выбором даты из календаря.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отправителя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отправителя. </w:t>
            </w:r>
          </w:p>
          <w:p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получателя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получателя. </w:t>
            </w:r>
          </w:p>
          <w:p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bl>
    <w:p w:rsidR="005F7967" w:rsidRPr="0064058C" w:rsidRDefault="005F7967" w:rsidP="00881A26">
      <w:pPr>
        <w:pStyle w:val="32"/>
      </w:pPr>
      <w:bookmarkStart w:id="732" w:name="_Ref299363158"/>
      <w:bookmarkStart w:id="733" w:name="_Toc341260907"/>
      <w:bookmarkStart w:id="734" w:name="_Toc387859002"/>
      <w:bookmarkStart w:id="735" w:name="_Toc410283272"/>
      <w:bookmarkStart w:id="736" w:name="_Toc126837329"/>
      <w:r w:rsidRPr="0064058C">
        <w:t>Акт приемки-передачи показателей лицевого счета ГАИФ (АИФ с полномочиями ГАИФ) (для отражения операций за ____ – ____ годы)</w:t>
      </w:r>
      <w:bookmarkEnd w:id="732"/>
      <w:bookmarkEnd w:id="733"/>
      <w:bookmarkEnd w:id="734"/>
      <w:bookmarkEnd w:id="735"/>
      <w:bookmarkEnd w:id="736"/>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973765">
        <w:t>91</w:t>
      </w:r>
      <w:r w:rsidRPr="0064058C">
        <w:fldChar w:fldCharType="end"/>
      </w:r>
      <w:r w:rsidRPr="0064058C">
        <w:t>.</w:t>
      </w:r>
    </w:p>
    <w:p w:rsidR="00306DBD" w:rsidRPr="00306DBD" w:rsidRDefault="00E65C78" w:rsidP="00306DBD">
      <w:pPr>
        <w:pStyle w:val="ASFKFigure"/>
      </w:pPr>
      <w:r>
        <w:rPr>
          <w:noProof/>
        </w:rPr>
        <w:lastRenderedPageBreak/>
        <w:drawing>
          <wp:inline distT="0" distB="0" distL="0" distR="0">
            <wp:extent cx="6125845" cy="3098165"/>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5F796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37" w:name="_Ref246151107"/>
      <w:bookmarkStart w:id="738" w:name="_Toc126837604"/>
      <w:r w:rsidR="00973765">
        <w:rPr>
          <w:noProof/>
        </w:rPr>
        <w:t>91</w:t>
      </w:r>
      <w:bookmarkEnd w:id="737"/>
      <w:r>
        <w:rPr>
          <w:noProof/>
        </w:rPr>
        <w:fldChar w:fldCharType="end"/>
      </w:r>
      <w:r w:rsidR="005F7967" w:rsidRPr="0064058C">
        <w:t xml:space="preserve">. ЭФ списка документов </w:t>
      </w:r>
      <w:r w:rsidR="001F20AD">
        <w:t>«</w:t>
      </w:r>
      <w:r w:rsidR="005F7967" w:rsidRPr="0064058C">
        <w:t xml:space="preserve">Акт приемки-передачи показателей лицевого счета ГАИФ (АИФ с полномочиями ГАИФ) (для отражения операций </w:t>
      </w:r>
      <w:r w:rsidR="00B01597">
        <w:br/>
      </w:r>
      <w:r w:rsidR="005F7967" w:rsidRPr="0064058C">
        <w:t>за ____ – ____ годы)</w:t>
      </w:r>
      <w:r w:rsidR="001F20AD">
        <w:t>»</w:t>
      </w:r>
      <w:bookmarkEnd w:id="738"/>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973765">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973765">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E65C78" w:rsidP="005F7967">
      <w:pPr>
        <w:pStyle w:val="ASFKFigure"/>
      </w:pPr>
      <w:r>
        <w:rPr>
          <w:noProof/>
        </w:rPr>
        <w:lastRenderedPageBreak/>
        <w:drawing>
          <wp:inline distT="0" distB="0" distL="0" distR="0">
            <wp:extent cx="6125845" cy="447421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5F796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39" w:name="_Ref246151109"/>
      <w:bookmarkStart w:id="740" w:name="_Toc126837605"/>
      <w:r w:rsidR="00973765">
        <w:rPr>
          <w:noProof/>
        </w:rPr>
        <w:t>92</w:t>
      </w:r>
      <w:bookmarkEnd w:id="739"/>
      <w:r>
        <w:rPr>
          <w:noProof/>
        </w:rPr>
        <w:fldChar w:fldCharType="end"/>
      </w:r>
      <w:r w:rsidR="005F7967" w:rsidRPr="0064058C">
        <w:t xml:space="preserve">. ЭФ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F9698D">
        <w:t xml:space="preserve">», </w:t>
      </w:r>
      <w:r w:rsidR="00FF55DB">
        <w:t>в</w:t>
      </w:r>
      <w:r w:rsidR="00F9698D">
        <w:t xml:space="preserve">кладки </w:t>
      </w:r>
      <w:r w:rsidR="001F20AD">
        <w:t>«</w:t>
      </w:r>
      <w:r w:rsidR="005F7967" w:rsidRPr="0064058C">
        <w:t>Раздел 1. Бюджетные ассигнования</w:t>
      </w:r>
      <w:r w:rsidR="001F20AD">
        <w:t>»</w:t>
      </w:r>
      <w:bookmarkEnd w:id="740"/>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973765">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1" w:name="_Ref341101920"/>
      <w:bookmarkStart w:id="742" w:name="_Toc126837423"/>
      <w:r w:rsidR="00973765">
        <w:rPr>
          <w:noProof/>
        </w:rPr>
        <w:t>50</w:t>
      </w:r>
      <w:bookmarkEnd w:id="741"/>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40"/>
        <w:gridCol w:w="6591"/>
      </w:tblGrid>
      <w:tr w:rsidR="005F7967" w:rsidRPr="0064058C" w:rsidTr="00412DF7">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Номер</w:t>
            </w:r>
          </w:p>
        </w:tc>
        <w:tc>
          <w:tcPr>
            <w:tcW w:w="3422" w:type="pct"/>
            <w:shd w:val="clear" w:color="auto" w:fill="auto"/>
          </w:tcPr>
          <w:p w:rsidR="005F7967" w:rsidRPr="007A6EF8" w:rsidRDefault="005F7967" w:rsidP="00412DF7">
            <w:pPr>
              <w:pStyle w:val="ASFKTablenorm"/>
              <w:ind w:left="57" w:right="57"/>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Дата акта</w:t>
            </w:r>
          </w:p>
        </w:tc>
        <w:tc>
          <w:tcPr>
            <w:tcW w:w="3422" w:type="pct"/>
            <w:shd w:val="clear" w:color="auto" w:fill="auto"/>
          </w:tcPr>
          <w:p w:rsidR="005F7967" w:rsidRPr="007A6EF8" w:rsidRDefault="005F7967" w:rsidP="00412DF7">
            <w:pPr>
              <w:pStyle w:val="ASFKTablenorm"/>
              <w:ind w:left="57" w:right="57"/>
            </w:pPr>
            <w:r w:rsidRPr="007A6EF8">
              <w:t>Дата формирования акта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с</w:t>
            </w:r>
          </w:p>
        </w:tc>
        <w:tc>
          <w:tcPr>
            <w:tcW w:w="3422" w:type="pct"/>
            <w:shd w:val="clear" w:color="auto" w:fill="auto"/>
          </w:tcPr>
          <w:p w:rsidR="005F7967" w:rsidRPr="007A6EF8" w:rsidRDefault="005F7967" w:rsidP="00412DF7">
            <w:pPr>
              <w:pStyle w:val="ASFKTablenorm"/>
              <w:ind w:left="57" w:right="57"/>
            </w:pPr>
            <w:r w:rsidRPr="007A6EF8">
              <w:t>Год начала периода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п</w:t>
            </w:r>
            <w:r w:rsidR="005F7967" w:rsidRPr="007A6EF8">
              <w:t xml:space="preserve">о </w:t>
            </w:r>
          </w:p>
        </w:tc>
        <w:tc>
          <w:tcPr>
            <w:tcW w:w="3422" w:type="pct"/>
            <w:shd w:val="clear" w:color="auto" w:fill="auto"/>
          </w:tcPr>
          <w:p w:rsidR="005F7967" w:rsidRPr="007A6EF8" w:rsidRDefault="005F7967" w:rsidP="00412DF7">
            <w:pPr>
              <w:pStyle w:val="ASFKTablenorm"/>
              <w:ind w:left="57" w:right="57"/>
            </w:pPr>
            <w:r w:rsidRPr="007A6EF8">
              <w:t>Год конца периода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Стат.</w:t>
            </w:r>
          </w:p>
        </w:tc>
        <w:tc>
          <w:tcPr>
            <w:tcW w:w="3422" w:type="pct"/>
            <w:shd w:val="clear" w:color="auto" w:fill="auto"/>
          </w:tcPr>
          <w:p w:rsidR="005F7967" w:rsidRPr="007A6EF8" w:rsidRDefault="005F7967" w:rsidP="00412DF7">
            <w:pPr>
              <w:pStyle w:val="ASFKTablenorm"/>
              <w:ind w:left="57" w:right="57"/>
            </w:pPr>
            <w:r w:rsidRPr="007A6EF8">
              <w:t>Код бизнес-статуса документа. Значение заполняется автоматически при обработке или передается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ФК-передающий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ФК-принимающий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ГАИФ</w:t>
            </w:r>
          </w:p>
        </w:tc>
        <w:tc>
          <w:tcPr>
            <w:tcW w:w="3422" w:type="pct"/>
            <w:shd w:val="clear" w:color="auto" w:fill="auto"/>
          </w:tcPr>
          <w:p w:rsidR="005F7967" w:rsidRPr="007A6EF8" w:rsidRDefault="005F7967" w:rsidP="00412DF7">
            <w:pPr>
              <w:pStyle w:val="ASFKTablenorm"/>
              <w:ind w:left="57" w:right="57"/>
            </w:pPr>
            <w:r w:rsidRPr="007A6EF8">
              <w:t>Наименование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lastRenderedPageBreak/>
              <w:t>Глава по БК</w:t>
            </w:r>
          </w:p>
        </w:tc>
        <w:tc>
          <w:tcPr>
            <w:tcW w:w="3422" w:type="pct"/>
            <w:shd w:val="clear" w:color="auto" w:fill="auto"/>
          </w:tcPr>
          <w:p w:rsidR="005F7967" w:rsidRPr="007A6EF8" w:rsidRDefault="005F7967" w:rsidP="00412DF7">
            <w:pPr>
              <w:pStyle w:val="ASFKTablenorm"/>
              <w:ind w:left="57" w:right="57"/>
            </w:pPr>
            <w:r w:rsidRPr="007A6EF8">
              <w:t>Код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АИФ с полномочиями ГАИФ</w:t>
            </w:r>
          </w:p>
        </w:tc>
        <w:tc>
          <w:tcPr>
            <w:tcW w:w="3422" w:type="pct"/>
            <w:shd w:val="clear" w:color="auto" w:fill="auto"/>
          </w:tcPr>
          <w:p w:rsidR="005F7967" w:rsidRPr="007A6EF8" w:rsidRDefault="005F7967" w:rsidP="00412DF7">
            <w:pPr>
              <w:pStyle w:val="ASFKTablenorm"/>
              <w:ind w:left="57" w:right="57"/>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Сводному реестру</w:t>
            </w:r>
          </w:p>
        </w:tc>
        <w:tc>
          <w:tcPr>
            <w:tcW w:w="3422" w:type="pct"/>
            <w:shd w:val="clear" w:color="auto" w:fill="auto"/>
          </w:tcPr>
          <w:p w:rsidR="005F7967" w:rsidRPr="007A6EF8" w:rsidRDefault="005F7967" w:rsidP="00412DF7">
            <w:pPr>
              <w:pStyle w:val="ASFKTablenorm"/>
              <w:ind w:left="57" w:right="57"/>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Бюджет</w:t>
            </w:r>
          </w:p>
        </w:tc>
        <w:tc>
          <w:tcPr>
            <w:tcW w:w="3422" w:type="pct"/>
            <w:shd w:val="clear" w:color="auto" w:fill="auto"/>
          </w:tcPr>
          <w:p w:rsidR="005F7967" w:rsidRPr="007A6EF8" w:rsidRDefault="005F7967" w:rsidP="00412DF7">
            <w:pPr>
              <w:pStyle w:val="ASFKTablenorm"/>
              <w:ind w:left="57" w:right="57"/>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B412A1" w:rsidP="00412DF7">
            <w:pPr>
              <w:pStyle w:val="ASFKTablenorm"/>
              <w:ind w:left="57" w:right="57"/>
            </w:pPr>
            <w:r w:rsidRPr="007A6EF8">
              <w:t>П</w:t>
            </w:r>
            <w:r w:rsidR="007A6EF8" w:rsidRPr="007A6EF8">
              <w:t>о ОКТМО</w:t>
            </w:r>
          </w:p>
        </w:tc>
        <w:tc>
          <w:tcPr>
            <w:tcW w:w="3422" w:type="pct"/>
            <w:shd w:val="clear" w:color="auto" w:fill="auto"/>
          </w:tcPr>
          <w:p w:rsidR="005F7967" w:rsidRPr="007A6EF8" w:rsidRDefault="007A6EF8" w:rsidP="00412DF7">
            <w:pPr>
              <w:pStyle w:val="ASFKTablenorm"/>
              <w:ind w:left="57" w:right="57"/>
            </w:pPr>
            <w:r w:rsidRPr="007A6EF8">
              <w:t>Импорт из OEBS.</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Финансовый орган</w:t>
            </w:r>
          </w:p>
        </w:tc>
        <w:tc>
          <w:tcPr>
            <w:tcW w:w="3422" w:type="pct"/>
            <w:shd w:val="clear" w:color="auto" w:fill="auto"/>
          </w:tcPr>
          <w:p w:rsidR="007A6EF8" w:rsidRPr="007A6EF8" w:rsidRDefault="007A6EF8" w:rsidP="00412DF7">
            <w:pPr>
              <w:pStyle w:val="ASFKTablenorm"/>
              <w:ind w:left="57" w:right="57"/>
            </w:pPr>
            <w:r w:rsidRPr="007A6EF8">
              <w:t>Наименование ФО, обслуживающего данный бюджет.</w:t>
            </w:r>
            <w:r>
              <w:t xml:space="preserve"> </w:t>
            </w:r>
            <w:r w:rsidRPr="007A6EF8">
              <w:t>Импорт из OEBS.</w:t>
            </w:r>
          </w:p>
        </w:tc>
      </w:tr>
      <w:tr w:rsidR="007A6EF8" w:rsidRPr="007A6EF8" w:rsidTr="00412DF7">
        <w:tc>
          <w:tcPr>
            <w:tcW w:w="1578" w:type="pct"/>
            <w:shd w:val="clear" w:color="auto" w:fill="auto"/>
          </w:tcPr>
          <w:p w:rsidR="007A6EF8" w:rsidRPr="007A6EF8" w:rsidRDefault="00B412A1" w:rsidP="00412DF7">
            <w:pPr>
              <w:pStyle w:val="ASFKTablenorm"/>
              <w:ind w:left="57" w:right="57"/>
            </w:pPr>
            <w:r w:rsidRPr="007A6EF8">
              <w:t>П</w:t>
            </w:r>
            <w:r w:rsidR="007A6EF8" w:rsidRPr="007A6EF8">
              <w:t>о ОКПО</w:t>
            </w:r>
          </w:p>
        </w:tc>
        <w:tc>
          <w:tcPr>
            <w:tcW w:w="3422" w:type="pct"/>
            <w:shd w:val="clear" w:color="auto" w:fill="auto"/>
          </w:tcPr>
          <w:p w:rsidR="007A6EF8" w:rsidRPr="007A6EF8" w:rsidRDefault="007A6EF8" w:rsidP="00412DF7">
            <w:pPr>
              <w:pStyle w:val="ASFKTablenorm"/>
              <w:ind w:left="57" w:right="57"/>
            </w:pPr>
            <w:r w:rsidRPr="007A6EF8">
              <w:t>Импорт из OEBS.</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Основание для передачи</w:t>
            </w:r>
          </w:p>
        </w:tc>
        <w:tc>
          <w:tcPr>
            <w:tcW w:w="3422" w:type="pct"/>
            <w:shd w:val="clear" w:color="auto" w:fill="auto"/>
          </w:tcPr>
          <w:p w:rsidR="007A6EF8" w:rsidRPr="007A6EF8" w:rsidRDefault="007A6EF8" w:rsidP="00412DF7">
            <w:pPr>
              <w:pStyle w:val="ASFKTablenorm"/>
              <w:ind w:left="57" w:right="57"/>
            </w:pPr>
            <w:r w:rsidRPr="007A6EF8">
              <w:t>Основание для передачи.</w:t>
            </w:r>
            <w:r>
              <w:t xml:space="preserve"> </w:t>
            </w:r>
            <w:r w:rsidRPr="007A6EF8">
              <w:t>Импорт из OEBS.</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973765">
        <w:rPr>
          <w:noProof/>
        </w:rPr>
        <w:t>93</w:t>
      </w:r>
      <w:r w:rsidR="00EB63AD" w:rsidRPr="0064058C">
        <w:fldChar w:fldCharType="end"/>
      </w:r>
      <w:r w:rsidR="005F7967" w:rsidRPr="0064058C">
        <w:t>.</w:t>
      </w:r>
    </w:p>
    <w:p w:rsidR="005F7967" w:rsidRPr="0064058C" w:rsidRDefault="00E65C78" w:rsidP="005F7967">
      <w:pPr>
        <w:pStyle w:val="ASFKFigure"/>
      </w:pPr>
      <w:r>
        <w:rPr>
          <w:noProof/>
        </w:rPr>
        <w:drawing>
          <wp:inline distT="0" distB="0" distL="0" distR="0">
            <wp:extent cx="6134735" cy="3470910"/>
            <wp:effectExtent l="0" t="0" r="0" b="0"/>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5F796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743" w:name="_Ref246151111"/>
      <w:bookmarkStart w:id="744" w:name="_Toc126837606"/>
      <w:r w:rsidR="00973765">
        <w:rPr>
          <w:noProof/>
        </w:rPr>
        <w:t>93</w:t>
      </w:r>
      <w:bookmarkEnd w:id="743"/>
      <w:r>
        <w:rPr>
          <w:noProof/>
        </w:rPr>
        <w:fldChar w:fldCharType="end"/>
      </w:r>
      <w:r w:rsidR="005F7967" w:rsidRPr="0064058C">
        <w:t xml:space="preserve">. ЭФ </w:t>
      </w:r>
      <w:r w:rsidR="00FF55DB">
        <w:t xml:space="preserve">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атрибуты</w:t>
      </w:r>
      <w:r w:rsidR="001F20AD">
        <w:t>»</w:t>
      </w:r>
      <w:bookmarkEnd w:id="744"/>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973765">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5" w:name="_Ref341102048"/>
      <w:bookmarkStart w:id="746" w:name="_Toc126837424"/>
      <w:r w:rsidR="00973765">
        <w:rPr>
          <w:noProof/>
        </w:rPr>
        <w:t>51</w:t>
      </w:r>
      <w:bookmarkEnd w:id="745"/>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9"/>
        <w:gridCol w:w="5692"/>
      </w:tblGrid>
      <w:tr w:rsidR="005F7967" w:rsidRPr="0064058C" w:rsidTr="00412DF7">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rsidTr="00412DF7">
        <w:trPr>
          <w:trHeight w:val="96"/>
        </w:trPr>
        <w:tc>
          <w:tcPr>
            <w:tcW w:w="5000" w:type="pct"/>
            <w:gridSpan w:val="2"/>
            <w:shd w:val="clear" w:color="auto" w:fill="auto"/>
          </w:tcPr>
          <w:p w:rsidR="007A6EF8" w:rsidRPr="007A6EF8" w:rsidRDefault="007A6EF8" w:rsidP="00412DF7">
            <w:pPr>
              <w:pStyle w:val="ASFKTablenorm"/>
              <w:ind w:left="57" w:right="57"/>
            </w:pPr>
            <w:r w:rsidRPr="007A6EF8">
              <w:t>Группа полей «Статусы документа»</w:t>
            </w:r>
          </w:p>
        </w:tc>
      </w:tr>
      <w:tr w:rsidR="007A6EF8" w:rsidRPr="002B3360" w:rsidTr="00412DF7">
        <w:trPr>
          <w:trHeight w:val="70"/>
        </w:trPr>
        <w:tc>
          <w:tcPr>
            <w:tcW w:w="2045" w:type="pct"/>
            <w:shd w:val="clear" w:color="auto" w:fill="auto"/>
          </w:tcPr>
          <w:p w:rsidR="007A6EF8" w:rsidRPr="007A6EF8" w:rsidRDefault="007A6EF8" w:rsidP="00412DF7">
            <w:pPr>
              <w:pStyle w:val="ASFKTablenorm"/>
              <w:ind w:left="57" w:right="57"/>
            </w:pPr>
            <w:r w:rsidRPr="007A6EF8">
              <w:t>Бизнес-</w:t>
            </w:r>
            <w:r w:rsidR="00415355" w:rsidRPr="007A6EF8">
              <w:t>статус</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бизнес-статуса документа. </w:t>
            </w:r>
          </w:p>
          <w:p w:rsidR="007A6EF8" w:rsidRPr="007A6EF8" w:rsidRDefault="007A6EF8" w:rsidP="00412DF7">
            <w:pPr>
              <w:pStyle w:val="ASFKTablenorm"/>
              <w:ind w:left="57" w:right="57"/>
            </w:pPr>
            <w:r w:rsidRPr="007A6EF8">
              <w:t>Закрыто для редактирования.</w:t>
            </w:r>
          </w:p>
          <w:p w:rsidR="007A6EF8" w:rsidRPr="007A6EF8" w:rsidRDefault="007A6EF8" w:rsidP="00412DF7">
            <w:pPr>
              <w:pStyle w:val="ASFKTablenorm"/>
              <w:ind w:left="57" w:right="57"/>
            </w:pPr>
            <w:r w:rsidRPr="007A6EF8">
              <w:lastRenderedPageBreak/>
              <w:t>Код заполняется автоматически при обработке документа или присылается из OEBS.</w:t>
            </w:r>
            <w:r w:rsidR="00E12011">
              <w:t xml:space="preserve"> </w:t>
            </w:r>
            <w:r w:rsidRPr="007A6EF8">
              <w:t>Равен значению поля «Статус» закладки «Документ».</w:t>
            </w:r>
          </w:p>
          <w:p w:rsidR="007A6EF8" w:rsidRPr="007A6EF8" w:rsidRDefault="007A6EF8" w:rsidP="00412DF7">
            <w:pPr>
              <w:pStyle w:val="ASFKTablenorm"/>
              <w:ind w:left="57" w:right="57"/>
            </w:pPr>
            <w:r w:rsidRPr="007A6EF8">
              <w:t>Наименование поля заполняется по коду из справочника.</w:t>
            </w:r>
          </w:p>
        </w:tc>
      </w:tr>
      <w:tr w:rsidR="007A6EF8" w:rsidRPr="002B3360" w:rsidTr="00412DF7">
        <w:trPr>
          <w:trHeight w:val="150"/>
        </w:trPr>
        <w:tc>
          <w:tcPr>
            <w:tcW w:w="2045" w:type="pct"/>
            <w:shd w:val="clear" w:color="auto" w:fill="auto"/>
          </w:tcPr>
          <w:p w:rsidR="007A6EF8" w:rsidRPr="007A6EF8" w:rsidRDefault="007A6EF8" w:rsidP="00412DF7">
            <w:pPr>
              <w:pStyle w:val="ASFKTablenorm"/>
              <w:ind w:left="57" w:right="57"/>
            </w:pPr>
            <w:r w:rsidRPr="007A6EF8">
              <w:lastRenderedPageBreak/>
              <w:t>Статус утверждения</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статуса утверждения документа. </w:t>
            </w:r>
          </w:p>
          <w:p w:rsidR="007A6EF8" w:rsidRPr="007A6EF8" w:rsidRDefault="007A6EF8" w:rsidP="00412DF7">
            <w:pPr>
              <w:pStyle w:val="ASFKTablenorm"/>
              <w:ind w:left="57" w:right="57"/>
            </w:pPr>
            <w:r w:rsidRPr="007A6EF8">
              <w:t>Заполняется автоматически при утверждении документа. Закрыто для редактирования.</w:t>
            </w:r>
          </w:p>
        </w:tc>
      </w:tr>
      <w:tr w:rsidR="007A6EF8" w:rsidRPr="002B3360" w:rsidTr="00412DF7">
        <w:trPr>
          <w:trHeight w:val="134"/>
        </w:trPr>
        <w:tc>
          <w:tcPr>
            <w:tcW w:w="2045" w:type="pct"/>
            <w:shd w:val="clear" w:color="auto" w:fill="auto"/>
          </w:tcPr>
          <w:p w:rsidR="007A6EF8" w:rsidRPr="007A6EF8" w:rsidRDefault="007A6EF8" w:rsidP="00412DF7">
            <w:pPr>
              <w:pStyle w:val="ASFKTablenorm"/>
              <w:ind w:left="57" w:right="57"/>
            </w:pPr>
            <w:r w:rsidRPr="007A6EF8">
              <w:t>Статус передачи</w:t>
            </w:r>
          </w:p>
        </w:tc>
        <w:tc>
          <w:tcPr>
            <w:tcW w:w="2955" w:type="pct"/>
            <w:shd w:val="clear" w:color="auto" w:fill="auto"/>
          </w:tcPr>
          <w:p w:rsidR="007A6EF8" w:rsidRPr="007A6EF8" w:rsidRDefault="007A6EF8" w:rsidP="00412DF7">
            <w:pPr>
              <w:pStyle w:val="ASFKTablenorm"/>
              <w:ind w:left="57" w:right="57"/>
            </w:pPr>
            <w:r w:rsidRPr="007A6EF8">
              <w:t>Код и наименование статуса передачи документа.</w:t>
            </w:r>
          </w:p>
          <w:p w:rsidR="007A6EF8" w:rsidRPr="007A6EF8" w:rsidRDefault="007A6EF8" w:rsidP="00412DF7">
            <w:pPr>
              <w:pStyle w:val="ASFKTablenorm"/>
              <w:ind w:left="57" w:right="57"/>
            </w:pPr>
            <w:r w:rsidRPr="007A6EF8">
              <w:t>Заполняется автоматически при обработке документа. Закрыто для редактирования.</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«Передающая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Наименование должности руководителя органа ФК, передающего акт.</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Дата подписи акта передающей стороной.</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«Принимающая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96"/>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подписи акта принимающей стороной.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«Клиент»</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lastRenderedPageBreak/>
              <w:t>Руководитель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утверждения (подписания) акта клиентом. </w:t>
            </w:r>
          </w:p>
          <w:p w:rsidR="007A6EF8" w:rsidRPr="007A6EF8" w:rsidRDefault="007A6EF8" w:rsidP="00412DF7">
            <w:pPr>
              <w:pStyle w:val="ASFKTablenorm"/>
              <w:ind w:left="57" w:right="57"/>
            </w:pPr>
            <w:r w:rsidRPr="007A6EF8">
              <w:t>Заполняется вручную или выбором даты из календаря.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отправителя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отправителя. </w:t>
            </w:r>
          </w:p>
          <w:p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получателя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получателя. </w:t>
            </w:r>
          </w:p>
          <w:p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5F7967" w:rsidRPr="0064058C" w:rsidTr="00412DF7">
        <w:trPr>
          <w:trHeight w:val="344"/>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Статусы документа</w:t>
            </w:r>
            <w:r w:rsidR="001F20AD" w:rsidRPr="00412DF7">
              <w:rPr>
                <w:rStyle w:val="ASFKSymBold"/>
                <w:b w:val="0"/>
              </w:rPr>
              <w:t>»</w:t>
            </w:r>
          </w:p>
        </w:tc>
      </w:tr>
      <w:tr w:rsidR="005F7967" w:rsidRPr="0064058C" w:rsidTr="00412DF7">
        <w:trPr>
          <w:trHeight w:val="96"/>
        </w:trPr>
        <w:tc>
          <w:tcPr>
            <w:tcW w:w="2045" w:type="pct"/>
            <w:shd w:val="clear" w:color="auto" w:fill="auto"/>
          </w:tcPr>
          <w:p w:rsidR="005F7967" w:rsidRPr="0064058C" w:rsidRDefault="005F7967" w:rsidP="00412DF7">
            <w:pPr>
              <w:pStyle w:val="ASFKTablenorm"/>
              <w:ind w:left="57" w:right="57"/>
            </w:pPr>
            <w:r w:rsidRPr="0064058C">
              <w:t>Бизнес-</w:t>
            </w:r>
            <w:r w:rsidR="00415355" w:rsidRPr="0064058C">
              <w:t>статус</w:t>
            </w:r>
          </w:p>
        </w:tc>
        <w:tc>
          <w:tcPr>
            <w:tcW w:w="2955" w:type="pct"/>
            <w:shd w:val="clear" w:color="auto" w:fill="auto"/>
          </w:tcPr>
          <w:p w:rsidR="005F7967" w:rsidRPr="0064058C" w:rsidRDefault="005F7967" w:rsidP="00412DF7">
            <w:pPr>
              <w:pStyle w:val="ASFKTablenorm"/>
              <w:ind w:left="57" w:right="57"/>
            </w:pPr>
            <w:r w:rsidRPr="0064058C">
              <w:t>Код и наименование бизнес-статуса документа. Доставляется из OEBS.</w:t>
            </w:r>
          </w:p>
        </w:tc>
      </w:tr>
      <w:tr w:rsidR="005F7967" w:rsidRPr="0064058C" w:rsidTr="00412DF7">
        <w:trPr>
          <w:trHeight w:val="345"/>
        </w:trPr>
        <w:tc>
          <w:tcPr>
            <w:tcW w:w="2045" w:type="pct"/>
            <w:shd w:val="clear" w:color="auto" w:fill="auto"/>
          </w:tcPr>
          <w:p w:rsidR="005F7967" w:rsidRPr="0064058C" w:rsidRDefault="005F7967" w:rsidP="00412DF7">
            <w:pPr>
              <w:pStyle w:val="ASFKTablenorm"/>
              <w:ind w:left="57" w:right="57"/>
            </w:pPr>
            <w:r w:rsidRPr="0064058C">
              <w:t>Статус утверждения</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утверждения документа. Доставляется из OEBS.</w:t>
            </w:r>
          </w:p>
        </w:tc>
      </w:tr>
      <w:tr w:rsidR="005F7967" w:rsidRPr="0064058C" w:rsidTr="00412DF7">
        <w:trPr>
          <w:trHeight w:val="102"/>
        </w:trPr>
        <w:tc>
          <w:tcPr>
            <w:tcW w:w="2045" w:type="pct"/>
            <w:shd w:val="clear" w:color="auto" w:fill="auto"/>
          </w:tcPr>
          <w:p w:rsidR="005F7967" w:rsidRPr="0064058C" w:rsidRDefault="005F7967" w:rsidP="00412DF7">
            <w:pPr>
              <w:pStyle w:val="ASFKTablenorm"/>
              <w:ind w:left="57" w:right="57"/>
            </w:pPr>
            <w:r w:rsidRPr="0064058C">
              <w:t>Статус передачи</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передачи документа</w:t>
            </w:r>
            <w:r w:rsidR="00DA5A2B" w:rsidRPr="0064058C">
              <w:t>.</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Передающая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передающего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передающей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Принимающая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принимающего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lastRenderedPageBreak/>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принимающей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Клиент</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клиента.</w:t>
            </w:r>
          </w:p>
        </w:tc>
      </w:tr>
      <w:tr w:rsidR="005F7967" w:rsidRPr="0064058C" w:rsidTr="00412DF7">
        <w:trPr>
          <w:trHeight w:val="29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w:t>
            </w:r>
          </w:p>
        </w:tc>
        <w:tc>
          <w:tcPr>
            <w:tcW w:w="295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 Доставляется из OEBS.</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получателя</w:t>
            </w:r>
          </w:p>
        </w:tc>
        <w:tc>
          <w:tcPr>
            <w:tcW w:w="2955" w:type="pct"/>
            <w:shd w:val="clear" w:color="auto" w:fill="auto"/>
          </w:tcPr>
          <w:p w:rsidR="005F7967" w:rsidRPr="0064058C" w:rsidRDefault="005F7967" w:rsidP="00412DF7">
            <w:pPr>
              <w:pStyle w:val="ASFKTablenorm"/>
              <w:ind w:left="57" w:right="57"/>
            </w:pPr>
            <w:r w:rsidRPr="0064058C">
              <w:t>Дата регистрации в органе ФК получателя. Доставляется из OEBS.</w:t>
            </w:r>
          </w:p>
        </w:tc>
      </w:tr>
    </w:tbl>
    <w:p w:rsidR="00BA7D1B" w:rsidRPr="00345377" w:rsidRDefault="00BA7D1B" w:rsidP="00BA7D1B">
      <w:pPr>
        <w:pStyle w:val="21"/>
      </w:pPr>
      <w:bookmarkStart w:id="747" w:name="_Toc248062310"/>
      <w:bookmarkStart w:id="748" w:name="_Toc300216209"/>
      <w:bookmarkStart w:id="749" w:name="_Ref342037921"/>
      <w:bookmarkStart w:id="750" w:name="_Toc387858996"/>
      <w:bookmarkStart w:id="751" w:name="_Toc410283266"/>
      <w:bookmarkStart w:id="752" w:name="_Toc126837330"/>
      <w:bookmarkStart w:id="753" w:name="_Ref273435318"/>
      <w:bookmarkStart w:id="754" w:name="_Toc300216219"/>
      <w:bookmarkStart w:id="755" w:name="_Toc387859012"/>
      <w:bookmarkStart w:id="756" w:name="_Toc410283273"/>
      <w:bookmarkStart w:id="757" w:name="_Toc221011512"/>
      <w:bookmarkStart w:id="758" w:name="_Toc221012212"/>
      <w:bookmarkStart w:id="759" w:name="_Toc225934625"/>
      <w:bookmarkStart w:id="760" w:name="_Toc232827390"/>
      <w:bookmarkEnd w:id="679"/>
      <w:bookmarkEnd w:id="680"/>
      <w:r w:rsidRPr="00345377">
        <w:t xml:space="preserve">Группа документов </w:t>
      </w:r>
      <w:r>
        <w:t>«</w:t>
      </w:r>
      <w:r w:rsidRPr="00345377">
        <w:t>Неисполненные</w:t>
      </w:r>
      <w:r>
        <w:t>»</w:t>
      </w:r>
      <w:bookmarkEnd w:id="747"/>
      <w:bookmarkEnd w:id="748"/>
      <w:bookmarkEnd w:id="749"/>
      <w:bookmarkEnd w:id="750"/>
      <w:bookmarkEnd w:id="751"/>
      <w:bookmarkEnd w:id="752"/>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3B5663" w:rsidRPr="00821226" w:rsidRDefault="003B5663" w:rsidP="003B5663">
      <w:pPr>
        <w:pStyle w:val="32"/>
      </w:pPr>
      <w:bookmarkStart w:id="761" w:name="_Ref58711519"/>
      <w:bookmarkStart w:id="762" w:name="_Toc126837331"/>
      <w:r>
        <w:t>Входящее уведомление</w:t>
      </w:r>
      <w:r w:rsidRPr="00821226">
        <w:t xml:space="preserve"> </w:t>
      </w:r>
      <w:r>
        <w:t>(</w:t>
      </w:r>
      <w:r w:rsidRPr="00821226">
        <w:t>протокол</w:t>
      </w:r>
      <w:r>
        <w:t>)</w:t>
      </w:r>
      <w:bookmarkEnd w:id="761"/>
      <w:bookmarkEnd w:id="762"/>
    </w:p>
    <w:p w:rsidR="00BA7D1B" w:rsidRPr="004700E2" w:rsidRDefault="00BA7D1B" w:rsidP="00BA7D1B">
      <w:pPr>
        <w:pStyle w:val="ASFKNormal"/>
      </w:pPr>
      <w:r w:rsidRPr="004700E2">
        <w:t xml:space="preserve">Документ </w:t>
      </w:r>
      <w:r>
        <w:t>«</w:t>
      </w:r>
      <w:r w:rsidR="003B5663">
        <w:t>Уведомление (п</w:t>
      </w:r>
      <w:r w:rsidR="003B5663" w:rsidRPr="008E1A87">
        <w:t>ротокол</w:t>
      </w:r>
      <w:r w:rsidR="003B5663">
        <w:t>)</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003B5663">
        <w:t>Уведомление (п</w:t>
      </w:r>
      <w:r w:rsidR="003B5663" w:rsidRPr="008E1A87">
        <w:t>ротокол</w:t>
      </w:r>
      <w:r w:rsidR="003B5663">
        <w:t>)</w:t>
      </w:r>
      <w:r>
        <w:t>»</w:t>
      </w:r>
      <w:r w:rsidRPr="004700E2">
        <w:t>:</w:t>
      </w:r>
    </w:p>
    <w:p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lastRenderedPageBreak/>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t xml:space="preserve">Для </w:t>
      </w:r>
      <w:r w:rsidR="00FF55DB">
        <w:t xml:space="preserve">работы с </w:t>
      </w:r>
      <w:r w:rsidR="00FF55DB" w:rsidRPr="00FF55DB">
        <w:t>документ</w:t>
      </w:r>
      <w:r w:rsidR="00FF55DB">
        <w:t>ами</w:t>
      </w:r>
      <w:r w:rsidR="00FF55DB" w:rsidRPr="00FF55DB">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FF55DB" w:rsidRPr="00FF55DB">
        <w:t>»</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003B5663">
        <w:t>Уведомления (</w:t>
      </w:r>
      <w:r w:rsidR="003B5663" w:rsidRPr="00821226">
        <w:t>Протоколы</w:t>
      </w:r>
      <w:r w:rsidR="003B5663">
        <w:t>)</w:t>
      </w:r>
      <w:r>
        <w:t xml:space="preserve"> – </w:t>
      </w:r>
      <w:r w:rsidR="003B5663">
        <w:t>Входящее уведомление</w:t>
      </w:r>
      <w:r w:rsidRPr="0064058C">
        <w:t xml:space="preserve"> </w:t>
      </w:r>
      <w:r w:rsidR="003B5663">
        <w:t>«</w:t>
      </w:r>
      <w:r w:rsidRPr="0064058C">
        <w:t>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973765">
        <w:t>94</w:t>
      </w:r>
      <w:r w:rsidRPr="0064058C">
        <w:fldChar w:fldCharType="end"/>
      </w:r>
      <w:r w:rsidRPr="0064058C">
        <w:t>.</w:t>
      </w:r>
    </w:p>
    <w:p w:rsidR="00BA7D1B" w:rsidRPr="007E2465" w:rsidRDefault="00E65C78" w:rsidP="00BA7D1B">
      <w:pPr>
        <w:pStyle w:val="ASFKFigure"/>
      </w:pPr>
      <w:r>
        <w:rPr>
          <w:noProof/>
        </w:rPr>
        <w:drawing>
          <wp:inline distT="0" distB="0" distL="0" distR="0">
            <wp:extent cx="6125845" cy="329374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BA7D1B" w:rsidRPr="0064058C" w:rsidRDefault="0029232C" w:rsidP="00BA7D1B">
      <w:pPr>
        <w:pStyle w:val="ASFKFigName"/>
      </w:pPr>
      <w:r>
        <w:rPr>
          <w:noProof/>
        </w:rPr>
        <w:fldChar w:fldCharType="begin"/>
      </w:r>
      <w:r>
        <w:rPr>
          <w:noProof/>
        </w:rPr>
        <w:instrText xml:space="preserve"> SEQ Рисунок \* ARABIC </w:instrText>
      </w:r>
      <w:r>
        <w:rPr>
          <w:noProof/>
        </w:rPr>
        <w:fldChar w:fldCharType="separate"/>
      </w:r>
      <w:bookmarkStart w:id="763" w:name="_Ref225075982"/>
      <w:bookmarkStart w:id="764" w:name="_Toc126837607"/>
      <w:r w:rsidR="00973765">
        <w:rPr>
          <w:noProof/>
        </w:rPr>
        <w:t>94</w:t>
      </w:r>
      <w:bookmarkEnd w:id="763"/>
      <w:r>
        <w:rPr>
          <w:noProof/>
        </w:rPr>
        <w:fldChar w:fldCharType="end"/>
      </w:r>
      <w:r w:rsidR="00BA7D1B" w:rsidRPr="0064058C">
        <w:t xml:space="preserve">. ЭФ списка документов </w:t>
      </w:r>
      <w:r w:rsidR="00BA7D1B">
        <w:t>«</w:t>
      </w:r>
      <w:r w:rsidR="003B5663" w:rsidRPr="003B5663">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BA7D1B">
        <w:t>»</w:t>
      </w:r>
      <w:bookmarkEnd w:id="764"/>
    </w:p>
    <w:p w:rsidR="00BA7D1B" w:rsidRPr="00345377" w:rsidRDefault="00BA7D1B" w:rsidP="00BA7D1B">
      <w:pPr>
        <w:pStyle w:val="41"/>
      </w:pPr>
      <w:bookmarkStart w:id="765" w:name="_Toc232827343"/>
      <w:r w:rsidRPr="00345377">
        <w:t>Доступные операции</w:t>
      </w:r>
      <w:bookmarkEnd w:id="765"/>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6" w:name="_Toc232827344"/>
      <w:r w:rsidRPr="00345377">
        <w:t>Экранная форма документа</w:t>
      </w:r>
      <w:bookmarkEnd w:id="766"/>
    </w:p>
    <w:p w:rsidR="00BA7D1B" w:rsidRPr="0064058C" w:rsidRDefault="00BA7D1B" w:rsidP="00BA7D1B">
      <w:pPr>
        <w:pStyle w:val="ASFKNormal"/>
      </w:pPr>
      <w:r w:rsidRPr="0064058C">
        <w:t xml:space="preserve">ЭФ </w:t>
      </w:r>
      <w:r w:rsidR="00FF55DB">
        <w:t xml:space="preserve">документа </w:t>
      </w:r>
      <w:r>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973765">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E65C78" w:rsidP="00BA7D1B">
      <w:pPr>
        <w:pStyle w:val="ASFKFigure"/>
      </w:pPr>
      <w:r>
        <w:rPr>
          <w:noProof/>
        </w:rPr>
        <w:lastRenderedPageBreak/>
        <w:drawing>
          <wp:inline distT="0" distB="0" distL="0" distR="0">
            <wp:extent cx="6125845" cy="5290820"/>
            <wp:effectExtent l="0" t="0" r="0"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290820"/>
                    </a:xfrm>
                    <a:prstGeom prst="rect">
                      <a:avLst/>
                    </a:prstGeom>
                    <a:noFill/>
                    <a:ln>
                      <a:noFill/>
                    </a:ln>
                  </pic:spPr>
                </pic:pic>
              </a:graphicData>
            </a:graphic>
          </wp:inline>
        </w:drawing>
      </w:r>
    </w:p>
    <w:p w:rsidR="00BA7D1B" w:rsidRPr="0064058C" w:rsidRDefault="0029232C" w:rsidP="00BA7D1B">
      <w:pPr>
        <w:pStyle w:val="ASFKFigName"/>
      </w:pPr>
      <w:r>
        <w:rPr>
          <w:noProof/>
        </w:rPr>
        <w:fldChar w:fldCharType="begin"/>
      </w:r>
      <w:r>
        <w:rPr>
          <w:noProof/>
        </w:rPr>
        <w:instrText xml:space="preserve"> SEQ Рисунок \* ARABIC </w:instrText>
      </w:r>
      <w:r>
        <w:rPr>
          <w:noProof/>
        </w:rPr>
        <w:fldChar w:fldCharType="separate"/>
      </w:r>
      <w:bookmarkStart w:id="767" w:name="_Ref225076009"/>
      <w:bookmarkStart w:id="768" w:name="_Toc126837608"/>
      <w:r w:rsidR="00973765">
        <w:rPr>
          <w:noProof/>
        </w:rPr>
        <w:t>95</w:t>
      </w:r>
      <w:bookmarkEnd w:id="767"/>
      <w:r>
        <w:rPr>
          <w:noProof/>
        </w:rPr>
        <w:fldChar w:fldCharType="end"/>
      </w:r>
      <w:r w:rsidR="00BA7D1B" w:rsidRPr="0064058C">
        <w:t>. ЭФ</w:t>
      </w:r>
      <w:r w:rsidR="00BA7D1B">
        <w:t xml:space="preserve"> документа</w:t>
      </w:r>
      <w:r w:rsidR="00BA7D1B" w:rsidRPr="0064058C">
        <w:t xml:space="preserve"> </w:t>
      </w:r>
      <w:r w:rsidR="00BA7D1B">
        <w:t>«</w:t>
      </w:r>
      <w:r w:rsidR="003B5663" w:rsidRPr="003B5663">
        <w:t xml:space="preserve"> </w:t>
      </w:r>
      <w:r w:rsidR="003B5663">
        <w:t>Уведомление (протокол)</w:t>
      </w:r>
      <w:r w:rsidR="00F9698D">
        <w:t xml:space="preserve">», закладки </w:t>
      </w:r>
      <w:r w:rsidR="00BA7D1B">
        <w:t>«</w:t>
      </w:r>
      <w:r w:rsidR="00BA7D1B" w:rsidRPr="0064058C">
        <w:t>Основные</w:t>
      </w:r>
      <w:r w:rsidR="00BA7D1B">
        <w:t>»</w:t>
      </w:r>
      <w:bookmarkEnd w:id="768"/>
    </w:p>
    <w:p w:rsidR="00BA7D1B" w:rsidRPr="0064058C" w:rsidRDefault="00BA7D1B" w:rsidP="00BA7D1B">
      <w:pPr>
        <w:pStyle w:val="ASFKNormal"/>
      </w:pPr>
      <w:r w:rsidRPr="0064058C">
        <w:t xml:space="preserve">Перечень полей </w:t>
      </w:r>
      <w:r>
        <w:t>документа</w:t>
      </w:r>
      <w:r w:rsidRPr="0064058C">
        <w:t xml:space="preserve"> </w:t>
      </w:r>
      <w:r>
        <w:t>«</w:t>
      </w:r>
      <w:r w:rsidR="003B5663">
        <w:t>Уведомление (протокол)</w:t>
      </w:r>
      <w:r w:rsidR="00FF55DB" w:rsidRPr="00FF55DB">
        <w:t>»,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973765">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69" w:name="_Ref247002310"/>
      <w:bookmarkStart w:id="770" w:name="_Toc126837425"/>
      <w:r w:rsidR="00973765">
        <w:rPr>
          <w:noProof/>
        </w:rPr>
        <w:t>52</w:t>
      </w:r>
      <w:bookmarkEnd w:id="769"/>
      <w:r>
        <w:rPr>
          <w:noProof/>
        </w:rPr>
        <w:fldChar w:fldCharType="end"/>
      </w:r>
      <w:r w:rsidR="00BA7D1B" w:rsidRPr="0064058C">
        <w:t xml:space="preserve">. Описание полей документа </w:t>
      </w:r>
      <w:r w:rsidR="00BA7D1B">
        <w:t>«</w:t>
      </w:r>
      <w:r w:rsidR="003B5663">
        <w:t>Уведомление (протокол)</w:t>
      </w:r>
      <w:r w:rsidR="00FF55DB" w:rsidRPr="00FF55DB">
        <w:t>», закладки «Основные</w:t>
      </w:r>
      <w:r w:rsidR="00BA7D1B">
        <w:t>»</w:t>
      </w:r>
      <w:bookmarkEnd w:id="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BA7D1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Протокол №</w:t>
            </w:r>
          </w:p>
        </w:tc>
        <w:tc>
          <w:tcPr>
            <w:tcW w:w="3656" w:type="pct"/>
            <w:shd w:val="clear" w:color="auto" w:fill="auto"/>
          </w:tcPr>
          <w:p w:rsidR="00BA7D1B" w:rsidRPr="00BA7D1B" w:rsidRDefault="00BA7D1B" w:rsidP="00412DF7">
            <w:pPr>
              <w:pStyle w:val="ASFKTablenorm"/>
              <w:ind w:left="57" w:right="57"/>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w:t>
            </w:r>
          </w:p>
        </w:tc>
        <w:tc>
          <w:tcPr>
            <w:tcW w:w="3656" w:type="pct"/>
            <w:shd w:val="clear" w:color="auto" w:fill="auto"/>
          </w:tcPr>
          <w:p w:rsidR="00BA7D1B" w:rsidRPr="00BA7D1B" w:rsidRDefault="00BA7D1B" w:rsidP="00412DF7">
            <w:pPr>
              <w:pStyle w:val="ASFKTablenorm"/>
              <w:ind w:left="57" w:right="57"/>
            </w:pPr>
            <w:r w:rsidRPr="004D10E8">
              <w:t>Дата создания протокола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Откуда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Документ</w:t>
            </w:r>
          </w:p>
        </w:tc>
        <w:tc>
          <w:tcPr>
            <w:tcW w:w="3656" w:type="pct"/>
            <w:shd w:val="clear" w:color="auto" w:fill="auto"/>
          </w:tcPr>
          <w:p w:rsidR="00BA7D1B" w:rsidRPr="00BA7D1B" w:rsidRDefault="00BA7D1B" w:rsidP="00412DF7">
            <w:pPr>
              <w:pStyle w:val="ASFKTablenorm"/>
              <w:ind w:left="57" w:right="57"/>
            </w:pPr>
            <w:r w:rsidRPr="004D10E8">
              <w:t>Наименование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lastRenderedPageBreak/>
              <w:t>Номер документа</w:t>
            </w:r>
          </w:p>
        </w:tc>
        <w:tc>
          <w:tcPr>
            <w:tcW w:w="3656" w:type="pct"/>
            <w:shd w:val="clear" w:color="auto" w:fill="auto"/>
          </w:tcPr>
          <w:p w:rsidR="00BA7D1B" w:rsidRPr="00BA7D1B" w:rsidRDefault="00BA7D1B" w:rsidP="00412DF7">
            <w:pPr>
              <w:pStyle w:val="ASFKTablenorm"/>
              <w:ind w:left="57" w:right="57"/>
            </w:pPr>
            <w:r w:rsidRPr="004D10E8">
              <w:t>Номер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 документа</w:t>
            </w:r>
          </w:p>
        </w:tc>
        <w:tc>
          <w:tcPr>
            <w:tcW w:w="3656" w:type="pct"/>
            <w:shd w:val="clear" w:color="auto" w:fill="auto"/>
          </w:tcPr>
          <w:p w:rsidR="00BA7D1B" w:rsidRPr="00BA7D1B" w:rsidRDefault="00BA7D1B" w:rsidP="00412DF7">
            <w:pPr>
              <w:pStyle w:val="ASFKTablenorm"/>
              <w:ind w:left="57" w:right="57"/>
            </w:pPr>
            <w:r w:rsidRPr="004D10E8">
              <w:t>Дата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Клиент</w:t>
            </w:r>
          </w:p>
        </w:tc>
        <w:tc>
          <w:tcPr>
            <w:tcW w:w="3656" w:type="pct"/>
            <w:shd w:val="clear" w:color="auto" w:fill="auto"/>
          </w:tcPr>
          <w:p w:rsidR="00BA7D1B" w:rsidRPr="00BA7D1B" w:rsidRDefault="00BA7D1B" w:rsidP="00412DF7">
            <w:pPr>
              <w:pStyle w:val="ASFKTablenorm"/>
              <w:ind w:left="57" w:right="57"/>
            </w:pPr>
            <w:r w:rsidRPr="004D10E8">
              <w:t>Наименование по СРРПБС клиента-отправителя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412A1" w:rsidP="00412DF7">
            <w:pPr>
              <w:pStyle w:val="ASFKTablenorm"/>
              <w:ind w:left="57" w:right="57"/>
            </w:pPr>
            <w:r w:rsidRPr="0064058C">
              <w:t>П</w:t>
            </w:r>
            <w:r w:rsidR="00BA7D1B" w:rsidRPr="0064058C">
              <w:t>о Сводному реестру</w:t>
            </w:r>
          </w:p>
        </w:tc>
        <w:tc>
          <w:tcPr>
            <w:tcW w:w="3656" w:type="pct"/>
            <w:shd w:val="clear" w:color="auto" w:fill="auto"/>
          </w:tcPr>
          <w:p w:rsidR="00BA7D1B" w:rsidRPr="00BA7D1B" w:rsidRDefault="00BA7D1B" w:rsidP="00412DF7">
            <w:pPr>
              <w:pStyle w:val="ASFKTablenorm"/>
              <w:ind w:left="57" w:right="57"/>
            </w:pPr>
            <w:r w:rsidRPr="004D10E8">
              <w:t>Код по СРРПБС клиента-отправителя документа, по которому сформ</w:t>
            </w:r>
            <w:r w:rsidRPr="00BA7D1B">
              <w:t>ирован протокол.</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Номер лицевого счета</w:t>
            </w:r>
          </w:p>
        </w:tc>
        <w:tc>
          <w:tcPr>
            <w:tcW w:w="3656" w:type="pct"/>
            <w:shd w:val="clear" w:color="auto" w:fill="auto"/>
          </w:tcPr>
          <w:p w:rsidR="00BA7D1B" w:rsidRPr="00BA7D1B" w:rsidRDefault="00BA7D1B" w:rsidP="00412DF7">
            <w:pPr>
              <w:pStyle w:val="ASFKTablenorm"/>
              <w:ind w:left="57" w:right="57"/>
            </w:pPr>
            <w:r w:rsidRPr="004D10E8">
              <w:t>Номер лицевого счета клиента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Бюджет</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бюджета из справочника </w:t>
            </w:r>
            <w:r w:rsidRPr="00BA7D1B">
              <w:t>«Бюджеты».</w:t>
            </w:r>
          </w:p>
        </w:tc>
      </w:tr>
      <w:tr w:rsidR="00BA7D1B" w:rsidRPr="0064058C" w:rsidTr="00412DF7">
        <w:tc>
          <w:tcPr>
            <w:tcW w:w="1344" w:type="pct"/>
            <w:shd w:val="clear" w:color="auto" w:fill="auto"/>
          </w:tcPr>
          <w:p w:rsidR="00BA7D1B" w:rsidRPr="00BA7D1B" w:rsidRDefault="00BA7D1B" w:rsidP="00412DF7">
            <w:pPr>
              <w:pStyle w:val="ASFKTablenorm"/>
              <w:ind w:left="57" w:right="57"/>
            </w:pPr>
            <w:r w:rsidRPr="0064058C">
              <w:t>Финансовый о</w:t>
            </w:r>
            <w:r w:rsidRPr="00BA7D1B">
              <w:t>рган</w:t>
            </w:r>
          </w:p>
        </w:tc>
        <w:tc>
          <w:tcPr>
            <w:tcW w:w="3656" w:type="pct"/>
            <w:shd w:val="clear" w:color="auto" w:fill="auto"/>
          </w:tcPr>
          <w:p w:rsidR="00BA7D1B" w:rsidRPr="00BA7D1B" w:rsidRDefault="00BA7D1B" w:rsidP="00412DF7">
            <w:pPr>
              <w:pStyle w:val="ASFKTablenorm"/>
              <w:ind w:left="57" w:right="57"/>
            </w:pPr>
            <w:r w:rsidRPr="004D10E8">
              <w:t>Наименование ФО, обслуживающего бюджет</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Указание</w:t>
            </w:r>
          </w:p>
        </w:tc>
        <w:tc>
          <w:tcPr>
            <w:tcW w:w="3656" w:type="pct"/>
            <w:shd w:val="clear" w:color="auto" w:fill="auto"/>
          </w:tcPr>
          <w:p w:rsidR="00BA7D1B" w:rsidRPr="00BA7D1B" w:rsidRDefault="00BA7D1B" w:rsidP="00412DF7">
            <w:pPr>
              <w:pStyle w:val="ASFKTablenorm"/>
              <w:ind w:left="57" w:right="57"/>
            </w:pPr>
            <w:r w:rsidRPr="004D10E8">
              <w:t>Указание</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 указания</w:t>
            </w:r>
          </w:p>
        </w:tc>
        <w:tc>
          <w:tcPr>
            <w:tcW w:w="3656" w:type="pct"/>
            <w:shd w:val="clear" w:color="auto" w:fill="auto"/>
          </w:tcPr>
          <w:p w:rsidR="00BA7D1B" w:rsidRPr="00BA7D1B" w:rsidRDefault="00BA7D1B" w:rsidP="00412DF7">
            <w:pPr>
              <w:pStyle w:val="ASFKTablenorm"/>
              <w:ind w:left="57" w:right="57"/>
            </w:pPr>
            <w:r w:rsidRPr="004D10E8">
              <w:t>Дата указания, по умолчанию совпадает с датой создания протокола</w:t>
            </w:r>
            <w:r w:rsidRPr="00BA7D1B">
              <w:t>.</w:t>
            </w:r>
          </w:p>
        </w:tc>
      </w:tr>
      <w:tr w:rsidR="00BA7D1B" w:rsidRPr="0064058C" w:rsidTr="00412DF7">
        <w:tc>
          <w:tcPr>
            <w:tcW w:w="5000" w:type="pct"/>
            <w:gridSpan w:val="2"/>
            <w:shd w:val="clear" w:color="auto" w:fill="auto"/>
          </w:tcPr>
          <w:p w:rsidR="00BA7D1B" w:rsidRPr="00BA7D1B" w:rsidRDefault="00415355" w:rsidP="00412DF7">
            <w:pPr>
              <w:pStyle w:val="ASFKTablenorm"/>
              <w:ind w:left="57" w:right="57"/>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Тип сообщения</w:t>
            </w:r>
          </w:p>
        </w:tc>
        <w:tc>
          <w:tcPr>
            <w:tcW w:w="3656" w:type="pct"/>
            <w:shd w:val="clear" w:color="auto" w:fill="auto"/>
          </w:tcPr>
          <w:p w:rsidR="00BA7D1B" w:rsidRPr="00BA7D1B" w:rsidRDefault="00BA7D1B" w:rsidP="00412DF7">
            <w:pPr>
              <w:pStyle w:val="ASFKTablenorm"/>
              <w:ind w:left="57" w:right="57"/>
            </w:pPr>
            <w:r w:rsidRPr="00A13820">
              <w:t xml:space="preserve">Тип сообщения </w:t>
            </w:r>
            <w:r w:rsidRPr="00BA7D1B">
              <w:t>«Ошибка».</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Сообщение</w:t>
            </w:r>
          </w:p>
        </w:tc>
        <w:tc>
          <w:tcPr>
            <w:tcW w:w="3656" w:type="pct"/>
            <w:shd w:val="clear" w:color="auto" w:fill="auto"/>
          </w:tcPr>
          <w:p w:rsidR="00BA7D1B" w:rsidRPr="00BA7D1B" w:rsidRDefault="00BA7D1B" w:rsidP="00412DF7">
            <w:pPr>
              <w:pStyle w:val="ASFKTablenorm"/>
              <w:ind w:left="57" w:right="57"/>
            </w:pPr>
            <w:r w:rsidRPr="00A13820">
              <w:t>Текст сообщения</w:t>
            </w:r>
            <w:r w:rsidRPr="00BA7D1B">
              <w:t>.</w:t>
            </w:r>
          </w:p>
        </w:tc>
      </w:tr>
      <w:tr w:rsidR="00BA7D1B" w:rsidRPr="0064058C" w:rsidTr="00412DF7">
        <w:trPr>
          <w:trHeight w:val="77"/>
        </w:trPr>
        <w:tc>
          <w:tcPr>
            <w:tcW w:w="5000" w:type="pct"/>
            <w:gridSpan w:val="2"/>
            <w:shd w:val="clear" w:color="auto" w:fill="auto"/>
          </w:tcPr>
          <w:p w:rsidR="00BA7D1B" w:rsidRPr="00BA7D1B" w:rsidRDefault="004271D0" w:rsidP="00412DF7">
            <w:pPr>
              <w:pStyle w:val="ASFKTablenorm"/>
              <w:ind w:left="57" w:right="57"/>
            </w:pPr>
            <w:r>
              <w:t>Поля без группы</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Должность</w:t>
            </w:r>
          </w:p>
        </w:tc>
        <w:tc>
          <w:tcPr>
            <w:tcW w:w="3656" w:type="pct"/>
            <w:shd w:val="clear" w:color="auto" w:fill="auto"/>
          </w:tcPr>
          <w:p w:rsidR="00BA7D1B" w:rsidRPr="00BA7D1B" w:rsidRDefault="00BA7D1B" w:rsidP="00412DF7">
            <w:pPr>
              <w:pStyle w:val="ASFKTablenorm"/>
              <w:ind w:left="57" w:right="57"/>
            </w:pPr>
            <w:r w:rsidRPr="00A13820">
              <w:t>Должность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Расшифровка подписи</w:t>
            </w:r>
          </w:p>
        </w:tc>
        <w:tc>
          <w:tcPr>
            <w:tcW w:w="3656" w:type="pct"/>
            <w:shd w:val="clear" w:color="auto" w:fill="auto"/>
          </w:tcPr>
          <w:p w:rsidR="00BA7D1B" w:rsidRPr="00BA7D1B" w:rsidRDefault="00BA7D1B" w:rsidP="00412DF7">
            <w:pPr>
              <w:pStyle w:val="ASFKTablenorm"/>
              <w:ind w:left="57" w:right="57"/>
            </w:pPr>
            <w:r w:rsidRPr="00A13820">
              <w:t>ФИО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Телефон</w:t>
            </w:r>
          </w:p>
        </w:tc>
        <w:tc>
          <w:tcPr>
            <w:tcW w:w="3656" w:type="pct"/>
            <w:shd w:val="clear" w:color="auto" w:fill="auto"/>
          </w:tcPr>
          <w:p w:rsidR="00BA7D1B" w:rsidRPr="00BA7D1B" w:rsidRDefault="00BA7D1B" w:rsidP="00412DF7">
            <w:pPr>
              <w:pStyle w:val="ASFKTablenorm"/>
              <w:ind w:left="57" w:right="57"/>
            </w:pPr>
            <w:r w:rsidRPr="00A13820">
              <w:t>Номер телефона исполнителя</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Дата подписи</w:t>
            </w:r>
          </w:p>
        </w:tc>
        <w:tc>
          <w:tcPr>
            <w:tcW w:w="3656" w:type="pct"/>
            <w:shd w:val="clear" w:color="auto" w:fill="auto"/>
          </w:tcPr>
          <w:p w:rsidR="00BA7D1B" w:rsidRPr="00BA7D1B" w:rsidRDefault="00BA7D1B" w:rsidP="00412DF7">
            <w:pPr>
              <w:pStyle w:val="ASFKTablenorm"/>
              <w:ind w:left="57" w:right="57"/>
            </w:pPr>
            <w:r w:rsidRPr="00A13820">
              <w:t>Дата подписи протокола ответственным исполнителем</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Статус</w:t>
            </w:r>
          </w:p>
        </w:tc>
        <w:tc>
          <w:tcPr>
            <w:tcW w:w="3656" w:type="pct"/>
            <w:shd w:val="clear" w:color="auto" w:fill="auto"/>
          </w:tcPr>
          <w:p w:rsidR="00BA7D1B" w:rsidRPr="00BA7D1B" w:rsidRDefault="00BA7D1B" w:rsidP="00412DF7">
            <w:pPr>
              <w:pStyle w:val="ASFKTablenorm"/>
              <w:ind w:left="57" w:right="57"/>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E65C78">
        <w:rPr>
          <w:noProof/>
        </w:rPr>
        <w:drawing>
          <wp:inline distT="0" distB="0" distL="0" distR="0">
            <wp:extent cx="186690" cy="274955"/>
            <wp:effectExtent l="0" t="0" r="0" b="0"/>
            <wp:docPr id="180" name="Рисунок 18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nap9"/>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186690" cy="274955"/>
                    </a:xfrm>
                    <a:prstGeom prst="rect">
                      <a:avLst/>
                    </a:prstGeom>
                    <a:noFill/>
                    <a:ln>
                      <a:noFill/>
                    </a:ln>
                  </pic:spPr>
                </pic:pic>
              </a:graphicData>
            </a:graphic>
          </wp:inline>
        </w:drawing>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973765">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E65C78" w:rsidP="00BA7D1B">
      <w:pPr>
        <w:pStyle w:val="ASFKFigure"/>
      </w:pPr>
      <w:r>
        <w:rPr>
          <w:noProof/>
        </w:rPr>
        <w:drawing>
          <wp:inline distT="0" distB="0" distL="0" distR="0">
            <wp:extent cx="6125845" cy="2112645"/>
            <wp:effectExtent l="0" t="0" r="0"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BA7D1B" w:rsidRPr="0064058C" w:rsidRDefault="0029232C" w:rsidP="00BA7D1B">
      <w:pPr>
        <w:pStyle w:val="ASFKFigName"/>
      </w:pPr>
      <w:r>
        <w:rPr>
          <w:noProof/>
        </w:rPr>
        <w:fldChar w:fldCharType="begin"/>
      </w:r>
      <w:r>
        <w:rPr>
          <w:noProof/>
        </w:rPr>
        <w:instrText xml:space="preserve"> SEQ Рисунок \* ARABIC </w:instrText>
      </w:r>
      <w:r>
        <w:rPr>
          <w:noProof/>
        </w:rPr>
        <w:fldChar w:fldCharType="separate"/>
      </w:r>
      <w:bookmarkStart w:id="771" w:name="_Ref230597513"/>
      <w:bookmarkStart w:id="772" w:name="_Toc126837609"/>
      <w:r w:rsidR="00973765">
        <w:rPr>
          <w:noProof/>
        </w:rPr>
        <w:t>96</w:t>
      </w:r>
      <w:bookmarkEnd w:id="771"/>
      <w:r>
        <w:rPr>
          <w:noProof/>
        </w:rPr>
        <w:fldChar w:fldCharType="end"/>
      </w:r>
      <w:r w:rsidR="00BA7D1B" w:rsidRPr="0064058C">
        <w:t xml:space="preserve">. </w:t>
      </w:r>
      <w:r w:rsidR="00494309">
        <w:t>Форма «Просмотр записи</w:t>
      </w:r>
      <w:r w:rsidR="00BA7D1B">
        <w:t>»</w:t>
      </w:r>
      <w:bookmarkEnd w:id="772"/>
    </w:p>
    <w:p w:rsidR="00BA7D1B" w:rsidRPr="0064058C" w:rsidRDefault="00BA7D1B" w:rsidP="00BA7D1B">
      <w:pPr>
        <w:pStyle w:val="ASFKNormal"/>
      </w:pPr>
      <w:r w:rsidRPr="0064058C">
        <w:lastRenderedPageBreak/>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973765">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E65C78" w:rsidP="00BA7D1B">
      <w:pPr>
        <w:pStyle w:val="ASFKFigure"/>
      </w:pPr>
      <w:r>
        <w:rPr>
          <w:noProof/>
        </w:rPr>
        <w:drawing>
          <wp:inline distT="0" distB="0" distL="0" distR="0">
            <wp:extent cx="6125845" cy="3835400"/>
            <wp:effectExtent l="0" t="0" r="0" b="0"/>
            <wp:docPr id="182" name="Рисунок 18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5"/>
                    <pic:cNvPicPr>
                      <a:picLocks noChangeAspect="1" noChangeArrowheads="1"/>
                    </pic:cNvPicPr>
                  </pic:nvPicPr>
                  <pic:blipFill>
                    <a:blip r:embed="rId158">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BA7D1B" w:rsidRPr="0064058C" w:rsidRDefault="0029232C" w:rsidP="00BA7D1B">
      <w:pPr>
        <w:pStyle w:val="ASFKFigName"/>
      </w:pPr>
      <w:r>
        <w:rPr>
          <w:noProof/>
        </w:rPr>
        <w:fldChar w:fldCharType="begin"/>
      </w:r>
      <w:r>
        <w:rPr>
          <w:noProof/>
        </w:rPr>
        <w:instrText xml:space="preserve"> SEQ Рисунок \* ARABIC </w:instrText>
      </w:r>
      <w:r>
        <w:rPr>
          <w:noProof/>
        </w:rPr>
        <w:fldChar w:fldCharType="separate"/>
      </w:r>
      <w:bookmarkStart w:id="773" w:name="_Ref230598149"/>
      <w:bookmarkStart w:id="774" w:name="_Toc126837610"/>
      <w:r w:rsidR="00973765">
        <w:rPr>
          <w:noProof/>
        </w:rPr>
        <w:t>97</w:t>
      </w:r>
      <w:bookmarkEnd w:id="773"/>
      <w:r>
        <w:rPr>
          <w:noProof/>
        </w:rPr>
        <w:fldChar w:fldCharType="end"/>
      </w:r>
      <w:r w:rsidR="00BA7D1B" w:rsidRPr="0064058C">
        <w:t xml:space="preserve">. ЭФ </w:t>
      </w:r>
      <w:r w:rsidR="00BA7D1B">
        <w:t>документа «</w:t>
      </w:r>
      <w:r w:rsidR="003B5663">
        <w:t>Уведомление</w:t>
      </w:r>
      <w:r w:rsidR="003B5663" w:rsidRPr="00821226">
        <w:t xml:space="preserve"> </w:t>
      </w:r>
      <w:r w:rsidR="003B5663">
        <w:t>(</w:t>
      </w:r>
      <w:r w:rsidR="003B5663" w:rsidRPr="00821226">
        <w:t>протокол</w:t>
      </w:r>
      <w:r w:rsidR="003B5663">
        <w:t>)</w:t>
      </w:r>
      <w:r w:rsidR="00F9698D">
        <w:t xml:space="preserve">», закладки </w:t>
      </w:r>
      <w:r w:rsidR="00BA7D1B">
        <w:t>«</w:t>
      </w:r>
      <w:r w:rsidR="00BA7D1B" w:rsidRPr="0064058C">
        <w:t>Системные атрибуты</w:t>
      </w:r>
      <w:r w:rsidR="00BA7D1B">
        <w:t>»</w:t>
      </w:r>
      <w:bookmarkEnd w:id="774"/>
    </w:p>
    <w:p w:rsidR="00CD55C7" w:rsidRPr="00345377" w:rsidRDefault="00CD55C7" w:rsidP="00F018DF">
      <w:pPr>
        <w:pStyle w:val="21"/>
      </w:pPr>
      <w:bookmarkStart w:id="775" w:name="_Toc126837332"/>
      <w:r w:rsidRPr="00345377">
        <w:t xml:space="preserve">Группа документов </w:t>
      </w:r>
      <w:r w:rsidR="001F20AD">
        <w:t>«</w:t>
      </w:r>
      <w:r w:rsidR="009C72EC" w:rsidRPr="00345377">
        <w:t>Регистрация и доведение бюджета</w:t>
      </w:r>
      <w:r w:rsidR="001F20AD">
        <w:t>»</w:t>
      </w:r>
      <w:bookmarkEnd w:id="753"/>
      <w:bookmarkEnd w:id="754"/>
      <w:bookmarkEnd w:id="755"/>
      <w:bookmarkEnd w:id="756"/>
      <w:bookmarkEnd w:id="775"/>
    </w:p>
    <w:p w:rsidR="00CD55C7" w:rsidRPr="0064058C" w:rsidRDefault="00CD55C7" w:rsidP="00865B91">
      <w:pPr>
        <w:pStyle w:val="32"/>
      </w:pPr>
      <w:bookmarkStart w:id="776" w:name="_Toc221011513"/>
      <w:bookmarkStart w:id="777" w:name="_Toc221012213"/>
      <w:bookmarkStart w:id="778" w:name="_Toc225934626"/>
      <w:bookmarkStart w:id="779" w:name="_Toc232827391"/>
      <w:bookmarkStart w:id="780" w:name="_Ref273435320"/>
      <w:bookmarkStart w:id="781" w:name="_Toc300216220"/>
      <w:bookmarkStart w:id="782" w:name="_Ref353442336"/>
      <w:bookmarkStart w:id="783" w:name="_Toc387859013"/>
      <w:bookmarkStart w:id="784" w:name="_Toc410283274"/>
      <w:bookmarkStart w:id="785" w:name="_Toc126837333"/>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6"/>
      <w:bookmarkEnd w:id="777"/>
      <w:bookmarkEnd w:id="778"/>
      <w:bookmarkEnd w:id="779"/>
      <w:bookmarkEnd w:id="780"/>
      <w:bookmarkEnd w:id="781"/>
      <w:bookmarkEnd w:id="782"/>
      <w:bookmarkEnd w:id="783"/>
      <w:bookmarkEnd w:id="784"/>
      <w:bookmarkEnd w:id="785"/>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6" w:name="_Toc273433418"/>
      <w:bookmarkStart w:id="787" w:name="_Ref273433513"/>
      <w:bookmarkStart w:id="788" w:name="_Ref273435325"/>
      <w:bookmarkStart w:id="789" w:name="_Toc300216221"/>
      <w:bookmarkStart w:id="790" w:name="_Ref353465739"/>
      <w:bookmarkStart w:id="791" w:name="_Toc387859014"/>
      <w:bookmarkStart w:id="792" w:name="_Toc410283275"/>
      <w:bookmarkStart w:id="793" w:name="_Toc126837334"/>
      <w:r w:rsidRPr="0064058C">
        <w:t>Дополнение к Генеральному разрешению на осуществление приносящей доход деятельности</w:t>
      </w:r>
      <w:bookmarkEnd w:id="786"/>
      <w:bookmarkEnd w:id="787"/>
      <w:bookmarkEnd w:id="788"/>
      <w:bookmarkEnd w:id="789"/>
      <w:bookmarkEnd w:id="790"/>
      <w:bookmarkEnd w:id="791"/>
      <w:bookmarkEnd w:id="792"/>
      <w:bookmarkEnd w:id="793"/>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4" w:name="_Toc221011518"/>
      <w:bookmarkStart w:id="795" w:name="_Toc221012219"/>
      <w:bookmarkStart w:id="796" w:name="_Toc225934630"/>
      <w:bookmarkStart w:id="797" w:name="_Ref231719478"/>
      <w:bookmarkStart w:id="798" w:name="_Toc232827397"/>
      <w:bookmarkStart w:id="799" w:name="_Toc248062346"/>
      <w:bookmarkStart w:id="800" w:name="_Ref292815655"/>
      <w:bookmarkStart w:id="801" w:name="_Ref299372849"/>
      <w:bookmarkStart w:id="802" w:name="_Toc300216223"/>
      <w:bookmarkStart w:id="803" w:name="_Ref369264367"/>
      <w:bookmarkStart w:id="804" w:name="_Toc387859016"/>
      <w:bookmarkStart w:id="805" w:name="_Toc410283277"/>
      <w:bookmarkStart w:id="806" w:name="_Ref435186548"/>
      <w:bookmarkStart w:id="807" w:name="_Ref437599853"/>
      <w:bookmarkStart w:id="808" w:name="_Ref449340702"/>
      <w:bookmarkStart w:id="809" w:name="_Ref475099007"/>
      <w:bookmarkStart w:id="810" w:name="_Ref480911634"/>
      <w:bookmarkStart w:id="811" w:name="_Ref501395859"/>
      <w:bookmarkStart w:id="812" w:name="_Ref531619388"/>
      <w:bookmarkStart w:id="813" w:name="_Ref26951331"/>
      <w:bookmarkStart w:id="814" w:name="_Ref85795835"/>
      <w:bookmarkStart w:id="815" w:name="_Toc126837335"/>
      <w:bookmarkEnd w:id="757"/>
      <w:bookmarkEnd w:id="758"/>
      <w:bookmarkEnd w:id="759"/>
      <w:bookmarkEnd w:id="760"/>
      <w:r w:rsidRPr="0064058C">
        <w:lastRenderedPageBreak/>
        <w:t>Расходное расписание</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973765">
        <w:t>98</w:t>
      </w:r>
      <w:r w:rsidRPr="00B11F4A">
        <w:fldChar w:fldCharType="end"/>
      </w:r>
      <w:r w:rsidRPr="00B11F4A">
        <w:t>.</w:t>
      </w:r>
    </w:p>
    <w:p w:rsidR="00B90305" w:rsidRPr="00B90305" w:rsidRDefault="00E65C78" w:rsidP="00B90305">
      <w:pPr>
        <w:pStyle w:val="ASFKFigure"/>
      </w:pPr>
      <w:r>
        <w:rPr>
          <w:noProof/>
        </w:rPr>
        <w:drawing>
          <wp:inline distT="0" distB="0" distL="0" distR="0">
            <wp:extent cx="6045835" cy="3293745"/>
            <wp:effectExtent l="0" t="0" r="0" b="0"/>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bookmarkStart w:id="816"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7" w:name="_Ref221338954"/>
      <w:bookmarkStart w:id="818" w:name="_Toc126837611"/>
      <w:r w:rsidR="00973765">
        <w:rPr>
          <w:noProof/>
        </w:rPr>
        <w:t>98</w:t>
      </w:r>
      <w:bookmarkEnd w:id="817"/>
      <w:r w:rsidRPr="00B11F4A">
        <w:fldChar w:fldCharType="end"/>
      </w:r>
      <w:bookmarkEnd w:id="816"/>
      <w:r w:rsidRPr="00B11F4A">
        <w:t xml:space="preserve">. ЭФ списка документов </w:t>
      </w:r>
      <w:r w:rsidR="001F20AD">
        <w:t>«</w:t>
      </w:r>
      <w:r w:rsidRPr="00B11F4A">
        <w:t>Расходное расписание</w:t>
      </w:r>
      <w:r w:rsidR="001F20AD">
        <w:t>»</w:t>
      </w:r>
      <w:bookmarkEnd w:id="818"/>
    </w:p>
    <w:p w:rsidR="00534BB3" w:rsidRPr="00B11F4A" w:rsidRDefault="00534BB3" w:rsidP="00881A26">
      <w:pPr>
        <w:pStyle w:val="41"/>
      </w:pPr>
      <w:bookmarkStart w:id="819" w:name="_Toc232827398"/>
      <w:r w:rsidRPr="00B11F4A">
        <w:t>Доступные операции</w:t>
      </w:r>
      <w:bookmarkEnd w:id="819"/>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20" w:name="_Toc232827399"/>
      <w:r w:rsidRPr="00B11F4A">
        <w:lastRenderedPageBreak/>
        <w:t>Экранная форма документа</w:t>
      </w:r>
      <w:bookmarkEnd w:id="820"/>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973765">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E65C78" w:rsidP="00B90305">
      <w:pPr>
        <w:pStyle w:val="ASFKFigure"/>
      </w:pPr>
      <w:r>
        <w:rPr>
          <w:noProof/>
        </w:rPr>
        <w:drawing>
          <wp:inline distT="0" distB="0" distL="0" distR="0">
            <wp:extent cx="6036945" cy="4483100"/>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36945" cy="4483100"/>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21" w:name="_Ref205177560"/>
      <w:bookmarkStart w:id="822" w:name="_Toc126837612"/>
      <w:r w:rsidR="00973765">
        <w:rPr>
          <w:noProof/>
        </w:rPr>
        <w:t>99</w:t>
      </w:r>
      <w:bookmarkEnd w:id="821"/>
      <w:r>
        <w:rPr>
          <w:noProof/>
        </w:rPr>
        <w:fldChar w:fldCharType="end"/>
      </w:r>
      <w:r w:rsidR="00534BB3" w:rsidRPr="00B11F4A">
        <w:t xml:space="preserve">. ЭФ </w:t>
      </w:r>
      <w:r w:rsidR="00534BB3">
        <w:t xml:space="preserve">документа </w:t>
      </w:r>
      <w:r w:rsidR="001F20AD">
        <w:t>«</w:t>
      </w:r>
      <w:r w:rsidR="00534BB3" w:rsidRPr="00B11F4A">
        <w:t>Расходное расписание</w:t>
      </w:r>
      <w:r w:rsidR="00F9698D">
        <w:t xml:space="preserve">», закладки </w:t>
      </w:r>
      <w:r w:rsidR="001F20AD">
        <w:t>«</w:t>
      </w:r>
      <w:r w:rsidR="00534BB3" w:rsidRPr="00B11F4A">
        <w:t>Документ</w:t>
      </w:r>
      <w:r w:rsidR="00534BB3">
        <w:t xml:space="preserve"> (1)</w:t>
      </w:r>
      <w:r w:rsidR="006B5C89">
        <w:t>», в</w:t>
      </w:r>
      <w:r w:rsidR="00F9698D">
        <w:t xml:space="preserve">кладки </w:t>
      </w:r>
      <w:r w:rsidR="001F20AD">
        <w:t>«</w:t>
      </w:r>
      <w:r w:rsidR="00534BB3" w:rsidRPr="00B11F4A">
        <w:t xml:space="preserve">Раздел </w:t>
      </w:r>
      <w:r w:rsidR="00534BB3" w:rsidRPr="00534BB3">
        <w:t>I</w:t>
      </w:r>
      <w:r w:rsidR="00534BB3" w:rsidRPr="00B11F4A">
        <w:t>: БА</w:t>
      </w:r>
      <w:r w:rsidR="001F20AD">
        <w:t>»</w:t>
      </w:r>
      <w:bookmarkEnd w:id="822"/>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7C57EB" w:rsidRPr="00424CF0" w:rsidRDefault="007C57EB" w:rsidP="007C57EB">
      <w:pPr>
        <w:pStyle w:val="ASFKNote"/>
      </w:pPr>
      <w:r w:rsidRPr="00424CF0">
        <w:rPr>
          <w:rStyle w:val="ASFKSymBold"/>
        </w:rPr>
        <w:t>Примечание.</w:t>
      </w:r>
      <w:r w:rsidRPr="00424CF0">
        <w:tab/>
      </w:r>
      <w:r>
        <w:t xml:space="preserve">Поля «Признак конфиденциальности» и «Метка конфиденциальности» </w:t>
      </w:r>
      <w:r>
        <w:cr/>
        <w:t>независимы друг от друга</w:t>
      </w:r>
      <w:r w:rsidRPr="00424CF0">
        <w:t>.</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973765">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3" w:name="_Ref317675918"/>
      <w:bookmarkStart w:id="824" w:name="_Toc126837426"/>
      <w:r w:rsidR="00973765">
        <w:rPr>
          <w:noProof/>
        </w:rPr>
        <w:t>53</w:t>
      </w:r>
      <w:bookmarkEnd w:id="823"/>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6945"/>
      </w:tblGrid>
      <w:tr w:rsidR="00EF69BD" w:rsidTr="00BA54B2">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Описание поля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w:t>
            </w:r>
          </w:p>
        </w:tc>
        <w:tc>
          <w:tcPr>
            <w:tcW w:w="3623" w:type="pct"/>
            <w:shd w:val="clear" w:color="auto" w:fill="auto"/>
          </w:tcPr>
          <w:p w:rsidR="00EF69BD" w:rsidRPr="00EF69BD" w:rsidRDefault="00EF69BD" w:rsidP="00412DF7">
            <w:pPr>
              <w:pStyle w:val="ASFKTablenorm"/>
              <w:ind w:left="57" w:right="57"/>
            </w:pPr>
            <w:r w:rsidRPr="00EF69BD">
              <w:t>Номер документа.</w:t>
            </w:r>
          </w:p>
          <w:p w:rsidR="00EF69BD" w:rsidRPr="00EF69BD" w:rsidRDefault="00EF69BD" w:rsidP="00412DF7">
            <w:pPr>
              <w:pStyle w:val="ASFKTablenorm"/>
              <w:ind w:left="57" w:right="57"/>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rsidP="00412DF7">
            <w:pPr>
              <w:pStyle w:val="ASFKTablenorm"/>
              <w:ind w:left="57" w:right="57"/>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w:t>
            </w:r>
          </w:p>
        </w:tc>
        <w:tc>
          <w:tcPr>
            <w:tcW w:w="3623" w:type="pct"/>
            <w:shd w:val="clear" w:color="auto" w:fill="auto"/>
          </w:tcPr>
          <w:p w:rsidR="00EF69BD" w:rsidRPr="00EF69BD" w:rsidRDefault="00EF69BD" w:rsidP="00412DF7">
            <w:pPr>
              <w:pStyle w:val="ASFKTablenorm"/>
              <w:ind w:left="57" w:right="57"/>
            </w:pPr>
            <w:r w:rsidRPr="00EF69BD">
              <w:t xml:space="preserve">Дата формирования документа. </w:t>
            </w:r>
          </w:p>
          <w:p w:rsidR="00EF69BD" w:rsidRPr="00EF69BD" w:rsidRDefault="00EF69BD" w:rsidP="00412DF7">
            <w:pPr>
              <w:pStyle w:val="ASFKTablenorm"/>
              <w:ind w:left="57" w:right="57"/>
            </w:pPr>
            <w:r w:rsidRPr="00EF69BD">
              <w:t>Для АРМ: По умолчанию проставляется текущая дата. Может быть изменена с помощью выбора из системного календаря.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 в/д</w:t>
            </w:r>
          </w:p>
        </w:tc>
        <w:tc>
          <w:tcPr>
            <w:tcW w:w="3623"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документа. </w:t>
            </w:r>
          </w:p>
          <w:p w:rsidR="00EF69BD" w:rsidRPr="00EF69BD" w:rsidRDefault="00EF69BD" w:rsidP="00412DF7">
            <w:pPr>
              <w:pStyle w:val="ASFKTablenorm"/>
              <w:ind w:left="57" w:right="57"/>
            </w:pPr>
            <w:r w:rsidRPr="00EF69BD">
              <w:t>Для АРМ: По умолчанию заполняется текущей системной даты. Может быть изменена вручную или из системного календаря.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Ед. изм.</w:t>
            </w:r>
          </w:p>
        </w:tc>
        <w:tc>
          <w:tcPr>
            <w:tcW w:w="3623" w:type="pct"/>
            <w:shd w:val="clear" w:color="auto" w:fill="auto"/>
          </w:tcPr>
          <w:p w:rsidR="00EF69BD" w:rsidRPr="00EF69BD" w:rsidRDefault="00EF69BD" w:rsidP="00412DF7">
            <w:pPr>
              <w:pStyle w:val="ASFKTablenorm"/>
              <w:ind w:left="57" w:right="57"/>
            </w:pPr>
            <w:r w:rsidRPr="00EF69BD">
              <w:t>Единица измерения.</w:t>
            </w:r>
          </w:p>
          <w:p w:rsidR="00EF69BD" w:rsidRPr="00EF69BD" w:rsidRDefault="00EF69BD" w:rsidP="00412DF7">
            <w:pPr>
              <w:pStyle w:val="ASFKTablenorm"/>
              <w:ind w:left="57" w:right="57"/>
            </w:pPr>
            <w:r w:rsidRPr="00EF69BD">
              <w:t xml:space="preserve">Заполняется автоматически значением «Руб». </w:t>
            </w:r>
          </w:p>
          <w:p w:rsidR="00EF69BD" w:rsidRPr="00EF69BD" w:rsidRDefault="00EF69BD" w:rsidP="00412DF7">
            <w:pPr>
              <w:pStyle w:val="ASFKTablenorm"/>
              <w:ind w:left="57" w:right="57"/>
            </w:pPr>
            <w:r w:rsidRPr="00EF69BD">
              <w:t>Поле недоступно для редактирования.</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Ст.</w:t>
            </w:r>
          </w:p>
        </w:tc>
        <w:tc>
          <w:tcPr>
            <w:tcW w:w="3623" w:type="pct"/>
            <w:shd w:val="clear" w:color="auto" w:fill="auto"/>
          </w:tcPr>
          <w:p w:rsidR="00EF69BD" w:rsidRPr="00EF69BD" w:rsidRDefault="00EF69BD" w:rsidP="00412DF7">
            <w:pPr>
              <w:pStyle w:val="ASFKTablenorm"/>
              <w:ind w:left="57" w:right="57"/>
            </w:pPr>
            <w:r w:rsidRPr="00EF69BD">
              <w:t xml:space="preserve">Код бизнес-статуса документа. </w:t>
            </w:r>
          </w:p>
          <w:p w:rsidR="00EF69BD" w:rsidRPr="00EF69BD" w:rsidRDefault="00EF69BD" w:rsidP="00412DF7">
            <w:pPr>
              <w:pStyle w:val="ASFKTablenorm"/>
              <w:ind w:left="57" w:right="57"/>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A54B2" w:rsidTr="0018793C">
        <w:tc>
          <w:tcPr>
            <w:tcW w:w="1377" w:type="pct"/>
            <w:shd w:val="clear" w:color="auto" w:fill="auto"/>
          </w:tcPr>
          <w:p w:rsidR="00BA54B2" w:rsidRPr="00EF69BD" w:rsidRDefault="00BA54B2" w:rsidP="0018793C">
            <w:pPr>
              <w:pStyle w:val="ASFKTablenorm"/>
              <w:ind w:left="57" w:right="57"/>
            </w:pPr>
            <w:r>
              <w:t>Признак конфиденциальности</w:t>
            </w:r>
          </w:p>
        </w:tc>
        <w:tc>
          <w:tcPr>
            <w:tcW w:w="3623" w:type="pct"/>
            <w:shd w:val="clear" w:color="auto" w:fill="auto"/>
          </w:tcPr>
          <w:p w:rsidR="007C57EB" w:rsidRDefault="007C57EB" w:rsidP="007C57EB">
            <w:pPr>
              <w:pStyle w:val="ASFKTablenorm"/>
              <w:ind w:left="57" w:right="57"/>
            </w:pPr>
            <w:r>
              <w:t>Уровень конфиденциальности.</w:t>
            </w:r>
          </w:p>
          <w:p w:rsidR="00BA54B2" w:rsidRPr="00EF69BD" w:rsidRDefault="007C57EB" w:rsidP="007C57EB">
            <w:pPr>
              <w:pStyle w:val="ASFKTablenorm"/>
              <w:ind w:left="57" w:right="57"/>
            </w:pPr>
            <w:r>
              <w:t>Значение поля заполняется автоматически. Поле недоступно для редактирования</w:t>
            </w:r>
            <w:r w:rsidR="00BA54B2" w:rsidRPr="00EF69BD">
              <w:t>.</w:t>
            </w:r>
          </w:p>
        </w:tc>
      </w:tr>
      <w:tr w:rsidR="00BA54B2" w:rsidTr="00BA54B2">
        <w:tc>
          <w:tcPr>
            <w:tcW w:w="1377" w:type="pct"/>
            <w:shd w:val="clear" w:color="auto" w:fill="auto"/>
          </w:tcPr>
          <w:p w:rsidR="00BA54B2" w:rsidRPr="00EF69BD" w:rsidRDefault="00BA54B2" w:rsidP="0018793C">
            <w:pPr>
              <w:pStyle w:val="ASFKTablenorm"/>
              <w:ind w:left="57" w:right="57"/>
            </w:pPr>
            <w:r>
              <w:t>Метка конфиденциальности</w:t>
            </w:r>
          </w:p>
        </w:tc>
        <w:tc>
          <w:tcPr>
            <w:tcW w:w="3623" w:type="pct"/>
            <w:shd w:val="clear" w:color="auto" w:fill="auto"/>
          </w:tcPr>
          <w:p w:rsidR="007C57EB" w:rsidRDefault="007C57EB" w:rsidP="007C57EB">
            <w:pPr>
              <w:pStyle w:val="ASFKTablenorm"/>
              <w:ind w:left="57" w:right="57"/>
            </w:pPr>
            <w:r>
              <w:t xml:space="preserve">Нередактируемый реквизит. </w:t>
            </w:r>
          </w:p>
          <w:p w:rsidR="007C57EB" w:rsidRDefault="007C57EB" w:rsidP="007C57EB">
            <w:pPr>
              <w:pStyle w:val="ASFKTablenorm"/>
              <w:ind w:left="57" w:right="57"/>
            </w:pPr>
            <w:r>
              <w:t>Рядом с Меткой отображается наименование метки, в зависимости от ее значения:</w:t>
            </w:r>
          </w:p>
          <w:p w:rsidR="007C57EB" w:rsidRDefault="007C57EB" w:rsidP="007C57EB">
            <w:pPr>
              <w:pStyle w:val="ASFKTablenorm"/>
              <w:ind w:left="57" w:right="57"/>
            </w:pPr>
            <w:r>
              <w:t>0 – не секретно;</w:t>
            </w:r>
          </w:p>
          <w:p w:rsidR="007C57EB" w:rsidRDefault="007C57EB" w:rsidP="007C57EB">
            <w:pPr>
              <w:pStyle w:val="ASFKTablenorm"/>
              <w:ind w:left="57" w:right="57"/>
            </w:pPr>
            <w:r>
              <w:t>1 – для служебного пользования;</w:t>
            </w:r>
          </w:p>
          <w:p w:rsidR="007C57EB" w:rsidRDefault="007C57EB" w:rsidP="007C57EB">
            <w:pPr>
              <w:pStyle w:val="ASFKTablenorm"/>
              <w:ind w:left="57" w:right="57"/>
            </w:pPr>
            <w:r>
              <w:t>2 – секретно;</w:t>
            </w:r>
          </w:p>
          <w:p w:rsidR="007C57EB" w:rsidRDefault="007C57EB" w:rsidP="007C57EB">
            <w:pPr>
              <w:pStyle w:val="ASFKTablenorm"/>
              <w:ind w:left="57" w:right="57"/>
            </w:pPr>
            <w:r>
              <w:t>3 – совершенно секретно.</w:t>
            </w:r>
          </w:p>
          <w:p w:rsidR="00BA54B2" w:rsidRPr="00EF69BD" w:rsidRDefault="00BF2887" w:rsidP="007C57EB">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BA54B2" w:rsidTr="00BA54B2">
        <w:tc>
          <w:tcPr>
            <w:tcW w:w="1377" w:type="pct"/>
            <w:shd w:val="clear" w:color="auto" w:fill="auto"/>
          </w:tcPr>
          <w:p w:rsidR="00BA54B2" w:rsidRPr="00EF69BD" w:rsidRDefault="00BA54B2" w:rsidP="0018793C">
            <w:pPr>
              <w:pStyle w:val="ASFKTablenorm"/>
              <w:ind w:left="57" w:right="57"/>
            </w:pPr>
            <w:r>
              <w:t>Пункт перечня</w:t>
            </w:r>
          </w:p>
        </w:tc>
        <w:tc>
          <w:tcPr>
            <w:tcW w:w="3623"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Pr="00EF69BD" w:rsidRDefault="00BA54B2" w:rsidP="0018793C">
            <w:pPr>
              <w:pStyle w:val="ASFKTablenorm"/>
              <w:ind w:left="57" w:right="57"/>
            </w:pPr>
            <w:r>
              <w:t>Обязателен для заполнения при значении Метки = 2 или 3.</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Группа полей «Наименования и Коды»</w:t>
            </w:r>
          </w:p>
        </w:tc>
      </w:tr>
      <w:tr w:rsidR="00EF69BD" w:rsidTr="00BA54B2">
        <w:tc>
          <w:tcPr>
            <w:tcW w:w="1377" w:type="pct"/>
            <w:shd w:val="clear" w:color="auto" w:fill="auto"/>
          </w:tcPr>
          <w:p w:rsidR="00EF69BD" w:rsidRPr="00EF69BD" w:rsidRDefault="00EF69BD" w:rsidP="00412DF7">
            <w:pPr>
              <w:pStyle w:val="ASFKTablenorm"/>
              <w:ind w:left="57" w:right="57"/>
            </w:pPr>
            <w:r w:rsidRPr="00EF69BD">
              <w:t>ГРБС/ГАИФ</w:t>
            </w:r>
          </w:p>
        </w:tc>
        <w:tc>
          <w:tcPr>
            <w:tcW w:w="3623" w:type="pct"/>
            <w:shd w:val="clear" w:color="auto" w:fill="auto"/>
          </w:tcPr>
          <w:p w:rsidR="00EF69BD" w:rsidRDefault="00EF69BD" w:rsidP="00412DF7">
            <w:pPr>
              <w:pStyle w:val="ASFKTablenorm"/>
              <w:ind w:left="57" w:right="57"/>
            </w:pPr>
            <w:r w:rsidRPr="00EF69BD">
              <w:t>Наименование ГРБС (ГАИФ), соответствующее коду главы.</w:t>
            </w:r>
          </w:p>
          <w:p w:rsidR="00E97314" w:rsidRPr="00EF69BD" w:rsidRDefault="00E97314" w:rsidP="00412DF7">
            <w:pPr>
              <w:pStyle w:val="ASFKTablenorm"/>
              <w:ind w:left="57" w:right="57"/>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rsidP="00412DF7">
            <w:pPr>
              <w:pStyle w:val="ASFKTablenorm"/>
              <w:ind w:left="57" w:right="57"/>
            </w:pPr>
            <w:r w:rsidRPr="00EF69BD">
              <w:t xml:space="preserve">Для АРМ: Значение заполняется автоматически на основании поля «Глава по БК» (с учетом бюджета) из справочников РУБП/ПУБП для </w:t>
            </w:r>
            <w:r w:rsidRPr="00EF69BD">
              <w:lastRenderedPageBreak/>
              <w:t xml:space="preserve">которых код вышестоящей организации заполнен значением «00000» (пять нулей) </w:t>
            </w:r>
            <w:r w:rsidR="00E97314">
              <w:t>для ФБ, либо &lt;пусто&gt; для МБ/СФ.</w:t>
            </w:r>
          </w:p>
          <w:p w:rsidR="00EF69BD" w:rsidRPr="00EF69BD" w:rsidRDefault="00EF69BD" w:rsidP="00412DF7">
            <w:pPr>
              <w:pStyle w:val="ASFKTablenorm"/>
              <w:ind w:left="57" w:right="57"/>
            </w:pPr>
            <w:r w:rsidRPr="00EF69BD">
              <w:t>Может быть отредактировано вручную.</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Глава по БК</w:t>
            </w:r>
          </w:p>
        </w:tc>
        <w:tc>
          <w:tcPr>
            <w:tcW w:w="3623" w:type="pct"/>
            <w:shd w:val="clear" w:color="auto" w:fill="auto"/>
          </w:tcPr>
          <w:p w:rsidR="00EF69BD" w:rsidRPr="00EF69BD" w:rsidRDefault="00EF69BD" w:rsidP="00412DF7">
            <w:pPr>
              <w:pStyle w:val="ASFKTablenorm"/>
              <w:ind w:left="57" w:right="57"/>
            </w:pPr>
            <w:r w:rsidRPr="00EF69BD">
              <w:t>Код ГРБС (ГАИФ).</w:t>
            </w:r>
          </w:p>
          <w:p w:rsidR="00EF69BD" w:rsidRPr="00EF69BD" w:rsidRDefault="00EF69BD" w:rsidP="00412DF7">
            <w:pPr>
              <w:pStyle w:val="ASFKTablenorm"/>
              <w:ind w:left="57" w:right="57"/>
            </w:pPr>
            <w:r w:rsidRPr="00EF69BD">
              <w:t xml:space="preserve">Для АРМ ГРБС: </w:t>
            </w:r>
          </w:p>
          <w:p w:rsidR="00EF69BD" w:rsidRPr="00412DF7" w:rsidRDefault="00EF69BD" w:rsidP="00412DF7">
            <w:pPr>
              <w:pStyle w:val="ASFKTableListNum"/>
              <w:numPr>
                <w:ilvl w:val="0"/>
                <w:numId w:val="57"/>
              </w:numPr>
            </w:pPr>
            <w:r w:rsidRPr="00412DF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412DF7">
              <w:t xml:space="preserve">». </w:t>
            </w:r>
          </w:p>
          <w:p w:rsidR="00EF69BD" w:rsidRPr="00412DF7" w:rsidRDefault="00EF69BD" w:rsidP="00EF69BD">
            <w:pPr>
              <w:pStyle w:val="ASFKTableListNum"/>
            </w:pPr>
            <w:r w:rsidRPr="00412DF7">
              <w:t>Если «Переход на СР» = 1, то поле заполняется из справочника СР кодом Главы по БК</w:t>
            </w:r>
            <w:r w:rsidR="00466EDB" w:rsidRPr="00412DF7">
              <w:t xml:space="preserve"> </w:t>
            </w:r>
            <w:r w:rsidRPr="00F064D6">
              <w:rPr>
                <w:rStyle w:val="ASFKReporterror"/>
              </w:rPr>
              <w:t>(PppCode</w:t>
            </w:r>
            <w:r w:rsidRPr="00412DF7">
              <w:t>).</w:t>
            </w:r>
          </w:p>
          <w:p w:rsidR="00EF69BD" w:rsidRPr="00EF69BD" w:rsidRDefault="00EF69BD" w:rsidP="00412DF7">
            <w:pPr>
              <w:pStyle w:val="ASFKTablenorm"/>
              <w:ind w:left="57" w:right="57"/>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rsidTr="00BA54B2">
        <w:tc>
          <w:tcPr>
            <w:tcW w:w="1377" w:type="pct"/>
            <w:shd w:val="clear" w:color="auto" w:fill="auto"/>
          </w:tcPr>
          <w:p w:rsidR="00F80FBC" w:rsidRPr="00F80FBC" w:rsidRDefault="00F80FBC" w:rsidP="00412DF7">
            <w:pPr>
              <w:pStyle w:val="ASFKTablenorm"/>
              <w:ind w:left="57" w:right="57"/>
            </w:pPr>
            <w:r w:rsidRPr="00F80FBC">
              <w:t>РБС(ПБС)/ТОАИФ(АИФ)</w:t>
            </w:r>
          </w:p>
        </w:tc>
        <w:tc>
          <w:tcPr>
            <w:tcW w:w="3623" w:type="pct"/>
            <w:shd w:val="clear" w:color="auto" w:fill="auto"/>
          </w:tcPr>
          <w:p w:rsidR="00F80FBC" w:rsidRDefault="00415355" w:rsidP="00412DF7">
            <w:pPr>
              <w:pStyle w:val="ASFKTablenorm"/>
              <w:ind w:left="57" w:right="57"/>
            </w:pPr>
            <w:r w:rsidRPr="00F80FBC">
              <w:t>Наименование РБС(ПБС)/ТОАИФ(АИФ).</w:t>
            </w:r>
          </w:p>
          <w:p w:rsidR="00F80FBC" w:rsidRPr="00F80FBC" w:rsidRDefault="00466EDB" w:rsidP="00412DF7">
            <w:pPr>
              <w:pStyle w:val="ASFKTablenorm"/>
              <w:ind w:left="57" w:right="57"/>
            </w:pPr>
            <w:r>
              <w:t xml:space="preserve">На АРМ ГРБС </w:t>
            </w:r>
            <w:r w:rsidR="00B412A1">
              <w:t>–</w:t>
            </w:r>
            <w:r w:rsidRPr="00F80FBC">
              <w:t xml:space="preserve"> не заполняется</w:t>
            </w:r>
            <w:r>
              <w:t>.</w:t>
            </w:r>
          </w:p>
        </w:tc>
      </w:tr>
      <w:tr w:rsidR="00F80FBC" w:rsidTr="00BA54B2">
        <w:tc>
          <w:tcPr>
            <w:tcW w:w="1377" w:type="pct"/>
            <w:shd w:val="clear" w:color="auto" w:fill="auto"/>
          </w:tcPr>
          <w:p w:rsidR="00F80FBC" w:rsidRPr="00F80FBC" w:rsidRDefault="00B412A1" w:rsidP="00412DF7">
            <w:pPr>
              <w:pStyle w:val="ASFKTablenorm"/>
              <w:ind w:left="57" w:right="57"/>
            </w:pPr>
            <w:r w:rsidRPr="00F80FBC">
              <w:t>П</w:t>
            </w:r>
            <w:r w:rsidR="00F80FBC" w:rsidRPr="00F80FBC">
              <w:t>о Сводному реестру</w:t>
            </w:r>
          </w:p>
        </w:tc>
        <w:tc>
          <w:tcPr>
            <w:tcW w:w="3623" w:type="pct"/>
            <w:shd w:val="clear" w:color="auto" w:fill="auto"/>
          </w:tcPr>
          <w:p w:rsidR="00F80FBC" w:rsidRDefault="007C5C81" w:rsidP="00412DF7">
            <w:pPr>
              <w:pStyle w:val="ASFKTablenorm"/>
              <w:ind w:left="57" w:right="57"/>
            </w:pPr>
            <w:r w:rsidRPr="00D43E47">
              <w:t>Код РБС (ПБС, АИФ) по Сводному реестру</w:t>
            </w:r>
            <w:r w:rsidR="00F80FBC" w:rsidRPr="00F80FBC">
              <w:t>.</w:t>
            </w:r>
          </w:p>
          <w:p w:rsidR="00F80FBC" w:rsidRPr="00F80FBC" w:rsidRDefault="00F80FBC" w:rsidP="00412DF7">
            <w:pPr>
              <w:pStyle w:val="ASFKTablenorm"/>
              <w:ind w:left="57" w:right="57"/>
            </w:pPr>
            <w:r w:rsidRPr="00F80FBC">
              <w:t xml:space="preserve">На АРМ ГРБС </w:t>
            </w:r>
            <w:r w:rsidR="00B412A1">
              <w:t>–</w:t>
            </w:r>
            <w:r w:rsidRPr="00F80FBC">
              <w:t xml:space="preserve"> не заполняется.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 лицевого счета</w:t>
            </w:r>
          </w:p>
        </w:tc>
        <w:tc>
          <w:tcPr>
            <w:tcW w:w="3623" w:type="pct"/>
            <w:shd w:val="clear" w:color="auto" w:fill="auto"/>
          </w:tcPr>
          <w:p w:rsidR="00EF69BD" w:rsidRPr="00EF69BD" w:rsidRDefault="00EF69BD" w:rsidP="00412DF7">
            <w:pPr>
              <w:pStyle w:val="ASFKTablenorm"/>
              <w:ind w:left="57" w:right="57"/>
            </w:pPr>
            <w:r w:rsidRPr="00EF69BD">
              <w:t>Номер лицевого счета организации, указанной в поле «РБС(ПБС)/ТОАИФ(АИФ)».</w:t>
            </w:r>
          </w:p>
          <w:p w:rsidR="00EF69BD" w:rsidRPr="00EF69BD" w:rsidRDefault="00EF69BD" w:rsidP="00412DF7">
            <w:pPr>
              <w:pStyle w:val="ASFKTablenorm"/>
              <w:ind w:left="57" w:right="57"/>
            </w:pPr>
            <w:r w:rsidRPr="00EF69BD">
              <w:t>Поле заполняется вручную или из справочника Информация о лицевых счетах.</w:t>
            </w:r>
          </w:p>
          <w:p w:rsidR="00EF69BD" w:rsidRPr="00EF69BD" w:rsidRDefault="00EF69BD" w:rsidP="00412DF7">
            <w:pPr>
              <w:pStyle w:val="ASFKTablenorm"/>
              <w:ind w:left="57" w:right="57"/>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rsidP="00412DF7">
            <w:pPr>
              <w:pStyle w:val="ASFKTablenorm"/>
              <w:ind w:left="57" w:right="57"/>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rsidTr="00BA54B2">
        <w:tc>
          <w:tcPr>
            <w:tcW w:w="1377" w:type="pct"/>
            <w:shd w:val="clear" w:color="auto" w:fill="auto"/>
          </w:tcPr>
          <w:p w:rsidR="00EF69BD" w:rsidRPr="00EF69BD" w:rsidRDefault="00EF69BD" w:rsidP="00412DF7">
            <w:pPr>
              <w:pStyle w:val="ASFKTablenorm"/>
              <w:ind w:left="57" w:right="57"/>
            </w:pPr>
            <w:r w:rsidRPr="00EF69BD">
              <w:t>Бюджет</w:t>
            </w:r>
          </w:p>
        </w:tc>
        <w:tc>
          <w:tcPr>
            <w:tcW w:w="3623" w:type="pct"/>
            <w:shd w:val="clear" w:color="auto" w:fill="auto"/>
          </w:tcPr>
          <w:p w:rsidR="00EF69BD" w:rsidRPr="00EF69BD" w:rsidRDefault="00EF69BD" w:rsidP="00412DF7">
            <w:pPr>
              <w:pStyle w:val="ASFKTablenorm"/>
              <w:ind w:left="57" w:right="57"/>
            </w:pPr>
            <w:r w:rsidRPr="00EF69BD">
              <w:t>Наименование бюджета согласно справочнику «Бюджеты».</w:t>
            </w:r>
          </w:p>
          <w:p w:rsidR="00EF69BD" w:rsidRPr="00EF69BD" w:rsidRDefault="00EF69BD" w:rsidP="00412DF7">
            <w:pPr>
              <w:pStyle w:val="ASFKTablenorm"/>
              <w:ind w:left="57" w:right="57"/>
            </w:pPr>
            <w:r w:rsidRPr="00EF69BD">
              <w:t xml:space="preserve">Для АРМ: Заполняется автоматически из справочника «Бюджеты» на основании системной константы </w:t>
            </w:r>
            <w:r w:rsidR="00644FF2">
              <w:rPr>
                <w:rStyle w:val="ASFKReporterror"/>
              </w:rPr>
              <w:t>«</w:t>
            </w:r>
            <w:r w:rsidRPr="00EF69BD">
              <w:t>Код бюджета</w:t>
            </w:r>
            <w:r w:rsidR="00644FF2">
              <w:t>»</w:t>
            </w:r>
            <w:r w:rsidRPr="00EF69BD">
              <w:t xml:space="preserve">. </w:t>
            </w:r>
          </w:p>
        </w:tc>
      </w:tr>
      <w:tr w:rsidR="00EF69BD" w:rsidTr="00BA54B2">
        <w:tc>
          <w:tcPr>
            <w:tcW w:w="1377" w:type="pct"/>
            <w:shd w:val="clear" w:color="auto" w:fill="auto"/>
          </w:tcPr>
          <w:p w:rsidR="00EF69BD" w:rsidRPr="00EF69BD" w:rsidRDefault="00EF69BD" w:rsidP="00412DF7">
            <w:pPr>
              <w:pStyle w:val="ASFKTablenorm"/>
              <w:ind w:left="57" w:right="57"/>
            </w:pPr>
            <w:r w:rsidRPr="00EF69BD">
              <w:t>Финорган</w:t>
            </w:r>
          </w:p>
        </w:tc>
        <w:tc>
          <w:tcPr>
            <w:tcW w:w="3623" w:type="pct"/>
            <w:shd w:val="clear" w:color="auto" w:fill="auto"/>
          </w:tcPr>
          <w:p w:rsidR="00EF69BD" w:rsidRPr="00EF69BD" w:rsidRDefault="00EF69BD" w:rsidP="00412DF7">
            <w:pPr>
              <w:pStyle w:val="ASFKTablenorm"/>
              <w:ind w:left="57" w:right="57"/>
            </w:pPr>
            <w:r w:rsidRPr="00EF69BD">
              <w:t>Наименование ФО, обслуживающего указанный бюджет.</w:t>
            </w:r>
          </w:p>
          <w:p w:rsidR="00EF69BD" w:rsidRPr="00412DF7" w:rsidRDefault="00EF69BD" w:rsidP="00412DF7">
            <w:pPr>
              <w:pStyle w:val="ASFKTableListNum"/>
              <w:numPr>
                <w:ilvl w:val="0"/>
                <w:numId w:val="56"/>
              </w:numPr>
            </w:pPr>
            <w:r w:rsidRPr="00412DF7">
              <w:t xml:space="preserve">Для АРМ всех бюджетов (кроме ГВБФ: 4-й уровень бюджета): </w:t>
            </w:r>
          </w:p>
          <w:p w:rsidR="00EF69BD" w:rsidRPr="00EF69BD" w:rsidRDefault="00EF69BD" w:rsidP="00412DF7">
            <w:pPr>
              <w:pStyle w:val="ASFKTablenorm"/>
              <w:ind w:left="57" w:right="57"/>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412DF7" w:rsidRDefault="00EF69BD" w:rsidP="00EF69BD">
            <w:pPr>
              <w:pStyle w:val="ASFKTableListNum"/>
            </w:pPr>
            <w:r w:rsidRPr="00412DF7">
              <w:t>Для бюджета ГВБФ (4-й уровень бюджета):</w:t>
            </w:r>
          </w:p>
          <w:p w:rsidR="00EF69BD" w:rsidRPr="00EF69BD" w:rsidRDefault="00EF69BD" w:rsidP="00412DF7">
            <w:pPr>
              <w:pStyle w:val="ASFKTablenorm"/>
              <w:ind w:left="57" w:right="57"/>
            </w:pPr>
            <w:r w:rsidRPr="00EF69BD">
              <w:t>Для АРМ (кроме ФО): не заполняется (если было заполнено автоматически, то обнулять значение).</w:t>
            </w:r>
          </w:p>
        </w:tc>
      </w:tr>
      <w:tr w:rsidR="00EF69BD" w:rsidTr="00BA54B2">
        <w:tc>
          <w:tcPr>
            <w:tcW w:w="1377" w:type="pct"/>
            <w:shd w:val="clear" w:color="auto" w:fill="auto"/>
          </w:tcPr>
          <w:p w:rsidR="00EF69BD" w:rsidRPr="00EF69BD" w:rsidRDefault="00EF69BD" w:rsidP="00412DF7">
            <w:pPr>
              <w:pStyle w:val="ASFKTablenorm"/>
              <w:ind w:left="57" w:right="57"/>
            </w:pPr>
            <w:r w:rsidRPr="00EF69BD">
              <w:t>Откуда (ФК)</w:t>
            </w:r>
          </w:p>
        </w:tc>
        <w:tc>
          <w:tcPr>
            <w:tcW w:w="3623" w:type="pct"/>
            <w:shd w:val="clear" w:color="auto" w:fill="auto"/>
          </w:tcPr>
          <w:p w:rsidR="00EF69BD" w:rsidRPr="00EF69BD" w:rsidRDefault="00EF69BD" w:rsidP="00412DF7">
            <w:pPr>
              <w:pStyle w:val="ASFKTablenorm"/>
              <w:ind w:left="57" w:right="57"/>
            </w:pPr>
            <w:r w:rsidRPr="00EF69BD">
              <w:t>Наименование ТОФК-отправителя, согласно справочнику «Органы казначейства».</w:t>
            </w:r>
          </w:p>
          <w:p w:rsidR="00EF69BD" w:rsidRPr="00EF69BD" w:rsidRDefault="00EF69BD" w:rsidP="00412DF7">
            <w:pPr>
              <w:pStyle w:val="ASFKTablenorm"/>
              <w:ind w:left="57" w:right="57"/>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rsidTr="00BA54B2">
        <w:trPr>
          <w:trHeight w:val="70"/>
        </w:trPr>
        <w:tc>
          <w:tcPr>
            <w:tcW w:w="1377" w:type="pct"/>
            <w:shd w:val="clear" w:color="auto" w:fill="auto"/>
          </w:tcPr>
          <w:p w:rsidR="00EF69BD" w:rsidRPr="00EF69BD" w:rsidRDefault="00B412A1" w:rsidP="00412DF7">
            <w:pPr>
              <w:pStyle w:val="ASFKTablenorm"/>
              <w:ind w:left="57" w:right="57"/>
            </w:pPr>
            <w:r w:rsidRPr="00EF69BD">
              <w:lastRenderedPageBreak/>
              <w:t>П</w:t>
            </w:r>
            <w:r w:rsidR="00EF69BD" w:rsidRPr="00EF69BD">
              <w:t>о КОФК</w:t>
            </w:r>
          </w:p>
        </w:tc>
        <w:tc>
          <w:tcPr>
            <w:tcW w:w="3623" w:type="pct"/>
            <w:shd w:val="clear" w:color="auto" w:fill="auto"/>
          </w:tcPr>
          <w:p w:rsidR="00EF69BD" w:rsidRPr="00EF69BD" w:rsidRDefault="00EF69BD" w:rsidP="00412DF7">
            <w:pPr>
              <w:pStyle w:val="ASFKTablenorm"/>
              <w:ind w:left="57" w:right="57"/>
            </w:pPr>
            <w:r w:rsidRPr="00EF69BD">
              <w:t>Код ТОФК-отправителя по справочнику «Органы казначейства».</w:t>
            </w:r>
          </w:p>
          <w:p w:rsidR="00EF69BD" w:rsidRPr="00EF69BD" w:rsidRDefault="00EF69BD" w:rsidP="00412DF7">
            <w:pPr>
              <w:pStyle w:val="ASFKTablenorm"/>
              <w:ind w:left="57" w:right="57"/>
            </w:pPr>
            <w:r w:rsidRPr="00EF69BD">
              <w:t xml:space="preserve">Для АРМ ФО: поле не заполняется. </w:t>
            </w:r>
          </w:p>
          <w:p w:rsidR="00EF69BD" w:rsidRPr="00EF69BD" w:rsidRDefault="00EF69BD" w:rsidP="00412DF7">
            <w:pPr>
              <w:pStyle w:val="ASFKTablenorm"/>
              <w:ind w:left="57" w:right="57"/>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rsidTr="00BA54B2">
        <w:tc>
          <w:tcPr>
            <w:tcW w:w="1377" w:type="pct"/>
            <w:shd w:val="clear" w:color="auto" w:fill="auto"/>
          </w:tcPr>
          <w:p w:rsidR="00EF69BD" w:rsidRPr="00EF69BD" w:rsidRDefault="00EF69BD" w:rsidP="00412DF7">
            <w:pPr>
              <w:pStyle w:val="ASFKTablenorm"/>
              <w:ind w:left="57" w:right="57"/>
            </w:pPr>
            <w:r w:rsidRPr="00EF69BD">
              <w:t>Кому</w:t>
            </w:r>
          </w:p>
        </w:tc>
        <w:tc>
          <w:tcPr>
            <w:tcW w:w="3623" w:type="pct"/>
            <w:shd w:val="clear" w:color="auto" w:fill="auto"/>
          </w:tcPr>
          <w:p w:rsidR="00EF69BD" w:rsidRPr="00EF69BD" w:rsidRDefault="00EF69BD" w:rsidP="00412DF7">
            <w:pPr>
              <w:pStyle w:val="ASFKTablenorm"/>
              <w:ind w:left="57" w:right="57"/>
            </w:pPr>
            <w:r w:rsidRPr="00EF69BD">
              <w:t>Наименование БУ-получателя в соответствии с СРРПБС.</w:t>
            </w:r>
          </w:p>
          <w:p w:rsidR="00EF69BD" w:rsidRPr="00412DF7" w:rsidRDefault="00EF69BD" w:rsidP="00412DF7">
            <w:pPr>
              <w:pStyle w:val="ASFKTableListNum"/>
              <w:numPr>
                <w:ilvl w:val="0"/>
                <w:numId w:val="55"/>
              </w:numPr>
            </w:pPr>
            <w:r w:rsidRPr="00412DF7">
              <w:t>Для Федерального бюджета:</w:t>
            </w:r>
          </w:p>
          <w:p w:rsidR="00EF69BD" w:rsidRPr="00EF69BD" w:rsidRDefault="00EF69BD" w:rsidP="00412DF7">
            <w:pPr>
              <w:pStyle w:val="ASFKTablenorm"/>
              <w:ind w:left="57" w:right="57"/>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412DF7" w:rsidRDefault="00EF69BD" w:rsidP="00EF69BD">
            <w:pPr>
              <w:pStyle w:val="ASFKTableListNum"/>
            </w:pPr>
            <w:r w:rsidRPr="00412DF7">
              <w:t>Для прочих бюджетов:</w:t>
            </w:r>
          </w:p>
          <w:p w:rsidR="00EF69BD" w:rsidRPr="00EF69BD" w:rsidRDefault="00EF69BD" w:rsidP="00412DF7">
            <w:pPr>
              <w:pStyle w:val="ASFKTablenorm"/>
              <w:ind w:left="57" w:right="57"/>
            </w:pPr>
            <w:r w:rsidRPr="00EF69BD">
              <w:t>Значение может быть выбрано из справочника «ПУБП» (без заполнения поля по Сводному реестру).</w:t>
            </w:r>
          </w:p>
        </w:tc>
      </w:tr>
      <w:tr w:rsidR="00EF69BD" w:rsidTr="00BA54B2">
        <w:tc>
          <w:tcPr>
            <w:tcW w:w="1377" w:type="pct"/>
            <w:shd w:val="clear" w:color="auto" w:fill="auto"/>
          </w:tcPr>
          <w:p w:rsidR="00EF69BD" w:rsidRPr="00EF69BD" w:rsidRDefault="00B412A1" w:rsidP="00412DF7">
            <w:pPr>
              <w:pStyle w:val="ASFKTablenorm"/>
              <w:ind w:left="57" w:right="57"/>
            </w:pPr>
            <w:r w:rsidRPr="00EF69BD">
              <w:t>П</w:t>
            </w:r>
            <w:r w:rsidR="00EF69BD" w:rsidRPr="00EF69BD">
              <w:t>о Сводному реестру</w:t>
            </w:r>
          </w:p>
        </w:tc>
        <w:tc>
          <w:tcPr>
            <w:tcW w:w="3623" w:type="pct"/>
            <w:shd w:val="clear" w:color="auto" w:fill="auto"/>
          </w:tcPr>
          <w:p w:rsidR="00EF69BD" w:rsidRPr="00EF69BD" w:rsidRDefault="00EF69BD" w:rsidP="00412DF7">
            <w:pPr>
              <w:pStyle w:val="ASFKTablenorm"/>
              <w:ind w:left="57" w:right="57"/>
            </w:pPr>
            <w:r w:rsidRPr="00EF69BD">
              <w:t>Код БУ-получателя в соответствии с СРРПБС.</w:t>
            </w:r>
          </w:p>
          <w:p w:rsidR="00EF69BD" w:rsidRPr="00412DF7" w:rsidRDefault="00EF69BD" w:rsidP="00412DF7">
            <w:pPr>
              <w:pStyle w:val="ASFKTableListNum"/>
              <w:numPr>
                <w:ilvl w:val="0"/>
                <w:numId w:val="54"/>
              </w:numPr>
            </w:pPr>
            <w:r w:rsidRPr="00412DF7">
              <w:t>Для Федерального бюджета:</w:t>
            </w:r>
          </w:p>
          <w:p w:rsidR="00EF69BD" w:rsidRPr="00EF69BD" w:rsidRDefault="00EF69BD" w:rsidP="00412DF7">
            <w:pPr>
              <w:pStyle w:val="ASFKTablenorm"/>
              <w:ind w:left="57" w:right="57"/>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412DF7" w:rsidRDefault="00EF69BD" w:rsidP="00EF69BD">
            <w:pPr>
              <w:pStyle w:val="ASFKTableListNum"/>
            </w:pPr>
            <w:r w:rsidRPr="00412DF7">
              <w:t>Для прочих бюджетов: поле не заполняется.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 лицевого счета</w:t>
            </w:r>
          </w:p>
        </w:tc>
        <w:tc>
          <w:tcPr>
            <w:tcW w:w="3623" w:type="pct"/>
            <w:shd w:val="clear" w:color="auto" w:fill="auto"/>
          </w:tcPr>
          <w:p w:rsidR="00EF69BD" w:rsidRPr="00EF69BD" w:rsidRDefault="00EF69BD" w:rsidP="00412DF7">
            <w:pPr>
              <w:pStyle w:val="ASFKTablenorm"/>
              <w:ind w:left="57" w:right="57"/>
            </w:pPr>
            <w:r w:rsidRPr="00EF69BD">
              <w:t>Номер лицевого счета БУ-получателя (ПБС (АИФ)).</w:t>
            </w:r>
          </w:p>
          <w:p w:rsidR="00EF69BD" w:rsidRPr="00EF69BD" w:rsidRDefault="00EF69BD" w:rsidP="00412DF7">
            <w:pPr>
              <w:pStyle w:val="ASFKTablenorm"/>
              <w:ind w:left="57" w:right="57"/>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rsidP="00412DF7">
            <w:pPr>
              <w:pStyle w:val="ASFKTablenorm"/>
              <w:ind w:left="57" w:right="57"/>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Куда (ФК)</w:t>
            </w:r>
          </w:p>
        </w:tc>
        <w:tc>
          <w:tcPr>
            <w:tcW w:w="3623" w:type="pct"/>
            <w:shd w:val="clear" w:color="auto" w:fill="auto"/>
          </w:tcPr>
          <w:p w:rsidR="00EF69BD" w:rsidRPr="00EF69BD" w:rsidRDefault="00EF69BD" w:rsidP="00412DF7">
            <w:pPr>
              <w:pStyle w:val="ASFKTablenorm"/>
              <w:ind w:left="57" w:right="57"/>
            </w:pPr>
            <w:r w:rsidRPr="00EF69BD">
              <w:t>Наименование ТОФК-получателя, в котором обслуживается БУ-получатель.</w:t>
            </w:r>
          </w:p>
          <w:p w:rsidR="00EF69BD" w:rsidRPr="00EF69BD" w:rsidRDefault="00EF69BD" w:rsidP="00412DF7">
            <w:pPr>
              <w:pStyle w:val="ASFKTablenorm"/>
              <w:ind w:left="57" w:right="57"/>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rsidTr="00BA54B2">
        <w:tc>
          <w:tcPr>
            <w:tcW w:w="1377" w:type="pct"/>
            <w:shd w:val="clear" w:color="auto" w:fill="auto"/>
          </w:tcPr>
          <w:p w:rsidR="00EF69BD" w:rsidRPr="00EF69BD" w:rsidRDefault="00B412A1" w:rsidP="00412DF7">
            <w:pPr>
              <w:pStyle w:val="ASFKTablenorm"/>
              <w:ind w:left="57" w:right="57"/>
            </w:pPr>
            <w:r w:rsidRPr="00EF69BD">
              <w:t>П</w:t>
            </w:r>
            <w:r w:rsidR="00EF69BD" w:rsidRPr="00EF69BD">
              <w:t>о КОФК</w:t>
            </w:r>
          </w:p>
        </w:tc>
        <w:tc>
          <w:tcPr>
            <w:tcW w:w="3623" w:type="pct"/>
            <w:shd w:val="clear" w:color="auto" w:fill="auto"/>
          </w:tcPr>
          <w:p w:rsidR="00EF69BD" w:rsidRPr="00EF69BD" w:rsidRDefault="00EF69BD" w:rsidP="00412DF7">
            <w:pPr>
              <w:pStyle w:val="ASFKTablenorm"/>
              <w:ind w:left="57" w:right="57"/>
            </w:pPr>
            <w:r w:rsidRPr="00EF69BD">
              <w:t>Код ТОФК-получателя.</w:t>
            </w:r>
          </w:p>
          <w:p w:rsidR="00EF69BD" w:rsidRPr="00EF69BD" w:rsidRDefault="00EF69BD" w:rsidP="00412DF7">
            <w:pPr>
              <w:pStyle w:val="ASFKTablenorm"/>
              <w:ind w:left="57" w:right="57"/>
            </w:pPr>
            <w:r w:rsidRPr="00EF69BD">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rsidP="00412DF7">
            <w:pPr>
              <w:pStyle w:val="ASFKTablenorm"/>
              <w:ind w:left="57" w:right="57"/>
            </w:pPr>
            <w:r w:rsidRPr="00EF69BD">
              <w:t>Поле не заполняется, если значение «Куда (ФК)» равно значению поля «Откуда (ФК)».</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w:t>
            </w:r>
          </w:p>
        </w:tc>
        <w:tc>
          <w:tcPr>
            <w:tcW w:w="3623" w:type="pct"/>
            <w:shd w:val="clear" w:color="auto" w:fill="auto"/>
          </w:tcPr>
          <w:p w:rsidR="00EF69BD" w:rsidRPr="00EF69BD" w:rsidRDefault="00EF69BD" w:rsidP="00412DF7">
            <w:pPr>
              <w:pStyle w:val="ASFKTablenorm"/>
              <w:ind w:left="57" w:right="57"/>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973765">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973765">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973765">
              <w:t>102</w:t>
            </w:r>
            <w:r w:rsidRPr="00EF69BD">
              <w:fldChar w:fldCharType="end"/>
            </w:r>
            <w:r w:rsidRPr="00EF69BD">
              <w:t xml:space="preserve">), которая открывается по нажатию на кнопку </w:t>
            </w:r>
            <w:r w:rsidR="00E65C78">
              <w:rPr>
                <w:noProof/>
              </w:rPr>
              <w:drawing>
                <wp:inline distT="0" distB="0" distL="0" distR="0">
                  <wp:extent cx="97790" cy="97790"/>
                  <wp:effectExtent l="0" t="0" r="0" b="0"/>
                  <wp:docPr id="185"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 (Код)</w:t>
            </w:r>
          </w:p>
        </w:tc>
        <w:tc>
          <w:tcPr>
            <w:tcW w:w="3623" w:type="pct"/>
            <w:shd w:val="clear" w:color="auto" w:fill="auto"/>
          </w:tcPr>
          <w:p w:rsidR="00EF69BD" w:rsidRPr="00EF69BD" w:rsidRDefault="00EF69BD" w:rsidP="00412DF7">
            <w:pPr>
              <w:pStyle w:val="ASFKTablenorm"/>
              <w:ind w:left="57" w:right="57"/>
            </w:pPr>
            <w:r w:rsidRPr="00EF69BD">
              <w:t xml:space="preserve">Код специальных указаний. </w:t>
            </w:r>
          </w:p>
          <w:p w:rsidR="00EF69BD" w:rsidRPr="00EF69BD" w:rsidRDefault="00EF69BD" w:rsidP="00412DF7">
            <w:pPr>
              <w:pStyle w:val="ASFKTablenorm"/>
              <w:ind w:left="57" w:right="57"/>
            </w:pPr>
            <w:r w:rsidRPr="00EF69BD">
              <w:t xml:space="preserve">Вводится из справочника специальных указаний. </w:t>
            </w:r>
          </w:p>
          <w:p w:rsidR="00EF69BD" w:rsidRPr="00EF69BD" w:rsidRDefault="00EF69BD" w:rsidP="00412DF7">
            <w:pPr>
              <w:pStyle w:val="ASFKTablenorm"/>
              <w:ind w:left="57" w:right="57"/>
            </w:pPr>
            <w:r w:rsidRPr="00EF69BD">
              <w:t>В поле может быть указано несколько значений через «,». Может быть заполнено вручную.</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Вкладка «Раздел I: БА», группа полей «Строки: Раздел I. Бюджетные ассигнования»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 в/д раздела</w:t>
            </w:r>
          </w:p>
        </w:tc>
        <w:tc>
          <w:tcPr>
            <w:tcW w:w="3623"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раздела. </w:t>
            </w:r>
          </w:p>
          <w:p w:rsidR="00EF69BD" w:rsidRPr="00EF69BD" w:rsidRDefault="00EF69BD" w:rsidP="00412DF7">
            <w:pPr>
              <w:pStyle w:val="ASFKTablenorm"/>
              <w:ind w:left="57" w:right="57"/>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Итого: Тек. </w:t>
            </w:r>
            <w:r w:rsidR="00B412A1" w:rsidRPr="00EF69BD">
              <w:t>Г</w:t>
            </w:r>
            <w:r w:rsidRPr="00EF69BD">
              <w:t>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в текущем году. </w:t>
            </w:r>
          </w:p>
          <w:p w:rsidR="00EF69BD" w:rsidRPr="00EF69BD" w:rsidRDefault="00EF69BD" w:rsidP="00412DF7">
            <w:pPr>
              <w:pStyle w:val="ASFKTablenorm"/>
              <w:ind w:left="57" w:right="57"/>
            </w:pPr>
            <w:r w:rsidRPr="00EF69BD">
              <w:t>Соответствует сумме значений по всем строкам в поле «Сумма: Тек год».</w:t>
            </w:r>
          </w:p>
        </w:tc>
      </w:tr>
      <w:tr w:rsidR="00EF69BD" w:rsidTr="00BA54B2">
        <w:tc>
          <w:tcPr>
            <w:tcW w:w="1377" w:type="pct"/>
            <w:shd w:val="clear" w:color="auto" w:fill="auto"/>
          </w:tcPr>
          <w:p w:rsidR="00EF69BD" w:rsidRPr="00EF69BD" w:rsidRDefault="00EF69BD" w:rsidP="00412DF7">
            <w:pPr>
              <w:pStyle w:val="ASFKTablenorm"/>
              <w:ind w:left="57" w:right="57"/>
            </w:pPr>
            <w:r w:rsidRPr="00EF69BD">
              <w:t>Итого: 1-й год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по первому году планового периода. </w:t>
            </w:r>
          </w:p>
          <w:p w:rsidR="00EF69BD" w:rsidRPr="00EF69BD" w:rsidRDefault="00EF69BD" w:rsidP="00412DF7">
            <w:pPr>
              <w:pStyle w:val="ASFKTablenorm"/>
              <w:ind w:left="57" w:right="57"/>
            </w:pPr>
            <w:r w:rsidRPr="00EF69BD">
              <w:t xml:space="preserve">Соответствует сумме значений по всем строкам в поле «Сумма: 1 год». </w:t>
            </w:r>
          </w:p>
        </w:tc>
      </w:tr>
      <w:tr w:rsidR="00EF69BD" w:rsidTr="00BA54B2">
        <w:tc>
          <w:tcPr>
            <w:tcW w:w="1377" w:type="pct"/>
            <w:shd w:val="clear" w:color="auto" w:fill="auto"/>
          </w:tcPr>
          <w:p w:rsidR="00EF69BD" w:rsidRPr="00EF69BD" w:rsidRDefault="00EF69BD" w:rsidP="00412DF7">
            <w:pPr>
              <w:pStyle w:val="ASFKTablenorm"/>
              <w:ind w:left="57" w:right="57"/>
            </w:pPr>
            <w:r w:rsidRPr="00EF69BD">
              <w:t>Итого: 2-й год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по второму году планового периода. </w:t>
            </w:r>
          </w:p>
          <w:p w:rsidR="00EF69BD" w:rsidRPr="00EF69BD" w:rsidRDefault="00EF69BD" w:rsidP="00412DF7">
            <w:pPr>
              <w:pStyle w:val="ASFKTablenorm"/>
              <w:ind w:left="57" w:right="57"/>
            </w:pPr>
            <w:r w:rsidRPr="00EF69BD">
              <w:t>Соответствует сумме значений по всем строкам в поле «Сумма: 2 год».</w:t>
            </w:r>
          </w:p>
        </w:tc>
      </w:tr>
      <w:tr w:rsidR="00EF69BD" w:rsidTr="00BA54B2">
        <w:trPr>
          <w:trHeight w:val="411"/>
        </w:trPr>
        <w:tc>
          <w:tcPr>
            <w:tcW w:w="1377" w:type="pct"/>
            <w:shd w:val="clear" w:color="auto" w:fill="auto"/>
          </w:tcPr>
          <w:p w:rsidR="00EF69BD" w:rsidRPr="00EF69BD" w:rsidRDefault="00EF69BD" w:rsidP="00412DF7">
            <w:pPr>
              <w:pStyle w:val="ASFKTablenorm"/>
              <w:ind w:left="57" w:right="57"/>
            </w:pPr>
            <w:r w:rsidRPr="00EF69BD">
              <w:t>№</w:t>
            </w:r>
          </w:p>
        </w:tc>
        <w:tc>
          <w:tcPr>
            <w:tcW w:w="3623" w:type="pct"/>
            <w:shd w:val="clear" w:color="auto" w:fill="auto"/>
          </w:tcPr>
          <w:p w:rsidR="00EF69BD" w:rsidRPr="00EF69BD" w:rsidRDefault="00EF69BD" w:rsidP="00412DF7">
            <w:pPr>
              <w:pStyle w:val="ASFKTablenorm"/>
              <w:ind w:left="57" w:right="57"/>
            </w:pPr>
            <w:r w:rsidRPr="00EF69BD">
              <w:t>Номер по порядку.</w:t>
            </w:r>
          </w:p>
        </w:tc>
      </w:tr>
      <w:tr w:rsidR="00EF69BD" w:rsidTr="00BA54B2">
        <w:tc>
          <w:tcPr>
            <w:tcW w:w="1377" w:type="pct"/>
            <w:shd w:val="clear" w:color="auto" w:fill="auto"/>
          </w:tcPr>
          <w:p w:rsidR="00EF69BD" w:rsidRPr="00EF69BD" w:rsidRDefault="00EF69BD" w:rsidP="00412DF7">
            <w:pPr>
              <w:pStyle w:val="ASFKTablenorm"/>
              <w:ind w:left="57" w:right="57"/>
            </w:pPr>
            <w:r w:rsidRPr="00EF69BD">
              <w:t>КБК</w:t>
            </w:r>
          </w:p>
        </w:tc>
        <w:tc>
          <w:tcPr>
            <w:tcW w:w="3623" w:type="pct"/>
            <w:shd w:val="clear" w:color="auto" w:fill="auto"/>
          </w:tcPr>
          <w:p w:rsidR="00EF69BD" w:rsidRPr="00EF69BD" w:rsidRDefault="00EF69BD" w:rsidP="00412DF7">
            <w:pPr>
              <w:pStyle w:val="ASFKTablenorm"/>
              <w:ind w:left="57" w:right="57"/>
            </w:pPr>
            <w:r w:rsidRPr="00EF69BD">
              <w:t>Для АРМ:</w:t>
            </w:r>
          </w:p>
          <w:p w:rsidR="00EF69BD" w:rsidRPr="00412DF7" w:rsidRDefault="00EF69BD" w:rsidP="00412DF7">
            <w:pPr>
              <w:pStyle w:val="ASFKTableListNum"/>
              <w:numPr>
                <w:ilvl w:val="0"/>
                <w:numId w:val="53"/>
              </w:numPr>
            </w:pPr>
            <w:r w:rsidRPr="00412DF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sidRPr="00412DF7">
              <w:t xml:space="preserve"> </w:t>
            </w:r>
            <w:r w:rsidRPr="00412DF7">
              <w:t xml:space="preserve">– Ведомства/ Виды источников/КОСГУ). Форма для ввода сегментов бюджетной классификации должна изменяться динамически, в зависимости от </w:t>
            </w:r>
            <w:r w:rsidRPr="00412DF7">
              <w:lastRenderedPageBreak/>
              <w:t>Типа КБК. При вводе значения в поле «Вид источника», закрыты на редактирование поля «ФКР», «КЦСР», «КВР», «КОСГУ», и наоборот.</w:t>
            </w:r>
          </w:p>
          <w:p w:rsidR="00EF69BD" w:rsidRPr="00412DF7" w:rsidRDefault="00EF69BD" w:rsidP="00EF69BD">
            <w:pPr>
              <w:pStyle w:val="ASFKTableListNum"/>
            </w:pPr>
            <w:r w:rsidRPr="00412DF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Сумма: Тек год</w:t>
            </w:r>
          </w:p>
        </w:tc>
        <w:tc>
          <w:tcPr>
            <w:tcW w:w="3623" w:type="pct"/>
            <w:shd w:val="clear" w:color="auto" w:fill="auto"/>
          </w:tcPr>
          <w:p w:rsidR="00EF69BD" w:rsidRPr="00EF69BD" w:rsidRDefault="00EF69BD" w:rsidP="00412DF7">
            <w:pPr>
              <w:pStyle w:val="ASFKTablenorm"/>
              <w:ind w:left="57" w:right="57"/>
            </w:pPr>
            <w:r w:rsidRPr="00EF69BD">
              <w:t>Сумма БА в текущем году.</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Сумма: 1 год</w:t>
            </w:r>
          </w:p>
        </w:tc>
        <w:tc>
          <w:tcPr>
            <w:tcW w:w="3623" w:type="pct"/>
            <w:shd w:val="clear" w:color="auto" w:fill="auto"/>
          </w:tcPr>
          <w:p w:rsidR="00EF69BD" w:rsidRPr="00EF69BD" w:rsidRDefault="00EF69BD" w:rsidP="00412DF7">
            <w:pPr>
              <w:pStyle w:val="ASFKTablenorm"/>
              <w:ind w:left="57" w:right="57"/>
            </w:pPr>
            <w:r w:rsidRPr="00EF69BD">
              <w:t>Сумма БА по первому году планового периода.</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Сумма: 2 год</w:t>
            </w:r>
          </w:p>
        </w:tc>
        <w:tc>
          <w:tcPr>
            <w:tcW w:w="3623" w:type="pct"/>
            <w:shd w:val="clear" w:color="auto" w:fill="auto"/>
          </w:tcPr>
          <w:p w:rsidR="00EF69BD" w:rsidRPr="00EF69BD" w:rsidRDefault="00EF69BD" w:rsidP="00412DF7">
            <w:pPr>
              <w:pStyle w:val="ASFKTablenorm"/>
              <w:ind w:left="57" w:right="57"/>
            </w:pPr>
            <w:r w:rsidRPr="00EF69BD">
              <w:t>Сумма БА по второму году планового периода.</w:t>
            </w:r>
          </w:p>
        </w:tc>
      </w:tr>
      <w:tr w:rsidR="00EF69BD" w:rsidTr="00BA54B2">
        <w:tc>
          <w:tcPr>
            <w:tcW w:w="1377" w:type="pct"/>
            <w:shd w:val="clear" w:color="auto" w:fill="auto"/>
          </w:tcPr>
          <w:p w:rsidR="00EF69BD" w:rsidRPr="00EF69BD" w:rsidRDefault="00EF69BD" w:rsidP="00412DF7">
            <w:pPr>
              <w:pStyle w:val="ASFKTablenorm"/>
              <w:ind w:left="57" w:right="57"/>
            </w:pPr>
            <w:r w:rsidRPr="00EF69BD">
              <w:t>Цель субсидий (код)</w:t>
            </w:r>
          </w:p>
        </w:tc>
        <w:tc>
          <w:tcPr>
            <w:tcW w:w="3623" w:type="pct"/>
            <w:shd w:val="clear" w:color="auto" w:fill="auto"/>
          </w:tcPr>
          <w:p w:rsidR="00EF69BD" w:rsidRPr="00EF69BD" w:rsidRDefault="00EF69BD" w:rsidP="00412DF7">
            <w:pPr>
              <w:pStyle w:val="ASFKTablenorm"/>
              <w:ind w:left="57" w:right="57"/>
            </w:pPr>
            <w:r w:rsidRPr="00EF69BD">
              <w:t>Код цели субсидий/субвенций.</w:t>
            </w:r>
          </w:p>
          <w:p w:rsidR="00EF69BD" w:rsidRPr="00EF69BD" w:rsidRDefault="00EF69BD" w:rsidP="00412DF7">
            <w:pPr>
              <w:pStyle w:val="ASFKTablenorm"/>
              <w:ind w:left="57" w:right="57"/>
            </w:pPr>
            <w:r w:rsidRPr="00EF69BD">
              <w:t>Для АРМ. Выбирается из справочника</w:t>
            </w:r>
            <w:r w:rsidR="00E773BE">
              <w:t xml:space="preserve"> </w:t>
            </w:r>
            <w:r w:rsidRPr="00EF69BD">
              <w:t>«Цели субсидий» или заполняется вручную.</w:t>
            </w:r>
          </w:p>
        </w:tc>
      </w:tr>
      <w:tr w:rsidR="00EF69BD" w:rsidTr="00BA54B2">
        <w:tc>
          <w:tcPr>
            <w:tcW w:w="1377" w:type="pct"/>
            <w:shd w:val="clear" w:color="auto" w:fill="auto"/>
          </w:tcPr>
          <w:p w:rsidR="00EF69BD" w:rsidRPr="00EF69BD" w:rsidRDefault="00EF69BD" w:rsidP="00412DF7">
            <w:pPr>
              <w:pStyle w:val="ASFKTablenorm"/>
              <w:ind w:left="57" w:right="57"/>
            </w:pPr>
            <w:r w:rsidRPr="00EF69BD">
              <w:t>Примечание</w:t>
            </w:r>
          </w:p>
        </w:tc>
        <w:tc>
          <w:tcPr>
            <w:tcW w:w="3623" w:type="pct"/>
            <w:shd w:val="clear" w:color="auto" w:fill="auto"/>
          </w:tcPr>
          <w:p w:rsidR="00EF69BD" w:rsidRPr="00EF69BD" w:rsidRDefault="00EF69BD" w:rsidP="00412DF7">
            <w:pPr>
              <w:pStyle w:val="ASFKTablenorm"/>
              <w:ind w:left="57" w:right="57"/>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E65C78">
        <w:rPr>
          <w:noProof/>
        </w:rPr>
        <w:drawing>
          <wp:inline distT="0" distB="0" distL="0" distR="0">
            <wp:extent cx="186690" cy="186690"/>
            <wp:effectExtent l="0" t="0" r="0" b="0"/>
            <wp:docPr id="186" name="Рисунок 186"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Снимок77"/>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973765">
        <w:t>100</w:t>
      </w:r>
      <w:r w:rsidR="00534BB3" w:rsidRPr="00B11F4A">
        <w:fldChar w:fldCharType="end"/>
      </w:r>
      <w:r w:rsidR="00534BB3" w:rsidRPr="00B11F4A">
        <w:t>).</w:t>
      </w:r>
    </w:p>
    <w:p w:rsidR="006605D9" w:rsidRPr="006605D9" w:rsidRDefault="00E65C78" w:rsidP="006605D9">
      <w:pPr>
        <w:pStyle w:val="ASFKFigure"/>
      </w:pPr>
      <w:r>
        <w:rPr>
          <w:noProof/>
        </w:rPr>
        <w:drawing>
          <wp:inline distT="0" distB="0" distL="0" distR="0">
            <wp:extent cx="6134735" cy="1278255"/>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735" cy="1278255"/>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25" w:name="_Ref261878608"/>
      <w:bookmarkStart w:id="826" w:name="_Toc126837613"/>
      <w:r w:rsidR="00973765">
        <w:rPr>
          <w:noProof/>
        </w:rPr>
        <w:t>100</w:t>
      </w:r>
      <w:bookmarkEnd w:id="825"/>
      <w:r>
        <w:rPr>
          <w:noProof/>
        </w:rPr>
        <w:fldChar w:fldCharType="end"/>
      </w:r>
      <w:r w:rsidR="00534BB3" w:rsidRPr="00B11F4A">
        <w:t xml:space="preserve">.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(для кода </w:t>
      </w:r>
      <w:r w:rsidR="001F20AD">
        <w:t>«</w:t>
      </w:r>
      <w:r w:rsidR="00534BB3" w:rsidRPr="00B11F4A">
        <w:t>08</w:t>
      </w:r>
      <w:r w:rsidR="001F20AD">
        <w:t>»</w:t>
      </w:r>
      <w:r w:rsidR="00534BB3" w:rsidRPr="00B11F4A">
        <w:t>)</w:t>
      </w:r>
      <w:bookmarkEnd w:id="826"/>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973765">
        <w:t>101</w:t>
      </w:r>
      <w:r w:rsidRPr="00B11F4A">
        <w:fldChar w:fldCharType="end"/>
      </w:r>
      <w:r w:rsidRPr="00B11F4A">
        <w:t>).</w:t>
      </w:r>
    </w:p>
    <w:p w:rsidR="006605D9" w:rsidRPr="006605D9" w:rsidRDefault="00E65C78" w:rsidP="006605D9">
      <w:pPr>
        <w:pStyle w:val="ASFKFigure"/>
      </w:pPr>
      <w:r>
        <w:rPr>
          <w:noProof/>
        </w:rPr>
        <w:lastRenderedPageBreak/>
        <w:drawing>
          <wp:inline distT="0" distB="0" distL="0" distR="0">
            <wp:extent cx="6134735" cy="2556510"/>
            <wp:effectExtent l="0" t="0" r="0" b="0"/>
            <wp:docPr id="188" name="Рисунок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27" w:name="_Ref261878610"/>
      <w:bookmarkStart w:id="828" w:name="_Toc126837614"/>
      <w:r w:rsidR="00973765">
        <w:rPr>
          <w:noProof/>
        </w:rPr>
        <w:t>101</w:t>
      </w:r>
      <w:bookmarkEnd w:id="827"/>
      <w:r>
        <w:rPr>
          <w:noProof/>
        </w:rPr>
        <w:fldChar w:fldCharType="end"/>
      </w:r>
      <w:r w:rsidR="00534BB3" w:rsidRPr="00B11F4A">
        <w:t xml:space="preserve">.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(для кода </w:t>
      </w:r>
      <w:r w:rsidR="001F20AD">
        <w:t>«</w:t>
      </w:r>
      <w:r w:rsidR="00534BB3" w:rsidRPr="00B11F4A">
        <w:t>02</w:t>
      </w:r>
      <w:r w:rsidR="001F20AD">
        <w:t>»</w:t>
      </w:r>
      <w:r w:rsidR="00534BB3" w:rsidRPr="00B11F4A">
        <w:t>)</w:t>
      </w:r>
      <w:bookmarkEnd w:id="828"/>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973765">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973765">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973765">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973765">
        <w:t>102</w:t>
      </w:r>
      <w:r w:rsidRPr="00B11F4A">
        <w:fldChar w:fldCharType="end"/>
      </w:r>
      <w:r w:rsidRPr="00B11F4A">
        <w:t>).</w:t>
      </w:r>
    </w:p>
    <w:p w:rsidR="006605D9" w:rsidRPr="006605D9" w:rsidRDefault="00E65C78" w:rsidP="006605D9">
      <w:pPr>
        <w:pStyle w:val="ASFKFigure"/>
      </w:pPr>
      <w:r>
        <w:rPr>
          <w:noProof/>
        </w:rPr>
        <w:drawing>
          <wp:inline distT="0" distB="0" distL="0" distR="0">
            <wp:extent cx="6125845" cy="1189355"/>
            <wp:effectExtent l="0" t="0" r="0"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29" w:name="_Ref261878611"/>
      <w:bookmarkStart w:id="830" w:name="_Toc126837615"/>
      <w:r w:rsidR="00973765">
        <w:rPr>
          <w:noProof/>
        </w:rPr>
        <w:t>102</w:t>
      </w:r>
      <w:bookmarkEnd w:id="829"/>
      <w:r>
        <w:rPr>
          <w:noProof/>
        </w:rPr>
        <w:fldChar w:fldCharType="end"/>
      </w:r>
      <w:r w:rsidR="00534BB3" w:rsidRPr="00B11F4A">
        <w:t xml:space="preserve">.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(для кода, не равного </w:t>
      </w:r>
      <w:r w:rsidR="001F20AD">
        <w:t>«</w:t>
      </w:r>
      <w:r w:rsidR="00534BB3" w:rsidRPr="00B11F4A">
        <w:t>02</w:t>
      </w:r>
      <w:r w:rsidR="001F20AD">
        <w:t>»</w:t>
      </w:r>
      <w:r w:rsidR="00534BB3" w:rsidRPr="00B11F4A">
        <w:t xml:space="preserve"> и </w:t>
      </w:r>
      <w:r w:rsidR="001F20AD">
        <w:t>«</w:t>
      </w:r>
      <w:r w:rsidR="00534BB3" w:rsidRPr="00B11F4A">
        <w:t>08</w:t>
      </w:r>
      <w:r w:rsidR="001F20AD">
        <w:t>»</w:t>
      </w:r>
      <w:r w:rsidR="00534BB3" w:rsidRPr="00B11F4A">
        <w:t>)</w:t>
      </w:r>
      <w:bookmarkEnd w:id="830"/>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973765">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973765">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E65C78">
        <w:rPr>
          <w:noProof/>
        </w:rPr>
        <w:drawing>
          <wp:inline distT="0" distB="0" distL="0" distR="0">
            <wp:extent cx="274955" cy="274955"/>
            <wp:effectExtent l="0" t="0" r="0" b="0"/>
            <wp:docPr id="190" name="Рисунок 19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973765">
        <w:t>103</w:t>
      </w:r>
      <w:r w:rsidRPr="00B11F4A">
        <w:fldChar w:fldCharType="end"/>
      </w:r>
      <w:r w:rsidRPr="00B11F4A">
        <w:t>).</w:t>
      </w:r>
    </w:p>
    <w:p w:rsidR="0062773B" w:rsidRPr="0062773B" w:rsidRDefault="00E65C78" w:rsidP="0062773B">
      <w:pPr>
        <w:pStyle w:val="ASFKFigure"/>
      </w:pPr>
      <w:r>
        <w:rPr>
          <w:noProof/>
        </w:rPr>
        <w:lastRenderedPageBreak/>
        <w:drawing>
          <wp:inline distT="0" distB="0" distL="0" distR="0">
            <wp:extent cx="6125845" cy="4660900"/>
            <wp:effectExtent l="0" t="0" r="0" b="0"/>
            <wp:docPr id="191" name="Рисунок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31" w:name="_Ref231705558"/>
      <w:bookmarkStart w:id="832" w:name="_Toc126837616"/>
      <w:r w:rsidR="00973765">
        <w:rPr>
          <w:noProof/>
        </w:rPr>
        <w:t>103</w:t>
      </w:r>
      <w:bookmarkEnd w:id="831"/>
      <w:r>
        <w:rPr>
          <w:noProof/>
        </w:rPr>
        <w:fldChar w:fldCharType="end"/>
      </w:r>
      <w:r w:rsidR="00534BB3" w:rsidRPr="00B11F4A">
        <w:t xml:space="preserve">. </w:t>
      </w:r>
      <w:r w:rsidR="00F9698D">
        <w:t>Форма «Добавление записи»</w:t>
      </w:r>
      <w:r w:rsidR="00534BB3" w:rsidRPr="00B11F4A">
        <w:t xml:space="preserve"> (строка БА)</w:t>
      </w:r>
      <w:bookmarkEnd w:id="832"/>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lastRenderedPageBreak/>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973765">
        <w:rPr>
          <w:noProof/>
        </w:rPr>
        <w:t>104</w:t>
      </w:r>
      <w:r w:rsidR="00D0069C">
        <w:fldChar w:fldCharType="end"/>
      </w:r>
      <w:r w:rsidR="00D0069C">
        <w:t>.</w:t>
      </w:r>
    </w:p>
    <w:p w:rsidR="0062773B" w:rsidRPr="0062773B" w:rsidRDefault="00E65C78" w:rsidP="0062773B">
      <w:pPr>
        <w:pStyle w:val="ASFKFigure"/>
      </w:pPr>
      <w:r>
        <w:rPr>
          <w:noProof/>
        </w:rPr>
        <w:drawing>
          <wp:inline distT="0" distB="0" distL="0" distR="0">
            <wp:extent cx="6045835" cy="2103755"/>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45835" cy="2103755"/>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33" w:name="_Ref205614648"/>
      <w:bookmarkStart w:id="834" w:name="_Toc126837617"/>
      <w:r w:rsidR="00973765">
        <w:rPr>
          <w:noProof/>
        </w:rPr>
        <w:t>104</w:t>
      </w:r>
      <w:bookmarkEnd w:id="833"/>
      <w:r>
        <w:rPr>
          <w:noProof/>
        </w:rPr>
        <w:fldChar w:fldCharType="end"/>
      </w:r>
      <w:r w:rsidR="00534BB3" w:rsidRPr="00B11F4A">
        <w:t xml:space="preserve">. ЭФ </w:t>
      </w:r>
      <w:r w:rsidR="00534BB3">
        <w:t xml:space="preserve">документа </w:t>
      </w:r>
      <w:r w:rsidR="001F20AD">
        <w:t>«</w:t>
      </w:r>
      <w:r w:rsidR="00534BB3" w:rsidRPr="00B11F4A">
        <w:t>Расходное расписание</w:t>
      </w:r>
      <w:r w:rsidR="00F9698D">
        <w:t xml:space="preserve">», закладки </w:t>
      </w:r>
      <w:r w:rsidR="001F20AD">
        <w:t>«</w:t>
      </w:r>
      <w:r w:rsidR="00534BB3" w:rsidRPr="00B11F4A">
        <w:t>Документ</w:t>
      </w:r>
      <w:r w:rsidR="00534BB3">
        <w:t xml:space="preserve"> (1)</w:t>
      </w:r>
      <w:r w:rsidR="00D0069C">
        <w:t>», в</w:t>
      </w:r>
      <w:r w:rsidR="00F9698D">
        <w:t xml:space="preserve">кладки </w:t>
      </w:r>
      <w:r w:rsidR="001F20AD">
        <w:t>«</w:t>
      </w:r>
      <w:r w:rsidR="00534BB3" w:rsidRPr="00B11F4A">
        <w:t xml:space="preserve">Раздел </w:t>
      </w:r>
      <w:r w:rsidR="00534BB3" w:rsidRPr="00534BB3">
        <w:t>II</w:t>
      </w:r>
      <w:r w:rsidR="00534BB3" w:rsidRPr="00B11F4A">
        <w:t>: ЛБО</w:t>
      </w:r>
      <w:r w:rsidR="001F20AD">
        <w:t>»</w:t>
      </w:r>
      <w:bookmarkEnd w:id="834"/>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973765">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5" w:name="_Ref369106624"/>
      <w:bookmarkStart w:id="836" w:name="_Toc126837427"/>
      <w:r w:rsidR="00973765">
        <w:rPr>
          <w:noProof/>
        </w:rPr>
        <w:t>54</w:t>
      </w:r>
      <w:bookmarkEnd w:id="835"/>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1010D1" w:rsidRPr="00EE7EB8"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Дата в/д раздела</w:t>
            </w:r>
          </w:p>
        </w:tc>
        <w:tc>
          <w:tcPr>
            <w:tcW w:w="3864"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 xml:space="preserve">Итого: Тек. </w:t>
            </w:r>
            <w:r w:rsidR="00B412A1" w:rsidRPr="00AB7803">
              <w:t>Г</w:t>
            </w:r>
            <w:r w:rsidRPr="00AB7803">
              <w:t>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1-й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первому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2-й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второму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w:t>
            </w:r>
          </w:p>
        </w:tc>
        <w:tc>
          <w:tcPr>
            <w:tcW w:w="3864"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rsidTr="00412DF7">
        <w:trPr>
          <w:trHeight w:val="77"/>
        </w:trPr>
        <w:tc>
          <w:tcPr>
            <w:tcW w:w="1136" w:type="pct"/>
            <w:shd w:val="clear" w:color="auto" w:fill="auto"/>
          </w:tcPr>
          <w:p w:rsidR="00BC38CC" w:rsidRPr="00AB7803" w:rsidRDefault="008F3F73" w:rsidP="00412DF7">
            <w:pPr>
              <w:pStyle w:val="ASFKTablenorm"/>
              <w:ind w:left="57" w:right="57"/>
            </w:pPr>
            <w:r w:rsidRPr="008F3F73">
              <w:lastRenderedPageBreak/>
              <w:t>Код объекта кап</w:t>
            </w:r>
            <w:r>
              <w:t>и</w:t>
            </w:r>
            <w:r w:rsidRPr="008F3F73">
              <w:t>тальных вложений</w:t>
            </w:r>
          </w:p>
        </w:tc>
        <w:tc>
          <w:tcPr>
            <w:tcW w:w="3864" w:type="pct"/>
            <w:shd w:val="clear" w:color="auto" w:fill="auto"/>
          </w:tcPr>
          <w:p w:rsidR="00BC38CC" w:rsidRPr="00AB7803" w:rsidRDefault="003B615A"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КБК</w:t>
            </w:r>
          </w:p>
        </w:tc>
        <w:tc>
          <w:tcPr>
            <w:tcW w:w="3864" w:type="pct"/>
            <w:shd w:val="clear" w:color="auto" w:fill="auto"/>
          </w:tcPr>
          <w:p w:rsidR="001010D1" w:rsidRDefault="001010D1" w:rsidP="00412DF7">
            <w:pPr>
              <w:pStyle w:val="ASFKTablenorm"/>
              <w:ind w:left="57" w:right="57"/>
            </w:pPr>
            <w:r w:rsidRPr="00AB7803">
              <w:t>Код бюджетной классификации (20 символов).</w:t>
            </w:r>
          </w:p>
          <w:p w:rsidR="001010D1" w:rsidRPr="009A307E" w:rsidRDefault="001010D1" w:rsidP="00412DF7">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412DF7">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Тек год</w:t>
            </w:r>
          </w:p>
        </w:tc>
        <w:tc>
          <w:tcPr>
            <w:tcW w:w="3864" w:type="pct"/>
            <w:shd w:val="clear" w:color="auto" w:fill="auto"/>
          </w:tcPr>
          <w:p w:rsidR="001010D1" w:rsidRPr="00AB7803" w:rsidRDefault="001010D1" w:rsidP="00412DF7">
            <w:pPr>
              <w:pStyle w:val="ASFKTablenorm"/>
              <w:ind w:left="57" w:right="57"/>
            </w:pPr>
            <w:r w:rsidRPr="00AB7803">
              <w:t>Сумма ЛБО в текущем году.</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1 год</w:t>
            </w:r>
          </w:p>
        </w:tc>
        <w:tc>
          <w:tcPr>
            <w:tcW w:w="3864" w:type="pct"/>
            <w:shd w:val="clear" w:color="auto" w:fill="auto"/>
          </w:tcPr>
          <w:p w:rsidR="001010D1" w:rsidRPr="00AB7803" w:rsidRDefault="001010D1" w:rsidP="00412DF7">
            <w:pPr>
              <w:pStyle w:val="ASFKTablenorm"/>
              <w:ind w:left="57" w:right="57"/>
            </w:pPr>
            <w:r w:rsidRPr="00AB7803">
              <w:t>Сумма ЛБО по первому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2 год</w:t>
            </w:r>
          </w:p>
        </w:tc>
        <w:tc>
          <w:tcPr>
            <w:tcW w:w="3864" w:type="pct"/>
            <w:shd w:val="clear" w:color="auto" w:fill="auto"/>
          </w:tcPr>
          <w:p w:rsidR="001010D1" w:rsidRPr="00AB7803" w:rsidRDefault="001010D1" w:rsidP="00412DF7">
            <w:pPr>
              <w:pStyle w:val="ASFKTablenorm"/>
              <w:ind w:left="57" w:right="57"/>
            </w:pPr>
            <w:r w:rsidRPr="00AB7803">
              <w:t>Сумма ЛБО по второму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Код цели</w:t>
            </w:r>
          </w:p>
        </w:tc>
        <w:tc>
          <w:tcPr>
            <w:tcW w:w="3864"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Примечание</w:t>
            </w:r>
          </w:p>
        </w:tc>
        <w:tc>
          <w:tcPr>
            <w:tcW w:w="3864"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973765">
        <w:rPr>
          <w:noProof/>
        </w:rPr>
        <w:t>105</w:t>
      </w:r>
      <w:r w:rsidR="00D0069C" w:rsidRPr="00D0069C">
        <w:fldChar w:fldCharType="end"/>
      </w:r>
      <w:r w:rsidR="00D0069C">
        <w:t>.</w:t>
      </w:r>
    </w:p>
    <w:p w:rsidR="0062773B" w:rsidRPr="0062773B" w:rsidRDefault="00E65C78" w:rsidP="0062773B">
      <w:pPr>
        <w:pStyle w:val="ASFKFigure"/>
      </w:pPr>
      <w:r>
        <w:rPr>
          <w:noProof/>
        </w:rPr>
        <w:drawing>
          <wp:inline distT="0" distB="0" distL="0" distR="0">
            <wp:extent cx="6134735" cy="3009265"/>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34735" cy="3009265"/>
                    </a:xfrm>
                    <a:prstGeom prst="rect">
                      <a:avLst/>
                    </a:prstGeom>
                    <a:noFill/>
                    <a:ln>
                      <a:noFill/>
                    </a:ln>
                  </pic:spPr>
                </pic:pic>
              </a:graphicData>
            </a:graphic>
          </wp:inline>
        </w:drawing>
      </w:r>
    </w:p>
    <w:p w:rsidR="00534BB3"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37" w:name="_Ref205614649"/>
      <w:bookmarkStart w:id="838" w:name="_Toc126837618"/>
      <w:r w:rsidR="00973765">
        <w:rPr>
          <w:noProof/>
        </w:rPr>
        <w:t>105</w:t>
      </w:r>
      <w:bookmarkEnd w:id="837"/>
      <w:r>
        <w:rPr>
          <w:noProof/>
        </w:rPr>
        <w:fldChar w:fldCharType="end"/>
      </w:r>
      <w:r w:rsidR="00534BB3" w:rsidRPr="00B11F4A">
        <w:t xml:space="preserve">. ЭФ </w:t>
      </w:r>
      <w:r w:rsidR="00534BB3">
        <w:t xml:space="preserve">документа </w:t>
      </w:r>
      <w:r w:rsidR="001F20AD">
        <w:t>«</w:t>
      </w:r>
      <w:r w:rsidR="00534BB3" w:rsidRPr="00B11F4A">
        <w:t>Расходное расписание</w:t>
      </w:r>
      <w:r w:rsidR="00F9698D">
        <w:t xml:space="preserve">», закладки </w:t>
      </w:r>
      <w:r w:rsidR="001F20AD">
        <w:t>«</w:t>
      </w:r>
      <w:r w:rsidR="00534BB3" w:rsidRPr="00B11F4A">
        <w:t>Документ</w:t>
      </w:r>
      <w:r w:rsidR="00D0069C">
        <w:t>», в</w:t>
      </w:r>
      <w:r w:rsidR="00F9698D">
        <w:t xml:space="preserve">кладки </w:t>
      </w:r>
      <w:r w:rsidR="001F20AD">
        <w:t>«</w:t>
      </w:r>
      <w:r w:rsidR="00534BB3" w:rsidRPr="00B11F4A">
        <w:t xml:space="preserve">Раздел </w:t>
      </w:r>
      <w:r w:rsidR="00534BB3" w:rsidRPr="00534BB3">
        <w:t>III</w:t>
      </w:r>
      <w:r w:rsidR="00534BB3" w:rsidRPr="00B11F4A">
        <w:t>: ПОФР</w:t>
      </w:r>
      <w:r w:rsidR="001F20AD">
        <w:t>»</w:t>
      </w:r>
      <w:bookmarkEnd w:id="838"/>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lastRenderedPageBreak/>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973765">
        <w:rPr>
          <w:noProof/>
        </w:rPr>
        <w:t>55</w:t>
      </w:r>
      <w:r w:rsidRPr="00D0069C">
        <w:fldChar w:fldCharType="end"/>
      </w:r>
      <w:r>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9" w:name="_Ref369106927"/>
      <w:bookmarkStart w:id="840" w:name="_Toc126837428"/>
      <w:r w:rsidR="00973765">
        <w:rPr>
          <w:noProof/>
        </w:rPr>
        <w:t>55</w:t>
      </w:r>
      <w:bookmarkEnd w:id="839"/>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1010D1" w:rsidRPr="00EE7EB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Дата в/д раздела</w:t>
            </w:r>
          </w:p>
        </w:tc>
        <w:tc>
          <w:tcPr>
            <w:tcW w:w="3802"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 xml:space="preserve">Итого: </w:t>
            </w:r>
            <w:r w:rsidR="00F064D6">
              <w:t>Т</w:t>
            </w:r>
            <w:r w:rsidRPr="00AB7803">
              <w:t xml:space="preserve">ек. </w:t>
            </w:r>
            <w:r w:rsidR="00BD6E40">
              <w:t>Г</w:t>
            </w:r>
            <w:r w:rsidRPr="00AB7803">
              <w:t>од</w:t>
            </w:r>
          </w:p>
        </w:tc>
        <w:tc>
          <w:tcPr>
            <w:tcW w:w="3802" w:type="pct"/>
            <w:shd w:val="clear" w:color="auto" w:fill="auto"/>
          </w:tcPr>
          <w:p w:rsidR="001010D1" w:rsidRPr="00AB7803" w:rsidRDefault="001010D1" w:rsidP="00412DF7">
            <w:pPr>
              <w:pStyle w:val="ASFKTablenorm"/>
              <w:ind w:left="57" w:right="57"/>
            </w:pPr>
            <w:r w:rsidRPr="00AB7803">
              <w:t xml:space="preserve">Общая сумма ПОФР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w:t>
            </w:r>
          </w:p>
        </w:tc>
        <w:tc>
          <w:tcPr>
            <w:tcW w:w="3802"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КБК</w:t>
            </w:r>
          </w:p>
        </w:tc>
        <w:tc>
          <w:tcPr>
            <w:tcW w:w="3802" w:type="pct"/>
            <w:shd w:val="clear" w:color="auto" w:fill="auto"/>
          </w:tcPr>
          <w:p w:rsidR="001010D1" w:rsidRPr="00AB7803" w:rsidRDefault="001010D1" w:rsidP="00412DF7">
            <w:pPr>
              <w:pStyle w:val="ASFKTablenorm"/>
              <w:ind w:left="57" w:right="57"/>
            </w:pPr>
            <w:r w:rsidRPr="00AB7803">
              <w:t>Код бюджетной классификации (20 символов).</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Сумма: Тек год</w:t>
            </w:r>
          </w:p>
        </w:tc>
        <w:tc>
          <w:tcPr>
            <w:tcW w:w="3802" w:type="pct"/>
            <w:shd w:val="clear" w:color="auto" w:fill="auto"/>
          </w:tcPr>
          <w:p w:rsidR="001010D1" w:rsidRPr="00AB7803" w:rsidRDefault="001010D1" w:rsidP="00412DF7">
            <w:pPr>
              <w:pStyle w:val="ASFKTablenorm"/>
              <w:ind w:left="57" w:right="57"/>
            </w:pPr>
            <w:r w:rsidRPr="00AB7803">
              <w:t>Сумма ПОФР в текущем году.</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Код цели</w:t>
            </w:r>
          </w:p>
        </w:tc>
        <w:tc>
          <w:tcPr>
            <w:tcW w:w="3802"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Примечание</w:t>
            </w:r>
          </w:p>
        </w:tc>
        <w:tc>
          <w:tcPr>
            <w:tcW w:w="3802"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973765">
        <w:rPr>
          <w:noProof/>
        </w:rPr>
        <w:t>106</w:t>
      </w:r>
      <w:r w:rsidR="00260459" w:rsidRPr="00260459">
        <w:fldChar w:fldCharType="end"/>
      </w:r>
      <w:r w:rsidR="00260459">
        <w:t>.</w:t>
      </w:r>
    </w:p>
    <w:p w:rsidR="0062773B" w:rsidRPr="0062773B" w:rsidRDefault="00E65C78" w:rsidP="0062773B">
      <w:pPr>
        <w:pStyle w:val="ASFKFigure"/>
      </w:pPr>
      <w:r>
        <w:rPr>
          <w:noProof/>
        </w:rPr>
        <w:drawing>
          <wp:inline distT="0" distB="0" distL="0" distR="0">
            <wp:extent cx="6028055" cy="2663190"/>
            <wp:effectExtent l="0" t="0" r="0" b="0"/>
            <wp:docPr id="194" name="Рисунок 194" descr="Расх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Расходн"/>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028055" cy="2663190"/>
                    </a:xfrm>
                    <a:prstGeom prst="rect">
                      <a:avLst/>
                    </a:prstGeom>
                    <a:noFill/>
                    <a:ln>
                      <a:noFill/>
                    </a:ln>
                  </pic:spPr>
                </pic:pic>
              </a:graphicData>
            </a:graphic>
          </wp:inline>
        </w:drawing>
      </w:r>
    </w:p>
    <w:p w:rsidR="00534BB3"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41" w:name="_Ref205615382"/>
      <w:bookmarkStart w:id="842" w:name="_Toc126837619"/>
      <w:r w:rsidR="00973765">
        <w:rPr>
          <w:noProof/>
        </w:rPr>
        <w:t>106</w:t>
      </w:r>
      <w:bookmarkEnd w:id="841"/>
      <w:r>
        <w:rPr>
          <w:noProof/>
        </w:rPr>
        <w:fldChar w:fldCharType="end"/>
      </w:r>
      <w:r w:rsidR="00534BB3" w:rsidRPr="00B11F4A">
        <w:t xml:space="preserve">. </w:t>
      </w:r>
      <w:r w:rsidR="00534BB3">
        <w:t>ЭФ документа</w:t>
      </w:r>
      <w:r w:rsidR="00534BB3" w:rsidRPr="00B11F4A">
        <w:t xml:space="preserve"> </w:t>
      </w:r>
      <w:r w:rsidR="001F20AD">
        <w:t>«</w:t>
      </w:r>
      <w:r w:rsidR="00534BB3" w:rsidRPr="00B11F4A">
        <w:t>Расходное расписание</w:t>
      </w:r>
      <w:r w:rsidR="00F9698D">
        <w:t xml:space="preserve">», закладки </w:t>
      </w:r>
      <w:r w:rsidR="001F20AD">
        <w:t>«</w:t>
      </w:r>
      <w:r w:rsidR="00534BB3" w:rsidRPr="00B11F4A">
        <w:t>Дополнительные а</w:t>
      </w:r>
      <w:r w:rsidR="00534BB3" w:rsidRPr="00534BB3">
        <w:t>т</w:t>
      </w:r>
      <w:r w:rsidR="00534BB3" w:rsidRPr="00B11F4A">
        <w:t>рибуты</w:t>
      </w:r>
      <w:r w:rsidR="00534BB3">
        <w:t xml:space="preserve"> (2)</w:t>
      </w:r>
      <w:r w:rsidR="001F20AD">
        <w:t>»</w:t>
      </w:r>
      <w:bookmarkEnd w:id="842"/>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973765">
        <w:rPr>
          <w:noProof/>
        </w:rPr>
        <w:t>56</w:t>
      </w:r>
      <w:r w:rsidRPr="00830C60">
        <w:fldChar w:fldCharType="end"/>
      </w:r>
      <w:r w:rsidRPr="00830C60">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43" w:name="_Ref369108210"/>
      <w:bookmarkStart w:id="844" w:name="_Toc126837429"/>
      <w:r w:rsidR="00973765">
        <w:rPr>
          <w:noProof/>
        </w:rPr>
        <w:t>56</w:t>
      </w:r>
      <w:bookmarkEnd w:id="843"/>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6"/>
      </w:tblGrid>
      <w:tr w:rsidR="001010D1" w:rsidRPr="00EE7EB8"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5" w:name="_Toc221011519"/>
            <w:bookmarkStart w:id="846" w:name="_Toc221012220"/>
            <w:bookmarkStart w:id="847" w:name="_Toc225934631"/>
            <w:bookmarkStart w:id="848" w:name="_Toc232827400"/>
            <w:bookmarkStart w:id="849" w:name="_Toc248062347"/>
            <w:bookmarkStart w:id="850" w:name="_Toc300216224"/>
            <w:bookmarkStart w:id="851" w:name="_Ref303083342"/>
            <w:bookmarkStart w:id="852" w:name="_Ref349922374"/>
            <w:bookmarkStart w:id="853" w:name="_Ref349922415"/>
            <w:bookmarkStart w:id="854" w:name="_Ref369526609"/>
            <w:bookmarkStart w:id="855" w:name="_Toc387859017"/>
            <w:bookmarkStart w:id="856" w:name="_Toc41028327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Даты</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ации/аннулирования в органе ФК отправителе</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отправителе.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о</w:t>
            </w:r>
            <w:r w:rsidRPr="00C001FD">
              <w:t>тправителя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отправителя. </w:t>
            </w:r>
          </w:p>
          <w:p w:rsidR="001010D1" w:rsidRPr="00C001FD" w:rsidRDefault="001010D1" w:rsidP="00412DF7">
            <w:pPr>
              <w:pStyle w:val="ASFKTablenorm"/>
              <w:ind w:left="57" w:right="57"/>
            </w:pPr>
            <w:r w:rsidRPr="00AB7803">
              <w:t>Значение передае</w:t>
            </w:r>
            <w:r w:rsidRPr="00C001FD">
              <w:t>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ации/аннулирования в органе ФК получателя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п</w:t>
            </w:r>
            <w:r w:rsidRPr="00C001FD">
              <w:t>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Статусы документа</w:t>
            </w:r>
            <w:r w:rsidR="001F20A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Бизнес-</w:t>
            </w:r>
            <w:r w:rsidR="00F064D6" w:rsidRPr="00AB7803">
              <w:t>статус</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бизнес-статуса документа. </w:t>
            </w:r>
          </w:p>
          <w:p w:rsidR="001010D1" w:rsidRPr="00AB7803" w:rsidRDefault="001010D1" w:rsidP="00412DF7">
            <w:pPr>
              <w:pStyle w:val="ASFKTablenorm"/>
              <w:ind w:left="57" w:right="57"/>
            </w:pPr>
            <w:r w:rsidRPr="00AB7803">
              <w:t>Заполняется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передачи</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передачи документа. </w:t>
            </w:r>
          </w:p>
          <w:p w:rsidR="001010D1" w:rsidRPr="00C001FD" w:rsidRDefault="001010D1" w:rsidP="00412DF7">
            <w:pPr>
              <w:pStyle w:val="ASFKTablenorm"/>
              <w:ind w:left="57" w:right="57"/>
            </w:pPr>
            <w:r w:rsidRPr="00AB7803">
              <w:t>Заполняе</w:t>
            </w:r>
            <w:r w:rsidRPr="00C001FD">
              <w:t>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утверждения</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утверждения документа. </w:t>
            </w:r>
          </w:p>
          <w:p w:rsidR="001010D1" w:rsidRPr="00C001FD" w:rsidRDefault="001010D1" w:rsidP="00412DF7">
            <w:pPr>
              <w:pStyle w:val="ASFKTablenorm"/>
              <w:ind w:left="57" w:right="57"/>
            </w:pPr>
            <w:r w:rsidRPr="00AB7803">
              <w:t>Запо</w:t>
            </w:r>
            <w:r w:rsidRPr="00C001FD">
              <w:t>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с</w:t>
            </w:r>
          </w:p>
        </w:tc>
        <w:tc>
          <w:tcPr>
            <w:tcW w:w="3679" w:type="pct"/>
            <w:shd w:val="clear" w:color="auto" w:fill="auto"/>
          </w:tcPr>
          <w:p w:rsidR="001010D1" w:rsidRPr="00C001FD" w:rsidRDefault="001010D1" w:rsidP="00412DF7">
            <w:pPr>
              <w:pStyle w:val="ASFKTablenorm"/>
              <w:ind w:left="57" w:right="57"/>
            </w:pPr>
            <w:r w:rsidRPr="00AB7803">
              <w:t>Начальный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по</w:t>
            </w:r>
          </w:p>
        </w:tc>
        <w:tc>
          <w:tcPr>
            <w:tcW w:w="3679" w:type="pct"/>
            <w:shd w:val="clear" w:color="auto" w:fill="auto"/>
          </w:tcPr>
          <w:p w:rsidR="001010D1" w:rsidRPr="00C001FD" w:rsidRDefault="001010D1" w:rsidP="00412DF7">
            <w:pPr>
              <w:pStyle w:val="ASFKTablenorm"/>
              <w:ind w:left="57" w:right="57"/>
            </w:pPr>
            <w:r w:rsidRPr="00AB7803">
              <w:t>Последний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Подписи</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1010D1" w:rsidRDefault="001010D1" w:rsidP="00412DF7">
            <w:pPr>
              <w:pStyle w:val="ASFKTablenorm"/>
              <w:ind w:left="57" w:right="57"/>
            </w:pPr>
            <w:r w:rsidRPr="00AB7803">
              <w:t>Должность 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1010D1" w:rsidRDefault="001010D1" w:rsidP="00412DF7">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Дата</w:t>
            </w:r>
          </w:p>
        </w:tc>
        <w:tc>
          <w:tcPr>
            <w:tcW w:w="3679" w:type="pct"/>
            <w:shd w:val="clear" w:color="auto" w:fill="auto"/>
          </w:tcPr>
          <w:p w:rsidR="001010D1" w:rsidRDefault="001010D1" w:rsidP="00412DF7">
            <w:pPr>
              <w:pStyle w:val="ASFKTablenorm"/>
              <w:ind w:left="57" w:right="57"/>
            </w:pPr>
            <w:r w:rsidRPr="00AB7803">
              <w:t xml:space="preserve">Дата подписи руководителя (уполномоченного лица). </w:t>
            </w:r>
          </w:p>
          <w:p w:rsidR="001010D1" w:rsidRPr="008638EC" w:rsidRDefault="001010D1" w:rsidP="00412DF7">
            <w:pPr>
              <w:pStyle w:val="ASFKTablenorm"/>
              <w:ind w:left="57" w:right="57"/>
            </w:pPr>
            <w:r w:rsidRPr="008638EC">
              <w:t>Для АРМ. Заполняется автоматически при подписании ЭП данными подписанта.</w:t>
            </w:r>
          </w:p>
          <w:p w:rsidR="001010D1" w:rsidRPr="00C001FD" w:rsidRDefault="001010D1" w:rsidP="00412DF7">
            <w:pPr>
              <w:pStyle w:val="ASFKTablenorm"/>
              <w:ind w:left="57" w:right="57"/>
            </w:pPr>
            <w:r w:rsidRPr="008638EC">
              <w:t>Значение вводится вручную,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Должность</w:t>
            </w:r>
          </w:p>
        </w:tc>
        <w:tc>
          <w:tcPr>
            <w:tcW w:w="3679" w:type="pct"/>
            <w:shd w:val="clear" w:color="auto" w:fill="auto"/>
          </w:tcPr>
          <w:p w:rsidR="001010D1" w:rsidRDefault="001010D1" w:rsidP="00412DF7">
            <w:pPr>
              <w:pStyle w:val="ASFKTablenorm"/>
              <w:ind w:left="57" w:right="57"/>
            </w:pPr>
            <w:r w:rsidRPr="00AB7803">
              <w:t>Должность 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lastRenderedPageBreak/>
              <w:t>Ответственный исполн</w:t>
            </w:r>
            <w:r w:rsidRPr="00C001FD">
              <w:t>итель. Расшифровка подписи</w:t>
            </w:r>
          </w:p>
        </w:tc>
        <w:tc>
          <w:tcPr>
            <w:tcW w:w="3679" w:type="pct"/>
            <w:shd w:val="clear" w:color="auto" w:fill="auto"/>
          </w:tcPr>
          <w:p w:rsidR="001010D1" w:rsidRDefault="001010D1" w:rsidP="00412DF7">
            <w:pPr>
              <w:pStyle w:val="ASFKTablenorm"/>
              <w:ind w:left="57" w:right="57"/>
            </w:pPr>
            <w:r w:rsidRPr="008638EC">
              <w:t xml:space="preserve">И.О. Фамилия </w:t>
            </w:r>
            <w:r w:rsidRPr="00AB7803">
              <w:t>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Дата</w:t>
            </w:r>
          </w:p>
        </w:tc>
        <w:tc>
          <w:tcPr>
            <w:tcW w:w="3679" w:type="pct"/>
            <w:shd w:val="clear" w:color="auto" w:fill="auto"/>
          </w:tcPr>
          <w:p w:rsidR="001010D1" w:rsidRPr="00AB7803" w:rsidRDefault="001010D1" w:rsidP="00412DF7">
            <w:pPr>
              <w:pStyle w:val="ASFKTablenorm"/>
              <w:ind w:left="57" w:right="57"/>
            </w:pPr>
            <w:r w:rsidRPr="00AB7803">
              <w:t xml:space="preserve">Дата подписания документа ответственным исполнителем. </w:t>
            </w:r>
          </w:p>
          <w:p w:rsidR="001010D1" w:rsidRPr="00C001FD" w:rsidRDefault="001010D1" w:rsidP="00412DF7">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Телефон</w:t>
            </w:r>
          </w:p>
        </w:tc>
        <w:tc>
          <w:tcPr>
            <w:tcW w:w="3679" w:type="pct"/>
            <w:shd w:val="clear" w:color="auto" w:fill="auto"/>
          </w:tcPr>
          <w:p w:rsidR="001010D1" w:rsidRDefault="001010D1" w:rsidP="00412DF7">
            <w:pPr>
              <w:pStyle w:val="ASFKTablenorm"/>
              <w:ind w:left="57" w:right="57"/>
            </w:pPr>
            <w:r w:rsidRPr="00AB7803">
              <w:t>Номер телефона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BE1A72" w:rsidRPr="00EE7EB8" w:rsidTr="00412DF7">
        <w:trPr>
          <w:trHeight w:val="77"/>
        </w:trPr>
        <w:tc>
          <w:tcPr>
            <w:tcW w:w="1321" w:type="pct"/>
            <w:shd w:val="clear" w:color="auto" w:fill="auto"/>
          </w:tcPr>
          <w:p w:rsidR="00BE1A72" w:rsidRPr="00AB7803" w:rsidRDefault="00BE1A72" w:rsidP="00412DF7">
            <w:pPr>
              <w:pStyle w:val="ASFKTablenorm"/>
              <w:ind w:left="57" w:right="57"/>
            </w:pPr>
            <w:r w:rsidRPr="00370488">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w:t>
            </w:r>
            <w:r w:rsidR="00BE353F">
              <w:t xml:space="preserve"> </w:t>
            </w:r>
            <w:r>
              <w:t>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7" w:name="_Toc454292317"/>
      <w:bookmarkStart w:id="858" w:name="_Ref454292484"/>
      <w:bookmarkStart w:id="859" w:name="_Ref454375766"/>
      <w:bookmarkStart w:id="860" w:name="_Ref968431"/>
      <w:bookmarkStart w:id="861" w:name="_Toc126837336"/>
      <w:bookmarkStart w:id="862" w:name="_Ref435186549"/>
      <w:bookmarkEnd w:id="845"/>
      <w:bookmarkEnd w:id="846"/>
      <w:bookmarkEnd w:id="847"/>
      <w:bookmarkEnd w:id="848"/>
      <w:bookmarkEnd w:id="849"/>
      <w:bookmarkEnd w:id="850"/>
      <w:bookmarkEnd w:id="851"/>
      <w:bookmarkEnd w:id="852"/>
      <w:bookmarkEnd w:id="853"/>
      <w:bookmarkEnd w:id="854"/>
      <w:bookmarkEnd w:id="855"/>
      <w:bookmarkEnd w:id="856"/>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7"/>
      <w:bookmarkEnd w:id="858"/>
      <w:bookmarkEnd w:id="859"/>
      <w:bookmarkEnd w:id="860"/>
      <w:bookmarkEnd w:id="861"/>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973765">
        <w:rPr>
          <w:noProof/>
        </w:rPr>
        <w:t>107</w:t>
      </w:r>
      <w:r>
        <w:fldChar w:fldCharType="end"/>
      </w:r>
      <w:r w:rsidRPr="00AB7803">
        <w:t>.</w:t>
      </w:r>
    </w:p>
    <w:p w:rsidR="00CF2958" w:rsidRPr="00AB7803" w:rsidRDefault="00E65C78" w:rsidP="00CF2958">
      <w:pPr>
        <w:pStyle w:val="ASFKFigure"/>
      </w:pPr>
      <w:r>
        <w:rPr>
          <w:noProof/>
        </w:rPr>
        <w:lastRenderedPageBreak/>
        <w:drawing>
          <wp:inline distT="0" distB="0" distL="0" distR="0">
            <wp:extent cx="6125845" cy="4297045"/>
            <wp:effectExtent l="0" t="0" r="0" b="0"/>
            <wp:docPr id="195" name="Рисунок 195" descr="0 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грбс"/>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CF2958" w:rsidRPr="00AB7803" w:rsidRDefault="0029232C" w:rsidP="00CF2958">
      <w:pPr>
        <w:pStyle w:val="ASFKFigName"/>
      </w:pPr>
      <w:r>
        <w:rPr>
          <w:noProof/>
        </w:rPr>
        <w:fldChar w:fldCharType="begin"/>
      </w:r>
      <w:r>
        <w:rPr>
          <w:noProof/>
        </w:rPr>
        <w:instrText xml:space="preserve"> SEQ Рисунок \* ARABIC </w:instrText>
      </w:r>
      <w:r>
        <w:rPr>
          <w:noProof/>
        </w:rPr>
        <w:fldChar w:fldCharType="separate"/>
      </w:r>
      <w:bookmarkStart w:id="863" w:name="_Ref454292377"/>
      <w:bookmarkStart w:id="864" w:name="_Toc126837620"/>
      <w:r w:rsidR="00973765">
        <w:rPr>
          <w:noProof/>
        </w:rPr>
        <w:t>107</w:t>
      </w:r>
      <w:bookmarkEnd w:id="863"/>
      <w:r>
        <w:rPr>
          <w:noProof/>
        </w:rPr>
        <w:fldChar w:fldCharType="end"/>
      </w:r>
      <w:r w:rsidR="00CF2958" w:rsidRPr="00AB7803">
        <w:t xml:space="preserve">. ЭФ списка документов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bookmarkEnd w:id="864"/>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973765">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973765">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E65C78" w:rsidP="00CF2958">
      <w:pPr>
        <w:pStyle w:val="ASFKFigure"/>
      </w:pPr>
      <w:r>
        <w:rPr>
          <w:noProof/>
        </w:rPr>
        <w:lastRenderedPageBreak/>
        <w:drawing>
          <wp:inline distT="0" distB="0" distL="0" distR="0">
            <wp:extent cx="6125845" cy="45720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F2958" w:rsidRPr="00AB7803" w:rsidRDefault="0029232C" w:rsidP="00CF2958">
      <w:pPr>
        <w:pStyle w:val="ASFKFigName"/>
      </w:pPr>
      <w:r>
        <w:rPr>
          <w:noProof/>
        </w:rPr>
        <w:fldChar w:fldCharType="begin"/>
      </w:r>
      <w:r>
        <w:rPr>
          <w:noProof/>
        </w:rPr>
        <w:instrText xml:space="preserve"> SEQ Рисунок \* ARABIC </w:instrText>
      </w:r>
      <w:r>
        <w:rPr>
          <w:noProof/>
        </w:rPr>
        <w:fldChar w:fldCharType="separate"/>
      </w:r>
      <w:bookmarkStart w:id="865" w:name="_Ref454292378"/>
      <w:bookmarkStart w:id="866" w:name="_Toc126837621"/>
      <w:r w:rsidR="00973765">
        <w:rPr>
          <w:noProof/>
        </w:rPr>
        <w:t>108</w:t>
      </w:r>
      <w:bookmarkEnd w:id="865"/>
      <w:r>
        <w:rPr>
          <w:noProof/>
        </w:rPr>
        <w:fldChar w:fldCharType="end"/>
      </w:r>
      <w:r w:rsidR="00CF2958" w:rsidRPr="00AB7803">
        <w:t xml:space="preserve">. ЭФ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6"/>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973765">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7" w:name="_Ref454292381"/>
      <w:bookmarkStart w:id="868" w:name="_Toc126837430"/>
      <w:r w:rsidR="00973765">
        <w:rPr>
          <w:noProof/>
        </w:rPr>
        <w:t>57</w:t>
      </w:r>
      <w:bookmarkEnd w:id="867"/>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6"/>
        <w:gridCol w:w="4715"/>
      </w:tblGrid>
      <w:tr w:rsidR="00CF2958" w:rsidRPr="00EE7EB8" w:rsidTr="00412DF7">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rsidTr="00412DF7">
        <w:tc>
          <w:tcPr>
            <w:tcW w:w="5000" w:type="pct"/>
            <w:gridSpan w:val="2"/>
            <w:shd w:val="clear" w:color="auto" w:fill="auto"/>
          </w:tcPr>
          <w:p w:rsidR="00CF2958" w:rsidRPr="00AA01DD" w:rsidRDefault="00CF2958" w:rsidP="00412DF7">
            <w:pPr>
              <w:pStyle w:val="ASFKTablenorm"/>
              <w:ind w:left="57" w:right="57"/>
            </w:pPr>
            <w:r w:rsidRPr="00AA01DD">
              <w:t>Группа полей «Основные атрибуты»</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отчетной формы</w:t>
            </w:r>
          </w:p>
        </w:tc>
        <w:tc>
          <w:tcPr>
            <w:tcW w:w="2448" w:type="pct"/>
            <w:shd w:val="clear" w:color="auto" w:fill="auto"/>
          </w:tcPr>
          <w:p w:rsidR="00CF2958" w:rsidRPr="00AA01DD" w:rsidRDefault="00CF2958" w:rsidP="00412DF7">
            <w:pPr>
              <w:pStyle w:val="ASFKTablenorm"/>
              <w:ind w:left="57" w:right="57"/>
            </w:pPr>
            <w:r w:rsidRPr="00AA01DD">
              <w:t>Импорт из OEBS.</w:t>
            </w:r>
          </w:p>
          <w:p w:rsidR="00CF2958" w:rsidRPr="00AA01DD" w:rsidRDefault="00CF2958" w:rsidP="00412DF7">
            <w:pPr>
              <w:pStyle w:val="ASFKTablenorm"/>
              <w:ind w:left="57" w:right="57"/>
            </w:pPr>
            <w:r w:rsidRPr="00AA01DD">
              <w:t>Всегда принимает значение «0506107».</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Статус</w:t>
            </w:r>
          </w:p>
        </w:tc>
        <w:tc>
          <w:tcPr>
            <w:tcW w:w="2448" w:type="pct"/>
            <w:shd w:val="clear" w:color="auto" w:fill="auto"/>
          </w:tcPr>
          <w:p w:rsidR="00CF2958" w:rsidRPr="00AA01DD" w:rsidRDefault="00CF2958" w:rsidP="00412DF7">
            <w:pPr>
              <w:pStyle w:val="ASFKTablenorm"/>
              <w:ind w:left="57" w:right="57"/>
            </w:pPr>
            <w:r w:rsidRPr="00AA01DD">
              <w:t xml:space="preserve">Код статуса документа. </w:t>
            </w:r>
          </w:p>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Уровень конфиденциал</w:t>
            </w:r>
            <w:r w:rsidRPr="00CF2958">
              <w:t>ь</w:t>
            </w:r>
            <w:r w:rsidRPr="00AA01DD">
              <w:t>ности</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перечня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5000" w:type="pct"/>
            <w:gridSpan w:val="2"/>
            <w:shd w:val="clear" w:color="auto" w:fill="auto"/>
          </w:tcPr>
          <w:p w:rsidR="00CF2958" w:rsidRPr="00AA01DD" w:rsidRDefault="00CF2958" w:rsidP="00412DF7">
            <w:pPr>
              <w:pStyle w:val="ASFKTablenorm"/>
              <w:ind w:left="57" w:right="57"/>
            </w:pPr>
            <w:r w:rsidRPr="00AA01DD">
              <w:t>Закладка «Документ»</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Тип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lastRenderedPageBreak/>
              <w:t>Номер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Дата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ОКПО</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КОФК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ТОФК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Глава по БК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ГРБС (РБС)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ГРБС (РБС)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ПБС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A15A50" w:rsidRPr="00EE7EB8" w:rsidTr="00412DF7">
        <w:tc>
          <w:tcPr>
            <w:tcW w:w="2552" w:type="pct"/>
            <w:shd w:val="clear" w:color="auto" w:fill="auto"/>
          </w:tcPr>
          <w:p w:rsidR="00A15A50" w:rsidRPr="00AA01DD" w:rsidRDefault="00A15A50" w:rsidP="00412DF7">
            <w:pPr>
              <w:pStyle w:val="ASFKTablenorm"/>
              <w:ind w:left="57" w:right="57"/>
            </w:pPr>
            <w:r>
              <w:t>Код бюджета</w:t>
            </w:r>
          </w:p>
        </w:tc>
        <w:tc>
          <w:tcPr>
            <w:tcW w:w="2448" w:type="pct"/>
            <w:shd w:val="clear" w:color="auto" w:fill="auto"/>
          </w:tcPr>
          <w:p w:rsidR="00A15A50" w:rsidRDefault="00A15A50" w:rsidP="00412DF7">
            <w:pPr>
              <w:pStyle w:val="ASFKTablenorm"/>
              <w:ind w:left="57" w:right="57"/>
            </w:pPr>
            <w:r w:rsidRPr="00E317AF">
              <w:t>Импорт из OEBS.</w:t>
            </w:r>
          </w:p>
        </w:tc>
      </w:tr>
      <w:tr w:rsidR="00A15A50" w:rsidRPr="00EE7EB8" w:rsidTr="00412DF7">
        <w:tc>
          <w:tcPr>
            <w:tcW w:w="2552" w:type="pct"/>
            <w:shd w:val="clear" w:color="auto" w:fill="auto"/>
          </w:tcPr>
          <w:p w:rsidR="00A15A50" w:rsidRDefault="00A15A50" w:rsidP="00412DF7">
            <w:pPr>
              <w:pStyle w:val="ASFKTablenorm"/>
              <w:ind w:left="57" w:right="57"/>
            </w:pPr>
            <w:r>
              <w:t>Наименование бюджета</w:t>
            </w:r>
          </w:p>
        </w:tc>
        <w:tc>
          <w:tcPr>
            <w:tcW w:w="2448" w:type="pct"/>
            <w:shd w:val="clear" w:color="auto" w:fill="auto"/>
          </w:tcPr>
          <w:p w:rsidR="00A15A50" w:rsidRDefault="00A15A50" w:rsidP="00412DF7">
            <w:pPr>
              <w:pStyle w:val="ASFKTablenorm"/>
              <w:ind w:left="57" w:right="57"/>
            </w:pPr>
            <w:r w:rsidRPr="00E317AF">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постановления Прав</w:t>
            </w:r>
            <w:r w:rsidRPr="00CF2958">
              <w:t>и</w:t>
            </w:r>
            <w:r w:rsidRPr="00AA01DD">
              <w:t>тельства РФ</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Примечание органа Федерального казн</w:t>
            </w:r>
            <w:r w:rsidRPr="00CF2958">
              <w:t>а</w:t>
            </w:r>
            <w:r w:rsidRPr="00AA01DD">
              <w:t>чейства</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Номер лицевого сч</w:t>
            </w:r>
            <w:r w:rsidRPr="00CF2958">
              <w:t>е</w:t>
            </w:r>
            <w:r w:rsidRPr="00AA01DD">
              <w:t>та</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бюджетной класс</w:t>
            </w:r>
            <w:r w:rsidRPr="00644556">
              <w:t>ификации</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Учетный номер БО, во</w:t>
            </w:r>
            <w:r w:rsidRPr="00CF2958">
              <w:t>з</w:t>
            </w:r>
            <w:r w:rsidRPr="00AA01DD">
              <w:t>никшего из ГК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A15A50" w:rsidRPr="00EE7EB8" w:rsidTr="00412DF7">
        <w:tc>
          <w:tcPr>
            <w:tcW w:w="2552" w:type="pct"/>
            <w:shd w:val="clear" w:color="auto" w:fill="auto"/>
          </w:tcPr>
          <w:p w:rsidR="00A15A50" w:rsidRPr="00AA01DD" w:rsidRDefault="00A15A50" w:rsidP="00412DF7">
            <w:pPr>
              <w:pStyle w:val="ASFKTablenorm"/>
              <w:ind w:left="57" w:right="57"/>
            </w:pPr>
            <w:r>
              <w:t>Сумма</w:t>
            </w:r>
          </w:p>
        </w:tc>
        <w:tc>
          <w:tcPr>
            <w:tcW w:w="2448" w:type="pct"/>
            <w:shd w:val="clear" w:color="auto" w:fill="auto"/>
          </w:tcPr>
          <w:p w:rsidR="00A15A50" w:rsidRPr="00AA01DD" w:rsidRDefault="00A15A50" w:rsidP="00412DF7">
            <w:pPr>
              <w:pStyle w:val="ASFKTablenorm"/>
              <w:ind w:left="57" w:right="57"/>
            </w:pPr>
            <w:r w:rsidRPr="00AA01DD">
              <w:t>Импорт из OEBS.</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973765">
        <w:rPr>
          <w:noProof/>
        </w:rPr>
        <w:t>109</w:t>
      </w:r>
      <w:r>
        <w:fldChar w:fldCharType="end"/>
      </w:r>
      <w:r w:rsidRPr="00AB7803">
        <w:t>.</w:t>
      </w:r>
    </w:p>
    <w:p w:rsidR="00CF2958" w:rsidRPr="00AB7803" w:rsidRDefault="00E65C78" w:rsidP="00CF2958">
      <w:pPr>
        <w:pStyle w:val="ASFKFigure"/>
      </w:pPr>
      <w:r>
        <w:rPr>
          <w:noProof/>
        </w:rPr>
        <w:drawing>
          <wp:inline distT="0" distB="0" distL="0" distR="0">
            <wp:extent cx="6125845" cy="1189355"/>
            <wp:effectExtent l="0" t="0" r="0" b="0"/>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CF2958" w:rsidRPr="00AB7803" w:rsidRDefault="0029232C" w:rsidP="00CF2958">
      <w:pPr>
        <w:pStyle w:val="ASFKFigName"/>
      </w:pPr>
      <w:r>
        <w:rPr>
          <w:noProof/>
        </w:rPr>
        <w:fldChar w:fldCharType="begin"/>
      </w:r>
      <w:r>
        <w:rPr>
          <w:noProof/>
        </w:rPr>
        <w:instrText xml:space="preserve"> SEQ Рисунок \* ARABIC </w:instrText>
      </w:r>
      <w:r>
        <w:rPr>
          <w:noProof/>
        </w:rPr>
        <w:fldChar w:fldCharType="separate"/>
      </w:r>
      <w:bookmarkStart w:id="869" w:name="_Ref454292379"/>
      <w:bookmarkStart w:id="870" w:name="_Toc126837622"/>
      <w:r w:rsidR="00973765">
        <w:rPr>
          <w:noProof/>
        </w:rPr>
        <w:t>109</w:t>
      </w:r>
      <w:bookmarkEnd w:id="869"/>
      <w:r>
        <w:rPr>
          <w:noProof/>
        </w:rPr>
        <w:fldChar w:fldCharType="end"/>
      </w:r>
      <w:r w:rsidR="00CF2958" w:rsidRPr="00AB7803">
        <w:t xml:space="preserve">. ЭФ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0"/>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973765">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71" w:name="_Ref454292380"/>
      <w:bookmarkStart w:id="872" w:name="_Toc126837431"/>
      <w:r w:rsidR="00973765">
        <w:rPr>
          <w:noProof/>
        </w:rPr>
        <w:t>58</w:t>
      </w:r>
      <w:bookmarkEnd w:id="871"/>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072"/>
      </w:tblGrid>
      <w:tr w:rsidR="00CF2958" w:rsidRPr="00EE7EB8" w:rsidTr="00412DF7">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Должность</w:t>
            </w:r>
          </w:p>
        </w:tc>
        <w:tc>
          <w:tcPr>
            <w:tcW w:w="2633" w:type="pct"/>
            <w:shd w:val="clear" w:color="auto" w:fill="auto"/>
          </w:tcPr>
          <w:p w:rsidR="00CF2958" w:rsidRPr="00AA01DD" w:rsidRDefault="00CF2958" w:rsidP="00412DF7">
            <w:pPr>
              <w:pStyle w:val="ASFKTablenorm"/>
              <w:ind w:left="57" w:right="57"/>
            </w:pPr>
            <w:r w:rsidRPr="00AA01DD">
              <w:t>Наименование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ФИО руководителя (уполномоченного л</w:t>
            </w:r>
            <w:r w:rsidRPr="00CF2958">
              <w:t>и</w:t>
            </w:r>
            <w:r w:rsidRPr="00AA01DD">
              <w:t>ца)</w:t>
            </w:r>
          </w:p>
        </w:tc>
        <w:tc>
          <w:tcPr>
            <w:tcW w:w="2633" w:type="pct"/>
            <w:shd w:val="clear" w:color="auto" w:fill="auto"/>
          </w:tcPr>
          <w:p w:rsidR="00CF2958" w:rsidRPr="00AA01DD" w:rsidRDefault="00CF2958" w:rsidP="00412DF7">
            <w:pPr>
              <w:pStyle w:val="ASFKTablenorm"/>
              <w:ind w:left="57" w:right="57"/>
            </w:pPr>
            <w:r w:rsidRPr="00AA01DD">
              <w:t>Адрес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Дата подписания</w:t>
            </w:r>
          </w:p>
        </w:tc>
        <w:tc>
          <w:tcPr>
            <w:tcW w:w="2633" w:type="pct"/>
            <w:shd w:val="clear" w:color="auto" w:fill="auto"/>
          </w:tcPr>
          <w:p w:rsidR="00CF2958" w:rsidRPr="00AA01DD" w:rsidRDefault="00CF2958" w:rsidP="00412DF7">
            <w:pPr>
              <w:pStyle w:val="ASFKTablenorm"/>
              <w:ind w:left="57" w:right="57"/>
            </w:pPr>
            <w:r w:rsidRPr="00AA01DD">
              <w:t>Дата окончания действия документа-основания.</w:t>
            </w:r>
          </w:p>
        </w:tc>
      </w:tr>
    </w:tbl>
    <w:p w:rsidR="00CF2958" w:rsidRPr="0064058C" w:rsidRDefault="00CF2958" w:rsidP="00CF2958">
      <w:pPr>
        <w:pStyle w:val="32"/>
      </w:pPr>
      <w:bookmarkStart w:id="873" w:name="_Ref475099012"/>
      <w:bookmarkStart w:id="874" w:name="_Toc126837337"/>
      <w:r w:rsidRPr="0064058C">
        <w:t>Реестр расходных расписаний</w:t>
      </w:r>
      <w:bookmarkEnd w:id="862"/>
      <w:bookmarkEnd w:id="873"/>
      <w:bookmarkEnd w:id="874"/>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973765">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973765">
        <w:t>110</w:t>
      </w:r>
      <w:r w:rsidRPr="0064058C">
        <w:fldChar w:fldCharType="end"/>
      </w:r>
      <w:r w:rsidRPr="0064058C">
        <w:t>.</w:t>
      </w:r>
    </w:p>
    <w:p w:rsidR="00D2704D" w:rsidRPr="00D2704D" w:rsidRDefault="00E65C78" w:rsidP="00D2704D">
      <w:pPr>
        <w:pStyle w:val="ASFKFigure"/>
      </w:pPr>
      <w:r>
        <w:rPr>
          <w:noProof/>
        </w:rPr>
        <w:drawing>
          <wp:inline distT="0" distB="0" distL="0" distR="0">
            <wp:extent cx="6045835" cy="3293745"/>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75" w:name="_Ref220497674"/>
      <w:bookmarkStart w:id="876" w:name="_Toc126837623"/>
      <w:r w:rsidR="00973765">
        <w:rPr>
          <w:noProof/>
        </w:rPr>
        <w:t>110</w:t>
      </w:r>
      <w:bookmarkEnd w:id="875"/>
      <w:r>
        <w:rPr>
          <w:noProof/>
        </w:rPr>
        <w:fldChar w:fldCharType="end"/>
      </w:r>
      <w:r w:rsidR="00CD55C7" w:rsidRPr="0064058C">
        <w:t xml:space="preserve">. ЭФ списка документов </w:t>
      </w:r>
      <w:r w:rsidR="001F20AD">
        <w:t>«</w:t>
      </w:r>
      <w:r w:rsidR="00CD55C7" w:rsidRPr="0064058C">
        <w:t>Реестр расходных расписаний</w:t>
      </w:r>
      <w:r w:rsidR="001F20AD">
        <w:t>»</w:t>
      </w:r>
      <w:bookmarkEnd w:id="876"/>
    </w:p>
    <w:p w:rsidR="00CD55C7" w:rsidRPr="00345377" w:rsidRDefault="00CD55C7" w:rsidP="00F018DF">
      <w:pPr>
        <w:pStyle w:val="41"/>
      </w:pPr>
      <w:bookmarkStart w:id="877" w:name="_Toc232827401"/>
      <w:r w:rsidRPr="00345377">
        <w:t>Доступные операции</w:t>
      </w:r>
      <w:bookmarkEnd w:id="877"/>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78"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78"/>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973765">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E65C78" w:rsidP="00D2704D">
      <w:pPr>
        <w:pStyle w:val="ASFKFigure"/>
      </w:pPr>
      <w:r>
        <w:rPr>
          <w:noProof/>
        </w:rPr>
        <w:drawing>
          <wp:inline distT="0" distB="0" distL="0" distR="0">
            <wp:extent cx="6045835" cy="5673090"/>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045835" cy="5673090"/>
                    </a:xfrm>
                    <a:prstGeom prst="rect">
                      <a:avLst/>
                    </a:prstGeom>
                    <a:noFill/>
                    <a:ln>
                      <a:noFill/>
                    </a:ln>
                  </pic:spPr>
                </pic:pic>
              </a:graphicData>
            </a:graphic>
          </wp:inline>
        </w:drawing>
      </w:r>
    </w:p>
    <w:bookmarkStart w:id="879"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0" w:name="_Ref205178422"/>
      <w:bookmarkStart w:id="881" w:name="_Toc126837624"/>
      <w:r w:rsidR="00973765">
        <w:rPr>
          <w:noProof/>
        </w:rPr>
        <w:t>111</w:t>
      </w:r>
      <w:bookmarkEnd w:id="880"/>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79"/>
      <w:bookmarkEnd w:id="881"/>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973765">
        <w:t>111</w:t>
      </w:r>
      <w:r w:rsidR="00106DA8" w:rsidRPr="00B11F4A">
        <w:fldChar w:fldCharType="end"/>
      </w:r>
      <w:r w:rsidRPr="00B11F4A">
        <w:t xml:space="preserve">) </w:t>
      </w:r>
      <w:r w:rsidR="00106DA8" w:rsidRPr="00424CF0">
        <w:t xml:space="preserve">нажать кнопку </w:t>
      </w:r>
      <w:r w:rsidR="00E65C78">
        <w:rPr>
          <w:noProof/>
        </w:rPr>
        <w:drawing>
          <wp:inline distT="0" distB="0" distL="0" distR="0">
            <wp:extent cx="274955" cy="274955"/>
            <wp:effectExtent l="0" t="0" r="0" b="0"/>
            <wp:docPr id="200" name="Рисунок 200"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РРР_Кн_ВыбрРодДок"/>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973765">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E65C78" w:rsidP="00E34F8C">
      <w:pPr>
        <w:pStyle w:val="ASFKFigure"/>
      </w:pPr>
      <w:r>
        <w:rPr>
          <w:noProof/>
        </w:rPr>
        <w:drawing>
          <wp:inline distT="0" distB="0" distL="0" distR="0">
            <wp:extent cx="3932555" cy="329374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932555" cy="3293745"/>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82" w:name="_Ref349663448"/>
      <w:bookmarkStart w:id="883" w:name="_Toc126837625"/>
      <w:r w:rsidR="00973765">
        <w:rPr>
          <w:noProof/>
        </w:rPr>
        <w:t>112</w:t>
      </w:r>
      <w:bookmarkEnd w:id="882"/>
      <w:r>
        <w:rPr>
          <w:noProof/>
        </w:rPr>
        <w:fldChar w:fldCharType="end"/>
      </w:r>
      <w:r w:rsidR="00B70340" w:rsidRPr="00B11F4A">
        <w:t>. ЭФ выбора родительского док</w:t>
      </w:r>
      <w:r w:rsidR="00B70340" w:rsidRPr="00B70340">
        <w:t>у</w:t>
      </w:r>
      <w:r w:rsidR="00B70340" w:rsidRPr="00B11F4A">
        <w:t>мента</w:t>
      </w:r>
      <w:bookmarkEnd w:id="883"/>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973765">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E65C78" w:rsidP="00E34F8C">
      <w:pPr>
        <w:pStyle w:val="ASFKFigure"/>
      </w:pPr>
      <w:r>
        <w:rPr>
          <w:noProof/>
        </w:rPr>
        <w:drawing>
          <wp:inline distT="0" distB="0" distL="0" distR="0">
            <wp:extent cx="6125845" cy="2565400"/>
            <wp:effectExtent l="0" t="0" r="0" b="0"/>
            <wp:docPr id="202" name="Рисунок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84" w:name="_Ref349663497"/>
      <w:bookmarkStart w:id="885" w:name="_Toc126837626"/>
      <w:r w:rsidR="00973765">
        <w:rPr>
          <w:noProof/>
        </w:rPr>
        <w:t>113</w:t>
      </w:r>
      <w:bookmarkEnd w:id="884"/>
      <w:r>
        <w:rPr>
          <w:noProof/>
        </w:rPr>
        <w:fldChar w:fldCharType="end"/>
      </w:r>
      <w:r w:rsidR="00B70340" w:rsidRPr="00B11F4A">
        <w:t xml:space="preserve">. ЭФ выбора записи </w:t>
      </w:r>
      <w:r w:rsidR="00E34F8C">
        <w:t xml:space="preserve">из справочника </w:t>
      </w:r>
      <w:r w:rsidR="00B70340" w:rsidRPr="00B11F4A">
        <w:t>для заполнения по родительскому документу</w:t>
      </w:r>
      <w:bookmarkEnd w:id="885"/>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lastRenderedPageBreak/>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973765">
        <w:t>59</w:t>
      </w:r>
      <w:r w:rsidRPr="00B11F4A">
        <w:fldChar w:fldCharType="end"/>
      </w:r>
      <w:r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86" w:name="_Ref317676051"/>
      <w:bookmarkStart w:id="887" w:name="_Toc126837432"/>
      <w:r w:rsidR="00973765">
        <w:rPr>
          <w:noProof/>
        </w:rPr>
        <w:t>59</w:t>
      </w:r>
      <w:bookmarkEnd w:id="886"/>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650ADE" w:rsidRPr="008A53DE" w:rsidTr="00BA54B2">
        <w:trPr>
          <w:trHeight w:val="305"/>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w:t>
            </w:r>
          </w:p>
        </w:tc>
        <w:tc>
          <w:tcPr>
            <w:tcW w:w="3855" w:type="pct"/>
            <w:shd w:val="clear" w:color="auto" w:fill="auto"/>
          </w:tcPr>
          <w:p w:rsidR="00650ADE" w:rsidRDefault="00650ADE" w:rsidP="00412DF7">
            <w:pPr>
              <w:pStyle w:val="ASFKTablenorm"/>
              <w:ind w:left="57" w:right="57"/>
            </w:pPr>
            <w:r w:rsidRPr="008A53DE">
              <w:t>Номер документа.</w:t>
            </w:r>
          </w:p>
          <w:p w:rsidR="00650ADE" w:rsidRPr="00DA7B7A" w:rsidRDefault="00650ADE" w:rsidP="00412DF7">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412DF7">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w:t>
            </w:r>
          </w:p>
        </w:tc>
        <w:tc>
          <w:tcPr>
            <w:tcW w:w="3855" w:type="pct"/>
            <w:shd w:val="clear" w:color="auto" w:fill="auto"/>
          </w:tcPr>
          <w:p w:rsidR="00650ADE" w:rsidRPr="008A53DE" w:rsidRDefault="00650ADE" w:rsidP="00412DF7">
            <w:pPr>
              <w:pStyle w:val="ASFKTablenorm"/>
              <w:ind w:left="57" w:right="57"/>
            </w:pPr>
            <w:r w:rsidRPr="008A53DE">
              <w:t>Дата формирования документа.</w:t>
            </w:r>
          </w:p>
          <w:p w:rsidR="00650ADE" w:rsidRPr="008A53DE" w:rsidRDefault="00650ADE" w:rsidP="00412DF7">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 в/д</w:t>
            </w:r>
          </w:p>
        </w:tc>
        <w:tc>
          <w:tcPr>
            <w:tcW w:w="3855" w:type="pct"/>
            <w:shd w:val="clear" w:color="auto" w:fill="auto"/>
          </w:tcPr>
          <w:p w:rsidR="00650ADE" w:rsidRPr="008A53DE" w:rsidRDefault="00650ADE" w:rsidP="00412DF7">
            <w:pPr>
              <w:pStyle w:val="ASFKTablenorm"/>
              <w:ind w:left="57" w:right="57"/>
            </w:pPr>
            <w:r w:rsidRPr="008A53DE">
              <w:t xml:space="preserve">Дата ввода в действие бюджетных данных документа. </w:t>
            </w:r>
          </w:p>
          <w:p w:rsidR="00650ADE" w:rsidRPr="00412DF7" w:rsidRDefault="00650ADE" w:rsidP="00412DF7">
            <w:pPr>
              <w:pStyle w:val="ASFKTableListNum"/>
              <w:numPr>
                <w:ilvl w:val="0"/>
                <w:numId w:val="51"/>
              </w:numPr>
            </w:pPr>
            <w:r w:rsidRPr="00412DF7">
              <w:t>Заполняется пользователем вручную или из системного календаря.</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Ед. изм.</w:t>
            </w:r>
          </w:p>
        </w:tc>
        <w:tc>
          <w:tcPr>
            <w:tcW w:w="3855" w:type="pct"/>
            <w:shd w:val="clear" w:color="auto" w:fill="auto"/>
          </w:tcPr>
          <w:p w:rsidR="00650ADE" w:rsidRDefault="00650ADE" w:rsidP="00412DF7">
            <w:pPr>
              <w:pStyle w:val="ASFKTablenorm"/>
              <w:ind w:left="57" w:right="57"/>
            </w:pPr>
            <w:r w:rsidRPr="008A53DE">
              <w:t>Единица измерения.</w:t>
            </w:r>
          </w:p>
          <w:p w:rsidR="00650ADE" w:rsidRPr="00DA7B7A" w:rsidRDefault="00650ADE" w:rsidP="00412DF7">
            <w:pPr>
              <w:pStyle w:val="ASFKTablenorm"/>
              <w:ind w:left="57" w:right="57"/>
            </w:pPr>
            <w:r w:rsidRPr="00DA7B7A">
              <w:t>Поле недоступно для редактирования.</w:t>
            </w:r>
          </w:p>
          <w:p w:rsidR="00650ADE" w:rsidRPr="00412DF7" w:rsidRDefault="00650ADE" w:rsidP="00412DF7">
            <w:pPr>
              <w:pStyle w:val="ASFKTableListNum"/>
              <w:numPr>
                <w:ilvl w:val="0"/>
                <w:numId w:val="61"/>
              </w:numPr>
            </w:pPr>
            <w:r w:rsidRPr="00412DF7">
              <w:t xml:space="preserve">Заполняется автоматически значением </w:t>
            </w:r>
            <w:r w:rsidR="001F20AD" w:rsidRPr="00412DF7">
              <w:t>«</w:t>
            </w:r>
            <w:r w:rsidRPr="00412DF7">
              <w:t>Руб</w:t>
            </w:r>
            <w:r w:rsidR="001F20AD" w:rsidRPr="00412DF7">
              <w:t>»</w:t>
            </w:r>
            <w:r w:rsidRPr="00412DF7">
              <w:t xml:space="preserve"> из справочника </w:t>
            </w:r>
            <w:r w:rsidR="001F20AD" w:rsidRPr="00412DF7">
              <w:t>«</w:t>
            </w:r>
            <w:r w:rsidRPr="00412DF7">
              <w:t>ОКЕИ</w:t>
            </w:r>
            <w:r w:rsidR="001F20AD" w:rsidRPr="00412DF7">
              <w:t>»</w:t>
            </w:r>
            <w:r w:rsidRPr="00412DF7">
              <w:t xml:space="preserve">. </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Стат.</w:t>
            </w:r>
          </w:p>
        </w:tc>
        <w:tc>
          <w:tcPr>
            <w:tcW w:w="3855" w:type="pct"/>
            <w:shd w:val="clear" w:color="auto" w:fill="auto"/>
          </w:tcPr>
          <w:p w:rsidR="00650ADE" w:rsidRDefault="00650ADE" w:rsidP="00412DF7">
            <w:pPr>
              <w:pStyle w:val="ASFKTablenorm"/>
              <w:ind w:left="57" w:right="57"/>
            </w:pPr>
            <w:r w:rsidRPr="00DA7B7A">
              <w:t xml:space="preserve">Код бизнес-статуса документа. </w:t>
            </w:r>
          </w:p>
          <w:p w:rsidR="00650ADE" w:rsidRPr="008A53DE" w:rsidRDefault="00650ADE" w:rsidP="00412DF7">
            <w:pPr>
              <w:pStyle w:val="ASFKTablenorm"/>
              <w:ind w:left="57" w:right="57"/>
            </w:pPr>
            <w:r w:rsidRPr="00DA7B7A">
              <w:t>Значение заполняется автоматически. Недоступно для редактирования</w:t>
            </w:r>
            <w:r w:rsidRPr="008A53DE">
              <w:t>.</w:t>
            </w:r>
          </w:p>
        </w:tc>
      </w:tr>
      <w:tr w:rsidR="00BA54B2" w:rsidRPr="008A53DE" w:rsidTr="0018793C">
        <w:trPr>
          <w:trHeight w:val="627"/>
        </w:trPr>
        <w:tc>
          <w:tcPr>
            <w:tcW w:w="1145" w:type="pct"/>
            <w:shd w:val="clear" w:color="auto" w:fill="auto"/>
          </w:tcPr>
          <w:p w:rsidR="00BA54B2" w:rsidRPr="008A53DE" w:rsidRDefault="00BA54B2" w:rsidP="0018793C">
            <w:pPr>
              <w:pStyle w:val="ASFKTablenorm"/>
              <w:ind w:left="57" w:right="57"/>
            </w:pPr>
            <w:r>
              <w:t>Признак конфиденциальности</w:t>
            </w:r>
          </w:p>
        </w:tc>
        <w:tc>
          <w:tcPr>
            <w:tcW w:w="3855" w:type="pct"/>
            <w:shd w:val="clear" w:color="auto" w:fill="auto"/>
          </w:tcPr>
          <w:p w:rsidR="00BA54B2" w:rsidRPr="008A53DE" w:rsidRDefault="0001383C" w:rsidP="0018793C">
            <w:pPr>
              <w:pStyle w:val="ASFKTablenorm"/>
              <w:ind w:left="57" w:right="57"/>
            </w:pPr>
            <w:r>
              <w:t>Уровень</w:t>
            </w:r>
            <w:r w:rsidR="00BA54B2" w:rsidRPr="008A53DE">
              <w:t xml:space="preserve"> </w:t>
            </w:r>
            <w:r w:rsidR="00BA54B2">
              <w:t>конфиденциальности</w:t>
            </w:r>
            <w:r w:rsidR="00BA54B2" w:rsidRPr="008A53DE">
              <w:t xml:space="preserve">. </w:t>
            </w:r>
          </w:p>
          <w:p w:rsidR="00BA54B2" w:rsidRPr="008A53DE" w:rsidRDefault="00BA54B2" w:rsidP="007C57EB">
            <w:pPr>
              <w:pStyle w:val="ASFKTablenorm"/>
              <w:ind w:left="57" w:right="57"/>
            </w:pPr>
            <w:r w:rsidRPr="008A53DE">
              <w:t xml:space="preserve">Возможные значения: </w:t>
            </w:r>
            <w:r>
              <w:t>«</w:t>
            </w:r>
            <w:r w:rsidRPr="008A53DE">
              <w:t>не секретно</w:t>
            </w:r>
            <w:r>
              <w:t>»</w:t>
            </w:r>
            <w:r w:rsidRPr="008A53DE">
              <w:t xml:space="preserve">, </w:t>
            </w:r>
            <w:r>
              <w:t>«</w:t>
            </w:r>
            <w:r w:rsidRPr="008A53DE">
              <w:t>секретно</w:t>
            </w:r>
            <w:r>
              <w:t>»</w:t>
            </w:r>
            <w:r w:rsidRPr="008A53DE">
              <w:t>.</w:t>
            </w:r>
          </w:p>
        </w:tc>
      </w:tr>
      <w:tr w:rsidR="00BA54B2" w:rsidTr="00BA54B2">
        <w:tc>
          <w:tcPr>
            <w:tcW w:w="1145" w:type="pct"/>
            <w:shd w:val="clear" w:color="auto" w:fill="auto"/>
          </w:tcPr>
          <w:p w:rsidR="00BA54B2" w:rsidRPr="00EF69BD" w:rsidRDefault="00BA54B2" w:rsidP="0018793C">
            <w:pPr>
              <w:pStyle w:val="ASFKTablenorm"/>
              <w:ind w:left="57" w:right="57"/>
            </w:pPr>
            <w:r>
              <w:t>Метка конфиденциальности</w:t>
            </w:r>
          </w:p>
        </w:tc>
        <w:tc>
          <w:tcPr>
            <w:tcW w:w="3855"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Default="00BA54B2" w:rsidP="0018793C">
            <w:pPr>
              <w:pStyle w:val="ASFKTablenorm"/>
              <w:ind w:left="57" w:right="57"/>
            </w:pPr>
            <w:r>
              <w:t>Рядом с Меткой отображается наименование метки, в зависимости от ее значения:</w:t>
            </w:r>
          </w:p>
          <w:p w:rsidR="00BA54B2" w:rsidRDefault="00BA54B2" w:rsidP="0018793C">
            <w:pPr>
              <w:pStyle w:val="ASFKTablenorm"/>
              <w:ind w:left="57" w:right="57"/>
            </w:pPr>
            <w:r>
              <w:t>0 – не секретно;</w:t>
            </w:r>
          </w:p>
          <w:p w:rsidR="00BA54B2" w:rsidRDefault="00BA54B2" w:rsidP="0018793C">
            <w:pPr>
              <w:pStyle w:val="ASFKTablenorm"/>
              <w:ind w:left="57" w:right="57"/>
            </w:pPr>
            <w:r>
              <w:t xml:space="preserve">1 – </w:t>
            </w:r>
            <w:r w:rsidR="00FA266F">
              <w:t>для служебного пользования</w:t>
            </w:r>
            <w:r>
              <w:t>;</w:t>
            </w:r>
          </w:p>
          <w:p w:rsidR="00BA54B2" w:rsidRDefault="00BA54B2" w:rsidP="0018793C">
            <w:pPr>
              <w:pStyle w:val="ASFKTablenorm"/>
              <w:ind w:left="57" w:right="57"/>
            </w:pPr>
            <w:r>
              <w:t>2 – секретно;</w:t>
            </w:r>
          </w:p>
          <w:p w:rsidR="00BA54B2" w:rsidRPr="00EF69BD" w:rsidRDefault="00BA54B2" w:rsidP="0018793C">
            <w:pPr>
              <w:pStyle w:val="ASFKTablenorm"/>
              <w:ind w:left="57" w:right="57"/>
            </w:pPr>
            <w:r>
              <w:t>3 – совершенно секретно.</w:t>
            </w:r>
          </w:p>
        </w:tc>
      </w:tr>
      <w:tr w:rsidR="00BA54B2" w:rsidTr="00BA54B2">
        <w:tc>
          <w:tcPr>
            <w:tcW w:w="1145" w:type="pct"/>
            <w:shd w:val="clear" w:color="auto" w:fill="auto"/>
          </w:tcPr>
          <w:p w:rsidR="00BA54B2" w:rsidRPr="00EF69BD" w:rsidRDefault="00BA54B2" w:rsidP="0018793C">
            <w:pPr>
              <w:pStyle w:val="ASFKTablenorm"/>
              <w:ind w:left="57" w:right="57"/>
            </w:pPr>
            <w:r>
              <w:t>Пункт перечня</w:t>
            </w:r>
          </w:p>
        </w:tc>
        <w:tc>
          <w:tcPr>
            <w:tcW w:w="3855"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Pr="00EF69BD" w:rsidRDefault="00BA54B2" w:rsidP="0018793C">
            <w:pPr>
              <w:pStyle w:val="ASFKTablenorm"/>
              <w:ind w:left="57" w:right="57"/>
            </w:pPr>
            <w:r>
              <w:t>Обязателен для заполнения при значении Метки = 2 или 3.</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ГРБС/ГАИФ</w:t>
            </w:r>
          </w:p>
        </w:tc>
        <w:tc>
          <w:tcPr>
            <w:tcW w:w="3855" w:type="pct"/>
            <w:shd w:val="clear" w:color="auto" w:fill="auto"/>
          </w:tcPr>
          <w:p w:rsidR="00650ADE" w:rsidRDefault="00650ADE" w:rsidP="00412DF7">
            <w:pPr>
              <w:pStyle w:val="ASFKTablenorm"/>
              <w:ind w:left="57" w:right="57"/>
            </w:pPr>
            <w:r w:rsidRPr="008A53DE">
              <w:t>Наименование ГРБС (ГАИФ), соответствующее коду главы.</w:t>
            </w:r>
          </w:p>
          <w:p w:rsidR="00650ADE" w:rsidRPr="00DA7B7A" w:rsidRDefault="00650ADE" w:rsidP="00412DF7">
            <w:pPr>
              <w:pStyle w:val="ASFKTablenorm"/>
              <w:ind w:left="57" w:right="57"/>
            </w:pPr>
            <w:r w:rsidRPr="00DA7B7A">
              <w:t>Для АРМ:</w:t>
            </w:r>
          </w:p>
          <w:p w:rsidR="00650ADE" w:rsidRPr="00412DF7" w:rsidRDefault="00650ADE" w:rsidP="00412DF7">
            <w:pPr>
              <w:pStyle w:val="ASFKTableListNum"/>
            </w:pPr>
            <w:r w:rsidRPr="00412DF7">
              <w:t xml:space="preserve">Значение заполняется автоматически на основании поля </w:t>
            </w:r>
            <w:r w:rsidR="001F20AD" w:rsidRPr="00412DF7">
              <w:t>«</w:t>
            </w:r>
            <w:r w:rsidRPr="00412DF7">
              <w:t>Глава по БК</w:t>
            </w:r>
            <w:r w:rsidR="001F20AD" w:rsidRPr="00412DF7">
              <w:t>»</w:t>
            </w:r>
            <w:r w:rsidRPr="00412DF7">
              <w:t xml:space="preserve"> (с учетом бюджета) из справочника </w:t>
            </w:r>
            <w:r w:rsidR="001F20AD" w:rsidRPr="00412DF7">
              <w:t>«</w:t>
            </w:r>
            <w:r w:rsidRPr="00412DF7">
              <w:t>Ведомства</w:t>
            </w:r>
            <w:r w:rsidR="001F20AD" w:rsidRPr="00412DF7">
              <w:t>»</w:t>
            </w:r>
            <w:r w:rsidRPr="00412DF7">
              <w:t>. Может быть отредактировано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Глава по БК</w:t>
            </w:r>
          </w:p>
        </w:tc>
        <w:tc>
          <w:tcPr>
            <w:tcW w:w="3855" w:type="pct"/>
            <w:shd w:val="clear" w:color="auto" w:fill="auto"/>
          </w:tcPr>
          <w:p w:rsidR="00650ADE" w:rsidRDefault="00650ADE" w:rsidP="00412DF7">
            <w:pPr>
              <w:pStyle w:val="ASFKTablenorm"/>
              <w:ind w:left="57" w:right="57"/>
            </w:pPr>
            <w:r w:rsidRPr="008A53DE">
              <w:t>Код ГРБС (ГАИФ).</w:t>
            </w:r>
          </w:p>
          <w:p w:rsidR="00650ADE" w:rsidRPr="00DA7B7A" w:rsidRDefault="00650ADE" w:rsidP="00412DF7">
            <w:pPr>
              <w:pStyle w:val="ASFKTablenorm"/>
              <w:ind w:left="57" w:right="57"/>
            </w:pPr>
            <w:r w:rsidRPr="00DA7B7A">
              <w:lastRenderedPageBreak/>
              <w:t xml:space="preserve">Для АРМ ГРБС: </w:t>
            </w:r>
          </w:p>
          <w:p w:rsidR="00650ADE" w:rsidRPr="00412DF7" w:rsidRDefault="00650ADE" w:rsidP="00412DF7">
            <w:pPr>
              <w:pStyle w:val="ASFKTableListNum"/>
              <w:numPr>
                <w:ilvl w:val="0"/>
                <w:numId w:val="21"/>
              </w:numPr>
            </w:pPr>
            <w:r w:rsidRPr="00412DF7">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412DF7">
              <w:t>»</w:t>
            </w:r>
            <w:r w:rsidRPr="00412DF7">
              <w:t xml:space="preserve"> или заполняется из справочника </w:t>
            </w:r>
            <w:r w:rsidR="001F20AD" w:rsidRPr="00412DF7">
              <w:t>«</w:t>
            </w:r>
            <w:r w:rsidRPr="00412DF7">
              <w:t>Ведомства</w:t>
            </w:r>
            <w:r w:rsidR="001F20AD" w:rsidRPr="00412DF7">
              <w:t>»</w:t>
            </w:r>
            <w:r w:rsidRPr="00412DF7">
              <w:t xml:space="preserve"> код, соответствующий введенному бюджету. Может быть изменено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РБС/ТОАИФ</w:t>
            </w:r>
          </w:p>
        </w:tc>
        <w:tc>
          <w:tcPr>
            <w:tcW w:w="3855" w:type="pct"/>
            <w:shd w:val="clear" w:color="auto" w:fill="auto"/>
          </w:tcPr>
          <w:p w:rsidR="00650ADE" w:rsidRPr="008A53DE" w:rsidRDefault="00650ADE" w:rsidP="00412DF7">
            <w:pPr>
              <w:pStyle w:val="ASFKTablenorm"/>
              <w:ind w:left="57" w:right="57"/>
            </w:pPr>
            <w:r w:rsidRPr="008A53DE">
              <w:t>Наименование РБС (АИФ).</w:t>
            </w:r>
          </w:p>
          <w:p w:rsidR="00650ADE" w:rsidRPr="00057A39" w:rsidRDefault="00650ADE" w:rsidP="00412DF7">
            <w:pPr>
              <w:pStyle w:val="ASFKTablenorm"/>
              <w:ind w:left="57" w:right="57"/>
            </w:pPr>
            <w:r w:rsidRPr="00057A39">
              <w:t>Для Федерального бюджета:</w:t>
            </w:r>
            <w:r>
              <w:t xml:space="preserve"> </w:t>
            </w:r>
            <w:r w:rsidRPr="00057A39">
              <w:t xml:space="preserve">Для АРМ: </w:t>
            </w:r>
          </w:p>
          <w:p w:rsidR="00650ADE" w:rsidRPr="00412DF7" w:rsidRDefault="003711B6" w:rsidP="00412DF7">
            <w:pPr>
              <w:pStyle w:val="ASFKTableListNum"/>
              <w:numPr>
                <w:ilvl w:val="0"/>
                <w:numId w:val="22"/>
              </w:numPr>
            </w:pPr>
            <w:r w:rsidRPr="00412DF7">
              <w:t xml:space="preserve">Если </w:t>
            </w:r>
            <w:r w:rsidR="001F20AD" w:rsidRPr="00412DF7">
              <w:t>«</w:t>
            </w:r>
            <w:r w:rsidRPr="00412DF7">
              <w:t>Переход на СР</w:t>
            </w:r>
            <w:r w:rsidR="001F20AD" w:rsidRPr="00412DF7">
              <w:t>»</w:t>
            </w:r>
            <w:r w:rsidRPr="00412DF7">
              <w:t xml:space="preserve"> = 0, то з</w:t>
            </w:r>
            <w:r w:rsidR="00650ADE" w:rsidRPr="00412DF7">
              <w:t xml:space="preserve">начение заполняется автоматически из справочника </w:t>
            </w:r>
            <w:r w:rsidR="001F20AD" w:rsidRPr="00412DF7">
              <w:t>«</w:t>
            </w:r>
            <w:r w:rsidR="00650ADE" w:rsidRPr="00412DF7">
              <w:t>СРРПБС</w:t>
            </w:r>
            <w:r w:rsidR="001F20AD" w:rsidRPr="00412DF7">
              <w:t>»</w:t>
            </w:r>
            <w:r w:rsidR="00650ADE" w:rsidRPr="00412DF7">
              <w:t xml:space="preserve"> на основании поля </w:t>
            </w:r>
            <w:r w:rsidR="001F20AD" w:rsidRPr="00412DF7">
              <w:t>«</w:t>
            </w:r>
            <w:r w:rsidR="00650ADE" w:rsidRPr="00412DF7">
              <w:t>по Сводному реестру (РБС/ТОАИФ)</w:t>
            </w:r>
            <w:r w:rsidR="001F20AD" w:rsidRPr="00412DF7">
              <w:t>»</w:t>
            </w:r>
            <w:r w:rsidR="00650ADE" w:rsidRPr="00412DF7">
              <w:t xml:space="preserve">. </w:t>
            </w:r>
          </w:p>
          <w:p w:rsidR="003711B6" w:rsidRPr="00412DF7" w:rsidRDefault="003711B6" w:rsidP="00650ADE">
            <w:pPr>
              <w:pStyle w:val="ASFKTableListNum"/>
            </w:pPr>
            <w:r w:rsidRPr="00412DF7">
              <w:t xml:space="preserve">Если </w:t>
            </w:r>
            <w:r w:rsidR="001F20AD" w:rsidRPr="00412DF7">
              <w:t>«</w:t>
            </w:r>
            <w:r w:rsidRPr="00412DF7">
              <w:t>Переход на СР</w:t>
            </w:r>
            <w:r w:rsidR="001F20AD" w:rsidRPr="00412DF7">
              <w:t>»</w:t>
            </w:r>
            <w:r w:rsidRPr="00412DF7">
              <w:t xml:space="preserve"> = 1, то поле заполняется из справочника СР полным наименованием</w:t>
            </w:r>
            <w:r w:rsidRPr="00F064D6">
              <w:rPr>
                <w:rStyle w:val="ASFKReporterror"/>
              </w:rPr>
              <w:t xml:space="preserve"> (</w:t>
            </w:r>
            <w:r w:rsidRPr="00412DF7">
              <w:rPr>
                <w:rStyle w:val="ASFKReporterror"/>
                <w:lang w:val="en-US"/>
              </w:rPr>
              <w:t>FullName</w:t>
            </w:r>
            <w:r w:rsidRPr="00412DF7">
              <w:t>).</w:t>
            </w:r>
          </w:p>
          <w:p w:rsidR="003711B6" w:rsidRPr="00412DF7" w:rsidRDefault="003711B6" w:rsidP="00650ADE">
            <w:pPr>
              <w:pStyle w:val="ASFKTableListNum"/>
            </w:pPr>
            <w:r w:rsidRPr="00412DF7">
              <w:t>Может быть изменено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w:t>
            </w:r>
          </w:p>
          <w:p w:rsidR="00650ADE" w:rsidRPr="00057A39" w:rsidRDefault="00650ADE" w:rsidP="00412DF7">
            <w:pPr>
              <w:pStyle w:val="ASFKTablenorm"/>
              <w:ind w:left="57" w:right="57"/>
            </w:pPr>
            <w:r w:rsidRPr="00057A39">
              <w:t>Для бюджета ГВБФ (4 уровень бюджета):</w:t>
            </w:r>
          </w:p>
          <w:p w:rsidR="00650ADE" w:rsidRPr="00057A39" w:rsidRDefault="00650ADE" w:rsidP="00412DF7">
            <w:pPr>
              <w:pStyle w:val="ASFKTablenorm"/>
              <w:ind w:left="57" w:right="57"/>
            </w:pPr>
            <w:r w:rsidRPr="00057A39">
              <w:t xml:space="preserve">На АРМ </w:t>
            </w:r>
            <w:r w:rsidR="003711B6">
              <w:t>ГРБС</w:t>
            </w:r>
            <w:r w:rsidRPr="00057A39">
              <w:t>: поле не заполняется.</w:t>
            </w:r>
          </w:p>
          <w:p w:rsidR="00650ADE" w:rsidRPr="00057A39" w:rsidRDefault="00650ADE" w:rsidP="00412DF7">
            <w:pPr>
              <w:pStyle w:val="ASFKTablenorm"/>
              <w:ind w:left="57" w:right="57"/>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Сводному реестру</w:t>
            </w:r>
          </w:p>
        </w:tc>
        <w:tc>
          <w:tcPr>
            <w:tcW w:w="3855" w:type="pct"/>
            <w:shd w:val="clear" w:color="auto" w:fill="auto"/>
          </w:tcPr>
          <w:p w:rsidR="00650ADE" w:rsidRPr="008A53DE" w:rsidRDefault="00650ADE" w:rsidP="00412DF7">
            <w:pPr>
              <w:pStyle w:val="ASFKTablenorm"/>
              <w:ind w:left="57" w:right="57"/>
            </w:pPr>
            <w:r w:rsidRPr="008A53DE">
              <w:t>Код РБС (АИФ) по СРРПБС.</w:t>
            </w:r>
          </w:p>
          <w:p w:rsidR="00650ADE" w:rsidRPr="00D36D00" w:rsidRDefault="00650ADE" w:rsidP="00412DF7">
            <w:pPr>
              <w:pStyle w:val="ASFKTablenorm"/>
              <w:ind w:left="57" w:right="57"/>
            </w:pPr>
            <w:r w:rsidRPr="00D36D00">
              <w:t>Для федерального бюджета:</w:t>
            </w:r>
          </w:p>
          <w:p w:rsidR="00650ADE" w:rsidRPr="00D36D00" w:rsidRDefault="00650ADE" w:rsidP="00412DF7">
            <w:pPr>
              <w:pStyle w:val="ASFKTablenorm"/>
              <w:ind w:left="57" w:right="57"/>
            </w:pPr>
            <w:r w:rsidRPr="00D36D00">
              <w:t xml:space="preserve">Для АРМ ГРБС: </w:t>
            </w:r>
          </w:p>
          <w:p w:rsidR="00650ADE" w:rsidRPr="00412DF7" w:rsidRDefault="00650ADE" w:rsidP="00412DF7">
            <w:pPr>
              <w:pStyle w:val="ASFKTableListNum"/>
              <w:numPr>
                <w:ilvl w:val="0"/>
                <w:numId w:val="23"/>
              </w:numPr>
            </w:pPr>
            <w:r w:rsidRPr="00412DF7">
              <w:t>По умолчанию</w:t>
            </w:r>
            <w:r w:rsidR="00B943E5" w:rsidRPr="00412DF7">
              <w:t xml:space="preserve"> – </w:t>
            </w:r>
            <w:r w:rsidRPr="00412DF7">
              <w:t>не заполняется.</w:t>
            </w:r>
            <w:r w:rsidR="002105B4" w:rsidRPr="00412DF7">
              <w:t xml:space="preserve"> </w:t>
            </w:r>
            <w:r w:rsidRPr="00412DF7">
              <w:t xml:space="preserve">Может быть изменено вручную или из справочника </w:t>
            </w:r>
            <w:r w:rsidR="001F20AD" w:rsidRPr="00412DF7">
              <w:t>«</w:t>
            </w:r>
            <w:r w:rsidRPr="00412DF7">
              <w:t>СРРПБС</w:t>
            </w:r>
            <w:r w:rsidR="001F20AD" w:rsidRPr="00412DF7">
              <w:t>»</w:t>
            </w:r>
            <w:r w:rsidR="00F425BD" w:rsidRPr="00412DF7">
              <w:t xml:space="preserve"> /</w:t>
            </w:r>
            <w:r w:rsidR="00334874" w:rsidRPr="00412DF7">
              <w:t>«</w:t>
            </w:r>
            <w:r w:rsidR="00F425BD" w:rsidRPr="00412DF7">
              <w:t>СР</w:t>
            </w:r>
            <w:r w:rsidR="00334874" w:rsidRPr="00412DF7">
              <w:t>»</w:t>
            </w:r>
            <w:r w:rsidR="00F425BD" w:rsidRPr="00412DF7">
              <w:t xml:space="preserve"> (доступность кнопок определяется значением поля </w:t>
            </w:r>
            <w:r w:rsidR="001F20AD" w:rsidRPr="00412DF7">
              <w:t>«</w:t>
            </w:r>
            <w:r w:rsidR="00F425BD" w:rsidRPr="00412DF7">
              <w:t>Переход на СР</w:t>
            </w:r>
            <w:r w:rsidR="001F20AD" w:rsidRPr="00412DF7">
              <w:t>»</w:t>
            </w:r>
            <w:r w:rsidR="00F425BD" w:rsidRPr="00412DF7">
              <w:t xml:space="preserve"> и параметром </w:t>
            </w:r>
            <w:r w:rsidR="001F20AD" w:rsidRPr="00412DF7">
              <w:t>«</w:t>
            </w:r>
            <w:r w:rsidR="00F425BD" w:rsidRPr="00412DF7">
              <w:t xml:space="preserve">Дата завершения </w:t>
            </w:r>
            <w:r w:rsidR="004271D0" w:rsidRPr="00412DF7">
              <w:t xml:space="preserve">перехода на </w:t>
            </w:r>
            <w:r w:rsidR="00F425BD" w:rsidRPr="00412DF7">
              <w:t>СР</w:t>
            </w:r>
            <w:r w:rsidR="001F20AD" w:rsidRPr="00412DF7">
              <w:t>»</w:t>
            </w:r>
            <w:r w:rsidR="00F425BD" w:rsidRPr="00412DF7">
              <w:t>)</w:t>
            </w:r>
            <w:r w:rsidRPr="00412DF7">
              <w:t>.</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w:t>
            </w:r>
          </w:p>
          <w:p w:rsidR="00650ADE" w:rsidRPr="00D36D00" w:rsidRDefault="00650ADE" w:rsidP="00412DF7">
            <w:pPr>
              <w:pStyle w:val="ASFKTablenorm"/>
              <w:ind w:left="57" w:right="57"/>
            </w:pPr>
            <w:r w:rsidRPr="00D36D00">
              <w:t>Для прочих бюджетов:</w:t>
            </w:r>
          </w:p>
          <w:p w:rsidR="00650ADE" w:rsidRPr="008A53DE" w:rsidRDefault="00650ADE" w:rsidP="00412DF7">
            <w:pPr>
              <w:pStyle w:val="ASFKTablenorm"/>
              <w:ind w:left="57" w:right="57"/>
            </w:pPr>
            <w:r w:rsidRPr="00D36D00">
              <w:t>Для АРМ: Поле не заполняется.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 лицевого счета</w:t>
            </w:r>
          </w:p>
        </w:tc>
        <w:tc>
          <w:tcPr>
            <w:tcW w:w="3855" w:type="pct"/>
            <w:shd w:val="clear" w:color="auto" w:fill="auto"/>
          </w:tcPr>
          <w:p w:rsidR="00650ADE" w:rsidRDefault="00650ADE" w:rsidP="00412DF7">
            <w:pPr>
              <w:pStyle w:val="ASFKTablenorm"/>
              <w:ind w:left="57" w:right="57"/>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412DF7" w:rsidRDefault="00650ADE" w:rsidP="00412DF7">
            <w:pPr>
              <w:pStyle w:val="ASFKTableListNum"/>
              <w:numPr>
                <w:ilvl w:val="0"/>
                <w:numId w:val="24"/>
              </w:numPr>
            </w:pPr>
            <w:r w:rsidRPr="00412DF7">
              <w:t xml:space="preserve">Поле заполняется вручную или из справочника </w:t>
            </w:r>
            <w:r w:rsidR="00334874" w:rsidRPr="00412DF7">
              <w:t>«</w:t>
            </w:r>
            <w:r w:rsidRPr="00412DF7">
              <w:t>Информация о лицевых счетах</w:t>
            </w:r>
            <w:r w:rsidR="00334874" w:rsidRPr="00412DF7">
              <w:t>»</w:t>
            </w:r>
            <w:r w:rsidRPr="00412DF7">
              <w:t xml:space="preserve">. Для выбора из справочника доступны только счета, открытые организации, указанной в поле </w:t>
            </w:r>
            <w:r w:rsidR="001F20AD" w:rsidRPr="00412DF7">
              <w:t>«</w:t>
            </w:r>
            <w:r w:rsidRPr="00412DF7">
              <w:t>РБС/ТОАИФ</w:t>
            </w:r>
            <w:r w:rsidR="001F20AD" w:rsidRPr="00412DF7">
              <w:t>»</w:t>
            </w:r>
            <w:r w:rsidRPr="00412DF7">
              <w:t xml:space="preserve">. Если не заполнено поле </w:t>
            </w:r>
            <w:r w:rsidR="001F20AD" w:rsidRPr="00412DF7">
              <w:t>«</w:t>
            </w:r>
            <w:r w:rsidRPr="00412DF7">
              <w:t>по Сводному реестру</w:t>
            </w:r>
            <w:r w:rsidR="001F20AD" w:rsidRPr="00412DF7">
              <w:t>»</w:t>
            </w:r>
            <w:r w:rsidRPr="00412DF7">
              <w:t>, то выбор из справочника не ограничен (пользователю выводятся все значения из справочника).</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Бюджет</w:t>
            </w:r>
          </w:p>
        </w:tc>
        <w:tc>
          <w:tcPr>
            <w:tcW w:w="3855" w:type="pct"/>
            <w:shd w:val="clear" w:color="auto" w:fill="auto"/>
          </w:tcPr>
          <w:p w:rsidR="00650ADE" w:rsidRDefault="00650ADE" w:rsidP="00412DF7">
            <w:pPr>
              <w:pStyle w:val="ASFKTablenorm"/>
              <w:ind w:left="57" w:right="57"/>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5"/>
              </w:numPr>
            </w:pPr>
            <w:r w:rsidRPr="00412DF7">
              <w:lastRenderedPageBreak/>
              <w:t xml:space="preserve">Заполняется автоматически из справочника </w:t>
            </w:r>
            <w:r w:rsidR="001F20AD" w:rsidRPr="00412DF7">
              <w:t>«</w:t>
            </w:r>
            <w:r w:rsidRPr="00412DF7">
              <w:t>Бюджеты</w:t>
            </w:r>
            <w:r w:rsidR="001F20AD" w:rsidRPr="00412DF7">
              <w:t>»</w:t>
            </w:r>
            <w:r w:rsidRPr="00412DF7">
              <w:t xml:space="preserve"> на основании системной константы </w:t>
            </w:r>
            <w:r w:rsidR="00644FF2">
              <w:rPr>
                <w:rStyle w:val="ASFKReporterror"/>
              </w:rPr>
              <w:t>«</w:t>
            </w:r>
            <w:r w:rsidR="0087116B" w:rsidRPr="00412DF7">
              <w:t>Собственный код бюджета</w:t>
            </w:r>
            <w:r w:rsidR="00644FF2" w:rsidRPr="00412DF7">
              <w:t>»</w:t>
            </w:r>
            <w:r w:rsidRPr="00412DF7">
              <w:t xml:space="preserve">. Может быть изменено из справочника </w:t>
            </w:r>
            <w:r w:rsidR="001F20AD" w:rsidRPr="00412DF7">
              <w:t>«</w:t>
            </w:r>
            <w:r w:rsidRPr="00412DF7">
              <w:t>Бюджеты</w:t>
            </w:r>
            <w:r w:rsidR="001F20AD" w:rsidRPr="00412DF7">
              <w:t>»</w:t>
            </w:r>
            <w:r w:rsidRPr="00412DF7">
              <w:t xml:space="preserve"> или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Финорган</w:t>
            </w:r>
          </w:p>
        </w:tc>
        <w:tc>
          <w:tcPr>
            <w:tcW w:w="3855" w:type="pct"/>
            <w:shd w:val="clear" w:color="auto" w:fill="auto"/>
          </w:tcPr>
          <w:p w:rsidR="00650ADE" w:rsidRPr="008A53DE" w:rsidRDefault="00650ADE" w:rsidP="00412DF7">
            <w:pPr>
              <w:pStyle w:val="ASFKTablenorm"/>
              <w:ind w:left="57" w:right="57"/>
            </w:pPr>
            <w:r w:rsidRPr="008A53DE">
              <w:t>Наименование ФО, обслуживающего указанный бюджет.</w:t>
            </w:r>
          </w:p>
          <w:p w:rsidR="00650ADE" w:rsidRPr="00D36D00" w:rsidRDefault="00650ADE" w:rsidP="00412DF7">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412DF7">
            <w:pPr>
              <w:pStyle w:val="ASFKTablenorm"/>
              <w:ind w:left="57" w:right="57"/>
            </w:pPr>
            <w:r w:rsidRPr="00D36D00">
              <w:t>Для бюджета ГВБФ (4-й уровень бюджета):</w:t>
            </w:r>
          </w:p>
          <w:p w:rsidR="00650ADE" w:rsidRPr="008A53DE" w:rsidRDefault="00650ADE" w:rsidP="00412DF7">
            <w:pPr>
              <w:pStyle w:val="ASFKTablenorm"/>
              <w:ind w:left="57" w:right="57"/>
            </w:pPr>
            <w:r w:rsidRPr="00D36D00">
              <w:t>Для АРМ (кроме ФО): не заполняется (если было заполнено автоматически, то обнулять значение).</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Откуда (ФК)</w:t>
            </w:r>
          </w:p>
        </w:tc>
        <w:tc>
          <w:tcPr>
            <w:tcW w:w="3855" w:type="pct"/>
            <w:shd w:val="clear" w:color="auto" w:fill="auto"/>
          </w:tcPr>
          <w:p w:rsidR="00650ADE" w:rsidRDefault="00650ADE" w:rsidP="00412DF7">
            <w:pPr>
              <w:pStyle w:val="ASFKTablenorm"/>
              <w:ind w:left="57" w:right="57"/>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412DF7">
            <w:pPr>
              <w:pStyle w:val="ASFKTablenorm"/>
              <w:ind w:left="57" w:right="57"/>
            </w:pPr>
            <w:r>
              <w:t>Для АРМ:</w:t>
            </w:r>
            <w:r w:rsidRPr="00D36D00">
              <w:t xml:space="preserve"> </w:t>
            </w:r>
          </w:p>
          <w:p w:rsidR="00650ADE" w:rsidRPr="00412DF7" w:rsidRDefault="00415355" w:rsidP="00412DF7">
            <w:pPr>
              <w:pStyle w:val="ASFKTableListNum"/>
              <w:numPr>
                <w:ilvl w:val="0"/>
                <w:numId w:val="26"/>
              </w:numPr>
            </w:pPr>
            <w:r w:rsidRPr="00412DF7">
              <w:t xml:space="preserve">Заполняется автоматически из справочника «Органы казначейства» на основании поля «по КОФК (Откуда (ФК))». </w:t>
            </w:r>
            <w:r w:rsidR="00650ADE" w:rsidRPr="00412DF7">
              <w:t xml:space="preserve">Может быть изменено вручную или из справочника </w:t>
            </w:r>
            <w:r w:rsidR="001F20AD" w:rsidRPr="00412DF7">
              <w:t>«</w:t>
            </w:r>
            <w:r w:rsidR="00650ADE" w:rsidRPr="00412DF7">
              <w:t>Органы казначейства</w:t>
            </w:r>
            <w:r w:rsidR="001F20AD" w:rsidRPr="00412DF7">
              <w:t>»</w:t>
            </w:r>
            <w:r w:rsidR="00650ADE" w:rsidRPr="00412DF7">
              <w:t>.</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Default="00650ADE" w:rsidP="00412DF7">
            <w:pPr>
              <w:pStyle w:val="ASFKTablenorm"/>
              <w:ind w:left="57" w:right="57"/>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7"/>
              </w:numPr>
            </w:pPr>
            <w:r w:rsidRPr="00412DF7">
              <w:t xml:space="preserve">Заполняется из системной константы </w:t>
            </w:r>
            <w:r w:rsidR="001F20AD" w:rsidRPr="00412DF7">
              <w:t>«</w:t>
            </w:r>
            <w:r w:rsidRPr="00412DF7">
              <w:t>Код собственного ТОФК</w:t>
            </w:r>
            <w:r w:rsidR="001F20AD" w:rsidRPr="00412DF7">
              <w:t>»</w:t>
            </w:r>
            <w:r w:rsidRPr="00412DF7">
              <w:t xml:space="preserve"> системной таблицы </w:t>
            </w:r>
            <w:r w:rsidR="001F20AD" w:rsidRPr="00F064D6">
              <w:rPr>
                <w:rStyle w:val="ASFKReporterror"/>
              </w:rPr>
              <w:t>«</w:t>
            </w:r>
            <w:r w:rsidRPr="00F064D6">
              <w:rPr>
                <w:rStyle w:val="ASFKReporterror"/>
              </w:rPr>
              <w:t>system_const</w:t>
            </w:r>
            <w:r w:rsidR="001F20AD" w:rsidRPr="00412DF7">
              <w:t>»</w:t>
            </w:r>
            <w:r w:rsidRPr="00412DF7">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412DF7">
              <w:t>).</w:t>
            </w:r>
            <w:r w:rsidR="002105B4" w:rsidRPr="00412DF7">
              <w:t xml:space="preserve"> </w:t>
            </w:r>
            <w:r w:rsidRPr="00412DF7">
              <w:t xml:space="preserve">Может быть изменен вручную или путем выбора из справочника </w:t>
            </w:r>
            <w:r w:rsidR="001F20AD" w:rsidRPr="00412DF7">
              <w:t>«</w:t>
            </w:r>
            <w:r w:rsidRPr="00412DF7">
              <w:t>Органы казначейства</w:t>
            </w:r>
            <w:r w:rsidR="001F20AD" w:rsidRPr="00412DF7">
              <w:t>»</w:t>
            </w:r>
            <w:r w:rsidRPr="00412DF7">
              <w:t>.</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Куда (ФК)</w:t>
            </w:r>
          </w:p>
        </w:tc>
        <w:tc>
          <w:tcPr>
            <w:tcW w:w="3855" w:type="pct"/>
            <w:shd w:val="clear" w:color="auto" w:fill="auto"/>
          </w:tcPr>
          <w:p w:rsidR="00650ADE" w:rsidRPr="008A53DE" w:rsidRDefault="00650ADE" w:rsidP="00412DF7">
            <w:pPr>
              <w:pStyle w:val="ASFKTablenorm"/>
              <w:ind w:left="57" w:right="57"/>
            </w:pPr>
            <w:r w:rsidRPr="008A53DE">
              <w:t xml:space="preserve">Наименование ТОФК-получателя, в котором </w:t>
            </w:r>
            <w:r>
              <w:t>обслуживается БУ-получатель.</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Pr="008A53DE" w:rsidRDefault="00650ADE" w:rsidP="00412DF7">
            <w:pPr>
              <w:pStyle w:val="ASFKTablenorm"/>
              <w:ind w:left="57" w:right="57"/>
            </w:pPr>
            <w:r w:rsidRPr="008A53DE">
              <w:t>Код ТОФК-получателя.</w:t>
            </w:r>
          </w:p>
        </w:tc>
      </w:tr>
      <w:tr w:rsidR="00650ADE" w:rsidRPr="008A53DE" w:rsidTr="00BA54B2">
        <w:tc>
          <w:tcPr>
            <w:tcW w:w="1145" w:type="pct"/>
            <w:shd w:val="clear" w:color="auto" w:fill="auto"/>
          </w:tcPr>
          <w:p w:rsidR="00650ADE" w:rsidRPr="008A53DE" w:rsidRDefault="005E1F5C" w:rsidP="00412DF7">
            <w:pPr>
              <w:pStyle w:val="ASFKTablenorm"/>
              <w:ind w:left="57" w:right="57"/>
            </w:pPr>
            <w:r>
              <w:t xml:space="preserve">Спец. </w:t>
            </w:r>
            <w:r w:rsidR="00B412A1">
              <w:t>У</w:t>
            </w:r>
            <w:r w:rsidR="00650ADE" w:rsidRPr="008A53DE">
              <w:t>казания (наименов</w:t>
            </w:r>
            <w:r w:rsidR="00650ADE" w:rsidRPr="00650ADE">
              <w:t>а</w:t>
            </w:r>
            <w:r w:rsidR="00650ADE" w:rsidRPr="008A53DE">
              <w:t>ния)</w:t>
            </w:r>
          </w:p>
        </w:tc>
        <w:tc>
          <w:tcPr>
            <w:tcW w:w="3855" w:type="pct"/>
            <w:shd w:val="clear" w:color="auto" w:fill="auto"/>
          </w:tcPr>
          <w:p w:rsidR="00650ADE" w:rsidRPr="008A53DE" w:rsidRDefault="00650ADE" w:rsidP="00412DF7">
            <w:pPr>
              <w:pStyle w:val="ASFKTablenorm"/>
              <w:ind w:left="57" w:right="57"/>
            </w:pPr>
            <w:r w:rsidRPr="008A53DE">
              <w:t xml:space="preserve">Наименование специальных указаний. </w:t>
            </w:r>
          </w:p>
          <w:p w:rsidR="00650ADE" w:rsidRPr="008A53DE" w:rsidRDefault="00650ADE" w:rsidP="00412DF7">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1F20AD">
              <w:t>«</w:t>
            </w:r>
            <w:r w:rsidRPr="00412DF7">
              <w:sym w:font="Symbol" w:char="F07C"/>
            </w:r>
            <w:r w:rsidR="005F1EC3">
              <w:t>»</w:t>
            </w:r>
            <w:r w:rsidRPr="008A53DE">
              <w:t xml:space="preserve">. </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 xml:space="preserve">Спец. </w:t>
            </w:r>
            <w:r w:rsidR="00B412A1">
              <w:t>У</w:t>
            </w:r>
            <w:r w:rsidRPr="008A53DE">
              <w:t>казания (код)</w:t>
            </w:r>
          </w:p>
        </w:tc>
        <w:tc>
          <w:tcPr>
            <w:tcW w:w="3855" w:type="pct"/>
            <w:shd w:val="clear" w:color="auto" w:fill="auto"/>
          </w:tcPr>
          <w:p w:rsidR="00650ADE" w:rsidRPr="008A53DE" w:rsidRDefault="00650ADE" w:rsidP="00412DF7">
            <w:pPr>
              <w:pStyle w:val="ASFKTablenorm"/>
              <w:ind w:left="57" w:right="57"/>
            </w:pPr>
            <w:r w:rsidRPr="008A53DE">
              <w:t>Код специальных указаний.</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w:t>
            </w:r>
          </w:p>
        </w:tc>
        <w:tc>
          <w:tcPr>
            <w:tcW w:w="3855" w:type="pct"/>
            <w:shd w:val="clear" w:color="auto" w:fill="auto"/>
          </w:tcPr>
          <w:p w:rsidR="00650ADE" w:rsidRDefault="00650ADE" w:rsidP="00412DF7">
            <w:pPr>
              <w:pStyle w:val="ASFKTablenorm"/>
              <w:ind w:left="57" w:right="57"/>
            </w:pPr>
            <w:r w:rsidRPr="008A53DE">
              <w:t>Номер расходного расписания.</w:t>
            </w:r>
          </w:p>
          <w:p w:rsidR="00650ADE" w:rsidRPr="008A53DE" w:rsidRDefault="00650ADE" w:rsidP="00412DF7">
            <w:pPr>
              <w:pStyle w:val="ASFKTablenorm"/>
              <w:ind w:left="57" w:right="57"/>
            </w:pPr>
            <w:r w:rsidRPr="00B032EC">
              <w:t>Заполняется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 в/д</w:t>
            </w:r>
          </w:p>
        </w:tc>
        <w:tc>
          <w:tcPr>
            <w:tcW w:w="3855" w:type="pct"/>
            <w:shd w:val="clear" w:color="auto" w:fill="auto"/>
          </w:tcPr>
          <w:p w:rsidR="00650ADE" w:rsidRDefault="00650ADE" w:rsidP="00412DF7">
            <w:pPr>
              <w:pStyle w:val="ASFKTablenorm"/>
              <w:ind w:left="57" w:right="57"/>
            </w:pPr>
            <w:r w:rsidRPr="008A53DE">
              <w:t>Дата ввода в действие расходного расписания.</w:t>
            </w:r>
          </w:p>
          <w:p w:rsidR="00650ADE" w:rsidRPr="008A53DE" w:rsidRDefault="00650ADE" w:rsidP="00412DF7">
            <w:pPr>
              <w:pStyle w:val="ASFKTablenorm"/>
              <w:ind w:left="57" w:right="57"/>
            </w:pPr>
            <w:r w:rsidRPr="00B032EC">
              <w:t>Вводится вручную или выбирается из системного календаря</w:t>
            </w:r>
            <w:r>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Кому: по Сводному реес</w:t>
            </w:r>
            <w:r w:rsidRPr="00190903">
              <w:t>т</w:t>
            </w:r>
            <w:r w:rsidRPr="008A53DE">
              <w:t>ру</w:t>
            </w:r>
          </w:p>
        </w:tc>
        <w:tc>
          <w:tcPr>
            <w:tcW w:w="3855" w:type="pct"/>
            <w:shd w:val="clear" w:color="auto" w:fill="auto"/>
          </w:tcPr>
          <w:p w:rsidR="00650ADE" w:rsidRDefault="00650ADE" w:rsidP="00412DF7">
            <w:pPr>
              <w:pStyle w:val="ASFKTablenorm"/>
              <w:ind w:left="57" w:right="57"/>
            </w:pPr>
            <w:r w:rsidRPr="008A53DE">
              <w:t>Код БУ-получателя в соответствии с СРРПБС.</w:t>
            </w:r>
          </w:p>
          <w:p w:rsidR="00650ADE" w:rsidRPr="00B032EC" w:rsidRDefault="00650ADE" w:rsidP="00412DF7">
            <w:pPr>
              <w:pStyle w:val="ASFKTablenorm"/>
              <w:ind w:left="57" w:right="57"/>
            </w:pPr>
            <w:r w:rsidRPr="00B032EC">
              <w:t xml:space="preserve">Для АРМ: </w:t>
            </w:r>
          </w:p>
          <w:p w:rsidR="00650ADE" w:rsidRPr="00412DF7" w:rsidRDefault="00650ADE" w:rsidP="00412DF7">
            <w:pPr>
              <w:pStyle w:val="ASFKTableListNum"/>
              <w:numPr>
                <w:ilvl w:val="0"/>
                <w:numId w:val="28"/>
              </w:numPr>
            </w:pPr>
            <w:r w:rsidRPr="00412DF7">
              <w:lastRenderedPageBreak/>
              <w:t xml:space="preserve">Выбирается из справочника </w:t>
            </w:r>
            <w:r w:rsidR="001F20AD" w:rsidRPr="00412DF7">
              <w:t>«</w:t>
            </w:r>
            <w:r w:rsidRPr="00412DF7">
              <w:t>СРРПБС</w:t>
            </w:r>
            <w:r w:rsidR="001F20AD" w:rsidRPr="00412DF7">
              <w:t>»</w:t>
            </w:r>
            <w:r w:rsidR="00F425BD" w:rsidRPr="00412DF7">
              <w:t>/</w:t>
            </w:r>
            <w:r w:rsidR="005F1EC3" w:rsidRPr="00412DF7">
              <w:t>«</w:t>
            </w:r>
            <w:r w:rsidR="00F425BD" w:rsidRPr="00412DF7">
              <w:t>СР</w:t>
            </w:r>
            <w:r w:rsidR="005F1EC3" w:rsidRPr="00412DF7">
              <w:t>»</w:t>
            </w:r>
            <w:r w:rsidR="00F425BD" w:rsidRPr="00412DF7">
              <w:t xml:space="preserve"> (доступность кнопок определяется значением поля </w:t>
            </w:r>
            <w:r w:rsidR="001F20AD" w:rsidRPr="00412DF7">
              <w:t>«</w:t>
            </w:r>
            <w:r w:rsidR="00F425BD" w:rsidRPr="00412DF7">
              <w:t>Переход на СР</w:t>
            </w:r>
            <w:r w:rsidR="001F20AD" w:rsidRPr="00412DF7">
              <w:t>»</w:t>
            </w:r>
            <w:r w:rsidR="00F425BD" w:rsidRPr="00412DF7">
              <w:t xml:space="preserve"> и параметром </w:t>
            </w:r>
            <w:r w:rsidR="001F20AD" w:rsidRPr="00412DF7">
              <w:t>«</w:t>
            </w:r>
            <w:r w:rsidR="00F425BD" w:rsidRPr="00412DF7">
              <w:t xml:space="preserve">Дата завершения </w:t>
            </w:r>
            <w:r w:rsidR="004271D0" w:rsidRPr="00412DF7">
              <w:t xml:space="preserve">перехода на </w:t>
            </w:r>
            <w:r w:rsidR="00F425BD" w:rsidRPr="00412DF7">
              <w:t>СР</w:t>
            </w:r>
            <w:r w:rsidR="001F20AD" w:rsidRPr="00412DF7">
              <w:t>»</w:t>
            </w:r>
            <w:r w:rsidR="00F425BD" w:rsidRPr="00412DF7">
              <w:t>)</w:t>
            </w:r>
            <w:r w:rsidRPr="00412DF7">
              <w:t xml:space="preserve">, ограниченного кодом бюджета (атрибут </w:t>
            </w:r>
            <w:r w:rsidR="001F20AD" w:rsidRPr="00412DF7">
              <w:t>«</w:t>
            </w:r>
            <w:r w:rsidRPr="00412DF7">
              <w:t>Бюджет</w:t>
            </w:r>
            <w:r w:rsidR="001F20AD" w:rsidRPr="00412DF7">
              <w:t>»</w:t>
            </w:r>
            <w:r w:rsidRPr="00412DF7">
              <w:t>)</w:t>
            </w:r>
            <w:r w:rsidR="002105B4" w:rsidRPr="00412DF7">
              <w:t xml:space="preserve"> </w:t>
            </w:r>
            <w:r w:rsidRPr="00412DF7">
              <w:t xml:space="preserve">у которого код вышестоящего равен атрибуту </w:t>
            </w:r>
            <w:r w:rsidR="001F20AD" w:rsidRPr="00412DF7">
              <w:t>«</w:t>
            </w:r>
            <w:r w:rsidRPr="00412DF7">
              <w:t>РБС/ТОАИФ</w:t>
            </w:r>
            <w:r w:rsidR="001F20AD" w:rsidRPr="00412DF7">
              <w:t>»</w:t>
            </w:r>
            <w:r w:rsidRPr="00412DF7">
              <w:t>. При пустом значении поля выбор из справочника ограничен только бюджетом. Может быть изменен вручную.</w:t>
            </w:r>
          </w:p>
          <w:p w:rsidR="00650ADE" w:rsidRPr="00412DF7" w:rsidRDefault="00650ADE" w:rsidP="00650ADE">
            <w:pPr>
              <w:pStyle w:val="ASFKTableListNum"/>
            </w:pPr>
            <w:r w:rsidRPr="00412DF7">
              <w:t xml:space="preserve">Заполняется из соответствующего поля таблицы </w:t>
            </w:r>
            <w:r w:rsidR="001F20AD" w:rsidRPr="00412DF7">
              <w:t>«</w:t>
            </w:r>
            <w:r w:rsidRPr="00412DF7">
              <w:t>Получатели</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 Для бюджета, отличного от ФБ – не заполняется.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Кому: наименование пол</w:t>
            </w:r>
            <w:r w:rsidRPr="00650ADE">
              <w:t>у</w:t>
            </w:r>
            <w:r w:rsidRPr="008A53DE">
              <w:t>чателя</w:t>
            </w:r>
          </w:p>
        </w:tc>
        <w:tc>
          <w:tcPr>
            <w:tcW w:w="3855" w:type="pct"/>
            <w:shd w:val="clear" w:color="auto" w:fill="auto"/>
          </w:tcPr>
          <w:p w:rsidR="00650ADE" w:rsidRDefault="00650ADE" w:rsidP="00412DF7">
            <w:pPr>
              <w:pStyle w:val="ASFKTablenorm"/>
              <w:ind w:left="57" w:right="57"/>
            </w:pPr>
            <w:r w:rsidRPr="008A53DE">
              <w:t>Наименование БУ-получателя в соответствии с СРРПБС.</w:t>
            </w:r>
          </w:p>
          <w:p w:rsidR="00650ADE" w:rsidRPr="00B032EC" w:rsidRDefault="00650ADE" w:rsidP="00412DF7">
            <w:pPr>
              <w:pStyle w:val="ASFKTablenorm"/>
              <w:ind w:left="57" w:right="57"/>
            </w:pPr>
            <w:r w:rsidRPr="00B032EC">
              <w:t>Для Федерального бюджета:</w:t>
            </w:r>
            <w:r>
              <w:t xml:space="preserve"> Для АРМ:</w:t>
            </w:r>
            <w:r w:rsidRPr="00B032EC">
              <w:t xml:space="preserve"> </w:t>
            </w:r>
          </w:p>
          <w:p w:rsidR="00650ADE" w:rsidRPr="00412DF7" w:rsidRDefault="00650ADE" w:rsidP="00412DF7">
            <w:pPr>
              <w:pStyle w:val="ASFKTableListNum"/>
              <w:numPr>
                <w:ilvl w:val="0"/>
                <w:numId w:val="29"/>
              </w:numPr>
            </w:pPr>
            <w:r w:rsidRPr="00412DF7">
              <w:t xml:space="preserve">Заполняется автоматически на основании поля </w:t>
            </w:r>
            <w:r w:rsidR="001F20AD" w:rsidRPr="00412DF7">
              <w:t>«</w:t>
            </w:r>
            <w:r w:rsidRPr="00412DF7">
              <w:t>Кому (По Сводному реестру)</w:t>
            </w:r>
            <w:r w:rsidR="001F20AD" w:rsidRPr="00412DF7">
              <w:t>»</w:t>
            </w:r>
            <w:r w:rsidRPr="00412DF7">
              <w:t xml:space="preserve"> из справочника </w:t>
            </w:r>
            <w:r w:rsidR="001F20AD" w:rsidRPr="00412DF7">
              <w:t>«</w:t>
            </w:r>
            <w:r w:rsidR="00F425BD" w:rsidRPr="00412DF7">
              <w:t>СРРПБС</w:t>
            </w:r>
            <w:r w:rsidR="001F20AD" w:rsidRPr="00412DF7">
              <w:t>»</w:t>
            </w:r>
            <w:r w:rsidR="00F425BD" w:rsidRPr="00412DF7">
              <w:t>/</w:t>
            </w:r>
            <w:r w:rsidR="005F1EC3" w:rsidRPr="00412DF7">
              <w:t>«</w:t>
            </w:r>
            <w:r w:rsidR="00F425BD" w:rsidRPr="00412DF7">
              <w:t>СР</w:t>
            </w:r>
            <w:r w:rsidR="005F1EC3" w:rsidRPr="00412DF7">
              <w:t>»</w:t>
            </w:r>
            <w:r w:rsidR="00F425BD" w:rsidRPr="00412DF7">
              <w:t xml:space="preserve"> </w:t>
            </w:r>
            <w:r w:rsidRPr="00412DF7">
              <w:t>или</w:t>
            </w:r>
            <w:r w:rsidR="002105B4" w:rsidRPr="00412DF7">
              <w:t xml:space="preserve"> </w:t>
            </w:r>
            <w:r w:rsidRPr="00412DF7">
              <w:t>вручную.</w:t>
            </w:r>
          </w:p>
          <w:p w:rsidR="00650ADE" w:rsidRPr="00412DF7" w:rsidRDefault="00650ADE" w:rsidP="00650ADE">
            <w:pPr>
              <w:pStyle w:val="ASFKTableListNum"/>
            </w:pPr>
            <w:r w:rsidRPr="00412DF7">
              <w:t xml:space="preserve">Заполняется из соответствующего поля таблицы </w:t>
            </w:r>
            <w:r w:rsidR="001F20AD" w:rsidRPr="00412DF7">
              <w:t>«</w:t>
            </w:r>
            <w:r w:rsidRPr="00412DF7">
              <w:t>Получатели</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p w:rsidR="00650ADE" w:rsidRPr="00B032EC" w:rsidRDefault="00650ADE" w:rsidP="00412DF7">
            <w:pPr>
              <w:pStyle w:val="ASFKTablenorm"/>
              <w:ind w:left="57" w:right="57"/>
            </w:pPr>
            <w:r w:rsidRPr="00B032EC">
              <w:t>Для прочих бюджетов:</w:t>
            </w:r>
          </w:p>
          <w:p w:rsidR="00650ADE" w:rsidRPr="00412DF7" w:rsidRDefault="00650ADE" w:rsidP="00412DF7">
            <w:pPr>
              <w:pStyle w:val="ASFKTableListNum"/>
              <w:numPr>
                <w:ilvl w:val="0"/>
                <w:numId w:val="30"/>
              </w:numPr>
            </w:pPr>
            <w:r w:rsidRPr="00412DF7">
              <w:t xml:space="preserve">Значение может быть выбрано из </w:t>
            </w:r>
            <w:r w:rsidR="00F425BD" w:rsidRPr="00412DF7">
              <w:t xml:space="preserve">справочника </w:t>
            </w:r>
            <w:r w:rsidR="001F20AD" w:rsidRPr="00412DF7">
              <w:t>«</w:t>
            </w:r>
            <w:r w:rsidR="00F425BD" w:rsidRPr="00412DF7">
              <w:t>ПУБП</w:t>
            </w:r>
            <w:r w:rsidR="001F20AD" w:rsidRPr="00412DF7">
              <w:t>»</w:t>
            </w:r>
            <w:r w:rsidR="00F425BD" w:rsidRPr="00412DF7">
              <w:t>/</w:t>
            </w:r>
            <w:r w:rsidR="005F1EC3" w:rsidRPr="00412DF7">
              <w:t>«</w:t>
            </w:r>
            <w:r w:rsidR="00F425BD" w:rsidRPr="00412DF7">
              <w:t>СР</w:t>
            </w:r>
            <w:r w:rsidR="005F1EC3" w:rsidRPr="00412DF7">
              <w:t>»</w:t>
            </w:r>
            <w:r w:rsidR="00F425BD" w:rsidRPr="00412DF7">
              <w:t xml:space="preserve"> (с фильтром по коду бюджета &lt;&gt; 99010001) </w:t>
            </w:r>
            <w:r w:rsidRPr="00412DF7">
              <w:t>(без заполнения поля по Сводному реестру).</w:t>
            </w:r>
          </w:p>
          <w:p w:rsidR="00650ADE" w:rsidRPr="00412DF7" w:rsidRDefault="00650ADE" w:rsidP="00650ADE">
            <w:pPr>
              <w:pStyle w:val="ASFKTableListNum"/>
            </w:pPr>
            <w:r w:rsidRPr="00412DF7">
              <w:t xml:space="preserve">Заполняется из соответствующего поля таблицы </w:t>
            </w:r>
            <w:r w:rsidR="001F20AD" w:rsidRPr="00412DF7">
              <w:t>«</w:t>
            </w:r>
            <w:r w:rsidRPr="00412DF7">
              <w:t>Получатели</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Кому: номер ЛС</w:t>
            </w:r>
          </w:p>
        </w:tc>
        <w:tc>
          <w:tcPr>
            <w:tcW w:w="3855" w:type="pct"/>
            <w:shd w:val="clear" w:color="auto" w:fill="auto"/>
          </w:tcPr>
          <w:p w:rsidR="00650ADE" w:rsidRDefault="00650ADE" w:rsidP="00412DF7">
            <w:pPr>
              <w:pStyle w:val="ASFKTablenorm"/>
              <w:ind w:left="57" w:right="57"/>
            </w:pPr>
            <w:r w:rsidRPr="008A53DE">
              <w:t>Номер лицевого счета БУ-получателя (ПБС (АИФ)).</w:t>
            </w:r>
          </w:p>
          <w:p w:rsidR="00650ADE" w:rsidRPr="008A53DE" w:rsidRDefault="00650ADE" w:rsidP="00412DF7">
            <w:pPr>
              <w:pStyle w:val="ASFKTablenorm"/>
              <w:ind w:left="57" w:right="57"/>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855" w:type="pct"/>
            <w:shd w:val="clear" w:color="auto" w:fill="auto"/>
          </w:tcPr>
          <w:p w:rsidR="00650ADE" w:rsidRDefault="00650ADE" w:rsidP="00412DF7">
            <w:pPr>
              <w:pStyle w:val="ASFKTablenorm"/>
              <w:ind w:left="57" w:right="57"/>
            </w:pPr>
            <w:r w:rsidRPr="008A53DE">
              <w:t>Наименование должности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855" w:type="pct"/>
            <w:shd w:val="clear" w:color="auto" w:fill="auto"/>
          </w:tcPr>
          <w:p w:rsidR="00650ADE" w:rsidRDefault="00650ADE" w:rsidP="00412DF7">
            <w:pPr>
              <w:pStyle w:val="ASFKTablenorm"/>
              <w:ind w:left="57" w:right="57"/>
            </w:pPr>
            <w:r w:rsidRPr="008A53DE">
              <w:t>ФИО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Дата подписи</w:t>
            </w:r>
          </w:p>
        </w:tc>
        <w:tc>
          <w:tcPr>
            <w:tcW w:w="3855" w:type="pct"/>
            <w:shd w:val="clear" w:color="auto" w:fill="auto"/>
          </w:tcPr>
          <w:p w:rsidR="00650ADE" w:rsidRDefault="00650ADE" w:rsidP="00412DF7">
            <w:pPr>
              <w:pStyle w:val="ASFKTablenorm"/>
              <w:ind w:left="57" w:right="57"/>
            </w:pPr>
            <w:r w:rsidRPr="008A53DE">
              <w:t>Дата подписи ответственного исполнителя.</w:t>
            </w:r>
          </w:p>
          <w:p w:rsidR="00650ADE" w:rsidRPr="008A53DE" w:rsidRDefault="00650ADE" w:rsidP="00412DF7">
            <w:pPr>
              <w:pStyle w:val="ASFKTablenorm"/>
              <w:ind w:left="57" w:right="57"/>
            </w:pPr>
            <w:r w:rsidRPr="00B032EC">
              <w:t>Значение вводится вручную, либо выбирается из системного календаря</w:t>
            </w:r>
            <w:r>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855" w:type="pct"/>
            <w:shd w:val="clear" w:color="auto" w:fill="auto"/>
          </w:tcPr>
          <w:p w:rsidR="00650ADE" w:rsidRDefault="00650ADE" w:rsidP="00412DF7">
            <w:pPr>
              <w:pStyle w:val="ASFKTablenorm"/>
              <w:ind w:left="57" w:right="57"/>
            </w:pPr>
            <w:r w:rsidRPr="008A53DE">
              <w:t>Номер телефона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Default="00650ADE" w:rsidP="00412DF7">
            <w:pPr>
              <w:pStyle w:val="ASFKTablenorm"/>
              <w:ind w:left="57" w:right="57"/>
            </w:pPr>
            <w:r w:rsidRPr="008A53DE">
              <w:t>Код ТОФК-получателя.</w:t>
            </w:r>
          </w:p>
          <w:p w:rsidR="00650ADE" w:rsidRPr="008A53DE" w:rsidRDefault="00650ADE" w:rsidP="00412DF7">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 xml:space="preserve">Спец. </w:t>
            </w:r>
            <w:r w:rsidR="00B412A1" w:rsidRPr="008A53DE">
              <w:t>У</w:t>
            </w:r>
            <w:r w:rsidRPr="008A53DE">
              <w:t>казания (Код)</w:t>
            </w:r>
          </w:p>
        </w:tc>
        <w:tc>
          <w:tcPr>
            <w:tcW w:w="3855" w:type="pct"/>
            <w:shd w:val="clear" w:color="auto" w:fill="auto"/>
          </w:tcPr>
          <w:p w:rsidR="00650ADE" w:rsidRDefault="00650ADE" w:rsidP="00412DF7">
            <w:pPr>
              <w:pStyle w:val="ASFKTablenorm"/>
              <w:ind w:left="57" w:right="57"/>
            </w:pPr>
            <w:r w:rsidRPr="008A53DE">
              <w:t>Код специальных указаний.</w:t>
            </w:r>
          </w:p>
          <w:p w:rsidR="00650ADE" w:rsidRPr="008A53DE" w:rsidRDefault="00650ADE" w:rsidP="00412DF7">
            <w:pPr>
              <w:pStyle w:val="ASFKTablenorm"/>
              <w:ind w:left="57" w:right="57"/>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lastRenderedPageBreak/>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973765">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973765">
        <w:t>59</w:t>
      </w:r>
      <w:r w:rsidRPr="00B11F4A">
        <w:fldChar w:fldCharType="end"/>
      </w:r>
      <w:r w:rsidRPr="00B11F4A">
        <w:t>.</w:t>
      </w:r>
    </w:p>
    <w:p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E65C78">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973765">
        <w:t>114</w:t>
      </w:r>
      <w:r w:rsidRPr="00B11F4A">
        <w:fldChar w:fldCharType="end"/>
      </w:r>
      <w:r w:rsidRPr="00B11F4A">
        <w:t>).</w:t>
      </w:r>
    </w:p>
    <w:p w:rsidR="00E34F8C" w:rsidRPr="00E34F8C" w:rsidRDefault="00E65C78" w:rsidP="00E34F8C">
      <w:pPr>
        <w:pStyle w:val="ASFKFigure"/>
      </w:pPr>
      <w:r>
        <w:rPr>
          <w:noProof/>
        </w:rPr>
        <w:drawing>
          <wp:inline distT="0" distB="0" distL="0" distR="0">
            <wp:extent cx="6125845" cy="2929890"/>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88" w:name="_Ref205636199"/>
      <w:bookmarkStart w:id="889" w:name="_Toc126837627"/>
      <w:r w:rsidR="00973765">
        <w:rPr>
          <w:noProof/>
        </w:rPr>
        <w:t>114</w:t>
      </w:r>
      <w:bookmarkEnd w:id="888"/>
      <w:r>
        <w:rPr>
          <w:noProof/>
        </w:rPr>
        <w:fldChar w:fldCharType="end"/>
      </w:r>
      <w:r w:rsidR="00B70340" w:rsidRPr="00B11F4A">
        <w:t xml:space="preserve">. </w:t>
      </w:r>
      <w:r w:rsidR="00F9698D">
        <w:t>Форма «Добавление записи»</w:t>
      </w:r>
      <w:r w:rsidR="00B70340" w:rsidRPr="00B11F4A">
        <w:t xml:space="preserve"> (строка данных о расходном расписании)</w:t>
      </w:r>
      <w:bookmarkEnd w:id="889"/>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973765">
        <w:t>115</w:t>
      </w:r>
      <w:r w:rsidR="00B70340" w:rsidRPr="00B11F4A">
        <w:fldChar w:fldCharType="end"/>
      </w:r>
      <w:r w:rsidR="00B70340" w:rsidRPr="00B11F4A">
        <w:t>.</w:t>
      </w:r>
    </w:p>
    <w:p w:rsidR="0072745A" w:rsidRPr="0072745A" w:rsidRDefault="00E65C78" w:rsidP="0072745A">
      <w:pPr>
        <w:pStyle w:val="ASFKFigure"/>
      </w:pPr>
      <w:r>
        <w:rPr>
          <w:noProof/>
        </w:rPr>
        <w:lastRenderedPageBreak/>
        <w:drawing>
          <wp:inline distT="0" distB="0" distL="0" distR="0">
            <wp:extent cx="6125845" cy="2015490"/>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bookmarkStart w:id="890"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1" w:name="_Ref205636528"/>
      <w:bookmarkStart w:id="892" w:name="_Toc126837628"/>
      <w:r w:rsidR="00973765">
        <w:rPr>
          <w:noProof/>
        </w:rPr>
        <w:t>115</w:t>
      </w:r>
      <w:bookmarkEnd w:id="891"/>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90"/>
      <w:bookmarkEnd w:id="892"/>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973765">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973765">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3" w:name="_Ref349749872"/>
      <w:bookmarkStart w:id="894" w:name="_Toc126837433"/>
      <w:r w:rsidR="00973765">
        <w:rPr>
          <w:noProof/>
        </w:rPr>
        <w:t>60</w:t>
      </w:r>
      <w:bookmarkEnd w:id="893"/>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40"/>
        <w:gridCol w:w="7491"/>
      </w:tblGrid>
      <w:tr w:rsidR="00650ADE" w:rsidRPr="008A53DE" w:rsidTr="00412DF7">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Номер</w:t>
            </w:r>
          </w:p>
        </w:tc>
        <w:tc>
          <w:tcPr>
            <w:tcW w:w="3889" w:type="pct"/>
            <w:shd w:val="clear" w:color="auto" w:fill="auto"/>
          </w:tcPr>
          <w:p w:rsidR="00650ADE" w:rsidRPr="008A53DE" w:rsidRDefault="00650ADE"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w:t>
            </w:r>
          </w:p>
        </w:tc>
        <w:tc>
          <w:tcPr>
            <w:tcW w:w="3889" w:type="pct"/>
            <w:shd w:val="clear" w:color="auto" w:fill="auto"/>
          </w:tcPr>
          <w:p w:rsidR="00650ADE" w:rsidRPr="008A53DE" w:rsidRDefault="00650ADE"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Кому</w:t>
            </w:r>
          </w:p>
        </w:tc>
        <w:tc>
          <w:tcPr>
            <w:tcW w:w="3889" w:type="pct"/>
            <w:shd w:val="clear" w:color="auto" w:fill="auto"/>
          </w:tcPr>
          <w:p w:rsidR="00650ADE" w:rsidRPr="008A53DE" w:rsidRDefault="00650ADE"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Наименование</w:t>
            </w:r>
          </w:p>
        </w:tc>
        <w:tc>
          <w:tcPr>
            <w:tcW w:w="3889" w:type="pct"/>
            <w:shd w:val="clear" w:color="auto" w:fill="auto"/>
          </w:tcPr>
          <w:p w:rsidR="00650ADE" w:rsidRPr="008A53DE" w:rsidRDefault="00650ADE" w:rsidP="00412DF7">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 раздела</w:t>
            </w:r>
          </w:p>
        </w:tc>
        <w:tc>
          <w:tcPr>
            <w:tcW w:w="3889" w:type="pct"/>
            <w:shd w:val="clear" w:color="auto" w:fill="auto"/>
          </w:tcPr>
          <w:p w:rsidR="00650ADE" w:rsidRDefault="00650ADE" w:rsidP="00412DF7">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412DF7">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в текущем году.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Итого: 1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первому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lastRenderedPageBreak/>
              <w:t>Итого: 2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второму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rsidTr="00412DF7">
        <w:tc>
          <w:tcPr>
            <w:tcW w:w="5000" w:type="pct"/>
            <w:gridSpan w:val="2"/>
            <w:shd w:val="clear" w:color="auto" w:fill="auto"/>
          </w:tcPr>
          <w:p w:rsidR="00650ADE" w:rsidRPr="008A53DE" w:rsidRDefault="000F78C0" w:rsidP="00412DF7">
            <w:pPr>
              <w:pStyle w:val="ASFKTablenorm"/>
              <w:ind w:left="57" w:right="57"/>
            </w:pPr>
            <w:r w:rsidRPr="000F78C0">
              <w:t>Закладка «Документ (1)», вкладка «Раздел I: БА (4)», группа полей «Строки: Раздел I. БЮДЖЕТНЫЕ АССИГНОВАНИЯ»</w:t>
            </w:r>
            <w:r>
              <w:t>, табличное поле</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w:t>
            </w:r>
          </w:p>
        </w:tc>
        <w:tc>
          <w:tcPr>
            <w:tcW w:w="3889" w:type="pct"/>
            <w:shd w:val="clear" w:color="auto" w:fill="auto"/>
          </w:tcPr>
          <w:p w:rsidR="00650ADE" w:rsidRDefault="00650ADE" w:rsidP="00412DF7">
            <w:pPr>
              <w:pStyle w:val="ASFKTablenorm"/>
              <w:ind w:left="57" w:right="57"/>
            </w:pPr>
            <w:r w:rsidRPr="008A53DE">
              <w:t>Номер строки.</w:t>
            </w:r>
          </w:p>
          <w:p w:rsidR="00650ADE" w:rsidRPr="008A53DE" w:rsidRDefault="00650ADE" w:rsidP="00412DF7">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КБК</w:t>
            </w:r>
          </w:p>
        </w:tc>
        <w:tc>
          <w:tcPr>
            <w:tcW w:w="3889" w:type="pct"/>
            <w:shd w:val="clear" w:color="auto" w:fill="auto"/>
          </w:tcPr>
          <w:p w:rsidR="00650ADE" w:rsidRDefault="00650ADE" w:rsidP="00412DF7">
            <w:pPr>
              <w:pStyle w:val="ASFKTablenorm"/>
              <w:ind w:left="57" w:right="57"/>
            </w:pPr>
            <w:r w:rsidRPr="008A53DE">
              <w:t>Код бюджетной классификации (20 символов).</w:t>
            </w:r>
          </w:p>
          <w:p w:rsidR="00650ADE" w:rsidRPr="00412DF7" w:rsidRDefault="00650ADE" w:rsidP="00412DF7">
            <w:pPr>
              <w:pStyle w:val="ASFKTableListNum"/>
              <w:numPr>
                <w:ilvl w:val="0"/>
                <w:numId w:val="31"/>
              </w:numPr>
            </w:pPr>
            <w:r w:rsidRPr="00412DF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t>«</w:t>
            </w:r>
            <w:r w:rsidRPr="00412DF7">
              <w:t>Вид источника</w:t>
            </w:r>
            <w:r w:rsidR="001F20AD" w:rsidRPr="00412DF7">
              <w:t>»</w:t>
            </w:r>
            <w:r w:rsidRPr="00412DF7">
              <w:t xml:space="preserve">, закрыты на редактирование поля </w:t>
            </w:r>
            <w:r w:rsidR="001F20AD" w:rsidRPr="00412DF7">
              <w:t>«</w:t>
            </w:r>
            <w:r w:rsidRPr="00412DF7">
              <w:t>ФКР</w:t>
            </w:r>
            <w:r w:rsidR="001F20AD" w:rsidRPr="00412DF7">
              <w:t>»</w:t>
            </w:r>
            <w:r w:rsidRPr="00412DF7">
              <w:t xml:space="preserve">, </w:t>
            </w:r>
            <w:r w:rsidR="001F20AD" w:rsidRPr="00412DF7">
              <w:t>«</w:t>
            </w:r>
            <w:r w:rsidRPr="00412DF7">
              <w:t>КЦСР</w:t>
            </w:r>
            <w:r w:rsidR="001F20AD" w:rsidRPr="00412DF7">
              <w:t>»</w:t>
            </w:r>
            <w:r w:rsidRPr="00412DF7">
              <w:t xml:space="preserve">, </w:t>
            </w:r>
            <w:r w:rsidR="001F20AD" w:rsidRPr="00412DF7">
              <w:t>«</w:t>
            </w:r>
            <w:r w:rsidRPr="00412DF7">
              <w:t>КВР</w:t>
            </w:r>
            <w:r w:rsidR="001F20AD" w:rsidRPr="00412DF7">
              <w:t>»</w:t>
            </w:r>
            <w:r w:rsidRPr="00412DF7">
              <w:t xml:space="preserve">, </w:t>
            </w:r>
            <w:r w:rsidR="001F20AD" w:rsidRPr="00412DF7">
              <w:t>«</w:t>
            </w:r>
            <w:r w:rsidRPr="00412DF7">
              <w:t>КОСГУ</w:t>
            </w:r>
            <w:r w:rsidR="001F20AD" w:rsidRPr="00412DF7">
              <w:t>»</w:t>
            </w:r>
            <w:r w:rsidRPr="00412DF7">
              <w:t>, и наоборот.</w:t>
            </w:r>
          </w:p>
          <w:p w:rsidR="00650ADE" w:rsidRPr="00412DF7" w:rsidRDefault="00650ADE" w:rsidP="00650ADE">
            <w:pPr>
              <w:pStyle w:val="ASFKTableListNum"/>
            </w:pPr>
            <w:r w:rsidRPr="00412DF7">
              <w:t xml:space="preserve">Поле может быть заполнено вручную или выбором из справочника КБК. Значения справочника ограничены значением полей </w:t>
            </w:r>
            <w:r w:rsidR="001F20AD" w:rsidRPr="00412DF7">
              <w:t>«</w:t>
            </w:r>
            <w:r w:rsidRPr="00412DF7">
              <w:t>Бюджет</w:t>
            </w:r>
            <w:r w:rsidR="001F20AD" w:rsidRPr="00412DF7">
              <w:t>»</w:t>
            </w:r>
            <w:r w:rsidRPr="00412DF7">
              <w:t xml:space="preserve"> и </w:t>
            </w:r>
            <w:r w:rsidR="001F20AD" w:rsidRPr="00412DF7">
              <w:t>«</w:t>
            </w:r>
            <w:r w:rsidRPr="00412DF7">
              <w:t>Глава по БК</w:t>
            </w:r>
            <w:r w:rsidR="001F20AD" w:rsidRPr="00412DF7">
              <w:t>»</w:t>
            </w:r>
            <w:r w:rsidRPr="00412DF7">
              <w:t>.</w:t>
            </w:r>
          </w:p>
          <w:p w:rsidR="00650ADE" w:rsidRPr="00412DF7" w:rsidRDefault="00650ADE" w:rsidP="00650ADE">
            <w:pPr>
              <w:pStyle w:val="ASFKTableListNum"/>
            </w:pPr>
            <w:r w:rsidRPr="00412DF7">
              <w:t xml:space="preserve">Заполняется из соответствующего поля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Цели субсидий</w:t>
            </w:r>
          </w:p>
        </w:tc>
        <w:tc>
          <w:tcPr>
            <w:tcW w:w="3889" w:type="pct"/>
            <w:shd w:val="clear" w:color="auto" w:fill="auto"/>
          </w:tcPr>
          <w:p w:rsidR="00650ADE" w:rsidRDefault="00650ADE" w:rsidP="00412DF7">
            <w:pPr>
              <w:pStyle w:val="ASFKTablenorm"/>
              <w:ind w:left="57" w:right="57"/>
            </w:pPr>
            <w:r w:rsidRPr="008A53DE">
              <w:t>Код цели субсидий/субвенций.</w:t>
            </w:r>
          </w:p>
          <w:p w:rsidR="00650ADE" w:rsidRPr="00D13F5C" w:rsidRDefault="00650ADE" w:rsidP="00412DF7">
            <w:pPr>
              <w:pStyle w:val="ASFKTablenorm"/>
              <w:ind w:left="57" w:right="57"/>
            </w:pPr>
            <w:r w:rsidRPr="00D13F5C">
              <w:t xml:space="preserve">Для АРМ. </w:t>
            </w:r>
          </w:p>
          <w:p w:rsidR="00650ADE" w:rsidRPr="00412DF7" w:rsidRDefault="00650ADE" w:rsidP="00412DF7">
            <w:pPr>
              <w:pStyle w:val="ASFKTableListNum"/>
              <w:numPr>
                <w:ilvl w:val="0"/>
                <w:numId w:val="32"/>
              </w:numPr>
            </w:pPr>
            <w:r w:rsidRPr="00412DF7">
              <w:t>Выбирается из справочника</w:t>
            </w:r>
            <w:r w:rsidR="002105B4" w:rsidRPr="00412DF7">
              <w:t xml:space="preserve"> </w:t>
            </w:r>
            <w:r w:rsidR="001F20AD" w:rsidRPr="00412DF7">
              <w:t>«</w:t>
            </w:r>
            <w:r w:rsidRPr="00412DF7">
              <w:t>Цели субсидий</w:t>
            </w:r>
            <w:r w:rsidR="001F20AD" w:rsidRPr="00412DF7">
              <w:t>»</w:t>
            </w:r>
            <w:r w:rsidRPr="00412DF7">
              <w:t xml:space="preserve"> или заполняется вручную. Отображается код и наименование. Наименование не редактируемое.</w:t>
            </w:r>
          </w:p>
          <w:p w:rsidR="00650ADE" w:rsidRPr="00412DF7" w:rsidRDefault="00650ADE" w:rsidP="00650ADE">
            <w:pPr>
              <w:pStyle w:val="ASFKTableListNum"/>
            </w:pPr>
            <w:r w:rsidRPr="00412DF7">
              <w:t xml:space="preserve">Заполняется из соответствующего поля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Сумма: тек. </w:t>
            </w:r>
            <w:r w:rsidR="00BD6E40">
              <w:t>Г</w:t>
            </w:r>
            <w:r w:rsidRPr="008A53DE">
              <w:t>од</w:t>
            </w:r>
          </w:p>
        </w:tc>
        <w:tc>
          <w:tcPr>
            <w:tcW w:w="3889" w:type="pct"/>
            <w:shd w:val="clear" w:color="auto" w:fill="auto"/>
          </w:tcPr>
          <w:p w:rsidR="00650ADE" w:rsidRDefault="00650ADE" w:rsidP="00412DF7">
            <w:pPr>
              <w:pStyle w:val="ASFKTablenorm"/>
              <w:ind w:left="57" w:right="57"/>
            </w:pPr>
            <w:r w:rsidRPr="008A53DE">
              <w:t>Сумма БА в текущем году.</w:t>
            </w:r>
          </w:p>
          <w:p w:rsidR="00650ADE" w:rsidRPr="00412DF7" w:rsidRDefault="00650ADE" w:rsidP="00412DF7">
            <w:pPr>
              <w:pStyle w:val="ASFKTableListNum"/>
              <w:numPr>
                <w:ilvl w:val="0"/>
                <w:numId w:val="33"/>
              </w:numPr>
            </w:pPr>
            <w:r w:rsidRPr="00412DF7">
              <w:t xml:space="preserve">Заполняется вручную. Поле </w:t>
            </w:r>
            <w:r w:rsidR="001F20AD" w:rsidRPr="00412DF7">
              <w:t>«</w:t>
            </w:r>
            <w:r w:rsidRPr="00412DF7">
              <w:t xml:space="preserve">Сумма: </w:t>
            </w:r>
            <w:r w:rsidR="00F064D6">
              <w:rPr>
                <w:rStyle w:val="ASFKReporterror"/>
              </w:rPr>
              <w:t>т</w:t>
            </w:r>
            <w:r w:rsidRPr="00F064D6">
              <w:rPr>
                <w:rStyle w:val="ASFKReporterror"/>
              </w:rPr>
              <w:t>ек.год</w:t>
            </w:r>
            <w:r w:rsidR="001F20AD" w:rsidRPr="00F064D6">
              <w:rPr>
                <w:rStyle w:val="ASFKReporterror"/>
              </w:rPr>
              <w:t>»</w:t>
            </w:r>
            <w:r w:rsidRPr="00412DF7">
              <w:t xml:space="preserve"> отображает сумму строк текущего раздела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 бюджетного документа. </w:t>
            </w:r>
          </w:p>
          <w:p w:rsidR="00650ADE" w:rsidRPr="00412DF7" w:rsidRDefault="00650ADE" w:rsidP="00F064D6">
            <w:pPr>
              <w:pStyle w:val="ASFKTableListNum"/>
            </w:pPr>
            <w:r w:rsidRPr="00412DF7">
              <w:t xml:space="preserve">Заполняется из поля </w:t>
            </w:r>
            <w:r w:rsidR="001F20AD" w:rsidRPr="00412DF7">
              <w:t>«</w:t>
            </w:r>
            <w:r w:rsidRPr="00412DF7">
              <w:t xml:space="preserve">Выделено: </w:t>
            </w:r>
            <w:r w:rsidR="00F064D6">
              <w:rPr>
                <w:rStyle w:val="ASFKReporterror"/>
              </w:rPr>
              <w:t>т</w:t>
            </w:r>
            <w:r w:rsidRPr="00F064D6">
              <w:rPr>
                <w:rStyle w:val="ASFKReporterror"/>
              </w:rPr>
              <w:t>ек.год</w:t>
            </w:r>
            <w:r w:rsidR="001F20AD" w:rsidRPr="00F064D6">
              <w:rPr>
                <w:rStyle w:val="ASFKReporterror"/>
              </w:rPr>
              <w:t>»</w:t>
            </w:r>
            <w:r w:rsidRPr="00412DF7">
              <w:t xml:space="preserve">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1 год</w:t>
            </w:r>
          </w:p>
        </w:tc>
        <w:tc>
          <w:tcPr>
            <w:tcW w:w="3889" w:type="pct"/>
            <w:shd w:val="clear" w:color="auto" w:fill="auto"/>
          </w:tcPr>
          <w:p w:rsidR="00650ADE" w:rsidRDefault="00650ADE" w:rsidP="00412DF7">
            <w:pPr>
              <w:pStyle w:val="ASFKTablenorm"/>
              <w:ind w:left="57" w:right="57"/>
            </w:pPr>
            <w:r w:rsidRPr="008A53DE">
              <w:t>Сумма БА по первому году планового периода.</w:t>
            </w:r>
          </w:p>
          <w:p w:rsidR="00650ADE" w:rsidRPr="00412DF7" w:rsidRDefault="00650ADE" w:rsidP="00412DF7">
            <w:pPr>
              <w:pStyle w:val="ASFKTableListNum"/>
              <w:numPr>
                <w:ilvl w:val="0"/>
                <w:numId w:val="34"/>
              </w:numPr>
            </w:pPr>
            <w:r w:rsidRPr="00412DF7">
              <w:t xml:space="preserve">Заполняется вручную. Поле </w:t>
            </w:r>
            <w:r w:rsidR="001F20AD" w:rsidRPr="00412DF7">
              <w:t>«</w:t>
            </w:r>
            <w:r w:rsidRPr="00412DF7">
              <w:t>Сумма: 1-й год</w:t>
            </w:r>
            <w:r w:rsidR="001F20AD" w:rsidRPr="00412DF7">
              <w:t>»</w:t>
            </w:r>
            <w:r w:rsidRPr="00412DF7">
              <w:t xml:space="preserve"> отображает сумму строк текущего раздела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+1 бюджетного документа. </w:t>
            </w:r>
          </w:p>
          <w:p w:rsidR="00650ADE" w:rsidRPr="00412DF7" w:rsidRDefault="00650ADE" w:rsidP="00650ADE">
            <w:pPr>
              <w:pStyle w:val="ASFKTableListNum"/>
            </w:pPr>
            <w:r w:rsidRPr="00412DF7">
              <w:t xml:space="preserve">Заполняется из поля </w:t>
            </w:r>
            <w:r w:rsidR="001F20AD" w:rsidRPr="00412DF7">
              <w:t>«</w:t>
            </w:r>
            <w:r w:rsidRPr="00412DF7">
              <w:t>Выделено: 1 год</w:t>
            </w:r>
            <w:r w:rsidR="001F20AD" w:rsidRPr="00412DF7">
              <w:t>»</w:t>
            </w:r>
            <w:r w:rsidRPr="00412DF7">
              <w:t xml:space="preserve">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2 год</w:t>
            </w:r>
          </w:p>
        </w:tc>
        <w:tc>
          <w:tcPr>
            <w:tcW w:w="3889" w:type="pct"/>
            <w:shd w:val="clear" w:color="auto" w:fill="auto"/>
          </w:tcPr>
          <w:p w:rsidR="00650ADE" w:rsidRDefault="00650ADE" w:rsidP="00412DF7">
            <w:pPr>
              <w:pStyle w:val="ASFKTablenorm"/>
              <w:ind w:left="57" w:right="57"/>
            </w:pPr>
            <w:r w:rsidRPr="008A53DE">
              <w:t>Сумма БА по второму году планового периода.</w:t>
            </w:r>
          </w:p>
          <w:p w:rsidR="00650ADE" w:rsidRPr="00412DF7" w:rsidRDefault="00650ADE" w:rsidP="00412DF7">
            <w:pPr>
              <w:pStyle w:val="ASFKTableListNum"/>
              <w:numPr>
                <w:ilvl w:val="0"/>
                <w:numId w:val="35"/>
              </w:numPr>
            </w:pPr>
            <w:r w:rsidRPr="00412DF7">
              <w:t xml:space="preserve">Заполняется вручную. Поле </w:t>
            </w:r>
            <w:r w:rsidR="001F20AD" w:rsidRPr="00412DF7">
              <w:t>«</w:t>
            </w:r>
            <w:r w:rsidRPr="00412DF7">
              <w:t>Сумма: 2-й год</w:t>
            </w:r>
            <w:r w:rsidR="001F20AD" w:rsidRPr="00412DF7">
              <w:t>»</w:t>
            </w:r>
            <w:r w:rsidRPr="00412DF7">
              <w:t xml:space="preserve"> отображает сумму строк текущего раздела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+2 бюджетного документа. </w:t>
            </w:r>
          </w:p>
          <w:p w:rsidR="00650ADE" w:rsidRPr="00412DF7" w:rsidRDefault="00650ADE" w:rsidP="00650ADE">
            <w:pPr>
              <w:pStyle w:val="ASFKTableListNum"/>
            </w:pPr>
            <w:r w:rsidRPr="00412DF7">
              <w:t xml:space="preserve">Заполняется из поля </w:t>
            </w:r>
            <w:r w:rsidR="001F20AD" w:rsidRPr="00412DF7">
              <w:t>«</w:t>
            </w:r>
            <w:r w:rsidRPr="00412DF7">
              <w:t>Выделено: 2 год</w:t>
            </w:r>
            <w:r w:rsidR="001F20AD" w:rsidRPr="00412DF7">
              <w:t>»</w:t>
            </w:r>
            <w:r w:rsidRPr="00412DF7">
              <w:t xml:space="preserve">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Примечание</w:t>
            </w:r>
          </w:p>
        </w:tc>
        <w:tc>
          <w:tcPr>
            <w:tcW w:w="3889" w:type="pct"/>
            <w:shd w:val="clear" w:color="auto" w:fill="auto"/>
          </w:tcPr>
          <w:p w:rsidR="00650ADE" w:rsidRPr="008A53DE" w:rsidRDefault="00650ADE" w:rsidP="00412DF7">
            <w:pPr>
              <w:pStyle w:val="ASFKTablenorm"/>
              <w:ind w:left="57" w:right="57"/>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lastRenderedPageBreak/>
        <w:t xml:space="preserve">Для добавления строки БА расходного расписания следует нажать на кнопку </w:t>
      </w:r>
      <w:r w:rsidR="00E65C78">
        <w:rPr>
          <w:noProof/>
        </w:rPr>
        <w:drawing>
          <wp:inline distT="0" distB="0" distL="0" distR="0">
            <wp:extent cx="186690" cy="186690"/>
            <wp:effectExtent l="0" t="0" r="0" b="0"/>
            <wp:docPr id="206" name="Рисунок 2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973765">
        <w:t>116</w:t>
      </w:r>
      <w:r w:rsidRPr="00B11F4A">
        <w:fldChar w:fldCharType="end"/>
      </w:r>
      <w:r w:rsidRPr="00B11F4A">
        <w:t>).</w:t>
      </w:r>
    </w:p>
    <w:p w:rsidR="0072745A" w:rsidRPr="0072745A" w:rsidRDefault="00E65C78" w:rsidP="0072745A">
      <w:pPr>
        <w:pStyle w:val="ASFKFigure"/>
      </w:pPr>
      <w:r>
        <w:rPr>
          <w:noProof/>
        </w:rPr>
        <w:drawing>
          <wp:inline distT="0" distB="0" distL="0" distR="0">
            <wp:extent cx="6125845" cy="3657600"/>
            <wp:effectExtent l="0" t="0" r="0" b="0"/>
            <wp:docPr id="207" name="Рисунок 2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95" w:name="_Ref231717217"/>
      <w:bookmarkStart w:id="896" w:name="_Toc126837629"/>
      <w:r w:rsidR="00973765">
        <w:rPr>
          <w:noProof/>
        </w:rPr>
        <w:t>116</w:t>
      </w:r>
      <w:bookmarkEnd w:id="895"/>
      <w:r>
        <w:rPr>
          <w:noProof/>
        </w:rPr>
        <w:fldChar w:fldCharType="end"/>
      </w:r>
      <w:r w:rsidR="00B70340" w:rsidRPr="00B11F4A">
        <w:t xml:space="preserve">. </w:t>
      </w:r>
      <w:r w:rsidR="000F78C0">
        <w:t>Форма</w:t>
      </w:r>
      <w:r w:rsidR="00B70340" w:rsidRPr="00B11F4A">
        <w:t xml:space="preserve"> </w:t>
      </w:r>
      <w:r w:rsidR="001F20AD">
        <w:t>«</w:t>
      </w:r>
      <w:r w:rsidR="00B70340" w:rsidRPr="00B11F4A">
        <w:t>Добавление записи</w:t>
      </w:r>
      <w:r w:rsidR="001F20AD">
        <w:t>»</w:t>
      </w:r>
      <w:r w:rsidR="00B70340" w:rsidRPr="00B11F4A">
        <w:t xml:space="preserve"> (строка БА)</w:t>
      </w:r>
      <w:bookmarkEnd w:id="896"/>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E65C78" w:rsidP="00510ABA">
      <w:pPr>
        <w:pStyle w:val="ASFKFigure"/>
      </w:pPr>
      <w:r>
        <w:rPr>
          <w:noProof/>
        </w:rPr>
        <w:lastRenderedPageBreak/>
        <w:drawing>
          <wp:inline distT="0" distB="0" distL="0" distR="0">
            <wp:extent cx="6125845" cy="2112645"/>
            <wp:effectExtent l="0" t="0" r="0" b="0"/>
            <wp:docPr id="208" name="Рисунок 208"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Реестр расходных расписаний"/>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897" w:name="_Ref205636529"/>
      <w:bookmarkStart w:id="898" w:name="_Toc126837630"/>
      <w:r w:rsidR="00973765">
        <w:rPr>
          <w:noProof/>
        </w:rPr>
        <w:t>117</w:t>
      </w:r>
      <w:bookmarkEnd w:id="897"/>
      <w:r>
        <w:rPr>
          <w:noProof/>
        </w:rPr>
        <w:fldChar w:fldCharType="end"/>
      </w:r>
      <w:r w:rsidR="00B70340" w:rsidRPr="00B11F4A">
        <w:t xml:space="preserve">. ЭФ </w:t>
      </w:r>
      <w:r w:rsidR="00A33EBC">
        <w:t xml:space="preserve">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898"/>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973765">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973765">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9" w:name="_Ref349750026"/>
      <w:bookmarkStart w:id="900" w:name="_Toc126837434"/>
      <w:r w:rsidR="00973765">
        <w:rPr>
          <w:noProof/>
        </w:rPr>
        <w:t>61</w:t>
      </w:r>
      <w:bookmarkEnd w:id="899"/>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9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6"/>
        <w:gridCol w:w="7435"/>
      </w:tblGrid>
      <w:tr w:rsidR="00647979" w:rsidRPr="008A53DE" w:rsidTr="00412DF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Номер</w:t>
            </w:r>
          </w:p>
        </w:tc>
        <w:tc>
          <w:tcPr>
            <w:tcW w:w="3860"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Дата в/д</w:t>
            </w:r>
          </w:p>
        </w:tc>
        <w:tc>
          <w:tcPr>
            <w:tcW w:w="3860"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Кому</w:t>
            </w:r>
          </w:p>
        </w:tc>
        <w:tc>
          <w:tcPr>
            <w:tcW w:w="3860"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Наименование</w:t>
            </w:r>
          </w:p>
        </w:tc>
        <w:tc>
          <w:tcPr>
            <w:tcW w:w="3860"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Дата в/д раздела</w:t>
            </w:r>
          </w:p>
        </w:tc>
        <w:tc>
          <w:tcPr>
            <w:tcW w:w="3860"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412DF7">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0" w:type="pct"/>
            <w:shd w:val="clear" w:color="auto" w:fill="auto"/>
          </w:tcPr>
          <w:p w:rsidR="00647979" w:rsidRPr="008A53DE" w:rsidRDefault="00647979" w:rsidP="00412DF7">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BD6E40">
              <w:t>Г</w:t>
            </w:r>
            <w:r w:rsidRPr="008A53DE">
              <w:t>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Итого: 1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первому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lastRenderedPageBreak/>
              <w:t>Итого: 2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второму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w:t>
            </w:r>
          </w:p>
        </w:tc>
        <w:tc>
          <w:tcPr>
            <w:tcW w:w="3860"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rsidTr="00412DF7">
        <w:trPr>
          <w:trHeight w:val="77"/>
        </w:trPr>
        <w:tc>
          <w:tcPr>
            <w:tcW w:w="1140" w:type="pct"/>
            <w:shd w:val="clear" w:color="auto" w:fill="auto"/>
          </w:tcPr>
          <w:p w:rsidR="0000156C" w:rsidRPr="00AB7803" w:rsidRDefault="00510ABA" w:rsidP="00412DF7">
            <w:pPr>
              <w:pStyle w:val="ASFKTablenorm"/>
              <w:ind w:left="57" w:right="57"/>
            </w:pPr>
            <w:r w:rsidRPr="00510ABA">
              <w:t>Код объекта капитальных вложений</w:t>
            </w:r>
          </w:p>
        </w:tc>
        <w:tc>
          <w:tcPr>
            <w:tcW w:w="3860" w:type="pct"/>
            <w:shd w:val="clear" w:color="auto" w:fill="auto"/>
          </w:tcPr>
          <w:p w:rsidR="0000156C" w:rsidRPr="00AB7803" w:rsidRDefault="0000156C"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КБК</w:t>
            </w:r>
          </w:p>
        </w:tc>
        <w:tc>
          <w:tcPr>
            <w:tcW w:w="3860"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461CDC" w:rsidRDefault="00647979" w:rsidP="00412DF7">
            <w:pPr>
              <w:pStyle w:val="ASFKTablenorm"/>
              <w:ind w:left="57" w:right="57"/>
            </w:pPr>
            <w:r w:rsidRPr="00461CDC">
              <w:t xml:space="preserve">Для АРМ: </w:t>
            </w:r>
          </w:p>
          <w:p w:rsidR="00647979" w:rsidRPr="00412DF7" w:rsidRDefault="00415355" w:rsidP="00412DF7">
            <w:pPr>
              <w:pStyle w:val="ASFKTableListNum"/>
              <w:numPr>
                <w:ilvl w:val="0"/>
                <w:numId w:val="36"/>
              </w:numPr>
            </w:pPr>
            <w:r w:rsidRPr="00412DF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t>«</w:t>
            </w:r>
            <w:r w:rsidR="00647979" w:rsidRPr="00412DF7">
              <w:t>Вид источника</w:t>
            </w:r>
            <w:r w:rsidR="001F20AD" w:rsidRPr="00412DF7">
              <w:t>»</w:t>
            </w:r>
            <w:r w:rsidR="00647979" w:rsidRPr="00412DF7">
              <w:t xml:space="preserve">, закрыты на редактирование поля </w:t>
            </w:r>
            <w:r w:rsidR="001F20AD" w:rsidRPr="00412DF7">
              <w:t>«</w:t>
            </w:r>
            <w:r w:rsidR="00647979" w:rsidRPr="00412DF7">
              <w:t>ФКР</w:t>
            </w:r>
            <w:r w:rsidR="001F20AD" w:rsidRPr="00412DF7">
              <w:t>»</w:t>
            </w:r>
            <w:r w:rsidR="00647979" w:rsidRPr="00412DF7">
              <w:t xml:space="preserve">, </w:t>
            </w:r>
            <w:r w:rsidR="001F20AD" w:rsidRPr="00412DF7">
              <w:t>«</w:t>
            </w:r>
            <w:r w:rsidR="00647979" w:rsidRPr="00412DF7">
              <w:t>КЦСР</w:t>
            </w:r>
            <w:r w:rsidR="001F20AD" w:rsidRPr="00412DF7">
              <w:t>»</w:t>
            </w:r>
            <w:r w:rsidR="00647979" w:rsidRPr="00412DF7">
              <w:t xml:space="preserve">, </w:t>
            </w:r>
            <w:r w:rsidR="001F20AD" w:rsidRPr="00412DF7">
              <w:t>«</w:t>
            </w:r>
            <w:r w:rsidR="00647979" w:rsidRPr="00412DF7">
              <w:t>КВР</w:t>
            </w:r>
            <w:r w:rsidR="001F20AD" w:rsidRPr="00412DF7">
              <w:t>»</w:t>
            </w:r>
            <w:r w:rsidR="00647979" w:rsidRPr="00412DF7">
              <w:t xml:space="preserve">, </w:t>
            </w:r>
            <w:r w:rsidR="001F20AD" w:rsidRPr="00412DF7">
              <w:t>«</w:t>
            </w:r>
            <w:r w:rsidR="00647979" w:rsidRPr="00412DF7">
              <w:t>КОСГУ</w:t>
            </w:r>
            <w:r w:rsidR="001F20AD" w:rsidRPr="00412DF7">
              <w:t>»</w:t>
            </w:r>
            <w:r w:rsidR="00647979" w:rsidRPr="00412DF7">
              <w:t xml:space="preserve">, и наоборот. </w:t>
            </w:r>
          </w:p>
          <w:p w:rsidR="00647979" w:rsidRPr="00412DF7" w:rsidRDefault="00647979" w:rsidP="000C2EB1">
            <w:pPr>
              <w:pStyle w:val="ASFKTableListNum"/>
            </w:pPr>
            <w:r w:rsidRPr="00412DF7">
              <w:t xml:space="preserve">Поле может быть заполнено вручную или выбором из справочника КБК. Значения справочника ограничены значением полей </w:t>
            </w:r>
            <w:r w:rsidR="001F20AD" w:rsidRPr="00412DF7">
              <w:t>«</w:t>
            </w:r>
            <w:r w:rsidRPr="00412DF7">
              <w:t>Бюджет</w:t>
            </w:r>
            <w:r w:rsidR="001F20AD" w:rsidRPr="00412DF7">
              <w:t>»</w:t>
            </w:r>
            <w:r w:rsidRPr="00412DF7">
              <w:t xml:space="preserve"> и </w:t>
            </w:r>
            <w:r w:rsidR="001F20AD" w:rsidRPr="00412DF7">
              <w:t>«</w:t>
            </w:r>
            <w:r w:rsidRPr="00412DF7">
              <w:t>Глава по БК</w:t>
            </w:r>
            <w:r w:rsidR="001F20AD" w:rsidRPr="00412DF7">
              <w:t>»</w:t>
            </w:r>
            <w:r w:rsidRPr="00412DF7">
              <w:t>.</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Цели субсидий</w:t>
            </w:r>
          </w:p>
        </w:tc>
        <w:tc>
          <w:tcPr>
            <w:tcW w:w="3860" w:type="pct"/>
            <w:shd w:val="clear" w:color="auto" w:fill="auto"/>
          </w:tcPr>
          <w:p w:rsidR="00647979" w:rsidRDefault="00647979" w:rsidP="00412DF7">
            <w:pPr>
              <w:pStyle w:val="ASFKTablenorm"/>
              <w:ind w:left="57" w:right="57"/>
            </w:pPr>
            <w:r w:rsidRPr="008A53DE">
              <w:t>Код цели субсидий/субвенций.</w:t>
            </w:r>
          </w:p>
          <w:p w:rsidR="00647979" w:rsidRPr="00412DF7" w:rsidRDefault="00647979" w:rsidP="00412DF7">
            <w:pPr>
              <w:pStyle w:val="ASFKTableListNum"/>
              <w:numPr>
                <w:ilvl w:val="0"/>
                <w:numId w:val="37"/>
              </w:numPr>
            </w:pPr>
            <w:r w:rsidRPr="00412DF7">
              <w:t>Для АРМ. Выбирается из справочника</w:t>
            </w:r>
            <w:r w:rsidR="002105B4" w:rsidRPr="00412DF7">
              <w:t xml:space="preserve"> </w:t>
            </w:r>
            <w:r w:rsidR="001F20AD" w:rsidRPr="00412DF7">
              <w:t>«</w:t>
            </w:r>
            <w:r w:rsidRPr="00412DF7">
              <w:t>Цели субсидий</w:t>
            </w:r>
            <w:r w:rsidR="001F20AD" w:rsidRPr="00412DF7">
              <w:t>»</w:t>
            </w:r>
            <w:r w:rsidRPr="00412DF7">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0" w:type="pct"/>
            <w:shd w:val="clear" w:color="auto" w:fill="auto"/>
          </w:tcPr>
          <w:p w:rsidR="00647979" w:rsidRDefault="00647979" w:rsidP="00412DF7">
            <w:pPr>
              <w:pStyle w:val="ASFKTablenorm"/>
              <w:ind w:left="57" w:right="57"/>
            </w:pPr>
            <w:r w:rsidRPr="008A53DE">
              <w:t>Сумма ЛБО в текущем году.</w:t>
            </w:r>
          </w:p>
          <w:p w:rsidR="00647979" w:rsidRPr="00412DF7" w:rsidRDefault="00647979" w:rsidP="00412DF7">
            <w:pPr>
              <w:pStyle w:val="ASFKTableListNum"/>
              <w:numPr>
                <w:ilvl w:val="0"/>
                <w:numId w:val="38"/>
              </w:numPr>
            </w:pPr>
            <w:r w:rsidRPr="00412DF7">
              <w:t xml:space="preserve">Заполняется вручную. Поле </w:t>
            </w:r>
            <w:r w:rsidR="001F20AD" w:rsidRPr="00412DF7">
              <w:t>«</w:t>
            </w:r>
            <w:r w:rsidRPr="00412DF7">
              <w:t xml:space="preserve">Сумма: </w:t>
            </w:r>
            <w:r w:rsidRPr="00F064D6">
              <w:rPr>
                <w:rStyle w:val="ASFKReporterror"/>
              </w:rPr>
              <w:t>тек.год</w:t>
            </w:r>
            <w:r w:rsidR="001F20AD" w:rsidRPr="00F064D6">
              <w:rPr>
                <w:rStyle w:val="ASFKReporterror"/>
              </w:rPr>
              <w:t>»</w:t>
            </w:r>
            <w:r w:rsidRPr="00412DF7">
              <w:t xml:space="preserve"> отображает сумму строки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 бюджетного документа.</w:t>
            </w:r>
          </w:p>
          <w:p w:rsidR="00647979" w:rsidRPr="00412DF7" w:rsidRDefault="00647979" w:rsidP="000C2EB1">
            <w:pPr>
              <w:pStyle w:val="ASFKTableListNum"/>
            </w:pPr>
            <w:r w:rsidRPr="00412DF7">
              <w:t xml:space="preserve">Заполняется из поля </w:t>
            </w:r>
            <w:r w:rsidR="001F20AD" w:rsidRPr="00412DF7">
              <w:t>«</w:t>
            </w:r>
            <w:r w:rsidRPr="00412DF7">
              <w:t xml:space="preserve">Выделено: </w:t>
            </w:r>
            <w:r w:rsidRPr="00F064D6">
              <w:rPr>
                <w:rStyle w:val="ASFKReporterror"/>
              </w:rPr>
              <w:t>тек.год</w:t>
            </w:r>
            <w:r w:rsidR="001F20AD" w:rsidRPr="00F064D6">
              <w:rPr>
                <w:rStyle w:val="ASFKReporterror"/>
              </w:rPr>
              <w:t>»</w:t>
            </w:r>
            <w:r w:rsidRPr="00412DF7">
              <w:t xml:space="preserve">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1 год</w:t>
            </w:r>
          </w:p>
        </w:tc>
        <w:tc>
          <w:tcPr>
            <w:tcW w:w="3860" w:type="pct"/>
            <w:shd w:val="clear" w:color="auto" w:fill="auto"/>
          </w:tcPr>
          <w:p w:rsidR="00647979" w:rsidRDefault="00647979" w:rsidP="00412DF7">
            <w:pPr>
              <w:pStyle w:val="ASFKTablenorm"/>
              <w:ind w:left="57" w:right="57"/>
            </w:pPr>
            <w:r w:rsidRPr="008A53DE">
              <w:t>Сумма ЛБО по первому году планового периода.</w:t>
            </w:r>
          </w:p>
          <w:p w:rsidR="00647979" w:rsidRPr="00412DF7" w:rsidRDefault="00647979" w:rsidP="00412DF7">
            <w:pPr>
              <w:pStyle w:val="ASFKTableListNum"/>
              <w:numPr>
                <w:ilvl w:val="0"/>
                <w:numId w:val="39"/>
              </w:numPr>
            </w:pPr>
            <w:r w:rsidRPr="00412DF7">
              <w:t xml:space="preserve">Заполняется вручную. Поле </w:t>
            </w:r>
            <w:r w:rsidR="001F20AD" w:rsidRPr="00412DF7">
              <w:t>«</w:t>
            </w:r>
            <w:r w:rsidRPr="00412DF7">
              <w:t>Сумма: 1-й год</w:t>
            </w:r>
            <w:r w:rsidR="001F20AD" w:rsidRPr="00412DF7">
              <w:t>»</w:t>
            </w:r>
            <w:r w:rsidRPr="00412DF7">
              <w:t xml:space="preserve"> отображает сумму строки бюджетного документа, у которого Финансовый год равен атрибуту </w:t>
            </w:r>
            <w:r w:rsidR="001F20AD" w:rsidRPr="00412DF7">
              <w:t>«</w:t>
            </w:r>
            <w:r w:rsidRPr="00412DF7">
              <w:t>Период с</w:t>
            </w:r>
            <w:r w:rsidR="001F20AD" w:rsidRPr="00412DF7">
              <w:t>»</w:t>
            </w:r>
            <w:r w:rsidRPr="00412DF7">
              <w:t>+1 бюджетного документа.</w:t>
            </w:r>
          </w:p>
          <w:p w:rsidR="00647979" w:rsidRPr="00412DF7" w:rsidRDefault="00647979" w:rsidP="000C2EB1">
            <w:pPr>
              <w:pStyle w:val="ASFKTableListNum"/>
            </w:pPr>
            <w:r w:rsidRPr="00412DF7">
              <w:t xml:space="preserve">Заполняется из поля </w:t>
            </w:r>
            <w:r w:rsidR="001F20AD" w:rsidRPr="00412DF7">
              <w:t>«</w:t>
            </w:r>
            <w:r w:rsidRPr="00412DF7">
              <w:t>Выделено: 1 год</w:t>
            </w:r>
            <w:r w:rsidR="001F20AD" w:rsidRPr="00412DF7">
              <w:t>»</w:t>
            </w:r>
            <w:r w:rsidRPr="00412DF7">
              <w:t xml:space="preserve">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2 год</w:t>
            </w:r>
          </w:p>
        </w:tc>
        <w:tc>
          <w:tcPr>
            <w:tcW w:w="3860" w:type="pct"/>
            <w:shd w:val="clear" w:color="auto" w:fill="auto"/>
          </w:tcPr>
          <w:p w:rsidR="00647979" w:rsidRDefault="00647979" w:rsidP="00412DF7">
            <w:pPr>
              <w:pStyle w:val="ASFKTablenorm"/>
              <w:ind w:left="57" w:right="57"/>
            </w:pPr>
            <w:r w:rsidRPr="008A53DE">
              <w:t>Сумма ЛБО по второму году планового периода.</w:t>
            </w:r>
          </w:p>
          <w:p w:rsidR="00647979" w:rsidRPr="00412DF7" w:rsidRDefault="00647979" w:rsidP="00412DF7">
            <w:pPr>
              <w:pStyle w:val="ASFKTableListNum"/>
              <w:numPr>
                <w:ilvl w:val="0"/>
                <w:numId w:val="40"/>
              </w:numPr>
            </w:pPr>
            <w:r w:rsidRPr="00412DF7">
              <w:lastRenderedPageBreak/>
              <w:t xml:space="preserve">Заполняется вручную. Поле </w:t>
            </w:r>
            <w:r w:rsidR="001F20AD" w:rsidRPr="00412DF7">
              <w:t>«</w:t>
            </w:r>
            <w:r w:rsidRPr="00412DF7">
              <w:t>Сумма: 2-й год</w:t>
            </w:r>
            <w:r w:rsidR="001F20AD" w:rsidRPr="00412DF7">
              <w:t>»</w:t>
            </w:r>
            <w:r w:rsidRPr="00412DF7">
              <w:t xml:space="preserve"> отображает сумму строки бюджетного документа, у которого Финансовый год равен атрибуту </w:t>
            </w:r>
            <w:r w:rsidR="001F20AD" w:rsidRPr="00412DF7">
              <w:t>«</w:t>
            </w:r>
            <w:r w:rsidRPr="00412DF7">
              <w:t>Период с</w:t>
            </w:r>
            <w:r w:rsidR="001F20AD" w:rsidRPr="00412DF7">
              <w:t>»</w:t>
            </w:r>
            <w:r w:rsidRPr="00412DF7">
              <w:t>+2 бюджетного документа.</w:t>
            </w:r>
          </w:p>
          <w:p w:rsidR="00647979" w:rsidRPr="00412DF7" w:rsidRDefault="00647979" w:rsidP="000C2EB1">
            <w:pPr>
              <w:pStyle w:val="ASFKTableListNum"/>
            </w:pPr>
            <w:r w:rsidRPr="00412DF7">
              <w:t xml:space="preserve">Заполняется из поля </w:t>
            </w:r>
            <w:r w:rsidR="001F20AD" w:rsidRPr="00412DF7">
              <w:t>«</w:t>
            </w:r>
            <w:r w:rsidRPr="00412DF7">
              <w:t>Выделено: 2 год</w:t>
            </w:r>
            <w:r w:rsidR="001F20AD" w:rsidRPr="00412DF7">
              <w:t>»</w:t>
            </w:r>
            <w:r w:rsidRPr="00412DF7">
              <w:t xml:space="preserve">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lastRenderedPageBreak/>
              <w:t>Примечание</w:t>
            </w:r>
          </w:p>
        </w:tc>
        <w:tc>
          <w:tcPr>
            <w:tcW w:w="3860"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973765">
        <w:rPr>
          <w:noProof/>
        </w:rPr>
        <w:t>118</w:t>
      </w:r>
      <w:r>
        <w:fldChar w:fldCharType="end"/>
      </w:r>
      <w:r w:rsidR="00B70340" w:rsidRPr="00B11F4A">
        <w:t>.</w:t>
      </w:r>
    </w:p>
    <w:p w:rsidR="0072745A" w:rsidRPr="0072745A" w:rsidRDefault="00E65C78" w:rsidP="0072745A">
      <w:pPr>
        <w:pStyle w:val="ASFKFigure"/>
      </w:pPr>
      <w:r>
        <w:rPr>
          <w:noProof/>
        </w:rPr>
        <w:drawing>
          <wp:inline distT="0" distB="0" distL="0" distR="0">
            <wp:extent cx="6125845" cy="2015490"/>
            <wp:effectExtent l="0" t="0" r="0" b="0"/>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01" w:name="_Ref226440283"/>
      <w:bookmarkStart w:id="902" w:name="_Toc126837631"/>
      <w:r w:rsidR="00973765">
        <w:rPr>
          <w:noProof/>
        </w:rPr>
        <w:t>118</w:t>
      </w:r>
      <w:bookmarkEnd w:id="901"/>
      <w:r>
        <w:rPr>
          <w:noProof/>
        </w:rPr>
        <w:fldChar w:fldCharType="end"/>
      </w:r>
      <w:r w:rsidR="00B70340" w:rsidRPr="00B11F4A">
        <w:t xml:space="preserve">. ЭФ </w:t>
      </w:r>
      <w:r w:rsidR="00A33EBC">
        <w:t xml:space="preserve">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2"/>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973765">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973765">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3" w:name="_Ref349750110"/>
      <w:bookmarkStart w:id="904" w:name="_Toc126837435"/>
      <w:r w:rsidR="00973765">
        <w:rPr>
          <w:noProof/>
        </w:rPr>
        <w:t>62</w:t>
      </w:r>
      <w:bookmarkEnd w:id="903"/>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647979" w:rsidRPr="008A53DE"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Номер</w:t>
            </w:r>
          </w:p>
        </w:tc>
        <w:tc>
          <w:tcPr>
            <w:tcW w:w="3863"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Дата в/д</w:t>
            </w:r>
          </w:p>
        </w:tc>
        <w:tc>
          <w:tcPr>
            <w:tcW w:w="3863"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Кому</w:t>
            </w:r>
          </w:p>
        </w:tc>
        <w:tc>
          <w:tcPr>
            <w:tcW w:w="3863"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Наименование</w:t>
            </w:r>
          </w:p>
        </w:tc>
        <w:tc>
          <w:tcPr>
            <w:tcW w:w="3863"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lastRenderedPageBreak/>
              <w:t>Дата в/д раздела</w:t>
            </w:r>
          </w:p>
        </w:tc>
        <w:tc>
          <w:tcPr>
            <w:tcW w:w="3863"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412DF7">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3" w:type="pct"/>
            <w:shd w:val="clear" w:color="auto" w:fill="auto"/>
          </w:tcPr>
          <w:p w:rsidR="00647979" w:rsidRPr="008A53DE" w:rsidRDefault="00647979" w:rsidP="00412DF7">
            <w:pPr>
              <w:pStyle w:val="ASFKTablenorm"/>
              <w:ind w:left="57" w:right="57"/>
            </w:pPr>
            <w:r w:rsidRPr="008A53DE">
              <w:t xml:space="preserve">Общая сумма ПОФР в текущем году. </w:t>
            </w:r>
          </w:p>
          <w:p w:rsidR="00647979" w:rsidRPr="008A53DE" w:rsidRDefault="00647979" w:rsidP="00412DF7">
            <w:pPr>
              <w:pStyle w:val="ASFKTablenorm"/>
              <w:ind w:left="57" w:right="57"/>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w:t>
            </w:r>
          </w:p>
        </w:tc>
        <w:tc>
          <w:tcPr>
            <w:tcW w:w="3863"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КБК</w:t>
            </w:r>
          </w:p>
        </w:tc>
        <w:tc>
          <w:tcPr>
            <w:tcW w:w="3863"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5B4A2D" w:rsidRDefault="00647979" w:rsidP="00412DF7">
            <w:pPr>
              <w:pStyle w:val="ASFKTablenorm"/>
              <w:ind w:left="57" w:right="57"/>
            </w:pPr>
            <w:r w:rsidRPr="005B4A2D">
              <w:t xml:space="preserve">Для АРМ: </w:t>
            </w:r>
          </w:p>
          <w:p w:rsidR="00647979" w:rsidRPr="00412DF7" w:rsidRDefault="00415355" w:rsidP="00412DF7">
            <w:pPr>
              <w:pStyle w:val="ASFKTableListNum"/>
              <w:numPr>
                <w:ilvl w:val="0"/>
                <w:numId w:val="41"/>
              </w:numPr>
            </w:pPr>
            <w:r w:rsidRPr="00412DF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t>«</w:t>
            </w:r>
            <w:r w:rsidR="00647979" w:rsidRPr="00412DF7">
              <w:t>Вид источника</w:t>
            </w:r>
            <w:r w:rsidR="001F20AD" w:rsidRPr="00412DF7">
              <w:t>»</w:t>
            </w:r>
            <w:r w:rsidR="00647979" w:rsidRPr="00412DF7">
              <w:t xml:space="preserve">, закрыты на редактирование поля </w:t>
            </w:r>
            <w:r w:rsidR="001F20AD" w:rsidRPr="00412DF7">
              <w:t>«</w:t>
            </w:r>
            <w:r w:rsidR="00647979" w:rsidRPr="00412DF7">
              <w:t>ФКР</w:t>
            </w:r>
            <w:r w:rsidR="001F20AD" w:rsidRPr="00412DF7">
              <w:t>»</w:t>
            </w:r>
            <w:r w:rsidR="00647979" w:rsidRPr="00412DF7">
              <w:t xml:space="preserve">, </w:t>
            </w:r>
            <w:r w:rsidR="001F20AD" w:rsidRPr="00412DF7">
              <w:t>«</w:t>
            </w:r>
            <w:r w:rsidR="00647979" w:rsidRPr="00412DF7">
              <w:t>КЦСР</w:t>
            </w:r>
            <w:r w:rsidR="001F20AD" w:rsidRPr="00412DF7">
              <w:t>»</w:t>
            </w:r>
            <w:r w:rsidR="00647979" w:rsidRPr="00412DF7">
              <w:t xml:space="preserve">, </w:t>
            </w:r>
            <w:r w:rsidR="001F20AD" w:rsidRPr="00412DF7">
              <w:t>«</w:t>
            </w:r>
            <w:r w:rsidR="00647979" w:rsidRPr="00412DF7">
              <w:t>КВР</w:t>
            </w:r>
            <w:r w:rsidR="001F20AD" w:rsidRPr="00412DF7">
              <w:t>»</w:t>
            </w:r>
            <w:r w:rsidR="00647979" w:rsidRPr="00412DF7">
              <w:t xml:space="preserve">, </w:t>
            </w:r>
            <w:r w:rsidR="001F20AD" w:rsidRPr="00412DF7">
              <w:t>«</w:t>
            </w:r>
            <w:r w:rsidR="00647979" w:rsidRPr="00412DF7">
              <w:t>КОСГУ</w:t>
            </w:r>
            <w:r w:rsidR="001F20AD" w:rsidRPr="00412DF7">
              <w:t>»</w:t>
            </w:r>
            <w:r w:rsidR="00647979" w:rsidRPr="00412DF7">
              <w:t xml:space="preserve">, и наоборот. </w:t>
            </w:r>
          </w:p>
          <w:p w:rsidR="00647979" w:rsidRPr="00412DF7" w:rsidRDefault="00647979" w:rsidP="000C2EB1">
            <w:pPr>
              <w:pStyle w:val="ASFKTableListNum"/>
            </w:pPr>
            <w:r w:rsidRPr="00412DF7">
              <w:t xml:space="preserve">Поле может быть заполнено вручную или выбором из справочника КБК. Значения справочника ограничены значением полей </w:t>
            </w:r>
            <w:r w:rsidR="001F20AD" w:rsidRPr="00412DF7">
              <w:t>«</w:t>
            </w:r>
            <w:r w:rsidRPr="00412DF7">
              <w:t>Бюджет</w:t>
            </w:r>
            <w:r w:rsidR="001F20AD" w:rsidRPr="00412DF7">
              <w:t>»</w:t>
            </w:r>
            <w:r w:rsidRPr="00412DF7">
              <w:t xml:space="preserve"> и </w:t>
            </w:r>
            <w:r w:rsidR="001F20AD" w:rsidRPr="00412DF7">
              <w:t>«</w:t>
            </w:r>
            <w:r w:rsidRPr="00412DF7">
              <w:t>Глава по БК</w:t>
            </w:r>
            <w:r w:rsidR="001F20AD" w:rsidRPr="00412DF7">
              <w:t>»</w:t>
            </w:r>
            <w:r w:rsidRPr="00412DF7">
              <w:t>.</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III: ПОФР</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Цели субсидий</w:t>
            </w:r>
          </w:p>
        </w:tc>
        <w:tc>
          <w:tcPr>
            <w:tcW w:w="3863" w:type="pct"/>
            <w:shd w:val="clear" w:color="auto" w:fill="auto"/>
          </w:tcPr>
          <w:p w:rsidR="00647979" w:rsidRDefault="00647979" w:rsidP="00412DF7">
            <w:pPr>
              <w:pStyle w:val="ASFKTablenorm"/>
              <w:ind w:left="57" w:right="57"/>
            </w:pPr>
            <w:r w:rsidRPr="008A53DE">
              <w:t>Код цели субсидий/субвенций.</w:t>
            </w:r>
          </w:p>
          <w:p w:rsidR="00647979" w:rsidRPr="005B4A2D" w:rsidRDefault="00647979" w:rsidP="00412DF7">
            <w:pPr>
              <w:pStyle w:val="ASFKTablenorm"/>
              <w:ind w:left="57" w:right="57"/>
            </w:pPr>
            <w:r w:rsidRPr="005B4A2D">
              <w:t xml:space="preserve">Для АРМ. </w:t>
            </w:r>
          </w:p>
          <w:p w:rsidR="00647979" w:rsidRPr="00412DF7" w:rsidRDefault="00647979" w:rsidP="00412DF7">
            <w:pPr>
              <w:pStyle w:val="ASFKTableListNum"/>
              <w:numPr>
                <w:ilvl w:val="0"/>
                <w:numId w:val="42"/>
              </w:numPr>
            </w:pPr>
            <w:r w:rsidRPr="00412DF7">
              <w:t>Выбирается из справочника</w:t>
            </w:r>
            <w:r w:rsidR="002105B4" w:rsidRPr="00412DF7">
              <w:t xml:space="preserve"> </w:t>
            </w:r>
            <w:r w:rsidR="001F20AD" w:rsidRPr="00412DF7">
              <w:t>«</w:t>
            </w:r>
            <w:r w:rsidRPr="00412DF7">
              <w:t>Цели субсидий/субвенций</w:t>
            </w:r>
            <w:r w:rsidR="001F20AD" w:rsidRPr="00412DF7">
              <w:t>»</w:t>
            </w:r>
            <w:r w:rsidRPr="00412DF7">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III: ПОФР</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3" w:type="pct"/>
            <w:shd w:val="clear" w:color="auto" w:fill="auto"/>
          </w:tcPr>
          <w:p w:rsidR="00647979" w:rsidRDefault="00647979" w:rsidP="00412DF7">
            <w:pPr>
              <w:pStyle w:val="ASFKTablenorm"/>
              <w:ind w:left="57" w:right="57"/>
            </w:pPr>
            <w:r w:rsidRPr="008A53DE">
              <w:t>Сумма ПОФР в текущем году.</w:t>
            </w:r>
          </w:p>
          <w:p w:rsidR="00647979" w:rsidRPr="00412DF7" w:rsidRDefault="00647979" w:rsidP="00412DF7">
            <w:pPr>
              <w:pStyle w:val="ASFKTableListNum"/>
              <w:numPr>
                <w:ilvl w:val="0"/>
                <w:numId w:val="43"/>
              </w:numPr>
            </w:pPr>
            <w:r w:rsidRPr="00412DF7">
              <w:t>Заполняется вручную.</w:t>
            </w:r>
          </w:p>
          <w:p w:rsidR="00647979" w:rsidRPr="00412DF7" w:rsidRDefault="00647979" w:rsidP="000C2EB1">
            <w:pPr>
              <w:pStyle w:val="ASFKTableListNum"/>
            </w:pPr>
            <w:r w:rsidRPr="00412DF7">
              <w:t xml:space="preserve">Заполняется из поля </w:t>
            </w:r>
            <w:r w:rsidR="001F20AD" w:rsidRPr="00412DF7">
              <w:t>«</w:t>
            </w:r>
            <w:r w:rsidRPr="00412DF7">
              <w:t xml:space="preserve">Выделено: </w:t>
            </w:r>
            <w:r w:rsidRPr="00DB30A6">
              <w:rPr>
                <w:rStyle w:val="ASFKReporterror"/>
              </w:rPr>
              <w:t>тек.год</w:t>
            </w:r>
            <w:r w:rsidR="001F20AD" w:rsidRPr="00DB30A6">
              <w:rPr>
                <w:rStyle w:val="ASFKReporterror"/>
              </w:rPr>
              <w:t>»</w:t>
            </w:r>
            <w:r w:rsidRPr="00412DF7">
              <w:t xml:space="preserve"> закладки </w:t>
            </w:r>
            <w:r w:rsidR="001F20AD" w:rsidRPr="00412DF7">
              <w:t>«</w:t>
            </w:r>
            <w:r w:rsidRPr="00412DF7">
              <w:t>Раздел III: ПОФР</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Примечание</w:t>
            </w:r>
          </w:p>
        </w:tc>
        <w:tc>
          <w:tcPr>
            <w:tcW w:w="3863"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973765">
        <w:rPr>
          <w:noProof/>
        </w:rPr>
        <w:t>119</w:t>
      </w:r>
      <w:r w:rsidRPr="009F7C68">
        <w:fldChar w:fldCharType="end"/>
      </w:r>
      <w:r w:rsidR="00B70340" w:rsidRPr="00B11F4A">
        <w:t>.</w:t>
      </w:r>
    </w:p>
    <w:p w:rsidR="0072745A" w:rsidRPr="0072745A" w:rsidRDefault="00E65C78" w:rsidP="0072745A">
      <w:pPr>
        <w:pStyle w:val="ASFKFigure"/>
      </w:pPr>
      <w:r>
        <w:rPr>
          <w:noProof/>
        </w:rPr>
        <w:lastRenderedPageBreak/>
        <w:drawing>
          <wp:inline distT="0" distB="0" distL="0" distR="0">
            <wp:extent cx="6125845" cy="2192655"/>
            <wp:effectExtent l="0" t="0" r="0" b="0"/>
            <wp:docPr id="210" name="Рисунок 210" descr="Реестр Ра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Реестр Расх"/>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B7034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05" w:name="_Ref205637167"/>
      <w:bookmarkStart w:id="906" w:name="_Toc126837632"/>
      <w:r w:rsidR="00973765">
        <w:rPr>
          <w:noProof/>
        </w:rPr>
        <w:t>119</w:t>
      </w:r>
      <w:bookmarkEnd w:id="905"/>
      <w:r>
        <w:rPr>
          <w:noProof/>
        </w:rPr>
        <w:fldChar w:fldCharType="end"/>
      </w:r>
      <w:r w:rsidR="00B70340" w:rsidRPr="00B11F4A">
        <w:t xml:space="preserve">. ЭФ </w:t>
      </w:r>
      <w:r w:rsidR="00A33EBC">
        <w:t xml:space="preserve">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6"/>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973765">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7" w:name="_Ref349750219"/>
      <w:bookmarkStart w:id="908" w:name="_Toc126837436"/>
      <w:r w:rsidR="00973765">
        <w:rPr>
          <w:noProof/>
        </w:rPr>
        <w:t>63</w:t>
      </w:r>
      <w:bookmarkEnd w:id="907"/>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6"/>
      </w:tblGrid>
      <w:tr w:rsidR="00647979" w:rsidRPr="008A53DE"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09" w:name="_Toc300216225"/>
            <w:bookmarkStart w:id="910" w:name="_Toc387859018"/>
            <w:bookmarkStart w:id="911" w:name="_Toc410283279"/>
            <w:r w:rsidRPr="008A53DE">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412DF7">
            <w:pPr>
              <w:pStyle w:val="ASFKTablenorm"/>
              <w:ind w:left="57" w:right="57"/>
            </w:pPr>
            <w:r w:rsidRPr="008A53DE">
              <w:t xml:space="preserve">Дата регистрации/аннулирования в органе ФК отправителе. </w:t>
            </w:r>
          </w:p>
          <w:p w:rsidR="00647979" w:rsidRPr="008A53DE" w:rsidRDefault="00647979" w:rsidP="00412DF7">
            <w:pPr>
              <w:pStyle w:val="ASFKTablenorm"/>
              <w:ind w:left="57" w:right="57"/>
            </w:pPr>
            <w:r w:rsidRPr="008A53DE">
              <w:t>Значение передается из учетной системы ТОФК.</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Бизнес-</w:t>
            </w:r>
            <w:r w:rsidR="00DB30A6" w:rsidRPr="00AB7803">
              <w:t>статус</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бизнес-статуса документа. </w:t>
            </w:r>
          </w:p>
          <w:p w:rsidR="00647979" w:rsidRPr="008A53DE" w:rsidRDefault="00647979" w:rsidP="00412DF7">
            <w:pPr>
              <w:pStyle w:val="ASFKTablenorm"/>
              <w:ind w:left="57" w:right="57"/>
            </w:pPr>
            <w:r w:rsidRPr="008A53DE">
              <w:t>Заполняется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передачи</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передачи документа. </w:t>
            </w:r>
          </w:p>
          <w:p w:rsidR="00647979" w:rsidRPr="008A53DE" w:rsidRDefault="00647979" w:rsidP="00412DF7">
            <w:pPr>
              <w:pStyle w:val="ASFKTablenorm"/>
              <w:ind w:left="57" w:right="57"/>
            </w:pPr>
            <w:r w:rsidRPr="008A53DE">
              <w:t>Заполняе</w:t>
            </w:r>
            <w:r w:rsidRPr="00190903">
              <w:t>т</w:t>
            </w:r>
            <w:r w:rsidRPr="008A53DE">
              <w:t>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утверждения</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утверждения документа. </w:t>
            </w:r>
          </w:p>
          <w:p w:rsidR="00647979" w:rsidRPr="008A53DE" w:rsidRDefault="00647979" w:rsidP="00412DF7">
            <w:pPr>
              <w:pStyle w:val="ASFKTablenorm"/>
              <w:ind w:left="57" w:right="57"/>
            </w:pPr>
            <w:r w:rsidRPr="008A53DE">
              <w:t>Запо</w:t>
            </w:r>
            <w:r w:rsidRPr="00190903">
              <w:t>л</w:t>
            </w:r>
            <w:r w:rsidRPr="008A53DE">
              <w:t>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с</w:t>
            </w:r>
          </w:p>
        </w:tc>
        <w:tc>
          <w:tcPr>
            <w:tcW w:w="3679" w:type="pct"/>
            <w:shd w:val="clear" w:color="auto" w:fill="auto"/>
          </w:tcPr>
          <w:p w:rsidR="00647979" w:rsidRPr="008A53DE" w:rsidRDefault="00647979" w:rsidP="00412DF7">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по</w:t>
            </w:r>
          </w:p>
        </w:tc>
        <w:tc>
          <w:tcPr>
            <w:tcW w:w="3679" w:type="pct"/>
            <w:shd w:val="clear" w:color="auto" w:fill="auto"/>
          </w:tcPr>
          <w:p w:rsidR="00647979" w:rsidRPr="008A53DE" w:rsidRDefault="00647979" w:rsidP="00412DF7">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412DF7">
            <w:pPr>
              <w:pStyle w:val="ASFKTablenorm"/>
              <w:ind w:left="57" w:right="57"/>
            </w:pPr>
            <w:r w:rsidRPr="008A53DE">
              <w:t>Должность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412DF7">
            <w:pPr>
              <w:pStyle w:val="ASFKTablenorm"/>
              <w:ind w:left="57" w:right="57"/>
            </w:pPr>
            <w:r w:rsidRPr="008A53DE">
              <w:t>ФИО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lastRenderedPageBreak/>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412DF7">
            <w:pPr>
              <w:pStyle w:val="ASFKTablenorm"/>
              <w:ind w:left="57" w:right="57"/>
            </w:pPr>
            <w:r w:rsidRPr="008A53DE">
              <w:t xml:space="preserve">Дата подписи руководителя (уполномоченного лица). </w:t>
            </w:r>
          </w:p>
          <w:p w:rsidR="00647979" w:rsidRPr="005B4A2D" w:rsidRDefault="00647979" w:rsidP="00412DF7">
            <w:pPr>
              <w:pStyle w:val="ASFKTablenorm"/>
              <w:ind w:left="57" w:right="57"/>
            </w:pPr>
            <w:r w:rsidRPr="005B4A2D">
              <w:t>Для АРМ. Заполняется автоматически при подписании ЭП данными подписанта.</w:t>
            </w:r>
          </w:p>
          <w:p w:rsidR="00647979" w:rsidRPr="008A53DE" w:rsidRDefault="00647979" w:rsidP="00412DF7">
            <w:pPr>
              <w:pStyle w:val="ASFKTablenorm"/>
              <w:ind w:left="57" w:right="57"/>
            </w:pPr>
            <w:r w:rsidRPr="005B4A2D">
              <w:t>Значение вводится вручную, либо выбирается из календаря.</w:t>
            </w:r>
          </w:p>
        </w:tc>
      </w:tr>
      <w:tr w:rsidR="00BE1A72" w:rsidRPr="008A53DE" w:rsidTr="00412DF7">
        <w:trPr>
          <w:trHeight w:val="77"/>
        </w:trPr>
        <w:tc>
          <w:tcPr>
            <w:tcW w:w="1321" w:type="pct"/>
            <w:shd w:val="clear" w:color="auto" w:fill="auto"/>
          </w:tcPr>
          <w:p w:rsidR="00BE1A72" w:rsidRPr="008A53DE" w:rsidRDefault="00BE1A72" w:rsidP="00412DF7">
            <w:pPr>
              <w:pStyle w:val="ASFKTablenorm"/>
              <w:ind w:left="57" w:right="57"/>
            </w:pPr>
            <w:r w:rsidRPr="00370488">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w:t>
            </w:r>
            <w:r w:rsidR="00BE353F">
              <w:t xml:space="preserve"> </w:t>
            </w:r>
            <w:r>
              <w:t>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12" w:name="_Ref531604307"/>
      <w:bookmarkStart w:id="913" w:name="_Toc126837338"/>
      <w:r w:rsidRPr="0064058C">
        <w:t>Казначейское уведомление</w:t>
      </w:r>
      <w:bookmarkEnd w:id="909"/>
      <w:bookmarkEnd w:id="910"/>
      <w:bookmarkEnd w:id="911"/>
      <w:bookmarkEnd w:id="912"/>
      <w:bookmarkEnd w:id="913"/>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973765">
        <w:rPr>
          <w:noProof/>
        </w:rPr>
        <w:t>120</w:t>
      </w:r>
      <w:r w:rsidRPr="0064058C">
        <w:fldChar w:fldCharType="end"/>
      </w:r>
      <w:r w:rsidRPr="0064058C">
        <w:t>.</w:t>
      </w:r>
    </w:p>
    <w:p w:rsidR="00034823" w:rsidRPr="00034823" w:rsidRDefault="00E65C78" w:rsidP="00034823">
      <w:pPr>
        <w:pStyle w:val="ASFKFigure"/>
      </w:pPr>
      <w:r>
        <w:rPr>
          <w:noProof/>
        </w:rPr>
        <w:drawing>
          <wp:inline distT="0" distB="0" distL="0" distR="0">
            <wp:extent cx="6045835" cy="3293745"/>
            <wp:effectExtent l="0" t="0" r="0" b="0"/>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14" w:name="_Ref248833791"/>
      <w:bookmarkStart w:id="915" w:name="_Toc126837633"/>
      <w:r w:rsidR="00973765">
        <w:rPr>
          <w:noProof/>
        </w:rPr>
        <w:t>120</w:t>
      </w:r>
      <w:bookmarkEnd w:id="914"/>
      <w:r>
        <w:rPr>
          <w:noProof/>
        </w:rPr>
        <w:fldChar w:fldCharType="end"/>
      </w:r>
      <w:r w:rsidR="00CD55C7" w:rsidRPr="0064058C">
        <w:t xml:space="preserve">. ЭФ списка документов </w:t>
      </w:r>
      <w:r w:rsidR="001F20AD">
        <w:t>«</w:t>
      </w:r>
      <w:r w:rsidR="00CD55C7" w:rsidRPr="0064058C">
        <w:t>Казначейское уведомление</w:t>
      </w:r>
      <w:r w:rsidR="001F20AD">
        <w:t>»</w:t>
      </w:r>
      <w:bookmarkEnd w:id="915"/>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6" w:name="_Ref277235009"/>
      <w:r w:rsidRPr="00345377">
        <w:lastRenderedPageBreak/>
        <w:t>Экранная форма документа</w:t>
      </w:r>
      <w:bookmarkEnd w:id="916"/>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973765">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973765">
        <w:t>125</w:t>
      </w:r>
      <w:r w:rsidR="0095308B" w:rsidRPr="00660CB9">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973765">
        <w:t>121</w:t>
      </w:r>
      <w:r w:rsidRPr="00C014B4">
        <w:fldChar w:fldCharType="end"/>
      </w:r>
      <w:r>
        <w:t>.</w:t>
      </w:r>
    </w:p>
    <w:p w:rsidR="00CD55C7" w:rsidRPr="0064058C" w:rsidRDefault="00E65C78">
      <w:pPr>
        <w:pStyle w:val="ASFKFigure"/>
      </w:pPr>
      <w:r>
        <w:rPr>
          <w:noProof/>
        </w:rPr>
        <w:drawing>
          <wp:inline distT="0" distB="0" distL="0" distR="0">
            <wp:extent cx="6036945" cy="4021455"/>
            <wp:effectExtent l="0" t="0" r="0" b="0"/>
            <wp:docPr id="212" name="Рисунок 212"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1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36945" cy="4021455"/>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17" w:name="_Ref248742712"/>
      <w:bookmarkStart w:id="918" w:name="_Toc126837634"/>
      <w:r w:rsidR="00973765">
        <w:rPr>
          <w:noProof/>
        </w:rPr>
        <w:t>121</w:t>
      </w:r>
      <w:bookmarkEnd w:id="917"/>
      <w:r>
        <w:rPr>
          <w:noProof/>
        </w:rPr>
        <w:fldChar w:fldCharType="end"/>
      </w:r>
      <w:r w:rsidR="00CD55C7" w:rsidRPr="0064058C">
        <w:t xml:space="preserve">. ЭФ </w:t>
      </w:r>
      <w:r w:rsidR="00562EA8">
        <w:t xml:space="preserve">документа </w:t>
      </w:r>
      <w:r w:rsidR="001F20AD">
        <w:t>«</w:t>
      </w:r>
      <w:r w:rsidR="00CD55C7" w:rsidRPr="0064058C">
        <w:t>Казначейское уведомление</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w:t>
      </w:r>
      <w:r w:rsidR="00CD55C7" w:rsidRPr="0064058C">
        <w:t>: БА</w:t>
      </w:r>
      <w:r w:rsidR="001F20AD">
        <w:t>»</w:t>
      </w:r>
      <w:bookmarkEnd w:id="918"/>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973765">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973765">
        <w:t>64</w:t>
      </w:r>
      <w:r w:rsidR="00C014B4" w:rsidRPr="00C014B4">
        <w:fldChar w:fldCharType="end"/>
      </w:r>
      <w:r w:rsidR="00C014B4" w:rsidRPr="00C014B4">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19" w:name="_Ref248742640"/>
      <w:bookmarkStart w:id="920" w:name="_Toc126837437"/>
      <w:r w:rsidR="00973765">
        <w:rPr>
          <w:noProof/>
        </w:rPr>
        <w:t>64</w:t>
      </w:r>
      <w:bookmarkEnd w:id="919"/>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95308B"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w:t>
            </w:r>
          </w:p>
        </w:tc>
        <w:tc>
          <w:tcPr>
            <w:tcW w:w="3864" w:type="pct"/>
            <w:shd w:val="clear" w:color="auto" w:fill="auto"/>
          </w:tcPr>
          <w:p w:rsidR="00C014B4" w:rsidRDefault="0095308B" w:rsidP="00412DF7">
            <w:pPr>
              <w:pStyle w:val="ASFKTablenorm"/>
              <w:ind w:left="57" w:right="57"/>
            </w:pPr>
            <w:r w:rsidRPr="00A728A3">
              <w:t xml:space="preserve">Номер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Дата</w:t>
            </w:r>
          </w:p>
        </w:tc>
        <w:tc>
          <w:tcPr>
            <w:tcW w:w="3864" w:type="pct"/>
            <w:shd w:val="clear" w:color="auto" w:fill="auto"/>
          </w:tcPr>
          <w:p w:rsidR="00C014B4" w:rsidRDefault="0095308B" w:rsidP="00412DF7">
            <w:pPr>
              <w:pStyle w:val="ASFKTablenorm"/>
              <w:ind w:left="57" w:right="57"/>
            </w:pPr>
            <w:r w:rsidRPr="00A728A3">
              <w:t xml:space="preserve">Дата формирования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lastRenderedPageBreak/>
              <w:t>Дата в/д</w:t>
            </w:r>
          </w:p>
        </w:tc>
        <w:tc>
          <w:tcPr>
            <w:tcW w:w="3864" w:type="pct"/>
            <w:shd w:val="clear" w:color="auto" w:fill="auto"/>
          </w:tcPr>
          <w:p w:rsidR="00C014B4" w:rsidRDefault="0095308B" w:rsidP="00412DF7">
            <w:pPr>
              <w:pStyle w:val="ASFKTablenorm"/>
              <w:ind w:left="57" w:right="57"/>
            </w:pPr>
            <w:r w:rsidRPr="00A728A3">
              <w:t xml:space="preserve">Дата ввода в действие бюджетных данных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BA54B2" w:rsidP="00412DF7">
            <w:pPr>
              <w:pStyle w:val="ASFKTablenorm"/>
              <w:ind w:left="57" w:right="57"/>
            </w:pPr>
            <w:r>
              <w:t>Признак конфиденциальности</w:t>
            </w:r>
          </w:p>
        </w:tc>
        <w:tc>
          <w:tcPr>
            <w:tcW w:w="3864" w:type="pct"/>
            <w:shd w:val="clear" w:color="auto" w:fill="auto"/>
          </w:tcPr>
          <w:p w:rsidR="00C014B4" w:rsidRDefault="0001383C" w:rsidP="00412DF7">
            <w:pPr>
              <w:pStyle w:val="ASFKTablenorm"/>
              <w:ind w:left="57" w:right="57"/>
            </w:pPr>
            <w:r>
              <w:t>Уровень</w:t>
            </w:r>
            <w:r w:rsidR="0095308B" w:rsidRPr="005272AF">
              <w:t xml:space="preserve"> </w:t>
            </w:r>
            <w:r w:rsidR="00BA54B2">
              <w:t>конфиденциальности</w:t>
            </w:r>
            <w:r w:rsidR="0095308B" w:rsidRPr="005272AF">
              <w:t xml:space="preserve">.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4C7F01" w:rsidRDefault="0095308B" w:rsidP="00412DF7">
            <w:pPr>
              <w:pStyle w:val="ASFKTablenorm"/>
              <w:ind w:left="57" w:right="57"/>
              <w:rPr>
                <w:rStyle w:val="ASFKReporterror"/>
              </w:rPr>
            </w:pPr>
            <w:r w:rsidRPr="004C7F01">
              <w:rPr>
                <w:rStyle w:val="ASFKReporterror"/>
              </w:rPr>
              <w:t>Ед. изм.</w:t>
            </w:r>
          </w:p>
        </w:tc>
        <w:tc>
          <w:tcPr>
            <w:tcW w:w="3864" w:type="pct"/>
            <w:shd w:val="clear" w:color="auto" w:fill="auto"/>
          </w:tcPr>
          <w:p w:rsidR="00C014B4" w:rsidRDefault="0095308B" w:rsidP="00412DF7">
            <w:pPr>
              <w:pStyle w:val="ASFKTablenorm"/>
              <w:ind w:left="57" w:right="57"/>
            </w:pPr>
            <w:r w:rsidRPr="0064058C">
              <w:t xml:space="preserve">Единица измерения. </w:t>
            </w:r>
          </w:p>
          <w:p w:rsidR="0095308B" w:rsidRPr="0095308B" w:rsidRDefault="0095308B" w:rsidP="00412DF7">
            <w:pPr>
              <w:pStyle w:val="ASFKTablenorm"/>
              <w:ind w:left="57" w:right="57"/>
            </w:pPr>
            <w:r w:rsidRPr="0064058C">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Стат.</w:t>
            </w:r>
          </w:p>
        </w:tc>
        <w:tc>
          <w:tcPr>
            <w:tcW w:w="3864" w:type="pct"/>
            <w:shd w:val="clear" w:color="auto" w:fill="auto"/>
          </w:tcPr>
          <w:p w:rsidR="00C014B4" w:rsidRDefault="0095308B" w:rsidP="00412DF7">
            <w:pPr>
              <w:pStyle w:val="ASFKTablenorm"/>
              <w:ind w:left="57" w:right="57"/>
            </w:pPr>
            <w:r w:rsidRPr="005272AF">
              <w:t xml:space="preserve">Код статуса документа.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Откуда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ТОФК-отправителя.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ТОФК-отправителя по справочнику </w:t>
            </w:r>
            <w:r w:rsidRPr="0095308B">
              <w:t xml:space="preserve">«Органы казначейства». </w:t>
            </w:r>
          </w:p>
          <w:p w:rsidR="0095308B" w:rsidRPr="0095308B" w:rsidRDefault="0095308B" w:rsidP="00412DF7">
            <w:pPr>
              <w:pStyle w:val="ASFKTablenorm"/>
              <w:ind w:left="57" w:right="57"/>
            </w:pPr>
            <w:r w:rsidRPr="0095308B">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Кому</w:t>
            </w:r>
          </w:p>
        </w:tc>
        <w:tc>
          <w:tcPr>
            <w:tcW w:w="3864" w:type="pct"/>
            <w:shd w:val="clear" w:color="auto" w:fill="auto"/>
          </w:tcPr>
          <w:p w:rsidR="00C014B4" w:rsidRDefault="0095308B" w:rsidP="00412DF7">
            <w:pPr>
              <w:pStyle w:val="ASFKTablenorm"/>
              <w:ind w:left="57" w:right="57"/>
            </w:pPr>
            <w:r w:rsidRPr="005272AF">
              <w:t xml:space="preserve">Наименование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Глава по БК</w:t>
            </w:r>
          </w:p>
        </w:tc>
        <w:tc>
          <w:tcPr>
            <w:tcW w:w="3864" w:type="pct"/>
            <w:shd w:val="clear" w:color="auto" w:fill="auto"/>
          </w:tcPr>
          <w:p w:rsidR="00C014B4" w:rsidRDefault="0095308B" w:rsidP="00412DF7">
            <w:pPr>
              <w:pStyle w:val="ASFKTablenorm"/>
              <w:ind w:left="57" w:right="57"/>
            </w:pPr>
            <w:r w:rsidRPr="005272AF">
              <w:t xml:space="preserve">Код ГРБС (ГАИФ).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 ЛС</w:t>
            </w:r>
          </w:p>
        </w:tc>
        <w:tc>
          <w:tcPr>
            <w:tcW w:w="3864" w:type="pct"/>
            <w:shd w:val="clear" w:color="auto" w:fill="auto"/>
          </w:tcPr>
          <w:p w:rsidR="00C014B4" w:rsidRDefault="0095308B" w:rsidP="00412DF7">
            <w:pPr>
              <w:pStyle w:val="ASFKTablenorm"/>
              <w:ind w:left="57" w:right="57"/>
            </w:pPr>
            <w:r w:rsidRPr="005272AF">
              <w:t xml:space="preserve">Номер лицевого счета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ТОФК-получателя, в котором обслуживается УБП-получатель.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Спец. </w:t>
            </w:r>
            <w:r w:rsidR="00A15A50">
              <w:t>У</w:t>
            </w:r>
            <w:r w:rsidRPr="0064058C">
              <w:t>казания</w:t>
            </w:r>
          </w:p>
        </w:tc>
        <w:tc>
          <w:tcPr>
            <w:tcW w:w="3864" w:type="pct"/>
            <w:shd w:val="clear" w:color="auto" w:fill="auto"/>
          </w:tcPr>
          <w:p w:rsidR="00C014B4" w:rsidRDefault="0095308B" w:rsidP="00412DF7">
            <w:pPr>
              <w:pStyle w:val="ASFKTablenorm"/>
              <w:ind w:left="57" w:right="57"/>
            </w:pPr>
            <w:r w:rsidRPr="005272AF">
              <w:t xml:space="preserve">Наименование и код специальных указаний.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864" w:type="pct"/>
            <w:shd w:val="clear" w:color="auto" w:fill="auto"/>
          </w:tcPr>
          <w:p w:rsidR="00C014B4" w:rsidRDefault="0095308B" w:rsidP="00412DF7">
            <w:pPr>
              <w:pStyle w:val="ASFKTablenorm"/>
              <w:ind w:left="57" w:right="57"/>
            </w:pPr>
            <w:r w:rsidRPr="005272AF">
              <w:t xml:space="preserve">Общая сумма БА в текущем году.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Тек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1й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первому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1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2й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второму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кладка «Раздел I: БА», таблица</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w:t>
            </w:r>
          </w:p>
        </w:tc>
        <w:tc>
          <w:tcPr>
            <w:tcW w:w="3864" w:type="pct"/>
            <w:shd w:val="clear" w:color="auto" w:fill="auto"/>
          </w:tcPr>
          <w:p w:rsidR="0095308B" w:rsidRPr="0095308B" w:rsidRDefault="0095308B" w:rsidP="00412DF7">
            <w:pPr>
              <w:pStyle w:val="ASFKTablenorm"/>
              <w:ind w:left="57" w:right="57"/>
            </w:pPr>
            <w:r w:rsidRPr="005272AF">
              <w:t>Номер по порядку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КБК</w:t>
            </w:r>
          </w:p>
        </w:tc>
        <w:tc>
          <w:tcPr>
            <w:tcW w:w="3864" w:type="pct"/>
            <w:shd w:val="clear" w:color="auto" w:fill="auto"/>
          </w:tcPr>
          <w:p w:rsidR="0095308B" w:rsidRPr="0095308B" w:rsidRDefault="0095308B" w:rsidP="00412DF7">
            <w:pPr>
              <w:pStyle w:val="ASFKTablenorm"/>
              <w:ind w:left="57" w:right="57"/>
            </w:pPr>
            <w:r w:rsidRPr="005272AF">
              <w:t>Код бюджетной классификации (20 символов)</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Тек год</w:t>
            </w:r>
          </w:p>
        </w:tc>
        <w:tc>
          <w:tcPr>
            <w:tcW w:w="3864" w:type="pct"/>
            <w:shd w:val="clear" w:color="auto" w:fill="auto"/>
          </w:tcPr>
          <w:p w:rsidR="0095308B" w:rsidRPr="0095308B" w:rsidRDefault="0095308B" w:rsidP="00412DF7">
            <w:pPr>
              <w:pStyle w:val="ASFKTablenorm"/>
              <w:ind w:left="57" w:right="57"/>
            </w:pPr>
            <w:r w:rsidRPr="005272AF">
              <w:t>Сумма БА в текущем году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1 год</w:t>
            </w:r>
          </w:p>
        </w:tc>
        <w:tc>
          <w:tcPr>
            <w:tcW w:w="3864" w:type="pct"/>
            <w:shd w:val="clear" w:color="auto" w:fill="auto"/>
          </w:tcPr>
          <w:p w:rsidR="0095308B" w:rsidRPr="0095308B" w:rsidRDefault="0095308B" w:rsidP="00412DF7">
            <w:pPr>
              <w:pStyle w:val="ASFKTablenorm"/>
              <w:ind w:left="57" w:right="57"/>
            </w:pPr>
            <w:r w:rsidRPr="005272AF">
              <w:t>Сумма БА по первому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lastRenderedPageBreak/>
              <w:t>Сумма: 2 год</w:t>
            </w:r>
          </w:p>
        </w:tc>
        <w:tc>
          <w:tcPr>
            <w:tcW w:w="3864" w:type="pct"/>
            <w:shd w:val="clear" w:color="auto" w:fill="auto"/>
          </w:tcPr>
          <w:p w:rsidR="0095308B" w:rsidRPr="0095308B" w:rsidRDefault="0095308B" w:rsidP="00412DF7">
            <w:pPr>
              <w:pStyle w:val="ASFKTablenorm"/>
              <w:ind w:left="57" w:right="57"/>
            </w:pPr>
            <w:r w:rsidRPr="005272AF">
              <w:t>Сумма БА по второму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Примечание</w:t>
            </w:r>
          </w:p>
        </w:tc>
        <w:tc>
          <w:tcPr>
            <w:tcW w:w="3864" w:type="pct"/>
            <w:shd w:val="clear" w:color="auto" w:fill="auto"/>
          </w:tcPr>
          <w:p w:rsidR="0095308B" w:rsidRPr="005272AF" w:rsidRDefault="0095308B" w:rsidP="00412DF7">
            <w:pPr>
              <w:pStyle w:val="ASFKTablenorm"/>
              <w:ind w:left="57" w:right="57"/>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E65C78">
        <w:rPr>
          <w:noProof/>
        </w:rPr>
        <w:drawing>
          <wp:inline distT="0" distB="0" distL="0" distR="0">
            <wp:extent cx="274955" cy="274955"/>
            <wp:effectExtent l="0" t="0" r="0" b="0"/>
            <wp:docPr id="213" name="Рисунок 213"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9"/>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973765">
        <w:t>122</w:t>
      </w:r>
      <w:r w:rsidRPr="0064058C">
        <w:fldChar w:fldCharType="end"/>
      </w:r>
      <w:r w:rsidRPr="0064058C">
        <w:t>).</w:t>
      </w:r>
    </w:p>
    <w:p w:rsidR="0095308B" w:rsidRPr="0064058C" w:rsidRDefault="00E65C78" w:rsidP="0095308B">
      <w:pPr>
        <w:pStyle w:val="ASFKFigure"/>
      </w:pPr>
      <w:r>
        <w:rPr>
          <w:noProof/>
        </w:rPr>
        <w:drawing>
          <wp:inline distT="0" distB="0" distL="0" distR="0">
            <wp:extent cx="6214110" cy="2103755"/>
            <wp:effectExtent l="0" t="0" r="0" b="0"/>
            <wp:docPr id="214" name="Рисунок 2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214110" cy="2103755"/>
                    </a:xfrm>
                    <a:prstGeom prst="rect">
                      <a:avLst/>
                    </a:prstGeom>
                    <a:noFill/>
                    <a:ln>
                      <a:noFill/>
                    </a:ln>
                  </pic:spPr>
                </pic:pic>
              </a:graphicData>
            </a:graphic>
          </wp:inline>
        </w:drawing>
      </w:r>
    </w:p>
    <w:p w:rsidR="0095308B" w:rsidRPr="0064058C" w:rsidRDefault="0029232C" w:rsidP="0095308B">
      <w:pPr>
        <w:pStyle w:val="ASFKFigName"/>
      </w:pPr>
      <w:r>
        <w:rPr>
          <w:noProof/>
        </w:rPr>
        <w:fldChar w:fldCharType="begin"/>
      </w:r>
      <w:r>
        <w:rPr>
          <w:noProof/>
        </w:rPr>
        <w:instrText xml:space="preserve"> SEQ Рисунок \* ARABIC </w:instrText>
      </w:r>
      <w:r>
        <w:rPr>
          <w:noProof/>
        </w:rPr>
        <w:fldChar w:fldCharType="separate"/>
      </w:r>
      <w:bookmarkStart w:id="921" w:name="_Ref248742720"/>
      <w:bookmarkStart w:id="922" w:name="_Toc126837635"/>
      <w:r w:rsidR="00973765">
        <w:rPr>
          <w:noProof/>
        </w:rPr>
        <w:t>122</w:t>
      </w:r>
      <w:bookmarkEnd w:id="921"/>
      <w:r>
        <w:rPr>
          <w:noProof/>
        </w:rPr>
        <w:fldChar w:fldCharType="end"/>
      </w:r>
      <w:r w:rsidR="0095308B" w:rsidRPr="0064058C">
        <w:t xml:space="preserve">. </w:t>
      </w:r>
      <w:r w:rsidR="00494309">
        <w:t>Форма «Просмотр записи</w:t>
      </w:r>
      <w:r w:rsidR="0095308B">
        <w:t>»</w:t>
      </w:r>
      <w:bookmarkEnd w:id="922"/>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Default="00C014B4" w:rsidP="0095308B">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973765">
        <w:t>123</w:t>
      </w:r>
      <w:r w:rsidRPr="00C014B4">
        <w:fldChar w:fldCharType="end"/>
      </w:r>
      <w:r>
        <w:t>.</w:t>
      </w:r>
    </w:p>
    <w:p w:rsidR="00562EA8" w:rsidRPr="0064058C" w:rsidRDefault="00371FF6" w:rsidP="00371FF6">
      <w:pPr>
        <w:pStyle w:val="ASFKFigure"/>
      </w:pPr>
      <w:r>
        <w:tab/>
      </w:r>
      <w:r w:rsidR="00E65C78">
        <w:rPr>
          <w:noProof/>
        </w:rPr>
        <w:drawing>
          <wp:inline distT="0" distB="0" distL="0" distR="0">
            <wp:extent cx="6223000" cy="2015490"/>
            <wp:effectExtent l="0" t="0" r="0" b="0"/>
            <wp:docPr id="215" name="Рисунок 215" descr="Казначейско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Казначейское уведомление"/>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223000" cy="2015490"/>
                    </a:xfrm>
                    <a:prstGeom prst="rect">
                      <a:avLst/>
                    </a:prstGeom>
                    <a:noFill/>
                    <a:ln>
                      <a:noFill/>
                    </a:ln>
                  </pic:spPr>
                </pic:pic>
              </a:graphicData>
            </a:graphic>
          </wp:inline>
        </w:drawing>
      </w:r>
    </w:p>
    <w:p w:rsidR="00562EA8" w:rsidRDefault="0029232C" w:rsidP="00562EA8">
      <w:pPr>
        <w:pStyle w:val="ASFKFigName"/>
      </w:pPr>
      <w:r>
        <w:rPr>
          <w:noProof/>
        </w:rPr>
        <w:fldChar w:fldCharType="begin"/>
      </w:r>
      <w:r>
        <w:rPr>
          <w:noProof/>
        </w:rPr>
        <w:instrText xml:space="preserve"> SEQ Рисунок \* ARABIC </w:instrText>
      </w:r>
      <w:r>
        <w:rPr>
          <w:noProof/>
        </w:rPr>
        <w:fldChar w:fldCharType="separate"/>
      </w:r>
      <w:bookmarkStart w:id="923" w:name="_Ref248742727"/>
      <w:bookmarkStart w:id="924" w:name="_Toc126837636"/>
      <w:r w:rsidR="00973765">
        <w:rPr>
          <w:noProof/>
        </w:rPr>
        <w:t>123</w:t>
      </w:r>
      <w:bookmarkEnd w:id="923"/>
      <w:r>
        <w:rPr>
          <w:noProof/>
        </w:rPr>
        <w:fldChar w:fldCharType="end"/>
      </w:r>
      <w:r w:rsidR="00562EA8" w:rsidRPr="0064058C">
        <w:t xml:space="preserve">. ЭФ </w:t>
      </w:r>
      <w:r w:rsidR="0095308B">
        <w:t xml:space="preserve">документа </w:t>
      </w:r>
      <w:r w:rsidR="00562EA8">
        <w:t>«</w:t>
      </w:r>
      <w:r w:rsidR="00562EA8" w:rsidRPr="0064058C">
        <w:t>Казначейское уведомление</w:t>
      </w:r>
      <w:r w:rsidR="00F9698D">
        <w:t xml:space="preserve">», закладки </w:t>
      </w:r>
      <w:r w:rsidR="00562EA8">
        <w:t>«</w:t>
      </w:r>
      <w:r w:rsidR="00562EA8" w:rsidRPr="0064058C">
        <w:t>Документ</w:t>
      </w:r>
      <w:r w:rsidR="00F9698D">
        <w:t xml:space="preserve">», вкладки </w:t>
      </w:r>
      <w:r w:rsidR="00562EA8">
        <w:t>«</w:t>
      </w:r>
      <w:r w:rsidR="00562EA8" w:rsidRPr="0064058C">
        <w:t xml:space="preserve">Раздел </w:t>
      </w:r>
      <w:r w:rsidR="00562EA8" w:rsidRPr="00562EA8">
        <w:t>II</w:t>
      </w:r>
      <w:r w:rsidR="00562EA8" w:rsidRPr="0064058C">
        <w:t>: ЛБО</w:t>
      </w:r>
      <w:r w:rsidR="00562EA8">
        <w:t>»</w:t>
      </w:r>
      <w:bookmarkEnd w:id="924"/>
    </w:p>
    <w:p w:rsidR="00C014B4" w:rsidRPr="0064058C" w:rsidRDefault="00C014B4" w:rsidP="0095308B">
      <w:pPr>
        <w:pStyle w:val="ASFKNormal"/>
      </w:pPr>
      <w:r>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973765">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5" w:name="_Ref449604191"/>
      <w:bookmarkStart w:id="926" w:name="_Toc126837438"/>
      <w:r w:rsidR="00973765">
        <w:rPr>
          <w:noProof/>
        </w:rPr>
        <w:t>65</w:t>
      </w:r>
      <w:bookmarkEnd w:id="925"/>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lastRenderedPageBreak/>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1й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2й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FA36C8">
              <w:t xml:space="preserve">Закладка </w:t>
            </w:r>
            <w:r w:rsidR="00D157B6">
              <w:t>«Документ», в</w:t>
            </w:r>
            <w:r w:rsidRPr="0095308B">
              <w:t>кладка «Раздел II: ЛБО»,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FA36C8">
              <w:t>Номер по порядку</w:t>
            </w:r>
            <w:r w:rsidRPr="0095308B">
              <w:t>.</w:t>
            </w:r>
          </w:p>
        </w:tc>
      </w:tr>
      <w:tr w:rsidR="00F369F2" w:rsidRPr="0064058C" w:rsidTr="00412DF7">
        <w:tc>
          <w:tcPr>
            <w:tcW w:w="1344" w:type="pct"/>
            <w:shd w:val="clear" w:color="auto" w:fill="auto"/>
          </w:tcPr>
          <w:p w:rsidR="00F369F2" w:rsidRPr="0064058C" w:rsidRDefault="00371FF6" w:rsidP="00371FF6">
            <w:pPr>
              <w:pStyle w:val="ASFKTablenorm"/>
              <w:ind w:left="57" w:right="57"/>
            </w:pPr>
            <w:r>
              <w:t>Код объекта капитальных вложений</w:t>
            </w:r>
          </w:p>
        </w:tc>
        <w:tc>
          <w:tcPr>
            <w:tcW w:w="3656" w:type="pct"/>
            <w:shd w:val="clear" w:color="auto" w:fill="auto"/>
          </w:tcPr>
          <w:p w:rsidR="00F369F2" w:rsidRPr="00FA36C8" w:rsidRDefault="00F369F2" w:rsidP="00412DF7">
            <w:pPr>
              <w:pStyle w:val="ASFKTablenorm"/>
              <w:ind w:left="57" w:right="57"/>
            </w:pPr>
            <w:r w:rsidRPr="00F369F2">
              <w:t xml:space="preserve">Указывается код объекта </w:t>
            </w:r>
            <w:r w:rsidR="00371FF6" w:rsidRPr="00371FF6">
              <w:t xml:space="preserve">капитальных вложений </w:t>
            </w:r>
            <w:r w:rsidRPr="00F369F2">
              <w:t>либо код мероприятия по информатизации.</w:t>
            </w:r>
          </w:p>
        </w:tc>
      </w:tr>
      <w:tr w:rsidR="0095308B" w:rsidRPr="0064058C" w:rsidTr="00412DF7">
        <w:tc>
          <w:tcPr>
            <w:tcW w:w="1344" w:type="pct"/>
            <w:shd w:val="clear" w:color="auto" w:fill="auto"/>
          </w:tcPr>
          <w:p w:rsidR="0095308B" w:rsidRPr="0064058C" w:rsidRDefault="00F369F2" w:rsidP="00412DF7">
            <w:pPr>
              <w:pStyle w:val="ASFKTablenorm"/>
              <w:ind w:left="57" w:right="57"/>
            </w:pPr>
            <w:r>
              <w:t xml:space="preserve">Код по </w:t>
            </w:r>
            <w:r w:rsidR="0095308B" w:rsidRPr="0064058C">
              <w:t>КБК</w:t>
            </w:r>
          </w:p>
        </w:tc>
        <w:tc>
          <w:tcPr>
            <w:tcW w:w="3656" w:type="pct"/>
            <w:shd w:val="clear" w:color="auto" w:fill="auto"/>
          </w:tcPr>
          <w:p w:rsidR="0095308B" w:rsidRPr="0095308B" w:rsidRDefault="0095308B" w:rsidP="00412DF7">
            <w:pPr>
              <w:pStyle w:val="ASFKTablenorm"/>
              <w:ind w:left="57" w:right="57"/>
            </w:pPr>
            <w:r w:rsidRPr="00FA36C8">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FA36C8">
              <w:t>Сумма ЛБО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1 год</w:t>
            </w:r>
          </w:p>
        </w:tc>
        <w:tc>
          <w:tcPr>
            <w:tcW w:w="3656" w:type="pct"/>
            <w:shd w:val="clear" w:color="auto" w:fill="auto"/>
          </w:tcPr>
          <w:p w:rsidR="0095308B" w:rsidRPr="0095308B" w:rsidRDefault="0095308B" w:rsidP="00412DF7">
            <w:pPr>
              <w:pStyle w:val="ASFKTablenorm"/>
              <w:ind w:left="57" w:right="57"/>
            </w:pPr>
            <w:r w:rsidRPr="00FA36C8">
              <w:t>Сумма ЛБО по первому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2 год</w:t>
            </w:r>
          </w:p>
        </w:tc>
        <w:tc>
          <w:tcPr>
            <w:tcW w:w="3656" w:type="pct"/>
            <w:shd w:val="clear" w:color="auto" w:fill="auto"/>
          </w:tcPr>
          <w:p w:rsidR="0095308B" w:rsidRPr="0095308B" w:rsidRDefault="0095308B" w:rsidP="00412DF7">
            <w:pPr>
              <w:pStyle w:val="ASFKTablenorm"/>
              <w:ind w:left="57" w:right="57"/>
            </w:pPr>
            <w:r w:rsidRPr="00FA36C8">
              <w:t>Сумма ЛБО по второму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FA36C8" w:rsidRDefault="0095308B" w:rsidP="00412DF7">
            <w:pPr>
              <w:pStyle w:val="ASFKTablenorm"/>
              <w:ind w:left="57" w:right="57"/>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973765">
        <w:t>124</w:t>
      </w:r>
      <w:r w:rsidRPr="0064058C">
        <w:fldChar w:fldCharType="end"/>
      </w:r>
      <w:r>
        <w:t>.</w:t>
      </w:r>
    </w:p>
    <w:p w:rsidR="00562EA8" w:rsidRPr="0064058C" w:rsidRDefault="00E65C78" w:rsidP="00562EA8">
      <w:pPr>
        <w:pStyle w:val="ASFKFigure"/>
      </w:pPr>
      <w:r>
        <w:rPr>
          <w:noProof/>
        </w:rPr>
        <w:drawing>
          <wp:inline distT="0" distB="0" distL="0" distR="0">
            <wp:extent cx="6134735" cy="3018155"/>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562EA8" w:rsidRDefault="0029232C" w:rsidP="00562EA8">
      <w:pPr>
        <w:pStyle w:val="ASFKFigName"/>
      </w:pPr>
      <w:r>
        <w:rPr>
          <w:noProof/>
        </w:rPr>
        <w:fldChar w:fldCharType="begin"/>
      </w:r>
      <w:r>
        <w:rPr>
          <w:noProof/>
        </w:rPr>
        <w:instrText xml:space="preserve"> SEQ Рисунок \* ARABIC </w:instrText>
      </w:r>
      <w:r>
        <w:rPr>
          <w:noProof/>
        </w:rPr>
        <w:fldChar w:fldCharType="separate"/>
      </w:r>
      <w:bookmarkStart w:id="927" w:name="_Ref248742729"/>
      <w:bookmarkStart w:id="928" w:name="_Toc126837637"/>
      <w:r w:rsidR="00973765">
        <w:rPr>
          <w:noProof/>
        </w:rPr>
        <w:t>124</w:t>
      </w:r>
      <w:bookmarkEnd w:id="927"/>
      <w:r>
        <w:rPr>
          <w:noProof/>
        </w:rPr>
        <w:fldChar w:fldCharType="end"/>
      </w:r>
      <w:r w:rsidR="00562EA8" w:rsidRPr="0064058C">
        <w:t xml:space="preserve">. ЭФ </w:t>
      </w:r>
      <w:r w:rsidR="00D157B6">
        <w:t xml:space="preserve">документа </w:t>
      </w:r>
      <w:r w:rsidR="00562EA8">
        <w:t>«</w:t>
      </w:r>
      <w:r w:rsidR="00562EA8" w:rsidRPr="0064058C">
        <w:t>Казначейское уведомление</w:t>
      </w:r>
      <w:r w:rsidR="00F9698D">
        <w:t xml:space="preserve">», закладки </w:t>
      </w:r>
      <w:r w:rsidR="00562EA8">
        <w:t>«</w:t>
      </w:r>
      <w:r w:rsidR="00562EA8" w:rsidRPr="0064058C">
        <w:t>Документ</w:t>
      </w:r>
      <w:r w:rsidR="00F9698D">
        <w:t xml:space="preserve">», вкладки </w:t>
      </w:r>
      <w:r w:rsidR="00562EA8">
        <w:t>«</w:t>
      </w:r>
      <w:r w:rsidR="00562EA8" w:rsidRPr="0064058C">
        <w:t xml:space="preserve">Раздел </w:t>
      </w:r>
      <w:r w:rsidR="00562EA8" w:rsidRPr="00562EA8">
        <w:t>III</w:t>
      </w:r>
      <w:r w:rsidR="00562EA8" w:rsidRPr="0064058C">
        <w:t>: ПОФР</w:t>
      </w:r>
      <w:r w:rsidR="00562EA8">
        <w:t>»</w:t>
      </w:r>
      <w:bookmarkEnd w:id="928"/>
    </w:p>
    <w:p w:rsidR="00D157B6" w:rsidRPr="0064058C" w:rsidRDefault="00910621" w:rsidP="00D157B6">
      <w:pPr>
        <w:pStyle w:val="ASFKNormal"/>
      </w:pPr>
      <w:r>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973765">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29" w:name="_Ref449604212"/>
      <w:bookmarkStart w:id="930" w:name="_Toc126837439"/>
      <w:r w:rsidR="00973765">
        <w:rPr>
          <w:noProof/>
        </w:rPr>
        <w:t>66</w:t>
      </w:r>
      <w:bookmarkEnd w:id="929"/>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00910621">
              <w:t>«Документ», в</w:t>
            </w:r>
            <w:r w:rsidRPr="0095308B">
              <w:t>кладка «Раздел III: ПОФР», блок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660CB9">
              <w:t>Номер по порядку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КБК</w:t>
            </w:r>
          </w:p>
        </w:tc>
        <w:tc>
          <w:tcPr>
            <w:tcW w:w="3656" w:type="pct"/>
            <w:shd w:val="clear" w:color="auto" w:fill="auto"/>
          </w:tcPr>
          <w:p w:rsidR="0095308B" w:rsidRPr="0095308B" w:rsidRDefault="0095308B" w:rsidP="00412DF7">
            <w:pPr>
              <w:pStyle w:val="ASFKTablenorm"/>
              <w:ind w:left="57" w:right="57"/>
            </w:pPr>
            <w:r w:rsidRPr="00660CB9">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660CB9">
              <w:t>Сумма ПОФР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95308B" w:rsidRDefault="0095308B" w:rsidP="00412DF7">
            <w:pPr>
              <w:pStyle w:val="ASFKTablenorm"/>
              <w:ind w:left="57" w:right="57"/>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973765">
        <w:rPr>
          <w:noProof/>
        </w:rPr>
        <w:t>125</w:t>
      </w:r>
      <w:r>
        <w:fldChar w:fldCharType="end"/>
      </w:r>
      <w:r>
        <w:t>.</w:t>
      </w:r>
    </w:p>
    <w:p w:rsidR="00CD55C7" w:rsidRPr="0064058C" w:rsidRDefault="00E65C78">
      <w:pPr>
        <w:pStyle w:val="ASFKFigure"/>
      </w:pPr>
      <w:r>
        <w:rPr>
          <w:noProof/>
        </w:rPr>
        <w:drawing>
          <wp:inline distT="0" distB="0" distL="0" distR="0">
            <wp:extent cx="6028055" cy="2743200"/>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28055" cy="2743200"/>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31" w:name="_Ref248742713"/>
      <w:bookmarkStart w:id="932" w:name="_Toc126837638"/>
      <w:r w:rsidR="00973765">
        <w:rPr>
          <w:noProof/>
        </w:rPr>
        <w:t>125</w:t>
      </w:r>
      <w:bookmarkEnd w:id="931"/>
      <w:r>
        <w:rPr>
          <w:noProof/>
        </w:rPr>
        <w:fldChar w:fldCharType="end"/>
      </w:r>
      <w:r w:rsidR="00CD55C7" w:rsidRPr="0064058C">
        <w:t xml:space="preserve">. ЭФ </w:t>
      </w:r>
      <w:r w:rsidR="00562EA8">
        <w:t xml:space="preserve">документа </w:t>
      </w:r>
      <w:r w:rsidR="001F20AD">
        <w:t>«</w:t>
      </w:r>
      <w:r w:rsidR="00CD55C7" w:rsidRPr="0064058C">
        <w:t>Казначейское уведомление</w:t>
      </w:r>
      <w:r w:rsidR="00F9698D">
        <w:t xml:space="preserve">», закладки </w:t>
      </w:r>
      <w:r w:rsidR="001F20AD">
        <w:t>«</w:t>
      </w:r>
      <w:r w:rsidR="00CD55C7" w:rsidRPr="0064058C">
        <w:t>Дополнительные атрибуты</w:t>
      </w:r>
      <w:r w:rsidR="001F20AD">
        <w:t>»</w:t>
      </w:r>
      <w:bookmarkEnd w:id="932"/>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973765">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3" w:name="_Ref449604253"/>
      <w:bookmarkStart w:id="934" w:name="_Toc126837440"/>
      <w:r w:rsidR="00973765">
        <w:rPr>
          <w:noProof/>
        </w:rPr>
        <w:t>67</w:t>
      </w:r>
      <w:bookmarkEnd w:id="933"/>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«Дополнительные атрибуты», группа полей «Даты»</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с</w:t>
            </w:r>
          </w:p>
        </w:tc>
        <w:tc>
          <w:tcPr>
            <w:tcW w:w="3656" w:type="pct"/>
            <w:shd w:val="clear" w:color="auto" w:fill="auto"/>
          </w:tcPr>
          <w:p w:rsidR="0095308B" w:rsidRPr="0095308B" w:rsidRDefault="0095308B" w:rsidP="00412DF7">
            <w:pPr>
              <w:pStyle w:val="ASFKTablenorm"/>
              <w:ind w:left="57" w:right="57"/>
            </w:pPr>
            <w:r w:rsidRPr="0064058C">
              <w:t>Начальный год периода де</w:t>
            </w:r>
            <w:r w:rsidRPr="0095308B">
              <w:t>йствия бюджетных данных документа.</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по</w:t>
            </w:r>
          </w:p>
        </w:tc>
        <w:tc>
          <w:tcPr>
            <w:tcW w:w="3656" w:type="pct"/>
            <w:shd w:val="clear" w:color="auto" w:fill="auto"/>
          </w:tcPr>
          <w:p w:rsidR="0095308B" w:rsidRPr="0095308B" w:rsidRDefault="0095308B" w:rsidP="00412DF7">
            <w:pPr>
              <w:pStyle w:val="ASFKTablenorm"/>
              <w:ind w:left="57" w:right="57"/>
            </w:pPr>
            <w:r w:rsidRPr="0064058C">
              <w:t>Последний год периода действия бюджетных данных документа. Опр</w:t>
            </w:r>
            <w:r w:rsidRPr="0095308B">
              <w:t>еделяется автоматически как «Период с» + «количество лет, входящих в период планирования», по умолчанию период планирования 2 года.</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lastRenderedPageBreak/>
              <w:t>Дата регистрации в о</w:t>
            </w:r>
            <w:r w:rsidRPr="0095308B">
              <w:t>ргане ФК отправителе</w:t>
            </w:r>
          </w:p>
        </w:tc>
        <w:tc>
          <w:tcPr>
            <w:tcW w:w="3656" w:type="pct"/>
            <w:shd w:val="clear" w:color="auto" w:fill="auto"/>
          </w:tcPr>
          <w:p w:rsidR="0095308B" w:rsidRPr="0095308B" w:rsidRDefault="0095308B" w:rsidP="00412DF7">
            <w:pPr>
              <w:pStyle w:val="ASFKTablenorm"/>
              <w:ind w:left="57" w:right="57"/>
            </w:pPr>
            <w:r w:rsidRPr="0053656A">
              <w:t>Дата регистрации в органе ФК. Значение передается из учетной системы ТОФК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Дата проводки в органе ФК</w:t>
            </w:r>
          </w:p>
        </w:tc>
        <w:tc>
          <w:tcPr>
            <w:tcW w:w="3656" w:type="pct"/>
            <w:shd w:val="clear" w:color="auto" w:fill="auto"/>
          </w:tcPr>
          <w:p w:rsidR="0095308B" w:rsidRPr="0095308B" w:rsidRDefault="0095308B" w:rsidP="00412DF7">
            <w:pPr>
              <w:pStyle w:val="ASFKTablenorm"/>
              <w:ind w:left="57" w:right="57"/>
            </w:pPr>
            <w:r w:rsidRPr="0053656A">
              <w:t>Дата проводки в органе ФК. Значение передается из учетной системы ТОФК</w:t>
            </w:r>
            <w:r w:rsidRPr="0095308B">
              <w:t>.</w:t>
            </w:r>
          </w:p>
        </w:tc>
      </w:tr>
      <w:tr w:rsidR="0095308B" w:rsidRPr="0064058C" w:rsidTr="00412DF7">
        <w:trPr>
          <w:trHeight w:val="77"/>
        </w:trPr>
        <w:tc>
          <w:tcPr>
            <w:tcW w:w="5000" w:type="pct"/>
            <w:gridSpan w:val="2"/>
            <w:shd w:val="clear" w:color="auto" w:fill="auto"/>
          </w:tcPr>
          <w:p w:rsidR="0095308B" w:rsidRPr="0095308B" w:rsidRDefault="0095308B" w:rsidP="00412DF7">
            <w:pPr>
              <w:pStyle w:val="ASFKTablenorm"/>
              <w:ind w:left="57" w:right="57"/>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Должность</w:t>
            </w:r>
          </w:p>
        </w:tc>
        <w:tc>
          <w:tcPr>
            <w:tcW w:w="3656" w:type="pct"/>
            <w:shd w:val="clear" w:color="auto" w:fill="auto"/>
          </w:tcPr>
          <w:p w:rsidR="0095308B" w:rsidRPr="0095308B" w:rsidRDefault="0095308B" w:rsidP="00412DF7">
            <w:pPr>
              <w:pStyle w:val="ASFKTablenorm"/>
              <w:ind w:left="57" w:right="57"/>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Дата подписи</w:t>
            </w:r>
          </w:p>
        </w:tc>
        <w:tc>
          <w:tcPr>
            <w:tcW w:w="3656" w:type="pct"/>
            <w:shd w:val="clear" w:color="auto" w:fill="auto"/>
          </w:tcPr>
          <w:p w:rsidR="0095308B" w:rsidRPr="0095308B" w:rsidRDefault="0095308B" w:rsidP="00412DF7">
            <w:pPr>
              <w:pStyle w:val="ASFKTablenorm"/>
              <w:ind w:left="57" w:right="57"/>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Исполнитель: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Расши</w:t>
            </w:r>
            <w:r w:rsidRPr="0095308B">
              <w:t>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Т</w:t>
            </w:r>
            <w:r w:rsidRPr="0095308B">
              <w:t>елефон</w:t>
            </w:r>
          </w:p>
        </w:tc>
        <w:tc>
          <w:tcPr>
            <w:tcW w:w="3656" w:type="pct"/>
            <w:shd w:val="clear" w:color="auto" w:fill="auto"/>
          </w:tcPr>
          <w:p w:rsidR="0095308B" w:rsidRPr="0095308B" w:rsidRDefault="0095308B" w:rsidP="00412DF7">
            <w:pPr>
              <w:pStyle w:val="ASFKTablenorm"/>
              <w:ind w:left="57" w:right="57"/>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Начальник управления (отдела): Дата по</w:t>
            </w:r>
            <w:r w:rsidRPr="0095308B">
              <w:t>дписи</w:t>
            </w:r>
          </w:p>
        </w:tc>
        <w:tc>
          <w:tcPr>
            <w:tcW w:w="3656" w:type="pct"/>
            <w:shd w:val="clear" w:color="auto" w:fill="auto"/>
          </w:tcPr>
          <w:p w:rsidR="0095308B" w:rsidRPr="0095308B" w:rsidRDefault="0095308B" w:rsidP="00412DF7">
            <w:pPr>
              <w:pStyle w:val="ASFKTablenorm"/>
              <w:ind w:left="57" w:right="57"/>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5" w:name="_Toc300216226"/>
      <w:bookmarkStart w:id="936" w:name="_Toc387859019"/>
      <w:bookmarkStart w:id="937" w:name="_Toc410283280"/>
      <w:bookmarkStart w:id="938" w:name="_Toc126837339"/>
      <w:r w:rsidRPr="0064058C">
        <w:t>Справка об изменении сводной бюджетной росписи</w:t>
      </w:r>
      <w:bookmarkEnd w:id="935"/>
      <w:bookmarkEnd w:id="936"/>
      <w:bookmarkEnd w:id="937"/>
      <w:bookmarkEnd w:id="938"/>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973765">
        <w:rPr>
          <w:noProof/>
        </w:rPr>
        <w:t>126</w:t>
      </w:r>
      <w:r w:rsidR="00CD55C7" w:rsidRPr="0064058C">
        <w:fldChar w:fldCharType="end"/>
      </w:r>
      <w:r w:rsidR="00CD55C7" w:rsidRPr="0064058C">
        <w:t>.</w:t>
      </w:r>
    </w:p>
    <w:p w:rsidR="006C085F" w:rsidRPr="006C085F" w:rsidRDefault="00E65C78" w:rsidP="006C085F">
      <w:pPr>
        <w:pStyle w:val="ASFKFigure"/>
      </w:pPr>
      <w:r>
        <w:rPr>
          <w:noProof/>
        </w:rPr>
        <w:lastRenderedPageBreak/>
        <w:drawing>
          <wp:inline distT="0" distB="0" distL="0" distR="0">
            <wp:extent cx="6125845" cy="3391535"/>
            <wp:effectExtent l="0" t="0" r="0" b="0"/>
            <wp:docPr id="218" name="Рисунок 2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39" w:name="_Ref248747948"/>
      <w:bookmarkStart w:id="940" w:name="_Toc126837639"/>
      <w:r w:rsidR="00973765">
        <w:rPr>
          <w:noProof/>
        </w:rPr>
        <w:t>126</w:t>
      </w:r>
      <w:bookmarkEnd w:id="939"/>
      <w:r>
        <w:rPr>
          <w:noProof/>
        </w:rPr>
        <w:fldChar w:fldCharType="end"/>
      </w:r>
      <w:r w:rsidR="00CD55C7"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40"/>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973765">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973765">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E65C78" w:rsidP="00F75A5A">
      <w:pPr>
        <w:pStyle w:val="ASFKFigure"/>
      </w:pPr>
      <w:r>
        <w:rPr>
          <w:noProof/>
        </w:rPr>
        <w:lastRenderedPageBreak/>
        <w:drawing>
          <wp:inline distT="0" distB="0" distL="0" distR="0">
            <wp:extent cx="6028055" cy="4208145"/>
            <wp:effectExtent l="0" t="0" r="0"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28055" cy="420814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41" w:name="_Ref248747950"/>
      <w:bookmarkStart w:id="942" w:name="_Toc126837640"/>
      <w:r w:rsidR="00973765">
        <w:rPr>
          <w:noProof/>
        </w:rPr>
        <w:t>127</w:t>
      </w:r>
      <w:bookmarkEnd w:id="941"/>
      <w:r>
        <w:rPr>
          <w:noProof/>
        </w:rPr>
        <w:fldChar w:fldCharType="end"/>
      </w:r>
      <w:r w:rsidR="00CD55C7" w:rsidRPr="0064058C">
        <w:t xml:space="preserve">. ЭФ </w:t>
      </w:r>
      <w:r w:rsidR="00F75A5A">
        <w:t xml:space="preserve">документа </w:t>
      </w:r>
      <w:r w:rsidR="001F20AD">
        <w:t>«</w:t>
      </w:r>
      <w:r w:rsidR="00CD55C7" w:rsidRPr="0064058C">
        <w:t>Справка об изменении СБР</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w:t>
      </w:r>
      <w:r w:rsidR="00CD55C7" w:rsidRPr="0064058C">
        <w:t>: БА по расходам</w:t>
      </w:r>
      <w:r w:rsidR="001F20AD">
        <w:t>»</w:t>
      </w:r>
      <w:bookmarkEnd w:id="942"/>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973765">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3" w:name="_Ref248748106"/>
      <w:bookmarkStart w:id="944" w:name="_Toc126837441"/>
      <w:r w:rsidR="00973765">
        <w:rPr>
          <w:noProof/>
        </w:rPr>
        <w:t>68</w:t>
      </w:r>
      <w:bookmarkEnd w:id="943"/>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1051D7"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Год</w:t>
            </w:r>
          </w:p>
        </w:tc>
        <w:tc>
          <w:tcPr>
            <w:tcW w:w="3864" w:type="pct"/>
            <w:shd w:val="clear" w:color="auto" w:fill="auto"/>
          </w:tcPr>
          <w:p w:rsidR="001051D7" w:rsidRPr="009E0990" w:rsidRDefault="001051D7" w:rsidP="00412DF7">
            <w:pPr>
              <w:pStyle w:val="ASFKTablenorm"/>
              <w:ind w:left="57" w:right="57"/>
            </w:pPr>
            <w:r w:rsidRPr="009E0990">
              <w:t>Текущий финансовый год</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Номер</w:t>
            </w:r>
          </w:p>
        </w:tc>
        <w:tc>
          <w:tcPr>
            <w:tcW w:w="3864" w:type="pct"/>
            <w:shd w:val="clear" w:color="auto" w:fill="auto"/>
          </w:tcPr>
          <w:p w:rsidR="001051D7" w:rsidRPr="009E0990" w:rsidRDefault="001051D7" w:rsidP="00412DF7">
            <w:pPr>
              <w:pStyle w:val="ASFKTablenorm"/>
              <w:ind w:left="57" w:right="57"/>
            </w:pPr>
            <w:r w:rsidRPr="009E0990">
              <w:t>Номер документа</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Дата</w:t>
            </w:r>
          </w:p>
        </w:tc>
        <w:tc>
          <w:tcPr>
            <w:tcW w:w="3864" w:type="pct"/>
            <w:shd w:val="clear" w:color="auto" w:fill="auto"/>
          </w:tcPr>
          <w:p w:rsidR="001051D7" w:rsidRPr="009E0990" w:rsidRDefault="001051D7" w:rsidP="00412DF7">
            <w:pPr>
              <w:pStyle w:val="ASFKTablenorm"/>
              <w:ind w:left="57" w:right="57"/>
            </w:pPr>
            <w:r w:rsidRPr="009E0990">
              <w:t>Дата документа. Значение даты может быть выбрано с помощью системного календаря</w:t>
            </w:r>
            <w:r w:rsidR="00F048B8">
              <w:t>.</w:t>
            </w:r>
          </w:p>
        </w:tc>
      </w:tr>
      <w:tr w:rsidR="001051D7" w:rsidRPr="009E0990" w:rsidTr="00412DF7">
        <w:tc>
          <w:tcPr>
            <w:tcW w:w="1136" w:type="pct"/>
            <w:shd w:val="clear" w:color="auto" w:fill="auto"/>
          </w:tcPr>
          <w:p w:rsidR="001051D7" w:rsidRPr="009E0990" w:rsidRDefault="00BA54B2" w:rsidP="00412DF7">
            <w:pPr>
              <w:pStyle w:val="ASFKTablenorm"/>
              <w:ind w:left="57" w:right="57"/>
            </w:pPr>
            <w:r>
              <w:t>Признак конфиденциальности</w:t>
            </w:r>
          </w:p>
        </w:tc>
        <w:tc>
          <w:tcPr>
            <w:tcW w:w="3864" w:type="pct"/>
            <w:shd w:val="clear" w:color="auto" w:fill="auto"/>
          </w:tcPr>
          <w:p w:rsidR="001051D7" w:rsidRPr="009E0990" w:rsidRDefault="0001383C" w:rsidP="0001383C">
            <w:pPr>
              <w:pStyle w:val="ASFKTablenorm"/>
              <w:ind w:left="57" w:right="57"/>
            </w:pPr>
            <w:r>
              <w:t>Уровень</w:t>
            </w:r>
            <w:r w:rsidR="001051D7" w:rsidRPr="009E0990">
              <w:t xml:space="preserve"> </w:t>
            </w:r>
            <w:r w:rsidR="00BA54B2">
              <w:t>конфиденциальности</w:t>
            </w:r>
            <w:r w:rsidR="001051D7" w:rsidRPr="009E0990">
              <w:t xml:space="preserve">. Значение </w:t>
            </w:r>
            <w:r>
              <w:t xml:space="preserve">выбирается </w:t>
            </w:r>
            <w:r w:rsidR="001051D7" w:rsidRPr="009E0990">
              <w:t xml:space="preserve">из </w:t>
            </w:r>
            <w:r>
              <w:t>списка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Ед. изм.</w:t>
            </w:r>
          </w:p>
        </w:tc>
        <w:tc>
          <w:tcPr>
            <w:tcW w:w="3864" w:type="pct"/>
            <w:shd w:val="clear" w:color="auto" w:fill="auto"/>
          </w:tcPr>
          <w:p w:rsidR="001051D7" w:rsidRPr="009E0990" w:rsidRDefault="001051D7" w:rsidP="00412DF7">
            <w:pPr>
              <w:pStyle w:val="ASFKTablenorm"/>
              <w:ind w:left="57" w:right="57"/>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lastRenderedPageBreak/>
              <w:t>Статус</w:t>
            </w:r>
          </w:p>
        </w:tc>
        <w:tc>
          <w:tcPr>
            <w:tcW w:w="3864" w:type="pct"/>
            <w:shd w:val="clear" w:color="auto" w:fill="auto"/>
          </w:tcPr>
          <w:p w:rsidR="001051D7" w:rsidRPr="009E0990" w:rsidRDefault="001051D7" w:rsidP="00412DF7">
            <w:pPr>
              <w:pStyle w:val="ASFKTablenorm"/>
              <w:ind w:left="57" w:right="57"/>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ГРБС/ГАИФ</w:t>
            </w:r>
          </w:p>
        </w:tc>
        <w:tc>
          <w:tcPr>
            <w:tcW w:w="3864" w:type="pct"/>
            <w:shd w:val="clear" w:color="auto" w:fill="auto"/>
          </w:tcPr>
          <w:p w:rsidR="001051D7" w:rsidRPr="009E0990" w:rsidRDefault="001051D7" w:rsidP="00412DF7">
            <w:pPr>
              <w:pStyle w:val="ASFKTablenorm"/>
              <w:ind w:left="57" w:right="57"/>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Глава по БК</w:t>
            </w:r>
          </w:p>
        </w:tc>
        <w:tc>
          <w:tcPr>
            <w:tcW w:w="3864" w:type="pct"/>
            <w:shd w:val="clear" w:color="auto" w:fill="auto"/>
          </w:tcPr>
          <w:p w:rsidR="001051D7" w:rsidRPr="009E0990" w:rsidRDefault="001051D7" w:rsidP="00412DF7">
            <w:pPr>
              <w:pStyle w:val="ASFKTablenorm"/>
              <w:ind w:left="57" w:right="57"/>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Департамент МФ РФ</w:t>
            </w:r>
          </w:p>
        </w:tc>
        <w:tc>
          <w:tcPr>
            <w:tcW w:w="3864" w:type="pct"/>
            <w:shd w:val="clear" w:color="auto" w:fill="auto"/>
          </w:tcPr>
          <w:p w:rsidR="001051D7" w:rsidRPr="009E0990" w:rsidRDefault="001051D7" w:rsidP="00412DF7">
            <w:pPr>
              <w:pStyle w:val="ASFKTablenorm"/>
              <w:ind w:left="57" w:right="57"/>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(без подписи)</w:t>
            </w:r>
          </w:p>
        </w:tc>
        <w:tc>
          <w:tcPr>
            <w:tcW w:w="3864" w:type="pct"/>
            <w:shd w:val="clear" w:color="auto" w:fill="auto"/>
          </w:tcPr>
          <w:p w:rsidR="001051D7" w:rsidRPr="009E0990" w:rsidRDefault="001051D7" w:rsidP="00412DF7">
            <w:pPr>
              <w:pStyle w:val="ASFKTablenorm"/>
              <w:ind w:left="57" w:right="57"/>
            </w:pPr>
            <w:r w:rsidRPr="009E0990">
              <w:t>Код департамента МФ РФ. Значение может быть выбрано из справочника департаментов МФ РФ</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Вид изменения</w:t>
            </w:r>
          </w:p>
        </w:tc>
        <w:tc>
          <w:tcPr>
            <w:tcW w:w="3864" w:type="pct"/>
            <w:shd w:val="clear" w:color="auto" w:fill="auto"/>
          </w:tcPr>
          <w:p w:rsidR="006673BB" w:rsidRPr="009E0990" w:rsidRDefault="006673BB" w:rsidP="00412DF7">
            <w:pPr>
              <w:pStyle w:val="ASFKTablenorm"/>
              <w:ind w:left="57" w:right="57"/>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(без подписи)</w:t>
            </w:r>
          </w:p>
        </w:tc>
        <w:tc>
          <w:tcPr>
            <w:tcW w:w="3864" w:type="pct"/>
            <w:shd w:val="clear" w:color="auto" w:fill="auto"/>
          </w:tcPr>
          <w:p w:rsidR="006673BB" w:rsidRPr="009E0990" w:rsidRDefault="006673BB" w:rsidP="00412DF7">
            <w:pPr>
              <w:pStyle w:val="ASFKTablenorm"/>
              <w:ind w:left="57" w:right="57"/>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Основание для внесения изменения</w:t>
            </w:r>
          </w:p>
        </w:tc>
        <w:tc>
          <w:tcPr>
            <w:tcW w:w="3864" w:type="pct"/>
            <w:shd w:val="clear" w:color="auto" w:fill="auto"/>
          </w:tcPr>
          <w:p w:rsidR="006673BB" w:rsidRPr="009E0990" w:rsidRDefault="006673BB" w:rsidP="00412DF7">
            <w:pPr>
              <w:pStyle w:val="ASFKTablenorm"/>
              <w:ind w:left="57" w:right="57"/>
            </w:pPr>
            <w:r w:rsidRPr="009E0990">
              <w:t>Основание для внесения изменения в сводную бюджетную роспись</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По вопросу</w:t>
            </w:r>
          </w:p>
        </w:tc>
        <w:tc>
          <w:tcPr>
            <w:tcW w:w="3864" w:type="pct"/>
            <w:shd w:val="clear" w:color="auto" w:fill="auto"/>
          </w:tcPr>
          <w:p w:rsidR="006673BB" w:rsidRPr="009E0990" w:rsidRDefault="00A42CFC" w:rsidP="00412DF7">
            <w:pPr>
              <w:pStyle w:val="ASFKTablenorm"/>
              <w:ind w:left="57" w:right="57"/>
            </w:pPr>
            <w:r>
              <w:t>Значение поля заполняется вручную.</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Дополнительная информация</w:t>
            </w:r>
          </w:p>
        </w:tc>
        <w:tc>
          <w:tcPr>
            <w:tcW w:w="3864" w:type="pct"/>
            <w:shd w:val="clear" w:color="auto" w:fill="auto"/>
          </w:tcPr>
          <w:p w:rsidR="006673BB" w:rsidRPr="009E0990" w:rsidRDefault="006673BB" w:rsidP="00412DF7">
            <w:pPr>
              <w:pStyle w:val="ASFKTablenorm"/>
              <w:ind w:left="57" w:right="57"/>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Решение №</w:t>
            </w:r>
          </w:p>
        </w:tc>
        <w:tc>
          <w:tcPr>
            <w:tcW w:w="3864" w:type="pct"/>
            <w:shd w:val="clear" w:color="auto" w:fill="auto"/>
          </w:tcPr>
          <w:p w:rsidR="006673BB" w:rsidRPr="009E0990" w:rsidRDefault="006673BB" w:rsidP="00412DF7">
            <w:pPr>
              <w:pStyle w:val="ASFKTablenorm"/>
              <w:ind w:left="57" w:right="57"/>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Дата решения</w:t>
            </w:r>
          </w:p>
        </w:tc>
        <w:tc>
          <w:tcPr>
            <w:tcW w:w="3864" w:type="pct"/>
            <w:shd w:val="clear" w:color="auto" w:fill="auto"/>
          </w:tcPr>
          <w:p w:rsidR="006673BB" w:rsidRPr="009E0990" w:rsidRDefault="006673BB" w:rsidP="00412DF7">
            <w:pPr>
              <w:pStyle w:val="ASFKTablenorm"/>
              <w:ind w:left="57" w:right="57"/>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1-й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lastRenderedPageBreak/>
              <w:t>2-й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w:t>
            </w:r>
          </w:p>
        </w:tc>
        <w:tc>
          <w:tcPr>
            <w:tcW w:w="3864" w:type="pct"/>
            <w:shd w:val="clear" w:color="auto" w:fill="auto"/>
          </w:tcPr>
          <w:p w:rsidR="00BA29A1" w:rsidRPr="009E0990" w:rsidRDefault="00BA29A1" w:rsidP="00412DF7">
            <w:pPr>
              <w:pStyle w:val="ASFKTablenorm"/>
              <w:ind w:left="57" w:right="57"/>
            </w:pPr>
            <w:r w:rsidRPr="009E0990">
              <w:t>Номер по порядку</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И?</w:t>
            </w:r>
          </w:p>
        </w:tc>
        <w:tc>
          <w:tcPr>
            <w:tcW w:w="3864" w:type="pct"/>
            <w:shd w:val="clear" w:color="auto" w:fill="auto"/>
          </w:tcPr>
          <w:p w:rsidR="00CD55C7" w:rsidRPr="009E0990" w:rsidRDefault="00CD55C7" w:rsidP="00412DF7">
            <w:pPr>
              <w:pStyle w:val="ASFKTablenorm"/>
              <w:ind w:left="57" w:right="57"/>
            </w:pPr>
            <w:r w:rsidRPr="009E0990">
              <w:t>Признак итоговой строки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Наименование показателя</w:t>
            </w:r>
          </w:p>
        </w:tc>
        <w:tc>
          <w:tcPr>
            <w:tcW w:w="3864" w:type="pct"/>
            <w:shd w:val="clear" w:color="auto" w:fill="auto"/>
          </w:tcPr>
          <w:p w:rsidR="00BA29A1" w:rsidRPr="009E0990" w:rsidRDefault="00BA29A1" w:rsidP="00412DF7">
            <w:pPr>
              <w:pStyle w:val="ASFKTablenorm"/>
              <w:ind w:left="57" w:right="57"/>
            </w:pPr>
            <w:r w:rsidRPr="009E0990">
              <w:t>Наименование кода бюджетной классификации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F73606">
              <w:rPr>
                <w:rStyle w:val="ASFKReporterror"/>
              </w:rPr>
              <w:t>Рд</w:t>
            </w:r>
          </w:p>
        </w:tc>
        <w:tc>
          <w:tcPr>
            <w:tcW w:w="3864" w:type="pct"/>
            <w:shd w:val="clear" w:color="auto" w:fill="auto"/>
          </w:tcPr>
          <w:p w:rsidR="00BA29A1" w:rsidRPr="009E0990" w:rsidRDefault="00BA29A1" w:rsidP="00412DF7">
            <w:pPr>
              <w:pStyle w:val="ASFKTablenorm"/>
              <w:ind w:left="57" w:right="57"/>
            </w:pPr>
            <w:r w:rsidRPr="009E0990">
              <w:t>Код 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D55D59">
              <w:rPr>
                <w:rStyle w:val="ASFKReporterror"/>
              </w:rPr>
              <w:t>Прд</w:t>
            </w:r>
          </w:p>
        </w:tc>
        <w:tc>
          <w:tcPr>
            <w:tcW w:w="3864" w:type="pct"/>
            <w:shd w:val="clear" w:color="auto" w:fill="auto"/>
          </w:tcPr>
          <w:p w:rsidR="00BA29A1" w:rsidRPr="009E0990" w:rsidRDefault="00BA29A1" w:rsidP="00412DF7">
            <w:pPr>
              <w:pStyle w:val="ASFKTablenorm"/>
              <w:ind w:left="57" w:right="57"/>
            </w:pPr>
            <w:r w:rsidRPr="009E0990">
              <w:t>Код подраздела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ЦСТ</w:t>
            </w:r>
          </w:p>
        </w:tc>
        <w:tc>
          <w:tcPr>
            <w:tcW w:w="3864" w:type="pct"/>
            <w:shd w:val="clear" w:color="auto" w:fill="auto"/>
          </w:tcPr>
          <w:p w:rsidR="00BA29A1" w:rsidRPr="009E0990" w:rsidRDefault="00BA29A1" w:rsidP="00412DF7">
            <w:pPr>
              <w:pStyle w:val="ASFKTablenorm"/>
              <w:ind w:left="57" w:right="57"/>
            </w:pPr>
            <w:r w:rsidRPr="009E0990">
              <w:t>Код целевой статьи</w:t>
            </w:r>
            <w:r w:rsidRPr="009E0990">
              <w:tab/>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ВР</w:t>
            </w:r>
          </w:p>
        </w:tc>
        <w:tc>
          <w:tcPr>
            <w:tcW w:w="3864" w:type="pct"/>
            <w:shd w:val="clear" w:color="auto" w:fill="auto"/>
          </w:tcPr>
          <w:p w:rsidR="00BA29A1" w:rsidRPr="009E0990" w:rsidRDefault="00BA29A1" w:rsidP="00412DF7">
            <w:pPr>
              <w:pStyle w:val="ASFKTablenorm"/>
              <w:ind w:left="57" w:right="57"/>
            </w:pPr>
            <w:r w:rsidRPr="009E0990">
              <w:t>Код вида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412DF7">
            <w:pPr>
              <w:pStyle w:val="ASFKTablenorm"/>
              <w:ind w:left="57" w:right="57"/>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1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первому году планового периода</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2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E65C78">
        <w:rPr>
          <w:noProof/>
        </w:rPr>
        <w:drawing>
          <wp:inline distT="0" distB="0" distL="0" distR="0">
            <wp:extent cx="274955" cy="274955"/>
            <wp:effectExtent l="0" t="0" r="0" b="0"/>
            <wp:docPr id="220" name="Рисунок 22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973765">
        <w:t>128</w:t>
      </w:r>
      <w:r w:rsidRPr="00FF5945">
        <w:fldChar w:fldCharType="end"/>
      </w:r>
      <w:r w:rsidRPr="00FF5945">
        <w:t>).</w:t>
      </w:r>
    </w:p>
    <w:p w:rsidR="00804CC9" w:rsidRPr="00804CC9" w:rsidRDefault="00E65C78" w:rsidP="00804CC9">
      <w:pPr>
        <w:pStyle w:val="ASFKFigure"/>
      </w:pPr>
      <w:r>
        <w:rPr>
          <w:noProof/>
        </w:rPr>
        <w:drawing>
          <wp:inline distT="0" distB="0" distL="0" distR="0">
            <wp:extent cx="6125845" cy="2832100"/>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28321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45" w:name="_Ref248747956"/>
      <w:bookmarkStart w:id="946" w:name="_Toc126837641"/>
      <w:r w:rsidR="00973765">
        <w:rPr>
          <w:noProof/>
        </w:rPr>
        <w:t>128</w:t>
      </w:r>
      <w:bookmarkEnd w:id="945"/>
      <w:r>
        <w:rPr>
          <w:noProof/>
        </w:rPr>
        <w:fldChar w:fldCharType="end"/>
      </w:r>
      <w:r w:rsidR="00CD55C7" w:rsidRPr="0064058C">
        <w:t xml:space="preserve">. </w:t>
      </w:r>
      <w:r w:rsidR="00F9698D">
        <w:t>Форма «Добавление записи»</w:t>
      </w:r>
      <w:bookmarkEnd w:id="946"/>
    </w:p>
    <w:p w:rsidR="00CD55C7" w:rsidRPr="0064058C" w:rsidRDefault="00CD55C7" w:rsidP="00BB52A1">
      <w:pPr>
        <w:pStyle w:val="ASFKNormal"/>
      </w:pPr>
      <w:r w:rsidRPr="0064058C">
        <w:lastRenderedPageBreak/>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973765">
        <w:t>129</w:t>
      </w:r>
      <w:r w:rsidRPr="00843D01">
        <w:fldChar w:fldCharType="end"/>
      </w:r>
      <w:r>
        <w:t>.</w:t>
      </w:r>
    </w:p>
    <w:p w:rsidR="00F05BB4" w:rsidRPr="00F05BB4" w:rsidRDefault="00E65C78" w:rsidP="00F05BB4">
      <w:pPr>
        <w:pStyle w:val="ASFKFigure"/>
      </w:pPr>
      <w:r>
        <w:rPr>
          <w:noProof/>
        </w:rPr>
        <w:drawing>
          <wp:inline distT="0" distB="0" distL="0" distR="0">
            <wp:extent cx="6125845" cy="3204845"/>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47" w:name="_Ref248747958"/>
      <w:bookmarkStart w:id="948" w:name="_Toc126837642"/>
      <w:r w:rsidR="00973765">
        <w:rPr>
          <w:noProof/>
        </w:rPr>
        <w:t>129</w:t>
      </w:r>
      <w:bookmarkEnd w:id="947"/>
      <w:r>
        <w:rPr>
          <w:noProof/>
        </w:rPr>
        <w:fldChar w:fldCharType="end"/>
      </w:r>
      <w:r w:rsidR="00CD55C7" w:rsidRPr="0064058C">
        <w:t>. ЭФ</w:t>
      </w:r>
      <w:r w:rsidR="00843D01">
        <w:t xml:space="preserve"> документа</w:t>
      </w:r>
      <w:r w:rsidR="00CD55C7" w:rsidRPr="0064058C">
        <w:t xml:space="preserve"> </w:t>
      </w:r>
      <w:r w:rsidR="001F20AD">
        <w:t>«</w:t>
      </w:r>
      <w:r w:rsidR="00CD55C7" w:rsidRPr="0064058C">
        <w:t>Справка об изменении СБР</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II</w:t>
      </w:r>
      <w:r w:rsidR="00CD55C7" w:rsidRPr="0064058C">
        <w:t>: ЛБО</w:t>
      </w:r>
      <w:r w:rsidR="001F20AD">
        <w:t>»</w:t>
      </w:r>
      <w:bookmarkEnd w:id="948"/>
    </w:p>
    <w:p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973765">
        <w:rPr>
          <w:noProof/>
        </w:rPr>
        <w:t>69</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49" w:name="_Ref449608892"/>
      <w:bookmarkStart w:id="950" w:name="_Toc126837442"/>
      <w:r w:rsidR="00973765">
        <w:rPr>
          <w:noProof/>
        </w:rPr>
        <w:t>69</w:t>
      </w:r>
      <w:bookmarkEnd w:id="949"/>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973765">
              <w:t>129</w:t>
            </w:r>
            <w:r w:rsidRPr="009E0990">
              <w:fldChar w:fldCharType="end"/>
            </w:r>
            <w:r w:rsidRPr="009E0990">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строки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412DF7">
            <w:pPr>
              <w:pStyle w:val="ASFKTablenorm"/>
              <w:ind w:left="57" w:right="57"/>
            </w:pPr>
            <w:r w:rsidRPr="009E0990">
              <w:t>Наименование кода бюджетной классификации</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Рд</w:t>
            </w:r>
          </w:p>
        </w:tc>
        <w:tc>
          <w:tcPr>
            <w:tcW w:w="3864" w:type="pct"/>
            <w:shd w:val="clear" w:color="auto" w:fill="auto"/>
          </w:tcPr>
          <w:p w:rsidR="00843D01" w:rsidRPr="009E0990" w:rsidRDefault="00843D01" w:rsidP="00412DF7">
            <w:pPr>
              <w:pStyle w:val="ASFKTablenorm"/>
              <w:ind w:left="57" w:right="57"/>
            </w:pPr>
            <w:r w:rsidRPr="009E0990">
              <w:t>Код 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Прд</w:t>
            </w:r>
          </w:p>
        </w:tc>
        <w:tc>
          <w:tcPr>
            <w:tcW w:w="3864" w:type="pct"/>
            <w:shd w:val="clear" w:color="auto" w:fill="auto"/>
          </w:tcPr>
          <w:p w:rsidR="00843D01" w:rsidRPr="009E0990" w:rsidRDefault="00843D01" w:rsidP="00412DF7">
            <w:pPr>
              <w:pStyle w:val="ASFKTablenorm"/>
              <w:ind w:left="57" w:right="57"/>
            </w:pPr>
            <w:r w:rsidRPr="009E0990">
              <w:t>Код подраздела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ЦСТ</w:t>
            </w:r>
          </w:p>
        </w:tc>
        <w:tc>
          <w:tcPr>
            <w:tcW w:w="3864" w:type="pct"/>
            <w:shd w:val="clear" w:color="auto" w:fill="auto"/>
          </w:tcPr>
          <w:p w:rsidR="00843D01" w:rsidRPr="009E0990" w:rsidRDefault="00843D01" w:rsidP="00412DF7">
            <w:pPr>
              <w:pStyle w:val="ASFKTablenorm"/>
              <w:ind w:left="57" w:right="57"/>
            </w:pPr>
            <w:r w:rsidRPr="009E0990">
              <w:t>Код целевой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ВР</w:t>
            </w:r>
          </w:p>
        </w:tc>
        <w:tc>
          <w:tcPr>
            <w:tcW w:w="3864" w:type="pct"/>
            <w:shd w:val="clear" w:color="auto" w:fill="auto"/>
          </w:tcPr>
          <w:p w:rsidR="00843D01" w:rsidRPr="009E0990" w:rsidRDefault="00843D01" w:rsidP="00412DF7">
            <w:pPr>
              <w:pStyle w:val="ASFKTablenorm"/>
              <w:ind w:left="57" w:right="57"/>
            </w:pPr>
            <w:r w:rsidRPr="009E0990">
              <w:t>Код вида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КОСГУ</w:t>
            </w:r>
          </w:p>
        </w:tc>
        <w:tc>
          <w:tcPr>
            <w:tcW w:w="3864" w:type="pct"/>
            <w:shd w:val="clear" w:color="auto" w:fill="auto"/>
          </w:tcPr>
          <w:p w:rsidR="00843D01" w:rsidRPr="009E0990" w:rsidRDefault="00843D01" w:rsidP="00412DF7">
            <w:pPr>
              <w:pStyle w:val="ASFKTablenorm"/>
              <w:ind w:left="57" w:right="57"/>
            </w:pPr>
            <w:r w:rsidRPr="009E0990">
              <w:t>Код классификации операций сектора государственного управления</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ЛБО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E65C78">
        <w:rPr>
          <w:noProof/>
        </w:rPr>
        <w:drawing>
          <wp:inline distT="0" distB="0" distL="0" distR="0">
            <wp:extent cx="274955" cy="274955"/>
            <wp:effectExtent l="0" t="0" r="0" b="0"/>
            <wp:docPr id="223" name="Рисунок 2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973765">
        <w:t>130</w:t>
      </w:r>
      <w:r w:rsidRPr="0064058C">
        <w:fldChar w:fldCharType="end"/>
      </w:r>
      <w:r w:rsidRPr="0064058C">
        <w:t>).</w:t>
      </w:r>
    </w:p>
    <w:p w:rsidR="00F05BB4" w:rsidRPr="00F05BB4" w:rsidRDefault="00E65C78" w:rsidP="00F05BB4">
      <w:pPr>
        <w:pStyle w:val="ASFKFigure"/>
      </w:pPr>
      <w:r>
        <w:rPr>
          <w:noProof/>
        </w:rPr>
        <w:lastRenderedPageBreak/>
        <w:drawing>
          <wp:inline distT="0" distB="0" distL="0" distR="0">
            <wp:extent cx="6036945" cy="2743200"/>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51" w:name="_Ref248747960"/>
      <w:bookmarkStart w:id="952" w:name="_Toc126837643"/>
      <w:r w:rsidR="00973765">
        <w:rPr>
          <w:noProof/>
        </w:rPr>
        <w:t>130</w:t>
      </w:r>
      <w:bookmarkEnd w:id="951"/>
      <w:r>
        <w:rPr>
          <w:noProof/>
        </w:rPr>
        <w:fldChar w:fldCharType="end"/>
      </w:r>
      <w:r w:rsidR="00CD55C7" w:rsidRPr="0064058C">
        <w:t xml:space="preserve">. ЭД </w:t>
      </w:r>
      <w:r w:rsidR="001F20AD">
        <w:t>«</w:t>
      </w:r>
      <w:r w:rsidR="00CD55C7" w:rsidRPr="0064058C">
        <w:t>Добавление записи</w:t>
      </w:r>
      <w:r w:rsidR="001F20AD">
        <w:t>»</w:t>
      </w:r>
      <w:bookmarkEnd w:id="952"/>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BD6E40">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973765">
        <w:t>131</w:t>
      </w:r>
      <w:r w:rsidRPr="0064058C">
        <w:fldChar w:fldCharType="end"/>
      </w:r>
      <w:r>
        <w:t>.</w:t>
      </w:r>
    </w:p>
    <w:p w:rsidR="00F05BB4" w:rsidRPr="00F05BB4" w:rsidRDefault="00E65C78" w:rsidP="00F05BB4">
      <w:pPr>
        <w:pStyle w:val="ASFKFigure"/>
      </w:pPr>
      <w:r>
        <w:rPr>
          <w:noProof/>
        </w:rPr>
        <w:lastRenderedPageBreak/>
        <w:drawing>
          <wp:inline distT="0" distB="0" distL="0" distR="0">
            <wp:extent cx="6028055" cy="320484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53" w:name="_Ref248747963"/>
      <w:bookmarkStart w:id="954" w:name="_Toc126837644"/>
      <w:r w:rsidR="00973765">
        <w:rPr>
          <w:noProof/>
        </w:rPr>
        <w:t>131</w:t>
      </w:r>
      <w:bookmarkEnd w:id="953"/>
      <w:r>
        <w:rPr>
          <w:noProof/>
        </w:rPr>
        <w:fldChar w:fldCharType="end"/>
      </w:r>
      <w:r w:rsidR="00CD55C7" w:rsidRPr="0064058C">
        <w:t xml:space="preserve">. ЭФ </w:t>
      </w:r>
      <w:r w:rsidR="006F59B6">
        <w:t xml:space="preserve">документа </w:t>
      </w:r>
      <w:r w:rsidR="001F20AD">
        <w:t>«</w:t>
      </w:r>
      <w:r w:rsidR="00CD55C7" w:rsidRPr="0064058C">
        <w:t>Справка об изменении СБР</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III</w:t>
      </w:r>
      <w:r w:rsidR="00CD55C7" w:rsidRPr="0064058C">
        <w:t>: БА по источникам</w:t>
      </w:r>
      <w:r w:rsidR="001F20AD">
        <w:t>»</w:t>
      </w:r>
      <w:bookmarkEnd w:id="954"/>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973765">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5" w:name="_Ref449609074"/>
      <w:bookmarkStart w:id="956" w:name="_Toc126837443"/>
      <w:r w:rsidR="00973765">
        <w:rPr>
          <w:noProof/>
        </w:rPr>
        <w:t>70</w:t>
      </w:r>
      <w:bookmarkEnd w:id="955"/>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973765">
              <w:t>131</w:t>
            </w:r>
            <w:r w:rsidRPr="009E0990">
              <w:fldChar w:fldCharType="end"/>
            </w:r>
            <w:r w:rsidRPr="009E0990">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BD6E40">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lastRenderedPageBreak/>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412DF7" w:rsidRDefault="00843D01" w:rsidP="00412DF7">
            <w:pPr>
              <w:pStyle w:val="ASFKTablenorm"/>
              <w:ind w:left="57" w:right="57"/>
              <w:rPr>
                <w:lang w:val="en-US"/>
              </w:rPr>
            </w:pPr>
            <w:r w:rsidRPr="009E0990">
              <w:t>Наименование кода бюджетной классификации</w:t>
            </w:r>
            <w:r w:rsidR="00F1267D">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КИФ по БК</w:t>
            </w:r>
          </w:p>
        </w:tc>
        <w:tc>
          <w:tcPr>
            <w:tcW w:w="3864" w:type="pct"/>
            <w:shd w:val="clear" w:color="auto" w:fill="auto"/>
          </w:tcPr>
          <w:p w:rsidR="00843D01" w:rsidRPr="009E0990" w:rsidRDefault="00843D01" w:rsidP="00412DF7">
            <w:pPr>
              <w:pStyle w:val="ASFKTablenorm"/>
              <w:ind w:left="57" w:right="57"/>
            </w:pPr>
            <w:r w:rsidRPr="009E0990">
              <w:t>Код бюджетной классификации (20 символов) с типом 31, 32</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w:t>
            </w:r>
            <w:r w:rsidR="00D55D59" w:rsidRPr="009E0990">
              <w:t>Тек</w:t>
            </w:r>
            <w:r w:rsidRPr="009E0990">
              <w:t xml:space="preserve">.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E65C78">
        <w:rPr>
          <w:noProof/>
        </w:rPr>
        <w:drawing>
          <wp:inline distT="0" distB="0" distL="0" distR="0">
            <wp:extent cx="274955" cy="274955"/>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973765">
        <w:rPr>
          <w:noProof/>
        </w:rPr>
        <w:t>132</w:t>
      </w:r>
      <w:r w:rsidRPr="0064058C">
        <w:fldChar w:fldCharType="end"/>
      </w:r>
      <w:r w:rsidRPr="0064058C">
        <w:t>).</w:t>
      </w:r>
    </w:p>
    <w:p w:rsidR="00646AD4" w:rsidRPr="00646AD4" w:rsidRDefault="00E65C78" w:rsidP="00646AD4">
      <w:pPr>
        <w:pStyle w:val="ASFKFigure"/>
      </w:pPr>
      <w:r>
        <w:rPr>
          <w:noProof/>
        </w:rPr>
        <w:drawing>
          <wp:inline distT="0" distB="0" distL="0" distR="0">
            <wp:extent cx="6036945" cy="2459355"/>
            <wp:effectExtent l="0" t="0" r="0" b="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36945" cy="245935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57" w:name="_Ref248808932"/>
      <w:bookmarkStart w:id="958" w:name="_Toc126837645"/>
      <w:r w:rsidR="00973765">
        <w:rPr>
          <w:noProof/>
        </w:rPr>
        <w:t>132</w:t>
      </w:r>
      <w:bookmarkEnd w:id="957"/>
      <w:r>
        <w:rPr>
          <w:noProof/>
        </w:rPr>
        <w:fldChar w:fldCharType="end"/>
      </w:r>
      <w:r w:rsidR="00CD55C7" w:rsidRPr="0064058C">
        <w:t xml:space="preserve">. ЭД </w:t>
      </w:r>
      <w:r w:rsidR="001F20AD">
        <w:t>«</w:t>
      </w:r>
      <w:r w:rsidR="00CD55C7" w:rsidRPr="0064058C">
        <w:t>Добавление записи</w:t>
      </w:r>
      <w:r w:rsidR="001F20AD">
        <w:t>»</w:t>
      </w:r>
      <w:bookmarkEnd w:id="958"/>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lastRenderedPageBreak/>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973765">
        <w:t>133</w:t>
      </w:r>
      <w:r w:rsidRPr="009E0990">
        <w:fldChar w:fldCharType="end"/>
      </w:r>
      <w:r>
        <w:t>.</w:t>
      </w:r>
    </w:p>
    <w:p w:rsidR="00646AD4" w:rsidRPr="00867FD7" w:rsidRDefault="00E65C78" w:rsidP="00867FD7">
      <w:pPr>
        <w:pStyle w:val="ASFKFigure"/>
      </w:pPr>
      <w:r>
        <w:rPr>
          <w:noProof/>
        </w:rPr>
        <w:drawing>
          <wp:inline distT="0" distB="0" distL="0" distR="0">
            <wp:extent cx="6125845" cy="31159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59" w:name="_Ref248747965"/>
      <w:bookmarkStart w:id="960" w:name="_Toc126837646"/>
      <w:r w:rsidR="00973765">
        <w:rPr>
          <w:noProof/>
        </w:rPr>
        <w:t>133</w:t>
      </w:r>
      <w:bookmarkEnd w:id="959"/>
      <w:r>
        <w:rPr>
          <w:noProof/>
        </w:rPr>
        <w:fldChar w:fldCharType="end"/>
      </w:r>
      <w:r w:rsidR="00CD55C7" w:rsidRPr="0064058C">
        <w:t xml:space="preserve">. ЭФ </w:t>
      </w:r>
      <w:r w:rsidR="006F59B6">
        <w:t xml:space="preserve">документа </w:t>
      </w:r>
      <w:r w:rsidR="001F20AD">
        <w:t>«</w:t>
      </w:r>
      <w:r w:rsidR="00CD55C7" w:rsidRPr="0064058C">
        <w:t>Справка об изменении СБР</w:t>
      </w:r>
      <w:r w:rsidR="00F9698D">
        <w:t xml:space="preserve">», закладки </w:t>
      </w:r>
      <w:r w:rsidR="001F20AD">
        <w:t>«</w:t>
      </w:r>
      <w:r w:rsidR="00CD55C7" w:rsidRPr="0064058C">
        <w:t>Дополнительные атрибуты</w:t>
      </w:r>
      <w:r w:rsidR="001F20AD">
        <w:t>»</w:t>
      </w:r>
      <w:bookmarkEnd w:id="960"/>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973765">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61" w:name="_Ref449609150"/>
      <w:bookmarkStart w:id="962" w:name="_Toc126837444"/>
      <w:r w:rsidR="00973765">
        <w:rPr>
          <w:noProof/>
        </w:rPr>
        <w:t>71</w:t>
      </w:r>
      <w:bookmarkEnd w:id="961"/>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843D01" w:rsidRPr="009E0990"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Бизнес-</w:t>
            </w:r>
            <w:r w:rsidR="00415355" w:rsidRPr="009E0990">
              <w:t>статус</w:t>
            </w:r>
          </w:p>
        </w:tc>
        <w:tc>
          <w:tcPr>
            <w:tcW w:w="3802" w:type="pct"/>
            <w:shd w:val="clear" w:color="auto" w:fill="auto"/>
          </w:tcPr>
          <w:p w:rsidR="00843D01" w:rsidRPr="009E0990" w:rsidRDefault="00843D01" w:rsidP="00412DF7">
            <w:pPr>
              <w:pStyle w:val="ASFKTablenorm"/>
              <w:ind w:left="57" w:right="57"/>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передачи</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утверждения</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с</w:t>
            </w:r>
          </w:p>
        </w:tc>
        <w:tc>
          <w:tcPr>
            <w:tcW w:w="3802" w:type="pct"/>
            <w:shd w:val="clear" w:color="auto" w:fill="auto"/>
          </w:tcPr>
          <w:p w:rsidR="00843D01" w:rsidRPr="009E0990" w:rsidRDefault="00843D01" w:rsidP="00412DF7">
            <w:pPr>
              <w:pStyle w:val="ASFKTablenorm"/>
              <w:ind w:left="57" w:right="57"/>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973765">
              <w:t>127</w:t>
            </w:r>
            <w:r w:rsidRPr="009E0990">
              <w:fldChar w:fldCharType="end"/>
            </w:r>
            <w:r w:rsidRPr="009E0990">
              <w:t>)</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по</w:t>
            </w:r>
          </w:p>
        </w:tc>
        <w:tc>
          <w:tcPr>
            <w:tcW w:w="3802" w:type="pct"/>
            <w:shd w:val="clear" w:color="auto" w:fill="auto"/>
          </w:tcPr>
          <w:p w:rsidR="00843D01" w:rsidRPr="009E0990" w:rsidRDefault="00843D01" w:rsidP="00412DF7">
            <w:pPr>
              <w:pStyle w:val="ASFKTablenorm"/>
              <w:ind w:left="57" w:right="57"/>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lastRenderedPageBreak/>
              <w:t>Дата проводки в о</w:t>
            </w:r>
            <w:r w:rsidRPr="00843D01">
              <w:t>р</w:t>
            </w:r>
            <w:r w:rsidRPr="009E0990">
              <w:t>гане ФК</w:t>
            </w:r>
          </w:p>
        </w:tc>
        <w:tc>
          <w:tcPr>
            <w:tcW w:w="3802" w:type="pct"/>
            <w:shd w:val="clear" w:color="auto" w:fill="auto"/>
          </w:tcPr>
          <w:p w:rsidR="00843D01" w:rsidRPr="009E0990" w:rsidRDefault="00843D01" w:rsidP="00412DF7">
            <w:pPr>
              <w:pStyle w:val="ASFKTablenorm"/>
              <w:ind w:left="57" w:right="57"/>
            </w:pPr>
            <w:r w:rsidRPr="009E0990">
              <w:t>Дата формирования бухгалтерских проводок по документу в органе ФК. Зн</w:t>
            </w:r>
            <w:r w:rsidRPr="00843D01">
              <w:t>а</w:t>
            </w:r>
            <w:r w:rsidRPr="009E0990">
              <w:t xml:space="preserve">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регистрации в органе ФК</w:t>
            </w:r>
          </w:p>
        </w:tc>
        <w:tc>
          <w:tcPr>
            <w:tcW w:w="3802" w:type="pct"/>
            <w:shd w:val="clear" w:color="auto" w:fill="auto"/>
          </w:tcPr>
          <w:p w:rsidR="00843D01" w:rsidRPr="009E0990" w:rsidRDefault="00843D01" w:rsidP="00412DF7">
            <w:pPr>
              <w:pStyle w:val="ASFKTablenorm"/>
              <w:ind w:left="57" w:right="57"/>
            </w:pPr>
            <w:r w:rsidRPr="009E0990">
              <w:t xml:space="preserve">Дата регистрации в органе ФК. Значение поля доставляется из </w:t>
            </w:r>
            <w:r w:rsidR="007B4A32">
              <w:t>ППО OEBS АСФК</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Руководитель</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Директор департ</w:t>
            </w:r>
            <w:r w:rsidRPr="00843D01">
              <w:t>а</w:t>
            </w:r>
            <w:r w:rsidRPr="009E0990">
              <w:t>мента МФ РФ</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директора департамента МФ РФ.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Исполнитель</w:t>
            </w:r>
          </w:p>
          <w:p w:rsidR="00843D01" w:rsidRPr="009E0990" w:rsidRDefault="00843D01" w:rsidP="00412DF7">
            <w:pPr>
              <w:pStyle w:val="ASFKTablenorm"/>
              <w:ind w:left="57" w:right="57"/>
            </w:pPr>
            <w:r w:rsidRPr="009E0990">
              <w:t>Должность</w:t>
            </w:r>
          </w:p>
        </w:tc>
        <w:tc>
          <w:tcPr>
            <w:tcW w:w="3802" w:type="pct"/>
            <w:shd w:val="clear" w:color="auto" w:fill="auto"/>
          </w:tcPr>
          <w:p w:rsidR="00843D01" w:rsidRPr="009E0990" w:rsidRDefault="00843D01" w:rsidP="00412DF7">
            <w:pPr>
              <w:pStyle w:val="ASFKTablenorm"/>
              <w:ind w:left="57" w:right="57"/>
            </w:pPr>
            <w:r w:rsidRPr="009E0990">
              <w:t xml:space="preserve">Должность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Телефон</w:t>
            </w:r>
          </w:p>
        </w:tc>
        <w:tc>
          <w:tcPr>
            <w:tcW w:w="3802" w:type="pct"/>
            <w:shd w:val="clear" w:color="auto" w:fill="auto"/>
          </w:tcPr>
          <w:p w:rsidR="00843D01" w:rsidRPr="009E0990" w:rsidRDefault="00843D01" w:rsidP="00412DF7">
            <w:pPr>
              <w:pStyle w:val="ASFKTablenorm"/>
              <w:ind w:left="57" w:right="57"/>
            </w:pPr>
            <w:r w:rsidRPr="009E0990">
              <w:t xml:space="preserve">Телефон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63" w:name="_Ref306360427"/>
      <w:bookmarkStart w:id="964" w:name="_Toc387859020"/>
      <w:bookmarkStart w:id="965" w:name="_Toc410283281"/>
      <w:bookmarkStart w:id="966" w:name="_Toc126837340"/>
      <w:r w:rsidRPr="0064058C">
        <w:t>Распределение бюджетных данных по подведомственным учреждениям</w:t>
      </w:r>
      <w:bookmarkEnd w:id="963"/>
      <w:bookmarkEnd w:id="964"/>
      <w:bookmarkEnd w:id="965"/>
      <w:bookmarkEnd w:id="966"/>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lastRenderedPageBreak/>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973765">
        <w:rPr>
          <w:noProof/>
        </w:rPr>
        <w:t>134</w:t>
      </w:r>
      <w:r w:rsidRPr="0064058C">
        <w:fldChar w:fldCharType="end"/>
      </w:r>
      <w:r w:rsidRPr="0064058C">
        <w:t>.</w:t>
      </w:r>
    </w:p>
    <w:p w:rsidR="00F90308" w:rsidRPr="00F90308" w:rsidRDefault="00E65C78" w:rsidP="00F90308">
      <w:pPr>
        <w:pStyle w:val="ASFKFigure"/>
      </w:pPr>
      <w:r>
        <w:rPr>
          <w:noProof/>
        </w:rPr>
        <w:drawing>
          <wp:inline distT="0" distB="0" distL="0" distR="0">
            <wp:extent cx="6125845" cy="339153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67" w:name="_Ref268088338"/>
      <w:bookmarkStart w:id="968" w:name="_Toc126837647"/>
      <w:r w:rsidR="00973765">
        <w:rPr>
          <w:noProof/>
        </w:rPr>
        <w:t>134</w:t>
      </w:r>
      <w:bookmarkEnd w:id="967"/>
      <w:r>
        <w:rPr>
          <w:noProof/>
        </w:rPr>
        <w:fldChar w:fldCharType="end"/>
      </w:r>
      <w:r w:rsidR="00CD55C7" w:rsidRPr="0064058C">
        <w:t xml:space="preserve">. ЭФ списка документов </w:t>
      </w:r>
      <w:r w:rsidR="001F20AD">
        <w:t>«</w:t>
      </w:r>
      <w:r w:rsidR="00CD55C7" w:rsidRPr="0064058C">
        <w:t>Распределение бюджетных данных по подведомственным учреждениям</w:t>
      </w:r>
      <w:r w:rsidR="001F20AD">
        <w:t>»</w:t>
      </w:r>
      <w:bookmarkEnd w:id="968"/>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E65C78">
        <w:rPr>
          <w:noProof/>
        </w:rPr>
        <w:drawing>
          <wp:inline distT="0" distB="0" distL="0" distR="0">
            <wp:extent cx="186690" cy="186690"/>
            <wp:effectExtent l="0" t="0" r="0" b="0"/>
            <wp:docPr id="230" name="Рисунок 230"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69" w:name="_Toc300216228"/>
      <w:bookmarkStart w:id="970" w:name="_Toc387859021"/>
      <w:bookmarkStart w:id="971"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973765">
        <w:t>135</w:t>
      </w:r>
      <w:r w:rsidRPr="00120C57">
        <w:fldChar w:fldCharType="end"/>
      </w:r>
      <w:r w:rsidRPr="00120C57">
        <w:t>.</w:t>
      </w:r>
    </w:p>
    <w:p w:rsidR="00466BD6" w:rsidRPr="000B2EC1" w:rsidRDefault="00E65C78" w:rsidP="00466BD6">
      <w:pPr>
        <w:pStyle w:val="ASFKFigure"/>
      </w:pPr>
      <w:r>
        <w:rPr>
          <w:noProof/>
        </w:rPr>
        <w:lastRenderedPageBreak/>
        <w:drawing>
          <wp:inline distT="0" distB="0" distL="0" distR="0">
            <wp:extent cx="6125845" cy="5211445"/>
            <wp:effectExtent l="0" t="0" r="0" b="0"/>
            <wp:docPr id="231" name="Рисунок 2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72" w:name="_Ref248241097"/>
      <w:bookmarkStart w:id="973" w:name="_Toc126837648"/>
      <w:r w:rsidR="00973765">
        <w:rPr>
          <w:noProof/>
        </w:rPr>
        <w:t>135</w:t>
      </w:r>
      <w:bookmarkEnd w:id="972"/>
      <w:r>
        <w:rPr>
          <w:noProof/>
        </w:rPr>
        <w:fldChar w:fldCharType="end"/>
      </w:r>
      <w:r w:rsidR="00466BD6" w:rsidRPr="00120C57">
        <w:t xml:space="preserve">. ЭФ </w:t>
      </w:r>
      <w:r w:rsidR="00466BD6">
        <w:t>документа «</w:t>
      </w:r>
      <w:r w:rsidR="00466BD6" w:rsidRPr="00533E16">
        <w:t xml:space="preserve"> </w:t>
      </w:r>
      <w:r w:rsidR="00466BD6" w:rsidRPr="0064058C">
        <w:t>Распределение бюджетных данных по подведомственным учреждениям</w:t>
      </w:r>
      <w:r w:rsidR="00F9698D">
        <w:t xml:space="preserve">», закладки </w:t>
      </w:r>
      <w:r w:rsidR="00466BD6">
        <w:t>«Получатели»</w:t>
      </w:r>
      <w:bookmarkEnd w:id="973"/>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973765">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4" w:name="_Ref248293633"/>
      <w:bookmarkStart w:id="975" w:name="_Toc126837445"/>
      <w:r w:rsidR="00973765">
        <w:rPr>
          <w:noProof/>
        </w:rPr>
        <w:t>72</w:t>
      </w:r>
      <w:bookmarkEnd w:id="974"/>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7"/>
        <w:gridCol w:w="7204"/>
      </w:tblGrid>
      <w:tr w:rsidR="00466BD6" w:rsidRPr="008C7088" w:rsidTr="00412DF7">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«Заголовочная часть»</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w:t>
            </w:r>
          </w:p>
        </w:tc>
        <w:tc>
          <w:tcPr>
            <w:tcW w:w="3740" w:type="pct"/>
            <w:shd w:val="clear" w:color="auto" w:fill="auto"/>
          </w:tcPr>
          <w:p w:rsidR="00466BD6" w:rsidRPr="008C7088" w:rsidRDefault="00466BD6" w:rsidP="00412DF7">
            <w:pPr>
              <w:pStyle w:val="ASFKTablenorm"/>
              <w:ind w:left="57" w:right="57"/>
            </w:pPr>
            <w:r w:rsidRPr="008C7088">
              <w:t>Номер вводится вручную.</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w:t>
            </w:r>
          </w:p>
        </w:tc>
        <w:tc>
          <w:tcPr>
            <w:tcW w:w="3740" w:type="pct"/>
            <w:shd w:val="clear" w:color="auto" w:fill="auto"/>
          </w:tcPr>
          <w:p w:rsidR="00466BD6" w:rsidRPr="00466BD6" w:rsidRDefault="00466BD6" w:rsidP="00412DF7">
            <w:pPr>
              <w:pStyle w:val="ASFKTablenorm"/>
              <w:ind w:left="57" w:right="57"/>
            </w:pPr>
            <w:r w:rsidRPr="008C7088">
              <w:t>По умолчанию ставится текущая дата</w:t>
            </w:r>
            <w:r w:rsidRPr="00466BD6">
              <w:t>.</w:t>
            </w:r>
          </w:p>
          <w:p w:rsidR="00466BD6" w:rsidRPr="00466BD6" w:rsidRDefault="00466BD6" w:rsidP="00412DF7">
            <w:pPr>
              <w:pStyle w:val="ASFKTablenorm"/>
              <w:ind w:left="57" w:right="57"/>
            </w:pPr>
            <w:r w:rsidRPr="008C7088">
              <w:t>Может быть отредактировано пользователем вручную или выб</w:t>
            </w:r>
            <w:r w:rsidRPr="00466BD6">
              <w:t>ором из системного календаря.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«Доведенные бюджетные данные»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Наименование д</w:t>
            </w:r>
            <w:r w:rsidRPr="00466BD6">
              <w:t>окумента</w:t>
            </w:r>
          </w:p>
        </w:tc>
        <w:tc>
          <w:tcPr>
            <w:tcW w:w="3740" w:type="pct"/>
            <w:shd w:val="clear" w:color="auto" w:fill="auto"/>
          </w:tcPr>
          <w:p w:rsidR="00466BD6" w:rsidRPr="00466BD6" w:rsidRDefault="00466BD6" w:rsidP="00412DF7">
            <w:pPr>
              <w:pStyle w:val="ASFKTablenorm"/>
              <w:ind w:left="57" w:right="57"/>
            </w:pPr>
            <w:r w:rsidRPr="008C7088">
              <w:t>Заполняется на основании типа родительского документа (может быть: К</w:t>
            </w:r>
            <w:r w:rsidRPr="00466BD6">
              <w:t>азначейское уведомление или Расходное расписание).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Дата</w:t>
            </w:r>
            <w:r w:rsidRPr="00466BD6">
              <w:t xml:space="preserve">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 в/д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Ед.изм</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ГРБС/ГАИФ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Кому (наименование)</w:t>
            </w:r>
            <w:r w:rsidRPr="00466BD6">
              <w:t>.</w:t>
            </w:r>
          </w:p>
          <w:p w:rsidR="00466BD6" w:rsidRPr="008C7088" w:rsidRDefault="00466BD6" w:rsidP="00412DF7">
            <w:pPr>
              <w:pStyle w:val="ASFKTablenorm"/>
              <w:ind w:left="57" w:right="57"/>
            </w:pPr>
            <w:r w:rsidRPr="008C7088">
              <w:t>РР: ГРБС/ГАИФ (наименование).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Глава по БК</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Глава по БК</w:t>
            </w:r>
            <w:r w:rsidRPr="00466BD6">
              <w:t>.</w:t>
            </w:r>
          </w:p>
          <w:p w:rsidR="00466BD6" w:rsidRPr="00466BD6" w:rsidRDefault="00466BD6" w:rsidP="00412DF7">
            <w:pPr>
              <w:pStyle w:val="ASFKTablenorm"/>
              <w:ind w:left="57" w:right="57"/>
            </w:pPr>
            <w:r w:rsidRPr="008C7088">
              <w:t>РР: Глава по 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РБС/ТОАИФ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Кому (наименование)</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w:t>
            </w:r>
            <w:r w:rsidRPr="00466BD6">
              <w:t>естру (РБС/ТОАИФ)</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по Сводному реестру (Кому)</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Номер лицевого сч</w:t>
            </w:r>
            <w:r w:rsidRPr="00466BD6">
              <w:t>ета</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Номер ЛС (Кому)</w:t>
            </w:r>
            <w:r w:rsidRPr="00466BD6">
              <w:t>.</w:t>
            </w:r>
          </w:p>
          <w:p w:rsidR="00466BD6" w:rsidRPr="00466BD6" w:rsidRDefault="00466BD6" w:rsidP="00412DF7">
            <w:pPr>
              <w:pStyle w:val="ASFKTablenorm"/>
              <w:ind w:left="57" w:right="57"/>
            </w:pPr>
            <w:r w:rsidRPr="008C7088">
              <w:t>РР: Номер лицевого счета (Кому)</w:t>
            </w:r>
            <w:r w:rsidRPr="00466BD6">
              <w:t>.</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Бюджет (код)</w:t>
            </w:r>
          </w:p>
        </w:tc>
        <w:tc>
          <w:tcPr>
            <w:tcW w:w="3740" w:type="pct"/>
            <w:shd w:val="clear" w:color="auto" w:fill="auto"/>
          </w:tcPr>
          <w:p w:rsidR="00466BD6" w:rsidRPr="00466BD6" w:rsidRDefault="00466BD6" w:rsidP="00412DF7">
            <w:pPr>
              <w:pStyle w:val="ASFKTablenorm"/>
              <w:ind w:left="57" w:right="57"/>
            </w:pPr>
            <w:r w:rsidRPr="008C7088">
              <w:t>Поле на визуальной форме не отображается</w:t>
            </w:r>
            <w:r w:rsidRPr="00466BD6">
              <w:t>.</w:t>
            </w:r>
          </w:p>
          <w:p w:rsidR="00466BD6" w:rsidRPr="00466BD6" w:rsidRDefault="00466BD6" w:rsidP="00412DF7">
            <w:pPr>
              <w:pStyle w:val="ASFKTablenorm"/>
              <w:ind w:left="57" w:right="57"/>
            </w:pPr>
            <w:r w:rsidRPr="008C7088">
              <w:t xml:space="preserve">КУ: Заполняется всегда значением </w:t>
            </w:r>
            <w:r w:rsidRPr="00466BD6">
              <w:t>«99010001».</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Бюджет (наимен</w:t>
            </w:r>
            <w:r w:rsidRPr="00466BD6">
              <w:t>ование)</w:t>
            </w:r>
          </w:p>
        </w:tc>
        <w:tc>
          <w:tcPr>
            <w:tcW w:w="3740" w:type="pct"/>
            <w:shd w:val="clear" w:color="auto" w:fill="auto"/>
          </w:tcPr>
          <w:p w:rsidR="00466BD6" w:rsidRPr="00466BD6" w:rsidRDefault="00466BD6" w:rsidP="00412DF7">
            <w:pPr>
              <w:pStyle w:val="ASFKTablenorm"/>
              <w:ind w:left="57" w:right="57"/>
            </w:pPr>
            <w:r w:rsidRPr="008C7088">
              <w:t xml:space="preserve">КУ: на основании кода из справочника </w:t>
            </w:r>
            <w:r w:rsidRPr="00466BD6">
              <w:t>«Бюджеты», если это КУ.</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«Куда (ФК)» родительского документа.</w:t>
            </w:r>
          </w:p>
          <w:p w:rsidR="00466BD6" w:rsidRPr="00466BD6" w:rsidRDefault="00466BD6" w:rsidP="00412DF7">
            <w:pPr>
              <w:pStyle w:val="ASFKTablenorm"/>
              <w:ind w:left="57" w:right="57"/>
            </w:pPr>
            <w:r w:rsidRPr="008C7088">
              <w:t>КУ: Куда (ФК)</w:t>
            </w:r>
            <w:r w:rsidRPr="00466BD6">
              <w:t xml:space="preserve"> (наименование).</w:t>
            </w:r>
          </w:p>
          <w:p w:rsidR="00466BD6" w:rsidRPr="00466BD6" w:rsidRDefault="00466BD6" w:rsidP="00412DF7">
            <w:pPr>
              <w:pStyle w:val="ASFKTablenorm"/>
              <w:ind w:left="57" w:right="57"/>
            </w:pPr>
            <w:r w:rsidRPr="008C7088">
              <w:t>РР: Куда (ФК) (наименование)</w:t>
            </w:r>
            <w:r w:rsidRPr="00466BD6">
              <w:t>.</w:t>
            </w:r>
          </w:p>
        </w:tc>
      </w:tr>
      <w:tr w:rsidR="00466BD6" w:rsidRPr="008C7088" w:rsidTr="00412DF7">
        <w:tc>
          <w:tcPr>
            <w:tcW w:w="1260" w:type="pct"/>
            <w:shd w:val="clear" w:color="auto" w:fill="auto"/>
          </w:tcPr>
          <w:p w:rsidR="00466BD6" w:rsidRPr="008C7088" w:rsidRDefault="00415355" w:rsidP="00412DF7">
            <w:pPr>
              <w:pStyle w:val="ASFKTablenorm"/>
              <w:ind w:left="57" w:right="57"/>
            </w:pPr>
            <w:r w:rsidRPr="008C7088">
              <w:t>П</w:t>
            </w:r>
            <w:r>
              <w:t>о КОФК (Откуда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«по КОФК (Куда)» родительского документа.</w:t>
            </w:r>
          </w:p>
          <w:p w:rsidR="00466BD6" w:rsidRPr="00466BD6" w:rsidRDefault="00466BD6" w:rsidP="00412DF7">
            <w:pPr>
              <w:pStyle w:val="ASFKTablenorm"/>
              <w:ind w:left="57" w:right="57"/>
            </w:pPr>
            <w:r w:rsidRPr="008C7088">
              <w:t>КУ: по КОФК (Куда(ФК) (код))</w:t>
            </w:r>
            <w:r w:rsidRPr="00466BD6">
              <w:t>.</w:t>
            </w:r>
          </w:p>
          <w:p w:rsidR="00466BD6" w:rsidRPr="00466BD6" w:rsidRDefault="00466BD6" w:rsidP="00412DF7">
            <w:pPr>
              <w:pStyle w:val="ASFKTablenorm"/>
              <w:ind w:left="57" w:right="57"/>
            </w:pPr>
            <w:r w:rsidRPr="008C7088">
              <w:t>РР: по КОФК (Куда (ФК))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D55D59">
              <w:rPr>
                <w:rStyle w:val="ASFKReporterror"/>
              </w:rPr>
              <w:t>Спец.указания</w:t>
            </w:r>
            <w:r w:rsidRPr="008C7088">
              <w:t xml:space="preserve">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D55D59">
              <w:rPr>
                <w:rStyle w:val="ASFKReporterror"/>
              </w:rPr>
              <w:t>Спец.указание</w:t>
            </w:r>
            <w:r w:rsidRPr="008C7088">
              <w:t xml:space="preserve"> (код)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Табличное поле. Закладка</w:t>
            </w:r>
            <w:r w:rsidRPr="00466BD6">
              <w:t xml:space="preserve"> «Получатели»</w:t>
            </w:r>
          </w:p>
          <w:p w:rsidR="00466BD6" w:rsidRPr="00466BD6" w:rsidRDefault="00415355" w:rsidP="00412DF7">
            <w:pPr>
              <w:pStyle w:val="ASFKTablenorm"/>
              <w:ind w:left="57" w:right="57"/>
            </w:pPr>
            <w:r w:rsidRPr="00466BD6">
              <w:t>Возможен различный способ формирования списка:</w:t>
            </w:r>
          </w:p>
          <w:p w:rsidR="00466BD6" w:rsidRPr="00466BD6" w:rsidRDefault="00466BD6" w:rsidP="00412DF7">
            <w:pPr>
              <w:pStyle w:val="ASFKTablenorm"/>
              <w:ind w:left="57" w:right="57"/>
            </w:pPr>
            <w:r w:rsidRPr="008C7088">
              <w:lastRenderedPageBreak/>
              <w:t>Автоматическое: при выборе родительского документа автоматически формируется список получ</w:t>
            </w:r>
            <w:r w:rsidRPr="00466BD6">
              <w:t>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12DF7">
            <w:pPr>
              <w:pStyle w:val="ASFKTablenorm"/>
              <w:ind w:left="57" w:right="57"/>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 п/п</w:t>
            </w:r>
          </w:p>
        </w:tc>
        <w:tc>
          <w:tcPr>
            <w:tcW w:w="3740" w:type="pct"/>
            <w:shd w:val="clear" w:color="auto" w:fill="auto"/>
          </w:tcPr>
          <w:p w:rsidR="00466BD6" w:rsidRPr="00466BD6" w:rsidRDefault="00466BD6" w:rsidP="00412DF7">
            <w:pPr>
              <w:pStyle w:val="ASFKTablenorm"/>
              <w:ind w:left="57" w:right="57"/>
            </w:pPr>
            <w:r w:rsidRPr="008C7088">
              <w:t xml:space="preserve">Автонумерация, начиная с </w:t>
            </w:r>
            <w:r w:rsidRPr="00466BD6">
              <w:t xml:space="preserve">«1». </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 Сводному ре</w:t>
            </w:r>
            <w:r w:rsidR="00466BD6" w:rsidRPr="00466BD6">
              <w:t>естру</w:t>
            </w:r>
          </w:p>
        </w:tc>
        <w:tc>
          <w:tcPr>
            <w:tcW w:w="3740" w:type="pct"/>
            <w:shd w:val="clear" w:color="auto" w:fill="auto"/>
          </w:tcPr>
          <w:p w:rsidR="00466BD6" w:rsidRPr="00466BD6" w:rsidRDefault="00466BD6" w:rsidP="00412DF7">
            <w:pPr>
              <w:pStyle w:val="ASFKTablenorm"/>
              <w:ind w:left="57" w:right="57"/>
            </w:pPr>
            <w:r w:rsidRPr="008C7088">
              <w:t>Заполняется автоматически (при выборе родительского докуме</w:t>
            </w:r>
            <w:r w:rsidRPr="00466BD6">
              <w:t>нта).</w:t>
            </w:r>
          </w:p>
          <w:p w:rsidR="00466BD6" w:rsidRPr="00466BD6" w:rsidRDefault="00466BD6" w:rsidP="00412DF7">
            <w:pPr>
              <w:pStyle w:val="ASFKTablenorm"/>
              <w:ind w:left="57" w:right="57"/>
            </w:pPr>
            <w:r w:rsidRPr="008C7088">
              <w:t xml:space="preserve">Заполняется вручную пользователем из формы </w:t>
            </w:r>
            <w:r w:rsidRPr="00466BD6">
              <w:t xml:space="preserve">«Добавление/редактирование записи»: возможен выбор из справочника СРРПБС/ПУБП. Справочник ограничен бюджетом </w:t>
            </w:r>
            <w:r w:rsidR="001F03BE">
              <w:t>и</w:t>
            </w:r>
            <w:r w:rsidRPr="00466BD6">
              <w:t xml:space="preserve"> вышестоящим БУ.</w:t>
            </w:r>
          </w:p>
          <w:p w:rsidR="00466BD6" w:rsidRPr="00466BD6" w:rsidRDefault="00466BD6" w:rsidP="00412DF7">
            <w:pPr>
              <w:pStyle w:val="ASFKTablenorm"/>
              <w:ind w:left="57" w:right="57"/>
            </w:pPr>
            <w:r w:rsidRPr="008C7088">
              <w:t>Значение может быть отредактировано пользователем вручную.</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466BD6" w:rsidRDefault="00466BD6" w:rsidP="00412DF7">
            <w:pPr>
              <w:pStyle w:val="ASFKTablenorm"/>
              <w:ind w:left="57" w:right="57"/>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12DF7">
            <w:pPr>
              <w:pStyle w:val="ASFKTablenorm"/>
              <w:ind w:left="57" w:right="57"/>
            </w:pPr>
            <w:r w:rsidRPr="008C7088">
              <w:t>Значение может быть отредактировано пользователем.</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Весовой коэфф</w:t>
            </w:r>
            <w:r w:rsidRPr="00466BD6">
              <w:t>ициент</w:t>
            </w:r>
          </w:p>
        </w:tc>
        <w:tc>
          <w:tcPr>
            <w:tcW w:w="3740" w:type="pct"/>
            <w:shd w:val="clear" w:color="auto" w:fill="auto"/>
          </w:tcPr>
          <w:p w:rsidR="00466BD6" w:rsidRPr="00466BD6" w:rsidRDefault="00466BD6" w:rsidP="00412DF7">
            <w:pPr>
              <w:pStyle w:val="ASFKTablenorm"/>
              <w:ind w:left="57" w:right="57"/>
            </w:pPr>
            <w:r w:rsidRPr="008C7088">
              <w:t xml:space="preserve">Заполняется автоматически значением </w:t>
            </w:r>
            <w:r w:rsidRPr="00466BD6">
              <w:t>«0.00».</w:t>
            </w:r>
          </w:p>
          <w:p w:rsidR="00466BD6" w:rsidRPr="00466BD6" w:rsidRDefault="00466BD6" w:rsidP="00412DF7">
            <w:pPr>
              <w:pStyle w:val="ASFKTablenorm"/>
              <w:ind w:left="57" w:right="57"/>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Группа полей</w:t>
            </w:r>
            <w:r w:rsidRPr="00466BD6">
              <w:t xml:space="preserve"> «Рассчитать»</w:t>
            </w:r>
          </w:p>
          <w:p w:rsidR="00466BD6" w:rsidRPr="00466BD6" w:rsidRDefault="00466BD6" w:rsidP="00412DF7">
            <w:pPr>
              <w:pStyle w:val="ASFKTablenorm"/>
              <w:ind w:left="57" w:right="57"/>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Пропорционально</w:t>
            </w:r>
          </w:p>
        </w:tc>
        <w:tc>
          <w:tcPr>
            <w:tcW w:w="3740" w:type="pct"/>
            <w:shd w:val="clear" w:color="auto" w:fill="auto"/>
          </w:tcPr>
          <w:p w:rsidR="00466BD6" w:rsidRPr="00466BD6" w:rsidRDefault="00466BD6" w:rsidP="00412DF7">
            <w:pPr>
              <w:pStyle w:val="ASFKTablenorm"/>
              <w:ind w:left="57" w:right="57"/>
            </w:pPr>
            <w:r w:rsidRPr="008C7088">
              <w:t>По умолчанию –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весовым коэ</w:t>
            </w:r>
            <w:r w:rsidRPr="00466BD6">
              <w:t>ффициентам</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накопленной ст</w:t>
            </w:r>
            <w:r w:rsidRPr="00466BD6">
              <w:t>атистике</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«Период»</w:t>
            </w:r>
          </w:p>
          <w:p w:rsidR="00466BD6" w:rsidRPr="00466BD6" w:rsidRDefault="00466BD6" w:rsidP="00412DF7">
            <w:pPr>
              <w:pStyle w:val="ASFKTablenorm"/>
              <w:ind w:left="57" w:right="57"/>
            </w:pPr>
            <w:r>
              <w:lastRenderedPageBreak/>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с</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 – 1 год 1 день</w:t>
            </w:r>
            <w:r w:rsidRPr="00466BD6">
              <w:t>.</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w:t>
            </w:r>
            <w:r w:rsidRPr="00466BD6">
              <w:t>.</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Закладка </w:t>
            </w:r>
            <w:r w:rsidRPr="00466BD6">
              <w:t>«Раздел I: БА»/ «Раздел II: ЛБО»/ «Раздел III: ПОФР»</w:t>
            </w:r>
          </w:p>
          <w:p w:rsidR="00466BD6" w:rsidRPr="00466BD6" w:rsidRDefault="00466BD6" w:rsidP="00412DF7">
            <w:pPr>
              <w:pStyle w:val="ASFKTablenorm"/>
              <w:ind w:left="57" w:right="57"/>
            </w:pPr>
            <w:r>
              <w:t>(</w:t>
            </w:r>
            <w:r w:rsidRPr="00466BD6">
              <w:t>Строки второго уровня: каждой строке получателя соответствуют несколько строк таблицы.</w:t>
            </w:r>
          </w:p>
          <w:p w:rsidR="00466BD6" w:rsidRPr="00466BD6" w:rsidRDefault="00466BD6" w:rsidP="00412DF7">
            <w:pPr>
              <w:pStyle w:val="ASFKTablenorm"/>
              <w:ind w:left="57" w:right="57"/>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реес</w:t>
            </w:r>
            <w:r w:rsidRPr="00466BD6">
              <w:t>тру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«Кому»).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Итого: </w:t>
            </w:r>
            <w:r w:rsidRPr="00D55D59">
              <w:rPr>
                <w:rStyle w:val="ASFKReporterror"/>
              </w:rPr>
              <w:t>тек.год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текущего года т</w:t>
            </w:r>
            <w:r w:rsidRPr="00466BD6">
              <w:t>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1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2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Тип 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 xml:space="preserve">Заполняется из соответствующего поля родительского документа. </w:t>
            </w:r>
          </w:p>
          <w:p w:rsidR="00466BD6" w:rsidRPr="00466BD6" w:rsidRDefault="00466BD6" w:rsidP="00412DF7">
            <w:pPr>
              <w:pStyle w:val="ASFKTablenorm"/>
              <w:ind w:left="57" w:right="57"/>
            </w:pPr>
            <w:r w:rsidRPr="008C7088">
              <w:t>КУ: Тип КБК</w:t>
            </w:r>
            <w:r w:rsidRPr="00466BD6">
              <w:t>.</w:t>
            </w:r>
          </w:p>
          <w:p w:rsidR="00466BD6" w:rsidRPr="00466BD6" w:rsidRDefault="00466BD6" w:rsidP="00412DF7">
            <w:pPr>
              <w:pStyle w:val="ASFKTablenorm"/>
              <w:ind w:left="57" w:right="57"/>
            </w:pPr>
            <w:r w:rsidRPr="008C7088">
              <w:t>РР: Тип КБК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466BD6" w:rsidRDefault="00466BD6" w:rsidP="00412DF7">
            <w:pPr>
              <w:pStyle w:val="ASFKTablenorm"/>
              <w:ind w:left="57" w:right="57"/>
            </w:pPr>
            <w:r w:rsidRPr="008C7088">
              <w:t>Заполняется из родительского документа</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(код)</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Заполняется из родительского документа.</w:t>
            </w:r>
          </w:p>
          <w:p w:rsidR="00466BD6" w:rsidRPr="00466BD6" w:rsidRDefault="00466BD6" w:rsidP="00412DF7">
            <w:pPr>
              <w:pStyle w:val="ASFKTablenorm"/>
              <w:ind w:left="57" w:right="57"/>
            </w:pPr>
            <w:r w:rsidRPr="008C7088">
              <w:t>КУ: не заполняется (отсутствует)</w:t>
            </w:r>
            <w:r w:rsidRPr="00466BD6">
              <w:t>.</w:t>
            </w:r>
          </w:p>
          <w:p w:rsidR="00466BD6" w:rsidRPr="00466BD6" w:rsidRDefault="00466BD6" w:rsidP="00412DF7">
            <w:pPr>
              <w:pStyle w:val="ASFKTablenorm"/>
              <w:ind w:left="57" w:right="57"/>
            </w:pPr>
            <w:r w:rsidRPr="008C7088">
              <w:t>РР: Цели субсидий</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(н</w:t>
            </w:r>
            <w:r w:rsidRPr="00466BD6">
              <w:t>аименование)</w:t>
            </w:r>
          </w:p>
        </w:tc>
        <w:tc>
          <w:tcPr>
            <w:tcW w:w="3740" w:type="pct"/>
            <w:shd w:val="clear" w:color="auto" w:fill="auto"/>
          </w:tcPr>
          <w:p w:rsidR="00466BD6" w:rsidRPr="00466BD6" w:rsidRDefault="00466BD6" w:rsidP="00412DF7">
            <w:pPr>
              <w:pStyle w:val="ASFKTablenorm"/>
              <w:ind w:left="57" w:right="57"/>
            </w:pPr>
            <w:r w:rsidRPr="008C7088">
              <w:t>В скроллере закладок разделов не отображается</w:t>
            </w:r>
            <w:r w:rsidRPr="00466BD6">
              <w:t>.</w:t>
            </w:r>
          </w:p>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Выделено: </w:t>
            </w:r>
            <w:r w:rsidRPr="00D55D59">
              <w:rPr>
                <w:rStyle w:val="ASFKReporterror"/>
              </w:rPr>
              <w:t>тек.год</w:t>
            </w:r>
          </w:p>
        </w:tc>
        <w:tc>
          <w:tcPr>
            <w:tcW w:w="3740" w:type="pct"/>
            <w:shd w:val="clear" w:color="auto" w:fill="auto"/>
          </w:tcPr>
          <w:p w:rsidR="00466BD6" w:rsidRPr="00466BD6" w:rsidRDefault="00466BD6" w:rsidP="00412DF7">
            <w:pPr>
              <w:pStyle w:val="ASFKTablenorm"/>
              <w:ind w:left="57" w:right="57"/>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Выделено: 1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lastRenderedPageBreak/>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Выделено: 2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973765">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973765">
        <w:t>72</w:t>
      </w:r>
      <w:r w:rsidRPr="00466BD6">
        <w:fldChar w:fldCharType="end"/>
      </w:r>
      <w:r w:rsidRPr="00466BD6">
        <w:t xml:space="preserve">. Для добавления строки в таблицу следует нажать на кнопку </w:t>
      </w:r>
      <w:r w:rsidR="00E65C78">
        <w:rPr>
          <w:noProof/>
        </w:rPr>
        <w:drawing>
          <wp:inline distT="0" distB="0" distL="0" distR="0">
            <wp:extent cx="274955" cy="274955"/>
            <wp:effectExtent l="0" t="0" r="0" b="0"/>
            <wp:docPr id="232" name="Рисунок 2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66BD6">
        <w:t xml:space="preserve"> (Добавить новую строку), для редактирования нажать на кнопку </w:t>
      </w:r>
      <w:r w:rsidR="00E65C78">
        <w:rPr>
          <w:noProof/>
        </w:rPr>
        <w:drawing>
          <wp:inline distT="0" distB="0" distL="0" distR="0">
            <wp:extent cx="274955" cy="274955"/>
            <wp:effectExtent l="0" t="0" r="0" b="0"/>
            <wp:docPr id="233" name="Рисунок 233"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Снимок55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973765">
        <w:t>136</w:t>
      </w:r>
      <w:r w:rsidRPr="00466BD6">
        <w:fldChar w:fldCharType="end"/>
      </w:r>
      <w:r w:rsidRPr="00466BD6">
        <w:t>).</w:t>
      </w:r>
    </w:p>
    <w:p w:rsidR="00466BD6" w:rsidRPr="000B2EC1" w:rsidRDefault="00E65C78" w:rsidP="00466BD6">
      <w:pPr>
        <w:pStyle w:val="ASFKFigure"/>
      </w:pPr>
      <w:r>
        <w:rPr>
          <w:noProof/>
        </w:rPr>
        <w:drawing>
          <wp:inline distT="0" distB="0" distL="0" distR="0">
            <wp:extent cx="6125845" cy="1731010"/>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76" w:name="_Ref306359785"/>
      <w:bookmarkStart w:id="977" w:name="_Toc126837649"/>
      <w:r w:rsidR="00973765">
        <w:rPr>
          <w:noProof/>
        </w:rPr>
        <w:t>136</w:t>
      </w:r>
      <w:bookmarkEnd w:id="976"/>
      <w:r>
        <w:rPr>
          <w:noProof/>
        </w:rPr>
        <w:fldChar w:fldCharType="end"/>
      </w:r>
      <w:r w:rsidR="00466BD6" w:rsidRPr="00120C57">
        <w:t xml:space="preserve">. ЭФ </w:t>
      </w:r>
      <w:r w:rsidR="00466BD6">
        <w:t>«</w:t>
      </w:r>
      <w:r w:rsidR="00466BD6" w:rsidRPr="00120C57">
        <w:t>Редактирование записи</w:t>
      </w:r>
      <w:r w:rsidR="00466BD6">
        <w:t>»</w:t>
      </w:r>
      <w:r w:rsidR="00466BD6" w:rsidRPr="00120C57">
        <w:t xml:space="preserve"> (строка таблицы на закладке </w:t>
      </w:r>
      <w:r w:rsidR="00466BD6">
        <w:t>«</w:t>
      </w:r>
      <w:r w:rsidR="00466BD6" w:rsidRPr="00120C57">
        <w:t>Получатели</w:t>
      </w:r>
      <w:r w:rsidR="00466BD6">
        <w:t>»</w:t>
      </w:r>
      <w:r w:rsidR="00466BD6" w:rsidRPr="00120C57">
        <w:t>)</w:t>
      </w:r>
      <w:bookmarkEnd w:id="977"/>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973765">
        <w:t>137</w:t>
      </w:r>
      <w:r w:rsidRPr="00466BD6">
        <w:fldChar w:fldCharType="end"/>
      </w:r>
      <w:r w:rsidRPr="00466BD6">
        <w:t>.</w:t>
      </w:r>
    </w:p>
    <w:p w:rsidR="00466BD6" w:rsidRPr="00466BD6" w:rsidRDefault="00E65C78" w:rsidP="00466BD6">
      <w:pPr>
        <w:pStyle w:val="ASFKFigure"/>
      </w:pPr>
      <w:r>
        <w:rPr>
          <w:noProof/>
        </w:rPr>
        <w:lastRenderedPageBreak/>
        <w:drawing>
          <wp:inline distT="0" distB="0" distL="0" distR="0">
            <wp:extent cx="6134735" cy="2929890"/>
            <wp:effectExtent l="0" t="0" r="0" b="0"/>
            <wp:docPr id="235" name="Рисунок 2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78" w:name="_Ref306359786"/>
      <w:bookmarkStart w:id="979" w:name="_Toc126837650"/>
      <w:r w:rsidR="00973765">
        <w:rPr>
          <w:noProof/>
        </w:rPr>
        <w:t>137</w:t>
      </w:r>
      <w:bookmarkEnd w:id="978"/>
      <w:r>
        <w:rPr>
          <w:noProof/>
        </w:rPr>
        <w:fldChar w:fldCharType="end"/>
      </w:r>
      <w:r w:rsidR="00466BD6" w:rsidRPr="00120C57">
        <w:t xml:space="preserve">. ЭФ </w:t>
      </w:r>
      <w:r w:rsidR="00466BD6">
        <w:t>документа «</w:t>
      </w:r>
      <w:r w:rsidR="00466BD6" w:rsidRPr="00120C57">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w:t>
      </w:r>
      <w:r w:rsidR="00466BD6" w:rsidRPr="00120C57">
        <w:t>: БА</w:t>
      </w:r>
      <w:r w:rsidR="00466BD6">
        <w:t>»</w:t>
      </w:r>
      <w:bookmarkEnd w:id="979"/>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E65C78">
        <w:rPr>
          <w:noProof/>
        </w:rPr>
        <w:drawing>
          <wp:inline distT="0" distB="0" distL="0" distR="0">
            <wp:extent cx="274955" cy="274955"/>
            <wp:effectExtent l="0" t="0" r="0" b="0"/>
            <wp:docPr id="236" name="Рисунок 236"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Снимок551"/>
                    <pic:cNvPicPr>
                      <a:picLocks noChangeAspect="1" noChangeArrowheads="1"/>
                    </pic:cNvPicPr>
                  </pic:nvPicPr>
                  <pic:blipFill>
                    <a:blip r:embed="rId20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973765">
        <w:t>138</w:t>
      </w:r>
      <w:r w:rsidRPr="00466BD6">
        <w:fldChar w:fldCharType="end"/>
      </w:r>
      <w:r w:rsidRPr="00466BD6">
        <w:t>).</w:t>
      </w:r>
    </w:p>
    <w:p w:rsidR="00466BD6" w:rsidRPr="00120C57" w:rsidRDefault="00E65C78" w:rsidP="00466BD6">
      <w:pPr>
        <w:pStyle w:val="ASFKFigure"/>
      </w:pPr>
      <w:r>
        <w:rPr>
          <w:noProof/>
        </w:rPr>
        <w:drawing>
          <wp:inline distT="0" distB="0" distL="0" distR="0">
            <wp:extent cx="6125845" cy="1731010"/>
            <wp:effectExtent l="0" t="0" r="0" b="0"/>
            <wp:docPr id="237" name="Рисунок 2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80" w:name="_Ref306359788"/>
      <w:bookmarkStart w:id="981" w:name="_Toc126837651"/>
      <w:r w:rsidR="00973765">
        <w:rPr>
          <w:noProof/>
        </w:rPr>
        <w:t>138</w:t>
      </w:r>
      <w:bookmarkEnd w:id="980"/>
      <w:r>
        <w:rPr>
          <w:noProof/>
        </w:rPr>
        <w:fldChar w:fldCharType="end"/>
      </w:r>
      <w:r w:rsidR="00466BD6" w:rsidRPr="00120C57">
        <w:t xml:space="preserve">. ЭФ </w:t>
      </w:r>
      <w:r w:rsidR="00466BD6">
        <w:t>«</w:t>
      </w:r>
      <w:r w:rsidR="00466BD6" w:rsidRPr="00120C57">
        <w:t>Редактирование записи</w:t>
      </w:r>
      <w:r w:rsidR="00466BD6">
        <w:t>»</w:t>
      </w:r>
      <w:r w:rsidR="00466BD6" w:rsidRPr="00120C57">
        <w:t xml:space="preserve"> (строка БА)</w:t>
      </w:r>
      <w:bookmarkEnd w:id="981"/>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973765">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82" w:name="_Ref312239160"/>
      <w:bookmarkStart w:id="983" w:name="_Toc126837446"/>
      <w:r w:rsidR="00973765">
        <w:rPr>
          <w:noProof/>
        </w:rPr>
        <w:t>73</w:t>
      </w:r>
      <w:bookmarkEnd w:id="982"/>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466BD6" w:rsidRPr="00F51C63"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F51C63">
              <w:t>Код УБП по СРРПБС/ПУБП.</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Кому</w:t>
            </w:r>
          </w:p>
        </w:tc>
        <w:tc>
          <w:tcPr>
            <w:tcW w:w="3863" w:type="pct"/>
            <w:shd w:val="clear" w:color="auto" w:fill="auto"/>
          </w:tcPr>
          <w:p w:rsidR="00466BD6" w:rsidRPr="00466BD6" w:rsidRDefault="00466BD6" w:rsidP="00412DF7">
            <w:pPr>
              <w:pStyle w:val="ASFKTablenorm"/>
              <w:ind w:left="57" w:right="57"/>
            </w:pPr>
            <w:r w:rsidRPr="00F51C63">
              <w:t>Наименование УБП, которому будут доводиться суммы.</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«Кому» на закладке «Получатели».</w:t>
            </w:r>
          </w:p>
        </w:tc>
      </w:tr>
      <w:tr w:rsidR="00466BD6" w:rsidRPr="00F51C63" w:rsidTr="00412DF7">
        <w:tc>
          <w:tcPr>
            <w:tcW w:w="5000" w:type="pct"/>
            <w:gridSpan w:val="2"/>
            <w:shd w:val="clear" w:color="auto" w:fill="auto"/>
          </w:tcPr>
          <w:p w:rsidR="00466BD6" w:rsidRPr="00466BD6" w:rsidRDefault="00466BD6" w:rsidP="00412DF7">
            <w:pPr>
              <w:pStyle w:val="ASFKTablenorm"/>
              <w:ind w:left="57" w:right="57"/>
            </w:pPr>
            <w:r w:rsidRPr="00F51C63">
              <w:t xml:space="preserve">Закладка </w:t>
            </w:r>
            <w:r w:rsidRPr="00466BD6">
              <w:t>«Раздел I: БА», табличный блок полей «Строки: Раздел I. БЮДЖЕТНЫЕ АССИГНОВАНИЯ»</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Итого: </w:t>
            </w:r>
            <w:r w:rsidRPr="00BA6880">
              <w:rPr>
                <w:rStyle w:val="ASFKReporterror"/>
              </w:rPr>
              <w:t>тек.год</w:t>
            </w:r>
          </w:p>
        </w:tc>
        <w:tc>
          <w:tcPr>
            <w:tcW w:w="3863" w:type="pct"/>
            <w:shd w:val="clear" w:color="auto" w:fill="auto"/>
          </w:tcPr>
          <w:p w:rsidR="00466BD6" w:rsidRPr="00F51C63" w:rsidRDefault="00466BD6" w:rsidP="00412DF7">
            <w:pPr>
              <w:pStyle w:val="ASFKTablenorm"/>
              <w:ind w:left="57" w:right="57"/>
            </w:pPr>
            <w:r w:rsidRPr="00F51C63">
              <w:t xml:space="preserve">Общая сумма БА в текущем году. </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1 год</w:t>
            </w:r>
          </w:p>
        </w:tc>
        <w:tc>
          <w:tcPr>
            <w:tcW w:w="3863" w:type="pct"/>
            <w:shd w:val="clear" w:color="auto" w:fill="auto"/>
          </w:tcPr>
          <w:p w:rsidR="00466BD6" w:rsidRPr="00F51C63" w:rsidRDefault="00466BD6" w:rsidP="00412DF7">
            <w:pPr>
              <w:pStyle w:val="ASFKTablenorm"/>
              <w:ind w:left="57" w:right="57"/>
            </w:pPr>
            <w:r w:rsidRPr="00F51C63">
              <w:t>Общая сумма БА по первому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2 год</w:t>
            </w:r>
          </w:p>
        </w:tc>
        <w:tc>
          <w:tcPr>
            <w:tcW w:w="3863" w:type="pct"/>
            <w:shd w:val="clear" w:color="auto" w:fill="auto"/>
          </w:tcPr>
          <w:p w:rsidR="00466BD6" w:rsidRPr="00F51C63" w:rsidRDefault="00466BD6" w:rsidP="00412DF7">
            <w:pPr>
              <w:pStyle w:val="ASFKTablenorm"/>
              <w:ind w:left="57" w:right="57"/>
            </w:pPr>
            <w:r w:rsidRPr="00F51C63">
              <w:t>Общая сумма БА по второму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КБК</w:t>
            </w:r>
          </w:p>
        </w:tc>
        <w:tc>
          <w:tcPr>
            <w:tcW w:w="3863" w:type="pct"/>
            <w:shd w:val="clear" w:color="auto" w:fill="auto"/>
          </w:tcPr>
          <w:p w:rsidR="00466BD6" w:rsidRPr="00466BD6" w:rsidRDefault="00466BD6" w:rsidP="00412DF7">
            <w:pPr>
              <w:pStyle w:val="ASFKTablenorm"/>
              <w:ind w:left="57" w:right="57"/>
            </w:pPr>
            <w:r w:rsidRPr="00F51C63">
              <w:t>Код бюджетной классификации (20 символов).</w:t>
            </w:r>
          </w:p>
          <w:p w:rsidR="00466BD6" w:rsidRPr="00466BD6" w:rsidRDefault="00466BD6" w:rsidP="00412DF7">
            <w:pPr>
              <w:pStyle w:val="ASFKTablenorm"/>
              <w:ind w:left="57" w:right="57"/>
            </w:pPr>
            <w:r w:rsidRPr="00F51C63">
              <w:t>Поле з</w:t>
            </w:r>
            <w:r w:rsidRPr="00466BD6">
              <w:t>аполняется из родительского документа.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Цели субсидий (код)</w:t>
            </w:r>
          </w:p>
        </w:tc>
        <w:tc>
          <w:tcPr>
            <w:tcW w:w="3863" w:type="pct"/>
            <w:shd w:val="clear" w:color="auto" w:fill="auto"/>
          </w:tcPr>
          <w:p w:rsidR="00466BD6" w:rsidRPr="00466BD6" w:rsidRDefault="00466BD6" w:rsidP="00412DF7">
            <w:pPr>
              <w:pStyle w:val="ASFKTablenorm"/>
              <w:ind w:left="57" w:right="57"/>
            </w:pPr>
            <w:r w:rsidRPr="00F51C63">
              <w:t>Код цели субсидий/субвенций.</w:t>
            </w:r>
          </w:p>
          <w:p w:rsidR="00466BD6" w:rsidRPr="00466BD6" w:rsidRDefault="00466BD6" w:rsidP="00412DF7">
            <w:pPr>
              <w:pStyle w:val="ASFKTablenorm"/>
              <w:ind w:left="57" w:right="57"/>
            </w:pPr>
            <w:r w:rsidRPr="00F51C63">
              <w:t>Поле заполняется из родительск</w:t>
            </w:r>
            <w:r w:rsidRPr="00466BD6">
              <w:t>ого документа.</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F51C63">
              <w:t>Наимен</w:t>
            </w:r>
            <w:r w:rsidRPr="00466BD6">
              <w:t>ование цели субсидий/субвенций.</w:t>
            </w:r>
          </w:p>
          <w:p w:rsidR="00466BD6" w:rsidRPr="00466BD6" w:rsidRDefault="00466BD6" w:rsidP="00412DF7">
            <w:pPr>
              <w:pStyle w:val="ASFKTablenorm"/>
              <w:ind w:left="57" w:right="57"/>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текущем году в разрезе КБК и целей субс</w:t>
            </w:r>
            <w:r w:rsidRPr="00466BD6">
              <w:t>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1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первом году планового периода в разрезе КБК и целей субсидий.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2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973765">
        <w:t>139</w:t>
      </w:r>
      <w:r w:rsidRPr="00466BD6">
        <w:fldChar w:fldCharType="end"/>
      </w:r>
      <w:r w:rsidRPr="00466BD6">
        <w:t>.</w:t>
      </w:r>
    </w:p>
    <w:p w:rsidR="00466BD6" w:rsidRPr="00466BD6" w:rsidRDefault="00E65C78" w:rsidP="00466BD6">
      <w:pPr>
        <w:pStyle w:val="ASFKFigure"/>
      </w:pPr>
      <w:r>
        <w:rPr>
          <w:noProof/>
        </w:rPr>
        <w:lastRenderedPageBreak/>
        <w:drawing>
          <wp:inline distT="0" distB="0" distL="0" distR="0">
            <wp:extent cx="6116955" cy="2921000"/>
            <wp:effectExtent l="0" t="0" r="0"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16955" cy="2921000"/>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84" w:name="_Ref306359789"/>
      <w:bookmarkStart w:id="985" w:name="_Toc126837652"/>
      <w:r w:rsidR="00973765">
        <w:rPr>
          <w:noProof/>
        </w:rPr>
        <w:t>139</w:t>
      </w:r>
      <w:bookmarkEnd w:id="984"/>
      <w:r>
        <w:rPr>
          <w:noProof/>
        </w:rPr>
        <w:fldChar w:fldCharType="end"/>
      </w:r>
      <w:r w:rsidR="00466BD6" w:rsidRPr="00120C57">
        <w:t xml:space="preserve">. ЭФ </w:t>
      </w:r>
      <w:r w:rsidR="00466BD6">
        <w:t>документа «</w:t>
      </w:r>
      <w:r w:rsidR="00466BD6" w:rsidRPr="00120C57">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5"/>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973765">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6" w:name="_Ref312239236"/>
      <w:bookmarkStart w:id="987" w:name="_Toc126837447"/>
      <w:r w:rsidR="00973765">
        <w:rPr>
          <w:noProof/>
        </w:rPr>
        <w:t>74</w:t>
      </w:r>
      <w:bookmarkEnd w:id="986"/>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466BD6" w:rsidRPr="00224FE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224FE0">
              <w:t>Код УБП по СРРПБС/ПУБП.</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Кому</w:t>
            </w:r>
          </w:p>
        </w:tc>
        <w:tc>
          <w:tcPr>
            <w:tcW w:w="3863" w:type="pct"/>
            <w:shd w:val="clear" w:color="auto" w:fill="auto"/>
          </w:tcPr>
          <w:p w:rsidR="00466BD6" w:rsidRPr="00466BD6" w:rsidRDefault="00466BD6" w:rsidP="00412DF7">
            <w:pPr>
              <w:pStyle w:val="ASFKTablenorm"/>
              <w:ind w:left="57" w:right="57"/>
            </w:pPr>
            <w:r w:rsidRPr="00224FE0">
              <w:t>Наименование УБП, которому будут доводиться суммы.</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«Кому» на закладке «Получатели».</w:t>
            </w:r>
          </w:p>
        </w:tc>
      </w:tr>
      <w:tr w:rsidR="00466BD6" w:rsidRPr="00224FE0" w:rsidTr="00412DF7">
        <w:tc>
          <w:tcPr>
            <w:tcW w:w="5000" w:type="pct"/>
            <w:gridSpan w:val="2"/>
            <w:shd w:val="clear" w:color="auto" w:fill="auto"/>
          </w:tcPr>
          <w:p w:rsidR="00466BD6" w:rsidRPr="00466BD6" w:rsidRDefault="00466BD6" w:rsidP="00412DF7">
            <w:pPr>
              <w:pStyle w:val="ASFKTablenorm"/>
              <w:ind w:left="57" w:right="57"/>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Итого: </w:t>
            </w:r>
            <w:r w:rsidRPr="00BA6880">
              <w:rPr>
                <w:rStyle w:val="ASFKReporterror"/>
              </w:rPr>
              <w:t>тек.год</w:t>
            </w:r>
          </w:p>
        </w:tc>
        <w:tc>
          <w:tcPr>
            <w:tcW w:w="3863" w:type="pct"/>
            <w:shd w:val="clear" w:color="auto" w:fill="auto"/>
          </w:tcPr>
          <w:p w:rsidR="00466BD6" w:rsidRPr="00224FE0" w:rsidRDefault="00466BD6" w:rsidP="00412DF7">
            <w:pPr>
              <w:pStyle w:val="ASFKTablenorm"/>
              <w:ind w:left="57" w:right="57"/>
            </w:pPr>
            <w:r w:rsidRPr="00224FE0">
              <w:t>Общая сумма ЛБО в текущем году.</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1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первому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2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второму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КБК</w:t>
            </w:r>
          </w:p>
        </w:tc>
        <w:tc>
          <w:tcPr>
            <w:tcW w:w="3863" w:type="pct"/>
            <w:shd w:val="clear" w:color="auto" w:fill="auto"/>
          </w:tcPr>
          <w:p w:rsidR="00466BD6" w:rsidRPr="00466BD6" w:rsidRDefault="00466BD6" w:rsidP="00412DF7">
            <w:pPr>
              <w:pStyle w:val="ASFKTablenorm"/>
              <w:ind w:left="57" w:right="57"/>
            </w:pPr>
            <w:r w:rsidRPr="00224FE0">
              <w:t>Код бюджетной классификации (20 символов).</w:t>
            </w:r>
          </w:p>
          <w:p w:rsidR="00466BD6" w:rsidRPr="00466BD6" w:rsidRDefault="00466BD6" w:rsidP="00412DF7">
            <w:pPr>
              <w:pStyle w:val="ASFKTablenorm"/>
              <w:ind w:left="57" w:right="57"/>
            </w:pPr>
            <w:r w:rsidRPr="00224FE0">
              <w:t>Поле з</w:t>
            </w:r>
            <w:r w:rsidRPr="00466BD6">
              <w:t>аполняется из родительского документа.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Цели субсидий (код)</w:t>
            </w:r>
          </w:p>
        </w:tc>
        <w:tc>
          <w:tcPr>
            <w:tcW w:w="3863" w:type="pct"/>
            <w:shd w:val="clear" w:color="auto" w:fill="auto"/>
          </w:tcPr>
          <w:p w:rsidR="00466BD6" w:rsidRPr="00466BD6" w:rsidRDefault="00466BD6" w:rsidP="00412DF7">
            <w:pPr>
              <w:pStyle w:val="ASFKTablenorm"/>
              <w:ind w:left="57" w:right="57"/>
            </w:pPr>
            <w:r>
              <w:t>Код цели субсидий/субвенций.</w:t>
            </w:r>
          </w:p>
          <w:p w:rsidR="00466BD6" w:rsidRPr="00466BD6" w:rsidRDefault="00466BD6" w:rsidP="00412DF7">
            <w:pPr>
              <w:pStyle w:val="ASFKTablenorm"/>
              <w:ind w:left="57" w:right="57"/>
            </w:pPr>
            <w:r w:rsidRPr="00224FE0">
              <w:t>Поле заполняется из родительск</w:t>
            </w:r>
            <w:r w:rsidRPr="00466BD6">
              <w:t>ого документа.</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224FE0">
              <w:t>Наимен</w:t>
            </w:r>
            <w:r w:rsidRPr="00466BD6">
              <w:t>ование цели субсидий/субвенций.</w:t>
            </w:r>
          </w:p>
          <w:p w:rsidR="00466BD6" w:rsidRPr="00466BD6" w:rsidRDefault="00466BD6" w:rsidP="00412DF7">
            <w:pPr>
              <w:pStyle w:val="ASFKTablenorm"/>
              <w:ind w:left="57" w:right="57"/>
            </w:pPr>
            <w:r w:rsidRPr="00224FE0">
              <w:t>Поле заполняется авт</w:t>
            </w:r>
            <w:r w:rsidRPr="00466BD6">
              <w:t>оматически в соответствии со значением в поле «Цели субсидий (код)».</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224FE0">
              <w:t>Сумма распределяемых ЛБО в текущем году в разрезе КБК и це</w:t>
            </w:r>
            <w:r w:rsidRPr="00466BD6">
              <w:t>лей субсидий.</w:t>
            </w:r>
          </w:p>
          <w:p w:rsidR="00466BD6" w:rsidRPr="00466BD6" w:rsidRDefault="00466BD6" w:rsidP="00412DF7">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lastRenderedPageBreak/>
              <w:t>Выделено: 1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Выделено: 2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973765">
        <w:t>140</w:t>
      </w:r>
      <w:r w:rsidRPr="00120C57">
        <w:fldChar w:fldCharType="end"/>
      </w:r>
      <w:r>
        <w:t>.</w:t>
      </w:r>
    </w:p>
    <w:p w:rsidR="00466BD6" w:rsidRPr="000B2EC1" w:rsidRDefault="00E65C78" w:rsidP="00466BD6">
      <w:pPr>
        <w:pStyle w:val="ASFKFigure"/>
      </w:pPr>
      <w:r>
        <w:rPr>
          <w:noProof/>
        </w:rPr>
        <w:drawing>
          <wp:inline distT="0" distB="0" distL="0" distR="0">
            <wp:extent cx="6134735" cy="2921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88" w:name="_Ref306359794"/>
      <w:bookmarkStart w:id="989" w:name="_Toc126837653"/>
      <w:r w:rsidR="00973765">
        <w:rPr>
          <w:noProof/>
        </w:rPr>
        <w:t>140</w:t>
      </w:r>
      <w:bookmarkEnd w:id="988"/>
      <w:r>
        <w:rPr>
          <w:noProof/>
        </w:rPr>
        <w:fldChar w:fldCharType="end"/>
      </w:r>
      <w:r w:rsidR="00466BD6" w:rsidRPr="00120C57">
        <w:t xml:space="preserve">. ЭФ </w:t>
      </w:r>
      <w:r w:rsidR="00466BD6">
        <w:t>документа «</w:t>
      </w:r>
      <w:r w:rsidR="00466BD6" w:rsidRPr="00120C57">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89"/>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973765">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90" w:name="_Ref312239573"/>
      <w:bookmarkStart w:id="991" w:name="_Toc126837448"/>
      <w:r w:rsidR="00973765">
        <w:rPr>
          <w:noProof/>
        </w:rPr>
        <w:t>75</w:t>
      </w:r>
      <w:bookmarkEnd w:id="990"/>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4"/>
        <w:gridCol w:w="7387"/>
      </w:tblGrid>
      <w:tr w:rsidR="00466BD6" w:rsidRPr="00762CF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по Сводному реестру</w:t>
            </w:r>
          </w:p>
        </w:tc>
        <w:tc>
          <w:tcPr>
            <w:tcW w:w="3835" w:type="pct"/>
            <w:shd w:val="clear" w:color="auto" w:fill="auto"/>
          </w:tcPr>
          <w:p w:rsidR="00466BD6" w:rsidRPr="00466BD6" w:rsidRDefault="00466BD6" w:rsidP="00412DF7">
            <w:pPr>
              <w:pStyle w:val="ASFKTablenorm"/>
              <w:ind w:left="57" w:right="57"/>
            </w:pPr>
            <w:r w:rsidRPr="00762CFB">
              <w:t>Код УБП по СРРПБС/ПУБП.</w:t>
            </w:r>
          </w:p>
          <w:p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Кому</w:t>
            </w:r>
          </w:p>
        </w:tc>
        <w:tc>
          <w:tcPr>
            <w:tcW w:w="3835" w:type="pct"/>
            <w:shd w:val="clear" w:color="auto" w:fill="auto"/>
          </w:tcPr>
          <w:p w:rsidR="00466BD6" w:rsidRPr="00466BD6" w:rsidRDefault="00466BD6" w:rsidP="00412DF7">
            <w:pPr>
              <w:pStyle w:val="ASFKTablenorm"/>
              <w:ind w:left="57" w:right="57"/>
            </w:pPr>
            <w:r w:rsidRPr="00762CFB">
              <w:t>Наименование УБП, которому будут доводиться суммы.</w:t>
            </w:r>
          </w:p>
          <w:p w:rsidR="00466BD6" w:rsidRPr="00466BD6" w:rsidRDefault="00466BD6" w:rsidP="00412DF7">
            <w:pPr>
              <w:pStyle w:val="ASFKTablenorm"/>
              <w:ind w:left="57" w:right="57"/>
            </w:pPr>
            <w:r w:rsidRPr="00762CFB">
              <w:lastRenderedPageBreak/>
              <w:t xml:space="preserve">Поле заполняется автоматически значением из поля </w:t>
            </w:r>
            <w:r w:rsidRPr="00466BD6">
              <w:t>«Кому» на закладке «Получатели».</w:t>
            </w:r>
          </w:p>
        </w:tc>
      </w:tr>
      <w:tr w:rsidR="00466BD6" w:rsidRPr="00762CFB" w:rsidTr="00412DF7">
        <w:tc>
          <w:tcPr>
            <w:tcW w:w="5000" w:type="pct"/>
            <w:gridSpan w:val="2"/>
            <w:shd w:val="clear" w:color="auto" w:fill="auto"/>
          </w:tcPr>
          <w:p w:rsidR="00466BD6" w:rsidRPr="00466BD6" w:rsidRDefault="00466BD6" w:rsidP="00412DF7">
            <w:pPr>
              <w:pStyle w:val="ASFKTablenorm"/>
              <w:ind w:left="57" w:right="57"/>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Итого: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Общая сумма ПОФР в текущем году</w:t>
            </w:r>
            <w:r w:rsidRPr="00466BD6">
              <w:t>.</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КБК</w:t>
            </w:r>
          </w:p>
        </w:tc>
        <w:tc>
          <w:tcPr>
            <w:tcW w:w="3835" w:type="pct"/>
            <w:shd w:val="clear" w:color="auto" w:fill="auto"/>
          </w:tcPr>
          <w:p w:rsidR="00466BD6" w:rsidRPr="00466BD6" w:rsidRDefault="00466BD6" w:rsidP="00412DF7">
            <w:pPr>
              <w:pStyle w:val="ASFKTablenorm"/>
              <w:ind w:left="57" w:right="57"/>
            </w:pPr>
            <w:r w:rsidRPr="00762CFB">
              <w:t>Код бюджетн</w:t>
            </w:r>
            <w:r w:rsidRPr="00466BD6">
              <w:t>ой классификации (20 символов).</w:t>
            </w:r>
          </w:p>
          <w:p w:rsidR="00466BD6" w:rsidRPr="00466BD6" w:rsidRDefault="00466BD6" w:rsidP="00412DF7">
            <w:pPr>
              <w:pStyle w:val="ASFKTablenorm"/>
              <w:ind w:left="57" w:right="57"/>
            </w:pPr>
            <w:r w:rsidRPr="00762CFB">
              <w:t>Поле заполняется из род</w:t>
            </w:r>
            <w:r w:rsidRPr="00466BD6">
              <w:t>ительского документа.</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Цели субсидий (код)</w:t>
            </w:r>
          </w:p>
        </w:tc>
        <w:tc>
          <w:tcPr>
            <w:tcW w:w="3835" w:type="pct"/>
            <w:shd w:val="clear" w:color="auto" w:fill="auto"/>
          </w:tcPr>
          <w:p w:rsidR="00466BD6" w:rsidRPr="00466BD6" w:rsidRDefault="00466BD6" w:rsidP="00412DF7">
            <w:pPr>
              <w:pStyle w:val="ASFKTablenorm"/>
              <w:ind w:left="57" w:right="57"/>
            </w:pPr>
            <w:r w:rsidRPr="00762CFB">
              <w:t xml:space="preserve">Код </w:t>
            </w:r>
            <w:r w:rsidRPr="00466BD6">
              <w:t>цели субсидий/субвенций.</w:t>
            </w:r>
          </w:p>
          <w:p w:rsidR="00466BD6" w:rsidRPr="00466BD6" w:rsidRDefault="00466BD6" w:rsidP="00412DF7">
            <w:pPr>
              <w:pStyle w:val="ASFKTablenorm"/>
              <w:ind w:left="57" w:right="57"/>
            </w:pPr>
            <w:r w:rsidRPr="00762CFB">
              <w:t>Поле заполняется из родительского док</w:t>
            </w:r>
            <w:r w:rsidRPr="00466BD6">
              <w:t>умента.</w:t>
            </w:r>
          </w:p>
        </w:tc>
      </w:tr>
      <w:tr w:rsidR="00466BD6" w:rsidRPr="00762CFB" w:rsidTr="00412DF7">
        <w:tc>
          <w:tcPr>
            <w:tcW w:w="1165" w:type="pct"/>
            <w:shd w:val="clear" w:color="auto" w:fill="auto"/>
          </w:tcPr>
          <w:p w:rsidR="00466BD6" w:rsidRPr="00466BD6" w:rsidRDefault="00466BD6" w:rsidP="00412DF7">
            <w:pPr>
              <w:pStyle w:val="ASFKTablenorm"/>
              <w:ind w:left="57" w:right="57"/>
            </w:pPr>
            <w:r w:rsidRPr="00762CFB">
              <w:t>Цели субсидий (н</w:t>
            </w:r>
            <w:r w:rsidRPr="00466BD6">
              <w:t>аименование)</w:t>
            </w:r>
          </w:p>
        </w:tc>
        <w:tc>
          <w:tcPr>
            <w:tcW w:w="3835" w:type="pct"/>
            <w:shd w:val="clear" w:color="auto" w:fill="auto"/>
          </w:tcPr>
          <w:p w:rsidR="00466BD6" w:rsidRPr="00466BD6" w:rsidRDefault="00466BD6" w:rsidP="00412DF7">
            <w:pPr>
              <w:pStyle w:val="ASFKTablenorm"/>
              <w:ind w:left="57" w:right="57"/>
            </w:pPr>
            <w:r w:rsidRPr="00762CFB">
              <w:t>Наимен</w:t>
            </w:r>
            <w:r w:rsidRPr="00466BD6">
              <w:t>ование цели субсидий/субвенций.</w:t>
            </w:r>
          </w:p>
          <w:p w:rsidR="00466BD6" w:rsidRPr="00466BD6" w:rsidRDefault="00466BD6" w:rsidP="00412DF7">
            <w:pPr>
              <w:pStyle w:val="ASFKTablenorm"/>
              <w:ind w:left="57" w:right="57"/>
            </w:pPr>
            <w:r w:rsidRPr="00762CFB">
              <w:t>Поле заполняется авт</w:t>
            </w:r>
            <w:r w:rsidRPr="00466BD6">
              <w:t>оматически в соответствии со значением в поле «Цели субсидий (код)».</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Выделено: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Сумма распределяемых ПОФР в текущем году в разрезе КБК и целей су</w:t>
            </w:r>
            <w:r w:rsidRPr="00466BD6">
              <w:t>бсидий.</w:t>
            </w:r>
          </w:p>
          <w:p w:rsidR="00466BD6" w:rsidRPr="00466BD6" w:rsidRDefault="00466BD6" w:rsidP="00412DF7">
            <w:pPr>
              <w:pStyle w:val="ASFKTablenorm"/>
              <w:ind w:left="57" w:right="57"/>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973765">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7519C5" w:rsidP="00466BD6">
      <w:pPr>
        <w:pStyle w:val="ASFKFigure"/>
      </w:pPr>
      <w:r w:rsidRPr="007519C5">
        <w:rPr>
          <w:noProof/>
        </w:rPr>
        <w:drawing>
          <wp:inline distT="0" distB="0" distL="0" distR="0">
            <wp:extent cx="6122035" cy="653377"/>
            <wp:effectExtent l="0" t="0" r="0" b="0"/>
            <wp:docPr id="2" name="Рисунок 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00.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2035" cy="653377"/>
                    </a:xfrm>
                    <a:prstGeom prst="rect">
                      <a:avLst/>
                    </a:prstGeom>
                    <a:noFill/>
                    <a:ln>
                      <a:noFill/>
                    </a:ln>
                  </pic:spPr>
                </pic:pic>
              </a:graphicData>
            </a:graphic>
          </wp:inline>
        </w:drawing>
      </w:r>
    </w:p>
    <w:p w:rsidR="00466BD6" w:rsidRPr="00120C57" w:rsidRDefault="0029232C" w:rsidP="00466BD6">
      <w:pPr>
        <w:pStyle w:val="ASFKFigName"/>
      </w:pPr>
      <w:r>
        <w:rPr>
          <w:noProof/>
        </w:rPr>
        <w:fldChar w:fldCharType="begin"/>
      </w:r>
      <w:r>
        <w:rPr>
          <w:noProof/>
        </w:rPr>
        <w:instrText xml:space="preserve"> SEQ Рисунок \* ARABIC </w:instrText>
      </w:r>
      <w:r>
        <w:rPr>
          <w:noProof/>
        </w:rPr>
        <w:fldChar w:fldCharType="separate"/>
      </w:r>
      <w:bookmarkStart w:id="992" w:name="_Ref306360196"/>
      <w:bookmarkStart w:id="993" w:name="_Toc126837654"/>
      <w:r w:rsidR="00973765">
        <w:rPr>
          <w:noProof/>
        </w:rPr>
        <w:t>141</w:t>
      </w:r>
      <w:bookmarkEnd w:id="992"/>
      <w:r>
        <w:rPr>
          <w:noProof/>
        </w:rPr>
        <w:fldChar w:fldCharType="end"/>
      </w:r>
      <w:r w:rsidR="00466BD6" w:rsidRPr="00120C57">
        <w:t xml:space="preserve">. ЭФ </w:t>
      </w:r>
      <w:r w:rsidR="00466BD6">
        <w:t>«</w:t>
      </w:r>
      <w:r w:rsidR="00466BD6" w:rsidRPr="00120C57">
        <w:t>Распределение бюджетных данных по подведомственным учреждениям</w:t>
      </w:r>
      <w:r w:rsidR="00466BD6">
        <w:t>»</w:t>
      </w:r>
      <w:r w:rsidR="00466BD6" w:rsidRPr="00120C57">
        <w:t xml:space="preserve">. Блок полей </w:t>
      </w:r>
      <w:r w:rsidR="00466BD6">
        <w:t>«</w:t>
      </w:r>
      <w:r w:rsidR="00466BD6" w:rsidRPr="00120C57">
        <w:t>Рассчитать</w:t>
      </w:r>
      <w:r w:rsidR="00466BD6">
        <w:t>»</w:t>
      </w:r>
      <w:r w:rsidR="00466BD6" w:rsidRPr="00120C57">
        <w:t xml:space="preserve">, переключатель на значении </w:t>
      </w:r>
      <w:r w:rsidR="00466BD6">
        <w:t>«</w:t>
      </w:r>
      <w:r w:rsidR="00466BD6" w:rsidRPr="00120C57">
        <w:t>По накопленной стат</w:t>
      </w:r>
      <w:r w:rsidR="00466BD6" w:rsidRPr="00466BD6">
        <w:t>и</w:t>
      </w:r>
      <w:r w:rsidR="00466BD6" w:rsidRPr="00120C57">
        <w:t>стике</w:t>
      </w:r>
      <w:r w:rsidR="00466BD6">
        <w:t>»</w:t>
      </w:r>
      <w:bookmarkEnd w:id="993"/>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973765">
        <w:t>76</w:t>
      </w:r>
      <w:r w:rsidRPr="00120C57">
        <w:fldChar w:fldCharType="end"/>
      </w:r>
      <w:r w:rsidRPr="00120C57">
        <w:t>.</w:t>
      </w:r>
    </w:p>
    <w:bookmarkStart w:id="994"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5" w:name="_Ref312242690"/>
      <w:bookmarkStart w:id="996" w:name="_Toc126837449"/>
      <w:r w:rsidR="00973765">
        <w:rPr>
          <w:noProof/>
        </w:rPr>
        <w:t>76</w:t>
      </w:r>
      <w:bookmarkEnd w:id="995"/>
      <w:r w:rsidRPr="00466BD6">
        <w:fldChar w:fldCharType="end"/>
      </w:r>
      <w:r w:rsidRPr="00466BD6">
        <w:t>. Блок полей переключателей «Рассчитать»</w:t>
      </w:r>
      <w:bookmarkEnd w:id="994"/>
      <w:bookmarkEnd w:id="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4"/>
        <w:gridCol w:w="7387"/>
      </w:tblGrid>
      <w:tr w:rsidR="00466BD6" w:rsidRPr="00266A7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rsidTr="00412DF7">
        <w:tc>
          <w:tcPr>
            <w:tcW w:w="1165" w:type="pct"/>
            <w:shd w:val="clear" w:color="auto" w:fill="auto"/>
          </w:tcPr>
          <w:p w:rsidR="00466BD6" w:rsidRPr="00266A7B" w:rsidRDefault="00466BD6" w:rsidP="00412DF7">
            <w:pPr>
              <w:pStyle w:val="ASFKTablenorm"/>
              <w:ind w:left="57" w:right="57"/>
            </w:pPr>
            <w:r w:rsidRPr="00266A7B">
              <w:t>Пропорционально</w:t>
            </w:r>
          </w:p>
        </w:tc>
        <w:tc>
          <w:tcPr>
            <w:tcW w:w="3835" w:type="pct"/>
            <w:shd w:val="clear" w:color="auto" w:fill="auto"/>
          </w:tcPr>
          <w:p w:rsidR="00466BD6" w:rsidRPr="00466BD6" w:rsidRDefault="00466BD6" w:rsidP="00412DF7">
            <w:pPr>
              <w:pStyle w:val="ASFKTablenorm"/>
              <w:ind w:left="57" w:right="57"/>
            </w:pPr>
            <w:r w:rsidRPr="00266A7B">
              <w:t xml:space="preserve">По умолчанию переключатель установлен в этом поле. </w:t>
            </w:r>
          </w:p>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t>По весовым коэфф</w:t>
            </w:r>
            <w:r w:rsidRPr="00466BD6">
              <w:t>ициентам</w:t>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lastRenderedPageBreak/>
              <w:t>По накопленной ст</w:t>
            </w:r>
            <w:r w:rsidRPr="00466BD6">
              <w:t>атистике</w:t>
            </w:r>
            <w:r w:rsidRPr="00466BD6">
              <w:footnoteReference w:id="2"/>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С</w:t>
            </w:r>
          </w:p>
        </w:tc>
        <w:tc>
          <w:tcPr>
            <w:tcW w:w="3835" w:type="pct"/>
            <w:shd w:val="clear" w:color="auto" w:fill="auto"/>
          </w:tcPr>
          <w:p w:rsidR="00466BD6" w:rsidRPr="00466BD6" w:rsidRDefault="00466BD6" w:rsidP="00412DF7">
            <w:pPr>
              <w:pStyle w:val="ASFKTablenorm"/>
              <w:ind w:left="57" w:right="57"/>
            </w:pPr>
            <w:r w:rsidRPr="00266A7B">
              <w:t>Начальная дата периода распределения.</w:t>
            </w:r>
          </w:p>
          <w:p w:rsidR="00466BD6" w:rsidRPr="00466BD6" w:rsidRDefault="00466BD6" w:rsidP="00412DF7">
            <w:pPr>
              <w:pStyle w:val="ASFKTablenorm"/>
              <w:ind w:left="57" w:right="57"/>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973765">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w:t>
            </w:r>
            <w:r w:rsidRPr="00466BD6">
              <w:t>алендаря.</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П</w:t>
            </w:r>
            <w:r w:rsidR="00466BD6" w:rsidRPr="00266A7B">
              <w:t>о</w:t>
            </w:r>
          </w:p>
        </w:tc>
        <w:tc>
          <w:tcPr>
            <w:tcW w:w="3835" w:type="pct"/>
            <w:shd w:val="clear" w:color="auto" w:fill="auto"/>
          </w:tcPr>
          <w:p w:rsidR="00466BD6" w:rsidRPr="00466BD6" w:rsidRDefault="00466BD6" w:rsidP="00412DF7">
            <w:pPr>
              <w:pStyle w:val="ASFKTablenorm"/>
              <w:ind w:left="57" w:right="57"/>
            </w:pPr>
            <w:r w:rsidRPr="00266A7B">
              <w:t xml:space="preserve">Конечная дата периода распределения. </w:t>
            </w:r>
          </w:p>
          <w:p w:rsidR="00466BD6" w:rsidRPr="00466BD6" w:rsidRDefault="00466BD6" w:rsidP="00412DF7">
            <w:pPr>
              <w:pStyle w:val="ASFKTablenorm"/>
              <w:ind w:left="57" w:right="57"/>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973765">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7" w:name="_Toc126837341"/>
      <w:r w:rsidRPr="0064058C">
        <w:t>Уведомление о блокировке бюджетных ассигнований и лимитов бюджетных обязательств</w:t>
      </w:r>
      <w:bookmarkEnd w:id="969"/>
      <w:bookmarkEnd w:id="970"/>
      <w:bookmarkEnd w:id="971"/>
      <w:bookmarkEnd w:id="997"/>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973765">
        <w:rPr>
          <w:noProof/>
        </w:rPr>
        <w:t>142</w:t>
      </w:r>
      <w:r w:rsidRPr="0064058C">
        <w:fldChar w:fldCharType="end"/>
      </w:r>
      <w:r w:rsidRPr="0064058C">
        <w:t>.</w:t>
      </w:r>
    </w:p>
    <w:p w:rsidR="008A42AA" w:rsidRPr="008A42AA" w:rsidRDefault="00E65C78" w:rsidP="008A42AA">
      <w:pPr>
        <w:pStyle w:val="ASFKFigure"/>
      </w:pPr>
      <w:r>
        <w:rPr>
          <w:noProof/>
        </w:rPr>
        <w:lastRenderedPageBreak/>
        <w:drawing>
          <wp:inline distT="0" distB="0" distL="0" distR="0">
            <wp:extent cx="6125845" cy="3391535"/>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998" w:name="_Ref248811918"/>
      <w:bookmarkStart w:id="999" w:name="_Toc126837655"/>
      <w:r w:rsidR="00973765">
        <w:rPr>
          <w:noProof/>
        </w:rPr>
        <w:t>142</w:t>
      </w:r>
      <w:bookmarkEnd w:id="998"/>
      <w:r>
        <w:rPr>
          <w:noProof/>
        </w:rPr>
        <w:fldChar w:fldCharType="end"/>
      </w:r>
      <w:r w:rsidR="00CD55C7" w:rsidRPr="0064058C">
        <w:t xml:space="preserve">. ЭФ списка документов </w:t>
      </w:r>
      <w:r w:rsidR="001F20AD">
        <w:t>«</w:t>
      </w:r>
      <w:r w:rsidR="00CD55C7" w:rsidRPr="0064058C">
        <w:t>Уведомление о блокировке бюджетных ассигнований и лимитов бюджетных обязательств</w:t>
      </w:r>
      <w:r w:rsidR="001F20AD">
        <w:t>»</w:t>
      </w:r>
      <w:bookmarkEnd w:id="999"/>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973765">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973765">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E65C78" w:rsidP="008A42AA">
      <w:pPr>
        <w:pStyle w:val="ASFKFigure"/>
      </w:pPr>
      <w:r>
        <w:rPr>
          <w:noProof/>
        </w:rPr>
        <w:lastRenderedPageBreak/>
        <w:drawing>
          <wp:inline distT="0" distB="0" distL="0" distR="0">
            <wp:extent cx="6125845" cy="4376420"/>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000" w:name="_Ref248811920"/>
      <w:bookmarkStart w:id="1001" w:name="_Toc126837656"/>
      <w:r w:rsidR="00973765">
        <w:rPr>
          <w:noProof/>
        </w:rPr>
        <w:t>143</w:t>
      </w:r>
      <w:bookmarkEnd w:id="1000"/>
      <w:r>
        <w:rPr>
          <w:noProof/>
        </w:rPr>
        <w:fldChar w:fldCharType="end"/>
      </w:r>
      <w:r w:rsidR="00CD55C7" w:rsidRPr="0064058C">
        <w:t xml:space="preserve">. ЭФ </w:t>
      </w:r>
      <w:r w:rsidR="00920590">
        <w:t xml:space="preserve">документа </w:t>
      </w:r>
      <w:r w:rsidR="001F20AD">
        <w:t>«</w:t>
      </w:r>
      <w:r w:rsidR="00CD55C7" w:rsidRPr="0064058C">
        <w:t>Уведомление о блокировке БА и ЛБО</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w:t>
      </w:r>
      <w:r w:rsidR="00CD55C7" w:rsidRPr="0064058C">
        <w:t>: БА по расходам</w:t>
      </w:r>
      <w:r w:rsidR="001F20AD">
        <w:t>»</w:t>
      </w:r>
      <w:bookmarkEnd w:id="1001"/>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973765">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02" w:name="_Ref248827021"/>
      <w:bookmarkStart w:id="1003" w:name="_Toc126837450"/>
      <w:r w:rsidR="00973765">
        <w:rPr>
          <w:noProof/>
        </w:rPr>
        <w:t>77</w:t>
      </w:r>
      <w:bookmarkEnd w:id="1002"/>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78265A"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rsidTr="00412DF7">
        <w:tc>
          <w:tcPr>
            <w:tcW w:w="5000" w:type="pct"/>
            <w:gridSpan w:val="2"/>
            <w:shd w:val="clear" w:color="auto" w:fill="auto"/>
          </w:tcPr>
          <w:p w:rsidR="00CD55C7" w:rsidRPr="0078265A" w:rsidRDefault="00CD55C7" w:rsidP="00412DF7">
            <w:pPr>
              <w:pStyle w:val="ASFKTablenorm"/>
              <w:ind w:left="57" w:right="57"/>
            </w:pPr>
            <w:r w:rsidRPr="0078265A">
              <w:t xml:space="preserve">Закладка </w:t>
            </w:r>
            <w:r w:rsidR="001F20AD">
              <w:t>«</w:t>
            </w:r>
            <w:r w:rsidRPr="0078265A">
              <w:t>Документ</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Год</w:t>
            </w:r>
          </w:p>
        </w:tc>
        <w:tc>
          <w:tcPr>
            <w:tcW w:w="3864" w:type="pct"/>
            <w:shd w:val="clear" w:color="auto" w:fill="auto"/>
          </w:tcPr>
          <w:p w:rsidR="0078265A" w:rsidRPr="0078265A" w:rsidRDefault="0078265A" w:rsidP="00412DF7">
            <w:pPr>
              <w:pStyle w:val="ASFKTablenorm"/>
              <w:ind w:left="57" w:right="57"/>
            </w:pPr>
            <w:r w:rsidRPr="0078265A">
              <w:t>Текущий финансовый год</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1</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2</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Номер</w:t>
            </w:r>
          </w:p>
        </w:tc>
        <w:tc>
          <w:tcPr>
            <w:tcW w:w="3864" w:type="pct"/>
            <w:shd w:val="clear" w:color="auto" w:fill="auto"/>
          </w:tcPr>
          <w:p w:rsidR="0078265A" w:rsidRPr="0078265A" w:rsidRDefault="0078265A" w:rsidP="00412DF7">
            <w:pPr>
              <w:pStyle w:val="ASFKTablenorm"/>
              <w:ind w:left="57" w:right="57"/>
            </w:pPr>
            <w:r w:rsidRPr="0078265A">
              <w:t>Номер документа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Дата</w:t>
            </w:r>
          </w:p>
        </w:tc>
        <w:tc>
          <w:tcPr>
            <w:tcW w:w="3864" w:type="pct"/>
            <w:shd w:val="clear" w:color="auto" w:fill="auto"/>
          </w:tcPr>
          <w:p w:rsidR="0078265A" w:rsidRPr="0078265A" w:rsidRDefault="0078265A" w:rsidP="00412DF7">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rsidTr="00412DF7">
        <w:tc>
          <w:tcPr>
            <w:tcW w:w="1136" w:type="pct"/>
            <w:shd w:val="clear" w:color="auto" w:fill="auto"/>
          </w:tcPr>
          <w:p w:rsidR="0078265A" w:rsidRPr="0064058C" w:rsidRDefault="00A42CFC" w:rsidP="00412DF7">
            <w:pPr>
              <w:pStyle w:val="ASFKTablenorm"/>
              <w:ind w:left="57" w:right="57"/>
            </w:pPr>
            <w:r>
              <w:t>Признак конфиденциальности</w:t>
            </w:r>
          </w:p>
        </w:tc>
        <w:tc>
          <w:tcPr>
            <w:tcW w:w="3864" w:type="pct"/>
            <w:shd w:val="clear" w:color="auto" w:fill="auto"/>
          </w:tcPr>
          <w:p w:rsidR="0078265A" w:rsidRPr="0064058C" w:rsidRDefault="0001383C" w:rsidP="00CA514B">
            <w:pPr>
              <w:pStyle w:val="ASFKTablenorm"/>
              <w:ind w:left="57" w:right="57"/>
            </w:pPr>
            <w:r>
              <w:t>Уровень</w:t>
            </w:r>
            <w:r w:rsidR="0078265A" w:rsidRPr="0064058C">
              <w:t xml:space="preserve"> </w:t>
            </w:r>
            <w:r w:rsidR="00A42CFC">
              <w:t>конфиденциальности</w:t>
            </w:r>
            <w:r w:rsidR="0078265A" w:rsidRPr="0064058C">
              <w:t xml:space="preserve">. Значение </w:t>
            </w:r>
            <w:r w:rsidR="00CA514B">
              <w:t xml:space="preserve">выбирается </w:t>
            </w:r>
            <w:r w:rsidR="0078265A" w:rsidRPr="0064058C">
              <w:t xml:space="preserve">из </w:t>
            </w:r>
            <w:r w:rsidR="00CA514B">
              <w:t>списка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Ед. изм.</w:t>
            </w:r>
          </w:p>
        </w:tc>
        <w:tc>
          <w:tcPr>
            <w:tcW w:w="3864" w:type="pct"/>
            <w:shd w:val="clear" w:color="auto" w:fill="auto"/>
          </w:tcPr>
          <w:p w:rsidR="0078265A" w:rsidRPr="0078265A" w:rsidRDefault="0078265A" w:rsidP="00412DF7">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lastRenderedPageBreak/>
              <w:t>Статус</w:t>
            </w:r>
          </w:p>
        </w:tc>
        <w:tc>
          <w:tcPr>
            <w:tcW w:w="3864" w:type="pct"/>
            <w:shd w:val="clear" w:color="auto" w:fill="auto"/>
          </w:tcPr>
          <w:p w:rsidR="0078265A" w:rsidRPr="0078265A" w:rsidRDefault="0078265A" w:rsidP="00412DF7">
            <w:pPr>
              <w:pStyle w:val="ASFKTablenorm"/>
              <w:ind w:left="57" w:right="57"/>
            </w:pPr>
            <w:r w:rsidRPr="0078265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8E0597">
              <w:t>.</w:t>
            </w:r>
          </w:p>
        </w:tc>
      </w:tr>
      <w:tr w:rsidR="00CD55C7" w:rsidRPr="0064058C" w:rsidTr="00412DF7">
        <w:tc>
          <w:tcPr>
            <w:tcW w:w="5000" w:type="pct"/>
            <w:gridSpan w:val="2"/>
            <w:shd w:val="clear" w:color="auto" w:fill="auto"/>
          </w:tcPr>
          <w:p w:rsidR="00CD55C7" w:rsidRPr="0078265A" w:rsidRDefault="0078265A" w:rsidP="00412DF7">
            <w:pPr>
              <w:pStyle w:val="ASFKTablenorm"/>
              <w:ind w:left="57" w:right="57"/>
            </w:pPr>
            <w:r w:rsidRPr="0078265A">
              <w:t xml:space="preserve">Группа полей </w:t>
            </w:r>
            <w:r w:rsidR="001F20AD">
              <w:t>«</w:t>
            </w:r>
            <w:r w:rsidRPr="0078265A">
              <w:t>Наименования</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ГРБС/ГАИФ</w:t>
            </w:r>
          </w:p>
        </w:tc>
        <w:tc>
          <w:tcPr>
            <w:tcW w:w="3864" w:type="pct"/>
            <w:shd w:val="clear" w:color="auto" w:fill="auto"/>
          </w:tcPr>
          <w:p w:rsidR="0078265A" w:rsidRPr="0078265A" w:rsidRDefault="0078265A" w:rsidP="00412DF7">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Глава по БК</w:t>
            </w:r>
          </w:p>
        </w:tc>
        <w:tc>
          <w:tcPr>
            <w:tcW w:w="3864" w:type="pct"/>
            <w:shd w:val="clear" w:color="auto" w:fill="auto"/>
          </w:tcPr>
          <w:p w:rsidR="0078265A" w:rsidRPr="0078265A" w:rsidRDefault="0078265A" w:rsidP="00412DF7">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Департамент МФ РФ</w:t>
            </w:r>
          </w:p>
        </w:tc>
        <w:tc>
          <w:tcPr>
            <w:tcW w:w="3864" w:type="pct"/>
            <w:shd w:val="clear" w:color="auto" w:fill="auto"/>
          </w:tcPr>
          <w:p w:rsidR="0078265A" w:rsidRPr="0078265A" w:rsidRDefault="0078265A" w:rsidP="00412DF7">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Вид изменения</w:t>
            </w:r>
          </w:p>
        </w:tc>
        <w:tc>
          <w:tcPr>
            <w:tcW w:w="3864" w:type="pct"/>
            <w:shd w:val="clear" w:color="auto" w:fill="auto"/>
          </w:tcPr>
          <w:p w:rsidR="0078265A" w:rsidRPr="0078265A" w:rsidRDefault="0078265A" w:rsidP="00412DF7">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Основание</w:t>
            </w:r>
          </w:p>
        </w:tc>
        <w:tc>
          <w:tcPr>
            <w:tcW w:w="3864" w:type="pct"/>
            <w:shd w:val="clear" w:color="auto" w:fill="auto"/>
          </w:tcPr>
          <w:p w:rsidR="0078265A" w:rsidRPr="0078265A" w:rsidRDefault="0078265A" w:rsidP="00412DF7">
            <w:pPr>
              <w:pStyle w:val="ASFKTablenorm"/>
              <w:ind w:left="57" w:right="57"/>
            </w:pPr>
            <w:r w:rsidRPr="0078265A">
              <w:t>Основание для блокировки</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Рег. №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Рег. </w:t>
            </w:r>
            <w:r w:rsidR="00B412A1" w:rsidRPr="0064058C">
              <w:t>Д</w:t>
            </w:r>
            <w:r w:rsidRPr="0064058C">
              <w:t>ата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rsidTr="00412DF7">
        <w:tc>
          <w:tcPr>
            <w:tcW w:w="5000" w:type="pct"/>
            <w:gridSpan w:val="2"/>
            <w:shd w:val="clear" w:color="auto" w:fill="auto"/>
          </w:tcPr>
          <w:p w:rsidR="00CD55C7" w:rsidRPr="009549F9" w:rsidRDefault="00CD55C7" w:rsidP="00412DF7">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 xml:space="preserve">ИТОГО: тек. </w:t>
            </w:r>
            <w:r w:rsidR="00B412A1" w:rsidRPr="0064058C">
              <w:t>Г</w:t>
            </w:r>
            <w:r w:rsidRPr="0064058C">
              <w:t>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ИТОГО: 1-й год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ИТОГО: 2-й год</w:t>
            </w:r>
          </w:p>
        </w:tc>
        <w:tc>
          <w:tcPr>
            <w:tcW w:w="3864" w:type="pct"/>
            <w:shd w:val="clear" w:color="auto" w:fill="auto"/>
          </w:tcPr>
          <w:p w:rsidR="002B155C" w:rsidRPr="002B155C" w:rsidRDefault="002B155C" w:rsidP="00412DF7">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rsidTr="00412DF7">
        <w:tc>
          <w:tcPr>
            <w:tcW w:w="5000" w:type="pct"/>
            <w:gridSpan w:val="2"/>
            <w:shd w:val="clear" w:color="auto" w:fill="auto"/>
          </w:tcPr>
          <w:p w:rsidR="00CD55C7" w:rsidRPr="002B155C" w:rsidRDefault="00CD55C7" w:rsidP="00412DF7">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w:t>
            </w:r>
          </w:p>
        </w:tc>
        <w:tc>
          <w:tcPr>
            <w:tcW w:w="3864" w:type="pct"/>
            <w:shd w:val="clear" w:color="auto" w:fill="auto"/>
          </w:tcPr>
          <w:p w:rsidR="002B155C" w:rsidRPr="002B155C" w:rsidRDefault="002B155C" w:rsidP="00412DF7">
            <w:pPr>
              <w:pStyle w:val="ASFKTablenorm"/>
              <w:ind w:left="57" w:right="57"/>
            </w:pPr>
            <w:r w:rsidRPr="002B155C">
              <w:t>Номер по порядку</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lastRenderedPageBreak/>
              <w:t>И?</w:t>
            </w:r>
          </w:p>
        </w:tc>
        <w:tc>
          <w:tcPr>
            <w:tcW w:w="3864" w:type="pct"/>
            <w:shd w:val="clear" w:color="auto" w:fill="auto"/>
          </w:tcPr>
          <w:p w:rsidR="00D331B5" w:rsidRPr="00D331B5" w:rsidRDefault="00D331B5" w:rsidP="00412DF7">
            <w:pPr>
              <w:pStyle w:val="ASFKTablenorm"/>
              <w:ind w:left="57" w:right="57"/>
            </w:pPr>
            <w:r w:rsidRPr="00D331B5">
              <w:t>Признак итоговой строки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Наименование показателя</w:t>
            </w:r>
          </w:p>
        </w:tc>
        <w:tc>
          <w:tcPr>
            <w:tcW w:w="3864" w:type="pct"/>
            <w:shd w:val="clear" w:color="auto" w:fill="auto"/>
          </w:tcPr>
          <w:p w:rsidR="00D331B5" w:rsidRPr="00D331B5" w:rsidRDefault="00D331B5" w:rsidP="00412DF7">
            <w:pPr>
              <w:pStyle w:val="ASFKTablenorm"/>
              <w:ind w:left="57" w:right="57"/>
            </w:pPr>
            <w:r w:rsidRPr="00D331B5">
              <w:t>Наименование кода бюджетной классификации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Рд</w:t>
            </w:r>
          </w:p>
        </w:tc>
        <w:tc>
          <w:tcPr>
            <w:tcW w:w="3864" w:type="pct"/>
            <w:shd w:val="clear" w:color="auto" w:fill="auto"/>
          </w:tcPr>
          <w:p w:rsidR="00D331B5" w:rsidRPr="00D331B5" w:rsidRDefault="00D331B5" w:rsidP="00412DF7">
            <w:pPr>
              <w:pStyle w:val="ASFKTablenorm"/>
              <w:ind w:left="57" w:right="57"/>
            </w:pPr>
            <w:r w:rsidRPr="00D331B5">
              <w:t>Код 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Прд</w:t>
            </w:r>
          </w:p>
        </w:tc>
        <w:tc>
          <w:tcPr>
            <w:tcW w:w="3864" w:type="pct"/>
            <w:shd w:val="clear" w:color="auto" w:fill="auto"/>
          </w:tcPr>
          <w:p w:rsidR="00D331B5" w:rsidRPr="00D331B5" w:rsidRDefault="00D331B5" w:rsidP="00412DF7">
            <w:pPr>
              <w:pStyle w:val="ASFKTablenorm"/>
              <w:ind w:left="57" w:right="57"/>
            </w:pPr>
            <w:r w:rsidRPr="00D331B5">
              <w:t>Код подраздела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ЦСТ</w:t>
            </w:r>
          </w:p>
        </w:tc>
        <w:tc>
          <w:tcPr>
            <w:tcW w:w="3864" w:type="pct"/>
            <w:shd w:val="clear" w:color="auto" w:fill="auto"/>
          </w:tcPr>
          <w:p w:rsidR="00D331B5" w:rsidRPr="00D331B5" w:rsidRDefault="00D331B5" w:rsidP="00412DF7">
            <w:pPr>
              <w:pStyle w:val="ASFKTablenorm"/>
              <w:ind w:left="57" w:right="57"/>
            </w:pPr>
            <w:r w:rsidRPr="00D331B5">
              <w:t>Код целевой статьи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ВР</w:t>
            </w:r>
          </w:p>
        </w:tc>
        <w:tc>
          <w:tcPr>
            <w:tcW w:w="3864" w:type="pct"/>
            <w:shd w:val="clear" w:color="auto" w:fill="auto"/>
          </w:tcPr>
          <w:p w:rsidR="00D331B5" w:rsidRPr="00D331B5" w:rsidRDefault="00D331B5" w:rsidP="00412DF7">
            <w:pPr>
              <w:pStyle w:val="ASFKTablenorm"/>
              <w:ind w:left="57" w:right="57"/>
            </w:pPr>
            <w:r w:rsidRPr="00D331B5">
              <w:t>Код вида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D331B5" w:rsidRPr="00D331B5" w:rsidRDefault="00D331B5" w:rsidP="00412DF7">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1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2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973765">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E65C78">
        <w:rPr>
          <w:noProof/>
        </w:rPr>
        <w:drawing>
          <wp:inline distT="0" distB="0" distL="0" distR="0">
            <wp:extent cx="274955" cy="274955"/>
            <wp:effectExtent l="0" t="0" r="0" b="0"/>
            <wp:docPr id="243" name="Рисунок 24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973765">
        <w:t>144</w:t>
      </w:r>
      <w:r w:rsidR="00CD55C7" w:rsidRPr="00655AE5">
        <w:fldChar w:fldCharType="end"/>
      </w:r>
      <w:r w:rsidR="00CD55C7" w:rsidRPr="00655AE5">
        <w:t>).</w:t>
      </w:r>
    </w:p>
    <w:p w:rsidR="008A42AA" w:rsidRPr="008A42AA" w:rsidRDefault="00E65C78" w:rsidP="008A42AA">
      <w:pPr>
        <w:pStyle w:val="ASFKFigure"/>
      </w:pPr>
      <w:r>
        <w:rPr>
          <w:noProof/>
        </w:rPr>
        <w:drawing>
          <wp:inline distT="0" distB="0" distL="0" distR="0">
            <wp:extent cx="6134735" cy="292989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004" w:name="_Ref248811926"/>
      <w:bookmarkStart w:id="1005" w:name="_Toc126837657"/>
      <w:r w:rsidR="00973765">
        <w:rPr>
          <w:noProof/>
        </w:rPr>
        <w:t>144</w:t>
      </w:r>
      <w:bookmarkEnd w:id="1004"/>
      <w:r>
        <w:rPr>
          <w:noProof/>
        </w:rPr>
        <w:fldChar w:fldCharType="end"/>
      </w:r>
      <w:r w:rsidR="00CD55C7" w:rsidRPr="0064058C">
        <w:t xml:space="preserve">. </w:t>
      </w:r>
      <w:r w:rsidR="00F9698D">
        <w:t>Форма «Добавление записи»</w:t>
      </w:r>
      <w:bookmarkEnd w:id="1005"/>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lastRenderedPageBreak/>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973765">
        <w:t>145</w:t>
      </w:r>
      <w:r w:rsidRPr="00D51A98">
        <w:fldChar w:fldCharType="end"/>
      </w:r>
      <w:r>
        <w:t>.</w:t>
      </w:r>
    </w:p>
    <w:p w:rsidR="008A42AA" w:rsidRPr="008A42AA" w:rsidRDefault="00E65C78" w:rsidP="008A42AA">
      <w:pPr>
        <w:pStyle w:val="ASFKFigure"/>
      </w:pPr>
      <w:r>
        <w:rPr>
          <w:noProof/>
        </w:rPr>
        <w:drawing>
          <wp:inline distT="0" distB="0" distL="0" distR="0">
            <wp:extent cx="6125845" cy="347091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006" w:name="_Ref248811930"/>
      <w:bookmarkStart w:id="1007" w:name="_Toc126837658"/>
      <w:r w:rsidR="00973765">
        <w:rPr>
          <w:noProof/>
        </w:rPr>
        <w:t>145</w:t>
      </w:r>
      <w:bookmarkEnd w:id="1006"/>
      <w:r>
        <w:rPr>
          <w:noProof/>
        </w:rPr>
        <w:fldChar w:fldCharType="end"/>
      </w:r>
      <w:r w:rsidR="00CD55C7" w:rsidRPr="0064058C">
        <w:t xml:space="preserve">. ЭФ </w:t>
      </w:r>
      <w:r w:rsidR="00920590">
        <w:t xml:space="preserve">документа </w:t>
      </w:r>
      <w:r w:rsidR="001F20AD">
        <w:t>«</w:t>
      </w:r>
      <w:r w:rsidR="00CD55C7" w:rsidRPr="0064058C">
        <w:t>Уведомление о блокировке БА и ЛБО</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II</w:t>
      </w:r>
      <w:r w:rsidR="00CD55C7" w:rsidRPr="0064058C">
        <w:t>: ЛБО</w:t>
      </w:r>
      <w:r w:rsidR="001F20AD">
        <w:t>»</w:t>
      </w:r>
      <w:bookmarkEnd w:id="1007"/>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973765">
        <w:rPr>
          <w:noProof/>
        </w:rPr>
        <w:t>78</w:t>
      </w:r>
      <w:r w:rsidR="00D51A98">
        <w:fldChar w:fldCharType="end"/>
      </w:r>
      <w:r w:rsidR="00D51A98">
        <w:t>.</w:t>
      </w:r>
    </w:p>
    <w:p w:rsidR="00ED4C22" w:rsidRPr="0064058C" w:rsidRDefault="005A75E6" w:rsidP="00ED4C22">
      <w:pPr>
        <w:pStyle w:val="ASFKNameTable"/>
      </w:pPr>
      <w:r>
        <w:rPr>
          <w:noProof/>
        </w:rPr>
        <w:lastRenderedPageBreak/>
        <w:fldChar w:fldCharType="begin"/>
      </w:r>
      <w:r>
        <w:rPr>
          <w:noProof/>
        </w:rPr>
        <w:instrText xml:space="preserve"> SEQ Таблица \* ARABIC </w:instrText>
      </w:r>
      <w:r>
        <w:rPr>
          <w:noProof/>
        </w:rPr>
        <w:fldChar w:fldCharType="separate"/>
      </w:r>
      <w:bookmarkStart w:id="1008" w:name="_Ref449682111"/>
      <w:bookmarkStart w:id="1009" w:name="_Toc126837451"/>
      <w:r w:rsidR="00973765">
        <w:rPr>
          <w:noProof/>
        </w:rPr>
        <w:t>78</w:t>
      </w:r>
      <w:bookmarkEnd w:id="1008"/>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ED4C22"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rsidTr="00412DF7">
        <w:tc>
          <w:tcPr>
            <w:tcW w:w="5000" w:type="pct"/>
            <w:gridSpan w:val="2"/>
            <w:shd w:val="clear" w:color="auto" w:fill="auto"/>
          </w:tcPr>
          <w:p w:rsidR="00ED4C22" w:rsidRPr="00ED4C22" w:rsidRDefault="00ED4C22" w:rsidP="00412DF7">
            <w:pPr>
              <w:pStyle w:val="ASFKTablenorm"/>
              <w:ind w:left="57" w:right="57"/>
            </w:pPr>
            <w:r w:rsidRPr="00D331B5">
              <w:t xml:space="preserve">Закладка </w:t>
            </w:r>
            <w:r w:rsidRPr="00ED4C22">
              <w:t xml:space="preserve">«Документ», </w:t>
            </w:r>
            <w:r w:rsidR="00D51A98">
              <w:t>в</w:t>
            </w:r>
            <w:r w:rsidRPr="00ED4C22">
              <w:t>кладка «Раздел II: ЛБО», группа полей «Строки: Раздел II. ЛИМИТЫ БЮДЖЕТНЫХ ОБЯЗАТЕЛЬСТВ»</w:t>
            </w:r>
          </w:p>
        </w:tc>
      </w:tr>
      <w:tr w:rsidR="00ED4C22" w:rsidRPr="0064058C" w:rsidTr="00412DF7">
        <w:tc>
          <w:tcPr>
            <w:tcW w:w="1136" w:type="pct"/>
            <w:shd w:val="clear" w:color="auto" w:fill="auto"/>
          </w:tcPr>
          <w:p w:rsidR="00ED4C22" w:rsidRPr="0064058C" w:rsidRDefault="00BA6880" w:rsidP="00412DF7">
            <w:pPr>
              <w:pStyle w:val="ASFKTablenorm"/>
              <w:ind w:left="57" w:right="57"/>
            </w:pPr>
            <w:r>
              <w:t>т</w:t>
            </w:r>
            <w:r w:rsidR="00ED4C22" w:rsidRPr="0064058C">
              <w:t xml:space="preserve">ек. </w:t>
            </w:r>
            <w:r w:rsidR="00BD6E40">
              <w:t>Г</w:t>
            </w:r>
            <w:r w:rsidR="00ED4C22" w:rsidRPr="0064058C">
              <w:t>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1-й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2-й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rPr>
          <w:trHeight w:val="77"/>
        </w:trPr>
        <w:tc>
          <w:tcPr>
            <w:tcW w:w="5000" w:type="pct"/>
            <w:gridSpan w:val="2"/>
            <w:shd w:val="clear" w:color="auto" w:fill="auto"/>
          </w:tcPr>
          <w:p w:rsidR="00ED4C22" w:rsidRPr="00ED4C22" w:rsidRDefault="00ED4C22" w:rsidP="00412DF7">
            <w:pPr>
              <w:pStyle w:val="ASFKTablenorm"/>
              <w:ind w:left="57" w:right="57"/>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w:t>
            </w:r>
          </w:p>
        </w:tc>
        <w:tc>
          <w:tcPr>
            <w:tcW w:w="3864" w:type="pct"/>
            <w:shd w:val="clear" w:color="auto" w:fill="auto"/>
          </w:tcPr>
          <w:p w:rsidR="00ED4C22" w:rsidRPr="00ED4C22" w:rsidRDefault="00ED4C22" w:rsidP="00412DF7">
            <w:pPr>
              <w:pStyle w:val="ASFKTablenorm"/>
              <w:ind w:left="57" w:right="57"/>
            </w:pPr>
            <w:r w:rsidRPr="00DE57C5">
              <w:t>Номер по порядку</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И?</w:t>
            </w:r>
          </w:p>
        </w:tc>
        <w:tc>
          <w:tcPr>
            <w:tcW w:w="3864" w:type="pct"/>
            <w:shd w:val="clear" w:color="auto" w:fill="auto"/>
          </w:tcPr>
          <w:p w:rsidR="00ED4C22" w:rsidRPr="00ED4C22" w:rsidRDefault="00ED4C22" w:rsidP="00412DF7">
            <w:pPr>
              <w:pStyle w:val="ASFKTablenorm"/>
              <w:ind w:left="57" w:right="57"/>
            </w:pPr>
            <w:r w:rsidRPr="00DE57C5">
              <w:t>Признак итоговой строки</w:t>
            </w:r>
            <w:r w:rsidRPr="00ED4C22">
              <w:t>.</w:t>
            </w:r>
          </w:p>
        </w:tc>
      </w:tr>
      <w:tr w:rsidR="00ED4C22" w:rsidRPr="0064058C" w:rsidTr="00412DF7">
        <w:trPr>
          <w:trHeight w:val="77"/>
        </w:trPr>
        <w:tc>
          <w:tcPr>
            <w:tcW w:w="1136" w:type="pct"/>
            <w:shd w:val="clear" w:color="auto" w:fill="auto"/>
          </w:tcPr>
          <w:p w:rsidR="00ED4C22" w:rsidRPr="00ED4C22" w:rsidRDefault="00ED4C22" w:rsidP="00412DF7">
            <w:pPr>
              <w:pStyle w:val="ASFKTablenorm"/>
              <w:ind w:left="57" w:right="57"/>
            </w:pPr>
            <w:r w:rsidRPr="0064058C">
              <w:t>Наименование пок</w:t>
            </w:r>
            <w:r w:rsidRPr="00ED4C22">
              <w:t>азателя</w:t>
            </w:r>
          </w:p>
        </w:tc>
        <w:tc>
          <w:tcPr>
            <w:tcW w:w="3864" w:type="pct"/>
            <w:shd w:val="clear" w:color="auto" w:fill="auto"/>
          </w:tcPr>
          <w:p w:rsidR="00ED4C22" w:rsidRPr="00ED4C22" w:rsidRDefault="00ED4C22" w:rsidP="00412DF7">
            <w:pPr>
              <w:pStyle w:val="ASFKTablenorm"/>
              <w:ind w:left="57" w:right="57"/>
            </w:pPr>
            <w:r w:rsidRPr="00DE57C5">
              <w:t>Наименование кода бюджетной классификации</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Рд</w:t>
            </w:r>
          </w:p>
        </w:tc>
        <w:tc>
          <w:tcPr>
            <w:tcW w:w="3864" w:type="pct"/>
            <w:shd w:val="clear" w:color="auto" w:fill="auto"/>
          </w:tcPr>
          <w:p w:rsidR="00ED4C22" w:rsidRPr="00ED4C22" w:rsidRDefault="00ED4C22" w:rsidP="00412DF7">
            <w:pPr>
              <w:pStyle w:val="ASFKTablenorm"/>
              <w:ind w:left="57" w:right="57"/>
            </w:pPr>
            <w:r w:rsidRPr="00DE57C5">
              <w:t>Код раздела по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Прд</w:t>
            </w:r>
          </w:p>
        </w:tc>
        <w:tc>
          <w:tcPr>
            <w:tcW w:w="3864" w:type="pct"/>
            <w:shd w:val="clear" w:color="auto" w:fill="auto"/>
          </w:tcPr>
          <w:p w:rsidR="00ED4C22" w:rsidRPr="00ED4C22" w:rsidRDefault="00ED4C22" w:rsidP="00412DF7">
            <w:pPr>
              <w:pStyle w:val="ASFKTablenorm"/>
              <w:ind w:left="57" w:right="57"/>
            </w:pPr>
            <w:r w:rsidRPr="00DE57C5">
              <w:t>Код подраздела по коду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ЦСТ</w:t>
            </w:r>
          </w:p>
        </w:tc>
        <w:tc>
          <w:tcPr>
            <w:tcW w:w="3864" w:type="pct"/>
            <w:shd w:val="clear" w:color="auto" w:fill="auto"/>
          </w:tcPr>
          <w:p w:rsidR="00ED4C22" w:rsidRPr="00ED4C22" w:rsidRDefault="00ED4C22" w:rsidP="00412DF7">
            <w:pPr>
              <w:pStyle w:val="ASFKTablenorm"/>
              <w:ind w:left="57" w:right="57"/>
            </w:pPr>
            <w:r w:rsidRPr="00DE57C5">
              <w:t>Код целевой статьи</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ВР</w:t>
            </w:r>
          </w:p>
        </w:tc>
        <w:tc>
          <w:tcPr>
            <w:tcW w:w="3864" w:type="pct"/>
            <w:shd w:val="clear" w:color="auto" w:fill="auto"/>
          </w:tcPr>
          <w:p w:rsidR="00ED4C22" w:rsidRPr="00ED4C22" w:rsidRDefault="00ED4C22" w:rsidP="00412DF7">
            <w:pPr>
              <w:pStyle w:val="ASFKTablenorm"/>
              <w:ind w:left="57" w:right="57"/>
            </w:pPr>
            <w:r w:rsidRPr="00DE57C5">
              <w:t>Код вида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КОСГУ</w:t>
            </w:r>
          </w:p>
        </w:tc>
        <w:tc>
          <w:tcPr>
            <w:tcW w:w="3864" w:type="pct"/>
            <w:shd w:val="clear" w:color="auto" w:fill="auto"/>
          </w:tcPr>
          <w:p w:rsidR="00ED4C22" w:rsidRPr="00ED4C22" w:rsidRDefault="00ED4C22" w:rsidP="00412DF7">
            <w:pPr>
              <w:pStyle w:val="ASFKTablenorm"/>
              <w:ind w:left="57" w:right="57"/>
            </w:pPr>
            <w:r w:rsidRPr="00DE57C5">
              <w:t>Код классификации операций сектора государственного управл</w:t>
            </w:r>
            <w:r w:rsidRPr="00ED4C22">
              <w:t>ения.</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ED4C22" w:rsidRPr="00ED4C22" w:rsidRDefault="00ED4C22" w:rsidP="00412DF7">
            <w:pPr>
              <w:pStyle w:val="ASFKTablenorm"/>
              <w:ind w:left="57" w:right="57"/>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1 год</w:t>
            </w:r>
          </w:p>
        </w:tc>
        <w:tc>
          <w:tcPr>
            <w:tcW w:w="3864" w:type="pct"/>
            <w:shd w:val="clear" w:color="auto" w:fill="auto"/>
          </w:tcPr>
          <w:p w:rsidR="00ED4C22" w:rsidRPr="00ED4C22" w:rsidRDefault="00ED4C22" w:rsidP="00412DF7">
            <w:pPr>
              <w:pStyle w:val="ASFKTablenorm"/>
              <w:ind w:left="57" w:right="57"/>
            </w:pPr>
            <w:r w:rsidRPr="00DE57C5">
              <w:t>Сумма ЛБО по первому году планового периода</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2 год</w:t>
            </w:r>
          </w:p>
        </w:tc>
        <w:tc>
          <w:tcPr>
            <w:tcW w:w="3864" w:type="pct"/>
            <w:shd w:val="clear" w:color="auto" w:fill="auto"/>
          </w:tcPr>
          <w:p w:rsidR="00ED4C22" w:rsidRPr="00ED4C22" w:rsidRDefault="00ED4C22" w:rsidP="00412DF7">
            <w:pPr>
              <w:pStyle w:val="ASFKTablenorm"/>
              <w:ind w:left="57" w:right="57"/>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E65C78">
        <w:rPr>
          <w:noProof/>
        </w:rPr>
        <w:drawing>
          <wp:inline distT="0" distB="0" distL="0" distR="0">
            <wp:extent cx="274955" cy="274955"/>
            <wp:effectExtent l="0" t="0" r="0" b="0"/>
            <wp:docPr id="246" name="Рисунок 2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973765">
        <w:rPr>
          <w:noProof/>
        </w:rPr>
        <w:t>146</w:t>
      </w:r>
      <w:r w:rsidR="00CD55C7" w:rsidRPr="0064058C">
        <w:fldChar w:fldCharType="end"/>
      </w:r>
      <w:r w:rsidR="00CD55C7" w:rsidRPr="0064058C">
        <w:t>).</w:t>
      </w:r>
    </w:p>
    <w:p w:rsidR="008A42AA" w:rsidRPr="008A42AA" w:rsidRDefault="00E65C78" w:rsidP="008A42AA">
      <w:pPr>
        <w:pStyle w:val="ASFKFigure"/>
      </w:pPr>
      <w:r>
        <w:rPr>
          <w:noProof/>
        </w:rPr>
        <w:lastRenderedPageBreak/>
        <w:drawing>
          <wp:inline distT="0" distB="0" distL="0" distR="0">
            <wp:extent cx="6125845" cy="256540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010" w:name="_Ref248811933"/>
      <w:bookmarkStart w:id="1011" w:name="_Toc126837659"/>
      <w:r w:rsidR="00973765">
        <w:rPr>
          <w:noProof/>
        </w:rPr>
        <w:t>146</w:t>
      </w:r>
      <w:bookmarkEnd w:id="1010"/>
      <w:r>
        <w:rPr>
          <w:noProof/>
        </w:rPr>
        <w:fldChar w:fldCharType="end"/>
      </w:r>
      <w:r w:rsidR="00CD55C7" w:rsidRPr="0064058C">
        <w:t xml:space="preserve">. ЭД </w:t>
      </w:r>
      <w:r w:rsidR="001F20AD">
        <w:t>«</w:t>
      </w:r>
      <w:r w:rsidR="00CD55C7" w:rsidRPr="0064058C">
        <w:t>Добавление записи</w:t>
      </w:r>
      <w:r w:rsidR="001F20AD">
        <w:t>»</w:t>
      </w:r>
      <w:bookmarkEnd w:id="1011"/>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D6E4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973765">
        <w:t>147</w:t>
      </w:r>
      <w:r w:rsidRPr="00ED4C22">
        <w:fldChar w:fldCharType="end"/>
      </w:r>
      <w:r>
        <w:t>.</w:t>
      </w:r>
    </w:p>
    <w:p w:rsidR="008A42AA" w:rsidRPr="008A42AA" w:rsidRDefault="00E65C78" w:rsidP="008A42AA">
      <w:pPr>
        <w:pStyle w:val="ASFKFigure"/>
      </w:pPr>
      <w:r>
        <w:rPr>
          <w:noProof/>
        </w:rPr>
        <w:lastRenderedPageBreak/>
        <w:drawing>
          <wp:inline distT="0" distB="0" distL="0" distR="0">
            <wp:extent cx="6125845" cy="20154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012" w:name="_Ref248811935"/>
      <w:bookmarkStart w:id="1013" w:name="_Toc126837660"/>
      <w:r w:rsidR="00973765">
        <w:rPr>
          <w:noProof/>
        </w:rPr>
        <w:t>147</w:t>
      </w:r>
      <w:bookmarkEnd w:id="1012"/>
      <w:r>
        <w:rPr>
          <w:noProof/>
        </w:rPr>
        <w:fldChar w:fldCharType="end"/>
      </w:r>
      <w:r w:rsidR="00CD55C7" w:rsidRPr="0064058C">
        <w:t xml:space="preserve">. ЭФ </w:t>
      </w:r>
      <w:r w:rsidR="00D51A98">
        <w:t xml:space="preserve">документа </w:t>
      </w:r>
      <w:r w:rsidR="001F20AD">
        <w:t>«</w:t>
      </w:r>
      <w:r w:rsidR="00CD55C7" w:rsidRPr="0064058C">
        <w:t>Уведомление о блокировке БА и ЛБО</w:t>
      </w:r>
      <w:r w:rsidR="00F9698D">
        <w:t xml:space="preserve">», закладки </w:t>
      </w:r>
      <w:r w:rsidR="001F20AD">
        <w:t>«</w:t>
      </w:r>
      <w:r w:rsidR="00CD55C7" w:rsidRPr="0064058C">
        <w:t>Дополнительные атрибуты</w:t>
      </w:r>
      <w:r w:rsidR="001F20AD">
        <w:t>»</w:t>
      </w:r>
      <w:bookmarkEnd w:id="1013"/>
    </w:p>
    <w:p w:rsidR="00D51A98" w:rsidRDefault="00D51A98" w:rsidP="00D51A98">
      <w:pPr>
        <w:pStyle w:val="ASFKNormal"/>
      </w:pPr>
      <w:bookmarkStart w:id="1014" w:name="_Toc318206543"/>
      <w:bookmarkStart w:id="1015" w:name="_Ref318206870"/>
      <w:bookmarkStart w:id="1016" w:name="_Ref318212637"/>
      <w:bookmarkStart w:id="1017" w:name="_Ref371509797"/>
      <w:bookmarkStart w:id="1018" w:name="_Ref372212929"/>
      <w:bookmarkStart w:id="1019" w:name="_Ref377492069"/>
      <w:bookmarkStart w:id="1020" w:name="_Ref378358021"/>
      <w:bookmarkStart w:id="1021" w:name="_Ref378868098"/>
      <w:bookmarkStart w:id="1022" w:name="_Toc387859022"/>
      <w:bookmarkStart w:id="1023" w:name="_Toc410283283"/>
      <w:bookmarkStart w:id="1024"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973765">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5" w:name="_Ref449682729"/>
      <w:bookmarkStart w:id="1026" w:name="_Toc126837452"/>
      <w:r w:rsidR="00973765">
        <w:rPr>
          <w:noProof/>
        </w:rPr>
        <w:t>79</w:t>
      </w:r>
      <w:bookmarkEnd w:id="1025"/>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D51A98"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DE57C5">
              <w:t xml:space="preserve">Закладка </w:t>
            </w:r>
            <w:r w:rsidRPr="00ED4C22">
              <w:t>«Дополнительные атрибуты», группа полей «Статусы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Бизнес-</w:t>
            </w:r>
            <w:r w:rsidR="00415355" w:rsidRPr="00ED4C22">
              <w:t>статус</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перед</w:t>
            </w:r>
            <w:r w:rsidRPr="00ED4C22">
              <w:t>ачи</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утве</w:t>
            </w:r>
            <w:r w:rsidRPr="00ED4C22">
              <w:t>рждения</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«Даты»</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с</w:t>
            </w:r>
          </w:p>
        </w:tc>
        <w:tc>
          <w:tcPr>
            <w:tcW w:w="3864" w:type="pct"/>
            <w:shd w:val="clear" w:color="auto" w:fill="auto"/>
          </w:tcPr>
          <w:p w:rsidR="00D51A98" w:rsidRPr="00ED4C22" w:rsidRDefault="00D51A98" w:rsidP="00412DF7">
            <w:pPr>
              <w:pStyle w:val="ASFKTablenorm"/>
              <w:ind w:left="57" w:right="57"/>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973765">
              <w:t>143</w:t>
            </w:r>
            <w:r w:rsidRPr="00ED4C22">
              <w:fldChar w:fldCharType="end"/>
            </w:r>
            <w:r w:rsidRPr="00ED4C22">
              <w:t>).</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по</w:t>
            </w:r>
          </w:p>
        </w:tc>
        <w:tc>
          <w:tcPr>
            <w:tcW w:w="3864" w:type="pct"/>
            <w:shd w:val="clear" w:color="auto" w:fill="auto"/>
          </w:tcPr>
          <w:p w:rsidR="00D51A98" w:rsidRPr="00ED4C22" w:rsidRDefault="00D51A98" w:rsidP="00412DF7">
            <w:pPr>
              <w:pStyle w:val="ASFKTablenorm"/>
              <w:ind w:left="57" w:right="57"/>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проводки в о</w:t>
            </w:r>
            <w:r w:rsidRPr="00D51A98">
              <w:t>р</w:t>
            </w:r>
            <w:r w:rsidRPr="00ED4C22">
              <w:t>гане ФК</w:t>
            </w:r>
          </w:p>
        </w:tc>
        <w:tc>
          <w:tcPr>
            <w:tcW w:w="3864" w:type="pct"/>
            <w:shd w:val="clear" w:color="auto" w:fill="auto"/>
          </w:tcPr>
          <w:p w:rsidR="00D51A98" w:rsidRPr="00ED4C22" w:rsidRDefault="00D51A98" w:rsidP="00412DF7">
            <w:pPr>
              <w:pStyle w:val="ASFKTablenorm"/>
              <w:ind w:left="57" w:right="57"/>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регистрации в о</w:t>
            </w:r>
            <w:r w:rsidRPr="00ED4C22">
              <w:t>ргане ФК</w:t>
            </w:r>
          </w:p>
        </w:tc>
        <w:tc>
          <w:tcPr>
            <w:tcW w:w="3864" w:type="pct"/>
            <w:shd w:val="clear" w:color="auto" w:fill="auto"/>
          </w:tcPr>
          <w:p w:rsidR="00D51A98" w:rsidRPr="00ED4C22" w:rsidRDefault="00D51A98" w:rsidP="00412DF7">
            <w:pPr>
              <w:pStyle w:val="ASFKTablenorm"/>
              <w:ind w:left="57" w:right="57"/>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Руководитель. Ра</w:t>
            </w:r>
            <w:r w:rsidRPr="00D51A98">
              <w:t>с</w:t>
            </w:r>
            <w:r w:rsidRPr="00ED4C22">
              <w:t>шифровка подписи</w:t>
            </w:r>
          </w:p>
        </w:tc>
        <w:tc>
          <w:tcPr>
            <w:tcW w:w="3864" w:type="pct"/>
            <w:shd w:val="clear" w:color="auto" w:fill="auto"/>
          </w:tcPr>
          <w:p w:rsidR="00D51A98" w:rsidRPr="00ED4C22" w:rsidRDefault="00D51A98" w:rsidP="00412DF7">
            <w:pPr>
              <w:pStyle w:val="ASFKTablenorm"/>
              <w:ind w:left="57" w:right="57"/>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Дата подписи</w:t>
            </w:r>
          </w:p>
        </w:tc>
        <w:tc>
          <w:tcPr>
            <w:tcW w:w="3864" w:type="pct"/>
            <w:shd w:val="clear" w:color="auto" w:fill="auto"/>
          </w:tcPr>
          <w:p w:rsidR="00D51A98" w:rsidRPr="00ED4C22" w:rsidRDefault="00D51A98" w:rsidP="00412DF7">
            <w:pPr>
              <w:pStyle w:val="ASFKTablenorm"/>
              <w:ind w:left="57" w:right="57"/>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7" w:name="_Ref449705569"/>
      <w:bookmarkStart w:id="1028" w:name="_Ref449705798"/>
      <w:bookmarkStart w:id="1029" w:name="_Ref449706566"/>
      <w:bookmarkStart w:id="1030" w:name="_Toc126837342"/>
      <w:r w:rsidRPr="0064058C">
        <w:lastRenderedPageBreak/>
        <w:t>Перечень целевых субсидий</w:t>
      </w:r>
      <w:bookmarkEnd w:id="1014"/>
      <w:bookmarkEnd w:id="1015"/>
      <w:bookmarkEnd w:id="1016"/>
      <w:bookmarkEnd w:id="1017"/>
      <w:bookmarkEnd w:id="1018"/>
      <w:bookmarkEnd w:id="1019"/>
      <w:bookmarkEnd w:id="1020"/>
      <w:bookmarkEnd w:id="1021"/>
      <w:bookmarkEnd w:id="1022"/>
      <w:bookmarkEnd w:id="1023"/>
      <w:bookmarkEnd w:id="1024"/>
      <w:bookmarkEnd w:id="1027"/>
      <w:bookmarkEnd w:id="1028"/>
      <w:bookmarkEnd w:id="1029"/>
      <w:bookmarkEnd w:id="1030"/>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973765">
        <w:rPr>
          <w:noProof/>
        </w:rPr>
        <w:t>148</w:t>
      </w:r>
      <w:r w:rsidRPr="0064058C">
        <w:fldChar w:fldCharType="end"/>
      </w:r>
      <w:r w:rsidRPr="0064058C">
        <w:t>.</w:t>
      </w:r>
    </w:p>
    <w:p w:rsidR="004A1994" w:rsidRPr="004A1994" w:rsidRDefault="00E65C78" w:rsidP="004A1994">
      <w:pPr>
        <w:pStyle w:val="ASFKFigure"/>
      </w:pPr>
      <w:r>
        <w:rPr>
          <w:noProof/>
        </w:rPr>
        <w:drawing>
          <wp:inline distT="0" distB="0" distL="0" distR="0">
            <wp:extent cx="6125845" cy="3391535"/>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692209"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031" w:name="_Ref318130069"/>
      <w:bookmarkStart w:id="1032" w:name="_Toc126837661"/>
      <w:r w:rsidR="00973765">
        <w:rPr>
          <w:noProof/>
        </w:rPr>
        <w:t>148</w:t>
      </w:r>
      <w:bookmarkEnd w:id="1031"/>
      <w:r>
        <w:rPr>
          <w:noProof/>
        </w:rPr>
        <w:fldChar w:fldCharType="end"/>
      </w:r>
      <w:r w:rsidR="00692209" w:rsidRPr="0064058C">
        <w:t xml:space="preserve">. ЭФ списка документов </w:t>
      </w:r>
      <w:r w:rsidR="001F20AD">
        <w:t>«</w:t>
      </w:r>
      <w:r w:rsidR="00692209" w:rsidRPr="0064058C">
        <w:t>Перечень целевых субсидий</w:t>
      </w:r>
      <w:r w:rsidR="001F20AD">
        <w:t>»</w:t>
      </w:r>
      <w:bookmarkEnd w:id="1032"/>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экспорт в OEBS</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экспорт в OEBS</w:t>
      </w:r>
      <w:r w:rsidR="00030259">
        <w:t xml:space="preserve"> и внешнюю систему</w:t>
      </w:r>
      <w:r w:rsidRPr="00243387">
        <w:t>.</w:t>
      </w:r>
    </w:p>
    <w:p w:rsidR="00243387" w:rsidRPr="00243387" w:rsidRDefault="00243387" w:rsidP="00F018DF">
      <w:pPr>
        <w:pStyle w:val="41"/>
      </w:pPr>
      <w:bookmarkStart w:id="1033" w:name="_Ref394565306"/>
      <w:r w:rsidRPr="00243387">
        <w:t>Экранная форма документа</w:t>
      </w:r>
      <w:bookmarkEnd w:id="1033"/>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973765">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973765">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0274BD" w:rsidRPr="000274BD" w:rsidRDefault="000274BD" w:rsidP="000274BD">
      <w:pPr>
        <w:pStyle w:val="ASFKFigure"/>
      </w:pPr>
      <w:r w:rsidRPr="000274BD">
        <w:rPr>
          <w:noProof/>
        </w:rPr>
        <w:drawing>
          <wp:inline distT="0" distB="0" distL="0" distR="0">
            <wp:extent cx="6051016" cy="5057775"/>
            <wp:effectExtent l="0" t="0" r="6985" b="0"/>
            <wp:docPr id="3" name="Рисунок 3"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Скриншоты\000.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063050" cy="5067834"/>
                    </a:xfrm>
                    <a:prstGeom prst="rect">
                      <a:avLst/>
                    </a:prstGeom>
                    <a:noFill/>
                    <a:ln>
                      <a:noFill/>
                    </a:ln>
                  </pic:spPr>
                </pic:pic>
              </a:graphicData>
            </a:graphic>
          </wp:inline>
        </w:drawing>
      </w:r>
    </w:p>
    <w:bookmarkStart w:id="1034"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5" w:name="_Ref371431944"/>
      <w:bookmarkStart w:id="1036" w:name="_Toc126837662"/>
      <w:r w:rsidR="00973765">
        <w:rPr>
          <w:noProof/>
        </w:rPr>
        <w:t>149</w:t>
      </w:r>
      <w:bookmarkEnd w:id="1035"/>
      <w:r w:rsidRPr="00243387">
        <w:fldChar w:fldCharType="end"/>
      </w:r>
      <w:r w:rsidRPr="00243387">
        <w:t>.</w:t>
      </w:r>
      <w:bookmarkEnd w:id="1034"/>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6"/>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973765">
        <w:t>80</w:t>
      </w:r>
      <w:r w:rsidRPr="00243387">
        <w:fldChar w:fldCharType="end"/>
      </w:r>
      <w:r w:rsidRPr="00243387">
        <w:t>.</w:t>
      </w:r>
    </w:p>
    <w:p w:rsidR="00243387"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037" w:name="_Ref318205310"/>
      <w:bookmarkStart w:id="1038" w:name="_Toc126837453"/>
      <w:r w:rsidR="00973765">
        <w:rPr>
          <w:noProof/>
        </w:rPr>
        <w:t>80</w:t>
      </w:r>
      <w:bookmarkEnd w:id="1037"/>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F80A4C"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w:t>
            </w:r>
          </w:p>
        </w:tc>
        <w:tc>
          <w:tcPr>
            <w:tcW w:w="3864" w:type="pct"/>
            <w:shd w:val="clear" w:color="auto" w:fill="auto"/>
          </w:tcPr>
          <w:p w:rsidR="002E101B" w:rsidRPr="00F80A4C" w:rsidRDefault="002E101B" w:rsidP="00412DF7">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412DF7">
            <w:pPr>
              <w:pStyle w:val="ASFKTablenorm"/>
              <w:ind w:left="57" w:right="57"/>
            </w:pPr>
            <w:r>
              <w:t xml:space="preserve">В случае если </w:t>
            </w:r>
            <w:r w:rsidR="002E101B" w:rsidRPr="00F80A4C">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Год</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412DF7">
            <w:pPr>
              <w:pStyle w:val="ASFKTablenorm"/>
              <w:ind w:left="57" w:right="57"/>
            </w:pPr>
            <w:r w:rsidRPr="00F80A4C">
              <w:t>Список доступных значений начинается с 2000 года.</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Дата</w:t>
            </w:r>
          </w:p>
        </w:tc>
        <w:tc>
          <w:tcPr>
            <w:tcW w:w="3864" w:type="pct"/>
            <w:shd w:val="clear" w:color="auto" w:fill="auto"/>
          </w:tcPr>
          <w:p w:rsidR="002E101B" w:rsidRPr="00F80A4C" w:rsidRDefault="002E101B" w:rsidP="00412DF7">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Статус</w:t>
            </w:r>
          </w:p>
        </w:tc>
        <w:tc>
          <w:tcPr>
            <w:tcW w:w="3864" w:type="pct"/>
            <w:shd w:val="clear" w:color="auto" w:fill="auto"/>
          </w:tcPr>
          <w:p w:rsidR="002E101B" w:rsidRPr="00F80A4C" w:rsidRDefault="002E101B" w:rsidP="00412DF7">
            <w:pPr>
              <w:pStyle w:val="ASFKTablenorm"/>
              <w:ind w:left="57" w:right="57"/>
            </w:pPr>
            <w:r w:rsidRPr="00F80A4C">
              <w:t>Статус.</w:t>
            </w:r>
          </w:p>
        </w:tc>
      </w:tr>
      <w:tr w:rsidR="000274BD" w:rsidRPr="00F80A4C" w:rsidTr="00CA28B1">
        <w:tc>
          <w:tcPr>
            <w:tcW w:w="1136" w:type="pct"/>
            <w:shd w:val="clear" w:color="auto" w:fill="auto"/>
          </w:tcPr>
          <w:p w:rsidR="000274BD" w:rsidRPr="00F80A4C" w:rsidRDefault="000274BD" w:rsidP="00CA28B1">
            <w:pPr>
              <w:pStyle w:val="ASFKTablenorm"/>
              <w:ind w:left="57" w:right="57"/>
            </w:pPr>
            <w:r w:rsidRPr="00F80A4C">
              <w:t>Бюджет (наименование)</w:t>
            </w:r>
          </w:p>
        </w:tc>
        <w:tc>
          <w:tcPr>
            <w:tcW w:w="3864" w:type="pct"/>
            <w:shd w:val="clear" w:color="auto" w:fill="auto"/>
          </w:tcPr>
          <w:p w:rsidR="000274BD" w:rsidRPr="00F80A4C" w:rsidRDefault="000274BD" w:rsidP="00CA28B1">
            <w:pPr>
              <w:pStyle w:val="ASFKTablenorm"/>
              <w:ind w:left="57" w:right="57"/>
            </w:pPr>
            <w:r w:rsidRPr="00F80A4C">
              <w:t xml:space="preserve">ГРБС: заполняется автоматически на сновании системной константы; выбор из справочника </w:t>
            </w:r>
            <w:r>
              <w:t>«</w:t>
            </w:r>
            <w:r w:rsidRPr="00F80A4C">
              <w:t>Бюджеты</w:t>
            </w:r>
            <w:r>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ОКПО</w:t>
            </w:r>
          </w:p>
        </w:tc>
        <w:tc>
          <w:tcPr>
            <w:tcW w:w="3864" w:type="pct"/>
            <w:shd w:val="clear" w:color="auto" w:fill="auto"/>
          </w:tcPr>
          <w:p w:rsidR="002E101B" w:rsidRPr="00F80A4C" w:rsidRDefault="002E101B" w:rsidP="00412DF7">
            <w:pPr>
              <w:pStyle w:val="ASFKTablenorm"/>
              <w:ind w:left="57" w:right="57"/>
            </w:pPr>
            <w:r w:rsidRPr="00F80A4C">
              <w:t>ГРБС: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ОКТМО</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412DF7">
            <w:pPr>
              <w:pStyle w:val="ASFKTablenorm"/>
              <w:ind w:left="57" w:right="57"/>
            </w:pPr>
            <w:r w:rsidRPr="00F80A4C">
              <w:t>Для ФБ поле не заполняется.</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Учредитель</w:t>
            </w:r>
            <w:r w:rsidR="001F20AD">
              <w:t>»</w:t>
            </w:r>
          </w:p>
        </w:tc>
      </w:tr>
      <w:tr w:rsidR="00634130" w:rsidRPr="00F80A4C" w:rsidTr="00412DF7">
        <w:tc>
          <w:tcPr>
            <w:tcW w:w="1136" w:type="pct"/>
            <w:shd w:val="clear" w:color="auto" w:fill="auto"/>
          </w:tcPr>
          <w:p w:rsidR="00634130" w:rsidRPr="00634130" w:rsidRDefault="00634130" w:rsidP="00412DF7">
            <w:pPr>
              <w:pStyle w:val="ASFKTablenorm"/>
              <w:ind w:left="57" w:right="57"/>
            </w:pPr>
            <w:r w:rsidRPr="00634130">
              <w:t xml:space="preserve">Наименование </w:t>
            </w:r>
          </w:p>
        </w:tc>
        <w:tc>
          <w:tcPr>
            <w:tcW w:w="3864" w:type="pct"/>
            <w:shd w:val="clear" w:color="auto" w:fill="auto"/>
          </w:tcPr>
          <w:p w:rsidR="00F007E9" w:rsidRPr="00F007E9" w:rsidRDefault="00AC5F49" w:rsidP="00AC5F49">
            <w:pPr>
              <w:pStyle w:val="ASFKTablenorm"/>
              <w:ind w:right="57"/>
            </w:pPr>
            <w:r>
              <w:t>З</w:t>
            </w:r>
            <w:r w:rsidR="00F007E9" w:rsidRPr="00F007E9">
              <w:t>аполняется автоматически н</w:t>
            </w:r>
            <w:r>
              <w:t>а основании системной константы.</w:t>
            </w:r>
            <w:r w:rsidR="00F007E9" w:rsidRPr="00F007E9">
              <w:t xml:space="preserve"> </w:t>
            </w:r>
          </w:p>
          <w:p w:rsidR="00634130" w:rsidRPr="00634130" w:rsidRDefault="00F007E9" w:rsidP="00412DF7">
            <w:pPr>
              <w:pStyle w:val="ASFKTablenorm"/>
              <w:ind w:left="57" w:right="57"/>
            </w:pPr>
            <w:r w:rsidRPr="00F007E9">
              <w:t>Возможно заполнение поля вручную</w:t>
            </w:r>
            <w:r>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 xml:space="preserve">Наименование </w:t>
            </w:r>
          </w:p>
        </w:tc>
        <w:tc>
          <w:tcPr>
            <w:tcW w:w="3864" w:type="pct"/>
            <w:shd w:val="clear" w:color="auto" w:fill="auto"/>
          </w:tcPr>
          <w:p w:rsidR="002E101B" w:rsidRPr="00F80A4C" w:rsidRDefault="002E101B" w:rsidP="00412DF7">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4271D0" w:rsidP="00412DF7">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DF630A">
            <w:pPr>
              <w:pStyle w:val="ASFKTablenorm"/>
              <w:ind w:left="57" w:right="57"/>
            </w:pPr>
            <w:r w:rsidRPr="00F80A4C">
              <w:t>Код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rsidTr="00412DF7">
        <w:tc>
          <w:tcPr>
            <w:tcW w:w="1136" w:type="pct"/>
            <w:shd w:val="clear" w:color="auto" w:fill="auto"/>
          </w:tcPr>
          <w:p w:rsidR="002E101B" w:rsidRPr="00F80A4C" w:rsidRDefault="002E101B" w:rsidP="00DF630A">
            <w:pPr>
              <w:pStyle w:val="ASFKTablenorm"/>
              <w:ind w:left="57" w:right="57"/>
            </w:pPr>
            <w:r w:rsidRPr="00F80A4C">
              <w:t>Наименование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rsidTr="00412DF7">
        <w:tc>
          <w:tcPr>
            <w:tcW w:w="1136" w:type="pct"/>
            <w:shd w:val="clear" w:color="auto" w:fill="auto"/>
          </w:tcPr>
          <w:p w:rsidR="00DA203C" w:rsidRPr="00F80A4C" w:rsidRDefault="00DA203C" w:rsidP="00412DF7">
            <w:pPr>
              <w:pStyle w:val="ASFKTablenorm"/>
              <w:ind w:left="57" w:right="57"/>
            </w:pPr>
            <w:r w:rsidRPr="00F80A4C">
              <w:t>Код объекта ФАИП</w:t>
            </w:r>
          </w:p>
        </w:tc>
        <w:tc>
          <w:tcPr>
            <w:tcW w:w="3864" w:type="pct"/>
            <w:shd w:val="clear" w:color="auto" w:fill="auto"/>
          </w:tcPr>
          <w:p w:rsidR="00DA203C" w:rsidRPr="00F80A4C" w:rsidRDefault="00DA203C" w:rsidP="00412DF7">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Наименование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lastRenderedPageBreak/>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lastRenderedPageBreak/>
              <w:t>Дата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973765">
        <w:rPr>
          <w:noProof/>
        </w:rPr>
        <w:t>150</w:t>
      </w:r>
      <w:r w:rsidR="008650B7" w:rsidRPr="00243387">
        <w:fldChar w:fldCharType="end"/>
      </w:r>
      <w:r w:rsidR="008650B7">
        <w:t>.</w:t>
      </w:r>
      <w:r w:rsidR="008650B7" w:rsidRPr="00243387">
        <w:t xml:space="preserve"> </w:t>
      </w:r>
    </w:p>
    <w:p w:rsidR="004A1994" w:rsidRPr="004A1994" w:rsidRDefault="00E65C78" w:rsidP="004A1994">
      <w:pPr>
        <w:pStyle w:val="ASFKFigure"/>
      </w:pPr>
      <w:r>
        <w:rPr>
          <w:noProof/>
        </w:rPr>
        <w:drawing>
          <wp:inline distT="0" distB="0" distL="0" distR="0">
            <wp:extent cx="6125845" cy="419925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039"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40" w:name="_Ref371431794"/>
      <w:bookmarkStart w:id="1041" w:name="_Toc126837663"/>
      <w:r w:rsidR="00973765">
        <w:rPr>
          <w:noProof/>
        </w:rPr>
        <w:t>150</w:t>
      </w:r>
      <w:bookmarkEnd w:id="1040"/>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39"/>
      <w:bookmarkEnd w:id="1041"/>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973765">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42" w:name="_Ref318715088"/>
      <w:bookmarkStart w:id="1043" w:name="_Toc126837454"/>
      <w:r w:rsidR="00973765">
        <w:rPr>
          <w:noProof/>
        </w:rPr>
        <w:t>81</w:t>
      </w:r>
      <w:bookmarkEnd w:id="1042"/>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37"/>
        <w:gridCol w:w="5494"/>
      </w:tblGrid>
      <w:tr w:rsidR="0047317B" w:rsidRPr="0047317B" w:rsidTr="00412DF7">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Руководитель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lastRenderedPageBreak/>
              <w:t>Руководитель финансово-экономической службы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rPr>
          <w:trHeight w:val="70"/>
        </w:trPr>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bl>
    <w:p w:rsidR="00535125" w:rsidRPr="00345377" w:rsidRDefault="00535125" w:rsidP="00535125">
      <w:pPr>
        <w:pStyle w:val="21"/>
      </w:pPr>
      <w:bookmarkStart w:id="1044" w:name="_Toc126837343"/>
      <w:bookmarkStart w:id="1045" w:name="_Toc315164830"/>
      <w:bookmarkStart w:id="1046" w:name="_Toc315166549"/>
      <w:bookmarkStart w:id="1047" w:name="_Ref315169859"/>
      <w:bookmarkStart w:id="1048" w:name="_Toc387859023"/>
      <w:bookmarkStart w:id="1049" w:name="_Toc410283284"/>
      <w:bookmarkStart w:id="1050" w:name="_Toc221011533"/>
      <w:bookmarkStart w:id="1051" w:name="_Toc221012234"/>
      <w:bookmarkStart w:id="1052" w:name="_Toc225934645"/>
      <w:bookmarkStart w:id="1053" w:name="_Toc232827432"/>
      <w:bookmarkStart w:id="1054" w:name="_Toc300216229"/>
      <w:r w:rsidRPr="00345377">
        <w:t xml:space="preserve">Группа документов </w:t>
      </w:r>
      <w:r>
        <w:t>«</w:t>
      </w:r>
      <w:r w:rsidRPr="00345377">
        <w:t>Периодическая отчетность</w:t>
      </w:r>
      <w:r>
        <w:t>»</w:t>
      </w:r>
      <w:bookmarkEnd w:id="1044"/>
    </w:p>
    <w:p w:rsidR="00535125" w:rsidRDefault="00535125" w:rsidP="00535125">
      <w:pPr>
        <w:pStyle w:val="32"/>
      </w:pPr>
      <w:bookmarkStart w:id="1055" w:name="_Ref350934944"/>
      <w:bookmarkStart w:id="1056" w:name="_Toc387859034"/>
      <w:bookmarkStart w:id="1057" w:name="_Ref404769956"/>
      <w:bookmarkStart w:id="1058" w:name="_Toc410283295"/>
      <w:bookmarkStart w:id="1059" w:name="_Toc126837344"/>
      <w:r>
        <w:t>Бюджетная отчетность ГРБС, ФО, ГВБФ. Сводные отчеты</w:t>
      </w:r>
      <w:bookmarkEnd w:id="1055"/>
      <w:bookmarkEnd w:id="1056"/>
      <w:bookmarkEnd w:id="1057"/>
      <w:bookmarkEnd w:id="1058"/>
      <w:bookmarkEnd w:id="1059"/>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973765">
        <w:t>151</w:t>
      </w:r>
      <w:r>
        <w:fldChar w:fldCharType="end"/>
      </w:r>
      <w:r>
        <w:t>.</w:t>
      </w:r>
    </w:p>
    <w:p w:rsidR="00535125" w:rsidRPr="00237A20" w:rsidRDefault="00E65C78" w:rsidP="00535125">
      <w:pPr>
        <w:pStyle w:val="ASFKFigure"/>
      </w:pPr>
      <w:r>
        <w:rPr>
          <w:noProof/>
        </w:rPr>
        <w:lastRenderedPageBreak/>
        <w:drawing>
          <wp:inline distT="0" distB="0" distL="0" distR="0">
            <wp:extent cx="6223000" cy="3302635"/>
            <wp:effectExtent l="0" t="0" r="0" b="0"/>
            <wp:docPr id="252" name="Рисунок 252"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грбс"/>
                    <pic:cNvPicPr>
                      <a:picLocks noChangeAspect="1" noChangeArrowheads="1"/>
                    </pic:cNvPicPr>
                  </pic:nvPicPr>
                  <pic:blipFill>
                    <a:blip r:embed="rId216">
                      <a:lum bright="-10000" contrast="20000"/>
                      <a:extLst>
                        <a:ext uri="{28A0092B-C50C-407E-A947-70E740481C1C}">
                          <a14:useLocalDpi xmlns:a14="http://schemas.microsoft.com/office/drawing/2010/main" val="0"/>
                        </a:ext>
                      </a:extLst>
                    </a:blip>
                    <a:srcRect/>
                    <a:stretch>
                      <a:fillRect/>
                    </a:stretch>
                  </pic:blipFill>
                  <pic:spPr bwMode="auto">
                    <a:xfrm>
                      <a:off x="0" y="0"/>
                      <a:ext cx="6223000" cy="3302635"/>
                    </a:xfrm>
                    <a:prstGeom prst="rect">
                      <a:avLst/>
                    </a:prstGeom>
                    <a:noFill/>
                    <a:ln>
                      <a:noFill/>
                    </a:ln>
                  </pic:spPr>
                </pic:pic>
              </a:graphicData>
            </a:graphic>
          </wp:inline>
        </w:drawing>
      </w:r>
    </w:p>
    <w:p w:rsidR="00535125" w:rsidRPr="00531BD5"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60" w:name="_Ref350851371"/>
      <w:bookmarkStart w:id="1061" w:name="_Toc126837664"/>
      <w:r w:rsidR="00973765">
        <w:rPr>
          <w:noProof/>
        </w:rPr>
        <w:t>151</w:t>
      </w:r>
      <w:bookmarkEnd w:id="1060"/>
      <w:r>
        <w:rPr>
          <w:noProof/>
        </w:rPr>
        <w:fldChar w:fldCharType="end"/>
      </w:r>
      <w:r w:rsidR="00535125">
        <w:t xml:space="preserve">. </w:t>
      </w:r>
      <w:r w:rsidR="00535125" w:rsidRPr="0064058C">
        <w:t xml:space="preserve">ЭФ списка документов </w:t>
      </w:r>
      <w:r w:rsidR="00535125">
        <w:t>«Сводные отчеты»</w:t>
      </w:r>
      <w:bookmarkEnd w:id="1061"/>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E65C78" w:rsidP="00535125">
      <w:pPr>
        <w:pStyle w:val="ASFKListmark1"/>
      </w:pPr>
      <w:r>
        <w:rPr>
          <w:noProof/>
        </w:rPr>
        <w:drawing>
          <wp:inline distT="0" distB="0" distL="0" distR="0">
            <wp:extent cx="186690" cy="186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1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18">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1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E65C78" w:rsidP="00535125">
      <w:pPr>
        <w:pStyle w:val="ASFKListmark1"/>
      </w:pPr>
      <w:r>
        <w:rPr>
          <w:noProof/>
        </w:rPr>
        <w:drawing>
          <wp:inline distT="0" distB="0" distL="0" distR="0">
            <wp:extent cx="177800" cy="186690"/>
            <wp:effectExtent l="0" t="0" r="0" b="0"/>
            <wp:docPr id="257" name="Рисунок 2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0"/>
                    <pic:cNvPicPr>
                      <a:picLocks noChangeAspect="1" noChangeArrowheads="1"/>
                    </pic:cNvPicPr>
                  </pic:nvPicPr>
                  <pic:blipFill>
                    <a:blip r:embed="rId221">
                      <a:lum bright="-10000" contrast="20000"/>
                      <a:extLst>
                        <a:ext uri="{28A0092B-C50C-407E-A947-70E740481C1C}">
                          <a14:useLocalDpi xmlns:a14="http://schemas.microsoft.com/office/drawing/2010/main" val="0"/>
                        </a:ext>
                      </a:extLst>
                    </a:blip>
                    <a:srcRect/>
                    <a:stretch>
                      <a:fillRect/>
                    </a:stretch>
                  </pic:blipFill>
                  <pic:spPr bwMode="auto">
                    <a:xfrm>
                      <a:off x="0" y="0"/>
                      <a:ext cx="177800" cy="186690"/>
                    </a:xfrm>
                    <a:prstGeom prst="rect">
                      <a:avLst/>
                    </a:prstGeom>
                    <a:noFill/>
                    <a:ln>
                      <a:noFill/>
                    </a:ln>
                  </pic:spPr>
                </pic:pic>
              </a:graphicData>
            </a:graphic>
          </wp:inline>
        </w:drawing>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8" name="Рисунок 25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lastRenderedPageBreak/>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973765">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E65C78" w:rsidP="00535125">
      <w:pPr>
        <w:pStyle w:val="ASFKFigure"/>
      </w:pPr>
      <w:r>
        <w:rPr>
          <w:noProof/>
        </w:rPr>
        <w:drawing>
          <wp:inline distT="0" distB="0" distL="0" distR="0">
            <wp:extent cx="6134735" cy="4652010"/>
            <wp:effectExtent l="0" t="0" r="0" b="0"/>
            <wp:docPr id="259" name="Рисунок 2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34735" cy="4652010"/>
                    </a:xfrm>
                    <a:prstGeom prst="rect">
                      <a:avLst/>
                    </a:prstGeom>
                    <a:noFill/>
                    <a:ln>
                      <a:noFill/>
                    </a:ln>
                  </pic:spPr>
                </pic:pic>
              </a:graphicData>
            </a:graphic>
          </wp:inline>
        </w:drawing>
      </w:r>
    </w:p>
    <w:p w:rsidR="00535125"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62" w:name="_Ref350852239"/>
      <w:bookmarkStart w:id="1063" w:name="_Toc126837665"/>
      <w:r w:rsidR="00973765">
        <w:rPr>
          <w:noProof/>
        </w:rPr>
        <w:t>152</w:t>
      </w:r>
      <w:bookmarkEnd w:id="1062"/>
      <w:r>
        <w:rPr>
          <w:noProof/>
        </w:rPr>
        <w:fldChar w:fldCharType="end"/>
      </w:r>
      <w:r w:rsidR="00535125">
        <w:t>. ЭФ документа «Сводные отчеты</w:t>
      </w:r>
      <w:r w:rsidR="00F9698D">
        <w:t xml:space="preserve">», закладки </w:t>
      </w:r>
      <w:r w:rsidR="00535125">
        <w:t>«Основные атрибуты»</w:t>
      </w:r>
      <w:bookmarkEnd w:id="1063"/>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973765">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4" w:name="_Ref350857914"/>
      <w:bookmarkStart w:id="1065" w:name="_Toc126837455"/>
      <w:r w:rsidR="00973765">
        <w:rPr>
          <w:noProof/>
        </w:rPr>
        <w:t>82</w:t>
      </w:r>
      <w:bookmarkEnd w:id="1064"/>
      <w:r>
        <w:rPr>
          <w:noProof/>
        </w:rPr>
        <w:fldChar w:fldCharType="end"/>
      </w:r>
      <w:r w:rsidR="00535125">
        <w:t xml:space="preserve">. </w:t>
      </w:r>
      <w:r w:rsidR="00535125" w:rsidRPr="0064058C">
        <w:t>Описание полей документа</w:t>
      </w:r>
      <w:r w:rsidR="00535125">
        <w:t xml:space="preserve"> «Сводные отчеты»</w:t>
      </w:r>
      <w:bookmarkEnd w:id="10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97"/>
        <w:gridCol w:w="5934"/>
      </w:tblGrid>
      <w:tr w:rsidR="00535125" w:rsidRPr="008A53DE" w:rsidTr="00412DF7">
        <w:trPr>
          <w:tblHeader/>
        </w:trPr>
        <w:tc>
          <w:tcPr>
            <w:tcW w:w="37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rsidTr="00412DF7">
        <w:trPr>
          <w:trHeight w:val="229"/>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Основные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 формы по ОКУД</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по ОКУД.</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КОДФ</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для представления в электронном в</w:t>
            </w:r>
            <w:r w:rsidRPr="00535125">
              <w:t>и</w:t>
            </w:r>
            <w:r w:rsidRPr="008A53DE">
              <w:t>де.</w:t>
            </w:r>
          </w:p>
        </w:tc>
      </w:tr>
      <w:tr w:rsidR="00535125" w:rsidRPr="008A53DE" w:rsidTr="00412DF7">
        <w:trPr>
          <w:trHeight w:val="474"/>
        </w:trPr>
        <w:tc>
          <w:tcPr>
            <w:tcW w:w="3744" w:type="dxa"/>
            <w:shd w:val="clear" w:color="auto" w:fill="auto"/>
          </w:tcPr>
          <w:p w:rsidR="00535125" w:rsidRPr="008A53DE" w:rsidRDefault="00535125" w:rsidP="00412DF7">
            <w:pPr>
              <w:pStyle w:val="ASFKTablenorm"/>
              <w:ind w:left="57" w:right="57"/>
            </w:pPr>
            <w:r w:rsidRPr="008A53DE">
              <w:t>Код отчетной формы</w:t>
            </w:r>
          </w:p>
        </w:tc>
        <w:tc>
          <w:tcPr>
            <w:tcW w:w="6011" w:type="dxa"/>
            <w:shd w:val="clear" w:color="auto" w:fill="auto"/>
          </w:tcPr>
          <w:p w:rsidR="00535125" w:rsidRPr="008A53DE" w:rsidRDefault="00535125" w:rsidP="00412DF7">
            <w:pPr>
              <w:pStyle w:val="ASFKTablenorm"/>
              <w:ind w:left="57" w:right="57"/>
            </w:pPr>
            <w:r w:rsidRPr="008A53DE">
              <w:t>Код отчетной формы.</w:t>
            </w:r>
          </w:p>
        </w:tc>
      </w:tr>
      <w:tr w:rsidR="00535125" w:rsidRPr="008A53DE" w:rsidTr="00412DF7">
        <w:trPr>
          <w:trHeight w:val="703"/>
        </w:trPr>
        <w:tc>
          <w:tcPr>
            <w:tcW w:w="3744" w:type="dxa"/>
            <w:shd w:val="clear" w:color="auto" w:fill="auto"/>
          </w:tcPr>
          <w:p w:rsidR="00535125" w:rsidRPr="008A53DE" w:rsidRDefault="00535125" w:rsidP="00412DF7">
            <w:pPr>
              <w:pStyle w:val="ASFKTablenorm"/>
              <w:ind w:left="57" w:right="57"/>
            </w:pPr>
            <w:r w:rsidRPr="008A53DE">
              <w:lastRenderedPageBreak/>
              <w:t>Наименование отчета</w:t>
            </w:r>
          </w:p>
        </w:tc>
        <w:tc>
          <w:tcPr>
            <w:tcW w:w="6011" w:type="dxa"/>
            <w:shd w:val="clear" w:color="auto" w:fill="auto"/>
          </w:tcPr>
          <w:p w:rsidR="00535125" w:rsidRPr="008A53DE" w:rsidRDefault="00535125" w:rsidP="00412DF7">
            <w:pPr>
              <w:pStyle w:val="ASFKTablenorm"/>
              <w:ind w:left="57" w:right="57"/>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Дата отчета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Финансовый год</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Тип периода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Наименование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Тип источника</w:t>
            </w:r>
            <w:r>
              <w:t xml:space="preserve"> (наименование)</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источника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412DF7">
            <w:pPr>
              <w:pStyle w:val="ASFKTablenorm"/>
              <w:ind w:left="57" w:right="57"/>
            </w:pPr>
            <w:r w:rsidRPr="008A53DE">
              <w:t>Данные ответственных лиц.</w:t>
            </w:r>
          </w:p>
        </w:tc>
      </w:tr>
      <w:tr w:rsidR="00535125" w:rsidRPr="008A53DE" w:rsidTr="00412DF7">
        <w:trPr>
          <w:trHeight w:val="458"/>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Дополнительные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Бизнес-статус</w:t>
            </w:r>
          </w:p>
        </w:tc>
        <w:tc>
          <w:tcPr>
            <w:tcW w:w="6011" w:type="dxa"/>
            <w:shd w:val="clear" w:color="auto" w:fill="auto"/>
          </w:tcPr>
          <w:p w:rsidR="00535125" w:rsidRDefault="00535125" w:rsidP="00412DF7">
            <w:pPr>
              <w:pStyle w:val="ASFKTablenorm"/>
              <w:ind w:left="57" w:right="57"/>
            </w:pPr>
            <w:r>
              <w:t xml:space="preserve">Код и наименование бизнес-статуса документа. </w:t>
            </w:r>
          </w:p>
          <w:p w:rsidR="00535125" w:rsidRPr="008A53DE" w:rsidRDefault="00535125" w:rsidP="00412DF7">
            <w:pPr>
              <w:pStyle w:val="ASFKTablenorm"/>
              <w:ind w:left="57" w:right="57"/>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передачи</w:t>
            </w:r>
          </w:p>
        </w:tc>
        <w:tc>
          <w:tcPr>
            <w:tcW w:w="6011" w:type="dxa"/>
            <w:shd w:val="clear" w:color="auto" w:fill="auto"/>
          </w:tcPr>
          <w:p w:rsidR="00535125" w:rsidRDefault="00535125" w:rsidP="00412DF7">
            <w:pPr>
              <w:pStyle w:val="ASFKTablenorm"/>
              <w:ind w:left="57" w:right="57"/>
            </w:pPr>
            <w:r>
              <w:t xml:space="preserve">Код и наименование статуса передачи документа.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утверждения</w:t>
            </w:r>
          </w:p>
        </w:tc>
        <w:tc>
          <w:tcPr>
            <w:tcW w:w="6011" w:type="dxa"/>
            <w:shd w:val="clear" w:color="auto" w:fill="auto"/>
          </w:tcPr>
          <w:p w:rsidR="00535125" w:rsidRDefault="00535125" w:rsidP="00412DF7">
            <w:pPr>
              <w:pStyle w:val="ASFKTablenorm"/>
              <w:ind w:left="57" w:right="57"/>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973765">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E65C78" w:rsidP="00535125">
      <w:pPr>
        <w:pStyle w:val="ASFKFigure"/>
      </w:pPr>
      <w:r>
        <w:rPr>
          <w:noProof/>
        </w:rPr>
        <w:lastRenderedPageBreak/>
        <w:drawing>
          <wp:inline distT="0" distB="0" distL="0" distR="0">
            <wp:extent cx="6134735" cy="1101090"/>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34735" cy="1101090"/>
                    </a:xfrm>
                    <a:prstGeom prst="rect">
                      <a:avLst/>
                    </a:prstGeom>
                    <a:noFill/>
                    <a:ln>
                      <a:noFill/>
                    </a:ln>
                  </pic:spPr>
                </pic:pic>
              </a:graphicData>
            </a:graphic>
          </wp:inline>
        </w:drawing>
      </w:r>
    </w:p>
    <w:p w:rsidR="00535125"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66" w:name="_Ref350876933"/>
      <w:bookmarkStart w:id="1067" w:name="_Toc126837666"/>
      <w:r w:rsidR="00973765">
        <w:rPr>
          <w:noProof/>
        </w:rPr>
        <w:t>153</w:t>
      </w:r>
      <w:bookmarkEnd w:id="1066"/>
      <w:r>
        <w:rPr>
          <w:noProof/>
        </w:rPr>
        <w:fldChar w:fldCharType="end"/>
      </w:r>
      <w:r w:rsidR="00535125">
        <w:t>. ЭФ документа «Сводные отчеты</w:t>
      </w:r>
      <w:r w:rsidR="00F9698D">
        <w:t xml:space="preserve">», закладки </w:t>
      </w:r>
      <w:r w:rsidR="00535125">
        <w:t>«Дополнительные атрибуты»</w:t>
      </w:r>
      <w:bookmarkEnd w:id="1067"/>
    </w:p>
    <w:p w:rsidR="00535125" w:rsidRPr="008A44E2" w:rsidRDefault="00535125" w:rsidP="00535125">
      <w:pPr>
        <w:pStyle w:val="32"/>
      </w:pPr>
      <w:bookmarkStart w:id="1068" w:name="_Ref372046269"/>
      <w:bookmarkStart w:id="1069" w:name="_Ref372107268"/>
      <w:bookmarkStart w:id="1070" w:name="_Toc387859035"/>
      <w:bookmarkStart w:id="1071" w:name="_Toc410283296"/>
      <w:bookmarkStart w:id="1072" w:name="_Toc126837345"/>
      <w:r w:rsidRPr="008A44E2">
        <w:t xml:space="preserve">Бюджетная отчетность ГРБС, ФО, ГВБФ. </w:t>
      </w:r>
      <w:r>
        <w:t>Протоколы для отчетов</w:t>
      </w:r>
      <w:bookmarkEnd w:id="1068"/>
      <w:bookmarkEnd w:id="1069"/>
      <w:bookmarkEnd w:id="1070"/>
      <w:bookmarkEnd w:id="1071"/>
      <w:bookmarkEnd w:id="1072"/>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973765">
        <w:rPr>
          <w:noProof/>
        </w:rPr>
        <w:t>154</w:t>
      </w:r>
      <w:r>
        <w:fldChar w:fldCharType="end"/>
      </w:r>
      <w:r>
        <w:t xml:space="preserve">. </w:t>
      </w:r>
    </w:p>
    <w:p w:rsidR="00535125" w:rsidRDefault="00E65C78" w:rsidP="00535125">
      <w:pPr>
        <w:pStyle w:val="ASFKFigure"/>
      </w:pPr>
      <w:r>
        <w:rPr>
          <w:noProof/>
        </w:rPr>
        <w:drawing>
          <wp:inline distT="0" distB="0" distL="0" distR="0">
            <wp:extent cx="6134735" cy="3115945"/>
            <wp:effectExtent l="0" t="0" r="0" b="0"/>
            <wp:docPr id="261" name="Рисунок 261" descr="грб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грбс1"/>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535125" w:rsidRPr="00172547"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73" w:name="_Ref384409398"/>
      <w:bookmarkStart w:id="1074" w:name="_Toc126837667"/>
      <w:r w:rsidR="00973765">
        <w:rPr>
          <w:noProof/>
        </w:rPr>
        <w:t>154</w:t>
      </w:r>
      <w:bookmarkEnd w:id="1073"/>
      <w:r>
        <w:rPr>
          <w:noProof/>
        </w:rPr>
        <w:fldChar w:fldCharType="end"/>
      </w:r>
      <w:r w:rsidR="00535125">
        <w:t xml:space="preserve">. </w:t>
      </w:r>
      <w:r w:rsidR="00535125" w:rsidRPr="0064058C">
        <w:t xml:space="preserve">ЭФ списка документов </w:t>
      </w:r>
      <w:r w:rsidR="00535125">
        <w:t>«Протоколы для отчетов»</w:t>
      </w:r>
      <w:bookmarkEnd w:id="1074"/>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E65C78" w:rsidP="00535125">
      <w:pPr>
        <w:pStyle w:val="ASFKListmark1"/>
      </w:pPr>
      <w:r>
        <w:rPr>
          <w:noProof/>
        </w:rPr>
        <w:drawing>
          <wp:inline distT="0" distB="0" distL="0" distR="0">
            <wp:extent cx="186690" cy="186690"/>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1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18">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1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5" name="Рисунок 2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lastRenderedPageBreak/>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E65C78" w:rsidP="00535125">
      <w:pPr>
        <w:pStyle w:val="ASFKListmark1"/>
      </w:pPr>
      <w:r>
        <w:rPr>
          <w:noProof/>
        </w:rPr>
        <w:drawing>
          <wp:inline distT="0" distB="0" distL="0" distR="0">
            <wp:extent cx="177800" cy="186690"/>
            <wp:effectExtent l="0" t="0" r="0" b="0"/>
            <wp:docPr id="266" name="Рисунок 2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0"/>
                    <pic:cNvPicPr>
                      <a:picLocks noChangeAspect="1" noChangeArrowheads="1"/>
                    </pic:cNvPicPr>
                  </pic:nvPicPr>
                  <pic:blipFill>
                    <a:blip r:embed="rId221">
                      <a:lum bright="-10000" contrast="20000"/>
                      <a:extLst>
                        <a:ext uri="{28A0092B-C50C-407E-A947-70E740481C1C}">
                          <a14:useLocalDpi xmlns:a14="http://schemas.microsoft.com/office/drawing/2010/main" val="0"/>
                        </a:ext>
                      </a:extLst>
                    </a:blip>
                    <a:srcRect/>
                    <a:stretch>
                      <a:fillRect/>
                    </a:stretch>
                  </pic:blipFill>
                  <pic:spPr bwMode="auto">
                    <a:xfrm>
                      <a:off x="0" y="0"/>
                      <a:ext cx="177800" cy="186690"/>
                    </a:xfrm>
                    <a:prstGeom prst="rect">
                      <a:avLst/>
                    </a:prstGeom>
                    <a:noFill/>
                    <a:ln>
                      <a:noFill/>
                    </a:ln>
                  </pic:spPr>
                </pic:pic>
              </a:graphicData>
            </a:graphic>
          </wp:inline>
        </w:drawing>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7" name="Рисунок 26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973765">
        <w:rPr>
          <w:noProof/>
        </w:rPr>
        <w:t>155</w:t>
      </w:r>
      <w:r>
        <w:fldChar w:fldCharType="end"/>
      </w:r>
      <w:r>
        <w:t>.</w:t>
      </w:r>
    </w:p>
    <w:p w:rsidR="00535125" w:rsidRDefault="00E65C78" w:rsidP="00535125">
      <w:pPr>
        <w:pStyle w:val="ASFKFigure"/>
      </w:pPr>
      <w:r>
        <w:rPr>
          <w:noProof/>
        </w:rPr>
        <w:drawing>
          <wp:inline distT="0" distB="0" distL="0" distR="0">
            <wp:extent cx="6116955" cy="2832100"/>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16955" cy="2832100"/>
                    </a:xfrm>
                    <a:prstGeom prst="rect">
                      <a:avLst/>
                    </a:prstGeom>
                    <a:noFill/>
                    <a:ln>
                      <a:noFill/>
                    </a:ln>
                  </pic:spPr>
                </pic:pic>
              </a:graphicData>
            </a:graphic>
          </wp:inline>
        </w:drawing>
      </w:r>
    </w:p>
    <w:p w:rsidR="00535125"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75" w:name="_Ref384409597"/>
      <w:bookmarkStart w:id="1076" w:name="_Toc126837668"/>
      <w:r w:rsidR="00973765">
        <w:rPr>
          <w:noProof/>
        </w:rPr>
        <w:t>155</w:t>
      </w:r>
      <w:bookmarkEnd w:id="1075"/>
      <w:r>
        <w:rPr>
          <w:noProof/>
        </w:rPr>
        <w:fldChar w:fldCharType="end"/>
      </w:r>
      <w:r w:rsidR="00535125">
        <w:t>. ЭФ документа «</w:t>
      </w:r>
      <w:r w:rsidR="00535125" w:rsidRPr="004328C0">
        <w:t>Протоколы для отчетов</w:t>
      </w:r>
      <w:r w:rsidR="00535125">
        <w:t>»</w:t>
      </w:r>
      <w:bookmarkEnd w:id="1076"/>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973765">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7" w:name="_Ref372113146"/>
      <w:bookmarkStart w:id="1078" w:name="_Toc126837456"/>
      <w:r w:rsidR="00973765">
        <w:rPr>
          <w:noProof/>
        </w:rPr>
        <w:t>83</w:t>
      </w:r>
      <w:bookmarkEnd w:id="1077"/>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37"/>
        <w:gridCol w:w="7194"/>
      </w:tblGrid>
      <w:tr w:rsidR="00535125" w:rsidRPr="00AE77DD" w:rsidTr="00412DF7">
        <w:trPr>
          <w:trHeight w:val="20"/>
          <w:tblHeader/>
        </w:trPr>
        <w:tc>
          <w:tcPr>
            <w:tcW w:w="24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t>Ф</w:t>
            </w:r>
            <w:r w:rsidRPr="00535125">
              <w:t>айл</w:t>
            </w:r>
          </w:p>
        </w:tc>
        <w:tc>
          <w:tcPr>
            <w:tcW w:w="7288" w:type="dxa"/>
            <w:shd w:val="clear" w:color="auto" w:fill="auto"/>
          </w:tcPr>
          <w:p w:rsidR="00535125" w:rsidRPr="00AE77DD" w:rsidRDefault="00535125" w:rsidP="00412DF7">
            <w:pPr>
              <w:pStyle w:val="ASFKTablenorm"/>
              <w:ind w:left="57" w:right="57"/>
            </w:pPr>
            <w:r w:rsidRPr="00AE77DD">
              <w:t xml:space="preserve">Полное имя </w:t>
            </w:r>
            <w:r w:rsidRPr="00412DF7">
              <w:rPr>
                <w:lang w:val="en-US"/>
              </w:rPr>
              <w:t>zip</w:t>
            </w:r>
            <w:r w:rsidRPr="00AE77DD">
              <w:t>-архива Протокола.</w:t>
            </w:r>
          </w:p>
          <w:p w:rsidR="00535125" w:rsidRPr="00535125" w:rsidRDefault="00535125" w:rsidP="00412DF7">
            <w:pPr>
              <w:pStyle w:val="ASFKTablenorm"/>
              <w:ind w:left="57" w:right="57"/>
            </w:pPr>
            <w:r w:rsidRPr="00AE77DD">
              <w:lastRenderedPageBreak/>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наименованию </w:t>
            </w:r>
            <w:r w:rsidRPr="00412DF7">
              <w:rPr>
                <w:lang w:val="en-US"/>
              </w:rPr>
              <w:t>zip</w:t>
            </w:r>
            <w:r w:rsidRPr="00535125">
              <w:t xml:space="preserve"> архива (например, 00053_0503730_5_28022013_053-60846_FRMT_GRBS).</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lastRenderedPageBreak/>
              <w:t>Тип</w:t>
            </w:r>
          </w:p>
        </w:tc>
        <w:tc>
          <w:tcPr>
            <w:tcW w:w="7288" w:type="dxa"/>
            <w:shd w:val="clear" w:color="auto" w:fill="auto"/>
          </w:tcPr>
          <w:p w:rsidR="00535125" w:rsidRPr="00AE77DD" w:rsidRDefault="00535125" w:rsidP="00412DF7">
            <w:pPr>
              <w:pStyle w:val="ASFKTablenorm"/>
              <w:ind w:left="57" w:right="57"/>
            </w:pPr>
            <w:r w:rsidRPr="00AE77DD">
              <w:t>Тип протокола.</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создания</w:t>
            </w:r>
          </w:p>
        </w:tc>
        <w:tc>
          <w:tcPr>
            <w:tcW w:w="7288" w:type="dxa"/>
            <w:shd w:val="clear" w:color="auto" w:fill="auto"/>
          </w:tcPr>
          <w:p w:rsidR="00535125" w:rsidRPr="00AE77DD" w:rsidRDefault="00535125" w:rsidP="00412DF7">
            <w:pPr>
              <w:pStyle w:val="ASFKTablenorm"/>
              <w:ind w:left="57" w:right="57"/>
            </w:pPr>
            <w:r w:rsidRPr="00AE77DD">
              <w:t xml:space="preserve">Дата создания протокола в </w:t>
            </w:r>
            <w:r w:rsidR="004271D0">
              <w:t>OEBS</w:t>
            </w:r>
            <w:r w:rsidRPr="00AE77DD">
              <w:t>.</w:t>
            </w:r>
          </w:p>
          <w:p w:rsidR="00535125" w:rsidRPr="00AE77DD" w:rsidRDefault="00535125" w:rsidP="00412DF7">
            <w:pPr>
              <w:pStyle w:val="ASFKTablenorm"/>
              <w:ind w:left="57" w:right="57"/>
            </w:pPr>
            <w:r w:rsidRPr="00AE77DD">
              <w:t xml:space="preserve">Заполняется при импорте из </w:t>
            </w:r>
            <w:r w:rsidR="004271D0">
              <w:t>OEBS</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поступления</w:t>
            </w:r>
          </w:p>
        </w:tc>
        <w:tc>
          <w:tcPr>
            <w:tcW w:w="7288" w:type="dxa"/>
            <w:shd w:val="clear" w:color="auto" w:fill="auto"/>
          </w:tcPr>
          <w:p w:rsidR="00535125" w:rsidRPr="00AE77DD" w:rsidRDefault="00535125" w:rsidP="00412DF7">
            <w:pPr>
              <w:pStyle w:val="ASFKTablenorm"/>
              <w:ind w:left="57" w:right="57"/>
            </w:pPr>
            <w:r w:rsidRPr="00AE77DD">
              <w:t>Дата загрузки протокола в СУФД/ Дата создания документа в СУФД.</w:t>
            </w:r>
          </w:p>
          <w:p w:rsidR="00535125" w:rsidRPr="00AE77DD" w:rsidRDefault="00535125" w:rsidP="00412DF7">
            <w:pPr>
              <w:pStyle w:val="ASFKTablenorm"/>
              <w:ind w:left="57" w:right="57"/>
            </w:pPr>
            <w:r w:rsidRPr="00AE77DD">
              <w:t>Поле заполняется значением БД поля CREATEDATE.</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Код формы по ОКУД</w:t>
            </w:r>
          </w:p>
        </w:tc>
        <w:tc>
          <w:tcPr>
            <w:tcW w:w="7288" w:type="dxa"/>
            <w:shd w:val="clear" w:color="auto" w:fill="auto"/>
          </w:tcPr>
          <w:p w:rsidR="00535125" w:rsidRPr="00AE77DD" w:rsidRDefault="00535125" w:rsidP="00412DF7">
            <w:pPr>
              <w:pStyle w:val="ASFKTablenorm"/>
              <w:ind w:left="57" w:right="57"/>
            </w:pPr>
            <w:r w:rsidRPr="00AE77DD">
              <w:t>Код формы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Отчетная дата</w:t>
            </w:r>
          </w:p>
        </w:tc>
        <w:tc>
          <w:tcPr>
            <w:tcW w:w="7288" w:type="dxa"/>
            <w:shd w:val="clear" w:color="auto" w:fill="auto"/>
          </w:tcPr>
          <w:p w:rsidR="00535125" w:rsidRPr="00535125" w:rsidRDefault="00535125" w:rsidP="00412DF7">
            <w:pPr>
              <w:pStyle w:val="ASFKTablenorm"/>
              <w:ind w:left="57" w:right="57"/>
            </w:pPr>
            <w:r w:rsidRPr="00AE77DD">
              <w:t>Дата отчета, на который сформирован прот</w:t>
            </w:r>
            <w:r w:rsidRPr="00535125">
              <w:t>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rsidRPr="00AE77DD">
              <w:t>Регистрационный н</w:t>
            </w:r>
            <w:r w:rsidRPr="00535125">
              <w:t>омер отчета</w:t>
            </w:r>
          </w:p>
        </w:tc>
        <w:tc>
          <w:tcPr>
            <w:tcW w:w="7288" w:type="dxa"/>
            <w:shd w:val="clear" w:color="auto" w:fill="auto"/>
          </w:tcPr>
          <w:p w:rsidR="00535125" w:rsidRPr="00AE77DD" w:rsidRDefault="00535125" w:rsidP="00412DF7">
            <w:pPr>
              <w:pStyle w:val="ASFKTablenorm"/>
              <w:ind w:left="57" w:right="57"/>
            </w:pPr>
            <w:r w:rsidRPr="00AE77DD">
              <w:t>Регистрационный номер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79" w:name="_Toc126837346"/>
      <w:r>
        <w:t>Периодические</w:t>
      </w:r>
      <w:r w:rsidRPr="00AB7803">
        <w:t xml:space="preserve"> отчеты</w:t>
      </w:r>
      <w:bookmarkEnd w:id="1079"/>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w:t>
      </w:r>
      <w:r w:rsidRPr="00424CF0">
        <w:lastRenderedPageBreak/>
        <w:t>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973765">
        <w:t>156</w:t>
      </w:r>
      <w:r w:rsidR="00535125" w:rsidRPr="00424CF0">
        <w:fldChar w:fldCharType="end"/>
      </w:r>
      <w:r w:rsidR="00535125" w:rsidRPr="00424CF0">
        <w:t xml:space="preserve">. </w:t>
      </w:r>
    </w:p>
    <w:p w:rsidR="00535125" w:rsidRPr="00424CF0" w:rsidRDefault="00E65C78" w:rsidP="00535125">
      <w:pPr>
        <w:pStyle w:val="ASFKFigure"/>
      </w:pPr>
      <w:r>
        <w:rPr>
          <w:noProof/>
        </w:rPr>
        <w:drawing>
          <wp:inline distT="0" distB="0" distL="0" distR="0">
            <wp:extent cx="6134735" cy="347091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535125" w:rsidRPr="00424CF0"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80" w:name="_Ref233115566"/>
      <w:bookmarkStart w:id="1081" w:name="_Toc126837669"/>
      <w:r w:rsidR="00973765">
        <w:rPr>
          <w:noProof/>
        </w:rPr>
        <w:t>156</w:t>
      </w:r>
      <w:bookmarkEnd w:id="1080"/>
      <w:r>
        <w:rPr>
          <w:noProof/>
        </w:rPr>
        <w:fldChar w:fldCharType="end"/>
      </w:r>
      <w:r w:rsidR="00535125" w:rsidRPr="00424CF0">
        <w:t xml:space="preserve">. </w:t>
      </w:r>
      <w:r w:rsidR="00535125" w:rsidRPr="00204E68">
        <w:t xml:space="preserve">ЭФ списка документов </w:t>
      </w:r>
      <w:r w:rsidR="00535125">
        <w:t>«</w:t>
      </w:r>
      <w:r w:rsidR="00535125" w:rsidRPr="00204E68">
        <w:t>Периодические отчеты</w:t>
      </w:r>
      <w:r w:rsidR="00535125">
        <w:t>»</w:t>
      </w:r>
      <w:bookmarkEnd w:id="1081"/>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973765">
        <w:rPr>
          <w:noProof/>
        </w:rPr>
        <w:t>157</w:t>
      </w:r>
      <w:r>
        <w:fldChar w:fldCharType="end"/>
      </w:r>
      <w:r>
        <w:t>.</w:t>
      </w:r>
    </w:p>
    <w:p w:rsidR="00535125" w:rsidRPr="00424CF0" w:rsidRDefault="00E65C78" w:rsidP="00535125">
      <w:pPr>
        <w:pStyle w:val="ASFKFigure"/>
      </w:pPr>
      <w:r>
        <w:rPr>
          <w:noProof/>
        </w:rPr>
        <w:lastRenderedPageBreak/>
        <w:drawing>
          <wp:inline distT="0" distB="0" distL="0" distR="0">
            <wp:extent cx="6134735" cy="420814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535125" w:rsidRPr="005937CE"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82" w:name="_Ref233116328"/>
      <w:bookmarkStart w:id="1083" w:name="_Toc126837670"/>
      <w:r w:rsidR="00973765">
        <w:rPr>
          <w:noProof/>
        </w:rPr>
        <w:t>157</w:t>
      </w:r>
      <w:bookmarkEnd w:id="1082"/>
      <w:r>
        <w:rPr>
          <w:noProof/>
        </w:rPr>
        <w:fldChar w:fldCharType="end"/>
      </w:r>
      <w:r w:rsidR="00535125" w:rsidRPr="00424CF0">
        <w:t xml:space="preserve">. ЭФ </w:t>
      </w:r>
      <w:r w:rsidR="009921BF">
        <w:t xml:space="preserve">документа </w:t>
      </w:r>
      <w:r w:rsidR="00535125">
        <w:t>«</w:t>
      </w:r>
      <w:r w:rsidR="009921BF">
        <w:t>Периодические отчеты</w:t>
      </w:r>
      <w:r w:rsidR="00535125">
        <w:t>»</w:t>
      </w:r>
      <w:bookmarkEnd w:id="1083"/>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973765">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4" w:name="_Ref434263789"/>
      <w:bookmarkStart w:id="1085" w:name="_Toc126837457"/>
      <w:r w:rsidR="00973765">
        <w:rPr>
          <w:noProof/>
        </w:rPr>
        <w:t>84</w:t>
      </w:r>
      <w:bookmarkEnd w:id="1084"/>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70"/>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Отчетная дата</w:t>
            </w:r>
          </w:p>
        </w:tc>
        <w:tc>
          <w:tcPr>
            <w:tcW w:w="2936" w:type="pct"/>
            <w:shd w:val="clear" w:color="auto" w:fill="auto"/>
          </w:tcPr>
          <w:p w:rsidR="00535125" w:rsidRPr="00465A7F" w:rsidRDefault="00535125" w:rsidP="00412DF7">
            <w:pPr>
              <w:pStyle w:val="ASFKTablenorm"/>
              <w:ind w:left="57" w:right="57"/>
            </w:pPr>
            <w:r>
              <w:t>Отчетная дата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Тип периода</w:t>
            </w:r>
          </w:p>
        </w:tc>
        <w:tc>
          <w:tcPr>
            <w:tcW w:w="2936" w:type="pct"/>
            <w:shd w:val="clear" w:color="auto" w:fill="auto"/>
          </w:tcPr>
          <w:p w:rsidR="00535125" w:rsidRPr="00465A7F" w:rsidRDefault="00535125" w:rsidP="00412DF7">
            <w:pPr>
              <w:pStyle w:val="ASFKTablenorm"/>
              <w:ind w:left="57" w:right="57"/>
            </w:pPr>
            <w:r w:rsidRPr="00465A7F">
              <w:t xml:space="preserve">Код и наименование </w:t>
            </w:r>
            <w:r>
              <w:t>типа периода</w:t>
            </w:r>
            <w:r w:rsidRPr="00465A7F">
              <w:t xml:space="preserve"> отчета.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Бюджет</w:t>
            </w:r>
          </w:p>
        </w:tc>
        <w:tc>
          <w:tcPr>
            <w:tcW w:w="2936" w:type="pct"/>
            <w:shd w:val="clear" w:color="auto" w:fill="auto"/>
          </w:tcPr>
          <w:p w:rsidR="00535125" w:rsidRPr="00465A7F" w:rsidRDefault="00535125" w:rsidP="00412DF7">
            <w:pPr>
              <w:pStyle w:val="ASFKTablenorm"/>
              <w:ind w:left="57" w:right="57"/>
            </w:pPr>
            <w:r w:rsidRPr="00465A7F">
              <w:t xml:space="preserve">Код </w:t>
            </w:r>
            <w:r>
              <w:t xml:space="preserve">и наименование </w:t>
            </w:r>
            <w:r w:rsidRPr="00465A7F">
              <w:t>бюджета.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t>Финансовый год</w:t>
            </w:r>
          </w:p>
        </w:tc>
        <w:tc>
          <w:tcPr>
            <w:tcW w:w="2936" w:type="pct"/>
            <w:shd w:val="clear" w:color="auto" w:fill="auto"/>
          </w:tcPr>
          <w:p w:rsidR="00535125" w:rsidRPr="00465A7F" w:rsidRDefault="00535125" w:rsidP="00412DF7">
            <w:pPr>
              <w:pStyle w:val="ASFKTablenorm"/>
              <w:ind w:left="57" w:right="57"/>
            </w:pPr>
            <w:r>
              <w:t>Финансовый год.</w:t>
            </w:r>
          </w:p>
        </w:tc>
      </w:tr>
      <w:tr w:rsidR="00535125" w:rsidRPr="00821226" w:rsidTr="00412DF7">
        <w:tc>
          <w:tcPr>
            <w:tcW w:w="2064" w:type="pct"/>
            <w:shd w:val="clear" w:color="auto" w:fill="auto"/>
          </w:tcPr>
          <w:p w:rsidR="00535125" w:rsidRPr="00465A7F" w:rsidRDefault="00535125" w:rsidP="00412DF7">
            <w:pPr>
              <w:pStyle w:val="ASFKTablenorm"/>
              <w:ind w:left="57" w:right="57"/>
            </w:pPr>
            <w:r>
              <w:t>Регистрационный номер</w:t>
            </w:r>
          </w:p>
        </w:tc>
        <w:tc>
          <w:tcPr>
            <w:tcW w:w="2936" w:type="pct"/>
            <w:shd w:val="clear" w:color="auto" w:fill="auto"/>
          </w:tcPr>
          <w:p w:rsidR="00535125" w:rsidRPr="00465A7F" w:rsidRDefault="00535125" w:rsidP="00412DF7">
            <w:pPr>
              <w:pStyle w:val="ASFKTablenorm"/>
              <w:ind w:left="57" w:right="57"/>
            </w:pPr>
            <w:r>
              <w:t>Регистрационный номер.</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Номер д</w:t>
            </w:r>
            <w:r w:rsidRPr="00465A7F">
              <w:t>окумента</w:t>
            </w:r>
          </w:p>
        </w:tc>
        <w:tc>
          <w:tcPr>
            <w:tcW w:w="2936" w:type="pct"/>
            <w:shd w:val="clear" w:color="auto" w:fill="auto"/>
          </w:tcPr>
          <w:p w:rsidR="00535125" w:rsidRPr="00465A7F" w:rsidRDefault="00535125" w:rsidP="00412DF7">
            <w:pPr>
              <w:pStyle w:val="ASFKTablenorm"/>
              <w:ind w:left="57" w:right="57"/>
            </w:pPr>
            <w:r>
              <w:t xml:space="preserve">Номер </w:t>
            </w:r>
            <w:r w:rsidRPr="00465A7F">
              <w:t>документа.</w:t>
            </w:r>
          </w:p>
        </w:tc>
      </w:tr>
      <w:tr w:rsidR="00535125" w:rsidRPr="00821226" w:rsidTr="00412DF7">
        <w:tc>
          <w:tcPr>
            <w:tcW w:w="2064" w:type="pct"/>
            <w:shd w:val="clear" w:color="auto" w:fill="auto"/>
          </w:tcPr>
          <w:p w:rsidR="00535125" w:rsidRDefault="00535125" w:rsidP="00412DF7">
            <w:pPr>
              <w:pStyle w:val="ASFKTablenorm"/>
              <w:ind w:left="57" w:right="57"/>
            </w:pPr>
            <w:r>
              <w:t>Дата документ</w:t>
            </w:r>
          </w:p>
        </w:tc>
        <w:tc>
          <w:tcPr>
            <w:tcW w:w="2936" w:type="pct"/>
            <w:shd w:val="clear" w:color="auto" w:fill="auto"/>
          </w:tcPr>
          <w:p w:rsidR="00535125" w:rsidRDefault="00535125" w:rsidP="00412DF7">
            <w:pPr>
              <w:pStyle w:val="ASFKTablenorm"/>
              <w:ind w:left="57" w:right="57"/>
            </w:pPr>
            <w:r>
              <w:t>Дата документа.</w:t>
            </w:r>
          </w:p>
        </w:tc>
      </w:tr>
      <w:tr w:rsidR="00535125" w:rsidRPr="00821226" w:rsidTr="00412DF7">
        <w:tc>
          <w:tcPr>
            <w:tcW w:w="2064" w:type="pct"/>
            <w:shd w:val="clear" w:color="auto" w:fill="auto"/>
          </w:tcPr>
          <w:p w:rsidR="00535125" w:rsidRDefault="00535125" w:rsidP="00412DF7">
            <w:pPr>
              <w:pStyle w:val="ASFKTablenorm"/>
              <w:ind w:left="57" w:right="57"/>
            </w:pPr>
            <w:r>
              <w:t>Тип источника</w:t>
            </w:r>
          </w:p>
        </w:tc>
        <w:tc>
          <w:tcPr>
            <w:tcW w:w="2936" w:type="pct"/>
            <w:shd w:val="clear" w:color="auto" w:fill="auto"/>
          </w:tcPr>
          <w:p w:rsidR="00535125" w:rsidRDefault="00535125" w:rsidP="00412DF7">
            <w:pPr>
              <w:pStyle w:val="ASFKTablenorm"/>
              <w:ind w:left="57" w:right="57"/>
            </w:pPr>
            <w:r>
              <w:t>Тип источника.</w:t>
            </w:r>
          </w:p>
        </w:tc>
      </w:tr>
      <w:tr w:rsidR="00535125" w:rsidRPr="00821226" w:rsidTr="00412DF7">
        <w:tc>
          <w:tcPr>
            <w:tcW w:w="2064" w:type="pct"/>
            <w:shd w:val="clear" w:color="auto" w:fill="auto"/>
          </w:tcPr>
          <w:p w:rsidR="00535125" w:rsidRDefault="00535125" w:rsidP="00412DF7">
            <w:pPr>
              <w:pStyle w:val="ASFKTablenorm"/>
              <w:ind w:left="57" w:right="57"/>
            </w:pPr>
            <w:r>
              <w:t>Код источника</w:t>
            </w:r>
          </w:p>
        </w:tc>
        <w:tc>
          <w:tcPr>
            <w:tcW w:w="2936" w:type="pct"/>
            <w:shd w:val="clear" w:color="auto" w:fill="auto"/>
          </w:tcPr>
          <w:p w:rsidR="00535125" w:rsidRDefault="00535125" w:rsidP="00412DF7">
            <w:pPr>
              <w:pStyle w:val="ASFKTablenorm"/>
              <w:ind w:left="57" w:right="57"/>
            </w:pPr>
            <w:r>
              <w:t>Код источника.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p>
        </w:tc>
        <w:tc>
          <w:tcPr>
            <w:tcW w:w="2936"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Код ОКПО</w:t>
            </w:r>
          </w:p>
        </w:tc>
        <w:tc>
          <w:tcPr>
            <w:tcW w:w="2936" w:type="pct"/>
            <w:shd w:val="clear" w:color="auto" w:fill="auto"/>
          </w:tcPr>
          <w:p w:rsidR="00535125" w:rsidRPr="00465A7F" w:rsidRDefault="00535125" w:rsidP="00412DF7">
            <w:pPr>
              <w:pStyle w:val="ASFKTablenorm"/>
              <w:ind w:left="57" w:right="57"/>
            </w:pPr>
            <w:r>
              <w:t>Код ОКПО.</w:t>
            </w:r>
          </w:p>
        </w:tc>
      </w:tr>
      <w:tr w:rsidR="00535125" w:rsidRPr="00821226" w:rsidTr="00412DF7">
        <w:tc>
          <w:tcPr>
            <w:tcW w:w="2064" w:type="pct"/>
            <w:shd w:val="clear" w:color="auto" w:fill="auto"/>
          </w:tcPr>
          <w:p w:rsidR="00535125" w:rsidRDefault="00535125" w:rsidP="00412DF7">
            <w:pPr>
              <w:pStyle w:val="ASFKTablenorm"/>
              <w:ind w:left="57" w:right="57"/>
            </w:pPr>
            <w:r>
              <w:t>Бизнес код формы</w:t>
            </w:r>
          </w:p>
        </w:tc>
        <w:tc>
          <w:tcPr>
            <w:tcW w:w="2936" w:type="pct"/>
            <w:shd w:val="clear" w:color="auto" w:fill="auto"/>
          </w:tcPr>
          <w:p w:rsidR="00535125" w:rsidRDefault="00535125" w:rsidP="00412DF7">
            <w:pPr>
              <w:pStyle w:val="ASFKTablenorm"/>
              <w:ind w:left="57" w:right="57"/>
            </w:pPr>
            <w:r>
              <w:t>Бизнес код формы.</w:t>
            </w:r>
          </w:p>
        </w:tc>
      </w:tr>
      <w:tr w:rsidR="00535125" w:rsidRPr="00821226" w:rsidTr="00412DF7">
        <w:tc>
          <w:tcPr>
            <w:tcW w:w="2064" w:type="pct"/>
            <w:shd w:val="clear" w:color="auto" w:fill="auto"/>
          </w:tcPr>
          <w:p w:rsidR="00535125" w:rsidRDefault="00535125" w:rsidP="00412DF7">
            <w:pPr>
              <w:pStyle w:val="ASFKTablenorm"/>
              <w:ind w:left="57" w:right="57"/>
            </w:pPr>
            <w:r>
              <w:lastRenderedPageBreak/>
              <w:t>Код ОКАТО</w:t>
            </w:r>
          </w:p>
        </w:tc>
        <w:tc>
          <w:tcPr>
            <w:tcW w:w="2936" w:type="pct"/>
            <w:shd w:val="clear" w:color="auto" w:fill="auto"/>
          </w:tcPr>
          <w:p w:rsidR="00535125" w:rsidRDefault="00535125" w:rsidP="00412DF7">
            <w:pPr>
              <w:pStyle w:val="ASFKTablenorm"/>
              <w:ind w:left="57" w:right="57"/>
            </w:pPr>
            <w:r>
              <w:t>Код и наименование ОКАТО.</w:t>
            </w:r>
          </w:p>
        </w:tc>
      </w:tr>
      <w:tr w:rsidR="00535125" w:rsidRPr="00821226" w:rsidTr="00412DF7">
        <w:tc>
          <w:tcPr>
            <w:tcW w:w="2064" w:type="pct"/>
            <w:shd w:val="clear" w:color="auto" w:fill="auto"/>
          </w:tcPr>
          <w:p w:rsidR="00535125" w:rsidRDefault="00535125" w:rsidP="00412DF7">
            <w:pPr>
              <w:pStyle w:val="ASFKTablenorm"/>
              <w:ind w:left="57" w:right="57"/>
            </w:pPr>
            <w:r>
              <w:t>Получатель</w:t>
            </w:r>
          </w:p>
        </w:tc>
        <w:tc>
          <w:tcPr>
            <w:tcW w:w="2936" w:type="pct"/>
            <w:shd w:val="clear" w:color="auto" w:fill="auto"/>
          </w:tcPr>
          <w:p w:rsidR="00535125" w:rsidRDefault="00535125" w:rsidP="00412DF7">
            <w:pPr>
              <w:pStyle w:val="ASFKTablenorm"/>
              <w:ind w:left="57" w:right="57"/>
            </w:pPr>
            <w:r>
              <w:t>Код и наименование получателя.</w:t>
            </w:r>
          </w:p>
        </w:tc>
      </w:tr>
      <w:tr w:rsidR="00535125" w:rsidRPr="00821226" w:rsidTr="00412DF7">
        <w:tc>
          <w:tcPr>
            <w:tcW w:w="2064" w:type="pct"/>
            <w:shd w:val="clear" w:color="auto" w:fill="auto"/>
          </w:tcPr>
          <w:p w:rsidR="00535125" w:rsidRDefault="00535125" w:rsidP="00412DF7">
            <w:pPr>
              <w:pStyle w:val="ASFKTablenorm"/>
              <w:ind w:left="57" w:right="57"/>
            </w:pPr>
            <w:r>
              <w:t>Код главы</w:t>
            </w:r>
          </w:p>
        </w:tc>
        <w:tc>
          <w:tcPr>
            <w:tcW w:w="2936" w:type="pct"/>
            <w:shd w:val="clear" w:color="auto" w:fill="auto"/>
          </w:tcPr>
          <w:p w:rsidR="00535125" w:rsidRDefault="00535125" w:rsidP="00412DF7">
            <w:pPr>
              <w:pStyle w:val="ASFKTablenorm"/>
              <w:ind w:left="57" w:right="57"/>
            </w:pPr>
            <w:r>
              <w:t>Код и наименование главы.</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Контур</w:t>
            </w:r>
          </w:p>
        </w:tc>
        <w:tc>
          <w:tcPr>
            <w:tcW w:w="2936" w:type="pct"/>
            <w:shd w:val="clear" w:color="auto" w:fill="auto"/>
          </w:tcPr>
          <w:p w:rsidR="00535125" w:rsidRPr="00465A7F" w:rsidRDefault="00535125" w:rsidP="00412DF7">
            <w:pPr>
              <w:pStyle w:val="ASFKTablenorm"/>
              <w:ind w:left="57" w:right="57"/>
            </w:pPr>
            <w:r w:rsidRPr="00465A7F">
              <w:t>Контур, из которого поступил документ.</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начала</w:t>
            </w:r>
          </w:p>
        </w:tc>
        <w:tc>
          <w:tcPr>
            <w:tcW w:w="2936" w:type="pct"/>
            <w:shd w:val="clear" w:color="auto" w:fill="auto"/>
          </w:tcPr>
          <w:p w:rsidR="00535125" w:rsidRPr="00465A7F" w:rsidRDefault="00535125" w:rsidP="00412DF7">
            <w:pPr>
              <w:pStyle w:val="ASFKTablenorm"/>
              <w:ind w:left="57" w:right="57"/>
            </w:pPr>
            <w:r>
              <w:t>Дата начала.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Дата </w:t>
            </w:r>
            <w:r>
              <w:t>конца</w:t>
            </w:r>
          </w:p>
        </w:tc>
        <w:tc>
          <w:tcPr>
            <w:tcW w:w="2936" w:type="pct"/>
            <w:shd w:val="clear" w:color="auto" w:fill="auto"/>
          </w:tcPr>
          <w:p w:rsidR="00535125" w:rsidRPr="00465A7F" w:rsidRDefault="00535125" w:rsidP="00412DF7">
            <w:pPr>
              <w:pStyle w:val="ASFKTablenorm"/>
              <w:ind w:left="57" w:right="57"/>
            </w:pPr>
            <w:r w:rsidRPr="00465A7F">
              <w:t xml:space="preserve">Дата </w:t>
            </w:r>
            <w:r>
              <w:t>конца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Наименование файла Авиакомпа</w:t>
            </w:r>
          </w:p>
        </w:tc>
        <w:tc>
          <w:tcPr>
            <w:tcW w:w="2936" w:type="pct"/>
            <w:shd w:val="clear" w:color="auto" w:fill="auto"/>
          </w:tcPr>
          <w:p w:rsidR="00535125" w:rsidRPr="00465A7F" w:rsidRDefault="00535125" w:rsidP="00412DF7">
            <w:pPr>
              <w:pStyle w:val="ASFKTablenorm"/>
              <w:ind w:left="57" w:right="57"/>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973765">
        <w:rPr>
          <w:noProof/>
        </w:rPr>
        <w:t>158</w:t>
      </w:r>
      <w:r>
        <w:fldChar w:fldCharType="end"/>
      </w:r>
      <w:r>
        <w:t>.</w:t>
      </w:r>
    </w:p>
    <w:p w:rsidR="00535125" w:rsidRPr="00424CF0" w:rsidRDefault="00E65C78" w:rsidP="00535125">
      <w:pPr>
        <w:pStyle w:val="ASFKFigure"/>
      </w:pPr>
      <w:r>
        <w:rPr>
          <w:noProof/>
        </w:rPr>
        <w:drawing>
          <wp:inline distT="0" distB="0" distL="0" distR="0">
            <wp:extent cx="6116955" cy="2379345"/>
            <wp:effectExtent l="0" t="0" r="0" b="0"/>
            <wp:docPr id="271" name="Рисунок 27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16955" cy="2379345"/>
                    </a:xfrm>
                    <a:prstGeom prst="rect">
                      <a:avLst/>
                    </a:prstGeom>
                    <a:noFill/>
                    <a:ln>
                      <a:noFill/>
                    </a:ln>
                  </pic:spPr>
                </pic:pic>
              </a:graphicData>
            </a:graphic>
          </wp:inline>
        </w:drawing>
      </w:r>
    </w:p>
    <w:p w:rsidR="00535125" w:rsidRPr="00424CF0"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86" w:name="_Ref233116330"/>
      <w:bookmarkStart w:id="1087" w:name="_Toc126837671"/>
      <w:r w:rsidR="00973765">
        <w:rPr>
          <w:noProof/>
        </w:rPr>
        <w:t>158</w:t>
      </w:r>
      <w:bookmarkEnd w:id="1086"/>
      <w:r>
        <w:rPr>
          <w:noProof/>
        </w:rPr>
        <w:fldChar w:fldCharType="end"/>
      </w:r>
      <w:r w:rsidR="00535125" w:rsidRPr="00424CF0">
        <w:t xml:space="preserve">. ЭФ </w:t>
      </w:r>
      <w:r w:rsidR="009921BF">
        <w:t xml:space="preserve">документа </w:t>
      </w:r>
      <w:r w:rsidR="00535125">
        <w:t>«</w:t>
      </w:r>
      <w:r w:rsidR="009921BF">
        <w:t>Периодические отчеты</w:t>
      </w:r>
      <w:r w:rsidR="00F9698D">
        <w:t xml:space="preserve">», закладки </w:t>
      </w:r>
      <w:r w:rsidR="009921BF">
        <w:t>«Системные атрибуты</w:t>
      </w:r>
      <w:r w:rsidR="00535125">
        <w:t>»</w:t>
      </w:r>
      <w:bookmarkEnd w:id="1087"/>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973765">
        <w:rPr>
          <w:noProof/>
        </w:rPr>
        <w:t>85</w:t>
      </w:r>
      <w:r>
        <w:fldChar w:fldCharType="end"/>
      </w:r>
      <w:r w:rsidRPr="004838A8">
        <w:t>. Значения полей передаются из OEBS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8" w:name="_Ref434263767"/>
      <w:bookmarkStart w:id="1089" w:name="_Toc126837458"/>
      <w:r w:rsidR="00973765">
        <w:rPr>
          <w:noProof/>
        </w:rPr>
        <w:t>85</w:t>
      </w:r>
      <w:bookmarkEnd w:id="1088"/>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w:t>
            </w:r>
            <w:r>
              <w:t>статус</w:t>
            </w:r>
          </w:p>
        </w:tc>
        <w:tc>
          <w:tcPr>
            <w:tcW w:w="2936" w:type="pct"/>
            <w:shd w:val="clear" w:color="auto" w:fill="auto"/>
          </w:tcPr>
          <w:p w:rsidR="00535125" w:rsidRPr="00465A7F" w:rsidRDefault="00535125" w:rsidP="00412DF7">
            <w:pPr>
              <w:pStyle w:val="ASFKTablenorm"/>
              <w:ind w:left="57" w:right="57"/>
            </w:pPr>
            <w:r>
              <w:t>Код и наименование бизнес-статуса отчета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Pr="00465A7F" w:rsidRDefault="00535125" w:rsidP="00412DF7">
            <w:pPr>
              <w:pStyle w:val="ASFKTablenorm"/>
              <w:ind w:left="57" w:right="57"/>
            </w:pPr>
            <w:r>
              <w:t>Комментарий</w:t>
            </w:r>
            <w:r w:rsidRPr="00465A7F">
              <w:t>.</w:t>
            </w:r>
          </w:p>
        </w:tc>
      </w:tr>
      <w:tr w:rsidR="00535125" w:rsidRPr="00821226" w:rsidTr="00412DF7">
        <w:tc>
          <w:tcPr>
            <w:tcW w:w="5000" w:type="pct"/>
            <w:gridSpan w:val="2"/>
            <w:shd w:val="clear" w:color="auto" w:fill="auto"/>
          </w:tcPr>
          <w:p w:rsidR="00535125" w:rsidRPr="00465A7F" w:rsidRDefault="00535125" w:rsidP="00412DF7">
            <w:pPr>
              <w:pStyle w:val="ASFKTablenorm"/>
              <w:ind w:left="57" w:right="57"/>
            </w:pPr>
            <w:r>
              <w:t>Группа полей «Отправитель»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отправителя.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отправителя</w:t>
            </w:r>
            <w:r w:rsidRPr="00465A7F">
              <w:t>.</w:t>
            </w:r>
          </w:p>
        </w:tc>
      </w:tr>
      <w:tr w:rsidR="00535125" w:rsidRPr="00465A7F" w:rsidTr="00412DF7">
        <w:tc>
          <w:tcPr>
            <w:tcW w:w="5000" w:type="pct"/>
            <w:gridSpan w:val="2"/>
            <w:shd w:val="clear" w:color="auto" w:fill="auto"/>
          </w:tcPr>
          <w:p w:rsidR="00535125" w:rsidRPr="00465A7F" w:rsidRDefault="00535125" w:rsidP="00412DF7">
            <w:pPr>
              <w:pStyle w:val="ASFKTablenorm"/>
              <w:ind w:left="57" w:right="57"/>
            </w:pPr>
            <w:r>
              <w:t>Группа полей «Получатель»</w:t>
            </w:r>
          </w:p>
        </w:tc>
      </w:tr>
      <w:tr w:rsidR="00535125" w:rsidRPr="00465A7F"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получателя.</w:t>
            </w:r>
          </w:p>
        </w:tc>
      </w:tr>
      <w:tr w:rsidR="00535125" w:rsidRPr="00465A7F"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973765">
        <w:rPr>
          <w:noProof/>
        </w:rPr>
        <w:t>159</w:t>
      </w:r>
      <w:r>
        <w:fldChar w:fldCharType="end"/>
      </w:r>
      <w:r>
        <w:t>.</w:t>
      </w:r>
    </w:p>
    <w:p w:rsidR="00535125" w:rsidRPr="00715197" w:rsidRDefault="00E65C78" w:rsidP="00535125">
      <w:pPr>
        <w:pStyle w:val="ASFKFigure"/>
      </w:pPr>
      <w:r>
        <w:rPr>
          <w:noProof/>
        </w:rPr>
        <w:lastRenderedPageBreak/>
        <w:drawing>
          <wp:inline distT="0" distB="0" distL="0" distR="0">
            <wp:extent cx="6125845" cy="1651000"/>
            <wp:effectExtent l="0" t="0" r="0" b="0"/>
            <wp:docPr id="272" name="Рисунок 272"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ериод"/>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535125" w:rsidRPr="00204E68"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090" w:name="_Ref434263714"/>
      <w:bookmarkStart w:id="1091" w:name="_Toc126837672"/>
      <w:r w:rsidR="00973765">
        <w:rPr>
          <w:noProof/>
        </w:rPr>
        <w:t>159</w:t>
      </w:r>
      <w:bookmarkEnd w:id="1090"/>
      <w:r>
        <w:rPr>
          <w:noProof/>
        </w:rPr>
        <w:fldChar w:fldCharType="end"/>
      </w:r>
      <w:r w:rsidR="00535125" w:rsidRPr="00204E68">
        <w:t xml:space="preserve">. ЭФ документа </w:t>
      </w:r>
      <w:r w:rsidR="00535125">
        <w:t>«</w:t>
      </w:r>
      <w:r w:rsidR="00535125" w:rsidRPr="00204E68">
        <w:t>Периодические отчеты</w:t>
      </w:r>
      <w:r w:rsidR="00F9698D">
        <w:t xml:space="preserve">», закладки </w:t>
      </w:r>
      <w:r w:rsidR="00535125">
        <w:t>«</w:t>
      </w:r>
      <w:r w:rsidR="00535125" w:rsidRPr="00204E68">
        <w:t>Системные атрибуты</w:t>
      </w:r>
      <w:r w:rsidR="00535125">
        <w:t>»</w:t>
      </w:r>
      <w:bookmarkEnd w:id="1091"/>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E65C78">
        <w:rPr>
          <w:noProof/>
        </w:rPr>
        <w:drawing>
          <wp:inline distT="0" distB="0" distL="0" distR="0">
            <wp:extent cx="274955" cy="274955"/>
            <wp:effectExtent l="0" t="0" r="0" b="0"/>
            <wp:docPr id="273" name="Рисунок 27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кнопка Просмотреть (вложение)"/>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E65C78">
        <w:rPr>
          <w:noProof/>
        </w:rPr>
        <w:drawing>
          <wp:inline distT="0" distB="0" distL="0" distR="0">
            <wp:extent cx="274955" cy="274955"/>
            <wp:effectExtent l="0" t="0" r="0" b="0"/>
            <wp:docPr id="274" name="Рисунок 27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кнопка Просмотреть информацию о вложении"/>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E65C78">
        <w:rPr>
          <w:noProof/>
        </w:rPr>
        <w:drawing>
          <wp:inline distT="0" distB="0" distL="0" distR="0">
            <wp:extent cx="274955" cy="274955"/>
            <wp:effectExtent l="0" t="0" r="0" b="0"/>
            <wp:docPr id="275" name="Рисунок 27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кнопка Сохранить (вложение)"/>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E65C78">
        <w:rPr>
          <w:noProof/>
        </w:rPr>
        <w:drawing>
          <wp:inline distT="0" distB="0" distL="0" distR="0">
            <wp:extent cx="274955" cy="274955"/>
            <wp:effectExtent l="0" t="0" r="0" b="0"/>
            <wp:docPr id="276" name="Рисунок 27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кнопка Печать (вложени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973765">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2" w:name="_Ref434263756"/>
      <w:bookmarkStart w:id="1093" w:name="_Toc126837459"/>
      <w:r w:rsidR="00973765">
        <w:rPr>
          <w:noProof/>
        </w:rPr>
        <w:t>86</w:t>
      </w:r>
      <w:bookmarkEnd w:id="1092"/>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GUID</w:t>
            </w:r>
          </w:p>
        </w:tc>
        <w:tc>
          <w:tcPr>
            <w:tcW w:w="2936" w:type="pct"/>
            <w:shd w:val="clear" w:color="auto" w:fill="auto"/>
          </w:tcPr>
          <w:p w:rsidR="00535125" w:rsidRPr="00465A7F" w:rsidRDefault="00535125"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Тип</w:t>
            </w:r>
          </w:p>
        </w:tc>
        <w:tc>
          <w:tcPr>
            <w:tcW w:w="2936" w:type="pct"/>
            <w:shd w:val="clear" w:color="auto" w:fill="auto"/>
          </w:tcPr>
          <w:p w:rsidR="00535125" w:rsidRPr="00465A7F" w:rsidRDefault="00535125" w:rsidP="00412DF7">
            <w:pPr>
              <w:pStyle w:val="ASFKTablenorm"/>
              <w:ind w:left="57" w:right="57"/>
            </w:pPr>
            <w:r w:rsidRPr="00465A7F">
              <w:t xml:space="preserve">Тип </w:t>
            </w:r>
            <w:r>
              <w:t>содержимого</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Файл</w:t>
            </w:r>
          </w:p>
        </w:tc>
        <w:tc>
          <w:tcPr>
            <w:tcW w:w="2936" w:type="pct"/>
            <w:shd w:val="clear" w:color="auto" w:fill="auto"/>
          </w:tcPr>
          <w:p w:rsidR="00535125" w:rsidRPr="00465A7F" w:rsidRDefault="00535125" w:rsidP="00412DF7">
            <w:pPr>
              <w:pStyle w:val="ASFKTablenorm"/>
              <w:ind w:left="57" w:right="57"/>
            </w:pPr>
            <w:r>
              <w:t>Имя 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Дата</w:t>
            </w:r>
            <w:r>
              <w:t xml:space="preserve"> файла</w:t>
            </w:r>
          </w:p>
        </w:tc>
        <w:tc>
          <w:tcPr>
            <w:tcW w:w="2936" w:type="pct"/>
            <w:shd w:val="clear" w:color="auto" w:fill="auto"/>
          </w:tcPr>
          <w:p w:rsidR="00535125" w:rsidRPr="00465A7F" w:rsidRDefault="00535125" w:rsidP="00412DF7">
            <w:pPr>
              <w:pStyle w:val="ASFKTablenorm"/>
              <w:ind w:left="57" w:right="57"/>
            </w:pPr>
            <w:r w:rsidRPr="00465A7F">
              <w:t xml:space="preserve">Дата </w:t>
            </w:r>
            <w:r>
              <w:t>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Размер</w:t>
            </w:r>
          </w:p>
        </w:tc>
        <w:tc>
          <w:tcPr>
            <w:tcW w:w="2936" w:type="pct"/>
            <w:shd w:val="clear" w:color="auto" w:fill="auto"/>
          </w:tcPr>
          <w:p w:rsidR="00535125" w:rsidRPr="00465A7F" w:rsidRDefault="00535125" w:rsidP="00412DF7">
            <w:pPr>
              <w:pStyle w:val="ASFKTablenorm"/>
              <w:ind w:left="57" w:right="57"/>
            </w:pPr>
            <w:r w:rsidRPr="00465A7F">
              <w:t>Размер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Default="00535125" w:rsidP="00412DF7">
            <w:pPr>
              <w:pStyle w:val="ASFKTablenorm"/>
              <w:ind w:left="57" w:right="57"/>
            </w:pPr>
            <w:r>
              <w:t>Комментарий.</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Бизнес-тип</w:t>
            </w:r>
          </w:p>
        </w:tc>
        <w:tc>
          <w:tcPr>
            <w:tcW w:w="2936" w:type="pct"/>
            <w:shd w:val="clear" w:color="auto" w:fill="auto"/>
          </w:tcPr>
          <w:p w:rsidR="00535125" w:rsidRPr="00465A7F" w:rsidRDefault="00535125" w:rsidP="00412DF7">
            <w:pPr>
              <w:pStyle w:val="ASFKTablenorm"/>
              <w:ind w:left="57" w:right="57"/>
            </w:pPr>
            <w:r w:rsidRPr="00465A7F">
              <w:t>Бизнес-тип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вложения</w:t>
            </w:r>
          </w:p>
        </w:tc>
        <w:tc>
          <w:tcPr>
            <w:tcW w:w="2936" w:type="pct"/>
            <w:shd w:val="clear" w:color="auto" w:fill="auto"/>
          </w:tcPr>
          <w:p w:rsidR="00535125" w:rsidRPr="00465A7F" w:rsidRDefault="00535125" w:rsidP="00412DF7">
            <w:pPr>
              <w:pStyle w:val="ASFKTablenorm"/>
              <w:ind w:left="57" w:right="57"/>
            </w:pPr>
            <w:r>
              <w:t>Дата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Название</w:t>
            </w:r>
          </w:p>
        </w:tc>
        <w:tc>
          <w:tcPr>
            <w:tcW w:w="2936" w:type="pct"/>
            <w:shd w:val="clear" w:color="auto" w:fill="auto"/>
          </w:tcPr>
          <w:p w:rsidR="00535125" w:rsidRPr="00465A7F" w:rsidRDefault="00535125" w:rsidP="00412DF7">
            <w:pPr>
              <w:pStyle w:val="ASFKTablenorm"/>
              <w:ind w:left="57" w:right="57"/>
            </w:pPr>
            <w:r>
              <w:t>Название.</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Организация</w:t>
            </w:r>
          </w:p>
        </w:tc>
        <w:tc>
          <w:tcPr>
            <w:tcW w:w="2936" w:type="pct"/>
            <w:shd w:val="clear" w:color="auto" w:fill="auto"/>
          </w:tcPr>
          <w:p w:rsidR="00535125" w:rsidRPr="00465A7F" w:rsidRDefault="00535125" w:rsidP="00412DF7">
            <w:pPr>
              <w:pStyle w:val="ASFKTablenorm"/>
              <w:ind w:left="57" w:right="57"/>
            </w:pPr>
            <w:r>
              <w:t>Организация.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Пользователь</w:t>
            </w:r>
          </w:p>
        </w:tc>
        <w:tc>
          <w:tcPr>
            <w:tcW w:w="2936" w:type="pct"/>
            <w:shd w:val="clear" w:color="auto" w:fill="auto"/>
          </w:tcPr>
          <w:p w:rsidR="00535125" w:rsidRPr="00465A7F" w:rsidRDefault="00535125" w:rsidP="00412DF7">
            <w:pPr>
              <w:pStyle w:val="ASFKTablenorm"/>
              <w:ind w:left="57" w:right="57"/>
            </w:pPr>
            <w:r>
              <w:t>Пользователь.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Статус</w:t>
            </w:r>
          </w:p>
        </w:tc>
        <w:tc>
          <w:tcPr>
            <w:tcW w:w="2936" w:type="pct"/>
            <w:shd w:val="clear" w:color="auto" w:fill="auto"/>
          </w:tcPr>
          <w:p w:rsidR="00535125" w:rsidRPr="00465A7F" w:rsidRDefault="00535125" w:rsidP="00412DF7">
            <w:pPr>
              <w:pStyle w:val="ASFKTablenorm"/>
              <w:ind w:left="57" w:right="57"/>
            </w:pPr>
            <w:r>
              <w:t>Статус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ID</w:t>
            </w:r>
          </w:p>
        </w:tc>
        <w:tc>
          <w:tcPr>
            <w:tcW w:w="2936" w:type="pct"/>
            <w:shd w:val="clear" w:color="auto" w:fill="auto"/>
          </w:tcPr>
          <w:p w:rsidR="00535125" w:rsidRPr="00465A7F" w:rsidRDefault="00535125" w:rsidP="00412DF7">
            <w:pPr>
              <w:pStyle w:val="ASFKTablenorm"/>
              <w:ind w:left="57" w:right="57"/>
            </w:pPr>
            <w:r w:rsidRPr="00465A7F">
              <w:t>ID вложения.</w:t>
            </w:r>
          </w:p>
        </w:tc>
      </w:tr>
    </w:tbl>
    <w:p w:rsidR="009C3C73" w:rsidRPr="0064058C" w:rsidRDefault="009C3C73" w:rsidP="009C3C73">
      <w:pPr>
        <w:pStyle w:val="21"/>
      </w:pPr>
      <w:bookmarkStart w:id="1094" w:name="_Toc126837347"/>
      <w:r w:rsidRPr="0064058C">
        <w:lastRenderedPageBreak/>
        <w:t xml:space="preserve">Группа документов </w:t>
      </w:r>
      <w:r w:rsidR="001F20AD">
        <w:t>«</w:t>
      </w:r>
      <w:r w:rsidRPr="0064058C">
        <w:t>Служебные</w:t>
      </w:r>
      <w:r w:rsidR="001F20AD">
        <w:t>»</w:t>
      </w:r>
      <w:bookmarkEnd w:id="1045"/>
      <w:bookmarkEnd w:id="1046"/>
      <w:bookmarkEnd w:id="1047"/>
      <w:bookmarkEnd w:id="1048"/>
      <w:bookmarkEnd w:id="1049"/>
      <w:bookmarkEnd w:id="1094"/>
    </w:p>
    <w:p w:rsidR="009C3C73" w:rsidRPr="0064058C" w:rsidRDefault="009C3C73" w:rsidP="00F018DF">
      <w:pPr>
        <w:pStyle w:val="32"/>
      </w:pPr>
      <w:bookmarkStart w:id="1095" w:name="_Toc315164831"/>
      <w:bookmarkStart w:id="1096" w:name="_Toc315166550"/>
      <w:bookmarkStart w:id="1097" w:name="_Toc387859024"/>
      <w:bookmarkStart w:id="1098" w:name="_Toc410283285"/>
      <w:bookmarkStart w:id="1099" w:name="_Toc126837348"/>
      <w:r w:rsidRPr="0064058C">
        <w:t>Анкета</w:t>
      </w:r>
      <w:bookmarkEnd w:id="1095"/>
      <w:bookmarkEnd w:id="1096"/>
      <w:bookmarkEnd w:id="1097"/>
      <w:bookmarkEnd w:id="1098"/>
      <w:bookmarkEnd w:id="1099"/>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973765">
        <w:rPr>
          <w:noProof/>
        </w:rPr>
        <w:t>160</w:t>
      </w:r>
      <w:r w:rsidRPr="0064058C">
        <w:fldChar w:fldCharType="end"/>
      </w:r>
      <w:r w:rsidRPr="0064058C">
        <w:t>.</w:t>
      </w:r>
    </w:p>
    <w:p w:rsidR="008133AC" w:rsidRPr="008133AC" w:rsidRDefault="00E65C78" w:rsidP="008133AC">
      <w:pPr>
        <w:pStyle w:val="ASFKFigure"/>
      </w:pPr>
      <w:r>
        <w:rPr>
          <w:noProof/>
        </w:rPr>
        <w:drawing>
          <wp:inline distT="0" distB="0" distL="0" distR="0">
            <wp:extent cx="6125845" cy="3391535"/>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9C3C73"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00" w:name="_Ref315164873"/>
      <w:bookmarkStart w:id="1101" w:name="_Toc126837673"/>
      <w:r w:rsidR="00973765">
        <w:rPr>
          <w:noProof/>
        </w:rPr>
        <w:t>160</w:t>
      </w:r>
      <w:bookmarkEnd w:id="1100"/>
      <w:r>
        <w:rPr>
          <w:noProof/>
        </w:rPr>
        <w:fldChar w:fldCharType="end"/>
      </w:r>
      <w:r w:rsidR="009C3C73" w:rsidRPr="0064058C">
        <w:t xml:space="preserve">. ЭФ списка документов </w:t>
      </w:r>
      <w:r w:rsidR="001F20AD">
        <w:t>«</w:t>
      </w:r>
      <w:r w:rsidR="009C3C73" w:rsidRPr="0064058C">
        <w:t>Анкета</w:t>
      </w:r>
      <w:r w:rsidR="001F20AD">
        <w:t>»</w:t>
      </w:r>
      <w:bookmarkEnd w:id="1101"/>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E65C78">
        <w:rPr>
          <w:noProof/>
        </w:rPr>
        <w:drawing>
          <wp:inline distT="0" distB="0" distL="0" distR="0">
            <wp:extent cx="274955" cy="274955"/>
            <wp:effectExtent l="0" t="0" r="0" b="0"/>
            <wp:docPr id="278" name="Рисунок 27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кнопка Создать"/>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973765">
        <w:t>161</w:t>
      </w:r>
      <w:r w:rsidRPr="00120C57">
        <w:fldChar w:fldCharType="end"/>
      </w:r>
      <w:r w:rsidRPr="00120C57">
        <w:t>).</w:t>
      </w:r>
    </w:p>
    <w:p w:rsidR="004E139B" w:rsidRPr="00165DE0" w:rsidRDefault="00E65C78" w:rsidP="004E139B">
      <w:pPr>
        <w:pStyle w:val="ASFKFigure"/>
      </w:pPr>
      <w:r>
        <w:rPr>
          <w:noProof/>
        </w:rPr>
        <w:lastRenderedPageBreak/>
        <w:drawing>
          <wp:inline distT="0" distB="0" distL="0" distR="0">
            <wp:extent cx="6125845" cy="5850255"/>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4E139B" w:rsidRPr="00120C57" w:rsidRDefault="0029232C" w:rsidP="004E139B">
      <w:pPr>
        <w:pStyle w:val="ASFKFigName"/>
      </w:pPr>
      <w:r>
        <w:rPr>
          <w:noProof/>
        </w:rPr>
        <w:fldChar w:fldCharType="begin"/>
      </w:r>
      <w:r>
        <w:rPr>
          <w:noProof/>
        </w:rPr>
        <w:instrText xml:space="preserve"> SEQ Рисунок \* ARABIC </w:instrText>
      </w:r>
      <w:r>
        <w:rPr>
          <w:noProof/>
        </w:rPr>
        <w:fldChar w:fldCharType="separate"/>
      </w:r>
      <w:bookmarkStart w:id="1102" w:name="_Ref315165849"/>
      <w:bookmarkStart w:id="1103" w:name="_Toc126837674"/>
      <w:r w:rsidR="00973765">
        <w:rPr>
          <w:noProof/>
        </w:rPr>
        <w:t>161</w:t>
      </w:r>
      <w:bookmarkEnd w:id="1102"/>
      <w:r>
        <w:rPr>
          <w:noProof/>
        </w:rPr>
        <w:fldChar w:fldCharType="end"/>
      </w:r>
      <w:r w:rsidR="004E139B" w:rsidRPr="00120C57">
        <w:t xml:space="preserve">. ЭФ </w:t>
      </w:r>
      <w:r w:rsidR="004E139B">
        <w:t>д</w:t>
      </w:r>
      <w:r w:rsidR="004E139B" w:rsidRPr="001A3915">
        <w:t>окумент</w:t>
      </w:r>
      <w:r w:rsidR="004E139B">
        <w:t>а</w:t>
      </w:r>
      <w:r w:rsidR="004E139B" w:rsidRPr="001A3915">
        <w:t xml:space="preserve"> </w:t>
      </w:r>
      <w:r w:rsidR="004E139B">
        <w:t>«</w:t>
      </w:r>
      <w:r w:rsidR="004E139B" w:rsidRPr="001A3915">
        <w:t>Анкета</w:t>
      </w:r>
      <w:r w:rsidR="004E139B">
        <w:t>»</w:t>
      </w:r>
      <w:bookmarkEnd w:id="1103"/>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E65C78">
        <w:rPr>
          <w:noProof/>
        </w:rPr>
        <w:drawing>
          <wp:inline distT="0" distB="0" distL="0" distR="0">
            <wp:extent cx="274955" cy="274955"/>
            <wp:effectExtent l="0" t="0" r="0" b="0"/>
            <wp:docPr id="280" name="Рисунок 2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E65C78">
        <w:rPr>
          <w:noProof/>
        </w:rPr>
        <w:drawing>
          <wp:inline distT="0" distB="0" distL="0" distR="0">
            <wp:extent cx="274955" cy="274955"/>
            <wp:effectExtent l="0" t="0" r="0" b="0"/>
            <wp:docPr id="281" name="Рисунок 28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кнопка Сохранить изменения и закрыть окно"/>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(Сохранить изменения и закрыть окно)</w:t>
      </w:r>
      <w:r w:rsidRPr="00120C57">
        <w:t>.</w:t>
      </w:r>
    </w:p>
    <w:p w:rsidR="00870812" w:rsidRDefault="001A2DCE" w:rsidP="00F018DF">
      <w:pPr>
        <w:pStyle w:val="32"/>
      </w:pPr>
      <w:bookmarkStart w:id="1104" w:name="_Toc126837349"/>
      <w:r>
        <w:t>Способы автоматического импорта файлов</w:t>
      </w:r>
      <w:bookmarkEnd w:id="1104"/>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lastRenderedPageBreak/>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973765">
        <w:rPr>
          <w:noProof/>
        </w:rPr>
        <w:t>162</w:t>
      </w:r>
      <w:r>
        <w:fldChar w:fldCharType="end"/>
      </w:r>
      <w:r>
        <w:t>.</w:t>
      </w:r>
    </w:p>
    <w:p w:rsidR="005A75A1" w:rsidRPr="005A75A1" w:rsidRDefault="00E65C78" w:rsidP="005A75A1">
      <w:pPr>
        <w:pStyle w:val="ASFKFigure"/>
      </w:pPr>
      <w:r>
        <w:rPr>
          <w:noProof/>
        </w:rPr>
        <w:drawing>
          <wp:inline distT="0" distB="0" distL="0" distR="0">
            <wp:extent cx="6214110" cy="3391535"/>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214110" cy="3391535"/>
                    </a:xfrm>
                    <a:prstGeom prst="rect">
                      <a:avLst/>
                    </a:prstGeom>
                    <a:noFill/>
                    <a:ln>
                      <a:noFill/>
                    </a:ln>
                  </pic:spPr>
                </pic:pic>
              </a:graphicData>
            </a:graphic>
          </wp:inline>
        </w:drawing>
      </w:r>
    </w:p>
    <w:p w:rsidR="00CF38F3"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05" w:name="_Ref384122846"/>
      <w:bookmarkStart w:id="1106" w:name="_Toc126837675"/>
      <w:r w:rsidR="00973765">
        <w:rPr>
          <w:noProof/>
        </w:rPr>
        <w:t>162</w:t>
      </w:r>
      <w:bookmarkEnd w:id="1105"/>
      <w:r>
        <w:rPr>
          <w:noProof/>
        </w:rPr>
        <w:fldChar w:fldCharType="end"/>
      </w:r>
      <w:r w:rsidR="00CF38F3">
        <w:t xml:space="preserve">. </w:t>
      </w:r>
      <w:r w:rsidR="00CF38F3" w:rsidRPr="00821226">
        <w:t>ЭФ списка документов</w:t>
      </w:r>
      <w:r w:rsidR="00CF38F3" w:rsidRPr="006B4526">
        <w:t xml:space="preserve"> </w:t>
      </w:r>
      <w:r w:rsidR="001F20AD">
        <w:t>«</w:t>
      </w:r>
      <w:r w:rsidR="00CF38F3" w:rsidRPr="006B4526">
        <w:t>Способы автоматического импорта файлов</w:t>
      </w:r>
      <w:r w:rsidR="001F20AD">
        <w:t>»</w:t>
      </w:r>
      <w:bookmarkEnd w:id="1106"/>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973765">
        <w:rPr>
          <w:noProof/>
        </w:rPr>
        <w:t>163</w:t>
      </w:r>
      <w:r>
        <w:fldChar w:fldCharType="end"/>
      </w:r>
      <w:r w:rsidR="004327EB">
        <w:t>-</w:t>
      </w:r>
      <w:r>
        <w:fldChar w:fldCharType="begin"/>
      </w:r>
      <w:r>
        <w:instrText xml:space="preserve"> REF _Ref383101375 \h </w:instrText>
      </w:r>
      <w:r>
        <w:fldChar w:fldCharType="separate"/>
      </w:r>
      <w:r w:rsidR="00973765">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E65C78" w:rsidP="00535125">
      <w:pPr>
        <w:pStyle w:val="ASFKFigure"/>
      </w:pPr>
      <w:r>
        <w:rPr>
          <w:noProof/>
        </w:rPr>
        <w:lastRenderedPageBreak/>
        <w:drawing>
          <wp:inline distT="0" distB="0" distL="0" distR="0">
            <wp:extent cx="6125845" cy="585025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F38F3"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07" w:name="_Ref383101256"/>
      <w:bookmarkStart w:id="1108" w:name="_Toc126837676"/>
      <w:r w:rsidR="00973765">
        <w:rPr>
          <w:noProof/>
        </w:rPr>
        <w:t>163</w:t>
      </w:r>
      <w:bookmarkEnd w:id="1107"/>
      <w:r>
        <w:rPr>
          <w:noProof/>
        </w:rPr>
        <w:fldChar w:fldCharType="end"/>
      </w:r>
      <w:r w:rsidR="00CF38F3">
        <w:t>. ЭФ</w:t>
      </w:r>
      <w:r w:rsidR="00CF38F3" w:rsidRPr="006B4526">
        <w:t xml:space="preserve"> документа </w:t>
      </w:r>
      <w:r w:rsidR="001F20AD">
        <w:t>«</w:t>
      </w:r>
      <w:r w:rsidR="00CF38F3" w:rsidRPr="006B4526">
        <w:t>Способы автоматического импорта файлов</w:t>
      </w:r>
      <w:r w:rsidR="00F9698D">
        <w:t xml:space="preserve">», закладки </w:t>
      </w:r>
      <w:r w:rsidR="001F20AD">
        <w:t>«</w:t>
      </w:r>
      <w:r w:rsidR="00CF38F3">
        <w:t>Отправитель и получатель документа</w:t>
      </w:r>
      <w:r w:rsidR="001F20AD">
        <w:t>»</w:t>
      </w:r>
      <w:bookmarkEnd w:id="1108"/>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973765">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09" w:name="_Ref383423084"/>
      <w:bookmarkStart w:id="1110" w:name="_Toc126837460"/>
      <w:r w:rsidR="00973765">
        <w:rPr>
          <w:noProof/>
        </w:rPr>
        <w:t>87</w:t>
      </w:r>
      <w:bookmarkEnd w:id="1109"/>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5"/>
        <w:gridCol w:w="7146"/>
      </w:tblGrid>
      <w:tr w:rsidR="00CF38F3" w:rsidRPr="00DE753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rsidTr="00412DF7">
        <w:tc>
          <w:tcPr>
            <w:tcW w:w="5000" w:type="pct"/>
            <w:gridSpan w:val="2"/>
            <w:shd w:val="clear" w:color="auto" w:fill="auto"/>
          </w:tcPr>
          <w:p w:rsidR="00CF38F3" w:rsidRPr="00667813" w:rsidRDefault="00CF38F3" w:rsidP="00412DF7">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Наименование способа импорта</w:t>
            </w:r>
          </w:p>
        </w:tc>
        <w:tc>
          <w:tcPr>
            <w:tcW w:w="3710" w:type="pct"/>
            <w:shd w:val="clear" w:color="auto" w:fill="auto"/>
          </w:tcPr>
          <w:p w:rsidR="00CF38F3" w:rsidRPr="00DE7533" w:rsidRDefault="00CF38F3" w:rsidP="00412DF7">
            <w:pPr>
              <w:pStyle w:val="ASFKTablenorm"/>
              <w:ind w:left="57" w:right="57"/>
            </w:pPr>
            <w:r w:rsidRPr="00667813">
              <w:t>Вводится вручную</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Функция обработки файлов</w:t>
            </w:r>
          </w:p>
        </w:tc>
        <w:tc>
          <w:tcPr>
            <w:tcW w:w="3710" w:type="pct"/>
            <w:shd w:val="clear" w:color="auto" w:fill="auto"/>
          </w:tcPr>
          <w:p w:rsidR="00CF38F3" w:rsidRPr="00DE7533" w:rsidRDefault="00CF38F3" w:rsidP="00412DF7">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lastRenderedPageBreak/>
              <w:t>Идентификатор фун</w:t>
            </w:r>
            <w:r w:rsidRPr="00CF38F3">
              <w:t>к</w:t>
            </w:r>
            <w:r w:rsidRPr="00667813">
              <w:t>ции обработки файла</w:t>
            </w:r>
          </w:p>
        </w:tc>
        <w:tc>
          <w:tcPr>
            <w:tcW w:w="3710" w:type="pct"/>
            <w:shd w:val="clear" w:color="auto" w:fill="auto"/>
          </w:tcPr>
          <w:p w:rsidR="00CF38F3" w:rsidRPr="00DE7533" w:rsidRDefault="00CF38F3" w:rsidP="00412DF7">
            <w:pPr>
              <w:pStyle w:val="ASFKTablenorm"/>
              <w:ind w:left="57" w:right="57"/>
            </w:pPr>
            <w:r w:rsidRPr="00667813">
              <w:t>Идентификатор функции обработки файла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Актуальность</w:t>
            </w:r>
          </w:p>
        </w:tc>
        <w:tc>
          <w:tcPr>
            <w:tcW w:w="3710" w:type="pct"/>
            <w:shd w:val="clear" w:color="auto" w:fill="auto"/>
          </w:tcPr>
          <w:p w:rsidR="00CF38F3" w:rsidRDefault="00CF38F3" w:rsidP="00412DF7">
            <w:pPr>
              <w:pStyle w:val="ASFKTablenorm"/>
              <w:ind w:left="57" w:right="57"/>
            </w:pPr>
            <w:r w:rsidRPr="00667813">
              <w:t>Актуальность</w:t>
            </w:r>
            <w:r w:rsidRPr="00DE7533">
              <w:t>.</w:t>
            </w:r>
          </w:p>
          <w:p w:rsidR="00CF38F3" w:rsidRPr="00DE7533" w:rsidRDefault="00CF38F3" w:rsidP="00412DF7">
            <w:pPr>
              <w:pStyle w:val="ASFKTablenorm"/>
              <w:ind w:left="57" w:right="57"/>
            </w:pPr>
            <w:r>
              <w:t>Чек-бокс.</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shd w:val="clear" w:color="auto" w:fill="auto"/>
          </w:tcPr>
          <w:p w:rsidR="00CF38F3" w:rsidRPr="00DE7533" w:rsidRDefault="00CF38F3" w:rsidP="00412DF7">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rsidTr="00412DF7">
        <w:tc>
          <w:tcPr>
            <w:tcW w:w="5000" w:type="pct"/>
            <w:gridSpan w:val="2"/>
            <w:shd w:val="clear" w:color="auto" w:fill="auto"/>
          </w:tcPr>
          <w:p w:rsidR="00CF38F3" w:rsidRPr="0066781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rsidTr="00412DF7">
        <w:tc>
          <w:tcPr>
            <w:tcW w:w="1290" w:type="pct"/>
            <w:shd w:val="clear" w:color="auto" w:fill="auto"/>
          </w:tcPr>
          <w:p w:rsidR="00CF38F3" w:rsidRPr="00667813" w:rsidRDefault="00CF38F3" w:rsidP="00412DF7">
            <w:pPr>
              <w:pStyle w:val="ASFKTablenorm"/>
              <w:ind w:left="57" w:right="57"/>
            </w:pPr>
            <w:r w:rsidRPr="00667813">
              <w:t>Текущая организация (наименование)</w:t>
            </w:r>
          </w:p>
        </w:tc>
        <w:tc>
          <w:tcPr>
            <w:tcW w:w="3710" w:type="pct"/>
            <w:shd w:val="clear" w:color="auto" w:fill="auto"/>
          </w:tcPr>
          <w:p w:rsidR="00CF38F3" w:rsidRPr="00667813" w:rsidRDefault="00CF38F3" w:rsidP="002C3A9C">
            <w:pPr>
              <w:pStyle w:val="ASFKTablenorm"/>
              <w:ind w:left="57" w:right="57"/>
            </w:pPr>
            <w:r w:rsidRPr="00667813">
              <w:t xml:space="preserve">Заполняется из справочника СРРПБС/ПУБП/НУБП на основе значений системных констант: </w:t>
            </w:r>
            <w:r w:rsidR="002C3A9C">
              <w:t>«</w:t>
            </w:r>
            <w:r w:rsidR="0087116B">
              <w:t>Код собственного БУ</w:t>
            </w:r>
            <w:r w:rsidR="002C3A9C">
              <w:t>»</w:t>
            </w:r>
            <w:r w:rsidRPr="00667813">
              <w:t xml:space="preserve">, </w:t>
            </w:r>
            <w:r w:rsidR="002C3A9C">
              <w:t>«</w:t>
            </w:r>
            <w:r w:rsidR="0087116B">
              <w:t>Собственный код бюджета</w:t>
            </w:r>
            <w:r w:rsidR="002C3A9C">
              <w:t>»</w:t>
            </w:r>
            <w:r w:rsidRPr="00667813">
              <w:t xml:space="preserve">, </w:t>
            </w:r>
            <w:r w:rsidR="002C3A9C">
              <w:t>«</w:t>
            </w:r>
            <w:r w:rsidR="0087116B">
              <w:t>Собственный код ведомства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Код организации</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Код собственного БУ</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Бюджет</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Собственный код бюджета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Глава</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Собственный код ведомства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ТОФК</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Код собственного ТОФК</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Бизнес-роль (наимен</w:t>
            </w:r>
            <w:r w:rsidRPr="00CF38F3">
              <w:t>о</w:t>
            </w:r>
            <w:r w:rsidRPr="00667813">
              <w:t>вание)</w:t>
            </w:r>
          </w:p>
        </w:tc>
        <w:tc>
          <w:tcPr>
            <w:tcW w:w="3710" w:type="pct"/>
            <w:shd w:val="clear" w:color="auto" w:fill="auto"/>
          </w:tcPr>
          <w:p w:rsidR="00CF38F3" w:rsidRPr="00667813" w:rsidRDefault="00CF38F3" w:rsidP="00412DF7">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2C3A9C">
              <w:t>«</w:t>
            </w:r>
            <w:r w:rsidR="0087116B">
              <w:t>Бюджетные полномочия организации</w:t>
            </w:r>
            <w:r w:rsidR="002C3A9C">
              <w:t>»</w:t>
            </w:r>
            <w:r w:rsidRPr="00667813">
              <w:t>.</w:t>
            </w:r>
          </w:p>
          <w:p w:rsidR="00CF38F3" w:rsidRPr="00667813" w:rsidRDefault="00CF38F3" w:rsidP="00412DF7">
            <w:pPr>
              <w:pStyle w:val="ASFKTablenorm"/>
              <w:ind w:left="57" w:right="57"/>
            </w:pPr>
            <w:r w:rsidRPr="00667813">
              <w:t xml:space="preserve">Если </w:t>
            </w:r>
            <w:r w:rsidR="002C3A9C">
              <w:t>«</w:t>
            </w:r>
            <w:r w:rsidR="0087116B">
              <w:t>Бюджетные полномочия организации</w:t>
            </w:r>
            <w:r w:rsidR="002C3A9C">
              <w:t>»</w:t>
            </w:r>
            <w:r w:rsidRPr="00667813">
              <w:t xml:space="preserve"> = PBS, то заполняем ПБС и т.д.</w:t>
            </w:r>
            <w:r>
              <w:t>:</w:t>
            </w:r>
          </w:p>
          <w:p w:rsidR="00CF38F3" w:rsidRPr="00667813" w:rsidRDefault="00CF38F3" w:rsidP="0047317B">
            <w:pPr>
              <w:pStyle w:val="ASFKTableListMark"/>
            </w:pPr>
            <w:r w:rsidRPr="00667813">
              <w:t>ГРБС</w:t>
            </w:r>
            <w:r>
              <w:t>;</w:t>
            </w:r>
          </w:p>
          <w:p w:rsidR="00CF38F3" w:rsidRPr="00667813" w:rsidRDefault="00CF38F3" w:rsidP="0047317B">
            <w:pPr>
              <w:pStyle w:val="ASFKTableListMark"/>
            </w:pPr>
            <w:r w:rsidRPr="00667813">
              <w:t>РБС</w:t>
            </w:r>
            <w:r>
              <w:t>;</w:t>
            </w:r>
          </w:p>
          <w:p w:rsidR="00CF38F3" w:rsidRPr="00667813" w:rsidRDefault="00CF38F3" w:rsidP="0047317B">
            <w:pPr>
              <w:pStyle w:val="ASFKTableListMark"/>
            </w:pPr>
            <w:r w:rsidRPr="00667813">
              <w:t>ФО</w:t>
            </w:r>
            <w:r>
              <w:t>;</w:t>
            </w:r>
          </w:p>
          <w:p w:rsidR="00CF38F3" w:rsidRPr="00667813" w:rsidRDefault="00CF38F3" w:rsidP="0047317B">
            <w:pPr>
              <w:pStyle w:val="ASFKTableListMark"/>
            </w:pPr>
            <w:r w:rsidRPr="00667813">
              <w:t>АП</w:t>
            </w:r>
            <w:r>
              <w:t>;</w:t>
            </w:r>
          </w:p>
          <w:p w:rsidR="00CF38F3" w:rsidRPr="00667813" w:rsidRDefault="00CF38F3" w:rsidP="0047317B">
            <w:pPr>
              <w:pStyle w:val="ASFKTableListMark"/>
            </w:pPr>
            <w:r w:rsidRPr="00667813">
              <w:t>НУБП</w:t>
            </w:r>
            <w:r>
              <w:t>;</w:t>
            </w:r>
          </w:p>
          <w:p w:rsidR="00CF38F3" w:rsidRPr="00DE7533" w:rsidRDefault="00CF38F3" w:rsidP="0047317B">
            <w:pPr>
              <w:pStyle w:val="ASFKTableListMark"/>
            </w:pPr>
            <w:r w:rsidRPr="00667813">
              <w:t>МФ</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C17850">
              <w:t>Бизнес-роль (код)</w:t>
            </w:r>
          </w:p>
        </w:tc>
        <w:tc>
          <w:tcPr>
            <w:tcW w:w="3710" w:type="pct"/>
            <w:shd w:val="clear" w:color="auto" w:fill="auto"/>
          </w:tcPr>
          <w:p w:rsidR="00CF38F3" w:rsidRPr="00DE7533" w:rsidRDefault="00CF38F3" w:rsidP="002C3A9C">
            <w:pPr>
              <w:pStyle w:val="ASFKTablenorm"/>
              <w:ind w:left="57" w:right="57"/>
            </w:pPr>
            <w:r w:rsidRPr="00C17850">
              <w:t xml:space="preserve">Значение вычисляется на основе значения системной константы </w:t>
            </w:r>
            <w:r w:rsidR="002C3A9C">
              <w:t>«</w:t>
            </w:r>
            <w:r w:rsidR="0087116B">
              <w:t>Бюджетные полномочия организации</w:t>
            </w:r>
            <w:r w:rsidR="002C3A9C">
              <w:t>»</w:t>
            </w:r>
            <w:r w:rsidRPr="00DE7533">
              <w:t>.</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t>Тип получателя</w:t>
            </w:r>
          </w:p>
        </w:tc>
        <w:tc>
          <w:tcPr>
            <w:tcW w:w="3710" w:type="pct"/>
            <w:shd w:val="clear" w:color="auto" w:fill="auto"/>
          </w:tcPr>
          <w:p w:rsidR="00CF38F3" w:rsidRPr="00DE7533" w:rsidRDefault="00CF38F3" w:rsidP="00412DF7">
            <w:pPr>
              <w:pStyle w:val="ASFKTablenorm"/>
              <w:ind w:left="57" w:right="57"/>
            </w:pPr>
            <w:r>
              <w:t>Тип получателя.</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rsidTr="00412DF7">
        <w:trPr>
          <w:trHeight w:val="816"/>
        </w:trPr>
        <w:tc>
          <w:tcPr>
            <w:tcW w:w="1290" w:type="pct"/>
            <w:shd w:val="clear" w:color="auto" w:fill="auto"/>
          </w:tcPr>
          <w:p w:rsidR="00CF38F3" w:rsidRPr="00DE7533" w:rsidRDefault="00CF38F3" w:rsidP="00412DF7">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shd w:val="clear" w:color="auto" w:fill="auto"/>
          </w:tcPr>
          <w:p w:rsidR="00CF38F3" w:rsidRPr="00DE7533" w:rsidRDefault="00CF38F3" w:rsidP="00412DF7">
            <w:pPr>
              <w:pStyle w:val="ASFKTablenorm"/>
              <w:ind w:left="57" w:right="57"/>
            </w:pPr>
            <w:r w:rsidRPr="0071242B">
              <w:t xml:space="preserve">Номер </w:t>
            </w:r>
            <w:r>
              <w:t>и н</w:t>
            </w:r>
            <w:r w:rsidRPr="0024549F">
              <w:t>аименование бюджета</w:t>
            </w:r>
            <w:r>
              <w:t>.</w:t>
            </w:r>
          </w:p>
        </w:tc>
      </w:tr>
      <w:tr w:rsidR="00CF38F3" w:rsidRPr="00DE7533" w:rsidTr="00412DF7">
        <w:tc>
          <w:tcPr>
            <w:tcW w:w="5000" w:type="pct"/>
            <w:gridSpan w:val="2"/>
            <w:shd w:val="clear" w:color="auto" w:fill="auto"/>
          </w:tcPr>
          <w:p w:rsidR="00CF38F3" w:rsidRPr="0024549F"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rsidTr="00412DF7">
        <w:trPr>
          <w:trHeight w:val="473"/>
        </w:trPr>
        <w:tc>
          <w:tcPr>
            <w:tcW w:w="1290" w:type="pct"/>
            <w:shd w:val="clear" w:color="auto" w:fill="auto"/>
          </w:tcPr>
          <w:p w:rsidR="00CF38F3" w:rsidRPr="0024549F" w:rsidRDefault="00CF38F3" w:rsidP="00412DF7">
            <w:pPr>
              <w:pStyle w:val="ASFKTablenorm"/>
              <w:ind w:left="57" w:right="57"/>
            </w:pPr>
            <w:r w:rsidRPr="0024549F">
              <w:t xml:space="preserve">Код </w:t>
            </w:r>
            <w:r>
              <w:t>и н</w:t>
            </w:r>
            <w:r w:rsidRPr="00356DEE">
              <w:t>а</w:t>
            </w:r>
            <w:r w:rsidRPr="0024549F">
              <w:t>именование главы</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rsidTr="00412DF7">
        <w:tc>
          <w:tcPr>
            <w:tcW w:w="5000" w:type="pct"/>
            <w:gridSpan w:val="2"/>
            <w:shd w:val="clear" w:color="auto" w:fill="auto"/>
          </w:tcPr>
          <w:p w:rsidR="00CF38F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rsidTr="00412DF7">
        <w:trPr>
          <w:trHeight w:val="525"/>
        </w:trPr>
        <w:tc>
          <w:tcPr>
            <w:tcW w:w="1290" w:type="pct"/>
            <w:shd w:val="clear" w:color="auto" w:fill="auto"/>
          </w:tcPr>
          <w:p w:rsidR="00CF38F3" w:rsidRPr="0024549F" w:rsidRDefault="00CF38F3" w:rsidP="00412DF7">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11" w:name="_Ref401587730"/>
      <w:bookmarkStart w:id="1112" w:name="_Toc401648972"/>
      <w:bookmarkStart w:id="1113" w:name="_Toc410283287"/>
      <w:bookmarkStart w:id="1114"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973765">
        <w:t>164</w:t>
      </w:r>
      <w:r w:rsidRPr="00535125">
        <w:fldChar w:fldCharType="end"/>
      </w:r>
      <w:r>
        <w:t>.</w:t>
      </w:r>
      <w:r w:rsidRPr="00535125">
        <w:t xml:space="preserve"> </w:t>
      </w:r>
    </w:p>
    <w:p w:rsidR="00535125" w:rsidRPr="00535125" w:rsidRDefault="00E65C78" w:rsidP="00535125">
      <w:pPr>
        <w:pStyle w:val="ASFKFigure"/>
      </w:pPr>
      <w:r>
        <w:rPr>
          <w:noProof/>
        </w:rPr>
        <w:drawing>
          <wp:inline distT="0" distB="0" distL="0" distR="0">
            <wp:extent cx="6125845" cy="1553845"/>
            <wp:effectExtent l="0" t="0" r="0" b="0"/>
            <wp:docPr id="284" name="Рисунок 2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535125" w:rsidRPr="00535125"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115" w:name="_Ref383423808"/>
      <w:bookmarkStart w:id="1116" w:name="_Toc126837677"/>
      <w:r w:rsidR="00973765">
        <w:rPr>
          <w:noProof/>
        </w:rPr>
        <w:t>164</w:t>
      </w:r>
      <w:bookmarkEnd w:id="1115"/>
      <w:r>
        <w:rPr>
          <w:noProof/>
        </w:rPr>
        <w:fldChar w:fldCharType="end"/>
      </w:r>
      <w:r w:rsidR="00535125" w:rsidRPr="00535125">
        <w:t>. ЭФ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6"/>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973765">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7" w:name="_Ref383423595"/>
      <w:bookmarkStart w:id="1118" w:name="_Toc126837461"/>
      <w:r w:rsidR="00973765">
        <w:rPr>
          <w:noProof/>
        </w:rPr>
        <w:t>88</w:t>
      </w:r>
      <w:bookmarkEnd w:id="1117"/>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5"/>
        <w:gridCol w:w="7146"/>
      </w:tblGrid>
      <w:tr w:rsidR="00535125" w:rsidRPr="00AB780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Заполнение полей документа Информационное сообщение</w:t>
            </w:r>
            <w:r>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Наименование докуме</w:t>
            </w:r>
            <w:r w:rsidRPr="00535125">
              <w:t>н</w:t>
            </w:r>
            <w:r w:rsidRPr="00AB7803">
              <w:t>та</w:t>
            </w:r>
          </w:p>
        </w:tc>
        <w:tc>
          <w:tcPr>
            <w:tcW w:w="3710" w:type="pct"/>
            <w:shd w:val="clear" w:color="auto" w:fill="auto"/>
          </w:tcPr>
          <w:p w:rsidR="00535125" w:rsidRPr="00AB7803" w:rsidRDefault="00535125" w:rsidP="00412DF7">
            <w:pPr>
              <w:pStyle w:val="ASFKTablenorm"/>
              <w:ind w:left="57" w:right="57"/>
            </w:pPr>
            <w:r w:rsidRPr="00AB7803">
              <w:t>Наименование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документа</w:t>
            </w:r>
          </w:p>
        </w:tc>
        <w:tc>
          <w:tcPr>
            <w:tcW w:w="3710" w:type="pct"/>
            <w:shd w:val="clear" w:color="auto" w:fill="auto"/>
          </w:tcPr>
          <w:p w:rsidR="00535125" w:rsidRPr="00AB7803" w:rsidRDefault="00535125" w:rsidP="00412DF7">
            <w:pPr>
              <w:pStyle w:val="ASFKTablenorm"/>
              <w:ind w:left="57" w:right="57"/>
            </w:pPr>
            <w:r w:rsidRPr="00AB7803">
              <w:t>Тип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сообщения</w:t>
            </w:r>
          </w:p>
        </w:tc>
        <w:tc>
          <w:tcPr>
            <w:tcW w:w="3710" w:type="pct"/>
            <w:shd w:val="clear" w:color="auto" w:fill="auto"/>
          </w:tcPr>
          <w:p w:rsidR="00535125" w:rsidRPr="00AB7803" w:rsidRDefault="00535125" w:rsidP="00412DF7">
            <w:pPr>
              <w:pStyle w:val="ASFKTablenorm"/>
              <w:ind w:left="57" w:right="57"/>
            </w:pPr>
            <w:r w:rsidRPr="00AB7803">
              <w:t>Тип сообщения.</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Тема сообщения</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Краткое описание</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 сформирован на основе</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Ответственный</w:t>
            </w:r>
          </w:p>
        </w:tc>
        <w:tc>
          <w:tcPr>
            <w:tcW w:w="3710" w:type="pct"/>
            <w:shd w:val="clear" w:color="auto" w:fill="auto"/>
          </w:tcPr>
          <w:p w:rsidR="00535125" w:rsidRPr="00AB7803" w:rsidRDefault="00535125" w:rsidP="00412DF7">
            <w:pPr>
              <w:pStyle w:val="ASFKTablenorm"/>
              <w:ind w:left="57" w:right="57"/>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973765">
        <w:t>165</w:t>
      </w:r>
      <w:r w:rsidR="00963FC7" w:rsidRPr="00535125">
        <w:fldChar w:fldCharType="end"/>
      </w:r>
      <w:r w:rsidR="00963FC7">
        <w:t>.</w:t>
      </w:r>
      <w:r w:rsidR="00963FC7" w:rsidRPr="00535125">
        <w:t xml:space="preserve"> </w:t>
      </w:r>
    </w:p>
    <w:p w:rsidR="00535125" w:rsidRPr="00535125" w:rsidRDefault="00E65C78" w:rsidP="00535125">
      <w:pPr>
        <w:pStyle w:val="ASFKFigure"/>
      </w:pPr>
      <w:r>
        <w:rPr>
          <w:noProof/>
        </w:rPr>
        <w:lastRenderedPageBreak/>
        <w:drawing>
          <wp:inline distT="0" distB="0" distL="0" distR="0">
            <wp:extent cx="6125845" cy="25654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535125" w:rsidRPr="00535125" w:rsidRDefault="0029232C" w:rsidP="00535125">
      <w:pPr>
        <w:pStyle w:val="ASFKFigName"/>
      </w:pPr>
      <w:r>
        <w:rPr>
          <w:noProof/>
        </w:rPr>
        <w:fldChar w:fldCharType="begin"/>
      </w:r>
      <w:r>
        <w:rPr>
          <w:noProof/>
        </w:rPr>
        <w:instrText xml:space="preserve"> SEQ Рисунок \* ARABIC </w:instrText>
      </w:r>
      <w:r>
        <w:rPr>
          <w:noProof/>
        </w:rPr>
        <w:fldChar w:fldCharType="separate"/>
      </w:r>
      <w:bookmarkStart w:id="1119" w:name="_Ref383101375"/>
      <w:bookmarkStart w:id="1120" w:name="_Toc126837678"/>
      <w:r w:rsidR="00973765">
        <w:rPr>
          <w:noProof/>
        </w:rPr>
        <w:t>165</w:t>
      </w:r>
      <w:bookmarkEnd w:id="1119"/>
      <w:r>
        <w:rPr>
          <w:noProof/>
        </w:rPr>
        <w:fldChar w:fldCharType="end"/>
      </w:r>
      <w:r w:rsidR="00535125" w:rsidRPr="00535125">
        <w:t>. ЭФ документа «Способы автоматического импорта файлов</w:t>
      </w:r>
      <w:r w:rsidR="00F9698D">
        <w:t xml:space="preserve">», закладки </w:t>
      </w:r>
      <w:r w:rsidR="00535125" w:rsidRPr="00535125">
        <w:t>«Дополнительные операции»</w:t>
      </w:r>
      <w:bookmarkEnd w:id="1120"/>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973765">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21" w:name="_Ref383423635"/>
      <w:bookmarkStart w:id="1122" w:name="_Toc126837462"/>
      <w:r w:rsidR="00973765">
        <w:rPr>
          <w:noProof/>
        </w:rPr>
        <w:t>89</w:t>
      </w:r>
      <w:bookmarkEnd w:id="1121"/>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0"/>
        <w:gridCol w:w="6761"/>
      </w:tblGrid>
      <w:tr w:rsidR="00535125" w:rsidRPr="00AB7803" w:rsidTr="00412DF7">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Документарный ко</w:t>
            </w:r>
            <w:r w:rsidRPr="00535125">
              <w:t>н</w:t>
            </w:r>
            <w:r w:rsidRPr="00AB7803">
              <w:t>троль</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Отправка</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bl>
    <w:p w:rsidR="000E3398" w:rsidRPr="008A53DE" w:rsidRDefault="000E3398" w:rsidP="000E3398">
      <w:pPr>
        <w:pStyle w:val="32"/>
      </w:pPr>
      <w:bookmarkStart w:id="1123" w:name="_Ref449705681"/>
      <w:bookmarkStart w:id="1124" w:name="_Ref449705737"/>
      <w:bookmarkStart w:id="1125" w:name="_Toc126837350"/>
      <w:r>
        <w:t>Способы автоматического экспорта документов</w:t>
      </w:r>
      <w:bookmarkEnd w:id="1111"/>
      <w:bookmarkEnd w:id="1112"/>
      <w:bookmarkEnd w:id="1113"/>
      <w:bookmarkEnd w:id="1123"/>
      <w:bookmarkEnd w:id="1124"/>
      <w:bookmarkEnd w:id="1125"/>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973765">
        <w:rPr>
          <w:noProof/>
        </w:rPr>
        <w:t>166</w:t>
      </w:r>
      <w:r w:rsidRPr="009D5D13">
        <w:fldChar w:fldCharType="end"/>
      </w:r>
      <w:r w:rsidRPr="009D5D13">
        <w:t>.</w:t>
      </w:r>
    </w:p>
    <w:p w:rsidR="009D5D13" w:rsidRPr="009D5D13" w:rsidRDefault="00E65C78" w:rsidP="009D5D13">
      <w:pPr>
        <w:pStyle w:val="ASFKFigure"/>
      </w:pPr>
      <w:r>
        <w:rPr>
          <w:noProof/>
        </w:rPr>
        <w:lastRenderedPageBreak/>
        <w:drawing>
          <wp:inline distT="0" distB="0" distL="0" distR="0">
            <wp:extent cx="6125845" cy="3391535"/>
            <wp:effectExtent l="0" t="0" r="0"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9D5D13" w:rsidRPr="009D5D13" w:rsidRDefault="0029232C" w:rsidP="009D5D13">
      <w:pPr>
        <w:pStyle w:val="ASFKFigName"/>
      </w:pPr>
      <w:r>
        <w:rPr>
          <w:noProof/>
        </w:rPr>
        <w:fldChar w:fldCharType="begin"/>
      </w:r>
      <w:r>
        <w:rPr>
          <w:noProof/>
        </w:rPr>
        <w:instrText xml:space="preserve"> SEQ Рисунок \* ARABIC </w:instrText>
      </w:r>
      <w:r>
        <w:rPr>
          <w:noProof/>
        </w:rPr>
        <w:fldChar w:fldCharType="separate"/>
      </w:r>
      <w:bookmarkStart w:id="1126" w:name="_Ref401587727"/>
      <w:bookmarkStart w:id="1127" w:name="_Toc126837679"/>
      <w:r w:rsidR="00973765">
        <w:rPr>
          <w:noProof/>
        </w:rPr>
        <w:t>166</w:t>
      </w:r>
      <w:bookmarkEnd w:id="1126"/>
      <w:r>
        <w:rPr>
          <w:noProof/>
        </w:rPr>
        <w:fldChar w:fldCharType="end"/>
      </w:r>
      <w:r w:rsidR="009D5D13" w:rsidRPr="009D5D13">
        <w:t xml:space="preserve">. ЭФ списка документов </w:t>
      </w:r>
      <w:r w:rsidR="001F20AD">
        <w:t>«</w:t>
      </w:r>
      <w:r w:rsidR="009D5D13" w:rsidRPr="009D5D13">
        <w:t>Способы автоматического экспорта документов</w:t>
      </w:r>
      <w:r w:rsidR="001F20AD">
        <w:t>»</w:t>
      </w:r>
      <w:bookmarkEnd w:id="1127"/>
    </w:p>
    <w:p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973765">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E65C78" w:rsidP="009D5D13">
      <w:pPr>
        <w:pStyle w:val="ASFKFigure"/>
      </w:pPr>
      <w:r>
        <w:rPr>
          <w:noProof/>
        </w:rPr>
        <w:lastRenderedPageBreak/>
        <w:drawing>
          <wp:inline distT="0" distB="0" distL="0" distR="0">
            <wp:extent cx="6134735" cy="264541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34735" cy="2645410"/>
                    </a:xfrm>
                    <a:prstGeom prst="rect">
                      <a:avLst/>
                    </a:prstGeom>
                    <a:noFill/>
                    <a:ln>
                      <a:noFill/>
                    </a:ln>
                  </pic:spPr>
                </pic:pic>
              </a:graphicData>
            </a:graphic>
          </wp:inline>
        </w:drawing>
      </w:r>
    </w:p>
    <w:p w:rsidR="009D5D13" w:rsidRPr="009D5D13" w:rsidRDefault="0029232C" w:rsidP="009D5D13">
      <w:pPr>
        <w:pStyle w:val="ASFKFigName"/>
      </w:pPr>
      <w:r>
        <w:rPr>
          <w:noProof/>
        </w:rPr>
        <w:fldChar w:fldCharType="begin"/>
      </w:r>
      <w:r>
        <w:rPr>
          <w:noProof/>
        </w:rPr>
        <w:instrText xml:space="preserve"> SEQ Рисунок \* ARABIC </w:instrText>
      </w:r>
      <w:r>
        <w:rPr>
          <w:noProof/>
        </w:rPr>
        <w:fldChar w:fldCharType="separate"/>
      </w:r>
      <w:bookmarkStart w:id="1128" w:name="_Ref422323937"/>
      <w:bookmarkStart w:id="1129" w:name="_Toc126837680"/>
      <w:r w:rsidR="00973765">
        <w:rPr>
          <w:noProof/>
        </w:rPr>
        <w:t>167</w:t>
      </w:r>
      <w:bookmarkEnd w:id="1128"/>
      <w:r>
        <w:rPr>
          <w:noProof/>
        </w:rPr>
        <w:fldChar w:fldCharType="end"/>
      </w:r>
      <w:r w:rsidR="009D5D13" w:rsidRPr="009D5D13">
        <w:t xml:space="preserve">. Пример настроек записи справочника </w:t>
      </w:r>
      <w:r w:rsidR="001F20AD">
        <w:t>«</w:t>
      </w:r>
      <w:r w:rsidR="009D5D13" w:rsidRPr="009D5D13">
        <w:t>Типы документов для расширенного автоэкспорта</w:t>
      </w:r>
      <w:r w:rsidR="001F20AD">
        <w:t>»</w:t>
      </w:r>
      <w:bookmarkEnd w:id="1129"/>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w:t>
      </w:r>
      <w:r w:rsidRPr="003E7AA0">
        <w:rPr>
          <w:szCs w:val="24"/>
        </w:rPr>
        <w:lastRenderedPageBreak/>
        <w:t>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973765">
        <w:rPr>
          <w:noProof/>
        </w:rPr>
        <w:t>168</w:t>
      </w:r>
      <w:r>
        <w:fldChar w:fldCharType="end"/>
      </w:r>
      <w:r w:rsidRPr="008A53DE">
        <w:t xml:space="preserve">. </w:t>
      </w:r>
    </w:p>
    <w:p w:rsidR="000E3398" w:rsidRPr="008A53DE" w:rsidRDefault="00E65C78" w:rsidP="000E3398">
      <w:pPr>
        <w:pStyle w:val="ASFKFigure"/>
      </w:pPr>
      <w:r>
        <w:rPr>
          <w:noProof/>
        </w:rPr>
        <w:lastRenderedPageBreak/>
        <w:drawing>
          <wp:inline distT="0" distB="0" distL="0" distR="0">
            <wp:extent cx="6125845" cy="640080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0E3398" w:rsidRPr="005A0FD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30" w:name="_Ref401587728"/>
      <w:bookmarkStart w:id="1131" w:name="_Toc126837681"/>
      <w:r w:rsidR="00973765">
        <w:rPr>
          <w:noProof/>
        </w:rPr>
        <w:t>168</w:t>
      </w:r>
      <w:bookmarkEnd w:id="1130"/>
      <w:r>
        <w:rPr>
          <w:noProof/>
        </w:rPr>
        <w:fldChar w:fldCharType="end"/>
      </w:r>
      <w:r w:rsidR="000E3398" w:rsidRPr="005A0FDA">
        <w:t xml:space="preserve">. ЭФ документа </w:t>
      </w:r>
      <w:r w:rsidR="001F20AD">
        <w:t>«</w:t>
      </w:r>
      <w:r w:rsidR="000E3398" w:rsidRPr="005A0FDA">
        <w:t>Способы автоматического экспорта документов</w:t>
      </w:r>
      <w:r w:rsidR="001F20AD">
        <w:t>»</w:t>
      </w:r>
      <w:bookmarkEnd w:id="1131"/>
    </w:p>
    <w:p w:rsidR="000E3398" w:rsidRPr="008A53DE" w:rsidRDefault="000E3398" w:rsidP="00BB52A1">
      <w:pPr>
        <w:pStyle w:val="ASFKNormal"/>
      </w:pPr>
      <w:r w:rsidRPr="008A53DE">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973765">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32" w:name="_Ref401587729"/>
      <w:bookmarkStart w:id="1133" w:name="_Toc126837463"/>
      <w:r w:rsidR="00973765">
        <w:rPr>
          <w:noProof/>
        </w:rPr>
        <w:t>90</w:t>
      </w:r>
      <w:bookmarkEnd w:id="1132"/>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658"/>
        <w:gridCol w:w="3035"/>
      </w:tblGrid>
      <w:tr w:rsidR="006D79F1" w:rsidRPr="008A53DE" w:rsidTr="00412DF7">
        <w:trPr>
          <w:trHeight w:val="213"/>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rsidTr="00412DF7">
        <w:tc>
          <w:tcPr>
            <w:tcW w:w="5000" w:type="pct"/>
            <w:gridSpan w:val="3"/>
            <w:shd w:val="clear" w:color="auto" w:fill="auto"/>
          </w:tcPr>
          <w:p w:rsidR="00C94C54" w:rsidRPr="008A53DE" w:rsidRDefault="00C94C54" w:rsidP="00412DF7">
            <w:pPr>
              <w:pStyle w:val="ASFKTablenorm"/>
              <w:ind w:left="57" w:right="57"/>
            </w:pPr>
            <w:r w:rsidRPr="008A53DE">
              <w:t xml:space="preserve">Группа полей </w:t>
            </w:r>
            <w:r w:rsidR="001F20AD">
              <w:t>«</w:t>
            </w:r>
            <w:r w:rsidRPr="008A53DE">
              <w:t>Основные атрибуты</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lastRenderedPageBreak/>
              <w:t>Наименование способа экс</w:t>
            </w:r>
            <w:r w:rsidRPr="008A53DE">
              <w:t>порта</w:t>
            </w:r>
          </w:p>
        </w:tc>
        <w:tc>
          <w:tcPr>
            <w:tcW w:w="2454" w:type="pct"/>
            <w:shd w:val="clear" w:color="auto" w:fill="auto"/>
          </w:tcPr>
          <w:p w:rsidR="006D79F1" w:rsidRPr="008A53DE" w:rsidRDefault="006D79F1" w:rsidP="00412DF7">
            <w:pPr>
              <w:pStyle w:val="ASFKTablenorm"/>
              <w:ind w:left="57" w:right="57"/>
            </w:pPr>
            <w:r w:rsidRPr="008A53DE">
              <w:t>Вводится вручную.</w:t>
            </w:r>
          </w:p>
        </w:tc>
        <w:tc>
          <w:tcPr>
            <w:tcW w:w="1611" w:type="pct"/>
            <w:shd w:val="clear" w:color="auto" w:fill="auto"/>
          </w:tcPr>
          <w:p w:rsidR="006D79F1" w:rsidRPr="008A53DE" w:rsidRDefault="006D79F1" w:rsidP="00412DF7">
            <w:pPr>
              <w:pStyle w:val="ASFKTablenorm"/>
              <w:ind w:left="57" w:right="57"/>
            </w:pPr>
            <w:r>
              <w:t>Протоколы автоконтроля</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412DF7">
            <w:pPr>
              <w:pStyle w:val="ASFKTablenorm"/>
              <w:ind w:left="57" w:right="57"/>
            </w:pPr>
            <w:r w:rsidRPr="008A53DE">
              <w:t xml:space="preserve">Не редактируется. </w:t>
            </w:r>
          </w:p>
          <w:p w:rsidR="006D79F1" w:rsidRPr="008A53DE" w:rsidRDefault="006D79F1" w:rsidP="00412DF7">
            <w:pPr>
              <w:pStyle w:val="ASFKTablenorm"/>
              <w:ind w:left="57" w:right="57"/>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shd w:val="clear" w:color="auto" w:fill="auto"/>
          </w:tcPr>
          <w:p w:rsidR="006D79F1" w:rsidRPr="008A53DE" w:rsidRDefault="006D79F1" w:rsidP="00412DF7">
            <w:pPr>
              <w:pStyle w:val="ASFKTablenorm"/>
              <w:ind w:left="57" w:right="57"/>
            </w:pPr>
            <w:r>
              <w:t>Расширенный экспорт д</w:t>
            </w:r>
            <w:r w:rsidRPr="00EB0B50">
              <w:t>о</w:t>
            </w:r>
            <w:r>
              <w:t>к</w:t>
            </w:r>
            <w:r w:rsidRPr="006D79F1">
              <w:t>у</w:t>
            </w:r>
            <w:r>
              <w:t>ментов</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Актуальность</w:t>
            </w:r>
          </w:p>
        </w:tc>
        <w:tc>
          <w:tcPr>
            <w:tcW w:w="2454" w:type="pct"/>
            <w:shd w:val="clear" w:color="auto" w:fill="auto"/>
          </w:tcPr>
          <w:p w:rsidR="006D79F1" w:rsidRDefault="006D79F1" w:rsidP="00412DF7">
            <w:pPr>
              <w:pStyle w:val="ASFKTablenorm"/>
              <w:ind w:left="57" w:right="57"/>
            </w:pPr>
            <w:r>
              <w:t>Устанавливается пользователем вру</w:t>
            </w:r>
            <w:r w:rsidRPr="006D79F1">
              <w:t>ч</w:t>
            </w:r>
            <w:r>
              <w:t xml:space="preserve">ную. </w:t>
            </w:r>
          </w:p>
          <w:p w:rsidR="006D79F1" w:rsidRPr="008A53DE" w:rsidRDefault="006D79F1" w:rsidP="00412DF7">
            <w:pPr>
              <w:pStyle w:val="ASFKTablenorm"/>
              <w:ind w:left="57" w:right="57"/>
            </w:pPr>
            <w:r w:rsidRPr="008A53DE">
              <w:t>Чек-бокс.</w:t>
            </w:r>
          </w:p>
        </w:tc>
        <w:tc>
          <w:tcPr>
            <w:tcW w:w="1611" w:type="pct"/>
            <w:shd w:val="clear" w:color="auto" w:fill="auto"/>
          </w:tcPr>
          <w:p w:rsidR="006D79F1" w:rsidRDefault="006D79F1" w:rsidP="00412DF7">
            <w:pPr>
              <w:pStyle w:val="ASFKTablenorm"/>
              <w:ind w:left="57" w:right="57"/>
            </w:pPr>
            <w:r>
              <w:t>Включено</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412DF7">
            <w:pPr>
              <w:pStyle w:val="ASFKTablenorm"/>
              <w:ind w:left="57" w:right="57"/>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412DF7">
            <w:pPr>
              <w:pStyle w:val="ASFKTablenorm"/>
              <w:ind w:left="57" w:right="57"/>
            </w:pPr>
            <w:r>
              <w:t>Строка доступна для редактирования.</w:t>
            </w:r>
          </w:p>
        </w:tc>
        <w:tc>
          <w:tcPr>
            <w:tcW w:w="1611" w:type="pct"/>
            <w:shd w:val="clear" w:color="auto" w:fill="auto"/>
          </w:tcPr>
          <w:p w:rsidR="006D79F1" w:rsidRDefault="006D79F1" w:rsidP="00412DF7">
            <w:pPr>
              <w:pStyle w:val="ASFKTablenorm"/>
              <w:ind w:left="57" w:right="57"/>
            </w:pPr>
            <w:r>
              <w:t>/%DOCTYPE%</w:t>
            </w:r>
          </w:p>
          <w:p w:rsidR="006D79F1" w:rsidRPr="00EB0B50" w:rsidRDefault="006D79F1" w:rsidP="00412DF7">
            <w:pPr>
              <w:pStyle w:val="ASFKTablenorm"/>
              <w:ind w:left="57" w:right="57"/>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412DF7">
            <w:pPr>
              <w:pStyle w:val="ASFKTablenorm"/>
              <w:ind w:left="57" w:right="57"/>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Тип документа</w:t>
            </w:r>
          </w:p>
        </w:tc>
        <w:tc>
          <w:tcPr>
            <w:tcW w:w="2454" w:type="pct"/>
            <w:shd w:val="clear" w:color="auto" w:fill="auto"/>
          </w:tcPr>
          <w:p w:rsidR="006D79F1" w:rsidRPr="008A53DE" w:rsidRDefault="006D79F1" w:rsidP="00412DF7">
            <w:pPr>
              <w:pStyle w:val="ASFKTablenorm"/>
              <w:ind w:left="57" w:right="57"/>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Протокол</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412DF7">
            <w:pPr>
              <w:pStyle w:val="ASFKTablenorm"/>
              <w:ind w:left="57" w:right="57"/>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Поле</w:t>
            </w:r>
          </w:p>
        </w:tc>
        <w:tc>
          <w:tcPr>
            <w:tcW w:w="2454" w:type="pct"/>
            <w:shd w:val="clear" w:color="auto" w:fill="auto"/>
          </w:tcPr>
          <w:p w:rsidR="006D79F1" w:rsidRDefault="006D79F1" w:rsidP="00412DF7">
            <w:pPr>
              <w:pStyle w:val="ASFKTablenorm"/>
              <w:ind w:left="57" w:right="57"/>
            </w:pPr>
            <w:r w:rsidRPr="00DD704D">
              <w:t>Имя поля документа</w:t>
            </w:r>
            <w:r>
              <w:t>.</w:t>
            </w:r>
          </w:p>
          <w:p w:rsidR="006D79F1" w:rsidRPr="008A53DE" w:rsidRDefault="006D79F1" w:rsidP="00412DF7">
            <w:pPr>
              <w:pStyle w:val="ASFKTablenorm"/>
              <w:ind w:left="57" w:right="57"/>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rsidTr="00412DF7">
        <w:tc>
          <w:tcPr>
            <w:tcW w:w="935" w:type="pct"/>
            <w:shd w:val="clear" w:color="auto" w:fill="auto"/>
          </w:tcPr>
          <w:p w:rsidR="006D79F1" w:rsidRDefault="006D79F1" w:rsidP="00412DF7">
            <w:pPr>
              <w:pStyle w:val="ASFKTablenorm"/>
              <w:ind w:left="57" w:right="57"/>
            </w:pPr>
            <w:r>
              <w:t>Операция</w:t>
            </w:r>
          </w:p>
        </w:tc>
        <w:tc>
          <w:tcPr>
            <w:tcW w:w="2454" w:type="pct"/>
            <w:shd w:val="clear" w:color="auto" w:fill="auto"/>
          </w:tcPr>
          <w:p w:rsidR="00E73D86" w:rsidRPr="00FE15EE" w:rsidRDefault="00E73D86" w:rsidP="00412DF7">
            <w:pPr>
              <w:pStyle w:val="ASFKTablenorm"/>
              <w:ind w:left="57" w:right="57"/>
            </w:pPr>
            <w:r w:rsidRPr="00FE15EE">
              <w:t xml:space="preserve">Указывается условие, согласно которого будет осуществляться фильтрация. </w:t>
            </w:r>
          </w:p>
          <w:p w:rsidR="00E73D86" w:rsidRDefault="00E73D86" w:rsidP="00412DF7">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412DF7">
            <w:pPr>
              <w:pStyle w:val="ASFKTableNum"/>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shd w:val="clear" w:color="auto" w:fill="auto"/>
          </w:tcPr>
          <w:p w:rsidR="006D79F1" w:rsidRDefault="006D79F1" w:rsidP="00412DF7">
            <w:pPr>
              <w:pStyle w:val="ASFKTablenorm"/>
              <w:ind w:left="57" w:right="57"/>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412DF7">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412DF7">
            <w:pPr>
              <w:pStyle w:val="ASFKTablenorm"/>
              <w:ind w:left="57" w:right="57"/>
            </w:pPr>
            <w:r>
              <w:t xml:space="preserve"> </w:t>
            </w:r>
          </w:p>
        </w:tc>
      </w:tr>
      <w:tr w:rsidR="006D79F1" w:rsidRPr="008A53DE" w:rsidTr="00412DF7">
        <w:tc>
          <w:tcPr>
            <w:tcW w:w="935" w:type="pct"/>
            <w:shd w:val="clear" w:color="auto" w:fill="auto"/>
          </w:tcPr>
          <w:p w:rsidR="006D79F1" w:rsidRPr="008A53DE" w:rsidRDefault="006D79F1" w:rsidP="00412DF7">
            <w:pPr>
              <w:pStyle w:val="ASFKTablenorm"/>
              <w:ind w:left="57" w:right="57"/>
            </w:pPr>
            <w:r>
              <w:t>Значение</w:t>
            </w:r>
          </w:p>
        </w:tc>
        <w:tc>
          <w:tcPr>
            <w:tcW w:w="2454" w:type="pct"/>
            <w:shd w:val="clear" w:color="auto" w:fill="auto"/>
          </w:tcPr>
          <w:p w:rsidR="006D79F1" w:rsidRDefault="006D79F1" w:rsidP="00412DF7">
            <w:pPr>
              <w:pStyle w:val="ASFKTablenorm"/>
              <w:ind w:left="57" w:right="57"/>
            </w:pPr>
            <w:r w:rsidRPr="00DD704D">
              <w:t xml:space="preserve">Вводится вручную. </w:t>
            </w:r>
          </w:p>
          <w:p w:rsidR="006D79F1" w:rsidRPr="008A53DE" w:rsidRDefault="006D79F1" w:rsidP="00412DF7">
            <w:pPr>
              <w:pStyle w:val="ASFKTablenorm"/>
              <w:ind w:left="57" w:right="57"/>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6D79F1" w:rsidRPr="00DD704D" w:rsidRDefault="006D79F1" w:rsidP="00412DF7">
            <w:pPr>
              <w:pStyle w:val="ASFKTablenorm"/>
              <w:ind w:left="57" w:right="57"/>
            </w:pPr>
          </w:p>
        </w:tc>
      </w:tr>
      <w:tr w:rsidR="00C94C54" w:rsidRPr="008A53DE" w:rsidTr="00412DF7">
        <w:tc>
          <w:tcPr>
            <w:tcW w:w="5000" w:type="pct"/>
            <w:gridSpan w:val="3"/>
            <w:shd w:val="clear" w:color="auto" w:fill="auto"/>
          </w:tcPr>
          <w:p w:rsidR="00C94C54" w:rsidRPr="00DD704D" w:rsidRDefault="00C94C54" w:rsidP="00412DF7">
            <w:pPr>
              <w:pStyle w:val="ASFKTablenorm"/>
              <w:ind w:left="57" w:right="57"/>
            </w:pPr>
            <w:r w:rsidRPr="00DD704D">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rsidTr="00412DF7">
        <w:trPr>
          <w:trHeight w:val="70"/>
        </w:trPr>
        <w:tc>
          <w:tcPr>
            <w:tcW w:w="935" w:type="pct"/>
            <w:shd w:val="clear" w:color="auto" w:fill="auto"/>
          </w:tcPr>
          <w:p w:rsidR="006D79F1" w:rsidRPr="008A53DE" w:rsidRDefault="006D79F1" w:rsidP="00412DF7">
            <w:pPr>
              <w:pStyle w:val="ASFKTablenorm"/>
              <w:ind w:left="57" w:right="57"/>
            </w:pPr>
            <w:r>
              <w:lastRenderedPageBreak/>
              <w:t>Н</w:t>
            </w:r>
            <w:r w:rsidRPr="008A53DE">
              <w:t xml:space="preserve">аименование </w:t>
            </w:r>
            <w:r>
              <w:t>признака</w:t>
            </w:r>
          </w:p>
        </w:tc>
        <w:tc>
          <w:tcPr>
            <w:tcW w:w="2454" w:type="pct"/>
            <w:shd w:val="clear" w:color="auto" w:fill="auto"/>
          </w:tcPr>
          <w:p w:rsidR="006D79F1" w:rsidRDefault="006D79F1" w:rsidP="00412DF7">
            <w:pPr>
              <w:pStyle w:val="ASFKTablenorm"/>
              <w:ind w:left="57" w:right="57"/>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412DF7">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6D79F1" w:rsidRPr="00AE1DD5"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rsidTr="00412DF7">
        <w:trPr>
          <w:trHeight w:val="70"/>
        </w:trPr>
        <w:tc>
          <w:tcPr>
            <w:tcW w:w="935" w:type="pct"/>
            <w:shd w:val="clear" w:color="auto" w:fill="auto"/>
          </w:tcPr>
          <w:p w:rsidR="006D79F1" w:rsidRDefault="006D79F1" w:rsidP="00412DF7">
            <w:pPr>
              <w:pStyle w:val="ASFKTablenorm"/>
              <w:ind w:left="57" w:right="57"/>
            </w:pPr>
            <w:r>
              <w:t>Идентифик</w:t>
            </w:r>
            <w:r w:rsidRPr="006D79F1">
              <w:t>а</w:t>
            </w:r>
            <w:r>
              <w:t>тор признака</w:t>
            </w:r>
          </w:p>
        </w:tc>
        <w:tc>
          <w:tcPr>
            <w:tcW w:w="2454" w:type="pct"/>
            <w:shd w:val="clear" w:color="auto" w:fill="auto"/>
          </w:tcPr>
          <w:p w:rsidR="006D79F1" w:rsidRDefault="006D79F1" w:rsidP="00412DF7">
            <w:pPr>
              <w:pStyle w:val="ASFKTablenorm"/>
              <w:ind w:left="57" w:right="57"/>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412DF7">
            <w:pPr>
              <w:pStyle w:val="ASFKTablenorm"/>
              <w:ind w:left="57" w:right="57"/>
            </w:pPr>
            <w:r w:rsidRPr="00CA4216">
              <w:t>Заполняется автоматически</w:t>
            </w:r>
            <w:r>
              <w:t>.</w:t>
            </w:r>
          </w:p>
        </w:tc>
        <w:tc>
          <w:tcPr>
            <w:tcW w:w="1611" w:type="pct"/>
            <w:shd w:val="clear" w:color="auto" w:fill="auto"/>
          </w:tcPr>
          <w:p w:rsidR="006D79F1" w:rsidRPr="00CA4216"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4"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E65C78">
        <w:rPr>
          <w:noProof/>
        </w:rPr>
        <w:drawing>
          <wp:inline distT="0" distB="0" distL="0" distR="0">
            <wp:extent cx="274955" cy="274955"/>
            <wp:effectExtent l="0" t="0" r="0" b="0"/>
            <wp:docPr id="289" name="Рисунок 28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973765">
        <w:rPr>
          <w:noProof/>
        </w:rPr>
        <w:t>169</w:t>
      </w:r>
      <w:r>
        <w:fldChar w:fldCharType="end"/>
      </w:r>
      <w:r w:rsidRPr="00B11F4A">
        <w:t>).</w:t>
      </w:r>
    </w:p>
    <w:p w:rsidR="00E31BB4" w:rsidRPr="00E31BB4" w:rsidRDefault="00E65C78" w:rsidP="00E31BB4">
      <w:pPr>
        <w:pStyle w:val="ASFKFigure"/>
      </w:pPr>
      <w:r>
        <w:rPr>
          <w:noProof/>
        </w:rPr>
        <w:drawing>
          <wp:inline distT="0" distB="0" distL="0" distR="0">
            <wp:extent cx="6134735" cy="1828800"/>
            <wp:effectExtent l="0" t="0" r="0" b="0"/>
            <wp:docPr id="290" name="Рисунок 2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E31BB4" w:rsidRPr="00E31BB4" w:rsidRDefault="0029232C" w:rsidP="00E31BB4">
      <w:pPr>
        <w:pStyle w:val="ASFKFigName"/>
      </w:pPr>
      <w:r>
        <w:rPr>
          <w:noProof/>
        </w:rPr>
        <w:fldChar w:fldCharType="begin"/>
      </w:r>
      <w:r>
        <w:rPr>
          <w:noProof/>
        </w:rPr>
        <w:instrText xml:space="preserve"> SEQ Рисунок \* ARABIC </w:instrText>
      </w:r>
      <w:r>
        <w:rPr>
          <w:noProof/>
        </w:rPr>
        <w:fldChar w:fldCharType="separate"/>
      </w:r>
      <w:bookmarkStart w:id="1135" w:name="_Ref422328324"/>
      <w:bookmarkStart w:id="1136" w:name="_Toc126837682"/>
      <w:r w:rsidR="00973765">
        <w:rPr>
          <w:noProof/>
        </w:rPr>
        <w:t>169</w:t>
      </w:r>
      <w:bookmarkEnd w:id="1135"/>
      <w:r>
        <w:rPr>
          <w:noProof/>
        </w:rPr>
        <w:fldChar w:fldCharType="end"/>
      </w:r>
      <w:r w:rsidR="00E31BB4" w:rsidRPr="00E31BB4">
        <w:t xml:space="preserve">. </w:t>
      </w:r>
      <w:r w:rsidR="00F9698D">
        <w:t>Форма «Добавление записи»</w:t>
      </w:r>
      <w:bookmarkEnd w:id="1136"/>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973765">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E65C78" w:rsidP="00E31BB4">
      <w:pPr>
        <w:pStyle w:val="ASFKFigure"/>
      </w:pPr>
      <w:r>
        <w:rPr>
          <w:noProof/>
        </w:rPr>
        <w:lastRenderedPageBreak/>
        <w:drawing>
          <wp:inline distT="0" distB="0" distL="0" distR="0">
            <wp:extent cx="6134735" cy="576135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E31BB4" w:rsidRPr="00E31BB4" w:rsidRDefault="0029232C" w:rsidP="00E31BB4">
      <w:pPr>
        <w:pStyle w:val="ASFKFigName"/>
      </w:pPr>
      <w:r>
        <w:rPr>
          <w:noProof/>
        </w:rPr>
        <w:fldChar w:fldCharType="begin"/>
      </w:r>
      <w:r>
        <w:rPr>
          <w:noProof/>
        </w:rPr>
        <w:instrText xml:space="preserve"> SEQ Рисунок \* ARABIC </w:instrText>
      </w:r>
      <w:r>
        <w:rPr>
          <w:noProof/>
        </w:rPr>
        <w:fldChar w:fldCharType="separate"/>
      </w:r>
      <w:bookmarkStart w:id="1137" w:name="_Ref422328323"/>
      <w:bookmarkStart w:id="1138" w:name="_Toc126837683"/>
      <w:r w:rsidR="00973765">
        <w:rPr>
          <w:noProof/>
        </w:rPr>
        <w:t>170</w:t>
      </w:r>
      <w:bookmarkEnd w:id="1137"/>
      <w:r>
        <w:rPr>
          <w:noProof/>
        </w:rPr>
        <w:fldChar w:fldCharType="end"/>
      </w:r>
      <w:r w:rsidR="00E31BB4" w:rsidRPr="00E31BB4">
        <w:t xml:space="preserve">. </w:t>
      </w:r>
      <w:r w:rsidR="00E31BB4">
        <w:t xml:space="preserve">Пример </w:t>
      </w:r>
      <w:r w:rsidR="00E31BB4" w:rsidRPr="00E31BB4">
        <w:t>настройки экспорта для протоколов автоконтроля</w:t>
      </w:r>
      <w:bookmarkEnd w:id="1138"/>
    </w:p>
    <w:p w:rsidR="00CD55C7" w:rsidRPr="00345377" w:rsidRDefault="00CD55C7" w:rsidP="00345377">
      <w:pPr>
        <w:pStyle w:val="21"/>
      </w:pPr>
      <w:bookmarkStart w:id="1139" w:name="_Toc126837351"/>
      <w:r w:rsidRPr="00345377">
        <w:t xml:space="preserve">Группа документов </w:t>
      </w:r>
      <w:r w:rsidR="001F20AD">
        <w:t>«</w:t>
      </w:r>
      <w:r w:rsidRPr="00345377">
        <w:t>Оперативная отчетность</w:t>
      </w:r>
      <w:r w:rsidR="001F20AD">
        <w:t>»</w:t>
      </w:r>
      <w:bookmarkEnd w:id="1050"/>
      <w:bookmarkEnd w:id="1051"/>
      <w:bookmarkEnd w:id="1052"/>
      <w:bookmarkEnd w:id="1053"/>
      <w:bookmarkEnd w:id="1054"/>
      <w:bookmarkEnd w:id="1114"/>
      <w:bookmarkEnd w:id="1134"/>
      <w:bookmarkEnd w:id="1139"/>
      <w:r w:rsidRPr="00345377">
        <w:t xml:space="preserve"> </w:t>
      </w:r>
    </w:p>
    <w:p w:rsidR="00CD55C7" w:rsidRPr="0064058C" w:rsidRDefault="00CD55C7" w:rsidP="00F018DF">
      <w:pPr>
        <w:pStyle w:val="32"/>
        <w:keepLines w:val="0"/>
        <w:suppressAutoHyphens w:val="0"/>
      </w:pPr>
      <w:bookmarkStart w:id="1140" w:name="_Toc223339936"/>
      <w:bookmarkStart w:id="1141" w:name="_Toc225934646"/>
      <w:bookmarkStart w:id="1142" w:name="_Toc232827433"/>
      <w:bookmarkStart w:id="1143" w:name="_Toc248062358"/>
      <w:bookmarkStart w:id="1144" w:name="_Toc300216230"/>
      <w:bookmarkStart w:id="1145" w:name="_Toc387859027"/>
      <w:bookmarkStart w:id="1146" w:name="_Toc410283289"/>
      <w:bookmarkStart w:id="1147" w:name="_Ref452024714"/>
      <w:bookmarkStart w:id="1148" w:name="_Toc126837352"/>
      <w:bookmarkStart w:id="1149" w:name="_Toc223339937"/>
      <w:bookmarkStart w:id="1150" w:name="_Toc225934647"/>
      <w:bookmarkStart w:id="1151" w:name="_Toc232827434"/>
      <w:r w:rsidRPr="0064058C">
        <w:t>Запрос РПБС/АП/</w:t>
      </w:r>
      <w:r w:rsidR="006014F2">
        <w:t>ТО</w:t>
      </w:r>
      <w:r w:rsidRPr="0064058C">
        <w:t>АИФ</w:t>
      </w:r>
      <w:bookmarkEnd w:id="1140"/>
      <w:bookmarkEnd w:id="1141"/>
      <w:bookmarkEnd w:id="1142"/>
      <w:bookmarkEnd w:id="1143"/>
      <w:bookmarkEnd w:id="1144"/>
      <w:bookmarkEnd w:id="1145"/>
      <w:bookmarkEnd w:id="1146"/>
      <w:bookmarkEnd w:id="1147"/>
      <w:bookmarkEnd w:id="1148"/>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973765">
        <w:rPr>
          <w:noProof/>
        </w:rPr>
        <w:t>171</w:t>
      </w:r>
      <w:r w:rsidRPr="0064058C">
        <w:fldChar w:fldCharType="end"/>
      </w:r>
      <w:r w:rsidRPr="0064058C">
        <w:t>.</w:t>
      </w:r>
    </w:p>
    <w:p w:rsidR="005A75A1" w:rsidRPr="005A75A1" w:rsidRDefault="00E65C78" w:rsidP="005A75A1">
      <w:pPr>
        <w:pStyle w:val="ASFKFigure"/>
      </w:pPr>
      <w:r>
        <w:rPr>
          <w:noProof/>
        </w:rPr>
        <w:lastRenderedPageBreak/>
        <w:drawing>
          <wp:inline distT="0" distB="0" distL="0" distR="0">
            <wp:extent cx="6125845" cy="3470910"/>
            <wp:effectExtent l="0" t="0" r="0" b="0"/>
            <wp:docPr id="292" name="Рисунок 2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52" w:name="_Ref233112231"/>
      <w:bookmarkStart w:id="1153" w:name="_Toc126837684"/>
      <w:r w:rsidR="00973765">
        <w:rPr>
          <w:noProof/>
        </w:rPr>
        <w:t>171</w:t>
      </w:r>
      <w:bookmarkEnd w:id="1152"/>
      <w:r>
        <w:rPr>
          <w:noProof/>
        </w:rPr>
        <w:fldChar w:fldCharType="end"/>
      </w:r>
      <w:r w:rsidR="00CD55C7" w:rsidRPr="0064058C">
        <w:t xml:space="preserve">. ЭФ списка документов </w:t>
      </w:r>
      <w:r w:rsidR="001F20AD">
        <w:t>«</w:t>
      </w:r>
      <w:r w:rsidR="00CD55C7" w:rsidRPr="0064058C">
        <w:t>Запрос РПБС/АП/ТОАИФ</w:t>
      </w:r>
      <w:r w:rsidR="001F20AD">
        <w:t>»</w:t>
      </w:r>
      <w:bookmarkEnd w:id="1153"/>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4" w:name="_Ref395278976"/>
      <w:r w:rsidRPr="00345377">
        <w:t>Экранная форма документа</w:t>
      </w:r>
      <w:bookmarkEnd w:id="1154"/>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973765">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E65C78" w:rsidP="005A75A1">
      <w:pPr>
        <w:pStyle w:val="ASFKFigure"/>
      </w:pPr>
      <w:r>
        <w:rPr>
          <w:noProof/>
        </w:rPr>
        <w:drawing>
          <wp:inline distT="0" distB="0" distL="0" distR="0">
            <wp:extent cx="6125845" cy="1544955"/>
            <wp:effectExtent l="0" t="0" r="0" b="0"/>
            <wp:docPr id="293" name="Рисунок 2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55" w:name="_Ref233112781"/>
      <w:bookmarkStart w:id="1156" w:name="_Toc126837685"/>
      <w:r w:rsidR="00973765">
        <w:rPr>
          <w:noProof/>
        </w:rPr>
        <w:t>172</w:t>
      </w:r>
      <w:bookmarkEnd w:id="1155"/>
      <w:r>
        <w:rPr>
          <w:noProof/>
        </w:rPr>
        <w:fldChar w:fldCharType="end"/>
      </w:r>
      <w:r w:rsidR="00CD55C7" w:rsidRPr="0064058C">
        <w:t xml:space="preserve">. ЭФ </w:t>
      </w:r>
      <w:r w:rsidR="001F20AD">
        <w:t>«</w:t>
      </w:r>
      <w:r w:rsidR="00CD55C7" w:rsidRPr="0064058C">
        <w:t>Запрос РПБС в ЦАФК</w:t>
      </w:r>
      <w:r w:rsidR="001F20AD">
        <w:t>»</w:t>
      </w:r>
      <w:bookmarkEnd w:id="1156"/>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973765">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7" w:name="_Ref247371343"/>
      <w:bookmarkStart w:id="1158" w:name="_Toc126837464"/>
      <w:r w:rsidR="00973765">
        <w:rPr>
          <w:noProof/>
        </w:rPr>
        <w:t>91</w:t>
      </w:r>
      <w:bookmarkEnd w:id="1157"/>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8F07F4" w:rsidRPr="0064058C"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rsidTr="00412DF7">
        <w:tc>
          <w:tcPr>
            <w:tcW w:w="5000" w:type="pct"/>
            <w:gridSpan w:val="2"/>
            <w:shd w:val="clear" w:color="auto" w:fill="auto"/>
          </w:tcPr>
          <w:p w:rsidR="00CD55C7" w:rsidRPr="008F07F4" w:rsidRDefault="00CD55C7" w:rsidP="00412DF7">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Номер документа</w:t>
            </w:r>
          </w:p>
        </w:tc>
        <w:tc>
          <w:tcPr>
            <w:tcW w:w="3590" w:type="pct"/>
            <w:shd w:val="clear" w:color="auto" w:fill="auto"/>
          </w:tcPr>
          <w:p w:rsidR="00BA5B60" w:rsidRDefault="008F07F4" w:rsidP="00412DF7">
            <w:pPr>
              <w:pStyle w:val="ASFKTablenorm"/>
              <w:ind w:left="57" w:right="57"/>
            </w:pPr>
            <w:r w:rsidRPr="008F07F4">
              <w:t>Номер документа</w:t>
            </w:r>
            <w:r w:rsidR="00BA5B60">
              <w:t xml:space="preserve">. </w:t>
            </w:r>
          </w:p>
          <w:p w:rsidR="008F07F4" w:rsidRPr="008F07F4" w:rsidRDefault="00BA5B60" w:rsidP="00412DF7">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Дата док.</w:t>
            </w:r>
          </w:p>
        </w:tc>
        <w:tc>
          <w:tcPr>
            <w:tcW w:w="3590" w:type="pct"/>
            <w:shd w:val="clear" w:color="auto" w:fill="auto"/>
          </w:tcPr>
          <w:p w:rsidR="00BA5B60" w:rsidRDefault="008F07F4" w:rsidP="00412DF7">
            <w:pPr>
              <w:pStyle w:val="ASFKTablenorm"/>
              <w:ind w:left="57" w:right="57"/>
            </w:pPr>
            <w:r w:rsidRPr="008F07F4">
              <w:t xml:space="preserve">Дата документа. </w:t>
            </w:r>
          </w:p>
          <w:p w:rsidR="008F07F4" w:rsidRPr="008F07F4" w:rsidRDefault="00BA5B60" w:rsidP="00412DF7">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rsidTr="00412DF7">
        <w:tc>
          <w:tcPr>
            <w:tcW w:w="1410" w:type="pct"/>
            <w:shd w:val="clear" w:color="auto" w:fill="auto"/>
          </w:tcPr>
          <w:p w:rsidR="008F07F4" w:rsidRPr="0064058C" w:rsidRDefault="00BA5B60" w:rsidP="00412DF7">
            <w:pPr>
              <w:pStyle w:val="ASFKTablenorm"/>
              <w:ind w:left="57" w:right="57"/>
            </w:pPr>
            <w:r w:rsidRPr="0064058C">
              <w:t>БУ инициатор</w:t>
            </w:r>
          </w:p>
        </w:tc>
        <w:tc>
          <w:tcPr>
            <w:tcW w:w="3590" w:type="pct"/>
            <w:shd w:val="clear" w:color="auto" w:fill="auto"/>
          </w:tcPr>
          <w:p w:rsidR="008F07F4" w:rsidRDefault="00BA5B60" w:rsidP="00412DF7">
            <w:pPr>
              <w:pStyle w:val="ASFKTablenorm"/>
              <w:ind w:left="57" w:right="57"/>
            </w:pPr>
            <w:r w:rsidRPr="008F07F4">
              <w:t>Наименование БУ инициатора запроса</w:t>
            </w:r>
            <w:r>
              <w:t>.</w:t>
            </w:r>
          </w:p>
          <w:p w:rsidR="00BA5B60" w:rsidRPr="008F07F4" w:rsidRDefault="00BA5B60" w:rsidP="00412DF7">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shd w:val="clear" w:color="auto" w:fill="auto"/>
          </w:tcPr>
          <w:p w:rsidR="00BA5B60" w:rsidRDefault="00BA5B60" w:rsidP="00412DF7">
            <w:pPr>
              <w:pStyle w:val="ASFKTablenorm"/>
              <w:ind w:left="57" w:right="57"/>
            </w:pPr>
            <w:r w:rsidRPr="008F07F4">
              <w:t>Код отчетной формы</w:t>
            </w:r>
            <w:r w:rsidR="006D7575">
              <w:t>.</w:t>
            </w:r>
          </w:p>
          <w:p w:rsidR="006D7575" w:rsidRPr="008F07F4" w:rsidRDefault="006D7575" w:rsidP="00412DF7">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412DF7">
              <w:rPr>
                <w:lang w:val="en-US"/>
              </w:rPr>
              <w:t>like</w:t>
            </w:r>
            <w:r>
              <w:t xml:space="preserve"> </w:t>
            </w:r>
            <w:r w:rsidR="001F20AD">
              <w:t>«</w:t>
            </w:r>
            <w:r>
              <w:t>RP%</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Статус</w:t>
            </w:r>
          </w:p>
        </w:tc>
        <w:tc>
          <w:tcPr>
            <w:tcW w:w="3590" w:type="pct"/>
            <w:shd w:val="clear" w:color="auto" w:fill="auto"/>
          </w:tcPr>
          <w:p w:rsidR="00BA5B60" w:rsidRDefault="00BA5B60" w:rsidP="00412DF7">
            <w:pPr>
              <w:pStyle w:val="ASFKTablenorm"/>
              <w:ind w:left="57" w:right="57"/>
            </w:pPr>
            <w:r w:rsidRPr="008F07F4">
              <w:t>Код статуса документа</w:t>
            </w:r>
            <w:r w:rsidR="006D7575">
              <w:t>.</w:t>
            </w:r>
          </w:p>
          <w:p w:rsidR="006D7575" w:rsidRPr="008F07F4" w:rsidRDefault="006D7575" w:rsidP="00412DF7">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rsidTr="00412DF7">
        <w:tc>
          <w:tcPr>
            <w:tcW w:w="1410" w:type="pct"/>
            <w:shd w:val="clear" w:color="auto" w:fill="auto"/>
          </w:tcPr>
          <w:p w:rsidR="00BA5B60" w:rsidRPr="0064058C" w:rsidRDefault="00BA5B60" w:rsidP="00412DF7">
            <w:pPr>
              <w:pStyle w:val="ASFKTablenorm"/>
              <w:ind w:left="57" w:right="57"/>
            </w:pPr>
            <w:r>
              <w:t>Отчё</w:t>
            </w:r>
            <w:r w:rsidRPr="0064058C">
              <w:t>тная дата</w:t>
            </w:r>
          </w:p>
        </w:tc>
        <w:tc>
          <w:tcPr>
            <w:tcW w:w="3590" w:type="pct"/>
            <w:shd w:val="clear" w:color="auto" w:fill="auto"/>
          </w:tcPr>
          <w:p w:rsidR="001C28FA" w:rsidRDefault="00C4294E" w:rsidP="00412DF7">
            <w:pPr>
              <w:pStyle w:val="ASFKTablenorm"/>
              <w:ind w:left="57" w:right="57"/>
            </w:pPr>
            <w:r>
              <w:t>Отчё</w:t>
            </w:r>
            <w:r w:rsidR="00BA5B60" w:rsidRPr="008F07F4">
              <w:t xml:space="preserve">тная дата. </w:t>
            </w:r>
          </w:p>
          <w:p w:rsidR="00BA5B60" w:rsidRPr="008F07F4" w:rsidRDefault="001C28FA" w:rsidP="00412DF7">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ФИО</w:t>
            </w:r>
          </w:p>
        </w:tc>
        <w:tc>
          <w:tcPr>
            <w:tcW w:w="3590" w:type="pct"/>
            <w:shd w:val="clear" w:color="auto" w:fill="auto"/>
          </w:tcPr>
          <w:p w:rsidR="001C28FA" w:rsidRDefault="00BA5B60" w:rsidP="00412DF7">
            <w:pPr>
              <w:pStyle w:val="ASFKTablenorm"/>
              <w:ind w:left="57" w:right="57"/>
            </w:pPr>
            <w:r w:rsidRPr="008F07F4">
              <w:t xml:space="preserve">ФИО пользователя, создавшего запрос. </w:t>
            </w:r>
          </w:p>
          <w:p w:rsidR="00BA5B60" w:rsidRPr="008F07F4" w:rsidRDefault="001C28FA" w:rsidP="00412DF7">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Телефон</w:t>
            </w:r>
          </w:p>
        </w:tc>
        <w:tc>
          <w:tcPr>
            <w:tcW w:w="3590" w:type="pct"/>
            <w:shd w:val="clear" w:color="auto" w:fill="auto"/>
          </w:tcPr>
          <w:p w:rsidR="001C28FA" w:rsidRDefault="00BA5B60" w:rsidP="00412DF7">
            <w:pPr>
              <w:pStyle w:val="ASFKTablenorm"/>
              <w:ind w:left="57" w:right="57"/>
            </w:pPr>
            <w:r w:rsidRPr="008F07F4">
              <w:t xml:space="preserve">Телефон пользователя, создавшего запрос. </w:t>
            </w:r>
          </w:p>
          <w:p w:rsidR="00BA5B60" w:rsidRPr="008F07F4" w:rsidRDefault="001C28FA" w:rsidP="00412DF7">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Департамент</w:t>
            </w:r>
          </w:p>
        </w:tc>
        <w:tc>
          <w:tcPr>
            <w:tcW w:w="3590" w:type="pct"/>
            <w:shd w:val="clear" w:color="auto" w:fill="auto"/>
          </w:tcPr>
          <w:p w:rsidR="00BA5B60" w:rsidRDefault="00BA5B60" w:rsidP="00412DF7">
            <w:pPr>
              <w:pStyle w:val="ASFKTablenorm"/>
              <w:ind w:left="57" w:right="57"/>
            </w:pPr>
            <w:r w:rsidRPr="008F07F4">
              <w:t>Департамент пользователя, создавшего запрос</w:t>
            </w:r>
            <w:r w:rsidR="001C28FA">
              <w:t>.</w:t>
            </w:r>
          </w:p>
          <w:p w:rsidR="001C28FA" w:rsidRPr="008F07F4" w:rsidRDefault="001C28FA" w:rsidP="00412DF7">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59" w:name="_Toc300216231"/>
      <w:bookmarkStart w:id="1160" w:name="_Toc387859028"/>
      <w:bookmarkStart w:id="1161" w:name="_Toc410283290"/>
      <w:bookmarkStart w:id="1162" w:name="_Ref413934311"/>
      <w:bookmarkStart w:id="1163" w:name="_Ref449706004"/>
      <w:bookmarkStart w:id="1164" w:name="_Toc126837353"/>
      <w:bookmarkStart w:id="1165" w:name="_Toc247608927"/>
      <w:bookmarkStart w:id="1166" w:name="_Toc248062670"/>
      <w:bookmarkStart w:id="1167" w:name="_Toc221011543"/>
      <w:bookmarkStart w:id="1168" w:name="_Toc221012244"/>
      <w:bookmarkStart w:id="1169" w:name="_Toc225934655"/>
      <w:bookmarkStart w:id="1170" w:name="_Toc232827442"/>
      <w:bookmarkEnd w:id="1149"/>
      <w:bookmarkEnd w:id="1150"/>
      <w:bookmarkEnd w:id="1151"/>
      <w:r w:rsidRPr="0064058C">
        <w:t>Отчеты</w:t>
      </w:r>
      <w:bookmarkEnd w:id="1159"/>
      <w:bookmarkEnd w:id="1160"/>
      <w:bookmarkEnd w:id="1161"/>
      <w:bookmarkEnd w:id="1162"/>
      <w:bookmarkEnd w:id="1163"/>
      <w:bookmarkEnd w:id="1164"/>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lastRenderedPageBreak/>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973765">
        <w:t>173</w:t>
      </w:r>
      <w:r w:rsidR="00CD55C7" w:rsidRPr="004828B8">
        <w:fldChar w:fldCharType="end"/>
      </w:r>
      <w:r w:rsidR="00CD55C7" w:rsidRPr="004828B8">
        <w:t>.</w:t>
      </w:r>
    </w:p>
    <w:p w:rsidR="00EB65D3" w:rsidRPr="00EB65D3" w:rsidRDefault="00E65C78" w:rsidP="00EB65D3">
      <w:pPr>
        <w:pStyle w:val="ASFKFigure"/>
      </w:pPr>
      <w:r>
        <w:rPr>
          <w:noProof/>
        </w:rPr>
        <w:drawing>
          <wp:inline distT="0" distB="0" distL="0" distR="0">
            <wp:extent cx="6125845" cy="3195955"/>
            <wp:effectExtent l="0" t="0" r="0" b="0"/>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171" w:name="_Ref240275542"/>
      <w:bookmarkStart w:id="1172" w:name="_Toc126837686"/>
      <w:r w:rsidR="00973765">
        <w:rPr>
          <w:noProof/>
        </w:rPr>
        <w:t>173</w:t>
      </w:r>
      <w:bookmarkEnd w:id="1171"/>
      <w:r>
        <w:rPr>
          <w:noProof/>
        </w:rPr>
        <w:fldChar w:fldCharType="end"/>
      </w:r>
      <w:r w:rsidR="00CD55C7" w:rsidRPr="0064058C">
        <w:t xml:space="preserve">. </w:t>
      </w:r>
      <w:r w:rsidR="00CD55C7" w:rsidRPr="007E084E">
        <w:t xml:space="preserve">ЭФ списка документов </w:t>
      </w:r>
      <w:r w:rsidR="001F20AD">
        <w:t>«</w:t>
      </w:r>
      <w:r w:rsidR="00CD55C7" w:rsidRPr="007E084E">
        <w:t>Отчеты</w:t>
      </w:r>
      <w:r w:rsidR="001F20AD">
        <w:t>»</w:t>
      </w:r>
      <w:bookmarkEnd w:id="1172"/>
    </w:p>
    <w:p w:rsidR="00D57D08" w:rsidRPr="0064058C" w:rsidRDefault="00D57D08" w:rsidP="00D57D08">
      <w:pPr>
        <w:pStyle w:val="51"/>
      </w:pPr>
      <w:bookmarkStart w:id="1173" w:name="_Toc338254817"/>
      <w:bookmarkStart w:id="1174" w:name="_Ref338255788"/>
      <w:bookmarkStart w:id="1175" w:name="_Ref338257094"/>
      <w:bookmarkStart w:id="1176" w:name="_Toc387859031"/>
      <w:bookmarkStart w:id="1177" w:name="_Toc410283292"/>
      <w:r w:rsidRPr="0064058C">
        <w:t>Работа с предварительными отчетами</w:t>
      </w:r>
      <w:bookmarkEnd w:id="1173"/>
      <w:bookmarkEnd w:id="1174"/>
      <w:bookmarkEnd w:id="1175"/>
      <w:bookmarkEnd w:id="1176"/>
      <w:bookmarkEnd w:id="1177"/>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lastRenderedPageBreak/>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 xml:space="preserve">промежуточные отчеты имеют статус </w:t>
      </w:r>
      <w:r w:rsidR="009928A6">
        <w:t>«</w:t>
      </w:r>
      <w:r w:rsidRPr="0064058C">
        <w:t>002</w:t>
      </w:r>
      <w:r w:rsidR="009928A6">
        <w:t>»</w:t>
      </w:r>
      <w:r w:rsidRPr="0064058C">
        <w:t>;</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 xml:space="preserve">Итоговые отчеты имеют статус </w:t>
      </w:r>
      <w:r w:rsidR="009928A6">
        <w:t>«</w:t>
      </w:r>
      <w:r w:rsidRPr="0064058C">
        <w:t>003</w:t>
      </w:r>
      <w:r w:rsidR="009928A6">
        <w:t>»</w:t>
      </w:r>
      <w:r w:rsidRPr="0064058C">
        <w:t xml:space="preserve">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78" w:name="_Ref364090605"/>
      <w:bookmarkStart w:id="1179" w:name="_Toc364090912"/>
      <w:bookmarkStart w:id="1180" w:name="_Toc387859029"/>
      <w:bookmarkStart w:id="1181" w:name="_Toc410283291"/>
      <w:bookmarkStart w:id="1182" w:name="_Ref414453644"/>
      <w:r w:rsidRPr="00B11F4A">
        <w:t>Экранная форма документа</w:t>
      </w:r>
    </w:p>
    <w:p w:rsidR="005937CE" w:rsidRPr="00424CF0" w:rsidRDefault="005937CE" w:rsidP="005937CE">
      <w:pPr>
        <w:pStyle w:val="ASFKNormal"/>
      </w:pPr>
      <w:bookmarkStart w:id="1183"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973765">
        <w:t>174</w:t>
      </w:r>
      <w:r w:rsidRPr="00424CF0">
        <w:fldChar w:fldCharType="end"/>
      </w:r>
      <w:r w:rsidRPr="00424CF0">
        <w:t>.</w:t>
      </w:r>
    </w:p>
    <w:p w:rsidR="005937CE" w:rsidRPr="005937CE" w:rsidRDefault="00E65C78" w:rsidP="005937CE">
      <w:pPr>
        <w:pStyle w:val="ASFKFigure"/>
      </w:pPr>
      <w:r>
        <w:rPr>
          <w:noProof/>
        </w:rPr>
        <w:lastRenderedPageBreak/>
        <w:drawing>
          <wp:inline distT="0" distB="0" distL="0" distR="0">
            <wp:extent cx="6028055" cy="4572000"/>
            <wp:effectExtent l="0" t="0" r="0" b="0"/>
            <wp:docPr id="295" name="Рисунок 2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5937CE" w:rsidRPr="00424CF0" w:rsidRDefault="0029232C" w:rsidP="005937CE">
      <w:pPr>
        <w:pStyle w:val="ASFKFigName"/>
      </w:pPr>
      <w:r>
        <w:rPr>
          <w:noProof/>
        </w:rPr>
        <w:fldChar w:fldCharType="begin"/>
      </w:r>
      <w:r>
        <w:rPr>
          <w:noProof/>
        </w:rPr>
        <w:instrText xml:space="preserve"> SEQ Рисунок \* ARABIC </w:instrText>
      </w:r>
      <w:r>
        <w:rPr>
          <w:noProof/>
        </w:rPr>
        <w:fldChar w:fldCharType="separate"/>
      </w:r>
      <w:bookmarkStart w:id="1184" w:name="_Ref240276979"/>
      <w:bookmarkStart w:id="1185" w:name="_Toc126837687"/>
      <w:r w:rsidR="00973765">
        <w:rPr>
          <w:noProof/>
        </w:rPr>
        <w:t>174</w:t>
      </w:r>
      <w:bookmarkEnd w:id="1184"/>
      <w:r>
        <w:rPr>
          <w:noProof/>
        </w:rPr>
        <w:fldChar w:fldCharType="end"/>
      </w:r>
      <w:r w:rsidR="005937CE" w:rsidRPr="00424CF0">
        <w:t xml:space="preserve">. ЭФ документа </w:t>
      </w:r>
      <w:r w:rsidR="005937CE">
        <w:t>«</w:t>
      </w:r>
      <w:r w:rsidR="005937CE" w:rsidRPr="00424CF0">
        <w:t>Отчеты</w:t>
      </w:r>
      <w:r w:rsidR="00F9698D">
        <w:t xml:space="preserve">», закладки </w:t>
      </w:r>
      <w:r w:rsidR="005937CE">
        <w:t>«</w:t>
      </w:r>
      <w:r w:rsidR="005937CE" w:rsidRPr="00424CF0">
        <w:t>Основные атрибуты</w:t>
      </w:r>
      <w:r w:rsidR="005937CE">
        <w:t>»</w:t>
      </w:r>
      <w:bookmarkEnd w:id="1185"/>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973765">
        <w:t>92</w:t>
      </w:r>
      <w:r>
        <w:fldChar w:fldCharType="end"/>
      </w:r>
      <w:r w:rsidRPr="00465A7F">
        <w:t xml:space="preserve">. Значения полей передаются из </w:t>
      </w:r>
      <w:r>
        <w:t>OEBS</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6" w:name="_Ref249265081"/>
      <w:bookmarkStart w:id="1187" w:name="_Toc126837465"/>
      <w:r w:rsidR="00973765">
        <w:rPr>
          <w:noProof/>
        </w:rPr>
        <w:t>92</w:t>
      </w:r>
      <w:bookmarkEnd w:id="1186"/>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отчета</w:t>
            </w:r>
          </w:p>
        </w:tc>
        <w:tc>
          <w:tcPr>
            <w:tcW w:w="2936" w:type="pct"/>
            <w:shd w:val="clear" w:color="auto" w:fill="auto"/>
          </w:tcPr>
          <w:p w:rsidR="005937CE" w:rsidRPr="00465A7F" w:rsidRDefault="005937CE" w:rsidP="00412DF7">
            <w:pPr>
              <w:pStyle w:val="ASFKTablenorm"/>
              <w:ind w:left="57" w:right="57"/>
            </w:pPr>
            <w:r w:rsidRPr="00465A7F">
              <w:t>Дата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Бизнес-статус</w:t>
            </w:r>
          </w:p>
        </w:tc>
        <w:tc>
          <w:tcPr>
            <w:tcW w:w="2936" w:type="pct"/>
            <w:shd w:val="clear" w:color="auto" w:fill="auto"/>
          </w:tcPr>
          <w:p w:rsidR="005937CE" w:rsidRPr="00465A7F" w:rsidRDefault="005937CE" w:rsidP="00412DF7">
            <w:pPr>
              <w:pStyle w:val="ASFKTablenorm"/>
              <w:ind w:left="57" w:right="57"/>
            </w:pPr>
            <w:r w:rsidRPr="00465A7F">
              <w:t>Код и наименование бизнес-статуса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отчета (код)</w:t>
            </w:r>
          </w:p>
        </w:tc>
        <w:tc>
          <w:tcPr>
            <w:tcW w:w="2936" w:type="pct"/>
            <w:shd w:val="clear" w:color="auto" w:fill="auto"/>
          </w:tcPr>
          <w:p w:rsidR="005937CE" w:rsidRPr="00465A7F" w:rsidRDefault="005937CE" w:rsidP="00412DF7">
            <w:pPr>
              <w:pStyle w:val="ASFKTablenorm"/>
              <w:ind w:left="57" w:right="57"/>
            </w:pPr>
            <w:r w:rsidRPr="00465A7F">
              <w:t>Тип отчета (код).</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шаблона</w:t>
            </w:r>
          </w:p>
        </w:tc>
        <w:tc>
          <w:tcPr>
            <w:tcW w:w="2936" w:type="pct"/>
            <w:shd w:val="clear" w:color="auto" w:fill="auto"/>
          </w:tcPr>
          <w:p w:rsidR="005937CE" w:rsidRPr="00465A7F" w:rsidRDefault="005937CE" w:rsidP="00412DF7">
            <w:pPr>
              <w:pStyle w:val="ASFKTablenorm"/>
              <w:ind w:left="57" w:right="57"/>
            </w:pPr>
            <w:r w:rsidRPr="00465A7F">
              <w:t>Флаг наличия шаблона.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документа</w:t>
            </w:r>
          </w:p>
        </w:tc>
        <w:tc>
          <w:tcPr>
            <w:tcW w:w="2936" w:type="pct"/>
            <w:shd w:val="clear" w:color="auto" w:fill="auto"/>
          </w:tcPr>
          <w:p w:rsidR="005937CE" w:rsidRPr="00465A7F" w:rsidRDefault="005937CE" w:rsidP="00412DF7">
            <w:pPr>
              <w:pStyle w:val="ASFKTablenorm"/>
              <w:ind w:left="57" w:right="57"/>
            </w:pPr>
            <w:r w:rsidRPr="00465A7F">
              <w:t>Флаг наличия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последней ошибки</w:t>
            </w:r>
          </w:p>
        </w:tc>
        <w:tc>
          <w:tcPr>
            <w:tcW w:w="2936" w:type="pct"/>
            <w:shd w:val="clear" w:color="auto" w:fill="auto"/>
          </w:tcPr>
          <w:p w:rsidR="005937CE" w:rsidRPr="00465A7F" w:rsidRDefault="005937CE" w:rsidP="00412DF7">
            <w:pPr>
              <w:pStyle w:val="ASFKTablenorm"/>
              <w:ind w:left="57" w:right="57"/>
            </w:pPr>
            <w:r w:rsidRPr="00465A7F">
              <w:t>Код последней ошибки.</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 Документа</w:t>
            </w:r>
          </w:p>
        </w:tc>
        <w:tc>
          <w:tcPr>
            <w:tcW w:w="2936" w:type="pct"/>
            <w:shd w:val="clear" w:color="auto" w:fill="auto"/>
          </w:tcPr>
          <w:p w:rsidR="005937CE" w:rsidRPr="00465A7F" w:rsidRDefault="005937CE" w:rsidP="00412DF7">
            <w:pPr>
              <w:pStyle w:val="ASFKTablenorm"/>
              <w:ind w:left="57" w:right="57"/>
            </w:pPr>
            <w:r w:rsidRPr="00465A7F">
              <w:t>№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отчета</w:t>
            </w:r>
          </w:p>
        </w:tc>
        <w:tc>
          <w:tcPr>
            <w:tcW w:w="2936" w:type="pct"/>
            <w:shd w:val="clear" w:color="auto" w:fill="auto"/>
          </w:tcPr>
          <w:p w:rsidR="005937CE" w:rsidRPr="00465A7F" w:rsidRDefault="005937CE" w:rsidP="00412DF7">
            <w:pPr>
              <w:pStyle w:val="ASFKTablenorm"/>
              <w:ind w:left="57" w:right="57"/>
            </w:pPr>
            <w:r w:rsidRPr="00465A7F">
              <w:t>Наименование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создания</w:t>
            </w:r>
          </w:p>
        </w:tc>
        <w:tc>
          <w:tcPr>
            <w:tcW w:w="2936" w:type="pct"/>
            <w:shd w:val="clear" w:color="auto" w:fill="auto"/>
          </w:tcPr>
          <w:p w:rsidR="005937CE" w:rsidRPr="00465A7F" w:rsidRDefault="005937CE" w:rsidP="00412DF7">
            <w:pPr>
              <w:pStyle w:val="ASFKTablenorm"/>
              <w:ind w:left="57" w:right="57"/>
            </w:pPr>
            <w:r w:rsidRPr="00465A7F">
              <w:t>Дата создания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Оператор</w:t>
            </w:r>
          </w:p>
        </w:tc>
        <w:tc>
          <w:tcPr>
            <w:tcW w:w="2936" w:type="pct"/>
            <w:shd w:val="clear" w:color="auto" w:fill="auto"/>
          </w:tcPr>
          <w:p w:rsidR="005937CE" w:rsidRPr="00465A7F" w:rsidRDefault="005937CE" w:rsidP="00412DF7">
            <w:pPr>
              <w:pStyle w:val="ASFKTablenorm"/>
              <w:ind w:left="57" w:right="57"/>
            </w:pPr>
            <w:r w:rsidRPr="00465A7F">
              <w:t>Оператор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Контур</w:t>
            </w:r>
          </w:p>
        </w:tc>
        <w:tc>
          <w:tcPr>
            <w:tcW w:w="2936" w:type="pct"/>
            <w:shd w:val="clear" w:color="auto" w:fill="auto"/>
          </w:tcPr>
          <w:p w:rsidR="005937CE" w:rsidRPr="00465A7F" w:rsidRDefault="005937CE" w:rsidP="00412DF7">
            <w:pPr>
              <w:pStyle w:val="ASFKTablenorm"/>
              <w:ind w:left="57" w:right="57"/>
            </w:pPr>
            <w:r w:rsidRPr="00465A7F">
              <w:t>Контур, из которого поступил 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Бюджет</w:t>
            </w:r>
          </w:p>
        </w:tc>
        <w:tc>
          <w:tcPr>
            <w:tcW w:w="2936" w:type="pct"/>
            <w:shd w:val="clear" w:color="auto" w:fill="auto"/>
          </w:tcPr>
          <w:p w:rsidR="005937CE" w:rsidRPr="00465A7F" w:rsidRDefault="005937CE" w:rsidP="00412DF7">
            <w:pPr>
              <w:pStyle w:val="ASFKTablenorm"/>
              <w:ind w:left="57" w:right="57"/>
            </w:pPr>
            <w:r w:rsidRPr="00465A7F">
              <w:t>Код бюджета.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Тип источника</w:t>
            </w:r>
          </w:p>
        </w:tc>
        <w:tc>
          <w:tcPr>
            <w:tcW w:w="2936" w:type="pct"/>
            <w:shd w:val="clear" w:color="auto" w:fill="auto"/>
          </w:tcPr>
          <w:p w:rsidR="005937CE" w:rsidRPr="00465A7F" w:rsidRDefault="005937CE" w:rsidP="00412DF7">
            <w:pPr>
              <w:pStyle w:val="ASFKTablenorm"/>
              <w:ind w:left="57" w:right="57"/>
            </w:pPr>
            <w:r w:rsidRPr="00465A7F">
              <w:t>Тип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источника</w:t>
            </w:r>
          </w:p>
        </w:tc>
        <w:tc>
          <w:tcPr>
            <w:tcW w:w="2936" w:type="pct"/>
            <w:shd w:val="clear" w:color="auto" w:fill="auto"/>
          </w:tcPr>
          <w:p w:rsidR="005937CE" w:rsidRPr="00465A7F" w:rsidRDefault="005937CE" w:rsidP="00412DF7">
            <w:pPr>
              <w:pStyle w:val="ASFKTablenorm"/>
              <w:ind w:left="57" w:right="57"/>
            </w:pPr>
            <w:r w:rsidRPr="00465A7F">
              <w:t>Код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источника</w:t>
            </w:r>
          </w:p>
        </w:tc>
        <w:tc>
          <w:tcPr>
            <w:tcW w:w="2936" w:type="pct"/>
            <w:shd w:val="clear" w:color="auto" w:fill="auto"/>
          </w:tcPr>
          <w:p w:rsidR="005937CE" w:rsidRPr="00465A7F" w:rsidRDefault="005937CE" w:rsidP="00412DF7">
            <w:pPr>
              <w:pStyle w:val="ASFKTablenorm"/>
              <w:ind w:left="57" w:right="57"/>
            </w:pPr>
            <w:r w:rsidRPr="00465A7F">
              <w:t>Наименование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получателя</w:t>
            </w:r>
          </w:p>
        </w:tc>
        <w:tc>
          <w:tcPr>
            <w:tcW w:w="2936" w:type="pct"/>
            <w:shd w:val="clear" w:color="auto" w:fill="auto"/>
          </w:tcPr>
          <w:p w:rsidR="005937CE" w:rsidRPr="00465A7F" w:rsidRDefault="005937CE" w:rsidP="00412DF7">
            <w:pPr>
              <w:pStyle w:val="ASFKTablenorm"/>
              <w:ind w:left="57" w:right="57"/>
            </w:pPr>
            <w:r w:rsidRPr="00465A7F">
              <w:t>Тип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получателя</w:t>
            </w:r>
          </w:p>
        </w:tc>
        <w:tc>
          <w:tcPr>
            <w:tcW w:w="2936" w:type="pct"/>
            <w:shd w:val="clear" w:color="auto" w:fill="auto"/>
          </w:tcPr>
          <w:p w:rsidR="005937CE" w:rsidRPr="00465A7F" w:rsidRDefault="005937CE" w:rsidP="00412DF7">
            <w:pPr>
              <w:pStyle w:val="ASFKTablenorm"/>
              <w:ind w:left="57" w:right="57"/>
            </w:pPr>
            <w:r w:rsidRPr="00465A7F">
              <w:t>Код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получателя</w:t>
            </w:r>
          </w:p>
        </w:tc>
        <w:tc>
          <w:tcPr>
            <w:tcW w:w="2936" w:type="pct"/>
            <w:shd w:val="clear" w:color="auto" w:fill="auto"/>
          </w:tcPr>
          <w:p w:rsidR="005937CE" w:rsidRPr="00465A7F" w:rsidRDefault="005937CE" w:rsidP="00412DF7">
            <w:pPr>
              <w:pStyle w:val="ASFKTablenorm"/>
              <w:ind w:left="57" w:right="57"/>
            </w:pPr>
            <w:r w:rsidRPr="00465A7F">
              <w:t>Наименование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Периодичность</w:t>
            </w:r>
          </w:p>
        </w:tc>
        <w:tc>
          <w:tcPr>
            <w:tcW w:w="2936" w:type="pct"/>
            <w:shd w:val="clear" w:color="auto" w:fill="auto"/>
          </w:tcPr>
          <w:p w:rsidR="005937CE" w:rsidRPr="00465A7F" w:rsidRDefault="005937CE" w:rsidP="00412DF7">
            <w:pPr>
              <w:pStyle w:val="ASFKTablenorm"/>
              <w:ind w:left="57" w:right="57"/>
            </w:pPr>
            <w:r w:rsidRPr="00465A7F">
              <w:t>Периодичность.</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регистрации</w:t>
            </w:r>
          </w:p>
        </w:tc>
        <w:tc>
          <w:tcPr>
            <w:tcW w:w="2936" w:type="pct"/>
            <w:shd w:val="clear" w:color="auto" w:fill="auto"/>
          </w:tcPr>
          <w:p w:rsidR="005937CE" w:rsidRPr="00465A7F" w:rsidRDefault="005937CE" w:rsidP="00412DF7">
            <w:pPr>
              <w:pStyle w:val="ASFKTablenorm"/>
              <w:ind w:left="57" w:right="57"/>
            </w:pPr>
            <w:r w:rsidRPr="00465A7F">
              <w:t>Дата регистрации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документа</w:t>
            </w:r>
          </w:p>
        </w:tc>
        <w:tc>
          <w:tcPr>
            <w:tcW w:w="2936" w:type="pct"/>
            <w:shd w:val="clear" w:color="auto" w:fill="auto"/>
          </w:tcPr>
          <w:p w:rsidR="005937CE" w:rsidRPr="00465A7F" w:rsidRDefault="005937CE" w:rsidP="00412DF7">
            <w:pPr>
              <w:pStyle w:val="ASFKTablenorm"/>
              <w:ind w:left="57" w:right="57"/>
            </w:pPr>
            <w:r w:rsidRPr="00465A7F">
              <w:t>Тип документа.</w:t>
            </w:r>
          </w:p>
        </w:tc>
      </w:tr>
      <w:tr w:rsidR="005937CE" w:rsidRPr="00821226" w:rsidTr="00412DF7">
        <w:tc>
          <w:tcPr>
            <w:tcW w:w="2064" w:type="pct"/>
            <w:shd w:val="clear" w:color="auto" w:fill="auto"/>
          </w:tcPr>
          <w:p w:rsidR="005937CE" w:rsidRPr="00465A7F" w:rsidRDefault="001D6E21" w:rsidP="00412DF7">
            <w:pPr>
              <w:pStyle w:val="ASFKTablenorm"/>
              <w:ind w:left="57" w:right="57"/>
            </w:pPr>
            <w:r>
              <w:t>Признак конфиденциальности</w:t>
            </w:r>
          </w:p>
        </w:tc>
        <w:tc>
          <w:tcPr>
            <w:tcW w:w="2936" w:type="pct"/>
            <w:shd w:val="clear" w:color="auto" w:fill="auto"/>
          </w:tcPr>
          <w:p w:rsidR="005937CE" w:rsidRPr="00465A7F" w:rsidRDefault="001D6E21" w:rsidP="00412DF7">
            <w:pPr>
              <w:pStyle w:val="ASFKTablenorm"/>
              <w:ind w:left="57" w:right="57"/>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973765">
        <w:rPr>
          <w:noProof/>
        </w:rPr>
        <w:t>175</w:t>
      </w:r>
      <w:r>
        <w:fldChar w:fldCharType="end"/>
      </w:r>
      <w:r>
        <w:t>.</w:t>
      </w:r>
    </w:p>
    <w:p w:rsidR="005937CE" w:rsidRPr="00837199" w:rsidRDefault="00E65C78" w:rsidP="005937CE">
      <w:pPr>
        <w:pStyle w:val="ASFKFigure"/>
      </w:pPr>
      <w:r>
        <w:rPr>
          <w:noProof/>
        </w:rPr>
        <w:drawing>
          <wp:inline distT="0" distB="0" distL="0" distR="0">
            <wp:extent cx="6134735" cy="2192655"/>
            <wp:effectExtent l="0" t="0" r="0"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5937CE" w:rsidRPr="00204E68" w:rsidRDefault="0029232C" w:rsidP="005937CE">
      <w:pPr>
        <w:pStyle w:val="ASFKFigName"/>
      </w:pPr>
      <w:r>
        <w:rPr>
          <w:noProof/>
        </w:rPr>
        <w:fldChar w:fldCharType="begin"/>
      </w:r>
      <w:r>
        <w:rPr>
          <w:noProof/>
        </w:rPr>
        <w:instrText xml:space="preserve"> SEQ Рисунок \* ARABIC </w:instrText>
      </w:r>
      <w:r>
        <w:rPr>
          <w:noProof/>
        </w:rPr>
        <w:fldChar w:fldCharType="separate"/>
      </w:r>
      <w:bookmarkStart w:id="1188" w:name="_Ref447031087"/>
      <w:bookmarkStart w:id="1189" w:name="_Toc126837688"/>
      <w:r w:rsidR="00973765">
        <w:rPr>
          <w:noProof/>
        </w:rPr>
        <w:t>175</w:t>
      </w:r>
      <w:bookmarkEnd w:id="1188"/>
      <w:r>
        <w:rPr>
          <w:noProof/>
        </w:rPr>
        <w:fldChar w:fldCharType="end"/>
      </w:r>
      <w:r w:rsidR="005937CE" w:rsidRPr="00204E68">
        <w:t xml:space="preserve">. ЭФ документа </w:t>
      </w:r>
      <w:r w:rsidR="005937CE">
        <w:t>«</w:t>
      </w:r>
      <w:r w:rsidR="005937CE" w:rsidRPr="00204E68">
        <w:t>Отчеты</w:t>
      </w:r>
      <w:r w:rsidR="00F9698D">
        <w:t xml:space="preserve">», закладки </w:t>
      </w:r>
      <w:r w:rsidR="005937CE">
        <w:t>«</w:t>
      </w:r>
      <w:r w:rsidR="005937CE" w:rsidRPr="00204E68">
        <w:t>Вложения</w:t>
      </w:r>
      <w:r w:rsidR="005937CE">
        <w:t>»</w:t>
      </w:r>
      <w:bookmarkEnd w:id="1189"/>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E65C78">
        <w:rPr>
          <w:noProof/>
        </w:rPr>
        <w:drawing>
          <wp:inline distT="0" distB="0" distL="0" distR="0">
            <wp:extent cx="274955" cy="274955"/>
            <wp:effectExtent l="0" t="0" r="0" b="0"/>
            <wp:docPr id="297" name="Рисунок 297"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кнопка Просмотреть (вложение)"/>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E65C78">
        <w:rPr>
          <w:noProof/>
        </w:rPr>
        <w:drawing>
          <wp:inline distT="0" distB="0" distL="0" distR="0">
            <wp:extent cx="274955" cy="274955"/>
            <wp:effectExtent l="0" t="0" r="0" b="0"/>
            <wp:docPr id="298" name="Рисунок 29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кнопка Просмотреть информацию о вложении"/>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E65C78">
        <w:rPr>
          <w:noProof/>
        </w:rPr>
        <w:drawing>
          <wp:inline distT="0" distB="0" distL="0" distR="0">
            <wp:extent cx="274955" cy="274955"/>
            <wp:effectExtent l="0" t="0" r="0" b="0"/>
            <wp:docPr id="299" name="Рисунок 29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кнопка Сохранить (вложение)"/>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E65C78">
        <w:rPr>
          <w:noProof/>
        </w:rPr>
        <w:drawing>
          <wp:inline distT="0" distB="0" distL="0" distR="0">
            <wp:extent cx="274955" cy="274955"/>
            <wp:effectExtent l="0" t="0" r="0" b="0"/>
            <wp:docPr id="300" name="Рисунок 30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кнопка Печать (вложени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973765">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0" w:name="_Ref413926232"/>
      <w:bookmarkStart w:id="1191" w:name="_Toc126837466"/>
      <w:r w:rsidR="00973765">
        <w:rPr>
          <w:noProof/>
        </w:rPr>
        <w:t>93</w:t>
      </w:r>
      <w:bookmarkEnd w:id="1190"/>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w:t>
            </w:r>
          </w:p>
        </w:tc>
        <w:tc>
          <w:tcPr>
            <w:tcW w:w="2936" w:type="pct"/>
            <w:shd w:val="clear" w:color="auto" w:fill="auto"/>
          </w:tcPr>
          <w:p w:rsidR="005937CE" w:rsidRPr="00465A7F" w:rsidRDefault="005937CE" w:rsidP="00412DF7">
            <w:pPr>
              <w:pStyle w:val="ASFKTablenorm"/>
              <w:ind w:left="57" w:right="57"/>
            </w:pPr>
            <w:r w:rsidRPr="00465A7F">
              <w:t xml:space="preserve">Тип </w:t>
            </w:r>
            <w:r>
              <w:t>содержимого</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w:t>
            </w:r>
          </w:p>
        </w:tc>
        <w:tc>
          <w:tcPr>
            <w:tcW w:w="2936" w:type="pct"/>
            <w:shd w:val="clear" w:color="auto" w:fill="auto"/>
          </w:tcPr>
          <w:p w:rsidR="005937CE" w:rsidRPr="00465A7F" w:rsidRDefault="005937CE" w:rsidP="00412DF7">
            <w:pPr>
              <w:pStyle w:val="ASFKTablenorm"/>
              <w:ind w:left="57" w:right="57"/>
            </w:pPr>
            <w:r w:rsidRPr="00465A7F">
              <w:t xml:space="preserve">Дата </w:t>
            </w:r>
            <w:r>
              <w:t>документа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Документ</w:t>
            </w:r>
          </w:p>
        </w:tc>
        <w:tc>
          <w:tcPr>
            <w:tcW w:w="2936" w:type="pct"/>
            <w:shd w:val="clear" w:color="auto" w:fill="auto"/>
          </w:tcPr>
          <w:p w:rsidR="005937CE" w:rsidRPr="00465A7F" w:rsidRDefault="005937CE" w:rsidP="00412DF7">
            <w:pPr>
              <w:pStyle w:val="ASFKTablenorm"/>
              <w:ind w:left="57" w:right="57"/>
            </w:pPr>
            <w:r w:rsidRPr="00465A7F">
              <w:t>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GUID</w:t>
            </w:r>
          </w:p>
        </w:tc>
        <w:tc>
          <w:tcPr>
            <w:tcW w:w="2936" w:type="pct"/>
            <w:shd w:val="clear" w:color="auto" w:fill="auto"/>
          </w:tcPr>
          <w:p w:rsidR="005937CE" w:rsidRPr="00465A7F" w:rsidRDefault="005937CE"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Файл</w:t>
            </w:r>
          </w:p>
        </w:tc>
        <w:tc>
          <w:tcPr>
            <w:tcW w:w="2936" w:type="pct"/>
            <w:shd w:val="clear" w:color="auto" w:fill="auto"/>
          </w:tcPr>
          <w:p w:rsidR="005937CE" w:rsidRPr="00465A7F" w:rsidRDefault="005937CE" w:rsidP="00412DF7">
            <w:pPr>
              <w:pStyle w:val="ASFKTablenorm"/>
              <w:ind w:left="57" w:right="57"/>
            </w:pPr>
            <w:r>
              <w:t>Имя файла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Размер</w:t>
            </w:r>
          </w:p>
        </w:tc>
        <w:tc>
          <w:tcPr>
            <w:tcW w:w="2936" w:type="pct"/>
            <w:shd w:val="clear" w:color="auto" w:fill="auto"/>
          </w:tcPr>
          <w:p w:rsidR="005937CE" w:rsidRPr="00465A7F" w:rsidRDefault="005937CE" w:rsidP="00412DF7">
            <w:pPr>
              <w:pStyle w:val="ASFKTablenorm"/>
              <w:ind w:left="57" w:right="57"/>
            </w:pPr>
            <w:r w:rsidRPr="00465A7F">
              <w:t>Размер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Бизнес-тип</w:t>
            </w:r>
          </w:p>
        </w:tc>
        <w:tc>
          <w:tcPr>
            <w:tcW w:w="2936" w:type="pct"/>
            <w:shd w:val="clear" w:color="auto" w:fill="auto"/>
          </w:tcPr>
          <w:p w:rsidR="005937CE" w:rsidRPr="00465A7F" w:rsidRDefault="005937CE" w:rsidP="00412DF7">
            <w:pPr>
              <w:pStyle w:val="ASFKTablenorm"/>
              <w:ind w:left="57" w:right="57"/>
            </w:pPr>
            <w:r w:rsidRPr="00465A7F">
              <w:t>Бизнес-тип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ID</w:t>
            </w:r>
          </w:p>
        </w:tc>
        <w:tc>
          <w:tcPr>
            <w:tcW w:w="2936" w:type="pct"/>
            <w:shd w:val="clear" w:color="auto" w:fill="auto"/>
          </w:tcPr>
          <w:p w:rsidR="005937CE" w:rsidRPr="00465A7F" w:rsidRDefault="005937CE" w:rsidP="00412DF7">
            <w:pPr>
              <w:pStyle w:val="ASFKTablenorm"/>
              <w:ind w:left="57" w:right="57"/>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973765">
        <w:rPr>
          <w:noProof/>
        </w:rPr>
        <w:t>176</w:t>
      </w:r>
      <w:r w:rsidRPr="00837199">
        <w:fldChar w:fldCharType="end"/>
      </w:r>
      <w:r w:rsidRPr="00837199">
        <w:t>.</w:t>
      </w:r>
    </w:p>
    <w:p w:rsidR="005937CE" w:rsidRPr="00837199" w:rsidRDefault="00E65C78" w:rsidP="005937CE">
      <w:pPr>
        <w:pStyle w:val="ASFKFigure"/>
      </w:pPr>
      <w:r>
        <w:rPr>
          <w:noProof/>
        </w:rPr>
        <w:drawing>
          <wp:inline distT="0" distB="0" distL="0" distR="0">
            <wp:extent cx="6125845" cy="2290445"/>
            <wp:effectExtent l="0" t="0" r="0" b="0"/>
            <wp:docPr id="301" name="Рисунок 3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937CE" w:rsidRPr="00204E68" w:rsidRDefault="0029232C" w:rsidP="005937CE">
      <w:pPr>
        <w:pStyle w:val="ASFKFigName"/>
      </w:pPr>
      <w:r>
        <w:rPr>
          <w:noProof/>
        </w:rPr>
        <w:fldChar w:fldCharType="begin"/>
      </w:r>
      <w:r>
        <w:rPr>
          <w:noProof/>
        </w:rPr>
        <w:instrText xml:space="preserve"> SEQ Рисунок \* ARABIC </w:instrText>
      </w:r>
      <w:r>
        <w:rPr>
          <w:noProof/>
        </w:rPr>
        <w:fldChar w:fldCharType="separate"/>
      </w:r>
      <w:bookmarkStart w:id="1192" w:name="_Ref415133048"/>
      <w:bookmarkStart w:id="1193" w:name="_Toc126837689"/>
      <w:r w:rsidR="00973765">
        <w:rPr>
          <w:noProof/>
        </w:rPr>
        <w:t>176</w:t>
      </w:r>
      <w:bookmarkEnd w:id="1192"/>
      <w:r>
        <w:rPr>
          <w:noProof/>
        </w:rPr>
        <w:fldChar w:fldCharType="end"/>
      </w:r>
      <w:r w:rsidR="005937CE" w:rsidRPr="00204E68">
        <w:t xml:space="preserve">. ЭФ документа </w:t>
      </w:r>
      <w:r w:rsidR="005937CE">
        <w:t>«</w:t>
      </w:r>
      <w:r w:rsidR="005937CE" w:rsidRPr="00204E68">
        <w:t>Отчеты</w:t>
      </w:r>
      <w:r w:rsidR="00F9698D">
        <w:t xml:space="preserve">», закладки </w:t>
      </w:r>
      <w:r w:rsidR="005937CE">
        <w:t>«</w:t>
      </w:r>
      <w:r w:rsidR="005937CE" w:rsidRPr="00204E68">
        <w:t>Реестр вложений первичных документов</w:t>
      </w:r>
      <w:r w:rsidR="005937CE">
        <w:t>»</w:t>
      </w:r>
      <w:bookmarkEnd w:id="1193"/>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E65C78">
        <w:rPr>
          <w:noProof/>
        </w:rPr>
        <w:drawing>
          <wp:inline distT="0" distB="0" distL="0" distR="0">
            <wp:extent cx="274955" cy="274955"/>
            <wp:effectExtent l="0" t="0" r="0" b="0"/>
            <wp:docPr id="302" name="Рисунок 302"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кнопка Сохранить вложение"/>
                    <pic:cNvPicPr>
                      <a:picLocks noChangeAspect="1" noChangeArrowheads="1"/>
                    </pic:cNvPicPr>
                  </pic:nvPicPr>
                  <pic:blipFill>
                    <a:blip r:embed="rId23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E65C78">
        <w:rPr>
          <w:noProof/>
        </w:rPr>
        <w:drawing>
          <wp:inline distT="0" distB="0" distL="0" distR="0">
            <wp:extent cx="274955" cy="274955"/>
            <wp:effectExtent l="0" t="0" r="0" b="0"/>
            <wp:docPr id="303" name="Рисунок 303"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кнопка Проверка подписи"/>
                    <pic:cNvPicPr>
                      <a:picLocks noChangeAspect="1" noChangeArrowheads="1"/>
                    </pic:cNvPicPr>
                  </pic:nvPicPr>
                  <pic:blipFill>
                    <a:blip r:embed="rId25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E65C78">
        <w:rPr>
          <w:noProof/>
        </w:rPr>
        <w:drawing>
          <wp:inline distT="0" distB="0" distL="0" distR="0">
            <wp:extent cx="274955" cy="274955"/>
            <wp:effectExtent l="0" t="0" r="0" b="0"/>
            <wp:docPr id="304" name="Рисунок 30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кнопка Печать вложений"/>
                    <pic:cNvPicPr>
                      <a:picLocks noChangeAspect="1" noChangeArrowheads="1"/>
                    </pic:cNvPicPr>
                  </pic:nvPicPr>
                  <pic:blipFill>
                    <a:blip r:embed="rId23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973765">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4" w:name="_Ref415133077"/>
      <w:bookmarkStart w:id="1195" w:name="_Toc126837467"/>
      <w:r w:rsidR="00973765">
        <w:rPr>
          <w:noProof/>
        </w:rPr>
        <w:t>94</w:t>
      </w:r>
      <w:bookmarkEnd w:id="1194"/>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4"/>
        <w:gridCol w:w="5517"/>
      </w:tblGrid>
      <w:tr w:rsidR="005937CE" w:rsidRPr="00821226" w:rsidTr="00412DF7">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136" w:type="pct"/>
            <w:shd w:val="clear" w:color="auto" w:fill="auto"/>
          </w:tcPr>
          <w:p w:rsidR="005937CE" w:rsidRPr="00465A7F" w:rsidRDefault="005937CE" w:rsidP="00412DF7">
            <w:pPr>
              <w:pStyle w:val="ASFKTablenorm"/>
              <w:ind w:left="57" w:right="57"/>
            </w:pPr>
            <w:r>
              <w:t>Краткое наименование документа</w:t>
            </w:r>
          </w:p>
        </w:tc>
        <w:tc>
          <w:tcPr>
            <w:tcW w:w="2864" w:type="pct"/>
            <w:shd w:val="clear" w:color="auto" w:fill="auto"/>
          </w:tcPr>
          <w:p w:rsidR="005937CE" w:rsidRPr="00465A7F" w:rsidRDefault="005937CE" w:rsidP="00412DF7">
            <w:pPr>
              <w:pStyle w:val="ASFKTablenorm"/>
              <w:ind w:left="57" w:right="57"/>
            </w:pPr>
            <w:r>
              <w:t>Краткое наименование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Тип документа</w:t>
            </w:r>
          </w:p>
        </w:tc>
        <w:tc>
          <w:tcPr>
            <w:tcW w:w="2864" w:type="pct"/>
            <w:shd w:val="clear" w:color="auto" w:fill="auto"/>
          </w:tcPr>
          <w:p w:rsidR="005937CE" w:rsidRDefault="005937CE" w:rsidP="00412DF7">
            <w:pPr>
              <w:pStyle w:val="ASFKTablenorm"/>
              <w:ind w:left="57" w:right="57"/>
            </w:pPr>
            <w:r>
              <w:t>Тип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 документа</w:t>
            </w:r>
          </w:p>
        </w:tc>
        <w:tc>
          <w:tcPr>
            <w:tcW w:w="2864" w:type="pct"/>
            <w:shd w:val="clear" w:color="auto" w:fill="auto"/>
          </w:tcPr>
          <w:p w:rsidR="005937CE" w:rsidRDefault="005937CE" w:rsidP="00412DF7">
            <w:pPr>
              <w:pStyle w:val="ASFKTablenorm"/>
              <w:ind w:left="57" w:right="57"/>
            </w:pPr>
            <w:r>
              <w:t>№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Дата документа</w:t>
            </w:r>
          </w:p>
        </w:tc>
        <w:tc>
          <w:tcPr>
            <w:tcW w:w="2864" w:type="pct"/>
            <w:shd w:val="clear" w:color="auto" w:fill="auto"/>
          </w:tcPr>
          <w:p w:rsidR="005937CE" w:rsidRDefault="005937CE" w:rsidP="00412DF7">
            <w:pPr>
              <w:pStyle w:val="ASFKTablenorm"/>
              <w:ind w:left="57" w:right="57"/>
            </w:pPr>
            <w:r>
              <w:t>Дата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Сумма первичного документа</w:t>
            </w:r>
          </w:p>
        </w:tc>
        <w:tc>
          <w:tcPr>
            <w:tcW w:w="2864" w:type="pct"/>
            <w:shd w:val="clear" w:color="auto" w:fill="auto"/>
          </w:tcPr>
          <w:p w:rsidR="005937CE" w:rsidRDefault="005937CE" w:rsidP="00412DF7">
            <w:pPr>
              <w:pStyle w:val="ASFKTablenorm"/>
              <w:ind w:left="57" w:right="57"/>
            </w:pPr>
            <w:r>
              <w:t>Сумма первичного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Размер</w:t>
            </w:r>
          </w:p>
        </w:tc>
        <w:tc>
          <w:tcPr>
            <w:tcW w:w="2864" w:type="pct"/>
            <w:shd w:val="clear" w:color="auto" w:fill="auto"/>
          </w:tcPr>
          <w:p w:rsidR="005937CE" w:rsidRDefault="005937CE" w:rsidP="00412DF7">
            <w:pPr>
              <w:pStyle w:val="ASFKTablenorm"/>
              <w:ind w:left="57" w:right="57"/>
            </w:pPr>
            <w:r>
              <w:t>Размер вложения.</w:t>
            </w:r>
          </w:p>
        </w:tc>
      </w:tr>
      <w:tr w:rsidR="005937CE" w:rsidRPr="00821226" w:rsidTr="00412DF7">
        <w:tc>
          <w:tcPr>
            <w:tcW w:w="2136" w:type="pct"/>
            <w:shd w:val="clear" w:color="auto" w:fill="auto"/>
          </w:tcPr>
          <w:p w:rsidR="005937CE" w:rsidRDefault="005937CE" w:rsidP="00412DF7">
            <w:pPr>
              <w:pStyle w:val="ASFKTablenorm"/>
              <w:ind w:left="57" w:right="57"/>
            </w:pPr>
            <w:r>
              <w:lastRenderedPageBreak/>
              <w:t>Тип</w:t>
            </w:r>
          </w:p>
        </w:tc>
        <w:tc>
          <w:tcPr>
            <w:tcW w:w="2864" w:type="pct"/>
            <w:shd w:val="clear" w:color="auto" w:fill="auto"/>
          </w:tcPr>
          <w:p w:rsidR="005937CE" w:rsidRDefault="005937CE" w:rsidP="00412DF7">
            <w:pPr>
              <w:pStyle w:val="ASFKTablenorm"/>
              <w:ind w:left="57" w:right="57"/>
            </w:pPr>
            <w:r>
              <w:t>Тип содержимого.</w:t>
            </w:r>
          </w:p>
        </w:tc>
      </w:tr>
      <w:tr w:rsidR="005937CE" w:rsidRPr="00821226" w:rsidTr="00412DF7">
        <w:tc>
          <w:tcPr>
            <w:tcW w:w="2136" w:type="pct"/>
            <w:shd w:val="clear" w:color="auto" w:fill="auto"/>
          </w:tcPr>
          <w:p w:rsidR="005937CE" w:rsidRDefault="005937CE" w:rsidP="00412DF7">
            <w:pPr>
              <w:pStyle w:val="ASFKTablenorm"/>
              <w:ind w:left="57" w:right="57"/>
            </w:pPr>
            <w:r>
              <w:t>ГУИД</w:t>
            </w:r>
          </w:p>
        </w:tc>
        <w:tc>
          <w:tcPr>
            <w:tcW w:w="2864" w:type="pct"/>
            <w:shd w:val="clear" w:color="auto" w:fill="auto"/>
          </w:tcPr>
          <w:p w:rsidR="005937CE" w:rsidRDefault="005937CE" w:rsidP="00412DF7">
            <w:pPr>
              <w:pStyle w:val="ASFKTablenorm"/>
              <w:ind w:left="57" w:right="57"/>
            </w:pPr>
            <w:r>
              <w:t>ГУИД.</w:t>
            </w:r>
          </w:p>
        </w:tc>
      </w:tr>
      <w:tr w:rsidR="005937CE" w:rsidRPr="00821226" w:rsidTr="00412DF7">
        <w:tc>
          <w:tcPr>
            <w:tcW w:w="2136" w:type="pct"/>
            <w:shd w:val="clear" w:color="auto" w:fill="auto"/>
          </w:tcPr>
          <w:p w:rsidR="005937CE" w:rsidRDefault="005937CE" w:rsidP="00412DF7">
            <w:pPr>
              <w:pStyle w:val="ASFKTablenorm"/>
              <w:ind w:left="57" w:right="57"/>
            </w:pPr>
            <w:r>
              <w:t>ГУИД отчета</w:t>
            </w:r>
          </w:p>
        </w:tc>
        <w:tc>
          <w:tcPr>
            <w:tcW w:w="2864" w:type="pct"/>
            <w:shd w:val="clear" w:color="auto" w:fill="auto"/>
          </w:tcPr>
          <w:p w:rsidR="005937CE" w:rsidRDefault="005937CE" w:rsidP="00412DF7">
            <w:pPr>
              <w:pStyle w:val="ASFKTablenorm"/>
              <w:ind w:left="57" w:right="57"/>
            </w:pPr>
            <w:r>
              <w:t>ГУИД отчета.</w:t>
            </w:r>
          </w:p>
        </w:tc>
      </w:tr>
      <w:tr w:rsidR="005937CE" w:rsidRPr="00821226" w:rsidTr="00412DF7">
        <w:tc>
          <w:tcPr>
            <w:tcW w:w="2136"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rsidTr="00412DF7">
        <w:tc>
          <w:tcPr>
            <w:tcW w:w="2136" w:type="pct"/>
            <w:shd w:val="clear" w:color="auto" w:fill="auto"/>
          </w:tcPr>
          <w:p w:rsidR="005937CE" w:rsidRDefault="005937CE" w:rsidP="00412DF7">
            <w:pPr>
              <w:pStyle w:val="ASFKTablenorm"/>
              <w:ind w:left="57" w:right="57"/>
            </w:pPr>
            <w:r>
              <w:t>Файл</w:t>
            </w:r>
          </w:p>
        </w:tc>
        <w:tc>
          <w:tcPr>
            <w:tcW w:w="2864" w:type="pct"/>
            <w:shd w:val="clear" w:color="auto" w:fill="auto"/>
          </w:tcPr>
          <w:p w:rsidR="005937CE" w:rsidRDefault="005937CE" w:rsidP="00412DF7">
            <w:pPr>
              <w:pStyle w:val="ASFKTablenorm"/>
              <w:ind w:left="57" w:right="57"/>
            </w:pPr>
            <w:r>
              <w:t>Имя файла.</w:t>
            </w:r>
          </w:p>
        </w:tc>
      </w:tr>
    </w:tbl>
    <w:p w:rsidR="009921BF" w:rsidRPr="00CB6A86" w:rsidRDefault="009921BF" w:rsidP="009921BF">
      <w:pPr>
        <w:pStyle w:val="32"/>
      </w:pPr>
      <w:bookmarkStart w:id="1196" w:name="_Ref355695440"/>
      <w:bookmarkStart w:id="1197" w:name="_Toc387859032"/>
      <w:bookmarkStart w:id="1198" w:name="_Toc410283293"/>
      <w:bookmarkStart w:id="1199" w:name="_Toc126837354"/>
      <w:bookmarkEnd w:id="1178"/>
      <w:bookmarkEnd w:id="1179"/>
      <w:bookmarkEnd w:id="1180"/>
      <w:bookmarkEnd w:id="1181"/>
      <w:bookmarkEnd w:id="1182"/>
      <w:bookmarkEnd w:id="1183"/>
      <w:r>
        <w:t>Информация из РД</w:t>
      </w:r>
      <w:bookmarkEnd w:id="1196"/>
      <w:bookmarkEnd w:id="1197"/>
      <w:bookmarkEnd w:id="1198"/>
      <w:bookmarkEnd w:id="1199"/>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973765">
        <w:rPr>
          <w:noProof/>
        </w:rPr>
        <w:t>177</w:t>
      </w:r>
      <w:r w:rsidR="009921BF">
        <w:fldChar w:fldCharType="end"/>
      </w:r>
      <w:r w:rsidR="009921BF" w:rsidRPr="0064058C">
        <w:t>.</w:t>
      </w:r>
    </w:p>
    <w:p w:rsidR="009921BF" w:rsidRPr="00AC0B6D" w:rsidRDefault="00E65C78" w:rsidP="009921BF">
      <w:pPr>
        <w:pStyle w:val="ASFKFigure"/>
      </w:pPr>
      <w:r>
        <w:rPr>
          <w:noProof/>
        </w:rPr>
        <w:drawing>
          <wp:inline distT="0" distB="0" distL="0" distR="0">
            <wp:extent cx="6125845" cy="31959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9921BF" w:rsidRPr="00B77E8C" w:rsidRDefault="0029232C" w:rsidP="009921BF">
      <w:pPr>
        <w:pStyle w:val="ASFKFigName"/>
      </w:pPr>
      <w:r>
        <w:rPr>
          <w:noProof/>
        </w:rPr>
        <w:fldChar w:fldCharType="begin"/>
      </w:r>
      <w:r>
        <w:rPr>
          <w:noProof/>
        </w:rPr>
        <w:instrText xml:space="preserve"> SEQ Рисунок \* ARABIC </w:instrText>
      </w:r>
      <w:r>
        <w:rPr>
          <w:noProof/>
        </w:rPr>
        <w:fldChar w:fldCharType="separate"/>
      </w:r>
      <w:bookmarkStart w:id="1200" w:name="_Ref363494150"/>
      <w:bookmarkStart w:id="1201" w:name="_Toc126837690"/>
      <w:r w:rsidR="00973765">
        <w:rPr>
          <w:noProof/>
        </w:rPr>
        <w:t>177</w:t>
      </w:r>
      <w:bookmarkEnd w:id="1200"/>
      <w:r>
        <w:rPr>
          <w:noProof/>
        </w:rPr>
        <w:fldChar w:fldCharType="end"/>
      </w:r>
      <w:r w:rsidR="009921BF">
        <w:t xml:space="preserve">. </w:t>
      </w:r>
      <w:r w:rsidR="009921BF" w:rsidRPr="00821226">
        <w:t xml:space="preserve">ЭФ списка документов </w:t>
      </w:r>
      <w:r w:rsidR="009921BF">
        <w:t>«Информация из расчетных документов»</w:t>
      </w:r>
      <w:bookmarkEnd w:id="1201"/>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t>найти запись.</w:t>
      </w:r>
    </w:p>
    <w:p w:rsidR="009921BF" w:rsidRDefault="009921BF" w:rsidP="009921BF">
      <w:pPr>
        <w:pStyle w:val="41"/>
      </w:pPr>
      <w:r>
        <w:lastRenderedPageBreak/>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973765">
        <w:t>178</w:t>
      </w:r>
      <w:r>
        <w:fldChar w:fldCharType="end"/>
      </w:r>
      <w:r>
        <w:t xml:space="preserve">. </w:t>
      </w:r>
    </w:p>
    <w:p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E65C78" w:rsidP="009921BF">
      <w:pPr>
        <w:pStyle w:val="ASFKFigure"/>
      </w:pPr>
      <w:r>
        <w:rPr>
          <w:noProof/>
        </w:rPr>
        <w:drawing>
          <wp:inline distT="0" distB="0" distL="0" distR="0">
            <wp:extent cx="6036945" cy="5948045"/>
            <wp:effectExtent l="0" t="0" r="0" b="0"/>
            <wp:docPr id="306" name="Рисунок 3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9921BF" w:rsidRDefault="0029232C" w:rsidP="009921BF">
      <w:pPr>
        <w:pStyle w:val="ASFKFigName"/>
      </w:pPr>
      <w:r>
        <w:rPr>
          <w:noProof/>
        </w:rPr>
        <w:fldChar w:fldCharType="begin"/>
      </w:r>
      <w:r>
        <w:rPr>
          <w:noProof/>
        </w:rPr>
        <w:instrText xml:space="preserve"> SEQ Рисунок \* ARABIC </w:instrText>
      </w:r>
      <w:r>
        <w:rPr>
          <w:noProof/>
        </w:rPr>
        <w:fldChar w:fldCharType="separate"/>
      </w:r>
      <w:bookmarkStart w:id="1202" w:name="_Ref355631692"/>
      <w:bookmarkStart w:id="1203" w:name="_Toc126837691"/>
      <w:r w:rsidR="00973765">
        <w:rPr>
          <w:noProof/>
        </w:rPr>
        <w:t>178</w:t>
      </w:r>
      <w:bookmarkEnd w:id="1202"/>
      <w:r>
        <w:rPr>
          <w:noProof/>
        </w:rPr>
        <w:fldChar w:fldCharType="end"/>
      </w:r>
      <w:r w:rsidR="009921BF">
        <w:t xml:space="preserve">. </w:t>
      </w:r>
      <w:r w:rsidR="009921BF" w:rsidRPr="0064058C">
        <w:t xml:space="preserve">ЭФ </w:t>
      </w:r>
      <w:r w:rsidR="009921BF">
        <w:t>документа «</w:t>
      </w:r>
      <w:r w:rsidR="00470A95">
        <w:t>Информация из РД</w:t>
      </w:r>
      <w:r w:rsidR="009921BF">
        <w:t>»</w:t>
      </w:r>
      <w:bookmarkEnd w:id="1203"/>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973765">
        <w:t>95</w:t>
      </w:r>
      <w:r>
        <w:fldChar w:fldCharType="end"/>
      </w:r>
      <w:r>
        <w:t>.</w:t>
      </w:r>
    </w:p>
    <w:p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4" w:name="_Ref355631652"/>
      <w:bookmarkStart w:id="1205" w:name="_Toc126837468"/>
      <w:r w:rsidR="00973765">
        <w:rPr>
          <w:noProof/>
        </w:rPr>
        <w:t>95</w:t>
      </w:r>
      <w:bookmarkEnd w:id="1204"/>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2"/>
        <w:gridCol w:w="5309"/>
      </w:tblGrid>
      <w:tr w:rsidR="009921BF" w:rsidRPr="00F610F5" w:rsidTr="00412DF7">
        <w:trPr>
          <w:trHeight w:val="20"/>
          <w:tblHeader/>
        </w:trPr>
        <w:tc>
          <w:tcPr>
            <w:tcW w:w="4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Номер документа/лицевого сч</w:t>
            </w:r>
            <w:r w:rsidRPr="009921BF">
              <w:t>ета</w:t>
            </w:r>
          </w:p>
        </w:tc>
        <w:tc>
          <w:tcPr>
            <w:tcW w:w="5378" w:type="dxa"/>
            <w:shd w:val="clear" w:color="auto" w:fill="auto"/>
          </w:tcPr>
          <w:p w:rsidR="006D55FF" w:rsidRDefault="006D55FF" w:rsidP="00412DF7">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6D55FF" w:rsidRPr="009921BF" w:rsidRDefault="006D55FF" w:rsidP="00412DF7">
            <w:pPr>
              <w:pStyle w:val="ASFKTablenorm"/>
              <w:ind w:left="57" w:right="57"/>
            </w:pPr>
            <w:r>
              <w:lastRenderedPageBreak/>
              <w:t>При передаче информации в адрес уполномоченного подразделения, удаленного ПБС, удаленного НУБП поле не заполняется.</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lastRenderedPageBreak/>
              <w:t>Дата документа</w:t>
            </w:r>
          </w:p>
        </w:tc>
        <w:tc>
          <w:tcPr>
            <w:tcW w:w="5378" w:type="dxa"/>
            <w:shd w:val="clear" w:color="auto" w:fill="auto"/>
          </w:tcPr>
          <w:p w:rsidR="009921BF" w:rsidRPr="009921BF" w:rsidRDefault="009921BF" w:rsidP="00412DF7">
            <w:pPr>
              <w:pStyle w:val="ASFKTablenorm"/>
              <w:ind w:left="57" w:right="57"/>
            </w:pPr>
            <w:r w:rsidRPr="00F610F5">
              <w:t>Дата документа, к которому прилагается информация из расче</w:t>
            </w:r>
            <w:r w:rsidRPr="009921BF">
              <w:t>тных документов.</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Расчетных докуме</w:t>
            </w:r>
            <w:r w:rsidRPr="009921BF">
              <w:t>нтов</w:t>
            </w:r>
          </w:p>
        </w:tc>
        <w:tc>
          <w:tcPr>
            <w:tcW w:w="5378" w:type="dxa"/>
            <w:shd w:val="clear" w:color="auto" w:fill="auto"/>
          </w:tcPr>
          <w:p w:rsidR="009921BF" w:rsidRPr="009921BF" w:rsidRDefault="009921BF" w:rsidP="00412DF7">
            <w:pPr>
              <w:pStyle w:val="ASFKTablenorm"/>
              <w:ind w:left="57" w:right="57"/>
            </w:pPr>
            <w:r w:rsidRPr="00F610F5">
              <w:t>Количество прилагаемых РД.</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t>Общая сумма</w:t>
            </w:r>
          </w:p>
        </w:tc>
        <w:tc>
          <w:tcPr>
            <w:tcW w:w="5378" w:type="dxa"/>
            <w:shd w:val="clear" w:color="auto" w:fill="auto"/>
          </w:tcPr>
          <w:p w:rsidR="009921BF" w:rsidRPr="009921BF" w:rsidRDefault="00CA11B8" w:rsidP="00412DF7">
            <w:pPr>
              <w:pStyle w:val="ASFKTablenorm"/>
              <w:ind w:left="57" w:right="57"/>
            </w:pPr>
            <w:r w:rsidRPr="00F610F5">
              <w:t>Общая сумма по прилагаемым РД</w:t>
            </w:r>
            <w:r w:rsidR="009921BF" w:rsidRPr="009921BF">
              <w:t>.</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Метка конфиденциальности</w:t>
            </w:r>
          </w:p>
        </w:tc>
        <w:tc>
          <w:tcPr>
            <w:tcW w:w="5378" w:type="dxa"/>
            <w:shd w:val="clear" w:color="auto" w:fill="auto"/>
          </w:tcPr>
          <w:p w:rsidR="00C95195" w:rsidRDefault="00C95195" w:rsidP="00412DF7">
            <w:pPr>
              <w:pStyle w:val="ASFKTablenorm"/>
              <w:ind w:left="57" w:right="57"/>
            </w:pPr>
            <w:r>
              <w:t>Метка конфиденциальности.</w:t>
            </w:r>
            <w:r w:rsidR="00CA11B8">
              <w:t xml:space="preserve"> Допустимые наименования:</w:t>
            </w:r>
          </w:p>
          <w:p w:rsidR="00CA11B8" w:rsidRDefault="00CA11B8" w:rsidP="00CA11B8">
            <w:pPr>
              <w:pStyle w:val="ASFKTableListMark"/>
            </w:pPr>
            <w:r>
              <w:t xml:space="preserve">0 </w:t>
            </w:r>
            <w:r w:rsidR="009839CB">
              <w:t>–</w:t>
            </w:r>
            <w:r>
              <w:t xml:space="preserve"> не секретно;</w:t>
            </w:r>
          </w:p>
          <w:p w:rsidR="00CA11B8" w:rsidRDefault="00CA11B8" w:rsidP="00CA11B8">
            <w:pPr>
              <w:pStyle w:val="ASFKTableListMark"/>
            </w:pPr>
            <w:r>
              <w:t xml:space="preserve">1 </w:t>
            </w:r>
            <w:r w:rsidR="00FA266F">
              <w:t>–</w:t>
            </w:r>
            <w:r>
              <w:t xml:space="preserve"> </w:t>
            </w:r>
            <w:r w:rsidR="00FA266F">
              <w:t>для служебного пользования</w:t>
            </w:r>
            <w:r>
              <w:t>;</w:t>
            </w:r>
          </w:p>
          <w:p w:rsidR="00CA11B8" w:rsidRDefault="00CA11B8" w:rsidP="00CA11B8">
            <w:pPr>
              <w:pStyle w:val="ASFKTableListMark"/>
            </w:pPr>
            <w:r>
              <w:t xml:space="preserve">2 </w:t>
            </w:r>
            <w:r w:rsidR="009839CB">
              <w:t>–</w:t>
            </w:r>
            <w:r>
              <w:t xml:space="preserve"> секретно;</w:t>
            </w:r>
          </w:p>
          <w:p w:rsidR="00CA11B8" w:rsidRDefault="00CA11B8" w:rsidP="00CA11B8">
            <w:pPr>
              <w:pStyle w:val="ASFKTableListMark"/>
            </w:pPr>
            <w:r>
              <w:t xml:space="preserve">3 </w:t>
            </w:r>
            <w:r w:rsidR="009839CB">
              <w:t>–</w:t>
            </w:r>
            <w:r>
              <w:t xml:space="preserve"> совершенно секретно.</w:t>
            </w:r>
          </w:p>
          <w:p w:rsidR="00CA11B8" w:rsidRPr="00F610F5" w:rsidRDefault="00CA11B8" w:rsidP="00412DF7">
            <w:pPr>
              <w:pStyle w:val="ASFKTablenorm"/>
              <w:ind w:left="57" w:right="57"/>
            </w:pPr>
            <w:r w:rsidRPr="00505A51">
              <w:t>Поле недоступно для редактирования</w:t>
            </w:r>
            <w:r>
              <w:t xml:space="preserve">. </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Пункт перечня</w:t>
            </w:r>
          </w:p>
        </w:tc>
        <w:tc>
          <w:tcPr>
            <w:tcW w:w="5378" w:type="dxa"/>
            <w:shd w:val="clear" w:color="auto" w:fill="auto"/>
          </w:tcPr>
          <w:p w:rsidR="00C95195" w:rsidRPr="00F610F5" w:rsidRDefault="00CA11B8" w:rsidP="00412DF7">
            <w:pPr>
              <w:pStyle w:val="ASFKTablenorm"/>
              <w:ind w:left="57" w:right="57"/>
            </w:pPr>
            <w:r w:rsidRPr="00CA11B8">
              <w:t>Указывается пункт перечня, на основании которого документ является конфиденциальным.</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t>Вид </w:t>
            </w:r>
            <w:r w:rsidRPr="009921BF">
              <w:t>документа-основания</w:t>
            </w:r>
          </w:p>
        </w:tc>
        <w:tc>
          <w:tcPr>
            <w:tcW w:w="5378" w:type="dxa"/>
            <w:shd w:val="clear" w:color="auto" w:fill="auto"/>
          </w:tcPr>
          <w:p w:rsidR="009921BF" w:rsidRPr="009921BF" w:rsidRDefault="009921BF" w:rsidP="00412DF7">
            <w:pPr>
              <w:pStyle w:val="ASFKTablenorm"/>
              <w:ind w:left="57" w:right="57"/>
            </w:pPr>
            <w:r w:rsidRPr="00F610F5">
              <w:t>Вид документа-основания.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Признак принадлежности к пр</w:t>
            </w:r>
            <w:r w:rsidRPr="009921BF">
              <w:t>омежуточному отчёту</w:t>
            </w:r>
          </w:p>
        </w:tc>
        <w:tc>
          <w:tcPr>
            <w:tcW w:w="5378" w:type="dxa"/>
            <w:shd w:val="clear" w:color="auto" w:fill="auto"/>
          </w:tcPr>
          <w:p w:rsidR="009921BF" w:rsidRPr="009921BF" w:rsidRDefault="009921BF" w:rsidP="00412DF7">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412DF7">
            <w:pPr>
              <w:pStyle w:val="ASFKTablenorm"/>
              <w:ind w:left="57" w:right="57"/>
            </w:pPr>
            <w:r w:rsidRPr="00F610F5">
              <w:t>Пустое поле указывает на то, что документ прилагается к итог</w:t>
            </w:r>
            <w:r w:rsidRPr="009921BF">
              <w:t>овому отчету.</w:t>
            </w:r>
          </w:p>
        </w:tc>
      </w:tr>
      <w:tr w:rsidR="009921BF" w:rsidRPr="00F610F5" w:rsidTr="00412DF7">
        <w:trPr>
          <w:trHeight w:val="20"/>
        </w:trPr>
        <w:tc>
          <w:tcPr>
            <w:tcW w:w="9755" w:type="dxa"/>
            <w:gridSpan w:val="2"/>
            <w:shd w:val="clear" w:color="auto" w:fill="auto"/>
          </w:tcPr>
          <w:p w:rsidR="009921BF" w:rsidRPr="009921BF" w:rsidRDefault="009E3BC8" w:rsidP="00412DF7">
            <w:pPr>
              <w:pStyle w:val="ASFKTablenorm"/>
              <w:ind w:left="57" w:right="57"/>
            </w:pPr>
            <w:r w:rsidRPr="009E3BC8">
              <w:t xml:space="preserve">Группа полей </w:t>
            </w:r>
            <w:r w:rsidR="009921BF" w:rsidRPr="009921BF">
              <w:t xml:space="preserve">«Расчетные документы» </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Номер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Номер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Дата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Дата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Сумма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Сумма платежного поручения.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r>
      <w:tr w:rsidR="009921BF" w:rsidRPr="00F610F5" w:rsidTr="00412DF7">
        <w:trPr>
          <w:trHeight w:val="20"/>
        </w:trPr>
        <w:tc>
          <w:tcPr>
            <w:tcW w:w="4377" w:type="dxa"/>
            <w:shd w:val="clear" w:color="auto" w:fill="auto"/>
          </w:tcPr>
          <w:p w:rsidR="009921BF" w:rsidRPr="00412DF7" w:rsidRDefault="009921BF" w:rsidP="00412DF7">
            <w:pPr>
              <w:pStyle w:val="ASFKTablenorm"/>
              <w:ind w:left="57" w:right="57"/>
              <w:rPr>
                <w:rFonts w:eastAsia="Calibri"/>
              </w:rPr>
            </w:pPr>
            <w:r w:rsidRPr="00412DF7">
              <w:rPr>
                <w:rFonts w:eastAsia="Calibri"/>
              </w:rPr>
              <w:t>КПП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платежа (наименование)</w:t>
            </w:r>
          </w:p>
        </w:tc>
        <w:tc>
          <w:tcPr>
            <w:tcW w:w="5378" w:type="dxa"/>
            <w:shd w:val="clear" w:color="auto" w:fill="auto"/>
          </w:tcPr>
          <w:p w:rsidR="00054CB3" w:rsidRPr="009921BF" w:rsidRDefault="00054CB3" w:rsidP="00412DF7">
            <w:pPr>
              <w:pStyle w:val="ASFKTablenorm"/>
              <w:ind w:left="57" w:right="57"/>
            </w:pPr>
            <w:r w:rsidRPr="00F610F5">
              <w:t>На визуальной форме отображае</w:t>
            </w:r>
            <w:r w:rsidR="000F5C43">
              <w:t>тся</w:t>
            </w:r>
            <w:r w:rsidRPr="00F610F5">
              <w:t xml:space="preserve"> текстовое значение в завис</w:t>
            </w:r>
            <w:r w:rsidRPr="009921BF">
              <w:t>имости от значения поля «Вид платежа (код)»:</w:t>
            </w:r>
          </w:p>
          <w:p w:rsidR="00054CB3" w:rsidRPr="00F610F5" w:rsidRDefault="00054CB3" w:rsidP="007D04A9">
            <w:pPr>
              <w:pStyle w:val="ASFKTableListMark"/>
            </w:pPr>
            <w:r w:rsidRPr="00F610F5">
              <w:t>0</w:t>
            </w:r>
            <w:r>
              <w:t xml:space="preserve"> – «</w:t>
            </w:r>
            <w:r w:rsidRPr="00F610F5">
              <w:t>пусто</w:t>
            </w:r>
            <w:r>
              <w:t>»</w:t>
            </w:r>
            <w:r w:rsidRPr="00F610F5">
              <w:t>;</w:t>
            </w:r>
          </w:p>
          <w:p w:rsidR="00054CB3" w:rsidRPr="00F610F5" w:rsidRDefault="00054CB3" w:rsidP="007D04A9">
            <w:pPr>
              <w:pStyle w:val="ASFKTableListMark"/>
            </w:pPr>
            <w:r w:rsidRPr="00F610F5">
              <w:t>1</w:t>
            </w:r>
            <w:r>
              <w:t xml:space="preserve"> – «</w:t>
            </w:r>
            <w:r w:rsidRPr="00F610F5">
              <w:t>почтой</w:t>
            </w:r>
            <w:r>
              <w:t>»</w:t>
            </w:r>
            <w:r w:rsidRPr="00F610F5">
              <w:t>;</w:t>
            </w:r>
          </w:p>
          <w:p w:rsidR="00054CB3" w:rsidRPr="00F610F5" w:rsidRDefault="00054CB3" w:rsidP="007D04A9">
            <w:pPr>
              <w:pStyle w:val="ASFKTableListMark"/>
            </w:pPr>
            <w:r w:rsidRPr="00F610F5">
              <w:t>2</w:t>
            </w:r>
            <w:r>
              <w:t xml:space="preserve"> – «</w:t>
            </w:r>
            <w:r w:rsidRPr="00F610F5">
              <w:t>телеграфом</w:t>
            </w:r>
            <w:r>
              <w:t>»</w:t>
            </w:r>
            <w:r w:rsidRPr="00F610F5">
              <w:t>;</w:t>
            </w:r>
          </w:p>
          <w:p w:rsidR="00054CB3" w:rsidRPr="00F610F5" w:rsidRDefault="00054CB3" w:rsidP="007D04A9">
            <w:pPr>
              <w:pStyle w:val="ASFKTableListMark"/>
            </w:pPr>
            <w:r w:rsidRPr="00F610F5">
              <w:t>3</w:t>
            </w:r>
            <w:r>
              <w:t xml:space="preserve"> – </w:t>
            </w:r>
            <w:r w:rsidRPr="00F51E72">
              <w:rPr>
                <w:rStyle w:val="ASFKReporterror"/>
              </w:rPr>
              <w:t>«электронно»</w:t>
            </w:r>
            <w:r w:rsidRPr="00F610F5">
              <w:t>;</w:t>
            </w:r>
          </w:p>
          <w:p w:rsidR="00054CB3" w:rsidRPr="00F610F5" w:rsidRDefault="00054CB3" w:rsidP="007D04A9">
            <w:pPr>
              <w:pStyle w:val="ASFKTableListMark"/>
            </w:pPr>
            <w:r w:rsidRPr="00F610F5">
              <w:t>4</w:t>
            </w:r>
            <w:r>
              <w:t xml:space="preserve"> – «</w:t>
            </w:r>
            <w:r w:rsidRPr="00F610F5">
              <w:t>срочно</w:t>
            </w:r>
            <w:r>
              <w:t>»</w:t>
            </w:r>
            <w:r w:rsidRPr="00F610F5">
              <w:t>.</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поступления в банк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поступления в банк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списания со счета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списания со счета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Вид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c>
          <w:tcPr>
            <w:tcW w:w="5378"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lastRenderedPageBreak/>
              <w:t>Дата составления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Дата составления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плательщика</w:t>
            </w:r>
          </w:p>
        </w:tc>
        <w:tc>
          <w:tcPr>
            <w:tcW w:w="5378" w:type="dxa"/>
            <w:shd w:val="clear" w:color="auto" w:fill="auto"/>
          </w:tcPr>
          <w:p w:rsidR="00856779" w:rsidRPr="00412DF7" w:rsidRDefault="00856779" w:rsidP="00412DF7">
            <w:pPr>
              <w:pStyle w:val="ASFKTablenorm"/>
              <w:ind w:left="57" w:right="57"/>
              <w:rPr>
                <w:rFonts w:eastAsia="Calibri"/>
              </w:rPr>
            </w:pP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плательщика</w:t>
            </w:r>
          </w:p>
        </w:tc>
        <w:tc>
          <w:tcPr>
            <w:tcW w:w="5378" w:type="dxa"/>
            <w:shd w:val="clear" w:color="auto" w:fill="auto"/>
          </w:tcPr>
          <w:p w:rsidR="00856779" w:rsidRPr="009921BF" w:rsidRDefault="00D71886" w:rsidP="00412DF7">
            <w:pPr>
              <w:pStyle w:val="ASFKTablenorm"/>
              <w:ind w:left="57" w:right="57"/>
            </w:pPr>
            <w:r>
              <w:rPr>
                <w:rFonts w:eastAsia="Calibri"/>
              </w:rPr>
              <w:t>С</w:t>
            </w:r>
            <w:r w:rsidR="00856779" w:rsidRPr="00412DF7">
              <w:rPr>
                <w:rFonts w:eastAsia="Calibri"/>
              </w:rPr>
              <w:t>чет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Корсчет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Корсчет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получателя</w:t>
            </w:r>
          </w:p>
        </w:tc>
        <w:tc>
          <w:tcPr>
            <w:tcW w:w="5378" w:type="dxa"/>
            <w:shd w:val="clear" w:color="auto" w:fill="auto"/>
          </w:tcPr>
          <w:p w:rsidR="00856779" w:rsidRPr="009921BF" w:rsidRDefault="00D71886" w:rsidP="00412DF7">
            <w:pPr>
              <w:pStyle w:val="ASFKTablenorm"/>
              <w:ind w:left="57" w:right="57"/>
            </w:pPr>
            <w:r>
              <w:rPr>
                <w:rFonts w:eastAsia="Calibri"/>
              </w:rPr>
              <w:t>С</w:t>
            </w:r>
            <w:r w:rsidR="00856779" w:rsidRPr="00412DF7">
              <w:rPr>
                <w:rFonts w:eastAsia="Calibri"/>
              </w:rPr>
              <w:t>чет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Корсчет банка получателя</w:t>
            </w:r>
          </w:p>
        </w:tc>
        <w:tc>
          <w:tcPr>
            <w:tcW w:w="5378" w:type="dxa"/>
            <w:shd w:val="clear" w:color="auto" w:fill="auto"/>
          </w:tcPr>
          <w:p w:rsidR="00054CB3" w:rsidRPr="009921BF" w:rsidRDefault="00054CB3" w:rsidP="00412DF7">
            <w:pPr>
              <w:pStyle w:val="ASFKTablenorm"/>
              <w:ind w:left="57" w:right="57"/>
            </w:pPr>
            <w:r w:rsidRPr="00412DF7">
              <w:rPr>
                <w:rFonts w:eastAsia="Calibri"/>
              </w:rPr>
              <w:t>Корсчет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Срок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Срок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Очередность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Очередность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Код</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Уникальный идентификатор начисления (Код).</w:t>
            </w:r>
          </w:p>
          <w:p w:rsidR="00054CB3" w:rsidRPr="00412DF7" w:rsidRDefault="00054CB3" w:rsidP="00412DF7">
            <w:pPr>
              <w:pStyle w:val="ASFKTablenorm"/>
              <w:ind w:left="57" w:right="57"/>
              <w:rPr>
                <w:rFonts w:eastAsia="Calibri"/>
              </w:rPr>
            </w:pPr>
            <w:r w:rsidRPr="00412DF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Назначение платежа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Назначение платежа.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Статус составителя расчетного документа</w:t>
            </w:r>
          </w:p>
        </w:tc>
        <w:tc>
          <w:tcPr>
            <w:tcW w:w="5378" w:type="dxa"/>
            <w:shd w:val="clear" w:color="auto" w:fill="auto"/>
          </w:tcPr>
          <w:p w:rsidR="00856779" w:rsidRPr="009921BF" w:rsidRDefault="00856779" w:rsidP="00412DF7">
            <w:pPr>
              <w:pStyle w:val="ASFKTablenorm"/>
              <w:ind w:left="57" w:right="57"/>
            </w:pPr>
            <w:r w:rsidRPr="00412DF7">
              <w:rPr>
                <w:rFonts w:eastAsia="Calibri"/>
              </w:rPr>
              <w:t>Статус составителя расчетного документа.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бюджетной классификации</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бюджетной классификации.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по ОКТМО.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основания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основания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налогового периода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налогового периода.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номера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номера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даты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даты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Тип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Тип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частичного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частичного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Шифр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Шифр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Сумма остатка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Сумма остатка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Содержание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Содержание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выписки</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выписки.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Глобальный идентификатор</w:t>
            </w:r>
          </w:p>
        </w:tc>
        <w:tc>
          <w:tcPr>
            <w:tcW w:w="5378" w:type="dxa"/>
            <w:shd w:val="clear" w:color="auto" w:fill="auto"/>
          </w:tcPr>
          <w:p w:rsidR="00856779" w:rsidRPr="009921BF" w:rsidRDefault="007E4212" w:rsidP="00412DF7">
            <w:pPr>
              <w:pStyle w:val="ASFKTablenorm"/>
              <w:ind w:left="57" w:right="57"/>
            </w:pPr>
            <w:r w:rsidRPr="00412DF7">
              <w:rPr>
                <w:rFonts w:eastAsia="Calibri"/>
              </w:rPr>
              <w:t>Глобальный уникальный идентификатор документа, присвоенный ТОФК.</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lastRenderedPageBreak/>
              <w:t>Идентификатор контракта</w:t>
            </w:r>
          </w:p>
        </w:tc>
        <w:tc>
          <w:tcPr>
            <w:tcW w:w="5378" w:type="dxa"/>
            <w:shd w:val="clear" w:color="auto" w:fill="auto"/>
          </w:tcPr>
          <w:p w:rsidR="00054CB3" w:rsidRPr="00412DF7" w:rsidRDefault="007E4212" w:rsidP="00412DF7">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 xml:space="preserve">Номер </w:t>
            </w:r>
            <w:r>
              <w:t>КОО</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КОО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Сумма НДС, итого</w:t>
            </w:r>
          </w:p>
        </w:tc>
        <w:tc>
          <w:tcPr>
            <w:tcW w:w="5378" w:type="dxa"/>
            <w:shd w:val="clear" w:color="auto" w:fill="auto"/>
          </w:tcPr>
          <w:p w:rsidR="00054CB3" w:rsidRPr="00412DF7" w:rsidRDefault="007E4212" w:rsidP="00412DF7">
            <w:pPr>
              <w:pStyle w:val="ASFKTablenorm"/>
              <w:ind w:left="57" w:right="57"/>
              <w:rPr>
                <w:rFonts w:eastAsia="Calibri"/>
              </w:rPr>
            </w:pPr>
            <w:r w:rsidRPr="007E4212">
              <w:t>Сумма НДС по документу.</w:t>
            </w:r>
          </w:p>
        </w:tc>
      </w:tr>
      <w:tr w:rsidR="00D45A02" w:rsidRPr="00F610F5" w:rsidTr="00412DF7">
        <w:trPr>
          <w:trHeight w:val="20"/>
        </w:trPr>
        <w:tc>
          <w:tcPr>
            <w:tcW w:w="9755" w:type="dxa"/>
            <w:gridSpan w:val="2"/>
            <w:shd w:val="clear" w:color="auto" w:fill="auto"/>
          </w:tcPr>
          <w:p w:rsidR="00D45A02" w:rsidRPr="00D45A02" w:rsidRDefault="00D45A02" w:rsidP="00412DF7">
            <w:pPr>
              <w:pStyle w:val="ASFKTablenorm"/>
              <w:ind w:left="57" w:right="57"/>
            </w:pPr>
            <w:r w:rsidRPr="00D45A02">
              <w:t>Группа полей «Расшифровка по КБК</w:t>
            </w:r>
            <w:r w:rsidR="001F4E88">
              <w:t>»</w:t>
            </w:r>
            <w:r w:rsidRPr="00D45A02">
              <w:t xml:space="preserve"> (де</w:t>
            </w:r>
            <w:r w:rsidR="001F4E88">
              <w:t>тализация расчётных документов)</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КБК</w:t>
            </w:r>
            <w:r w:rsidRPr="00412DF7">
              <w:rPr>
                <w:rFonts w:eastAsia="Calibri"/>
              </w:rPr>
              <w:tab/>
            </w:r>
          </w:p>
        </w:tc>
        <w:tc>
          <w:tcPr>
            <w:tcW w:w="5378" w:type="dxa"/>
            <w:shd w:val="clear" w:color="auto" w:fill="auto"/>
          </w:tcPr>
          <w:p w:rsidR="00D45A02" w:rsidRPr="00D45A02" w:rsidRDefault="00D45A02" w:rsidP="00412DF7">
            <w:pPr>
              <w:pStyle w:val="ASFKTablenorm"/>
              <w:ind w:left="57" w:right="57"/>
            </w:pPr>
            <w:r w:rsidRPr="00D45A02">
              <w:t>Код бюджетной классификации.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Тип КБК (наименование)</w:t>
            </w:r>
          </w:p>
        </w:tc>
        <w:tc>
          <w:tcPr>
            <w:tcW w:w="5378" w:type="dxa"/>
            <w:shd w:val="clear" w:color="auto" w:fill="auto"/>
          </w:tcPr>
          <w:p w:rsidR="00D45A02" w:rsidRPr="00D45A02" w:rsidRDefault="00D45A02" w:rsidP="00412DF7">
            <w:pPr>
              <w:pStyle w:val="ASFKTablenorm"/>
              <w:ind w:left="57" w:right="57"/>
            </w:pPr>
            <w:r w:rsidRPr="00412DF7">
              <w:rPr>
                <w:rFonts w:eastAsia="Calibri"/>
              </w:rPr>
              <w:t>Наименование типа КБК.</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w:t>
            </w:r>
          </w:p>
        </w:tc>
        <w:tc>
          <w:tcPr>
            <w:tcW w:w="5378" w:type="dxa"/>
            <w:shd w:val="clear" w:color="auto" w:fill="auto"/>
          </w:tcPr>
          <w:p w:rsidR="00D45A02" w:rsidRPr="00D45A02" w:rsidRDefault="00D45A02" w:rsidP="00412DF7">
            <w:pPr>
              <w:pStyle w:val="ASFKTablenorm"/>
              <w:ind w:left="57" w:right="57"/>
            </w:pPr>
            <w:r w:rsidRPr="00412DF7">
              <w:rPr>
                <w:rFonts w:eastAsia="Calibri"/>
              </w:rPr>
              <w:t>Сумма</w:t>
            </w:r>
            <w:r w:rsidR="00202320" w:rsidRPr="00412DF7">
              <w:rPr>
                <w:rFonts w:eastAsia="Calibri"/>
              </w:rPr>
              <w:t xml:space="preserve"> документа</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p>
        </w:tc>
        <w:tc>
          <w:tcPr>
            <w:tcW w:w="5378"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r w:rsidR="00202320" w:rsidRPr="00412DF7">
              <w:rPr>
                <w:rFonts w:eastAsia="Calibri"/>
              </w:rPr>
              <w:t xml:space="preserve"> по документу</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Направление платежа (наименование)</w:t>
            </w:r>
          </w:p>
        </w:tc>
        <w:tc>
          <w:tcPr>
            <w:tcW w:w="5378" w:type="dxa"/>
            <w:shd w:val="clear" w:color="auto" w:fill="auto"/>
          </w:tcPr>
          <w:p w:rsidR="00A32A50" w:rsidRPr="00412DF7" w:rsidRDefault="00D45A02" w:rsidP="00412DF7">
            <w:pPr>
              <w:pStyle w:val="ASFKTablenorm"/>
              <w:ind w:left="57" w:right="57"/>
              <w:rPr>
                <w:rFonts w:eastAsia="Calibri"/>
              </w:rPr>
            </w:pPr>
            <w:r w:rsidRPr="00412DF7">
              <w:rPr>
                <w:rFonts w:eastAsia="Calibri"/>
              </w:rPr>
              <w:t>Наименование направления платежа.</w:t>
            </w:r>
            <w:r w:rsidR="00A32A50" w:rsidRPr="00412DF7">
              <w:rPr>
                <w:rFonts w:eastAsia="Calibri"/>
              </w:rPr>
              <w:t xml:space="preserve"> </w:t>
            </w:r>
          </w:p>
          <w:p w:rsidR="00202320" w:rsidRPr="00202320" w:rsidRDefault="00202320" w:rsidP="00412DF7">
            <w:pPr>
              <w:pStyle w:val="ASFKTablenorm"/>
              <w:ind w:left="57" w:right="57"/>
            </w:pPr>
            <w:r w:rsidRPr="00202320">
              <w:t>Допустимые значения:</w:t>
            </w:r>
          </w:p>
          <w:p w:rsidR="00202320" w:rsidRPr="00202320" w:rsidRDefault="00202320" w:rsidP="00A32A50">
            <w:pPr>
              <w:pStyle w:val="ASFKTableListMark"/>
            </w:pPr>
            <w:r w:rsidRPr="00202320">
              <w:t xml:space="preserve">0 </w:t>
            </w:r>
            <w:r w:rsidR="009839CB">
              <w:t>–</w:t>
            </w:r>
            <w:r w:rsidRPr="00202320">
              <w:t xml:space="preserve"> зачисление;</w:t>
            </w:r>
          </w:p>
          <w:p w:rsidR="00202320" w:rsidRPr="00202320" w:rsidRDefault="00202320" w:rsidP="00A32A50">
            <w:pPr>
              <w:pStyle w:val="ASFKTableListMark"/>
            </w:pPr>
            <w:r w:rsidRPr="00202320">
              <w:t xml:space="preserve">1 </w:t>
            </w:r>
            <w:r w:rsidR="009839CB">
              <w:t>–</w:t>
            </w:r>
            <w:r w:rsidRPr="00202320">
              <w:t xml:space="preserve"> списание.</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цели</w:t>
            </w:r>
          </w:p>
        </w:tc>
        <w:tc>
          <w:tcPr>
            <w:tcW w:w="5378" w:type="dxa"/>
            <w:shd w:val="clear" w:color="auto" w:fill="auto"/>
          </w:tcPr>
          <w:p w:rsidR="00D45A02" w:rsidRPr="00D45A02" w:rsidRDefault="00D45A02" w:rsidP="00412DF7">
            <w:pPr>
              <w:pStyle w:val="ASFKTablenorm"/>
              <w:ind w:left="57" w:right="57"/>
            </w:pPr>
            <w:r w:rsidRPr="00412DF7">
              <w:rPr>
                <w:rFonts w:eastAsia="Calibri"/>
              </w:rPr>
              <w:t>Код цели.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Номер бюджетного обязательства</w:t>
            </w:r>
          </w:p>
        </w:tc>
        <w:tc>
          <w:tcPr>
            <w:tcW w:w="5378" w:type="dxa"/>
            <w:shd w:val="clear" w:color="auto" w:fill="auto"/>
          </w:tcPr>
          <w:p w:rsidR="00202320" w:rsidRDefault="00202320" w:rsidP="00412DF7">
            <w:pPr>
              <w:pStyle w:val="ASFKTablenorm"/>
              <w:ind w:left="57" w:right="57"/>
            </w:pPr>
            <w:r>
              <w:t>Учетный номер БО, присвоенный в ТОФК.</w:t>
            </w:r>
          </w:p>
          <w:p w:rsidR="00202320" w:rsidRPr="00D45A02" w:rsidRDefault="00202320" w:rsidP="00412DF7">
            <w:pPr>
              <w:pStyle w:val="ASFKTablenorm"/>
              <w:ind w:left="57" w:right="57"/>
            </w:pPr>
            <w:r>
              <w:t>Не заполняется в случае отсутствия БО.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D45A02" w:rsidRPr="00D45A02" w:rsidRDefault="00202320" w:rsidP="00412DF7">
            <w:pPr>
              <w:pStyle w:val="ASFKTablenorm"/>
              <w:ind w:left="57" w:right="57"/>
            </w:pPr>
            <w:r w:rsidRPr="00412DF7">
              <w:rPr>
                <w:rFonts w:eastAsia="Calibri"/>
              </w:rPr>
              <w:t>Указывается код в соответствии с ОКТМО.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Месяц финансирования</w:t>
            </w:r>
          </w:p>
        </w:tc>
        <w:tc>
          <w:tcPr>
            <w:tcW w:w="5378" w:type="dxa"/>
            <w:shd w:val="clear" w:color="auto" w:fill="auto"/>
          </w:tcPr>
          <w:p w:rsidR="00D45A02" w:rsidRPr="00D45A02" w:rsidRDefault="00D45A02" w:rsidP="00412DF7">
            <w:pPr>
              <w:pStyle w:val="ASFKTablenorm"/>
              <w:ind w:left="57" w:right="57"/>
            </w:pPr>
            <w:r w:rsidRPr="00412DF7">
              <w:rPr>
                <w:rFonts w:eastAsia="Calibri"/>
              </w:rPr>
              <w:t>Месяц финансирования.</w:t>
            </w:r>
          </w:p>
        </w:tc>
      </w:tr>
    </w:tbl>
    <w:p w:rsidR="00307734" w:rsidRPr="007C76C9" w:rsidRDefault="00307734" w:rsidP="00307734">
      <w:pPr>
        <w:pStyle w:val="ASFKNormal"/>
      </w:pPr>
      <w:r w:rsidRPr="00102E28">
        <w:t>ЭФ документа «</w:t>
      </w:r>
      <w:r w:rsidR="00CA237B">
        <w:t>Информация из РД</w:t>
      </w:r>
      <w:r w:rsidRPr="00102E28">
        <w:t>», закладки «</w:t>
      </w:r>
      <w:r w:rsidR="00CA237B">
        <w:t>Распоряжения о совершении казначейского платежа</w:t>
      </w:r>
      <w:r w:rsidRPr="00102E28">
        <w:t>»</w:t>
      </w:r>
      <w:r>
        <w:t xml:space="preserve"> представлена н</w:t>
      </w:r>
      <w:r w:rsidRPr="007C76C9">
        <w:t>а рисунке</w:t>
      </w:r>
      <w:r w:rsidRPr="0064058C">
        <w:t> </w:t>
      </w:r>
      <w:r w:rsidR="007D04A9">
        <w:fldChar w:fldCharType="begin"/>
      </w:r>
      <w:r w:rsidR="007D04A9">
        <w:instrText xml:space="preserve"> REF _Ref58868991 \h </w:instrText>
      </w:r>
      <w:r w:rsidR="007D04A9">
        <w:fldChar w:fldCharType="separate"/>
      </w:r>
      <w:r w:rsidR="00973765">
        <w:rPr>
          <w:noProof/>
        </w:rPr>
        <w:t>179</w:t>
      </w:r>
      <w:r w:rsidR="007D04A9">
        <w:fldChar w:fldCharType="end"/>
      </w:r>
      <w:r w:rsidRPr="007C76C9">
        <w:t>.</w:t>
      </w:r>
    </w:p>
    <w:p w:rsidR="00307734" w:rsidRPr="00936363" w:rsidRDefault="00E65C78" w:rsidP="00307734">
      <w:pPr>
        <w:pStyle w:val="ASFKFigure"/>
      </w:pPr>
      <w:r>
        <w:rPr>
          <w:noProof/>
        </w:rPr>
        <w:lastRenderedPageBreak/>
        <w:drawing>
          <wp:inline distT="0" distB="0" distL="0" distR="0">
            <wp:extent cx="6028055" cy="4305935"/>
            <wp:effectExtent l="0" t="0" r="0" b="0"/>
            <wp:docPr id="307" name="Рисунок 3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307734" w:rsidRPr="007C76C9" w:rsidRDefault="0029232C" w:rsidP="00307734">
      <w:pPr>
        <w:pStyle w:val="ASFKFigName"/>
      </w:pPr>
      <w:r>
        <w:rPr>
          <w:noProof/>
        </w:rPr>
        <w:fldChar w:fldCharType="begin"/>
      </w:r>
      <w:r>
        <w:rPr>
          <w:noProof/>
        </w:rPr>
        <w:instrText xml:space="preserve"> SEQ Рисунок \* ARABIC </w:instrText>
      </w:r>
      <w:r>
        <w:rPr>
          <w:noProof/>
        </w:rPr>
        <w:fldChar w:fldCharType="separate"/>
      </w:r>
      <w:bookmarkStart w:id="1206" w:name="_Ref58868991"/>
      <w:bookmarkStart w:id="1207" w:name="_Toc126837692"/>
      <w:r w:rsidR="00973765">
        <w:rPr>
          <w:noProof/>
        </w:rPr>
        <w:t>179</w:t>
      </w:r>
      <w:bookmarkEnd w:id="1206"/>
      <w:r>
        <w:rPr>
          <w:noProof/>
        </w:rPr>
        <w:fldChar w:fldCharType="end"/>
      </w:r>
      <w:r w:rsidR="00307734" w:rsidRPr="007C76C9">
        <w:t xml:space="preserve">. ЭФ документа </w:t>
      </w:r>
      <w:r w:rsidR="00307734">
        <w:t>«</w:t>
      </w:r>
      <w:r w:rsidR="00CA237B" w:rsidRPr="00CA237B">
        <w:t xml:space="preserve"> </w:t>
      </w:r>
      <w:r w:rsidR="00CA237B">
        <w:t>Информация из РД</w:t>
      </w:r>
      <w:r w:rsidR="00307734">
        <w:t>», закладки «</w:t>
      </w:r>
      <w:r w:rsidR="00CA237B">
        <w:t>Распоряжения о совершении казначейского платежа</w:t>
      </w:r>
      <w:r w:rsidR="00307734">
        <w:t>»</w:t>
      </w:r>
      <w:bookmarkEnd w:id="1207"/>
    </w:p>
    <w:p w:rsidR="00307734" w:rsidRPr="007C76C9" w:rsidRDefault="00307734" w:rsidP="00307734">
      <w:pPr>
        <w:pStyle w:val="ASFKNormal"/>
      </w:pPr>
      <w:r w:rsidRPr="007C76C9">
        <w:t xml:space="preserve">Перечень полей закладки </w:t>
      </w:r>
      <w:r>
        <w:t>«</w:t>
      </w:r>
      <w:r w:rsidR="00CA237B">
        <w:t>Распоряжения о совершении казначейского платежа</w:t>
      </w:r>
      <w:r>
        <w:t>»</w:t>
      </w:r>
      <w:r w:rsidRPr="007C76C9">
        <w:t xml:space="preserve"> документа </w:t>
      </w:r>
      <w:r>
        <w:t>«</w:t>
      </w:r>
      <w:r w:rsidR="00CA237B">
        <w:t>Информация из РД</w:t>
      </w:r>
      <w:r>
        <w:t>»</w:t>
      </w:r>
      <w:r w:rsidRPr="007C76C9">
        <w:t xml:space="preserve"> представлены </w:t>
      </w:r>
      <w:r>
        <w:t>в таблице </w:t>
      </w:r>
      <w:r w:rsidR="007D04A9">
        <w:fldChar w:fldCharType="begin"/>
      </w:r>
      <w:r w:rsidR="007D04A9">
        <w:instrText xml:space="preserve"> REF _Ref58868992 \h </w:instrText>
      </w:r>
      <w:r w:rsidR="007D04A9">
        <w:fldChar w:fldCharType="separate"/>
      </w:r>
      <w:r w:rsidR="00973765">
        <w:rPr>
          <w:noProof/>
        </w:rPr>
        <w:t>96</w:t>
      </w:r>
      <w:r w:rsidR="007D04A9">
        <w:fldChar w:fldCharType="end"/>
      </w:r>
      <w:r w:rsidRPr="007C76C9">
        <w:t>.</w:t>
      </w:r>
    </w:p>
    <w:p w:rsidR="00307734" w:rsidRDefault="00307734" w:rsidP="00307734">
      <w:pPr>
        <w:pStyle w:val="ASFKNameTable"/>
      </w:pPr>
      <w:r>
        <w:rPr>
          <w:noProof/>
        </w:rPr>
        <w:fldChar w:fldCharType="begin"/>
      </w:r>
      <w:r>
        <w:rPr>
          <w:noProof/>
        </w:rPr>
        <w:instrText xml:space="preserve"> SEQ Таблица \* ARABIC </w:instrText>
      </w:r>
      <w:r>
        <w:rPr>
          <w:noProof/>
        </w:rPr>
        <w:fldChar w:fldCharType="separate"/>
      </w:r>
      <w:bookmarkStart w:id="1208" w:name="_Ref58868992"/>
      <w:bookmarkStart w:id="1209" w:name="_Toc126837469"/>
      <w:r w:rsidR="00973765">
        <w:rPr>
          <w:noProof/>
        </w:rPr>
        <w:t>96</w:t>
      </w:r>
      <w:bookmarkEnd w:id="1208"/>
      <w:r>
        <w:rPr>
          <w:noProof/>
        </w:rPr>
        <w:fldChar w:fldCharType="end"/>
      </w:r>
      <w:r w:rsidRPr="007C76C9">
        <w:t xml:space="preserve">. Описание полей документа </w:t>
      </w:r>
      <w:r>
        <w:t>«</w:t>
      </w:r>
      <w:r w:rsidR="00CA237B">
        <w:t>Информация из РД</w:t>
      </w:r>
      <w:r>
        <w:t>», закладки «</w:t>
      </w:r>
      <w:r w:rsidR="00CA237B">
        <w:t>Распоряжения о совершении казначейского платежа</w:t>
      </w:r>
      <w:r>
        <w:t>»</w:t>
      </w:r>
      <w:bookmarkEnd w:id="1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307734"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Описание поля</w:t>
            </w:r>
          </w:p>
        </w:tc>
      </w:tr>
      <w:tr w:rsidR="00307734" w:rsidRPr="00116AA3" w:rsidTr="00412DF7">
        <w:tc>
          <w:tcPr>
            <w:tcW w:w="1259" w:type="pct"/>
            <w:shd w:val="clear" w:color="auto" w:fill="auto"/>
          </w:tcPr>
          <w:p w:rsidR="00307734" w:rsidRPr="00116AA3" w:rsidRDefault="00CA237B" w:rsidP="00412DF7">
            <w:pPr>
              <w:pStyle w:val="ASFKTablenorm"/>
              <w:ind w:left="57" w:right="57"/>
            </w:pPr>
            <w:r>
              <w:t>Номер</w:t>
            </w:r>
          </w:p>
        </w:tc>
        <w:tc>
          <w:tcPr>
            <w:tcW w:w="3741" w:type="pct"/>
            <w:shd w:val="clear" w:color="auto" w:fill="auto"/>
          </w:tcPr>
          <w:p w:rsidR="00C45FBB" w:rsidRDefault="00C45FBB" w:rsidP="00412DF7">
            <w:pPr>
              <w:pStyle w:val="ASFKTablenorm"/>
              <w:ind w:left="57" w:right="57"/>
            </w:pPr>
            <w:r>
              <w:t>Указывается номер распоряжения.</w:t>
            </w:r>
          </w:p>
          <w:p w:rsidR="00307734" w:rsidRPr="00116AA3" w:rsidRDefault="003F53EC" w:rsidP="00412DF7">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w:t>
            </w:r>
          </w:p>
        </w:tc>
        <w:tc>
          <w:tcPr>
            <w:tcW w:w="3741" w:type="pct"/>
            <w:shd w:val="clear" w:color="auto" w:fill="auto"/>
          </w:tcPr>
          <w:p w:rsidR="004B784C" w:rsidRDefault="004B784C" w:rsidP="00412DF7">
            <w:pPr>
              <w:pStyle w:val="ASFKTablenorm"/>
              <w:ind w:left="57" w:right="57"/>
            </w:pPr>
            <w:r>
              <w:t>Указывается дата составления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 исполнения</w:t>
            </w:r>
          </w:p>
        </w:tc>
        <w:tc>
          <w:tcPr>
            <w:tcW w:w="3741" w:type="pct"/>
            <w:shd w:val="clear" w:color="auto" w:fill="auto"/>
          </w:tcPr>
          <w:p w:rsidR="004B784C" w:rsidRDefault="004B784C" w:rsidP="00412DF7">
            <w:pPr>
              <w:pStyle w:val="ASFKTablenorm"/>
              <w:ind w:left="57" w:right="57"/>
            </w:pPr>
            <w:r>
              <w:t>Указывается дата исполнения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Сумма</w:t>
            </w:r>
          </w:p>
        </w:tc>
        <w:tc>
          <w:tcPr>
            <w:tcW w:w="3741" w:type="pct"/>
            <w:shd w:val="clear" w:color="auto" w:fill="auto"/>
          </w:tcPr>
          <w:p w:rsidR="004B784C" w:rsidRDefault="004B784C" w:rsidP="00412DF7">
            <w:pPr>
              <w:pStyle w:val="ASFKTablenorm"/>
              <w:ind w:left="57" w:right="57"/>
            </w:pPr>
            <w:r>
              <w:t>Указывается сумма платежа в валюте.</w:t>
            </w:r>
          </w:p>
          <w:p w:rsidR="00CA237B" w:rsidRPr="00116AA3" w:rsidRDefault="00C45FBB" w:rsidP="00412DF7">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Аналитический код</w:t>
            </w:r>
          </w:p>
        </w:tc>
        <w:tc>
          <w:tcPr>
            <w:tcW w:w="3741" w:type="pct"/>
            <w:shd w:val="clear" w:color="auto" w:fill="auto"/>
          </w:tcPr>
          <w:p w:rsidR="00CA237B" w:rsidRDefault="004B784C" w:rsidP="00412DF7">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4B784C" w:rsidRPr="00116AA3" w:rsidRDefault="004B784C" w:rsidP="00BE353F">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BE353F">
              <w:t xml:space="preserve"> </w:t>
            </w:r>
            <w:r w:rsidRPr="004B784C">
              <w:t>документа «Требование получателя платежа»</w:t>
            </w:r>
            <w:r>
              <w:t>.</w:t>
            </w:r>
          </w:p>
        </w:tc>
      </w:tr>
      <w:tr w:rsidR="00CA237B" w:rsidRPr="00116AA3" w:rsidTr="00412DF7">
        <w:tc>
          <w:tcPr>
            <w:tcW w:w="1259" w:type="pct"/>
            <w:shd w:val="clear" w:color="auto" w:fill="auto"/>
          </w:tcPr>
          <w:p w:rsidR="00CA237B" w:rsidRDefault="00CA237B" w:rsidP="00412DF7">
            <w:pPr>
              <w:pStyle w:val="ASFKTablenorm"/>
              <w:ind w:left="57" w:right="57"/>
            </w:pPr>
            <w:r>
              <w:t>Наименование плательщика</w:t>
            </w:r>
          </w:p>
        </w:tc>
        <w:tc>
          <w:tcPr>
            <w:tcW w:w="3741" w:type="pct"/>
            <w:shd w:val="clear" w:color="auto" w:fill="auto"/>
          </w:tcPr>
          <w:p w:rsidR="00CA237B" w:rsidRDefault="004B784C" w:rsidP="00412DF7">
            <w:pPr>
              <w:pStyle w:val="ASFKTablenorm"/>
              <w:ind w:left="57" w:right="57"/>
            </w:pPr>
            <w:r>
              <w:t>Указывается наименование плательщика.</w:t>
            </w:r>
          </w:p>
          <w:p w:rsidR="004B784C" w:rsidRPr="00116AA3" w:rsidRDefault="004B784C" w:rsidP="00412DF7">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фактического плательщика</w:t>
            </w:r>
          </w:p>
        </w:tc>
        <w:tc>
          <w:tcPr>
            <w:tcW w:w="3741" w:type="pct"/>
            <w:shd w:val="clear" w:color="auto" w:fill="auto"/>
          </w:tcPr>
          <w:p w:rsidR="00CA237B" w:rsidRDefault="008C6B12" w:rsidP="00412DF7">
            <w:pPr>
              <w:pStyle w:val="ASFKTablenorm"/>
              <w:ind w:left="57" w:right="57"/>
            </w:pPr>
            <w:r>
              <w:t>Указывается и</w:t>
            </w:r>
            <w:r w:rsidRPr="008C6B12">
              <w:t xml:space="preserve">дентификационный номер налогоплательщика </w:t>
            </w:r>
            <w:r w:rsidR="009839CB">
              <w:t>–</w:t>
            </w:r>
            <w:r w:rsidRPr="008C6B12">
              <w:t xml:space="preserve">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фактического плательщика</w:t>
            </w:r>
          </w:p>
        </w:tc>
        <w:tc>
          <w:tcPr>
            <w:tcW w:w="3741" w:type="pct"/>
            <w:shd w:val="clear" w:color="auto" w:fill="auto"/>
          </w:tcPr>
          <w:p w:rsidR="00CA237B" w:rsidRDefault="008C6B12" w:rsidP="00412DF7">
            <w:pPr>
              <w:pStyle w:val="ASFKTablenorm"/>
              <w:ind w:left="57" w:right="57"/>
            </w:pPr>
            <w:r>
              <w:t>Указывается к</w:t>
            </w:r>
            <w:r w:rsidRPr="008C6B12">
              <w:t xml:space="preserve">од причины постановки на учет в налоговом органе </w:t>
            </w:r>
            <w:r w:rsidR="009839CB">
              <w:t>–</w:t>
            </w:r>
            <w:r w:rsidRPr="008C6B12">
              <w:t xml:space="preserve">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БИК ТОФК плательщика</w:t>
            </w:r>
          </w:p>
        </w:tc>
        <w:tc>
          <w:tcPr>
            <w:tcW w:w="3741" w:type="pct"/>
            <w:shd w:val="clear" w:color="auto" w:fill="auto"/>
          </w:tcPr>
          <w:p w:rsidR="00CA237B" w:rsidRDefault="008C6B12" w:rsidP="00412DF7">
            <w:pPr>
              <w:pStyle w:val="ASFKTablenorm"/>
              <w:ind w:left="57" w:right="57"/>
            </w:pPr>
            <w:r>
              <w:t>Указывается б</w:t>
            </w:r>
            <w:r w:rsidRPr="008C6B12">
              <w:t>анковский идентификационный код обслуживающей организации</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ЕКС плательщика</w:t>
            </w:r>
          </w:p>
        </w:tc>
        <w:tc>
          <w:tcPr>
            <w:tcW w:w="3741" w:type="pct"/>
            <w:shd w:val="clear" w:color="auto" w:fill="auto"/>
          </w:tcPr>
          <w:p w:rsidR="008C6B12" w:rsidRDefault="005E030E" w:rsidP="00412DF7">
            <w:pPr>
              <w:pStyle w:val="ASFKTablenorm"/>
              <w:ind w:left="57" w:right="57"/>
            </w:pPr>
            <w:r>
              <w:t>Указывается н</w:t>
            </w:r>
            <w:r w:rsidRPr="005E030E">
              <w:t>омер счета обслуживающей организации</w:t>
            </w:r>
            <w:r>
              <w:t>.</w:t>
            </w:r>
          </w:p>
          <w:p w:rsidR="00307734"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получателя</w:t>
            </w:r>
          </w:p>
        </w:tc>
        <w:tc>
          <w:tcPr>
            <w:tcW w:w="3741" w:type="pct"/>
            <w:shd w:val="clear" w:color="auto" w:fill="auto"/>
          </w:tcPr>
          <w:p w:rsidR="00CA237B" w:rsidRDefault="002C0490" w:rsidP="00412DF7">
            <w:pPr>
              <w:pStyle w:val="ASFKTablenorm"/>
              <w:ind w:left="57" w:right="57"/>
            </w:pPr>
            <w:r>
              <w:t>Указывается и</w:t>
            </w:r>
            <w:r w:rsidRPr="002C0490">
              <w:t xml:space="preserve">дентификационный номер налогоплательщика </w:t>
            </w:r>
            <w:r w:rsidR="009839CB">
              <w:t>–</w:t>
            </w:r>
            <w:r w:rsidRPr="002C0490">
              <w:t xml:space="preserve">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получателя</w:t>
            </w:r>
          </w:p>
        </w:tc>
        <w:tc>
          <w:tcPr>
            <w:tcW w:w="3741" w:type="pct"/>
            <w:shd w:val="clear" w:color="auto" w:fill="auto"/>
          </w:tcPr>
          <w:p w:rsidR="00CA237B" w:rsidRDefault="002C0490" w:rsidP="00412DF7">
            <w:pPr>
              <w:pStyle w:val="ASFKTablenorm"/>
              <w:ind w:left="57" w:right="57"/>
            </w:pPr>
            <w:r>
              <w:t>Указывается к</w:t>
            </w:r>
            <w:r w:rsidRPr="002C0490">
              <w:t>од причины постановки на учет в налоговом органе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К/с банка/ЕКС получателя</w:t>
            </w:r>
          </w:p>
        </w:tc>
        <w:tc>
          <w:tcPr>
            <w:tcW w:w="3741" w:type="pct"/>
            <w:shd w:val="clear" w:color="auto" w:fill="auto"/>
          </w:tcPr>
          <w:p w:rsidR="00CA237B" w:rsidRDefault="002C0490" w:rsidP="00412DF7">
            <w:pPr>
              <w:pStyle w:val="ASFKTablenorm"/>
              <w:ind w:left="57" w:right="57"/>
            </w:pPr>
            <w:r>
              <w:t>Указывается н</w:t>
            </w:r>
            <w:r w:rsidRPr="002C0490">
              <w:t>омер счета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Банк/ТОФК получателя</w:t>
            </w:r>
          </w:p>
        </w:tc>
        <w:tc>
          <w:tcPr>
            <w:tcW w:w="3741" w:type="pct"/>
            <w:shd w:val="clear" w:color="auto" w:fill="auto"/>
          </w:tcPr>
          <w:p w:rsidR="00CA237B" w:rsidRDefault="002C0490" w:rsidP="00412DF7">
            <w:pPr>
              <w:pStyle w:val="ASFKTablenorm"/>
              <w:ind w:left="57" w:right="57"/>
            </w:pPr>
            <w:r>
              <w:t>Указывается н</w:t>
            </w:r>
            <w:r w:rsidRPr="002C0490">
              <w:t>аименование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БИК банка/ТОФК получателя</w:t>
            </w:r>
          </w:p>
        </w:tc>
        <w:tc>
          <w:tcPr>
            <w:tcW w:w="3741" w:type="pct"/>
            <w:shd w:val="clear" w:color="auto" w:fill="auto"/>
          </w:tcPr>
          <w:p w:rsidR="00CA237B" w:rsidRDefault="002C0490" w:rsidP="00412DF7">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Счет получателя</w:t>
            </w:r>
          </w:p>
        </w:tc>
        <w:tc>
          <w:tcPr>
            <w:tcW w:w="3741" w:type="pct"/>
            <w:shd w:val="clear" w:color="auto" w:fill="auto"/>
          </w:tcPr>
          <w:p w:rsidR="00CA237B" w:rsidRDefault="002C0490" w:rsidP="00412DF7">
            <w:pPr>
              <w:pStyle w:val="ASFKTablenorm"/>
              <w:ind w:left="57" w:right="57"/>
            </w:pPr>
            <w:r w:rsidRPr="002C0490">
              <w:t>Указывается номер счета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ФАИП (КМИ)</w:t>
            </w:r>
          </w:p>
        </w:tc>
        <w:tc>
          <w:tcPr>
            <w:tcW w:w="3741" w:type="pct"/>
            <w:shd w:val="clear" w:color="auto" w:fill="auto"/>
          </w:tcPr>
          <w:p w:rsidR="00CA237B" w:rsidRDefault="002C0490" w:rsidP="00412DF7">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по БК</w:t>
            </w:r>
          </w:p>
        </w:tc>
        <w:tc>
          <w:tcPr>
            <w:tcW w:w="3741" w:type="pct"/>
            <w:shd w:val="clear" w:color="auto" w:fill="auto"/>
          </w:tcPr>
          <w:p w:rsidR="00CA237B" w:rsidRDefault="002C0490" w:rsidP="00412DF7">
            <w:pPr>
              <w:pStyle w:val="ASFKTablenorm"/>
              <w:ind w:left="57" w:right="57"/>
            </w:pPr>
            <w:r>
              <w:t>Указывается к</w:t>
            </w:r>
            <w:r w:rsidRPr="002C0490">
              <w:t>од классификации доходов бюджетов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ОКТМО</w:t>
            </w:r>
          </w:p>
        </w:tc>
        <w:tc>
          <w:tcPr>
            <w:tcW w:w="3741" w:type="pct"/>
            <w:shd w:val="clear" w:color="auto" w:fill="auto"/>
          </w:tcPr>
          <w:p w:rsidR="00CA237B" w:rsidRDefault="002C0490" w:rsidP="00412DF7">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F4E88" w:rsidRPr="00116AA3" w:rsidTr="00412DF7">
        <w:tc>
          <w:tcPr>
            <w:tcW w:w="5000" w:type="pct"/>
            <w:gridSpan w:val="2"/>
            <w:shd w:val="clear" w:color="auto" w:fill="auto"/>
          </w:tcPr>
          <w:p w:rsidR="001F4E88" w:rsidRPr="00116AA3" w:rsidRDefault="001F4E88" w:rsidP="00412DF7">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BA3C75" w:rsidRPr="00116AA3" w:rsidTr="00412DF7">
        <w:tc>
          <w:tcPr>
            <w:tcW w:w="1259" w:type="pct"/>
            <w:shd w:val="clear" w:color="auto" w:fill="auto"/>
          </w:tcPr>
          <w:p w:rsidR="00BA3C75" w:rsidRDefault="00BA3C75" w:rsidP="00412DF7">
            <w:pPr>
              <w:pStyle w:val="ASFKTablenorm"/>
              <w:ind w:left="57" w:right="57"/>
            </w:pPr>
            <w:r>
              <w:t>Код по БК</w:t>
            </w:r>
          </w:p>
        </w:tc>
        <w:tc>
          <w:tcPr>
            <w:tcW w:w="3741" w:type="pct"/>
            <w:shd w:val="clear" w:color="auto" w:fill="auto"/>
          </w:tcPr>
          <w:p w:rsidR="00BA3C75" w:rsidRDefault="00BA3C75" w:rsidP="00412DF7">
            <w:pPr>
              <w:spacing w:before="60" w:after="60"/>
              <w:ind w:left="57" w:right="57" w:firstLine="0"/>
            </w:pPr>
            <w:r w:rsidRPr="00BA3C75">
              <w:t>Указывается КБК в соответствии с действующими Указаниями по 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(название)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цели (аналитический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Номер бюджетного обязательства</w:t>
            </w:r>
          </w:p>
        </w:tc>
        <w:tc>
          <w:tcPr>
            <w:tcW w:w="3741" w:type="pct"/>
            <w:shd w:val="clear" w:color="auto" w:fill="auto"/>
          </w:tcPr>
          <w:p w:rsidR="00BA3C75" w:rsidRDefault="00BA3C75" w:rsidP="00412DF7">
            <w:pPr>
              <w:spacing w:before="60" w:after="60"/>
              <w:ind w:left="57" w:right="57" w:firstLine="0"/>
            </w:pPr>
            <w:r>
              <w:t>Указывается у</w:t>
            </w:r>
            <w:r w:rsidRPr="00BA3C75">
              <w:t>четный номер БО, присвоенный в ТОФК</w:t>
            </w:r>
            <w:r>
              <w:t>.</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по ОКТМО</w:t>
            </w:r>
          </w:p>
        </w:tc>
        <w:tc>
          <w:tcPr>
            <w:tcW w:w="3741" w:type="pct"/>
            <w:shd w:val="clear" w:color="auto" w:fill="auto"/>
          </w:tcPr>
          <w:p w:rsidR="00BA3C75" w:rsidRDefault="00BA3C75" w:rsidP="00412DF7">
            <w:pPr>
              <w:spacing w:before="60" w:after="60"/>
              <w:ind w:left="57" w:right="57" w:firstLine="0"/>
            </w:pPr>
            <w:r w:rsidRPr="00BA3C75">
              <w:t>Указывается код в соответствии с ОКТМО</w:t>
            </w:r>
            <w:r>
              <w:t>.</w:t>
            </w:r>
          </w:p>
          <w:p w:rsidR="00BA3C75" w:rsidRDefault="00BA3C75" w:rsidP="00412DF7">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lastRenderedPageBreak/>
              <w:t>Сумма</w:t>
            </w:r>
          </w:p>
        </w:tc>
        <w:tc>
          <w:tcPr>
            <w:tcW w:w="3741" w:type="pct"/>
            <w:shd w:val="clear" w:color="auto" w:fill="auto"/>
          </w:tcPr>
          <w:p w:rsidR="00BA3C75" w:rsidRDefault="00BA3C75" w:rsidP="00412DF7">
            <w:pPr>
              <w:spacing w:before="60" w:after="60"/>
              <w:ind w:left="57" w:right="57" w:firstLine="0"/>
            </w:pPr>
            <w:r>
              <w:t>Указывается сумма по КБК.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(наименование)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Резервное поле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307734" w:rsidRPr="009921BF" w:rsidRDefault="00307734" w:rsidP="00307734">
      <w:pPr>
        <w:pStyle w:val="32"/>
      </w:pPr>
      <w:bookmarkStart w:id="1210" w:name="_Ref447036164"/>
      <w:bookmarkStart w:id="1211" w:name="_Toc126837355"/>
      <w:r w:rsidRPr="007C76C9">
        <w:t>Запрос на предоставление отчета клиента</w:t>
      </w:r>
      <w:bookmarkEnd w:id="1210"/>
      <w:bookmarkEnd w:id="1211"/>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973765">
        <w:rPr>
          <w:noProof/>
        </w:rPr>
        <w:t>180</w:t>
      </w:r>
      <w:r w:rsidR="007C76C9" w:rsidRPr="007C76C9">
        <w:fldChar w:fldCharType="end"/>
      </w:r>
      <w:r w:rsidR="007C76C9" w:rsidRPr="007C76C9">
        <w:t>.</w:t>
      </w:r>
    </w:p>
    <w:p w:rsidR="00936363" w:rsidRPr="00936363" w:rsidRDefault="00E65C78" w:rsidP="00936363">
      <w:pPr>
        <w:pStyle w:val="ASFKFigure"/>
      </w:pPr>
      <w:r>
        <w:rPr>
          <w:noProof/>
        </w:rPr>
        <w:lastRenderedPageBreak/>
        <w:drawing>
          <wp:inline distT="0" distB="0" distL="0" distR="0">
            <wp:extent cx="6125845" cy="3195955"/>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7C76C9" w:rsidRPr="007C76C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212" w:name="_Ref364078718"/>
      <w:bookmarkStart w:id="1213" w:name="_Toc126837693"/>
      <w:r w:rsidR="00973765">
        <w:rPr>
          <w:noProof/>
        </w:rPr>
        <w:t>180</w:t>
      </w:r>
      <w:bookmarkEnd w:id="1212"/>
      <w:r>
        <w:rPr>
          <w:noProof/>
        </w:rPr>
        <w:fldChar w:fldCharType="end"/>
      </w:r>
      <w:r w:rsidR="007C76C9" w:rsidRPr="007C76C9">
        <w:t xml:space="preserve">. ЭФ списка документов </w:t>
      </w:r>
      <w:r w:rsidR="001F20AD">
        <w:t>«</w:t>
      </w:r>
      <w:r w:rsidR="007C76C9" w:rsidRPr="007C76C9">
        <w:t>Запрос на предоставление отчета клиента</w:t>
      </w:r>
      <w:r w:rsidR="001F20AD">
        <w:t>»</w:t>
      </w:r>
      <w:bookmarkEnd w:id="1213"/>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973765">
        <w:rPr>
          <w:noProof/>
        </w:rPr>
        <w:t>181</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973765">
        <w:rPr>
          <w:noProof/>
        </w:rPr>
        <w:t>182</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E65C78" w:rsidP="00936363">
      <w:pPr>
        <w:pStyle w:val="ASFKFigure"/>
      </w:pPr>
      <w:r>
        <w:rPr>
          <w:noProof/>
        </w:rPr>
        <w:lastRenderedPageBreak/>
        <w:drawing>
          <wp:inline distT="0" distB="0" distL="0" distR="0">
            <wp:extent cx="6125845" cy="4572000"/>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7C76C9" w:rsidRPr="007C76C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214" w:name="_Ref364080810"/>
      <w:bookmarkStart w:id="1215" w:name="_Toc126837694"/>
      <w:r w:rsidR="00973765">
        <w:rPr>
          <w:noProof/>
        </w:rPr>
        <w:t>181</w:t>
      </w:r>
      <w:bookmarkEnd w:id="1214"/>
      <w:r>
        <w:rPr>
          <w:noProof/>
        </w:rPr>
        <w:fldChar w:fldCharType="end"/>
      </w:r>
      <w:r w:rsidR="007C76C9" w:rsidRPr="007C76C9">
        <w:t xml:space="preserve">. ЭФ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5"/>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973765">
        <w:rPr>
          <w:noProof/>
        </w:rPr>
        <w:t>97</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6" w:name="_Ref364080838"/>
      <w:bookmarkStart w:id="1217" w:name="_Toc126837470"/>
      <w:r w:rsidR="00973765">
        <w:rPr>
          <w:noProof/>
        </w:rPr>
        <w:t>97</w:t>
      </w:r>
      <w:bookmarkEnd w:id="1216"/>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B01453" w:rsidRPr="00D340B0"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w:t>
            </w:r>
          </w:p>
        </w:tc>
        <w:tc>
          <w:tcPr>
            <w:tcW w:w="3802" w:type="pct"/>
            <w:shd w:val="clear" w:color="auto" w:fill="auto"/>
          </w:tcPr>
          <w:p w:rsidR="00B01453" w:rsidRPr="00D340B0" w:rsidRDefault="00B01453" w:rsidP="00412DF7">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412DF7">
            <w:pPr>
              <w:pStyle w:val="ASFKTablenorm"/>
              <w:ind w:left="57" w:right="57"/>
            </w:pPr>
            <w:r w:rsidRPr="00D340B0">
              <w:t>Может быть заполнено вручную.</w:t>
            </w:r>
          </w:p>
          <w:p w:rsidR="00B01453" w:rsidRPr="00D340B0" w:rsidRDefault="00447913" w:rsidP="00412DF7">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rsidTr="00412DF7">
        <w:tc>
          <w:tcPr>
            <w:tcW w:w="1198" w:type="pct"/>
            <w:shd w:val="clear" w:color="auto" w:fill="auto"/>
          </w:tcPr>
          <w:p w:rsidR="00B01453" w:rsidRPr="00D340B0" w:rsidRDefault="0009449B" w:rsidP="00412DF7">
            <w:pPr>
              <w:pStyle w:val="ASFKTablenorm"/>
              <w:ind w:left="57" w:right="57"/>
            </w:pPr>
            <w:r w:rsidRPr="00020678">
              <w:t xml:space="preserve">Дата </w:t>
            </w:r>
            <w:r>
              <w:t>документа</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значением текущей системной даты.</w:t>
            </w:r>
          </w:p>
          <w:p w:rsidR="00B01453" w:rsidRPr="00D340B0" w:rsidRDefault="00B01453" w:rsidP="00412DF7">
            <w:pPr>
              <w:pStyle w:val="ASFKTablenorm"/>
              <w:ind w:left="57" w:right="57"/>
            </w:pPr>
            <w:r w:rsidRPr="00D340B0">
              <w:t>Может быть заполнено вручную; доступен выбор значения из календаря.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Статус </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при обработке документа в OEBS (доводится Квитком).</w:t>
            </w:r>
          </w:p>
          <w:p w:rsidR="00B01453" w:rsidRPr="00D340B0" w:rsidRDefault="00B01453" w:rsidP="00412DF7">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lastRenderedPageBreak/>
              <w:t>Наименование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БУ</w:t>
            </w:r>
            <w:r w:rsidR="002C3A9C">
              <w:t>»</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Бюджет</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Собственный код бюджета</w:t>
            </w:r>
            <w:r w:rsidR="002C3A9C">
              <w:t>»</w:t>
            </w:r>
            <w:r w:rsidRPr="00D340B0">
              <w:t xml:space="preserve"> по справочнику </w:t>
            </w:r>
            <w:r w:rsidR="001F20AD">
              <w:t>«</w:t>
            </w:r>
            <w:r w:rsidRPr="00D340B0">
              <w:t>Бюджеты</w:t>
            </w:r>
            <w:r w:rsidR="001F20AD">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Орган 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ТОФК</w:t>
            </w:r>
            <w:r w:rsidR="002C3A9C">
              <w:t>»</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412DF7">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БУ</w:t>
            </w:r>
            <w:r w:rsidR="002C3A9C">
              <w:t>»</w:t>
            </w:r>
            <w:r w:rsidRPr="00D340B0">
              <w:t>.</w:t>
            </w:r>
          </w:p>
          <w:p w:rsidR="00B01453" w:rsidRPr="00D340B0" w:rsidRDefault="00B01453" w:rsidP="00412DF7">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 ЛС</w:t>
            </w:r>
          </w:p>
        </w:tc>
        <w:tc>
          <w:tcPr>
            <w:tcW w:w="3802" w:type="pct"/>
            <w:shd w:val="clear" w:color="auto" w:fill="auto"/>
          </w:tcPr>
          <w:p w:rsidR="00B01453" w:rsidRPr="00D340B0" w:rsidRDefault="00B01453" w:rsidP="00412DF7">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412DF7">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ИНН</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КПП</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412A1" w:rsidP="00412DF7">
            <w:pPr>
              <w:pStyle w:val="ASFKTablenorm"/>
              <w:ind w:left="57" w:right="57"/>
            </w:pPr>
            <w:r w:rsidRPr="00D340B0">
              <w:t>П</w:t>
            </w:r>
            <w:r w:rsidR="00B01453" w:rsidRPr="00D340B0">
              <w:t>о КОФК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ТОФК</w:t>
            </w:r>
            <w:r w:rsidR="002C3A9C">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412DF7">
            <w:pPr>
              <w:pStyle w:val="ASFKTablenorm"/>
              <w:ind w:left="57" w:right="57"/>
            </w:pPr>
            <w:r w:rsidRPr="00D340B0">
              <w:lastRenderedPageBreak/>
              <w:t xml:space="preserve">Может быть заполнено вручную. </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lastRenderedPageBreak/>
              <w:t>Группа полей</w:t>
            </w:r>
            <w:r w:rsidR="00B01453" w:rsidRPr="00D340B0">
              <w:t xml:space="preserve"> </w:t>
            </w:r>
            <w:r w:rsidR="001F20AD">
              <w:t>«</w:t>
            </w:r>
            <w:r w:rsidR="00B01453" w:rsidRPr="00D340B0">
              <w:t>Информация об отчёте</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По состоянию на отчётную дату</w:t>
            </w:r>
          </w:p>
        </w:tc>
        <w:tc>
          <w:tcPr>
            <w:tcW w:w="3802" w:type="pct"/>
            <w:shd w:val="clear" w:color="auto" w:fill="auto"/>
          </w:tcPr>
          <w:p w:rsidR="00B01453" w:rsidRPr="00D340B0" w:rsidRDefault="00B01453" w:rsidP="00412DF7">
            <w:pPr>
              <w:pStyle w:val="ASFKTablenorm"/>
              <w:ind w:left="57" w:right="57"/>
            </w:pPr>
            <w:r w:rsidRPr="00D340B0">
              <w:t>Заполняется вручную (доступен выбор значения из календаря).</w:t>
            </w:r>
          </w:p>
          <w:p w:rsidR="00B01453" w:rsidRPr="00D340B0" w:rsidRDefault="00B01453" w:rsidP="00412DF7">
            <w:pPr>
              <w:pStyle w:val="ASFKTablenorm"/>
              <w:ind w:left="57" w:right="57"/>
            </w:pPr>
            <w:r w:rsidRPr="00D340B0">
              <w:t>Не может быть указана дата</w:t>
            </w:r>
            <w:r w:rsidR="002C3A9C">
              <w:t>,</w:t>
            </w:r>
            <w:r w:rsidRPr="00D340B0">
              <w:t xml:space="preserve"> превышающая дату запроса (документа).</w:t>
            </w:r>
          </w:p>
          <w:p w:rsidR="00B01453" w:rsidRPr="00D340B0" w:rsidRDefault="00B01453" w:rsidP="002C3A9C">
            <w:pPr>
              <w:pStyle w:val="ASFKTablenorm"/>
              <w:ind w:left="57" w:right="57"/>
            </w:pPr>
            <w:r w:rsidRPr="00D340B0">
              <w:t>Не может быть указана дата</w:t>
            </w:r>
            <w:r w:rsidR="002C3A9C">
              <w:t xml:space="preserve">, </w:t>
            </w:r>
            <w:r w:rsidRPr="00D340B0">
              <w:t>не соответствующая текущему году.</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Наименование отчёта </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973765">
              <w:t>98</w:t>
            </w:r>
            <w:r w:rsidRPr="00D340B0">
              <w:fldChar w:fldCharType="end"/>
            </w:r>
            <w:r w:rsidRPr="00D340B0">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формы отчёта</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973765">
              <w:t>98</w:t>
            </w:r>
            <w:r w:rsidRPr="00D340B0">
              <w:fldChar w:fldCharType="end"/>
            </w:r>
            <w:r w:rsidRPr="00D340B0">
              <w:t>).</w:t>
            </w:r>
          </w:p>
        </w:tc>
      </w:tr>
      <w:tr w:rsidR="0009449B" w:rsidRPr="00D340B0" w:rsidTr="00412DF7">
        <w:tc>
          <w:tcPr>
            <w:tcW w:w="1198" w:type="pct"/>
            <w:shd w:val="clear" w:color="auto" w:fill="auto"/>
          </w:tcPr>
          <w:p w:rsidR="0009449B" w:rsidRPr="0009449B" w:rsidRDefault="0009449B" w:rsidP="00412DF7">
            <w:pPr>
              <w:pStyle w:val="ASFKTablenorm"/>
              <w:ind w:left="57" w:right="57"/>
            </w:pPr>
            <w:r w:rsidRPr="0009449B">
              <w:t>Вид обязательств</w:t>
            </w:r>
          </w:p>
        </w:tc>
        <w:tc>
          <w:tcPr>
            <w:tcW w:w="3802" w:type="pct"/>
            <w:shd w:val="clear" w:color="auto" w:fill="auto"/>
          </w:tcPr>
          <w:p w:rsidR="0009449B" w:rsidRPr="0009449B" w:rsidRDefault="0009449B" w:rsidP="00412DF7">
            <w:pPr>
              <w:pStyle w:val="ASFKTablenorm"/>
              <w:ind w:left="57" w:right="57"/>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412DF7">
            <w:pPr>
              <w:pStyle w:val="ASFKTablenorm"/>
              <w:ind w:left="57" w:right="57"/>
            </w:pPr>
            <w:r w:rsidRPr="0009449B">
              <w:t xml:space="preserve">По умолчанию </w:t>
            </w:r>
            <w:r w:rsidR="00B412A1">
              <w:t>–</w:t>
            </w:r>
            <w:r w:rsidRPr="0009449B">
              <w:t xml:space="preserve"> пустое поле.</w:t>
            </w:r>
          </w:p>
          <w:p w:rsidR="0009449B" w:rsidRPr="0009449B" w:rsidRDefault="0009449B" w:rsidP="00412DF7">
            <w:pPr>
              <w:pStyle w:val="ASFKTablenorm"/>
              <w:ind w:left="57" w:right="57"/>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973765">
        <w:rPr>
          <w:noProof/>
        </w:rPr>
        <w:t>98</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8" w:name="_Ref364086432"/>
      <w:bookmarkStart w:id="1219" w:name="_Toc126837471"/>
      <w:r w:rsidR="00973765">
        <w:rPr>
          <w:noProof/>
        </w:rPr>
        <w:t>98</w:t>
      </w:r>
      <w:bookmarkEnd w:id="1218"/>
      <w:r>
        <w:rPr>
          <w:noProof/>
        </w:rPr>
        <w:fldChar w:fldCharType="end"/>
      </w:r>
      <w:r w:rsidR="007C76C9" w:rsidRPr="007C76C9">
        <w:t>. Соответствие типа л/с наименованию и коду формы отчета/выписки/приложения к выписке</w:t>
      </w:r>
      <w:bookmarkEnd w:id="121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D57D08" w:rsidRPr="00A42C57" w:rsidTr="00412DF7">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Код формы по КФД</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0531785</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0531758</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0531775</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03/14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0531759</w:t>
            </w:r>
          </w:p>
        </w:tc>
      </w:tr>
      <w:tr w:rsidR="004F318E" w:rsidRPr="00A42C57" w:rsidTr="00412DF7">
        <w:tc>
          <w:tcPr>
            <w:tcW w:w="771" w:type="dxa"/>
            <w:vMerge/>
            <w:shd w:val="clear" w:color="auto" w:fill="auto"/>
          </w:tcPr>
          <w:p w:rsidR="004F318E" w:rsidRPr="004F318E" w:rsidRDefault="004F318E" w:rsidP="00412DF7">
            <w:pPr>
              <w:pStyle w:val="ASFKTablenorm"/>
              <w:ind w:left="57" w:right="57"/>
            </w:pPr>
          </w:p>
        </w:tc>
        <w:tc>
          <w:tcPr>
            <w:tcW w:w="7560" w:type="dxa"/>
            <w:shd w:val="clear" w:color="auto" w:fill="auto"/>
          </w:tcPr>
          <w:p w:rsidR="004F318E" w:rsidRPr="004F318E" w:rsidRDefault="004F318E" w:rsidP="00412DF7">
            <w:pPr>
              <w:pStyle w:val="ASFKTablenorm"/>
              <w:ind w:left="57" w:right="57"/>
            </w:pPr>
            <w:r w:rsidRPr="004F318E">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4F318E" w:rsidRPr="004F318E" w:rsidRDefault="004F318E" w:rsidP="00412DF7">
            <w:pPr>
              <w:pStyle w:val="ASFKTablenorm"/>
              <w:ind w:left="57" w:right="57"/>
            </w:pPr>
            <w:r w:rsidRPr="004F318E">
              <w:t>0506103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Справка об исполнении принятых на учет обязательств</w:t>
            </w:r>
            <w:r w:rsidR="00D4261A">
              <w:t>.</w:t>
            </w:r>
          </w:p>
        </w:tc>
        <w:tc>
          <w:tcPr>
            <w:tcW w:w="1421" w:type="dxa"/>
            <w:shd w:val="clear" w:color="auto" w:fill="auto"/>
          </w:tcPr>
          <w:p w:rsidR="00AD6DD1" w:rsidRPr="00AD6DD1" w:rsidRDefault="001B28F7" w:rsidP="00412DF7">
            <w:pPr>
              <w:pStyle w:val="ASFKTablenorm"/>
              <w:ind w:left="57" w:right="57"/>
            </w:pPr>
            <w:r w:rsidRPr="001B28F7">
              <w:t>0506602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0531787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0531761</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lastRenderedPageBreak/>
              <w:t>05</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0531788</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06/07</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0531789</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08/09</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0531791</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10</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0531797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20/30</w:t>
            </w:r>
          </w:p>
          <w:p w:rsidR="00AD6DD1" w:rsidRPr="00AD6DD1" w:rsidRDefault="00AD6DD1" w:rsidP="00412DF7">
            <w:pPr>
              <w:pStyle w:val="ASFKTablenorm"/>
              <w:ind w:left="57" w:right="57"/>
            </w:pPr>
            <w:r w:rsidRPr="00AD6DD1">
              <w:t>22/32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20/22</w:t>
            </w: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бюджетного учреждения</w:t>
            </w:r>
            <w:r w:rsidR="00D4261A">
              <w:t>.</w:t>
            </w:r>
            <w:r w:rsidRPr="00AD6DD1">
              <w:t xml:space="preserve"> </w:t>
            </w:r>
          </w:p>
        </w:tc>
        <w:tc>
          <w:tcPr>
            <w:tcW w:w="1421" w:type="dxa"/>
            <w:shd w:val="clear" w:color="auto" w:fill="auto"/>
          </w:tcPr>
          <w:p w:rsidR="00AD6DD1" w:rsidRPr="00AD6DD1" w:rsidRDefault="00AD6DD1" w:rsidP="00412DF7">
            <w:pPr>
              <w:pStyle w:val="ASFKTablenorm"/>
              <w:ind w:left="57" w:right="57"/>
            </w:pPr>
            <w:r w:rsidRPr="00AD6DD1">
              <w:t>0531962</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30/32</w:t>
            </w:r>
          </w:p>
        </w:tc>
        <w:tc>
          <w:tcPr>
            <w:tcW w:w="7560" w:type="dxa"/>
            <w:shd w:val="clear" w:color="auto" w:fill="auto"/>
          </w:tcPr>
          <w:p w:rsidR="00AD6DD1" w:rsidRPr="00AD6DD1" w:rsidRDefault="00AD6DD1" w:rsidP="00412DF7">
            <w:pPr>
              <w:pStyle w:val="ASFKTablenorm"/>
              <w:ind w:left="57" w:right="57"/>
            </w:pPr>
            <w:r w:rsidRPr="00AD6DD1">
              <w:t>Выписка из лицево</w:t>
            </w:r>
            <w:r w:rsidR="00D4261A">
              <w:t>го счета автономного учреждения.</w:t>
            </w:r>
          </w:p>
        </w:tc>
        <w:tc>
          <w:tcPr>
            <w:tcW w:w="1421" w:type="dxa"/>
            <w:shd w:val="clear" w:color="auto" w:fill="auto"/>
          </w:tcPr>
          <w:p w:rsidR="00AD6DD1" w:rsidRPr="00AD6DD1" w:rsidRDefault="00AD6DD1" w:rsidP="00412DF7">
            <w:pPr>
              <w:pStyle w:val="ASFKTablenorm"/>
              <w:ind w:left="57" w:right="57"/>
            </w:pPr>
            <w:r w:rsidRPr="00AD6DD1">
              <w:t>0531963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21/31</w:t>
            </w:r>
          </w:p>
        </w:tc>
        <w:tc>
          <w:tcPr>
            <w:tcW w:w="7560" w:type="dxa"/>
            <w:shd w:val="clear" w:color="auto" w:fill="auto"/>
          </w:tcPr>
          <w:p w:rsidR="00AD6DD1" w:rsidRPr="00AD6DD1" w:rsidRDefault="00AD6DD1" w:rsidP="00412DF7">
            <w:pPr>
              <w:pStyle w:val="ASFKTablenorm"/>
              <w:ind w:left="57" w:right="57"/>
            </w:pPr>
            <w:r w:rsidRPr="00AD6DD1">
              <w:t>Отчет о состоянии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41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973765">
        <w:rPr>
          <w:noProof/>
        </w:rPr>
        <w:t>182</w:t>
      </w:r>
      <w:r w:rsidR="007C76C9" w:rsidRPr="007C76C9">
        <w:fldChar w:fldCharType="end"/>
      </w:r>
      <w:r w:rsidR="007C76C9" w:rsidRPr="007C76C9">
        <w:t>.</w:t>
      </w:r>
    </w:p>
    <w:p w:rsidR="00936363" w:rsidRPr="00936363" w:rsidRDefault="00E65C78" w:rsidP="00936363">
      <w:pPr>
        <w:pStyle w:val="ASFKFigure"/>
      </w:pPr>
      <w:r>
        <w:rPr>
          <w:noProof/>
        </w:rPr>
        <w:drawing>
          <wp:inline distT="0" distB="0" distL="0" distR="0">
            <wp:extent cx="6125845" cy="155384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7C76C9" w:rsidRPr="007C76C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220" w:name="_Ref364080706"/>
      <w:bookmarkStart w:id="1221" w:name="_Toc126837695"/>
      <w:r w:rsidR="00973765">
        <w:rPr>
          <w:noProof/>
        </w:rPr>
        <w:t>182</w:t>
      </w:r>
      <w:bookmarkEnd w:id="1220"/>
      <w:r>
        <w:rPr>
          <w:noProof/>
        </w:rPr>
        <w:fldChar w:fldCharType="end"/>
      </w:r>
      <w:r w:rsidR="007C76C9" w:rsidRPr="007C76C9">
        <w:t xml:space="preserve">. ЭФ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1"/>
    </w:p>
    <w:p w:rsidR="007C76C9" w:rsidRPr="007C76C9" w:rsidRDefault="007C76C9" w:rsidP="00BB52A1">
      <w:pPr>
        <w:pStyle w:val="ASFKNormal"/>
      </w:pPr>
      <w:r w:rsidRPr="007C76C9">
        <w:lastRenderedPageBreak/>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973765">
        <w:rPr>
          <w:noProof/>
        </w:rPr>
        <w:t>99</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22" w:name="_Ref364080654"/>
      <w:bookmarkStart w:id="1223" w:name="_Toc126837472"/>
      <w:r w:rsidR="00973765">
        <w:rPr>
          <w:noProof/>
        </w:rPr>
        <w:t>99</w:t>
      </w:r>
      <w:bookmarkEnd w:id="1222"/>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B01453"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Бизнес-статус (код)</w:t>
            </w:r>
          </w:p>
        </w:tc>
        <w:tc>
          <w:tcPr>
            <w:tcW w:w="3741" w:type="pct"/>
            <w:shd w:val="clear" w:color="auto" w:fill="auto"/>
          </w:tcPr>
          <w:p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 статус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(код)</w:t>
            </w:r>
          </w:p>
        </w:tc>
        <w:tc>
          <w:tcPr>
            <w:tcW w:w="3741" w:type="pct"/>
            <w:shd w:val="clear" w:color="auto" w:fill="auto"/>
          </w:tcPr>
          <w:p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утверждения (код)</w:t>
            </w:r>
          </w:p>
        </w:tc>
        <w:tc>
          <w:tcPr>
            <w:tcW w:w="3741" w:type="pct"/>
            <w:shd w:val="clear" w:color="auto" w:fill="auto"/>
          </w:tcPr>
          <w:p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w:t>
            </w:r>
            <w:r w:rsidR="00AF6EA2">
              <w:t> </w:t>
            </w:r>
            <w:r w:rsidRPr="00116AA3">
              <w:t>утверждения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5000" w:type="pct"/>
            <w:gridSpan w:val="2"/>
            <w:shd w:val="clear" w:color="auto" w:fill="auto"/>
          </w:tcPr>
          <w:p w:rsidR="00B01453" w:rsidRPr="00116AA3" w:rsidRDefault="00116AA3" w:rsidP="00412DF7">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rsidTr="00412DF7">
        <w:tc>
          <w:tcPr>
            <w:tcW w:w="1259" w:type="pct"/>
            <w:shd w:val="clear" w:color="auto" w:fill="auto"/>
          </w:tcPr>
          <w:p w:rsidR="00B01453" w:rsidRPr="00116AA3" w:rsidRDefault="00AF6EA2" w:rsidP="00412DF7">
            <w:pPr>
              <w:pStyle w:val="ASFKTablenorm"/>
              <w:ind w:left="57" w:right="57"/>
            </w:pPr>
            <w:r>
              <w:t>ФИО </w:t>
            </w:r>
            <w:r w:rsidR="00B01453" w:rsidRPr="00116AA3">
              <w:t>руководителя (уполномоченное лицо)</w:t>
            </w:r>
          </w:p>
        </w:tc>
        <w:tc>
          <w:tcPr>
            <w:tcW w:w="3741" w:type="pct"/>
            <w:shd w:val="clear" w:color="auto" w:fill="auto"/>
          </w:tcPr>
          <w:p w:rsidR="00B01453" w:rsidRPr="00116AA3" w:rsidRDefault="001B28F7" w:rsidP="00412DF7">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rsidR="00B01453" w:rsidRPr="00116AA3" w:rsidRDefault="00B01453" w:rsidP="00412DF7">
            <w:pPr>
              <w:pStyle w:val="ASFKTablenorm"/>
              <w:ind w:left="57" w:right="57"/>
            </w:pPr>
            <w:r w:rsidRPr="00116AA3">
              <w:t>Для ОФК: заполняется вручную.</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 xml:space="preserve">Должность </w:t>
            </w:r>
          </w:p>
        </w:tc>
        <w:tc>
          <w:tcPr>
            <w:tcW w:w="3741" w:type="pct"/>
            <w:shd w:val="clear" w:color="auto" w:fill="auto"/>
          </w:tcPr>
          <w:p w:rsidR="00B01453" w:rsidRPr="00116AA3" w:rsidRDefault="001B28F7" w:rsidP="00412DF7">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rsidR="00B01453" w:rsidRPr="00116AA3" w:rsidRDefault="00B01453" w:rsidP="00412DF7">
            <w:pPr>
              <w:pStyle w:val="ASFKTablenorm"/>
              <w:ind w:left="57" w:right="57"/>
            </w:pPr>
            <w:r w:rsidRPr="00116AA3">
              <w:t>Для ОФК: заполняется вручную.</w:t>
            </w:r>
          </w:p>
        </w:tc>
      </w:tr>
    </w:tbl>
    <w:p w:rsidR="00C36C84" w:rsidRPr="00424CF0" w:rsidRDefault="00C36C84" w:rsidP="00C36C84">
      <w:pPr>
        <w:pStyle w:val="32"/>
      </w:pPr>
      <w:bookmarkStart w:id="1224" w:name="_Toc409449275"/>
      <w:bookmarkStart w:id="1225" w:name="_Toc421171987"/>
      <w:bookmarkStart w:id="1226" w:name="_Ref423593645"/>
      <w:bookmarkStart w:id="1227" w:name="_Toc433824946"/>
      <w:bookmarkStart w:id="1228" w:name="_Ref451425549"/>
      <w:bookmarkStart w:id="1229" w:name="_Ref480795547"/>
      <w:bookmarkStart w:id="1230" w:name="_Ref490047719"/>
      <w:bookmarkStart w:id="1231" w:name="_Ref496282238"/>
      <w:bookmarkStart w:id="1232" w:name="_Toc498092712"/>
      <w:bookmarkStart w:id="1233" w:name="_Ref498696645"/>
      <w:bookmarkStart w:id="1234" w:name="_Ref512009776"/>
      <w:bookmarkStart w:id="1235" w:name="_Ref531527508"/>
      <w:bookmarkStart w:id="1236" w:name="_Ref36829171"/>
      <w:bookmarkStart w:id="1237" w:name="_Toc126837356"/>
      <w:bookmarkStart w:id="1238" w:name="_Toc422496738"/>
      <w:bookmarkStart w:id="1239" w:name="_Toc433192177"/>
      <w:bookmarkStart w:id="1240" w:name="_Toc261952347"/>
      <w:bookmarkStart w:id="1241" w:name="_Toc300216233"/>
      <w:bookmarkStart w:id="1242" w:name="_Toc387859033"/>
      <w:bookmarkStart w:id="1243" w:name="_Toc410283294"/>
      <w:bookmarkEnd w:id="1165"/>
      <w:bookmarkEnd w:id="1166"/>
      <w:r w:rsidRPr="00424CF0">
        <w:t>Информация о кассовых операциях на лицевых счетах учреждений</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rsidR="00C36C84" w:rsidRPr="00424CF0" w:rsidRDefault="00C36C84" w:rsidP="00C36C84">
      <w:pPr>
        <w:pStyle w:val="ASFKNormal"/>
      </w:pPr>
      <w:bookmarkStart w:id="1244"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4"/>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973765">
        <w:t>183</w:t>
      </w:r>
      <w:r w:rsidRPr="00424CF0">
        <w:fldChar w:fldCharType="end"/>
      </w:r>
      <w:r w:rsidRPr="00424CF0">
        <w:t>.</w:t>
      </w:r>
    </w:p>
    <w:p w:rsidR="00C36C84" w:rsidRPr="00424CF0" w:rsidRDefault="00E65C78" w:rsidP="00C36C84">
      <w:pPr>
        <w:pStyle w:val="ASFKFigure"/>
      </w:pPr>
      <w:r>
        <w:rPr>
          <w:noProof/>
        </w:rPr>
        <w:lastRenderedPageBreak/>
        <w:drawing>
          <wp:inline distT="0" distB="0" distL="0" distR="0">
            <wp:extent cx="6036945" cy="3284855"/>
            <wp:effectExtent l="0" t="0" r="0" b="0"/>
            <wp:docPr id="311" name="Рисунок 3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036945" cy="3284855"/>
                    </a:xfrm>
                    <a:prstGeom prst="rect">
                      <a:avLst/>
                    </a:prstGeom>
                    <a:noFill/>
                    <a:ln>
                      <a:noFill/>
                    </a:ln>
                  </pic:spPr>
                </pic:pic>
              </a:graphicData>
            </a:graphic>
          </wp:inline>
        </w:drawing>
      </w:r>
    </w:p>
    <w:p w:rsidR="00C36C84" w:rsidRPr="00424CF0"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45" w:name="_Ref363736914"/>
      <w:bookmarkStart w:id="1246" w:name="_Toc126837696"/>
      <w:r w:rsidR="00973765">
        <w:rPr>
          <w:noProof/>
        </w:rPr>
        <w:t>183</w:t>
      </w:r>
      <w:bookmarkEnd w:id="1245"/>
      <w:r>
        <w:rPr>
          <w:noProof/>
        </w:rPr>
        <w:fldChar w:fldCharType="end"/>
      </w:r>
      <w:r w:rsidR="00C36C84" w:rsidRPr="00424CF0">
        <w:t xml:space="preserve">. ЭФ списка документов </w:t>
      </w:r>
      <w:r w:rsidR="00C36C84">
        <w:t>«</w:t>
      </w:r>
      <w:r w:rsidR="00C36C84" w:rsidRPr="00424CF0">
        <w:t>Информация о кассовых операциях на лицевых счетах учреждений</w:t>
      </w:r>
      <w:r w:rsidR="00C36C84">
        <w:t>»</w:t>
      </w:r>
      <w:bookmarkEnd w:id="1246"/>
    </w:p>
    <w:p w:rsidR="00C36C84" w:rsidRPr="00424CF0" w:rsidRDefault="00C36C84" w:rsidP="00C36C84">
      <w:pPr>
        <w:pStyle w:val="41"/>
      </w:pPr>
      <w:r w:rsidRPr="00424CF0">
        <w:t>Доступные операции</w:t>
      </w:r>
    </w:p>
    <w:p w:rsidR="00C36C84" w:rsidRPr="00424CF0" w:rsidRDefault="00C36C84" w:rsidP="00C36C84">
      <w:pPr>
        <w:pStyle w:val="ASFKNormal"/>
      </w:pPr>
      <w:r w:rsidRPr="00424CF0">
        <w:t>На АРМ ОФК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973765">
        <w:t>184</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rsidR="00C36C84" w:rsidRPr="00424CF0" w:rsidRDefault="00E65C78" w:rsidP="00C36C84">
      <w:pPr>
        <w:pStyle w:val="ASFKFigure"/>
      </w:pPr>
      <w:r>
        <w:rPr>
          <w:noProof/>
        </w:rPr>
        <w:lastRenderedPageBreak/>
        <w:drawing>
          <wp:inline distT="0" distB="0" distL="0" distR="0">
            <wp:extent cx="6125845" cy="2006600"/>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36C84" w:rsidRPr="00424CF0"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47" w:name="_Ref361676555"/>
      <w:bookmarkStart w:id="1248" w:name="_Toc126837697"/>
      <w:r w:rsidR="00973765">
        <w:rPr>
          <w:noProof/>
        </w:rPr>
        <w:t>184</w:t>
      </w:r>
      <w:bookmarkEnd w:id="1247"/>
      <w:r>
        <w:rPr>
          <w:noProof/>
        </w:rPr>
        <w:fldChar w:fldCharType="end"/>
      </w:r>
      <w:r w:rsidR="00C36C84" w:rsidRPr="00424CF0">
        <w:t xml:space="preserve">. ЭФ документа </w:t>
      </w:r>
      <w:r w:rsidR="00C36C84">
        <w:t>«</w:t>
      </w:r>
      <w:r w:rsidR="00C36C84" w:rsidRPr="00424CF0">
        <w:t>Информация о кассовых операциях на лицевых счетах учреждений</w:t>
      </w:r>
      <w:r w:rsidR="00C36C84">
        <w:t>», т</w:t>
      </w:r>
      <w:r w:rsidR="00C36C84" w:rsidRPr="00AB7803">
        <w:t>аблично</w:t>
      </w:r>
      <w:r w:rsidR="00C36C84">
        <w:t>го поля</w:t>
      </w:r>
      <w:r w:rsidR="00C36C84" w:rsidRPr="00AB7803">
        <w:t xml:space="preserve"> </w:t>
      </w:r>
      <w:r w:rsidR="00C36C84">
        <w:t>«</w:t>
      </w:r>
      <w:r w:rsidR="00C36C84" w:rsidRPr="00AB7803">
        <w:t>Основные атрибуты</w:t>
      </w:r>
      <w:r w:rsidR="00C36C84">
        <w:t>»</w:t>
      </w:r>
      <w:bookmarkEnd w:id="1248"/>
    </w:p>
    <w:p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973765">
        <w:t>100</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9" w:name="_Ref372023134"/>
      <w:bookmarkStart w:id="1250" w:name="_Toc126837473"/>
      <w:r w:rsidR="00973765">
        <w:rPr>
          <w:noProof/>
        </w:rPr>
        <w:t>100</w:t>
      </w:r>
      <w:bookmarkEnd w:id="1249"/>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50"/>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88"/>
        <w:gridCol w:w="6776"/>
      </w:tblGrid>
      <w:tr w:rsidR="00C36C84" w:rsidRPr="00834AF4" w:rsidTr="00412DF7">
        <w:trPr>
          <w:trHeight w:val="305"/>
          <w:tblHeader/>
        </w:trPr>
        <w:tc>
          <w:tcPr>
            <w:tcW w:w="15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Дата документа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t>Группа полей «</w:t>
            </w:r>
            <w:r w:rsidRPr="00D0193D">
              <w:t>Основные атрибуты</w:t>
            </w:r>
            <w:r>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ИНН</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КПП</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Наименование клиента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D0193D" w:rsidRDefault="00C36C84" w:rsidP="00412DF7">
            <w:pPr>
              <w:pStyle w:val="ASFKTablenorm"/>
              <w:ind w:left="57" w:right="57"/>
            </w:pPr>
            <w:r w:rsidRPr="00424CF0">
              <w:t>Дата отчета</w:t>
            </w:r>
          </w:p>
        </w:tc>
        <w:tc>
          <w:tcPr>
            <w:tcW w:w="3470" w:type="pct"/>
            <w:shd w:val="clear" w:color="auto" w:fill="auto"/>
          </w:tcPr>
          <w:p w:rsidR="00C36C84" w:rsidRDefault="00C36C84" w:rsidP="00412DF7">
            <w:pPr>
              <w:pStyle w:val="ASFKTablenorm"/>
              <w:ind w:left="57" w:right="57"/>
            </w:pPr>
            <w:r w:rsidRPr="00424CF0">
              <w:t xml:space="preserve">Дата, за которую прилагается информация из документов </w:t>
            </w:r>
            <w:r w:rsidR="00D71886">
              <w:t>казначейского</w:t>
            </w:r>
            <w:r w:rsidRPr="00D0193D">
              <w:t xml:space="preserve"> обслуживания.</w:t>
            </w:r>
          </w:p>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t>.</w:t>
            </w:r>
          </w:p>
        </w:tc>
      </w:tr>
      <w:tr w:rsidR="00C36C84" w:rsidRPr="00834AF4" w:rsidTr="00412DF7">
        <w:tc>
          <w:tcPr>
            <w:tcW w:w="1530" w:type="pct"/>
            <w:shd w:val="clear" w:color="auto" w:fill="auto"/>
          </w:tcPr>
          <w:p w:rsidR="00C36C84" w:rsidRPr="00424CF0" w:rsidRDefault="00C36C84" w:rsidP="00412DF7">
            <w:pPr>
              <w:pStyle w:val="ASFKTablenorm"/>
              <w:ind w:left="57" w:right="57"/>
            </w:pPr>
            <w:r>
              <w:t>Наименование бюджета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Default="00C36C84" w:rsidP="00412DF7">
            <w:pPr>
              <w:pStyle w:val="ASFKTablenorm"/>
              <w:ind w:left="57" w:right="57"/>
            </w:pPr>
            <w:r>
              <w:t>Наименование финансового органа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Количество документов</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Глобальный идентификатор</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973765">
        <w:t>185</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8442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51" w:name="_Ref404853470"/>
      <w:bookmarkStart w:id="1252" w:name="_Toc126837698"/>
      <w:r w:rsidR="00973765">
        <w:rPr>
          <w:noProof/>
        </w:rPr>
        <w:t>185</w:t>
      </w:r>
      <w:bookmarkEnd w:id="1251"/>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кассовый расход</w:t>
      </w:r>
      <w:r w:rsidR="00C36C84">
        <w:t>»</w:t>
      </w:r>
      <w:bookmarkEnd w:id="125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973765">
        <w:t>101</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3" w:name="_Ref372023560"/>
      <w:bookmarkStart w:id="1254" w:name="_Toc126837474"/>
      <w:r w:rsidR="00973765">
        <w:rPr>
          <w:noProof/>
        </w:rPr>
        <w:t>101</w:t>
      </w:r>
      <w:bookmarkEnd w:id="125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Наименование / ФИО контрагента</w:t>
            </w:r>
          </w:p>
        </w:tc>
        <w:tc>
          <w:tcPr>
            <w:tcW w:w="2663" w:type="pct"/>
            <w:shd w:val="clear" w:color="auto" w:fill="auto"/>
          </w:tcPr>
          <w:p w:rsidR="00C36C84" w:rsidRPr="00424CF0"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t>Группа полей</w:t>
            </w:r>
            <w:r w:rsidRPr="00D0193D">
              <w:t xml:space="preserve"> </w:t>
            </w:r>
            <w:r>
              <w:t>«</w:t>
            </w:r>
            <w:r w:rsidRPr="00D0193D">
              <w:t>Реквизиты документа-основания (Вложенная таблица)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Предмет</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w:t>
            </w:r>
            <w:r w:rsidRPr="00424CF0">
              <w:t>Расшифровка заявки на кассовый расход (Вложенная таблица)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 средств (код)</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вида средств</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 плательщика</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ФКР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КЦСР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КВР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lastRenderedPageBreak/>
              <w:t>КОСГУ</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 xml:space="preserve">КЦ </w:t>
            </w:r>
            <w:r w:rsidRPr="004908BF">
              <w:rPr>
                <w:rStyle w:val="ASFKReporterror"/>
              </w:rPr>
              <w:t>(аналит</w:t>
            </w:r>
            <w:r w:rsidRPr="00424CF0">
              <w:t xml:space="preserve">. </w:t>
            </w:r>
            <w:r w:rsidR="00A15A50">
              <w:t>К</w:t>
            </w:r>
            <w:r w:rsidRPr="00D0193D">
              <w:t>од)</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(наименование)</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 получателя</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ФКР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КЦСР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КВР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КОСГУ</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цели получателя</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получателя (наименов</w:t>
            </w:r>
            <w:r w:rsidRPr="00D0193D">
              <w:t>ание)</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вал</w:t>
            </w:r>
            <w:r>
              <w:t xml:space="preserve">. </w:t>
            </w:r>
            <w:r w:rsidR="00A15A50">
              <w:t>З</w:t>
            </w:r>
            <w:r>
              <w:t>аявки</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973765">
        <w:t>186</w:t>
      </w:r>
      <w:r w:rsidRPr="00CA3543">
        <w:fldChar w:fldCharType="end"/>
      </w:r>
      <w:r w:rsidRPr="00CA3543">
        <w:t>.</w:t>
      </w:r>
    </w:p>
    <w:p w:rsidR="00C36C84" w:rsidRPr="00AB7803" w:rsidRDefault="00E65C78" w:rsidP="00C36C84">
      <w:pPr>
        <w:pStyle w:val="ASFKFigure"/>
      </w:pPr>
      <w:r>
        <w:rPr>
          <w:noProof/>
        </w:rPr>
        <w:drawing>
          <wp:inline distT="0" distB="0" distL="0" distR="0">
            <wp:extent cx="6125845" cy="1278255"/>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55" w:name="_Ref404853634"/>
      <w:bookmarkStart w:id="1256" w:name="_Toc126837699"/>
      <w:r w:rsidR="00973765">
        <w:rPr>
          <w:noProof/>
        </w:rPr>
        <w:t>186</w:t>
      </w:r>
      <w:bookmarkEnd w:id="1255"/>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 xml:space="preserve">Заявка на кассовый расход </w:t>
      </w:r>
      <w:r w:rsidR="00C36C84">
        <w:t>(</w:t>
      </w:r>
      <w:r w:rsidR="00C36C84" w:rsidRPr="00AB7803">
        <w:t>сокращенная</w:t>
      </w:r>
      <w:r w:rsidR="00C36C84">
        <w:t>)»</w:t>
      </w:r>
      <w:bookmarkEnd w:id="1256"/>
    </w:p>
    <w:p w:rsidR="00C36C84" w:rsidRPr="00CA3543" w:rsidRDefault="00C36C84" w:rsidP="00C36C84">
      <w:pPr>
        <w:pStyle w:val="ASFKNormal"/>
      </w:pPr>
      <w:r w:rsidRPr="00AB7803">
        <w:lastRenderedPageBreak/>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973765">
        <w:t>102</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7" w:name="_Ref372023626"/>
      <w:bookmarkStart w:id="1258" w:name="_Toc126837475"/>
      <w:r w:rsidR="00973765">
        <w:rPr>
          <w:noProof/>
        </w:rPr>
        <w:t>102</w:t>
      </w:r>
      <w:bookmarkEnd w:id="125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 ФИО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973765">
        <w:t>187</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844290"/>
            <wp:effectExtent l="0" t="0" r="0" b="0"/>
            <wp:docPr id="315" name="Рисунок 3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59" w:name="_Ref404853732"/>
      <w:bookmarkStart w:id="1260" w:name="_Toc126837700"/>
      <w:r w:rsidR="00973765">
        <w:rPr>
          <w:noProof/>
        </w:rPr>
        <w:t>187</w:t>
      </w:r>
      <w:bookmarkEnd w:id="1259"/>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получение наличных денег</w:t>
      </w:r>
      <w:r w:rsidR="00C36C84">
        <w:t>»</w:t>
      </w:r>
      <w:bookmarkEnd w:id="126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973765">
        <w:t>103</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1" w:name="_Ref372023702"/>
      <w:bookmarkStart w:id="1262" w:name="_Toc126837476"/>
      <w:r w:rsidR="00973765">
        <w:rPr>
          <w:noProof/>
        </w:rPr>
        <w:t>103</w:t>
      </w:r>
      <w:bookmarkEnd w:id="126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95"/>
        <w:gridCol w:w="6536"/>
      </w:tblGrid>
      <w:tr w:rsidR="00C36C84" w:rsidRPr="00834AF4" w:rsidTr="00412DF7">
        <w:trPr>
          <w:trHeight w:val="305"/>
          <w:tblHeader/>
        </w:trPr>
        <w:tc>
          <w:tcPr>
            <w:tcW w:w="16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Номер документа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Дата документа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Наименование клиента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Итоговая сумма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7A4C8C" w:rsidRPr="00834AF4" w:rsidTr="00412DF7">
        <w:tc>
          <w:tcPr>
            <w:tcW w:w="1607" w:type="pct"/>
            <w:shd w:val="clear" w:color="auto" w:fill="auto"/>
          </w:tcPr>
          <w:p w:rsidR="007A4C8C" w:rsidRPr="00424CF0" w:rsidRDefault="007A4C8C" w:rsidP="00412DF7">
            <w:pPr>
              <w:pStyle w:val="ASFKTablenorm"/>
              <w:ind w:left="57" w:right="57"/>
            </w:pPr>
            <w:r>
              <w:t>Идентификатор контракта</w:t>
            </w:r>
          </w:p>
        </w:tc>
        <w:tc>
          <w:tcPr>
            <w:tcW w:w="3393" w:type="pct"/>
            <w:shd w:val="clear" w:color="auto" w:fill="auto"/>
          </w:tcPr>
          <w:p w:rsidR="007A4C8C" w:rsidRPr="0002588D" w:rsidRDefault="007A4C8C" w:rsidP="00412DF7">
            <w:pPr>
              <w:pStyle w:val="ASFKTablenorm"/>
              <w:ind w:left="57" w:right="57"/>
            </w:pPr>
            <w:r w:rsidRPr="007A4C8C">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«Реквизиты чека»</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Сумма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lastRenderedPageBreak/>
              <w:t>Номер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Серия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Дата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Срок действия чека</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Символ кассового плана</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ИТОГО</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D0193D">
              <w:t>Расшифровка заявки на получение наличн</w:t>
            </w:r>
            <w:r>
              <w:t>ых денег»</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Вид средств (код)</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Наименование вида средств</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Код по БК</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Код главы</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ФКР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КЦСР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КВР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КОСГУ</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rPr>
          <w:trHeight w:val="70"/>
        </w:trPr>
        <w:tc>
          <w:tcPr>
            <w:tcW w:w="1607" w:type="pct"/>
            <w:shd w:val="clear" w:color="auto" w:fill="auto"/>
          </w:tcPr>
          <w:p w:rsidR="00C36C84" w:rsidRPr="00D0193D" w:rsidRDefault="00C36C84" w:rsidP="00412DF7">
            <w:pPr>
              <w:pStyle w:val="ASFKTablenorm"/>
              <w:ind w:left="57" w:right="57"/>
            </w:pPr>
            <w:r w:rsidRPr="00424CF0">
              <w:t>Сумма в рублях</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Назначение платежа</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КЦ (аналитический код)</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Примечание</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973765">
        <w:t>188</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255651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63" w:name="_Ref404853818"/>
      <w:bookmarkStart w:id="1264" w:name="_Toc126837701"/>
      <w:r w:rsidR="00973765">
        <w:rPr>
          <w:noProof/>
        </w:rPr>
        <w:t>188</w:t>
      </w:r>
      <w:bookmarkEnd w:id="1263"/>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получение наличных денег, перечисляемых на карту</w:t>
      </w:r>
      <w:r w:rsidR="00C36C84">
        <w:t>»</w:t>
      </w:r>
      <w:bookmarkEnd w:id="126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973765">
        <w:t>104</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5" w:name="_Ref372023777"/>
      <w:bookmarkStart w:id="1266" w:name="_Toc126837477"/>
      <w:r w:rsidR="00973765">
        <w:rPr>
          <w:noProof/>
        </w:rPr>
        <w:t>104</w:t>
      </w:r>
      <w:bookmarkEnd w:id="126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1"/>
        <w:gridCol w:w="6480"/>
      </w:tblGrid>
      <w:tr w:rsidR="00C36C84" w:rsidRPr="00834AF4" w:rsidTr="00412DF7">
        <w:trPr>
          <w:trHeight w:val="305"/>
          <w:tblHeader/>
        </w:trPr>
        <w:tc>
          <w:tcPr>
            <w:tcW w:w="16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Номер документа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Дата документа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Наименование клиента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t>ИНН</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КПП</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 xml:space="preserve">Номер </w:t>
            </w:r>
            <w:r w:rsidR="00415355">
              <w:t>банковской</w:t>
            </w:r>
            <w:r>
              <w:t xml:space="preserve"> карты</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Наименование вида средств</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Номер бюджетного обязательства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Итоговая сумма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7A4C8C" w:rsidRPr="00834AF4" w:rsidTr="00412DF7">
        <w:tc>
          <w:tcPr>
            <w:tcW w:w="1636" w:type="pct"/>
            <w:shd w:val="clear" w:color="auto" w:fill="auto"/>
          </w:tcPr>
          <w:p w:rsidR="007A4C8C" w:rsidRPr="00424CF0" w:rsidRDefault="007A4C8C" w:rsidP="00412DF7">
            <w:pPr>
              <w:pStyle w:val="ASFKTablenorm"/>
              <w:ind w:left="57" w:right="57"/>
            </w:pPr>
            <w:r>
              <w:lastRenderedPageBreak/>
              <w:t>Идентификатор контракта</w:t>
            </w:r>
          </w:p>
        </w:tc>
        <w:tc>
          <w:tcPr>
            <w:tcW w:w="3364" w:type="pct"/>
            <w:shd w:val="clear" w:color="auto" w:fill="auto"/>
          </w:tcPr>
          <w:p w:rsidR="007A4C8C" w:rsidRPr="00B715B6" w:rsidRDefault="007A4C8C" w:rsidP="00412DF7">
            <w:pPr>
              <w:pStyle w:val="ASFKTablenorm"/>
              <w:ind w:left="57" w:right="57"/>
            </w:pPr>
            <w:r w:rsidRPr="007A4C8C">
              <w:t>Заполняется соответствующим значением, выгруженным из ППО OEBS АСФК</w:t>
            </w:r>
            <w:r>
              <w:t>.</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«Расшифровка заявки»</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КБК</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Код цели</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Сумма</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Назначение</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1C3AEF" w:rsidRPr="00834AF4" w:rsidTr="00412DF7">
        <w:tc>
          <w:tcPr>
            <w:tcW w:w="1636" w:type="pct"/>
            <w:shd w:val="clear" w:color="auto" w:fill="auto"/>
          </w:tcPr>
          <w:p w:rsidR="001C3AEF" w:rsidRPr="00424CF0" w:rsidRDefault="001C3AEF" w:rsidP="00412DF7">
            <w:pPr>
              <w:pStyle w:val="ASFKTablenorm"/>
              <w:ind w:left="57" w:right="57"/>
            </w:pPr>
            <w:r>
              <w:t>Символ</w:t>
            </w:r>
          </w:p>
        </w:tc>
        <w:tc>
          <w:tcPr>
            <w:tcW w:w="3364" w:type="pct"/>
            <w:shd w:val="clear" w:color="auto" w:fill="auto"/>
          </w:tcPr>
          <w:p w:rsidR="001C3AEF" w:rsidRPr="001F105D" w:rsidRDefault="001C3AEF" w:rsidP="00412DF7">
            <w:pPr>
              <w:pStyle w:val="ASFKTablenorm"/>
              <w:ind w:left="57" w:right="57"/>
            </w:pPr>
            <w:r w:rsidRPr="0044433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Примечание</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Итого</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973765">
        <w:t>189</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5033645"/>
            <wp:effectExtent l="0" t="0" r="0" b="0"/>
            <wp:docPr id="317" name="Рисунок 31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67" w:name="_Ref404854040"/>
      <w:bookmarkStart w:id="1268" w:name="_Toc126837702"/>
      <w:r w:rsidR="00973765">
        <w:rPr>
          <w:noProof/>
        </w:rPr>
        <w:t>189</w:t>
      </w:r>
      <w:bookmarkEnd w:id="1267"/>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возврат</w:t>
      </w:r>
      <w:r w:rsidR="00C36C84">
        <w:t>»</w:t>
      </w:r>
      <w:bookmarkEnd w:id="126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973765">
        <w:t>105</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9" w:name="_Ref372023841"/>
      <w:bookmarkStart w:id="1270" w:name="_Toc126837478"/>
      <w:r w:rsidR="00973765">
        <w:rPr>
          <w:noProof/>
        </w:rPr>
        <w:t>105</w:t>
      </w:r>
      <w:bookmarkEnd w:id="126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документа»</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Вид средств для осуществления возвр</w:t>
            </w:r>
            <w:r w:rsidRPr="00D0193D">
              <w:t>ата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источника средств</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валюте</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валюты по ОКВ</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Очередность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Вид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документа-основания»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«Реквизиты получателя»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Лицевой счет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Банковский счет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rPr>
          <w:trHeight w:val="451"/>
        </w:trPr>
        <w:tc>
          <w:tcPr>
            <w:tcW w:w="2337" w:type="pct"/>
            <w:shd w:val="clear" w:color="auto" w:fill="auto"/>
          </w:tcPr>
          <w:p w:rsidR="00C36C84" w:rsidRPr="00D0193D" w:rsidRDefault="00C36C84" w:rsidP="00412DF7">
            <w:pPr>
              <w:pStyle w:val="ASFKTablenorm"/>
              <w:ind w:left="57" w:right="57"/>
            </w:pPr>
            <w:r w:rsidRPr="00424CF0">
              <w:t>БИК / SWIFT</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908BF" w:rsidRDefault="00C36C84" w:rsidP="00412DF7">
            <w:pPr>
              <w:pStyle w:val="ASFKTablenorm"/>
              <w:ind w:left="57" w:right="57"/>
              <w:rPr>
                <w:rStyle w:val="ASFKReporterror"/>
              </w:rPr>
            </w:pPr>
            <w:r w:rsidRPr="004908BF">
              <w:rPr>
                <w:rStyle w:val="ASFKReporterror"/>
              </w:rPr>
              <w:lastRenderedPageBreak/>
              <w:t xml:space="preserve">Корр. </w:t>
            </w:r>
            <w:r w:rsidR="00A15A50" w:rsidRPr="004908BF">
              <w:rPr>
                <w:rStyle w:val="ASFKReporterror"/>
              </w:rPr>
              <w:t>С</w:t>
            </w:r>
            <w:r w:rsidRPr="004908BF">
              <w:rPr>
                <w:rStyle w:val="ASFKReporterror"/>
              </w:rPr>
              <w:t>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банка</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973765">
        <w:t>190</w:t>
      </w:r>
      <w:r w:rsidRPr="00CA3543">
        <w:fldChar w:fldCharType="end"/>
      </w:r>
      <w:r w:rsidRPr="00CA3543">
        <w:t>.</w:t>
      </w:r>
    </w:p>
    <w:p w:rsidR="00C36C84" w:rsidRPr="00AB7803" w:rsidRDefault="00E65C78" w:rsidP="00C36C84">
      <w:pPr>
        <w:pStyle w:val="ASFKFigure"/>
      </w:pPr>
      <w:r>
        <w:rPr>
          <w:noProof/>
        </w:rPr>
        <w:drawing>
          <wp:inline distT="0" distB="0" distL="0" distR="0">
            <wp:extent cx="6134735" cy="2459355"/>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71" w:name="_Ref404854054"/>
      <w:bookmarkStart w:id="1272" w:name="_Toc126837703"/>
      <w:r w:rsidR="00973765">
        <w:rPr>
          <w:noProof/>
        </w:rPr>
        <w:t>190</w:t>
      </w:r>
      <w:bookmarkEnd w:id="1271"/>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«Бухгалтерская справка ф. 0504833»</w:t>
      </w:r>
      <w:bookmarkEnd w:id="127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973765">
        <w:t>106</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3" w:name="_Ref372023924"/>
      <w:bookmarkStart w:id="1274" w:name="_Toc126837479"/>
      <w:r w:rsidR="00973765">
        <w:rPr>
          <w:noProof/>
        </w:rPr>
        <w:t>106</w:t>
      </w:r>
      <w:bookmarkEnd w:id="127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Справки</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Справки</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формирования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xml:space="preserve">Наименование </w:t>
            </w:r>
            <w:r>
              <w:t>клиента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xml:space="preserve">Номер </w:t>
            </w:r>
            <w:r>
              <w:t xml:space="preserve">лицевого </w:t>
            </w:r>
            <w:r w:rsidRPr="00424CF0">
              <w:t xml:space="preserve">счета </w:t>
            </w:r>
            <w:r>
              <w:t>клиента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получателя»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Номер</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Основание операции</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счета по дебету</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счета по кредиту</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973765">
        <w:t>191</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746500"/>
            <wp:effectExtent l="0" t="0" r="0" b="0"/>
            <wp:docPr id="319" name="Рисунок 3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75" w:name="_Ref404854148"/>
      <w:bookmarkStart w:id="1276" w:name="_Toc126837704"/>
      <w:r w:rsidR="00973765">
        <w:rPr>
          <w:noProof/>
        </w:rPr>
        <w:t>191</w:t>
      </w:r>
      <w:bookmarkEnd w:id="1275"/>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Уведомление об уточнении операций клиента</w:t>
      </w:r>
      <w:r w:rsidR="00C36C84">
        <w:t>»</w:t>
      </w:r>
      <w:bookmarkEnd w:id="127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973765">
        <w:t>107</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77" w:name="_Ref372023986"/>
      <w:bookmarkStart w:id="1278" w:name="_Toc126837480"/>
      <w:r w:rsidR="00973765">
        <w:rPr>
          <w:noProof/>
        </w:rPr>
        <w:t>107</w:t>
      </w:r>
      <w:bookmarkEnd w:id="127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Уведомления, присвое</w:t>
            </w:r>
            <w:r w:rsidRPr="00D0193D">
              <w:t>нный клиентом</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Уведомления</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Дата запроса</w:t>
            </w:r>
          </w:p>
        </w:tc>
        <w:tc>
          <w:tcPr>
            <w:tcW w:w="2663" w:type="pct"/>
            <w:shd w:val="clear" w:color="auto" w:fill="auto"/>
          </w:tcPr>
          <w:p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Номер запроса</w:t>
            </w:r>
          </w:p>
        </w:tc>
        <w:tc>
          <w:tcPr>
            <w:tcW w:w="2663" w:type="pct"/>
            <w:shd w:val="clear" w:color="auto" w:fill="auto"/>
          </w:tcPr>
          <w:p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платежного документа</w:t>
            </w:r>
            <w:r w:rsidRPr="00D0193D">
              <w:t>)</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п/п</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ФАИП</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Номер КОО</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ИГК</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Аналитический код раздела</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Сумма</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«Изменить на реквизиты</w:t>
            </w:r>
            <w:r w:rsidRPr="00D0193D">
              <w:t>)</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п/п</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ФАИП</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Номер КОО</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ИГК</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Аналитический код раздела</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973765">
        <w:t>192</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7553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79" w:name="_Ref404854306"/>
      <w:bookmarkStart w:id="1280" w:name="_Toc126837705"/>
      <w:r w:rsidR="00973765">
        <w:rPr>
          <w:noProof/>
        </w:rPr>
        <w:t>192</w:t>
      </w:r>
      <w:bookmarkEnd w:id="1279"/>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Уведомление об уточнении вида и прина</w:t>
      </w:r>
      <w:r w:rsidR="00C36C84" w:rsidRPr="00360C28">
        <w:t>д</w:t>
      </w:r>
      <w:r w:rsidR="00C36C84" w:rsidRPr="00AB7803">
        <w:t>лежности платежа</w:t>
      </w:r>
      <w:r w:rsidR="00C36C84">
        <w:t>»</w:t>
      </w:r>
      <w:bookmarkEnd w:id="128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973765">
        <w:t>108</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1" w:name="_Ref372024069"/>
      <w:bookmarkStart w:id="1282" w:name="_Toc126837481"/>
      <w:r w:rsidR="00973765">
        <w:rPr>
          <w:noProof/>
        </w:rPr>
        <w:t>108</w:t>
      </w:r>
      <w:bookmarkEnd w:id="128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Уведомления</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Уведомления</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t>Наименование клиента</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t>Номер лицевого счета клиента</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w:t>
            </w:r>
            <w:r w:rsidRPr="00424CF0">
              <w:t>Реквиз</w:t>
            </w:r>
            <w:r>
              <w:t>иты платежного документа»</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п/п</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GUID ЭПД</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Номер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r w:rsidRPr="00D0193D">
              <w:t xml:space="preserve"> п/п</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r w:rsidRPr="00D0193D">
              <w:t xml:space="preserve">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r w:rsidRPr="00D0193D">
              <w:t xml:space="preserve">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Лицевой счет</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rPr>
          <w:trHeight w:val="451"/>
        </w:trPr>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Назначение платежа</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Вид средств</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973765">
        <w:t>193</w:t>
      </w:r>
      <w:r w:rsidRPr="00CA3543">
        <w:fldChar w:fldCharType="end"/>
      </w:r>
      <w:r w:rsidRPr="00CA3543">
        <w:t>.</w:t>
      </w:r>
    </w:p>
    <w:p w:rsidR="00C36C84" w:rsidRPr="00AB7803" w:rsidRDefault="00E65C78" w:rsidP="00C36C84">
      <w:pPr>
        <w:pStyle w:val="ASFKFigure"/>
      </w:pPr>
      <w:r>
        <w:rPr>
          <w:noProof/>
        </w:rPr>
        <w:drawing>
          <wp:inline distT="0" distB="0" distL="0" distR="0">
            <wp:extent cx="6125845" cy="29210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83" w:name="_Ref404854369"/>
      <w:bookmarkStart w:id="1284" w:name="_Toc126837706"/>
      <w:r w:rsidR="00973765">
        <w:rPr>
          <w:noProof/>
        </w:rPr>
        <w:t>193</w:t>
      </w:r>
      <w:bookmarkEnd w:id="1283"/>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закладки «</w:t>
      </w:r>
      <w:r w:rsidR="00C36C84" w:rsidRPr="00AB7803">
        <w:t>Платежное поручение</w:t>
      </w:r>
      <w:r w:rsidR="00C36C84">
        <w:t>»</w:t>
      </w:r>
      <w:bookmarkEnd w:id="128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973765">
        <w:t>109</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5" w:name="_Ref372024147"/>
      <w:bookmarkStart w:id="1286" w:name="_Toc126837482"/>
      <w:r w:rsidR="00973765">
        <w:rPr>
          <w:noProof/>
        </w:rPr>
        <w:t>109</w:t>
      </w:r>
      <w:bookmarkEnd w:id="128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1"/>
        <w:gridCol w:w="5900"/>
      </w:tblGrid>
      <w:tr w:rsidR="00C36C84" w:rsidRPr="00834AF4"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 xml:space="preserve">Номер </w:t>
            </w:r>
            <w:r w:rsidRPr="00D0193D">
              <w:t>платежного документа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 xml:space="preserve">Дата </w:t>
            </w:r>
            <w:r w:rsidRPr="00D0193D">
              <w:t>платежного документа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Сумма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Вид платежа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ИНН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КПП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Наименование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lastRenderedPageBreak/>
              <w:t>Расчетный счет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БИК банка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Банк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Корсчет банка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ИНН получателя</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КПП получателя</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Расчетный счет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БИК банка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Банк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Срок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Очередность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Код</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Идентификатор контракта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 xml:space="preserve">Номер </w:t>
            </w:r>
            <w:r w:rsidR="006459B4">
              <w:t>КОО</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Назначение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бюджетной классификации Росси</w:t>
            </w:r>
            <w:r w:rsidRPr="00D0193D">
              <w:t>йской Федерации</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Код ОКТМО</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D0193D">
              <w:t>Расшифровка по КБК (детализация расчетных документов)</w:t>
            </w:r>
            <w:r>
              <w:t>»</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по БК</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Тип КБК (код)</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Тип КБК (название)</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lastRenderedPageBreak/>
              <w:t>Код цели</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Сумма НДС</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Сумма НДС</w:t>
            </w:r>
            <w:r>
              <w:t>, итого</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Номер бюджетного обязательства</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ОКАТО</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Сумма</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Направление платежа (код)</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Направление платежа (наимен</w:t>
            </w:r>
            <w:r w:rsidRPr="00D0193D">
              <w:t>ов</w:t>
            </w:r>
            <w:r w:rsidRPr="00CA3543">
              <w:t>а</w:t>
            </w:r>
            <w:r w:rsidRPr="00D0193D">
              <w:t>ние)</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Месяц финансирования</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973765">
        <w:t>194</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75539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87" w:name="_Ref404854460"/>
      <w:bookmarkStart w:id="1288" w:name="_Toc126837707"/>
      <w:r w:rsidR="00973765">
        <w:rPr>
          <w:noProof/>
        </w:rPr>
        <w:t>194</w:t>
      </w:r>
      <w:bookmarkEnd w:id="1287"/>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закладки «</w:t>
      </w:r>
      <w:r w:rsidR="00C36C84" w:rsidRPr="00AB7803">
        <w:t>Сводная заявка на кассовый расход</w:t>
      </w:r>
      <w:r w:rsidR="00C36C84">
        <w:t>»</w:t>
      </w:r>
      <w:bookmarkEnd w:id="128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973765">
        <w:t>110</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89" w:name="_Ref372024132"/>
      <w:bookmarkStart w:id="1290" w:name="_Toc126837483"/>
      <w:r w:rsidR="00973765">
        <w:rPr>
          <w:noProof/>
        </w:rPr>
        <w:t>110</w:t>
      </w:r>
      <w:bookmarkEnd w:id="128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Номер заявки</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Дата заявки</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клиента</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«Реквизиты документа»</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Код БК по расходам</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Код БК по доходам</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Статус налогоплательщика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Вид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Очередность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Сумма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Назначение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Примечание</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424CF0">
              <w:t xml:space="preserve">Группа полей </w:t>
            </w:r>
            <w:r>
              <w:t>«</w:t>
            </w:r>
            <w:r w:rsidRPr="00D0193D">
              <w:t>Плательщик/ Реквизиты получателя платежа</w:t>
            </w:r>
            <w:r>
              <w:t>»</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w:t>
            </w:r>
            <w:r w:rsidRPr="00D0193D">
              <w:t xml:space="preserve"> п/п</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ИНН</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КПП</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Сумма</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Номер БО</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rPr>
          <w:trHeight w:val="451"/>
        </w:trPr>
        <w:tc>
          <w:tcPr>
            <w:tcW w:w="2074" w:type="pct"/>
            <w:shd w:val="clear" w:color="auto" w:fill="auto"/>
          </w:tcPr>
          <w:p w:rsidR="00C36C84" w:rsidRPr="00D0193D" w:rsidRDefault="00C36C84" w:rsidP="00412DF7">
            <w:pPr>
              <w:pStyle w:val="ASFKTablenorm"/>
              <w:ind w:left="57" w:right="57"/>
            </w:pPr>
            <w:r w:rsidRPr="00424CF0">
              <w:t>Наименование ОрФК (наимен</w:t>
            </w:r>
            <w:r w:rsidRPr="00D0193D">
              <w:t>ование н</w:t>
            </w:r>
            <w:r w:rsidRPr="00CA3543">
              <w:t>а</w:t>
            </w:r>
            <w:r w:rsidRPr="00D0193D">
              <w:t>логового органа)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ИНН налог. </w:t>
            </w:r>
            <w:r w:rsidR="00694335">
              <w:t>О</w:t>
            </w:r>
            <w:r w:rsidRPr="00D0193D">
              <w:t>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lastRenderedPageBreak/>
              <w:t xml:space="preserve">КПП налог. </w:t>
            </w:r>
            <w:r w:rsidR="00694335">
              <w:t>О</w:t>
            </w:r>
            <w:r w:rsidRPr="00D0193D">
              <w:t>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Счет получателя</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банка получателя</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БИК</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Корреспондентский счет</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424CF0">
              <w:t xml:space="preserve">Группа полей </w:t>
            </w:r>
            <w:r>
              <w:t>«</w:t>
            </w:r>
            <w:r w:rsidRPr="00424CF0">
              <w:t>Реквизиты налоговых платежей</w:t>
            </w:r>
            <w:r>
              <w:t>»</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ОКАТО</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Основание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Налоговый период</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Номер документа-основания</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Дата документа-основания</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Тип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УИН</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Назначение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Примечание</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bl>
    <w:p w:rsidR="00C36C84" w:rsidRPr="00C9353B" w:rsidRDefault="00C36C84" w:rsidP="00C36C84">
      <w:pPr>
        <w:pStyle w:val="ASFKNormal"/>
      </w:pPr>
      <w:bookmarkStart w:id="1291" w:name="_Toc371526037"/>
      <w:bookmarkStart w:id="1292"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973765">
        <w:rPr>
          <w:noProof/>
        </w:rPr>
        <w:t>195</w:t>
      </w:r>
      <w:r>
        <w:fldChar w:fldCharType="end"/>
      </w:r>
      <w:r w:rsidRPr="00C9353B">
        <w:t>.</w:t>
      </w:r>
    </w:p>
    <w:p w:rsidR="00C36C84" w:rsidRPr="00AB7803" w:rsidRDefault="00E65C78" w:rsidP="00C36C84">
      <w:pPr>
        <w:pStyle w:val="ASFKFigure"/>
      </w:pPr>
      <w:r>
        <w:rPr>
          <w:noProof/>
        </w:rPr>
        <w:lastRenderedPageBreak/>
        <w:drawing>
          <wp:inline distT="0" distB="0" distL="0" distR="0">
            <wp:extent cx="6134735" cy="3462020"/>
            <wp:effectExtent l="0" t="0" r="0" b="0"/>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93" w:name="_Ref490048204"/>
      <w:bookmarkStart w:id="1294" w:name="_Toc126837708"/>
      <w:r w:rsidR="00973765">
        <w:rPr>
          <w:noProof/>
        </w:rPr>
        <w:t>195</w:t>
      </w:r>
      <w:bookmarkEnd w:id="1293"/>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xml:space="preserve">», закладки «Распоряжение о перечислении денежных средств на банковские карты </w:t>
      </w:r>
      <w:r w:rsidR="00C36C84" w:rsidRPr="00C9353B">
        <w:t>«</w:t>
      </w:r>
      <w:r w:rsidR="00C36C84">
        <w:t>Мир</w:t>
      </w:r>
      <w:r w:rsidR="00C36C84" w:rsidRPr="00C9353B">
        <w:t>»</w:t>
      </w:r>
      <w:r w:rsidR="00C36C84">
        <w:t xml:space="preserve"> ф</w:t>
      </w:r>
      <w:r w:rsidR="00C36C84" w:rsidRPr="00C9353B">
        <w:t>и</w:t>
      </w:r>
      <w:r w:rsidR="00C36C84">
        <w:t>зических лиц»</w:t>
      </w:r>
      <w:bookmarkEnd w:id="1294"/>
    </w:p>
    <w:p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973765">
        <w:rPr>
          <w:noProof/>
        </w:rPr>
        <w:t>111</w:t>
      </w:r>
      <w:r>
        <w:fldChar w:fldCharType="end"/>
      </w:r>
      <w:r w:rsidRPr="00C9353B">
        <w:t>.</w:t>
      </w:r>
    </w:p>
    <w:p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5" w:name="_Ref490048205"/>
      <w:bookmarkStart w:id="1296" w:name="_Toc126837484"/>
      <w:r w:rsidR="00973765">
        <w:rPr>
          <w:noProof/>
        </w:rPr>
        <w:t>111</w:t>
      </w:r>
      <w:bookmarkEnd w:id="1295"/>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Номер </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Дата </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Сумма всего</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клиента</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БО</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C9353B">
              <w:t>«</w:t>
            </w:r>
            <w:r>
              <w:t>Информация о выплатах</w:t>
            </w:r>
            <w:r w:rsidRPr="00C9353B">
              <w:t>»</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вида выплаты</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выплаты</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C9353B">
              <w:t>«</w:t>
            </w:r>
            <w:r>
              <w:t>Информация о выплатах по КБК</w:t>
            </w:r>
            <w:r w:rsidRPr="00C9353B">
              <w:t>»</w:t>
            </w:r>
          </w:p>
        </w:tc>
      </w:tr>
      <w:tr w:rsidR="00C36C84" w:rsidRPr="00834AF4" w:rsidTr="00412DF7">
        <w:tc>
          <w:tcPr>
            <w:tcW w:w="2074" w:type="pct"/>
            <w:shd w:val="clear" w:color="auto" w:fill="auto"/>
          </w:tcPr>
          <w:p w:rsidR="00C36C84" w:rsidRDefault="00C36C84" w:rsidP="00412DF7">
            <w:pPr>
              <w:pStyle w:val="ASFKTablenorm"/>
              <w:ind w:left="57" w:right="57"/>
            </w:pPr>
            <w:r>
              <w:t>КБК</w:t>
            </w:r>
          </w:p>
        </w:tc>
        <w:tc>
          <w:tcPr>
            <w:tcW w:w="2926" w:type="pct"/>
            <w:shd w:val="clear" w:color="auto" w:fill="auto"/>
          </w:tcPr>
          <w:p w:rsidR="00C36C84" w:rsidRDefault="00C36C84" w:rsidP="00412DF7">
            <w:pPr>
              <w:pStyle w:val="ASFKTablenorm"/>
              <w:ind w:left="57" w:right="57"/>
            </w:pPr>
            <w:r w:rsidRPr="00EE4379">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rsidRPr="00EE4379">
              <w:t>Заполняется соответствующим значением, выгруженным из ППО OEBS АСФК.</w:t>
            </w:r>
          </w:p>
        </w:tc>
      </w:tr>
    </w:tbl>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973765">
        <w:rPr>
          <w:noProof/>
        </w:rPr>
        <w:t>196</w:t>
      </w:r>
      <w:r>
        <w:fldChar w:fldCharType="end"/>
      </w:r>
      <w:r w:rsidRPr="00B17C1B">
        <w:t>.</w:t>
      </w:r>
    </w:p>
    <w:p w:rsidR="00C36C84" w:rsidRPr="00AB7803" w:rsidRDefault="00E65C78" w:rsidP="00C36C84">
      <w:pPr>
        <w:pStyle w:val="ASFKFigure"/>
      </w:pPr>
      <w:r>
        <w:rPr>
          <w:noProof/>
        </w:rPr>
        <w:drawing>
          <wp:inline distT="0" distB="0" distL="0" distR="0">
            <wp:extent cx="6125845" cy="347980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297" w:name="_Ref490048206"/>
      <w:bookmarkStart w:id="1298" w:name="_Toc126837709"/>
      <w:r w:rsidR="00973765">
        <w:rPr>
          <w:noProof/>
        </w:rPr>
        <w:t>196</w:t>
      </w:r>
      <w:bookmarkEnd w:id="1297"/>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xml:space="preserve">», закладки «Извещение об исполнении распоряжения о перечислении денежных средств на банковские карты </w:t>
      </w:r>
      <w:r w:rsidR="00C36C84" w:rsidRPr="00B17C1B">
        <w:t>«</w:t>
      </w:r>
      <w:r w:rsidR="00C36C84">
        <w:t>Мир</w:t>
      </w:r>
      <w:r w:rsidR="00C36C84" w:rsidRPr="00B17C1B">
        <w:t>»</w:t>
      </w:r>
      <w:r w:rsidR="00C36C84">
        <w:t xml:space="preserve"> физических лиц»</w:t>
      </w:r>
      <w:bookmarkEnd w:id="1298"/>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973765">
        <w:rPr>
          <w:noProof/>
        </w:rPr>
        <w:t>112</w:t>
      </w:r>
      <w:r>
        <w:fldChar w:fldCharType="end"/>
      </w:r>
      <w:r w:rsidRPr="00B17C1B">
        <w:t>.</w:t>
      </w:r>
    </w:p>
    <w:p w:rsidR="00C36C84" w:rsidRPr="00B17C1B"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99" w:name="_Ref490048207"/>
      <w:bookmarkStart w:id="1300" w:name="_Toc126837485"/>
      <w:r w:rsidR="00973765">
        <w:rPr>
          <w:noProof/>
        </w:rPr>
        <w:t>112</w:t>
      </w:r>
      <w:bookmarkEnd w:id="1299"/>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3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Номер </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Дата </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Сумма всего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Наименование клиента</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Дата распоря</w:t>
            </w:r>
            <w:r w:rsidR="00EC59EA">
              <w:t>ж</w:t>
            </w:r>
            <w:r>
              <w:t>ения</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распоряжения</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Количество неподтвержденных выплат</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неподтвержденных выплат, итого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Количество исполненных выплат</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исполненных выплат, итого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Информация о неподтвержденных выплатах</w:t>
            </w:r>
            <w:r w:rsidRPr="00B17C1B">
              <w:t>»</w:t>
            </w:r>
          </w:p>
        </w:tc>
      </w:tr>
      <w:tr w:rsidR="00C36C84" w:rsidRPr="00834AF4" w:rsidTr="00412DF7">
        <w:tc>
          <w:tcPr>
            <w:tcW w:w="2074" w:type="pct"/>
            <w:shd w:val="clear" w:color="auto" w:fill="auto"/>
          </w:tcPr>
          <w:p w:rsidR="00C36C84" w:rsidRDefault="00C36C84" w:rsidP="00412DF7">
            <w:pPr>
              <w:pStyle w:val="ASFKTablenorm"/>
              <w:ind w:left="57" w:right="57"/>
            </w:pPr>
            <w:r>
              <w:t>№ п/п</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 строки выплаты в распоряжении</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вида выплаты</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выплаты</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rsidTr="00412DF7">
        <w:tc>
          <w:tcPr>
            <w:tcW w:w="2074" w:type="pct"/>
            <w:shd w:val="clear" w:color="auto" w:fill="auto"/>
          </w:tcPr>
          <w:p w:rsidR="00C36C84" w:rsidRDefault="00C36C84" w:rsidP="00412DF7">
            <w:pPr>
              <w:pStyle w:val="ASFKTablenorm"/>
              <w:ind w:left="57" w:right="57"/>
            </w:pPr>
            <w:r>
              <w:t>КБК</w:t>
            </w:r>
          </w:p>
        </w:tc>
        <w:tc>
          <w:tcPr>
            <w:tcW w:w="2926" w:type="pct"/>
            <w:shd w:val="clear" w:color="auto" w:fill="auto"/>
          </w:tcPr>
          <w:p w:rsidR="00C36C84" w:rsidRDefault="00C36C84" w:rsidP="00412DF7">
            <w:pPr>
              <w:pStyle w:val="ASFKTablenorm"/>
              <w:ind w:left="57" w:right="57"/>
            </w:pPr>
            <w:r w:rsidRPr="001A0849">
              <w:t>3.3.1, 3.4.1</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3.3.2, 3.4.2</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Категория</w:t>
            </w:r>
          </w:p>
        </w:tc>
        <w:tc>
          <w:tcPr>
            <w:tcW w:w="2926" w:type="pct"/>
            <w:shd w:val="clear" w:color="auto" w:fill="auto"/>
          </w:tcPr>
          <w:p w:rsidR="00C36C84" w:rsidRPr="001A0849" w:rsidRDefault="00C36C84" w:rsidP="00412DF7">
            <w:pPr>
              <w:pStyle w:val="ASFKTablenorm"/>
              <w:ind w:left="57" w:right="57"/>
            </w:pPr>
            <w:r w:rsidRPr="001A0849">
              <w:t xml:space="preserve">Для реквизитов таблицы #т1 отражается текст «Не исполнено». </w:t>
            </w:r>
          </w:p>
          <w:p w:rsidR="00C36C84" w:rsidRPr="001A0849" w:rsidRDefault="00C36C84" w:rsidP="00412DF7">
            <w:pPr>
              <w:pStyle w:val="ASFKTablenorm"/>
              <w:ind w:left="57" w:right="57"/>
            </w:pPr>
            <w:r w:rsidRPr="001A0849">
              <w:t>Для реквизитов таблицы #т2 отражается текст «Исполнено».</w:t>
            </w:r>
          </w:p>
          <w:p w:rsidR="00C36C84" w:rsidRDefault="00C36C84" w:rsidP="00412DF7">
            <w:pPr>
              <w:pStyle w:val="ASFKTablenorm"/>
              <w:ind w:left="57" w:right="57"/>
            </w:pPr>
            <w:r w:rsidRPr="001A0849">
              <w:t>Для реквизитов 3.3.1, 3.3.2 отражается текст «Не исполнено».</w:t>
            </w:r>
          </w:p>
          <w:p w:rsidR="00C36C84" w:rsidRDefault="00C36C84" w:rsidP="00412DF7">
            <w:pPr>
              <w:pStyle w:val="ASFKTablenorm"/>
              <w:ind w:left="57" w:right="57"/>
            </w:pPr>
            <w:r w:rsidRPr="001A0849">
              <w:t xml:space="preserve"> Для реквизитов 3.4.1, 3.4.2 отражается текст «Исполнено».</w:t>
            </w:r>
          </w:p>
        </w:tc>
      </w:tr>
    </w:tbl>
    <w:bookmarkEnd w:id="1291"/>
    <w:bookmarkEnd w:id="1292"/>
    <w:p w:rsidR="00C36C84" w:rsidRDefault="00C36C84" w:rsidP="00C36C8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973765">
        <w:rPr>
          <w:noProof/>
        </w:rPr>
        <w:t>197</w:t>
      </w:r>
      <w:r>
        <w:fldChar w:fldCharType="end"/>
      </w:r>
      <w:r>
        <w:t>.</w:t>
      </w:r>
    </w:p>
    <w:p w:rsidR="00C36C84" w:rsidRPr="00B17C1B" w:rsidRDefault="00E65C78" w:rsidP="00C36C84">
      <w:pPr>
        <w:pStyle w:val="ASFKFigure"/>
      </w:pPr>
      <w:r>
        <w:rPr>
          <w:noProof/>
        </w:rPr>
        <w:drawing>
          <wp:inline distT="0" distB="0" distL="0" distR="0">
            <wp:extent cx="6134735" cy="2565400"/>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C36C84" w:rsidRPr="00AB7803" w:rsidRDefault="0029232C" w:rsidP="00C36C84">
      <w:pPr>
        <w:pStyle w:val="ASFKFigName"/>
      </w:pPr>
      <w:r>
        <w:rPr>
          <w:noProof/>
        </w:rPr>
        <w:fldChar w:fldCharType="begin"/>
      </w:r>
      <w:r>
        <w:rPr>
          <w:noProof/>
        </w:rPr>
        <w:instrText xml:space="preserve"> SEQ Рисунок \* ARABIC </w:instrText>
      </w:r>
      <w:r>
        <w:rPr>
          <w:noProof/>
        </w:rPr>
        <w:fldChar w:fldCharType="separate"/>
      </w:r>
      <w:bookmarkStart w:id="1301" w:name="_Ref496282098"/>
      <w:bookmarkStart w:id="1302" w:name="_Toc126837710"/>
      <w:r w:rsidR="00973765">
        <w:rPr>
          <w:noProof/>
        </w:rPr>
        <w:t>197</w:t>
      </w:r>
      <w:bookmarkEnd w:id="1301"/>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закладки «</w:t>
      </w:r>
      <w:r w:rsidR="00C36C84" w:rsidRPr="00484B04">
        <w:t xml:space="preserve"> Заявка для обеспечения наличными денежными средствами</w:t>
      </w:r>
      <w:r w:rsidR="00C36C84">
        <w:t>»</w:t>
      </w:r>
      <w:bookmarkEnd w:id="1302"/>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973765">
        <w:rPr>
          <w:noProof/>
        </w:rPr>
        <w:t>113</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303" w:name="_Ref496282118"/>
      <w:bookmarkStart w:id="1304" w:name="_Toc126837486"/>
      <w:r w:rsidR="00973765">
        <w:rPr>
          <w:noProof/>
        </w:rPr>
        <w:t>113</w:t>
      </w:r>
      <w:bookmarkEnd w:id="1303"/>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4"/>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Основные реквизиты документа</w:t>
            </w:r>
            <w:r w:rsidRPr="00B17C1B">
              <w:t>»</w:t>
            </w:r>
          </w:p>
        </w:tc>
      </w:tr>
      <w:tr w:rsidR="00C36C84" w:rsidRPr="00834AF4" w:rsidTr="00412DF7">
        <w:tc>
          <w:tcPr>
            <w:tcW w:w="2074" w:type="pct"/>
            <w:shd w:val="clear" w:color="auto" w:fill="auto"/>
          </w:tcPr>
          <w:p w:rsidR="00C36C84" w:rsidRPr="00424CF0" w:rsidRDefault="00C36C84" w:rsidP="00412DF7">
            <w:pPr>
              <w:pStyle w:val="ASFKTablenorm"/>
              <w:ind w:left="57" w:right="57"/>
            </w:pPr>
            <w:r>
              <w:t>Номер</w:t>
            </w:r>
          </w:p>
        </w:tc>
        <w:tc>
          <w:tcPr>
            <w:tcW w:w="2926" w:type="pct"/>
            <w:shd w:val="clear" w:color="auto" w:fill="auto"/>
          </w:tcPr>
          <w:p w:rsidR="00C36C84" w:rsidRDefault="00C36C84" w:rsidP="00412DF7">
            <w:pPr>
              <w:pStyle w:val="ASFKTablenorm"/>
              <w:ind w:left="57" w:right="57"/>
            </w:pPr>
            <w:r>
              <w:t>Номер документа.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 xml:space="preserve">Дата </w:t>
            </w:r>
          </w:p>
        </w:tc>
        <w:tc>
          <w:tcPr>
            <w:tcW w:w="2926" w:type="pct"/>
            <w:shd w:val="clear" w:color="auto" w:fill="auto"/>
          </w:tcPr>
          <w:p w:rsidR="00C36C84" w:rsidRDefault="00C36C84" w:rsidP="00412DF7">
            <w:pPr>
              <w:pStyle w:val="ASFKTablenorm"/>
              <w:ind w:left="57" w:right="57"/>
            </w:pPr>
            <w:r>
              <w:t>Дата документа.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Итоговая сумма.</w:t>
            </w:r>
          </w:p>
          <w:p w:rsidR="00C36C84" w:rsidRDefault="00C36C84" w:rsidP="00412DF7">
            <w:pPr>
              <w:pStyle w:val="ASFKTablenorm"/>
              <w:ind w:left="57" w:right="57"/>
            </w:pPr>
            <w:r w:rsidRPr="00941AF8">
              <w:lastRenderedPageBreak/>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Код клиента</w:t>
            </w:r>
          </w:p>
        </w:tc>
        <w:tc>
          <w:tcPr>
            <w:tcW w:w="2926" w:type="pct"/>
            <w:shd w:val="clear" w:color="auto" w:fill="auto"/>
          </w:tcPr>
          <w:p w:rsidR="00C36C84" w:rsidRDefault="00C36C84" w:rsidP="00412DF7">
            <w:pPr>
              <w:pStyle w:val="ASFKTablenorm"/>
              <w:ind w:left="57" w:right="57"/>
            </w:pPr>
            <w:r>
              <w:t>Код по Сводному реестру клиента (учетный номер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t>Номер лицевого счета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Наименование клиента</w:t>
            </w:r>
          </w:p>
        </w:tc>
        <w:tc>
          <w:tcPr>
            <w:tcW w:w="2926" w:type="pct"/>
            <w:shd w:val="clear" w:color="auto" w:fill="auto"/>
          </w:tcPr>
          <w:p w:rsidR="00C36C84" w:rsidRDefault="00C36C84" w:rsidP="00412DF7">
            <w:pPr>
              <w:pStyle w:val="ASFKTablenorm"/>
              <w:ind w:left="57" w:right="57"/>
            </w:pPr>
            <w:r>
              <w:t>Наименование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Банковский счет</w:t>
            </w:r>
          </w:p>
        </w:tc>
        <w:tc>
          <w:tcPr>
            <w:tcW w:w="2926" w:type="pct"/>
            <w:shd w:val="clear" w:color="auto" w:fill="auto"/>
          </w:tcPr>
          <w:p w:rsidR="00C36C84" w:rsidRDefault="00C36C84" w:rsidP="00412DF7">
            <w:pPr>
              <w:pStyle w:val="ASFKTablenorm"/>
              <w:ind w:left="57" w:right="57"/>
            </w:pPr>
            <w:r>
              <w:t>Номер банковского счета.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БИК</w:t>
            </w:r>
          </w:p>
        </w:tc>
        <w:tc>
          <w:tcPr>
            <w:tcW w:w="2926" w:type="pct"/>
            <w:shd w:val="clear" w:color="auto" w:fill="auto"/>
          </w:tcPr>
          <w:p w:rsidR="00C36C84" w:rsidRDefault="00C36C84" w:rsidP="00412DF7">
            <w:pPr>
              <w:pStyle w:val="ASFKTablenorm"/>
              <w:ind w:left="57" w:right="57"/>
            </w:pPr>
            <w:r>
              <w:t>БИК.</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БО</w:t>
            </w:r>
          </w:p>
        </w:tc>
        <w:tc>
          <w:tcPr>
            <w:tcW w:w="2926" w:type="pct"/>
            <w:shd w:val="clear" w:color="auto" w:fill="auto"/>
          </w:tcPr>
          <w:p w:rsidR="00C36C84" w:rsidRDefault="00C36C84" w:rsidP="00412DF7">
            <w:pPr>
              <w:pStyle w:val="ASFKTablenorm"/>
              <w:ind w:left="57" w:right="57"/>
            </w:pPr>
            <w:r>
              <w:t>Номер бюджетного обязательства.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3D6BD0" w:rsidRPr="00834AF4" w:rsidTr="00412DF7">
        <w:tc>
          <w:tcPr>
            <w:tcW w:w="2074" w:type="pct"/>
            <w:shd w:val="clear" w:color="auto" w:fill="auto"/>
          </w:tcPr>
          <w:p w:rsidR="003D6BD0" w:rsidRDefault="003D6BD0" w:rsidP="00412DF7">
            <w:pPr>
              <w:pStyle w:val="ASFKTablenorm"/>
              <w:ind w:left="57" w:right="57"/>
            </w:pPr>
            <w:r>
              <w:t>Код объекта по ФАИП</w:t>
            </w:r>
          </w:p>
        </w:tc>
        <w:tc>
          <w:tcPr>
            <w:tcW w:w="2926" w:type="pct"/>
            <w:shd w:val="clear" w:color="auto" w:fill="auto"/>
          </w:tcPr>
          <w:p w:rsidR="003D6BD0" w:rsidRDefault="003D6BD0" w:rsidP="00412DF7">
            <w:pPr>
              <w:pStyle w:val="ASFKTablenorm"/>
              <w:ind w:left="57" w:right="57"/>
            </w:pPr>
            <w:r w:rsidRPr="00AD706C">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Расшифровка документа</w:t>
            </w:r>
            <w:r w:rsidRPr="00B17C1B">
              <w:t>»</w:t>
            </w:r>
          </w:p>
        </w:tc>
      </w:tr>
      <w:tr w:rsidR="00C36C84" w:rsidRPr="00834AF4" w:rsidTr="00412DF7">
        <w:tc>
          <w:tcPr>
            <w:tcW w:w="2074" w:type="pct"/>
            <w:shd w:val="clear" w:color="auto" w:fill="auto"/>
          </w:tcPr>
          <w:p w:rsidR="00C36C84" w:rsidRDefault="00C36C84" w:rsidP="00412DF7">
            <w:pPr>
              <w:pStyle w:val="ASFKTablenorm"/>
              <w:ind w:left="57" w:right="57"/>
            </w:pPr>
            <w:r>
              <w:t>№</w:t>
            </w:r>
          </w:p>
        </w:tc>
        <w:tc>
          <w:tcPr>
            <w:tcW w:w="2926" w:type="pct"/>
            <w:shd w:val="clear" w:color="auto" w:fill="auto"/>
          </w:tcPr>
          <w:p w:rsidR="00C36C84" w:rsidRDefault="00C36C84" w:rsidP="00412DF7">
            <w:pPr>
              <w:pStyle w:val="ASFKTablenorm"/>
              <w:ind w:left="57" w:right="57"/>
            </w:pPr>
            <w:r>
              <w:t>Номер строки.</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Вид средств</w:t>
            </w:r>
          </w:p>
        </w:tc>
        <w:tc>
          <w:tcPr>
            <w:tcW w:w="2926" w:type="pct"/>
            <w:shd w:val="clear" w:color="auto" w:fill="auto"/>
          </w:tcPr>
          <w:p w:rsidR="00C36C84" w:rsidRDefault="00C36C84" w:rsidP="00412DF7">
            <w:pPr>
              <w:pStyle w:val="ASFKTablenorm"/>
              <w:ind w:left="57" w:right="57"/>
            </w:pPr>
            <w:r>
              <w:t>Вид средств.</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по БК</w:t>
            </w:r>
          </w:p>
        </w:tc>
        <w:tc>
          <w:tcPr>
            <w:tcW w:w="2926" w:type="pct"/>
            <w:shd w:val="clear" w:color="auto" w:fill="auto"/>
          </w:tcPr>
          <w:p w:rsidR="00C36C84" w:rsidRDefault="00C36C84" w:rsidP="00412DF7">
            <w:pPr>
              <w:pStyle w:val="ASFKTablenorm"/>
              <w:ind w:left="57" w:right="57"/>
            </w:pPr>
            <w:r>
              <w:t>Код по БК.</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цели (аналитический код)</w:t>
            </w:r>
          </w:p>
        </w:tc>
        <w:tc>
          <w:tcPr>
            <w:tcW w:w="2926" w:type="pct"/>
            <w:shd w:val="clear" w:color="auto" w:fill="auto"/>
          </w:tcPr>
          <w:p w:rsidR="00C36C84" w:rsidRDefault="00C36C84" w:rsidP="00412DF7">
            <w:pPr>
              <w:pStyle w:val="ASFKTablenorm"/>
              <w:ind w:left="57" w:right="57"/>
            </w:pPr>
            <w:r>
              <w:t>Код цели (аналитический код).</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Символ</w:t>
            </w:r>
          </w:p>
        </w:tc>
        <w:tc>
          <w:tcPr>
            <w:tcW w:w="2926" w:type="pct"/>
            <w:shd w:val="clear" w:color="auto" w:fill="auto"/>
          </w:tcPr>
          <w:p w:rsidR="00C36C84" w:rsidRDefault="00C36C84" w:rsidP="00412DF7">
            <w:pPr>
              <w:pStyle w:val="ASFKTablenorm"/>
              <w:ind w:left="57" w:right="57"/>
            </w:pPr>
            <w:r>
              <w:t>Символ кассового плана.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Сумма.</w:t>
            </w:r>
          </w:p>
          <w:p w:rsidR="00C36C84" w:rsidRPr="00412DF7" w:rsidRDefault="00C36C84" w:rsidP="00412DF7">
            <w:pPr>
              <w:pStyle w:val="ASFKTablenorm"/>
              <w:ind w:left="57" w:right="57"/>
              <w:rPr>
                <w:b/>
              </w:rPr>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Назначение платежа</w:t>
            </w:r>
          </w:p>
        </w:tc>
        <w:tc>
          <w:tcPr>
            <w:tcW w:w="2926" w:type="pct"/>
            <w:shd w:val="clear" w:color="auto" w:fill="auto"/>
          </w:tcPr>
          <w:p w:rsidR="00C36C84" w:rsidRDefault="00C36C84" w:rsidP="00412DF7">
            <w:pPr>
              <w:pStyle w:val="ASFKTablenorm"/>
              <w:ind w:left="57" w:right="57"/>
            </w:pPr>
            <w:r>
              <w:t>Назначение платежа.</w:t>
            </w:r>
          </w:p>
          <w:p w:rsidR="00C36C84" w:rsidRDefault="00C36C84" w:rsidP="00412DF7">
            <w:pPr>
              <w:pStyle w:val="ASFKTablenorm"/>
              <w:ind w:left="57" w:right="57"/>
            </w:pPr>
            <w:r w:rsidRPr="00CE229A">
              <w:lastRenderedPageBreak/>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Примечание</w:t>
            </w:r>
          </w:p>
        </w:tc>
        <w:tc>
          <w:tcPr>
            <w:tcW w:w="2926" w:type="pct"/>
            <w:shd w:val="clear" w:color="auto" w:fill="auto"/>
          </w:tcPr>
          <w:p w:rsidR="00C36C84" w:rsidRDefault="00C36C84" w:rsidP="00412DF7">
            <w:pPr>
              <w:pStyle w:val="ASFKTablenorm"/>
              <w:ind w:left="57" w:right="57"/>
            </w:pPr>
            <w:r>
              <w:t>Примечание.</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bl>
    <w:p w:rsidR="00F81E6E" w:rsidRPr="008A53DE" w:rsidRDefault="00F81E6E" w:rsidP="00F81E6E">
      <w:pPr>
        <w:pStyle w:val="32"/>
      </w:pPr>
      <w:bookmarkStart w:id="1305" w:name="_Ref20824578"/>
      <w:bookmarkStart w:id="1306" w:name="_Toc20825355"/>
      <w:bookmarkStart w:id="1307" w:name="_Toc126837357"/>
      <w:r>
        <w:t>Отчетность ПУР</w:t>
      </w:r>
      <w:bookmarkEnd w:id="1305"/>
      <w:bookmarkEnd w:id="1306"/>
      <w:bookmarkEnd w:id="1307"/>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973765">
        <w:rPr>
          <w:noProof/>
        </w:rPr>
        <w:t>198</w:t>
      </w:r>
      <w:r>
        <w:fldChar w:fldCharType="end"/>
      </w:r>
      <w:r w:rsidRPr="008A53DE">
        <w:t>.</w:t>
      </w:r>
    </w:p>
    <w:p w:rsidR="00F81E6E" w:rsidRPr="008A53DE" w:rsidRDefault="00E65C78" w:rsidP="00F81E6E">
      <w:pPr>
        <w:pStyle w:val="ASFKFigure"/>
      </w:pPr>
      <w:r>
        <w:rPr>
          <w:noProof/>
        </w:rPr>
        <w:drawing>
          <wp:inline distT="0" distB="0" distL="0" distR="0">
            <wp:extent cx="6214110" cy="2290445"/>
            <wp:effectExtent l="0" t="0" r="0" b="0"/>
            <wp:docPr id="326" name="Рисунок 326"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ГРБС"/>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6214110" cy="2290445"/>
                    </a:xfrm>
                    <a:prstGeom prst="rect">
                      <a:avLst/>
                    </a:prstGeom>
                    <a:noFill/>
                    <a:ln>
                      <a:noFill/>
                    </a:ln>
                  </pic:spPr>
                </pic:pic>
              </a:graphicData>
            </a:graphic>
          </wp:inline>
        </w:drawing>
      </w:r>
    </w:p>
    <w:p w:rsidR="00F81E6E" w:rsidRPr="005A0FDA" w:rsidRDefault="0029232C" w:rsidP="00F81E6E">
      <w:pPr>
        <w:pStyle w:val="ASFKFigName"/>
      </w:pPr>
      <w:r>
        <w:rPr>
          <w:noProof/>
        </w:rPr>
        <w:fldChar w:fldCharType="begin"/>
      </w:r>
      <w:r>
        <w:rPr>
          <w:noProof/>
        </w:rPr>
        <w:instrText xml:space="preserve"> SEQ Рисунок \* ARABIC </w:instrText>
      </w:r>
      <w:r>
        <w:rPr>
          <w:noProof/>
        </w:rPr>
        <w:fldChar w:fldCharType="separate"/>
      </w:r>
      <w:bookmarkStart w:id="1308" w:name="_Ref20826100"/>
      <w:bookmarkStart w:id="1309" w:name="_Toc20825578"/>
      <w:bookmarkStart w:id="1310" w:name="_Toc126837711"/>
      <w:r w:rsidR="00973765">
        <w:rPr>
          <w:noProof/>
        </w:rPr>
        <w:t>198</w:t>
      </w:r>
      <w:bookmarkEnd w:id="1308"/>
      <w:r>
        <w:rPr>
          <w:noProof/>
        </w:rPr>
        <w:fldChar w:fldCharType="end"/>
      </w:r>
      <w:r w:rsidR="00F81E6E" w:rsidRPr="005A0FDA">
        <w:t>. ЭФ списка документов «</w:t>
      </w:r>
      <w:r w:rsidR="00F81E6E">
        <w:t>Отчетность ПУР</w:t>
      </w:r>
      <w:r w:rsidR="00F81E6E" w:rsidRPr="005A0FDA">
        <w:t>»</w:t>
      </w:r>
      <w:bookmarkEnd w:id="1309"/>
      <w:bookmarkEnd w:id="1310"/>
    </w:p>
    <w:p w:rsidR="00F81E6E" w:rsidRPr="008A53DE" w:rsidRDefault="00F81E6E" w:rsidP="00F81E6E">
      <w:pPr>
        <w:pStyle w:val="41"/>
      </w:pPr>
      <w:r w:rsidRPr="008A53DE">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973765">
        <w:rPr>
          <w:noProof/>
        </w:rPr>
        <w:t>199</w:t>
      </w:r>
      <w:r>
        <w:fldChar w:fldCharType="end"/>
      </w:r>
      <w:r w:rsidRPr="008A53DE">
        <w:t>.</w:t>
      </w:r>
    </w:p>
    <w:p w:rsidR="00F81E6E" w:rsidRPr="008A53DE" w:rsidRDefault="00E65C78" w:rsidP="00F81E6E">
      <w:pPr>
        <w:pStyle w:val="ASFKFigure"/>
      </w:pPr>
      <w:r>
        <w:rPr>
          <w:noProof/>
        </w:rPr>
        <w:lastRenderedPageBreak/>
        <w:drawing>
          <wp:inline distT="0" distB="0" distL="0" distR="0">
            <wp:extent cx="6134735" cy="5024755"/>
            <wp:effectExtent l="0" t="0" r="0" b="0"/>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F81E6E" w:rsidRDefault="0029232C" w:rsidP="00F81E6E">
      <w:pPr>
        <w:pStyle w:val="ASFKFigName"/>
      </w:pPr>
      <w:r>
        <w:rPr>
          <w:noProof/>
        </w:rPr>
        <w:fldChar w:fldCharType="begin"/>
      </w:r>
      <w:r>
        <w:rPr>
          <w:noProof/>
        </w:rPr>
        <w:instrText xml:space="preserve"> SEQ Рисунок \* ARABIC </w:instrText>
      </w:r>
      <w:r>
        <w:rPr>
          <w:noProof/>
        </w:rPr>
        <w:fldChar w:fldCharType="separate"/>
      </w:r>
      <w:bookmarkStart w:id="1311" w:name="_Ref20826101"/>
      <w:bookmarkStart w:id="1312" w:name="_Toc20825579"/>
      <w:bookmarkStart w:id="1313" w:name="_Toc126837712"/>
      <w:r w:rsidR="00973765">
        <w:rPr>
          <w:noProof/>
        </w:rPr>
        <w:t>199</w:t>
      </w:r>
      <w:bookmarkEnd w:id="1311"/>
      <w:r>
        <w:rPr>
          <w:noProof/>
        </w:rPr>
        <w:fldChar w:fldCharType="end"/>
      </w:r>
      <w:r w:rsidR="00F81E6E" w:rsidRPr="005A0FDA">
        <w:t xml:space="preserve">. ЭФ </w:t>
      </w:r>
      <w:r w:rsidR="00F81E6E">
        <w:t xml:space="preserve">документа </w:t>
      </w:r>
      <w:r w:rsidR="00F81E6E" w:rsidRPr="005A0FDA">
        <w:t>«</w:t>
      </w:r>
      <w:r w:rsidR="00F81E6E" w:rsidRPr="002F5E70">
        <w:t xml:space="preserve"> </w:t>
      </w:r>
      <w:r w:rsidR="00F81E6E">
        <w:t>Отчетность ПУР</w:t>
      </w:r>
      <w:r w:rsidR="00F81E6E" w:rsidRPr="005A0FDA">
        <w:t>»</w:t>
      </w:r>
      <w:bookmarkEnd w:id="1312"/>
      <w:bookmarkEnd w:id="1313"/>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973765">
        <w:rPr>
          <w:noProof/>
        </w:rPr>
        <w:t>114</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4" w:name="_Ref20826102"/>
      <w:bookmarkStart w:id="1315" w:name="_Toc20825431"/>
      <w:bookmarkStart w:id="1316" w:name="_Toc126837487"/>
      <w:r w:rsidR="00973765">
        <w:rPr>
          <w:noProof/>
        </w:rPr>
        <w:t>114</w:t>
      </w:r>
      <w:bookmarkEnd w:id="1314"/>
      <w:r>
        <w:rPr>
          <w:noProof/>
        </w:rPr>
        <w:fldChar w:fldCharType="end"/>
      </w:r>
      <w:r w:rsidR="00F81E6E" w:rsidRPr="007877A6">
        <w:t>. Описание полей документа «</w:t>
      </w:r>
      <w:r w:rsidR="00F81E6E">
        <w:t>Отчетность ПУР</w:t>
      </w:r>
      <w:r w:rsidR="00F81E6E" w:rsidRPr="007877A6">
        <w:t>»</w:t>
      </w:r>
      <w:bookmarkEnd w:id="1315"/>
      <w:bookmarkEnd w:id="1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7"/>
        <w:gridCol w:w="6254"/>
      </w:tblGrid>
      <w:tr w:rsidR="00F81E6E"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w:t>
            </w:r>
          </w:p>
        </w:tc>
        <w:tc>
          <w:tcPr>
            <w:tcW w:w="3247" w:type="pct"/>
            <w:shd w:val="clear" w:color="auto" w:fill="auto"/>
          </w:tcPr>
          <w:p w:rsidR="00F81E6E" w:rsidRPr="008A53DE" w:rsidRDefault="00F81E6E" w:rsidP="00412DF7">
            <w:pPr>
              <w:pStyle w:val="ASFKTablenorm"/>
              <w:ind w:left="57" w:right="57"/>
            </w:pPr>
            <w:r>
              <w:t>Дата отчета.</w:t>
            </w:r>
          </w:p>
        </w:tc>
      </w:tr>
      <w:tr w:rsidR="007A791F" w:rsidRPr="008A53DE" w:rsidTr="00412DF7">
        <w:tc>
          <w:tcPr>
            <w:tcW w:w="1753" w:type="pct"/>
            <w:shd w:val="clear" w:color="auto" w:fill="auto"/>
          </w:tcPr>
          <w:p w:rsidR="007A791F" w:rsidRDefault="007A791F" w:rsidP="00412DF7">
            <w:pPr>
              <w:pStyle w:val="ASFKTablenorm"/>
              <w:ind w:left="57" w:right="57"/>
            </w:pPr>
            <w:r>
              <w:t>Регистрационный номер</w:t>
            </w:r>
          </w:p>
        </w:tc>
        <w:tc>
          <w:tcPr>
            <w:tcW w:w="3247" w:type="pct"/>
            <w:shd w:val="clear" w:color="auto" w:fill="auto"/>
          </w:tcPr>
          <w:p w:rsidR="007A791F" w:rsidRDefault="007A791F" w:rsidP="00412DF7">
            <w:pPr>
              <w:pStyle w:val="ASFKTablenorm"/>
              <w:ind w:left="57" w:right="57"/>
            </w:pPr>
            <w:r>
              <w:t>Регистрационный номер.</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 предыдущей выписки</w:t>
            </w:r>
          </w:p>
        </w:tc>
        <w:tc>
          <w:tcPr>
            <w:tcW w:w="3247" w:type="pct"/>
            <w:shd w:val="clear" w:color="auto" w:fill="auto"/>
          </w:tcPr>
          <w:p w:rsidR="00F81E6E" w:rsidRPr="008A53DE" w:rsidRDefault="00F81E6E" w:rsidP="00412DF7">
            <w:pPr>
              <w:pStyle w:val="ASFKTablenorm"/>
              <w:ind w:left="57" w:right="57"/>
            </w:pPr>
            <w:r>
              <w:t>Дата предыдущей выписки отчета.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Форма по КФД</w:t>
            </w:r>
          </w:p>
        </w:tc>
        <w:tc>
          <w:tcPr>
            <w:tcW w:w="3247" w:type="pct"/>
            <w:shd w:val="clear" w:color="auto" w:fill="auto"/>
          </w:tcPr>
          <w:p w:rsidR="00F81E6E" w:rsidRPr="008A53DE" w:rsidRDefault="00F81E6E" w:rsidP="00412DF7">
            <w:pPr>
              <w:pStyle w:val="ASFKTablenorm"/>
              <w:ind w:left="57" w:right="57"/>
            </w:pPr>
            <w:r>
              <w:t>Форма по к</w:t>
            </w:r>
            <w:r w:rsidRPr="004C2A8E">
              <w:t>лассификатор</w:t>
            </w:r>
            <w:r>
              <w:t>у</w:t>
            </w:r>
            <w:r w:rsidRPr="004C2A8E">
              <w:t xml:space="preserve"> форм документов</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ТОФК</w:t>
            </w:r>
          </w:p>
        </w:tc>
        <w:tc>
          <w:tcPr>
            <w:tcW w:w="3247" w:type="pct"/>
            <w:shd w:val="clear" w:color="auto" w:fill="auto"/>
          </w:tcPr>
          <w:p w:rsidR="00F81E6E" w:rsidRPr="008A53DE" w:rsidRDefault="00F81E6E" w:rsidP="00412DF7">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КОФК</w:t>
            </w:r>
          </w:p>
        </w:tc>
        <w:tc>
          <w:tcPr>
            <w:tcW w:w="3247" w:type="pct"/>
            <w:shd w:val="clear" w:color="auto" w:fill="auto"/>
          </w:tcPr>
          <w:p w:rsidR="00F81E6E" w:rsidRPr="008A53DE" w:rsidRDefault="00F81E6E" w:rsidP="00412DF7">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Клиент</w:t>
            </w:r>
          </w:p>
        </w:tc>
        <w:tc>
          <w:tcPr>
            <w:tcW w:w="3247" w:type="pct"/>
            <w:shd w:val="clear" w:color="auto" w:fill="auto"/>
          </w:tcPr>
          <w:p w:rsidR="00F81E6E" w:rsidRPr="008A53DE" w:rsidRDefault="00F81E6E" w:rsidP="00412DF7">
            <w:pPr>
              <w:pStyle w:val="ASFKTablenorm"/>
              <w:ind w:left="57" w:right="57"/>
            </w:pPr>
            <w:r>
              <w:t>Наименование клиента.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СР</w:t>
            </w:r>
          </w:p>
        </w:tc>
        <w:tc>
          <w:tcPr>
            <w:tcW w:w="3247" w:type="pct"/>
            <w:shd w:val="clear" w:color="auto" w:fill="auto"/>
          </w:tcPr>
          <w:p w:rsidR="00F81E6E" w:rsidRPr="008A53DE" w:rsidRDefault="00F81E6E"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t>Номер л/с</w:t>
            </w:r>
          </w:p>
        </w:tc>
        <w:tc>
          <w:tcPr>
            <w:tcW w:w="3247" w:type="pct"/>
            <w:shd w:val="clear" w:color="auto" w:fill="auto"/>
          </w:tcPr>
          <w:p w:rsidR="00F81E6E" w:rsidRPr="008A53DE" w:rsidRDefault="00F81E6E" w:rsidP="00412DF7">
            <w:pPr>
              <w:pStyle w:val="ASFKTablenorm"/>
              <w:ind w:left="57" w:right="57"/>
            </w:pPr>
            <w:r>
              <w:t>Номер лицевого счета.</w:t>
            </w:r>
          </w:p>
        </w:tc>
      </w:tr>
      <w:tr w:rsidR="00595CE6" w:rsidRPr="008A53DE" w:rsidTr="00412DF7">
        <w:tc>
          <w:tcPr>
            <w:tcW w:w="1753" w:type="pct"/>
            <w:shd w:val="clear" w:color="auto" w:fill="auto"/>
          </w:tcPr>
          <w:p w:rsidR="00595CE6" w:rsidRDefault="00595CE6" w:rsidP="00412DF7">
            <w:pPr>
              <w:pStyle w:val="ASFKTablenorm"/>
              <w:ind w:left="57" w:right="57"/>
            </w:pPr>
            <w:r>
              <w:t>РБС</w:t>
            </w:r>
          </w:p>
        </w:tc>
        <w:tc>
          <w:tcPr>
            <w:tcW w:w="3247" w:type="pct"/>
            <w:shd w:val="clear" w:color="auto" w:fill="auto"/>
          </w:tcPr>
          <w:p w:rsidR="00595CE6" w:rsidRDefault="00595CE6" w:rsidP="00412DF7">
            <w:pPr>
              <w:pStyle w:val="ASFKTablenorm"/>
              <w:ind w:left="57" w:right="57"/>
            </w:pPr>
            <w:r w:rsidRPr="006079ED">
              <w:t>Распорядители бюджетных средств</w:t>
            </w:r>
            <w:r>
              <w:t>.</w:t>
            </w:r>
          </w:p>
        </w:tc>
      </w:tr>
      <w:tr w:rsidR="00595CE6" w:rsidRPr="008A53DE" w:rsidTr="00412DF7">
        <w:tc>
          <w:tcPr>
            <w:tcW w:w="1753" w:type="pct"/>
            <w:shd w:val="clear" w:color="auto" w:fill="auto"/>
          </w:tcPr>
          <w:p w:rsidR="00595CE6" w:rsidRDefault="00595CE6" w:rsidP="00412DF7">
            <w:pPr>
              <w:pStyle w:val="ASFKTablenorm"/>
              <w:ind w:left="57" w:right="57"/>
            </w:pPr>
            <w:r>
              <w:t>Код по СР</w:t>
            </w:r>
          </w:p>
        </w:tc>
        <w:tc>
          <w:tcPr>
            <w:tcW w:w="3247" w:type="pct"/>
            <w:shd w:val="clear" w:color="auto" w:fill="auto"/>
          </w:tcPr>
          <w:p w:rsidR="00595CE6" w:rsidRDefault="00595CE6"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lastRenderedPageBreak/>
              <w:t>Глава</w:t>
            </w:r>
          </w:p>
        </w:tc>
        <w:tc>
          <w:tcPr>
            <w:tcW w:w="3247" w:type="pct"/>
            <w:shd w:val="clear" w:color="auto" w:fill="auto"/>
          </w:tcPr>
          <w:p w:rsidR="00F81E6E" w:rsidRPr="008A53DE" w:rsidRDefault="00F81E6E" w:rsidP="00412DF7">
            <w:pPr>
              <w:pStyle w:val="ASFKTablenorm"/>
              <w:ind w:left="57" w:right="57"/>
            </w:pPr>
            <w:r>
              <w:t>Глава.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главы.</w:t>
            </w:r>
          </w:p>
        </w:tc>
      </w:tr>
      <w:tr w:rsidR="00F81E6E" w:rsidRPr="008A53DE" w:rsidTr="00412DF7">
        <w:tc>
          <w:tcPr>
            <w:tcW w:w="1753" w:type="pct"/>
            <w:shd w:val="clear" w:color="auto" w:fill="auto"/>
          </w:tcPr>
          <w:p w:rsidR="00F81E6E" w:rsidRDefault="00F81E6E" w:rsidP="00412DF7">
            <w:pPr>
              <w:pStyle w:val="ASFKTablenorm"/>
              <w:ind w:left="57" w:right="57"/>
            </w:pPr>
            <w:r>
              <w:t>Бюджет</w:t>
            </w:r>
          </w:p>
        </w:tc>
        <w:tc>
          <w:tcPr>
            <w:tcW w:w="3247" w:type="pct"/>
            <w:shd w:val="clear" w:color="auto" w:fill="auto"/>
          </w:tcPr>
          <w:p w:rsidR="00F81E6E" w:rsidRPr="008A53DE" w:rsidRDefault="00F81E6E" w:rsidP="00412DF7">
            <w:pPr>
              <w:pStyle w:val="ASFKTablenorm"/>
              <w:ind w:left="57" w:right="57"/>
            </w:pPr>
            <w:r>
              <w:t>Наименование бюджета.</w:t>
            </w:r>
          </w:p>
        </w:tc>
      </w:tr>
      <w:tr w:rsidR="00F81E6E" w:rsidRPr="008A53DE" w:rsidTr="00412DF7">
        <w:tc>
          <w:tcPr>
            <w:tcW w:w="1753" w:type="pct"/>
            <w:shd w:val="clear" w:color="auto" w:fill="auto"/>
          </w:tcPr>
          <w:p w:rsidR="00F81E6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бюджета.</w:t>
            </w:r>
          </w:p>
        </w:tc>
      </w:tr>
      <w:tr w:rsidR="00F81E6E" w:rsidRPr="008A53DE" w:rsidTr="00412DF7">
        <w:tc>
          <w:tcPr>
            <w:tcW w:w="1753" w:type="pct"/>
            <w:shd w:val="clear" w:color="auto" w:fill="auto"/>
          </w:tcPr>
          <w:p w:rsidR="00F81E6E" w:rsidRDefault="00F81E6E" w:rsidP="00412DF7">
            <w:pPr>
              <w:pStyle w:val="ASFKTablenorm"/>
              <w:ind w:left="57" w:right="57"/>
            </w:pPr>
            <w:r>
              <w:t>Финансовый орган</w:t>
            </w:r>
          </w:p>
        </w:tc>
        <w:tc>
          <w:tcPr>
            <w:tcW w:w="3247" w:type="pct"/>
            <w:shd w:val="clear" w:color="auto" w:fill="auto"/>
          </w:tcPr>
          <w:p w:rsidR="00F81E6E" w:rsidRPr="008A53DE" w:rsidRDefault="00F81E6E" w:rsidP="00412DF7">
            <w:pPr>
              <w:pStyle w:val="ASFKTablenorm"/>
              <w:ind w:left="57" w:right="57"/>
            </w:pPr>
            <w:r>
              <w:t>Наименование финансового органа.</w:t>
            </w:r>
          </w:p>
        </w:tc>
      </w:tr>
      <w:tr w:rsidR="00F81E6E" w:rsidRPr="008A53DE" w:rsidTr="00412DF7">
        <w:tc>
          <w:tcPr>
            <w:tcW w:w="1753" w:type="pct"/>
            <w:shd w:val="clear" w:color="auto" w:fill="auto"/>
          </w:tcPr>
          <w:p w:rsidR="00F81E6E" w:rsidRDefault="00BD6E40" w:rsidP="00412DF7">
            <w:pPr>
              <w:pStyle w:val="ASFKTablenorm"/>
              <w:ind w:left="57" w:right="57"/>
            </w:pPr>
            <w:r>
              <w:t>П</w:t>
            </w:r>
            <w:r w:rsidR="00F81E6E">
              <w:t>о ОКПО</w:t>
            </w:r>
          </w:p>
        </w:tc>
        <w:tc>
          <w:tcPr>
            <w:tcW w:w="3247" w:type="pct"/>
            <w:shd w:val="clear" w:color="auto" w:fill="auto"/>
          </w:tcPr>
          <w:p w:rsidR="00F81E6E" w:rsidRPr="008A53DE" w:rsidRDefault="00F81E6E" w:rsidP="00412DF7">
            <w:pPr>
              <w:pStyle w:val="ASFKTablenorm"/>
              <w:ind w:left="57" w:right="57"/>
            </w:pPr>
            <w:r>
              <w:t>По ОКПО.</w:t>
            </w:r>
          </w:p>
        </w:tc>
      </w:tr>
      <w:tr w:rsidR="00595CE6" w:rsidRPr="008A53DE" w:rsidTr="00412DF7">
        <w:tc>
          <w:tcPr>
            <w:tcW w:w="1753" w:type="pct"/>
            <w:shd w:val="clear" w:color="auto" w:fill="auto"/>
          </w:tcPr>
          <w:p w:rsidR="00595CE6" w:rsidRDefault="00595CE6" w:rsidP="00412DF7">
            <w:pPr>
              <w:pStyle w:val="ASFKTablenorm"/>
              <w:ind w:left="57" w:right="57"/>
            </w:pPr>
            <w:r>
              <w:t>Уровень конфиденциальности</w:t>
            </w:r>
          </w:p>
        </w:tc>
        <w:tc>
          <w:tcPr>
            <w:tcW w:w="3247" w:type="pct"/>
            <w:shd w:val="clear" w:color="auto" w:fill="auto"/>
          </w:tcPr>
          <w:p w:rsidR="00595CE6" w:rsidRDefault="00595CE6" w:rsidP="00412DF7">
            <w:pPr>
              <w:pStyle w:val="ASFKTablenorm"/>
              <w:ind w:left="57" w:right="57"/>
            </w:pPr>
            <w:r>
              <w:t>Уровень конфиденциальности.</w:t>
            </w:r>
          </w:p>
        </w:tc>
      </w:tr>
      <w:tr w:rsidR="00F81E6E" w:rsidRPr="008A53DE" w:rsidTr="00412DF7">
        <w:tc>
          <w:tcPr>
            <w:tcW w:w="1753" w:type="pct"/>
            <w:shd w:val="clear" w:color="auto" w:fill="auto"/>
          </w:tcPr>
          <w:p w:rsidR="00F81E6E" w:rsidRDefault="00F81E6E" w:rsidP="00412DF7">
            <w:pPr>
              <w:pStyle w:val="ASFKTablenorm"/>
              <w:ind w:left="57" w:right="57"/>
            </w:pPr>
            <w:r>
              <w:t>Режим формирования</w:t>
            </w:r>
          </w:p>
        </w:tc>
        <w:tc>
          <w:tcPr>
            <w:tcW w:w="3247" w:type="pct"/>
            <w:shd w:val="clear" w:color="auto" w:fill="auto"/>
          </w:tcPr>
          <w:p w:rsidR="00F81E6E" w:rsidRDefault="00F81E6E" w:rsidP="00412DF7">
            <w:pPr>
              <w:pStyle w:val="ASFKTablenorm"/>
              <w:ind w:left="57" w:right="57"/>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595CE6" w:rsidRPr="008A53DE" w:rsidTr="00412DF7">
        <w:tc>
          <w:tcPr>
            <w:tcW w:w="1753" w:type="pct"/>
            <w:shd w:val="clear" w:color="auto" w:fill="auto"/>
          </w:tcPr>
          <w:p w:rsidR="00595CE6" w:rsidRDefault="00595CE6" w:rsidP="00412DF7">
            <w:pPr>
              <w:pStyle w:val="ASFKTablenorm"/>
              <w:ind w:left="57" w:right="57"/>
            </w:pPr>
            <w:r>
              <w:t>ОКТМО</w:t>
            </w:r>
          </w:p>
        </w:tc>
        <w:tc>
          <w:tcPr>
            <w:tcW w:w="3247" w:type="pct"/>
            <w:shd w:val="clear" w:color="auto" w:fill="auto"/>
          </w:tcPr>
          <w:p w:rsidR="00595CE6" w:rsidRPr="008A53DE" w:rsidRDefault="00595CE6" w:rsidP="00412DF7">
            <w:pPr>
              <w:pStyle w:val="ASFKTablenorm"/>
              <w:ind w:left="57" w:right="57"/>
            </w:pPr>
            <w:r>
              <w:t>По ОКТМО</w:t>
            </w:r>
          </w:p>
        </w:tc>
      </w:tr>
      <w:tr w:rsidR="00D905C2" w:rsidRPr="008A53DE" w:rsidTr="00D905C2">
        <w:tc>
          <w:tcPr>
            <w:tcW w:w="5000" w:type="pct"/>
            <w:gridSpan w:val="2"/>
            <w:shd w:val="clear" w:color="auto" w:fill="auto"/>
          </w:tcPr>
          <w:p w:rsidR="00D905C2" w:rsidRDefault="00D905C2" w:rsidP="00D905C2">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D905C2" w:rsidRPr="008A53DE" w:rsidTr="00D905C2">
        <w:tc>
          <w:tcPr>
            <w:tcW w:w="1753" w:type="pct"/>
            <w:shd w:val="clear" w:color="auto" w:fill="auto"/>
          </w:tcPr>
          <w:p w:rsidR="00D905C2" w:rsidRDefault="00D905C2" w:rsidP="00D905C2">
            <w:pPr>
              <w:pStyle w:val="ASFKTablenorm"/>
              <w:ind w:left="57" w:right="57"/>
            </w:pPr>
            <w:r>
              <w:t>Остаток средств на начало дня</w:t>
            </w:r>
          </w:p>
        </w:tc>
        <w:tc>
          <w:tcPr>
            <w:tcW w:w="3247" w:type="pct"/>
            <w:shd w:val="clear" w:color="auto" w:fill="auto"/>
          </w:tcPr>
          <w:p w:rsidR="00D905C2" w:rsidRDefault="00D905C2" w:rsidP="00D905C2">
            <w:pPr>
              <w:pStyle w:val="ASFKTablenorm"/>
              <w:ind w:left="57" w:right="57"/>
            </w:pPr>
            <w:r>
              <w:t>Указывается остаток средств на начало дня.</w:t>
            </w:r>
          </w:p>
        </w:tc>
      </w:tr>
      <w:tr w:rsidR="00D905C2" w:rsidRPr="008A53DE" w:rsidTr="00D905C2">
        <w:tc>
          <w:tcPr>
            <w:tcW w:w="1753" w:type="pct"/>
            <w:shd w:val="clear" w:color="auto" w:fill="auto"/>
          </w:tcPr>
          <w:p w:rsidR="00D905C2" w:rsidRDefault="00D905C2" w:rsidP="00D905C2">
            <w:pPr>
              <w:pStyle w:val="ASFKTablenorm"/>
              <w:ind w:left="57" w:right="57"/>
            </w:pPr>
            <w:r>
              <w:t>Остаток средств на конец дня</w:t>
            </w:r>
          </w:p>
        </w:tc>
        <w:tc>
          <w:tcPr>
            <w:tcW w:w="3247" w:type="pct"/>
            <w:shd w:val="clear" w:color="auto" w:fill="auto"/>
          </w:tcPr>
          <w:p w:rsidR="00D905C2" w:rsidRDefault="00D905C2" w:rsidP="00D905C2">
            <w:pPr>
              <w:pStyle w:val="ASFKTablenorm"/>
              <w:ind w:left="57" w:right="57"/>
            </w:pPr>
            <w:r>
              <w:t>Указывается остаток средств на конец дня.</w:t>
            </w:r>
          </w:p>
        </w:tc>
      </w:tr>
      <w:tr w:rsidR="00D905C2" w:rsidRPr="008A53DE" w:rsidTr="00D905C2">
        <w:tc>
          <w:tcPr>
            <w:tcW w:w="1753" w:type="pct"/>
            <w:shd w:val="clear" w:color="auto" w:fill="auto"/>
          </w:tcPr>
          <w:p w:rsidR="00D905C2" w:rsidRDefault="00D905C2" w:rsidP="00D905C2">
            <w:pPr>
              <w:pStyle w:val="ASFKTablenorm"/>
              <w:ind w:left="57" w:right="57"/>
            </w:pPr>
            <w:r>
              <w:t>№ п/п</w:t>
            </w:r>
          </w:p>
        </w:tc>
        <w:tc>
          <w:tcPr>
            <w:tcW w:w="3247" w:type="pct"/>
            <w:shd w:val="clear" w:color="auto" w:fill="auto"/>
          </w:tcPr>
          <w:p w:rsidR="00D905C2" w:rsidRDefault="00D905C2" w:rsidP="00D905C2">
            <w:pPr>
              <w:pStyle w:val="ASFKTablenorm"/>
              <w:ind w:left="57" w:right="57"/>
            </w:pPr>
            <w:r>
              <w:t>Указывается номер в порядке возрастания, начиная с 1.</w:t>
            </w:r>
          </w:p>
        </w:tc>
      </w:tr>
      <w:tr w:rsidR="00D905C2" w:rsidRPr="008A53DE" w:rsidTr="00D905C2">
        <w:tc>
          <w:tcPr>
            <w:tcW w:w="1753" w:type="pct"/>
            <w:shd w:val="clear" w:color="auto" w:fill="auto"/>
          </w:tcPr>
          <w:p w:rsidR="00D905C2" w:rsidRDefault="00D905C2" w:rsidP="00D905C2">
            <w:pPr>
              <w:pStyle w:val="ASFKTablenorm"/>
              <w:ind w:left="57" w:right="57"/>
            </w:pPr>
            <w:r>
              <w:t>Код цели (аналитический код)</w:t>
            </w:r>
          </w:p>
        </w:tc>
        <w:tc>
          <w:tcPr>
            <w:tcW w:w="3247" w:type="pct"/>
            <w:shd w:val="clear" w:color="auto" w:fill="auto"/>
          </w:tcPr>
          <w:p w:rsidR="00D905C2" w:rsidRDefault="00D905C2" w:rsidP="00D905C2">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D905C2" w:rsidRPr="008A53DE" w:rsidTr="00D905C2">
        <w:tc>
          <w:tcPr>
            <w:tcW w:w="1753" w:type="pct"/>
            <w:shd w:val="clear" w:color="auto" w:fill="auto"/>
          </w:tcPr>
          <w:p w:rsidR="00D905C2" w:rsidRDefault="00D905C2" w:rsidP="00D905C2">
            <w:pPr>
              <w:pStyle w:val="ASFKTablenorm"/>
              <w:ind w:left="57" w:right="57"/>
            </w:pPr>
            <w:r>
              <w:t>Наименование (подтверждающий документ)</w:t>
            </w:r>
          </w:p>
        </w:tc>
        <w:tc>
          <w:tcPr>
            <w:tcW w:w="3247" w:type="pct"/>
            <w:shd w:val="clear" w:color="auto" w:fill="auto"/>
          </w:tcPr>
          <w:p w:rsidR="00D905C2" w:rsidRDefault="00D905C2" w:rsidP="00D905C2">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D905C2" w:rsidRPr="008A53DE" w:rsidTr="00D905C2">
        <w:tc>
          <w:tcPr>
            <w:tcW w:w="1753" w:type="pct"/>
            <w:shd w:val="clear" w:color="auto" w:fill="auto"/>
          </w:tcPr>
          <w:p w:rsidR="00D905C2" w:rsidRDefault="00D905C2" w:rsidP="00D905C2">
            <w:pPr>
              <w:pStyle w:val="ASFKTablenorm"/>
              <w:ind w:left="57" w:right="57"/>
            </w:pPr>
            <w:r>
              <w:t>Номер (подтверждающий документ)</w:t>
            </w:r>
          </w:p>
        </w:tc>
        <w:tc>
          <w:tcPr>
            <w:tcW w:w="3247" w:type="pct"/>
            <w:shd w:val="clear" w:color="auto" w:fill="auto"/>
          </w:tcPr>
          <w:p w:rsidR="00D905C2" w:rsidRPr="009868F6" w:rsidRDefault="00D905C2" w:rsidP="00D905C2">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D905C2" w:rsidRPr="008A53DE" w:rsidTr="00D905C2">
        <w:tc>
          <w:tcPr>
            <w:tcW w:w="1753" w:type="pct"/>
            <w:shd w:val="clear" w:color="auto" w:fill="auto"/>
          </w:tcPr>
          <w:p w:rsidR="00D905C2" w:rsidRDefault="00D905C2" w:rsidP="00D905C2">
            <w:pPr>
              <w:pStyle w:val="ASFKTablenorm"/>
              <w:ind w:left="57" w:right="57"/>
            </w:pPr>
            <w:r>
              <w:t>Дата (подтверждающий документ)</w:t>
            </w:r>
          </w:p>
        </w:tc>
        <w:tc>
          <w:tcPr>
            <w:tcW w:w="3247" w:type="pct"/>
            <w:shd w:val="clear" w:color="auto" w:fill="auto"/>
          </w:tcPr>
          <w:p w:rsidR="00D905C2" w:rsidRDefault="00D905C2" w:rsidP="00D905C2">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D905C2" w:rsidRPr="008A53DE" w:rsidTr="00D905C2">
        <w:tc>
          <w:tcPr>
            <w:tcW w:w="1753" w:type="pct"/>
            <w:shd w:val="clear" w:color="auto" w:fill="auto"/>
          </w:tcPr>
          <w:p w:rsidR="00D905C2" w:rsidRPr="00B00BBF" w:rsidRDefault="00D905C2" w:rsidP="00D905C2">
            <w:pPr>
              <w:pStyle w:val="ASFKTablenorm"/>
              <w:ind w:left="57" w:right="57"/>
            </w:pPr>
            <w:r>
              <w:rPr>
                <w:lang w:val="en-US"/>
              </w:rPr>
              <w:t xml:space="preserve">GUID </w:t>
            </w:r>
            <w:r>
              <w:t>первичного документа</w:t>
            </w:r>
          </w:p>
        </w:tc>
        <w:tc>
          <w:tcPr>
            <w:tcW w:w="3247" w:type="pct"/>
            <w:shd w:val="clear" w:color="auto" w:fill="auto"/>
          </w:tcPr>
          <w:p w:rsidR="00D905C2" w:rsidRDefault="00D905C2" w:rsidP="00D905C2">
            <w:pPr>
              <w:pStyle w:val="ASFKTablenorm"/>
              <w:ind w:left="57" w:right="57"/>
            </w:pPr>
            <w:r w:rsidRPr="009868F6">
              <w:t>Указывается GUID первичного документа.</w:t>
            </w:r>
          </w:p>
        </w:tc>
      </w:tr>
      <w:tr w:rsidR="00D905C2" w:rsidRPr="008A53DE" w:rsidTr="00D905C2">
        <w:tc>
          <w:tcPr>
            <w:tcW w:w="1753" w:type="pct"/>
            <w:shd w:val="clear" w:color="auto" w:fill="auto"/>
          </w:tcPr>
          <w:p w:rsidR="00D905C2" w:rsidRPr="00B00BBF" w:rsidRDefault="00D905C2" w:rsidP="00D905C2">
            <w:pPr>
              <w:pStyle w:val="ASFKTablenorm"/>
              <w:ind w:left="57" w:right="57"/>
            </w:pPr>
            <w:r>
              <w:t>Наименование (документ-основание)</w:t>
            </w:r>
          </w:p>
        </w:tc>
        <w:tc>
          <w:tcPr>
            <w:tcW w:w="3247" w:type="pct"/>
            <w:shd w:val="clear" w:color="auto" w:fill="auto"/>
          </w:tcPr>
          <w:p w:rsidR="00D905C2" w:rsidRDefault="00D905C2" w:rsidP="00D905C2">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Pr="00B00BBF" w:rsidRDefault="00D905C2" w:rsidP="00D905C2">
            <w:pPr>
              <w:pStyle w:val="ASFKTablenorm"/>
              <w:ind w:left="57" w:right="57"/>
            </w:pPr>
            <w:r>
              <w:t>Номер (документ-основание)</w:t>
            </w:r>
          </w:p>
        </w:tc>
        <w:tc>
          <w:tcPr>
            <w:tcW w:w="3247" w:type="pct"/>
            <w:shd w:val="clear" w:color="auto" w:fill="auto"/>
          </w:tcPr>
          <w:p w:rsidR="00D905C2" w:rsidRDefault="00D905C2" w:rsidP="00D905C2">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Default="00D905C2" w:rsidP="00D905C2">
            <w:pPr>
              <w:pStyle w:val="ASFKTablenorm"/>
              <w:ind w:left="57" w:right="57"/>
            </w:pPr>
            <w:r>
              <w:t>Дата (документ-основание)</w:t>
            </w:r>
          </w:p>
        </w:tc>
        <w:tc>
          <w:tcPr>
            <w:tcW w:w="3247" w:type="pct"/>
            <w:shd w:val="clear" w:color="auto" w:fill="auto"/>
          </w:tcPr>
          <w:p w:rsidR="00D905C2" w:rsidRPr="009868F6" w:rsidRDefault="00D905C2" w:rsidP="00D905C2">
            <w:pPr>
              <w:pStyle w:val="ASFKTablenorm"/>
              <w:ind w:left="57" w:right="57"/>
            </w:pPr>
            <w:r w:rsidRPr="009868F6">
              <w:t xml:space="preserve">Указывается дата документа участника бюджетного процесса, которому открыт лицевой счет для учета операций со </w:t>
            </w:r>
            <w:r w:rsidRPr="009868F6">
              <w:lastRenderedPageBreak/>
              <w:t>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Default="00D905C2" w:rsidP="00D905C2">
            <w:pPr>
              <w:pStyle w:val="ASFKTablenorm"/>
              <w:ind w:left="57" w:right="57"/>
            </w:pPr>
            <w:r>
              <w:lastRenderedPageBreak/>
              <w:t>Поступления</w:t>
            </w:r>
          </w:p>
        </w:tc>
        <w:tc>
          <w:tcPr>
            <w:tcW w:w="3247" w:type="pct"/>
            <w:shd w:val="clear" w:color="auto" w:fill="auto"/>
          </w:tcPr>
          <w:p w:rsidR="00D905C2" w:rsidRDefault="00D905C2" w:rsidP="00D905C2">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D905C2" w:rsidRDefault="00D905C2" w:rsidP="00D905C2">
            <w:pPr>
              <w:pStyle w:val="ASFKTablenorm"/>
              <w:ind w:left="57" w:right="57"/>
            </w:pPr>
            <w:r>
              <w:t>В случае отсутствия данных указывается значение «0,00».</w:t>
            </w:r>
          </w:p>
        </w:tc>
      </w:tr>
      <w:tr w:rsidR="00D905C2" w:rsidRPr="008A53DE" w:rsidTr="00D905C2">
        <w:tc>
          <w:tcPr>
            <w:tcW w:w="1753" w:type="pct"/>
            <w:shd w:val="clear" w:color="auto" w:fill="auto"/>
          </w:tcPr>
          <w:p w:rsidR="00D905C2" w:rsidRDefault="00D905C2" w:rsidP="00D905C2">
            <w:pPr>
              <w:pStyle w:val="ASFKTablenorm"/>
              <w:ind w:left="57" w:right="57"/>
            </w:pPr>
            <w:r>
              <w:t>Выплаты</w:t>
            </w:r>
          </w:p>
        </w:tc>
        <w:tc>
          <w:tcPr>
            <w:tcW w:w="3247" w:type="pct"/>
            <w:shd w:val="clear" w:color="auto" w:fill="auto"/>
          </w:tcPr>
          <w:p w:rsidR="00D905C2" w:rsidRPr="00566786" w:rsidRDefault="00D905C2" w:rsidP="00D905C2">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D905C2" w:rsidRDefault="00D905C2" w:rsidP="00D905C2">
            <w:pPr>
              <w:pStyle w:val="ASFKTablenorm"/>
              <w:ind w:left="57" w:right="57"/>
            </w:pPr>
            <w:r w:rsidRPr="00566786">
              <w:rPr>
                <w:szCs w:val="22"/>
                <w:lang w:eastAsia="en-US"/>
              </w:rPr>
              <w:t>В случае отсутствия данных указывается значение «0,00».</w:t>
            </w:r>
          </w:p>
        </w:tc>
      </w:tr>
      <w:tr w:rsidR="00F81E6E" w:rsidRPr="008A53DE" w:rsidTr="00412DF7">
        <w:tc>
          <w:tcPr>
            <w:tcW w:w="5000" w:type="pct"/>
            <w:gridSpan w:val="2"/>
            <w:shd w:val="clear" w:color="auto" w:fill="auto"/>
          </w:tcPr>
          <w:p w:rsidR="00F81E6E" w:rsidRPr="00504D0E" w:rsidRDefault="00F81E6E" w:rsidP="00412DF7">
            <w:pPr>
              <w:pStyle w:val="ASFKTablenorm"/>
              <w:ind w:left="57" w:right="57"/>
            </w:pPr>
            <w:r>
              <w:t>Группа полей «Подписи»</w:t>
            </w:r>
          </w:p>
        </w:tc>
      </w:tr>
      <w:tr w:rsidR="00F81E6E" w:rsidRPr="008A53DE" w:rsidTr="00412DF7">
        <w:tc>
          <w:tcPr>
            <w:tcW w:w="1753" w:type="pct"/>
            <w:shd w:val="clear" w:color="auto" w:fill="auto"/>
          </w:tcPr>
          <w:p w:rsidR="00F81E6E" w:rsidRPr="007E3BE9" w:rsidRDefault="00F81E6E" w:rsidP="00412DF7">
            <w:pPr>
              <w:pStyle w:val="ASFKTablenorm"/>
              <w:ind w:left="57" w:right="57"/>
            </w:pPr>
            <w:r>
              <w:t>Должность (Ответственный исполнитель)</w:t>
            </w:r>
          </w:p>
        </w:tc>
        <w:tc>
          <w:tcPr>
            <w:tcW w:w="3247" w:type="pct"/>
            <w:shd w:val="clear" w:color="auto" w:fill="auto"/>
          </w:tcPr>
          <w:p w:rsidR="00F81E6E" w:rsidRPr="00504D0E" w:rsidRDefault="00F81E6E" w:rsidP="00412DF7">
            <w:pPr>
              <w:pStyle w:val="ASFKTablenorm"/>
              <w:ind w:left="57" w:right="57"/>
            </w:pPr>
            <w:r>
              <w:t>Должность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Расшифровка подписи (Ответственный исполнитель)</w:t>
            </w:r>
          </w:p>
        </w:tc>
        <w:tc>
          <w:tcPr>
            <w:tcW w:w="3247" w:type="pct"/>
            <w:shd w:val="clear" w:color="auto" w:fill="auto"/>
          </w:tcPr>
          <w:p w:rsidR="00F81E6E" w:rsidRPr="00504D0E" w:rsidRDefault="00F81E6E" w:rsidP="00412DF7">
            <w:pPr>
              <w:pStyle w:val="ASFKTablenorm"/>
              <w:ind w:left="57" w:right="57"/>
            </w:pPr>
            <w:r>
              <w:t>Расшифровка подписи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Телефон (Ответственный исполнитель)</w:t>
            </w:r>
          </w:p>
        </w:tc>
        <w:tc>
          <w:tcPr>
            <w:tcW w:w="3247" w:type="pct"/>
            <w:shd w:val="clear" w:color="auto" w:fill="auto"/>
          </w:tcPr>
          <w:p w:rsidR="00F81E6E" w:rsidRPr="00504D0E" w:rsidRDefault="00F81E6E" w:rsidP="00412DF7">
            <w:pPr>
              <w:pStyle w:val="ASFKTablenorm"/>
              <w:ind w:left="57" w:right="57"/>
            </w:pPr>
            <w:r>
              <w:t>Телефон ответственного исполнителя.</w:t>
            </w:r>
          </w:p>
        </w:tc>
      </w:tr>
      <w:tr w:rsidR="00F81E6E" w:rsidRPr="008A53DE" w:rsidTr="00412DF7">
        <w:tc>
          <w:tcPr>
            <w:tcW w:w="1753" w:type="pct"/>
            <w:shd w:val="clear" w:color="auto" w:fill="auto"/>
          </w:tcPr>
          <w:p w:rsidR="00F81E6E" w:rsidRDefault="00F81E6E" w:rsidP="00412DF7">
            <w:pPr>
              <w:pStyle w:val="ASFKTablenorm"/>
              <w:ind w:left="57" w:right="57"/>
            </w:pPr>
            <w:r>
              <w:t>Дата подписания</w:t>
            </w:r>
          </w:p>
        </w:tc>
        <w:tc>
          <w:tcPr>
            <w:tcW w:w="3247" w:type="pct"/>
            <w:shd w:val="clear" w:color="auto" w:fill="auto"/>
          </w:tcPr>
          <w:p w:rsidR="00F81E6E" w:rsidRPr="008A53DE" w:rsidRDefault="00F81E6E" w:rsidP="00412DF7">
            <w:pPr>
              <w:pStyle w:val="ASFKTablenorm"/>
              <w:ind w:left="57" w:right="57"/>
            </w:pPr>
            <w:r>
              <w:t>Дата подписания.</w:t>
            </w:r>
          </w:p>
        </w:tc>
      </w:tr>
      <w:tr w:rsidR="00F81E6E" w:rsidRPr="008A53DE" w:rsidTr="00412DF7">
        <w:tc>
          <w:tcPr>
            <w:tcW w:w="5000" w:type="pct"/>
            <w:gridSpan w:val="2"/>
            <w:shd w:val="clear" w:color="auto" w:fill="auto"/>
          </w:tcPr>
          <w:p w:rsidR="00F81E6E" w:rsidRPr="008A53DE" w:rsidRDefault="00F81E6E" w:rsidP="00412DF7">
            <w:pPr>
              <w:pStyle w:val="ASFKTablenorm"/>
              <w:ind w:left="57" w:right="57"/>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317" w:name="_Toc410212992"/>
      <w:bookmarkStart w:id="1318" w:name="_Toc126837358"/>
      <w:r w:rsidRPr="008A53DE">
        <w:t>Сервисный документ доставки шаблона отчета</w:t>
      </w:r>
      <w:bookmarkEnd w:id="1317"/>
      <w:bookmarkEnd w:id="1318"/>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973765">
        <w:t>200</w:t>
      </w:r>
      <w:r w:rsidR="007877A6" w:rsidRPr="008A53DE">
        <w:fldChar w:fldCharType="end"/>
      </w:r>
      <w:r w:rsidR="007877A6" w:rsidRPr="008A53DE">
        <w:t>.</w:t>
      </w:r>
    </w:p>
    <w:p w:rsidR="007877A6" w:rsidRPr="008A53DE" w:rsidRDefault="00E65C78" w:rsidP="007877A6">
      <w:pPr>
        <w:pStyle w:val="ASFKFigure"/>
      </w:pPr>
      <w:r>
        <w:rPr>
          <w:noProof/>
        </w:rPr>
        <w:lastRenderedPageBreak/>
        <w:drawing>
          <wp:inline distT="0" distB="0" distL="0" distR="0">
            <wp:extent cx="6125845" cy="33826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7877A6" w:rsidRPr="005A0FDA" w:rsidRDefault="0029232C" w:rsidP="007877A6">
      <w:pPr>
        <w:pStyle w:val="ASFKFigName"/>
      </w:pPr>
      <w:r>
        <w:rPr>
          <w:noProof/>
        </w:rPr>
        <w:fldChar w:fldCharType="begin"/>
      </w:r>
      <w:r>
        <w:rPr>
          <w:noProof/>
        </w:rPr>
        <w:instrText xml:space="preserve"> SEQ Рисунок \* ARABIC </w:instrText>
      </w:r>
      <w:r>
        <w:rPr>
          <w:noProof/>
        </w:rPr>
        <w:fldChar w:fldCharType="separate"/>
      </w:r>
      <w:bookmarkStart w:id="1319" w:name="_Ref233125626"/>
      <w:bookmarkStart w:id="1320" w:name="_Toc126837713"/>
      <w:r w:rsidR="00973765">
        <w:rPr>
          <w:noProof/>
        </w:rPr>
        <w:t>200</w:t>
      </w:r>
      <w:bookmarkEnd w:id="1319"/>
      <w:r>
        <w:rPr>
          <w:noProof/>
        </w:rPr>
        <w:fldChar w:fldCharType="end"/>
      </w:r>
      <w:r w:rsidR="007877A6" w:rsidRPr="005A0FDA">
        <w:t>. ЭФ списка документов «Сервисный документ доставки шаблона отчета»</w:t>
      </w:r>
      <w:bookmarkEnd w:id="1320"/>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973765">
        <w:t>201</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E65C78" w:rsidP="007877A6">
      <w:pPr>
        <w:pStyle w:val="ASFKFigure"/>
      </w:pPr>
      <w:r>
        <w:rPr>
          <w:noProof/>
        </w:rPr>
        <w:lastRenderedPageBreak/>
        <w:drawing>
          <wp:inline distT="0" distB="0" distL="0" distR="0">
            <wp:extent cx="6125845" cy="5220335"/>
            <wp:effectExtent l="0" t="0" r="0"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5220335"/>
                    </a:xfrm>
                    <a:prstGeom prst="rect">
                      <a:avLst/>
                    </a:prstGeom>
                    <a:noFill/>
                    <a:ln>
                      <a:noFill/>
                    </a:ln>
                  </pic:spPr>
                </pic:pic>
              </a:graphicData>
            </a:graphic>
          </wp:inline>
        </w:drawing>
      </w:r>
    </w:p>
    <w:p w:rsidR="007877A6" w:rsidRPr="005A0FDA" w:rsidRDefault="0029232C" w:rsidP="007877A6">
      <w:pPr>
        <w:pStyle w:val="ASFKFigName"/>
      </w:pPr>
      <w:r>
        <w:rPr>
          <w:noProof/>
        </w:rPr>
        <w:fldChar w:fldCharType="begin"/>
      </w:r>
      <w:r>
        <w:rPr>
          <w:noProof/>
        </w:rPr>
        <w:instrText xml:space="preserve"> SEQ Рисунок \* ARABIC </w:instrText>
      </w:r>
      <w:r>
        <w:rPr>
          <w:noProof/>
        </w:rPr>
        <w:fldChar w:fldCharType="separate"/>
      </w:r>
      <w:bookmarkStart w:id="1321" w:name="_Ref233125831"/>
      <w:bookmarkStart w:id="1322" w:name="_Toc126837714"/>
      <w:r w:rsidR="00973765">
        <w:rPr>
          <w:noProof/>
        </w:rPr>
        <w:t>201</w:t>
      </w:r>
      <w:bookmarkEnd w:id="1321"/>
      <w:r>
        <w:rPr>
          <w:noProof/>
        </w:rPr>
        <w:fldChar w:fldCharType="end"/>
      </w:r>
      <w:r w:rsidR="007877A6" w:rsidRPr="005A0FDA">
        <w:t xml:space="preserve">. ЭФ </w:t>
      </w:r>
      <w:r w:rsidR="00AD4D48">
        <w:t xml:space="preserve">документа </w:t>
      </w:r>
      <w:r w:rsidR="007877A6" w:rsidRPr="005A0FDA">
        <w:t>«Сервисный документ доставки шаблона отчета</w:t>
      </w:r>
      <w:r w:rsidR="00F9698D">
        <w:t>»</w:t>
      </w:r>
      <w:bookmarkEnd w:id="1322"/>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973765">
        <w:t>115</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23" w:name="_Ref318388078"/>
      <w:bookmarkStart w:id="1324" w:name="_Ref317684081"/>
      <w:bookmarkStart w:id="1325" w:name="_Toc126837488"/>
      <w:r w:rsidR="00973765">
        <w:rPr>
          <w:noProof/>
        </w:rPr>
        <w:t>115</w:t>
      </w:r>
      <w:bookmarkEnd w:id="1323"/>
      <w:bookmarkEnd w:id="1324"/>
      <w:r>
        <w:rPr>
          <w:noProof/>
        </w:rPr>
        <w:fldChar w:fldCharType="end"/>
      </w:r>
      <w:r w:rsidR="007877A6" w:rsidRPr="007877A6">
        <w:t>. Описание полей документа «Сервисный документ доставки шаблона отчета»</w:t>
      </w:r>
      <w:bookmarkEnd w:id="1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7"/>
        <w:gridCol w:w="6254"/>
      </w:tblGrid>
      <w:tr w:rsidR="007877A6"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t>Группа</w:t>
            </w:r>
            <w:r w:rsidR="007877A6" w:rsidRPr="008A53DE">
              <w:t xml:space="preserve"> полей «Тип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отчета.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«Тип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шаблона.</w:t>
            </w:r>
          </w:p>
        </w:tc>
      </w:tr>
      <w:tr w:rsidR="00AD4D48" w:rsidRPr="008A53DE" w:rsidTr="00412DF7">
        <w:tc>
          <w:tcPr>
            <w:tcW w:w="5000" w:type="pct"/>
            <w:gridSpan w:val="2"/>
            <w:shd w:val="clear" w:color="auto" w:fill="auto"/>
          </w:tcPr>
          <w:p w:rsidR="00AD4D48" w:rsidRPr="008A53DE" w:rsidRDefault="00FB5176" w:rsidP="00412DF7">
            <w:pPr>
              <w:pStyle w:val="ASFKTablenorm"/>
              <w:ind w:left="57" w:right="57"/>
            </w:pPr>
            <w:r>
              <w:t>Поля без группы</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lastRenderedPageBreak/>
              <w:t>Версия шаблона (описание)</w:t>
            </w:r>
          </w:p>
        </w:tc>
        <w:tc>
          <w:tcPr>
            <w:tcW w:w="3247" w:type="pct"/>
            <w:shd w:val="clear" w:color="auto" w:fill="auto"/>
          </w:tcPr>
          <w:p w:rsidR="007877A6" w:rsidRPr="008A53DE" w:rsidRDefault="007877A6" w:rsidP="00412DF7">
            <w:pPr>
              <w:pStyle w:val="ASFKTablenorm"/>
              <w:ind w:left="57" w:right="57"/>
            </w:pPr>
            <w:r w:rsidRPr="008A53DE">
              <w:t>Номер версии шаблона (опис</w:t>
            </w:r>
            <w:r w:rsidRPr="007877A6">
              <w:t>а</w:t>
            </w:r>
            <w:r w:rsidRPr="008A53DE">
              <w:t>ние).</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7877A6" w:rsidRPr="008A53DE" w:rsidRDefault="007877A6" w:rsidP="00412DF7">
            <w:pPr>
              <w:pStyle w:val="ASFKTablenorm"/>
              <w:ind w:left="57" w:right="57"/>
            </w:pPr>
            <w:r w:rsidRPr="008A53DE">
              <w:t>Код БПС формирования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7877A6" w:rsidRPr="008A53DE" w:rsidRDefault="007877A6" w:rsidP="00412DF7">
            <w:pPr>
              <w:pStyle w:val="ASFKTablenorm"/>
              <w:ind w:left="57" w:right="57"/>
            </w:pPr>
            <w:r w:rsidRPr="008A53DE">
              <w:t>Код типа офисного документа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Флаг активности</w:t>
            </w:r>
          </w:p>
        </w:tc>
        <w:tc>
          <w:tcPr>
            <w:tcW w:w="3247" w:type="pct"/>
            <w:shd w:val="clear" w:color="auto" w:fill="auto"/>
          </w:tcPr>
          <w:p w:rsidR="007877A6" w:rsidRPr="008A53DE" w:rsidRDefault="007877A6" w:rsidP="00412DF7">
            <w:pPr>
              <w:pStyle w:val="ASFKTablenorm"/>
              <w:ind w:left="57" w:right="57"/>
            </w:pPr>
            <w:r w:rsidRPr="008A53DE">
              <w:t>Флаг активности.</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«Период действия»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Начало</w:t>
            </w:r>
          </w:p>
        </w:tc>
        <w:tc>
          <w:tcPr>
            <w:tcW w:w="3247" w:type="pct"/>
            <w:shd w:val="clear" w:color="auto" w:fill="auto"/>
          </w:tcPr>
          <w:p w:rsidR="007877A6" w:rsidRPr="008A53DE" w:rsidRDefault="007877A6" w:rsidP="00412DF7">
            <w:pPr>
              <w:pStyle w:val="ASFKTablenorm"/>
              <w:ind w:left="57" w:right="57"/>
            </w:pPr>
            <w:r w:rsidRPr="008A53DE">
              <w:t>Дата начала действия версии оп</w:t>
            </w:r>
            <w:r w:rsidRPr="007877A6">
              <w:t>и</w:t>
            </w:r>
            <w:r w:rsidRPr="008A53DE">
              <w:t>сания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Конец</w:t>
            </w:r>
          </w:p>
        </w:tc>
        <w:tc>
          <w:tcPr>
            <w:tcW w:w="3247" w:type="pct"/>
            <w:shd w:val="clear" w:color="auto" w:fill="auto"/>
          </w:tcPr>
          <w:p w:rsidR="007877A6" w:rsidRPr="008A53DE" w:rsidRDefault="007877A6" w:rsidP="00412DF7">
            <w:pPr>
              <w:pStyle w:val="ASFKTablenorm"/>
              <w:ind w:left="57" w:right="57"/>
            </w:pPr>
            <w:r w:rsidRPr="008A53DE">
              <w:t>Дата окончания действия версии описания шаблона.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t xml:space="preserve">полей </w:t>
            </w:r>
            <w:r w:rsidR="007877A6" w:rsidRPr="008A53DE">
              <w:t>«Вложения»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7877A6">
              <w:t>GUID</w:t>
            </w:r>
          </w:p>
        </w:tc>
        <w:tc>
          <w:tcPr>
            <w:tcW w:w="3247" w:type="pct"/>
            <w:shd w:val="clear" w:color="auto" w:fill="auto"/>
          </w:tcPr>
          <w:p w:rsidR="007877A6" w:rsidRPr="008A53DE" w:rsidRDefault="007877A6" w:rsidP="00412DF7">
            <w:pPr>
              <w:pStyle w:val="ASFKTablenorm"/>
              <w:ind w:left="57" w:right="57"/>
            </w:pPr>
            <w:r w:rsidRPr="008A53DE">
              <w:t>Уникальный идентификатор (</w:t>
            </w:r>
            <w:r w:rsidRPr="007877A6">
              <w:t>GUID</w:t>
            </w:r>
            <w:r w:rsidRPr="008A53DE">
              <w:t>)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Тип</w:t>
            </w:r>
          </w:p>
        </w:tc>
        <w:tc>
          <w:tcPr>
            <w:tcW w:w="3247" w:type="pct"/>
            <w:shd w:val="clear" w:color="auto" w:fill="auto"/>
          </w:tcPr>
          <w:p w:rsidR="007877A6" w:rsidRPr="008A53DE" w:rsidRDefault="007877A6" w:rsidP="00412DF7">
            <w:pPr>
              <w:pStyle w:val="ASFKTablenorm"/>
              <w:ind w:left="57" w:right="57"/>
            </w:pPr>
            <w:r w:rsidRPr="008A53DE">
              <w:t>Тип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Файл</w:t>
            </w:r>
          </w:p>
        </w:tc>
        <w:tc>
          <w:tcPr>
            <w:tcW w:w="3247" w:type="pct"/>
            <w:shd w:val="clear" w:color="auto" w:fill="auto"/>
          </w:tcPr>
          <w:p w:rsidR="007877A6" w:rsidRPr="008A53DE" w:rsidRDefault="007877A6" w:rsidP="00412DF7">
            <w:pPr>
              <w:pStyle w:val="ASFKTablenorm"/>
              <w:ind w:left="57" w:right="57"/>
            </w:pPr>
            <w:r w:rsidRPr="008A53DE">
              <w:t>Файл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Дата</w:t>
            </w:r>
            <w:r w:rsidR="00AD4D48">
              <w:t xml:space="preserve"> файла</w:t>
            </w:r>
          </w:p>
        </w:tc>
        <w:tc>
          <w:tcPr>
            <w:tcW w:w="3247" w:type="pct"/>
            <w:shd w:val="clear" w:color="auto" w:fill="auto"/>
          </w:tcPr>
          <w:p w:rsidR="007877A6" w:rsidRPr="008A53DE" w:rsidRDefault="007877A6" w:rsidP="00412DF7">
            <w:pPr>
              <w:pStyle w:val="ASFKTablenorm"/>
              <w:ind w:left="57" w:right="57"/>
            </w:pPr>
            <w:r w:rsidRPr="008A53DE">
              <w:t xml:space="preserve">Дата </w:t>
            </w:r>
            <w:r w:rsidR="00AD4D48">
              <w:t>файла</w:t>
            </w:r>
            <w:r w:rsidRPr="008A53DE">
              <w:t>.</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Размер</w:t>
            </w:r>
          </w:p>
        </w:tc>
        <w:tc>
          <w:tcPr>
            <w:tcW w:w="3247" w:type="pct"/>
            <w:shd w:val="clear" w:color="auto" w:fill="auto"/>
          </w:tcPr>
          <w:p w:rsidR="007877A6" w:rsidRPr="008A53DE" w:rsidRDefault="007877A6" w:rsidP="00412DF7">
            <w:pPr>
              <w:pStyle w:val="ASFKTablenorm"/>
              <w:ind w:left="57" w:right="57"/>
            </w:pPr>
            <w:r w:rsidRPr="008A53DE">
              <w:t>Размер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Комментарий</w:t>
            </w:r>
          </w:p>
        </w:tc>
        <w:tc>
          <w:tcPr>
            <w:tcW w:w="3247" w:type="pct"/>
            <w:shd w:val="clear" w:color="auto" w:fill="auto"/>
          </w:tcPr>
          <w:p w:rsidR="007877A6" w:rsidRPr="008A53DE" w:rsidRDefault="007877A6" w:rsidP="00412DF7">
            <w:pPr>
              <w:pStyle w:val="ASFKTablenorm"/>
              <w:ind w:left="57" w:right="57"/>
            </w:pPr>
            <w:r w:rsidRPr="008A53DE">
              <w:t>Комментарий.</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Бизнес-тип</w:t>
            </w:r>
          </w:p>
        </w:tc>
        <w:tc>
          <w:tcPr>
            <w:tcW w:w="3247" w:type="pct"/>
            <w:shd w:val="clear" w:color="auto" w:fill="auto"/>
          </w:tcPr>
          <w:p w:rsidR="007877A6" w:rsidRPr="008A53DE" w:rsidRDefault="007877A6" w:rsidP="00412DF7">
            <w:pPr>
              <w:pStyle w:val="ASFKTablenorm"/>
              <w:ind w:left="57" w:right="57"/>
            </w:pPr>
            <w:r w:rsidRPr="008A53DE">
              <w:t>Бизнес-тип вложения.</w:t>
            </w:r>
          </w:p>
        </w:tc>
      </w:tr>
      <w:tr w:rsidR="00AD4D48" w:rsidRPr="008A53DE" w:rsidTr="00412DF7">
        <w:tc>
          <w:tcPr>
            <w:tcW w:w="1753" w:type="pct"/>
            <w:shd w:val="clear" w:color="auto" w:fill="auto"/>
          </w:tcPr>
          <w:p w:rsidR="00AD4D48" w:rsidRPr="008A53DE" w:rsidRDefault="00AD4D48" w:rsidP="00412DF7">
            <w:pPr>
              <w:pStyle w:val="ASFKTablenorm"/>
              <w:ind w:left="57" w:right="57"/>
            </w:pPr>
            <w:r w:rsidRPr="008A53DE">
              <w:t>Дата вложения</w:t>
            </w:r>
          </w:p>
        </w:tc>
        <w:tc>
          <w:tcPr>
            <w:tcW w:w="3247" w:type="pct"/>
            <w:shd w:val="clear" w:color="auto" w:fill="auto"/>
          </w:tcPr>
          <w:p w:rsidR="00AD4D48" w:rsidRPr="008A53DE" w:rsidRDefault="00AD4D48" w:rsidP="00412DF7">
            <w:pPr>
              <w:pStyle w:val="ASFKTablenorm"/>
              <w:ind w:left="57" w:right="57"/>
            </w:pPr>
            <w:r w:rsidRPr="008A53DE">
              <w:t>Дата вложения</w:t>
            </w:r>
            <w:r>
              <w:t>.</w:t>
            </w:r>
          </w:p>
        </w:tc>
      </w:tr>
      <w:tr w:rsidR="00AD4D48" w:rsidRPr="008A53DE" w:rsidTr="00412DF7">
        <w:tc>
          <w:tcPr>
            <w:tcW w:w="1753" w:type="pct"/>
            <w:shd w:val="clear" w:color="auto" w:fill="auto"/>
          </w:tcPr>
          <w:p w:rsidR="00AD4D48" w:rsidRPr="008A53DE" w:rsidRDefault="00AD4D48" w:rsidP="00412DF7">
            <w:pPr>
              <w:pStyle w:val="ASFKTablenorm"/>
              <w:ind w:left="57" w:right="57"/>
            </w:pPr>
            <w:r>
              <w:t>Название</w:t>
            </w:r>
          </w:p>
        </w:tc>
        <w:tc>
          <w:tcPr>
            <w:tcW w:w="3247" w:type="pct"/>
            <w:shd w:val="clear" w:color="auto" w:fill="auto"/>
          </w:tcPr>
          <w:p w:rsidR="00AD4D48" w:rsidRPr="008A53DE" w:rsidRDefault="00AD4D48" w:rsidP="00412DF7">
            <w:pPr>
              <w:pStyle w:val="ASFKTablenorm"/>
              <w:ind w:left="57" w:right="57"/>
            </w:pPr>
            <w:r>
              <w:t>Название.</w:t>
            </w:r>
          </w:p>
        </w:tc>
      </w:tr>
      <w:tr w:rsidR="00AD4D48" w:rsidRPr="008A53DE" w:rsidTr="00412DF7">
        <w:tc>
          <w:tcPr>
            <w:tcW w:w="1753" w:type="pct"/>
            <w:shd w:val="clear" w:color="auto" w:fill="auto"/>
          </w:tcPr>
          <w:p w:rsidR="00AD4D48" w:rsidRDefault="00AD4D48" w:rsidP="00412DF7">
            <w:pPr>
              <w:pStyle w:val="ASFKTablenorm"/>
              <w:ind w:left="57" w:right="57"/>
            </w:pPr>
            <w:r>
              <w:t>Организация</w:t>
            </w:r>
          </w:p>
        </w:tc>
        <w:tc>
          <w:tcPr>
            <w:tcW w:w="3247" w:type="pct"/>
            <w:shd w:val="clear" w:color="auto" w:fill="auto"/>
          </w:tcPr>
          <w:p w:rsidR="00AD4D48" w:rsidRDefault="00AD4D48" w:rsidP="00412DF7">
            <w:pPr>
              <w:pStyle w:val="ASFKTablenorm"/>
              <w:ind w:left="57" w:right="57"/>
            </w:pPr>
            <w:r>
              <w:t>Организация.</w:t>
            </w:r>
          </w:p>
        </w:tc>
      </w:tr>
      <w:tr w:rsidR="00AD4D48" w:rsidRPr="008A53DE" w:rsidTr="00412DF7">
        <w:tc>
          <w:tcPr>
            <w:tcW w:w="1753" w:type="pct"/>
            <w:shd w:val="clear" w:color="auto" w:fill="auto"/>
          </w:tcPr>
          <w:p w:rsidR="00AD4D48" w:rsidRDefault="00AD4D48" w:rsidP="00412DF7">
            <w:pPr>
              <w:pStyle w:val="ASFKTablenorm"/>
              <w:ind w:left="57" w:right="57"/>
            </w:pPr>
            <w:r>
              <w:t>Пользователь</w:t>
            </w:r>
          </w:p>
        </w:tc>
        <w:tc>
          <w:tcPr>
            <w:tcW w:w="3247" w:type="pct"/>
            <w:shd w:val="clear" w:color="auto" w:fill="auto"/>
          </w:tcPr>
          <w:p w:rsidR="00AD4D48" w:rsidRDefault="00AD4D48" w:rsidP="00412DF7">
            <w:pPr>
              <w:pStyle w:val="ASFKTablenorm"/>
              <w:ind w:left="57" w:right="57"/>
            </w:pPr>
            <w:r>
              <w:t>Пользователь.</w:t>
            </w:r>
          </w:p>
        </w:tc>
      </w:tr>
      <w:tr w:rsidR="00AD4D48" w:rsidRPr="008A53DE" w:rsidTr="00412DF7">
        <w:tc>
          <w:tcPr>
            <w:tcW w:w="1753" w:type="pct"/>
            <w:shd w:val="clear" w:color="auto" w:fill="auto"/>
          </w:tcPr>
          <w:p w:rsidR="00AD4D48" w:rsidRDefault="00AD4D48" w:rsidP="00412DF7">
            <w:pPr>
              <w:pStyle w:val="ASFKTablenorm"/>
              <w:ind w:left="57" w:right="57"/>
            </w:pPr>
            <w:r>
              <w:t>Статус</w:t>
            </w:r>
          </w:p>
        </w:tc>
        <w:tc>
          <w:tcPr>
            <w:tcW w:w="3247" w:type="pct"/>
            <w:shd w:val="clear" w:color="auto" w:fill="auto"/>
          </w:tcPr>
          <w:p w:rsidR="00AD4D48" w:rsidRDefault="00AD4D48" w:rsidP="00412DF7">
            <w:pPr>
              <w:pStyle w:val="ASFKTablenorm"/>
              <w:ind w:left="57" w:right="57"/>
            </w:pPr>
            <w:r>
              <w:t>Статус вложения.</w:t>
            </w:r>
          </w:p>
        </w:tc>
      </w:tr>
      <w:tr w:rsidR="00AD4D48" w:rsidRPr="008A53DE" w:rsidTr="00412DF7">
        <w:tc>
          <w:tcPr>
            <w:tcW w:w="1753" w:type="pct"/>
            <w:shd w:val="clear" w:color="auto" w:fill="auto"/>
          </w:tcPr>
          <w:p w:rsidR="00AD4D48" w:rsidRPr="00AD4D48" w:rsidRDefault="00AD4D48" w:rsidP="00412DF7">
            <w:pPr>
              <w:pStyle w:val="ASFKTablenorm"/>
              <w:ind w:left="57" w:right="57"/>
            </w:pPr>
            <w:r>
              <w:t>ID</w:t>
            </w:r>
          </w:p>
        </w:tc>
        <w:tc>
          <w:tcPr>
            <w:tcW w:w="3247" w:type="pct"/>
            <w:shd w:val="clear" w:color="auto" w:fill="auto"/>
          </w:tcPr>
          <w:p w:rsidR="00AD4D48" w:rsidRDefault="00AD4D48" w:rsidP="00412DF7">
            <w:pPr>
              <w:pStyle w:val="ASFKTablenorm"/>
              <w:ind w:left="57" w:right="57"/>
            </w:pPr>
            <w:r>
              <w:t>ID вложения.</w:t>
            </w:r>
          </w:p>
        </w:tc>
      </w:tr>
    </w:tbl>
    <w:p w:rsidR="007877A6" w:rsidRPr="008A53DE" w:rsidRDefault="007877A6" w:rsidP="007877A6">
      <w:pPr>
        <w:pStyle w:val="21"/>
      </w:pPr>
      <w:bookmarkStart w:id="1326" w:name="_Toc126837359"/>
      <w:r w:rsidRPr="008A53DE">
        <w:t xml:space="preserve">Группа документов </w:t>
      </w:r>
      <w:r>
        <w:t>«</w:t>
      </w:r>
      <w:r w:rsidRPr="008A53DE">
        <w:t>Ведение справочника участников бюджетного процесса</w:t>
      </w:r>
      <w:r>
        <w:t>»</w:t>
      </w:r>
      <w:bookmarkEnd w:id="1238"/>
      <w:bookmarkEnd w:id="1239"/>
      <w:bookmarkEnd w:id="1326"/>
    </w:p>
    <w:p w:rsidR="007877A6" w:rsidRPr="008A53DE" w:rsidRDefault="007877A6" w:rsidP="007877A6">
      <w:pPr>
        <w:pStyle w:val="32"/>
      </w:pPr>
      <w:bookmarkStart w:id="1327" w:name="_Ref342401790"/>
      <w:bookmarkStart w:id="1328" w:name="_Toc422496739"/>
      <w:bookmarkStart w:id="1329" w:name="_Toc433192178"/>
      <w:bookmarkStart w:id="1330" w:name="_Toc126837360"/>
      <w:r w:rsidRPr="008A53DE">
        <w:t>Перечень участников бюджетного процесса</w:t>
      </w:r>
      <w:bookmarkEnd w:id="1327"/>
      <w:bookmarkEnd w:id="1328"/>
      <w:bookmarkEnd w:id="1329"/>
      <w:bookmarkEnd w:id="1330"/>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 xml:space="preserve">Документы – Ведение справочника участников </w:t>
      </w:r>
      <w:r w:rsidR="00914348" w:rsidRPr="008A53DE">
        <w:lastRenderedPageBreak/>
        <w:t>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973765">
        <w:t>202</w:t>
      </w:r>
      <w:r w:rsidR="00914348" w:rsidRPr="008A53DE">
        <w:fldChar w:fldCharType="end"/>
      </w:r>
      <w:r w:rsidR="00914348" w:rsidRPr="008A53DE">
        <w:t>.</w:t>
      </w:r>
    </w:p>
    <w:p w:rsidR="00914348" w:rsidRPr="008A53DE" w:rsidRDefault="00E65C78" w:rsidP="00914348">
      <w:pPr>
        <w:pStyle w:val="ASFKFigure"/>
      </w:pPr>
      <w:r>
        <w:rPr>
          <w:noProof/>
        </w:rPr>
        <w:drawing>
          <wp:inline distT="0" distB="0" distL="0" distR="0">
            <wp:extent cx="6134735" cy="3195955"/>
            <wp:effectExtent l="0" t="0" r="0" b="0"/>
            <wp:docPr id="330" name="Рисунок 330"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0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914348" w:rsidRPr="008A53DE" w:rsidRDefault="0029232C" w:rsidP="00914348">
      <w:pPr>
        <w:pStyle w:val="ASFKFigName"/>
      </w:pPr>
      <w:r>
        <w:rPr>
          <w:noProof/>
        </w:rPr>
        <w:fldChar w:fldCharType="begin"/>
      </w:r>
      <w:r>
        <w:rPr>
          <w:noProof/>
        </w:rPr>
        <w:instrText xml:space="preserve"> SEQ Рисунок \* ARABIC </w:instrText>
      </w:r>
      <w:r>
        <w:rPr>
          <w:noProof/>
        </w:rPr>
        <w:fldChar w:fldCharType="separate"/>
      </w:r>
      <w:bookmarkStart w:id="1331" w:name="_Ref263694180"/>
      <w:bookmarkStart w:id="1332" w:name="_Toc126837715"/>
      <w:r w:rsidR="00973765">
        <w:rPr>
          <w:noProof/>
        </w:rPr>
        <w:t>202</w:t>
      </w:r>
      <w:bookmarkEnd w:id="1331"/>
      <w:r>
        <w:rPr>
          <w:noProof/>
        </w:rPr>
        <w:fldChar w:fldCharType="end"/>
      </w:r>
      <w:r w:rsidR="00914348" w:rsidRPr="008A53DE">
        <w:t xml:space="preserve">. ЭФ списка документов </w:t>
      </w:r>
      <w:r w:rsidR="001F20AD">
        <w:t>«</w:t>
      </w:r>
      <w:r w:rsidR="00914348" w:rsidRPr="008A53DE">
        <w:t>Перечень участников бюджетного проце</w:t>
      </w:r>
      <w:r w:rsidR="00914348" w:rsidRPr="00B13013">
        <w:t>с</w:t>
      </w:r>
      <w:r w:rsidR="00914348" w:rsidRPr="008A53DE">
        <w:t>са</w:t>
      </w:r>
      <w:r w:rsidR="001F20AD">
        <w:t>»</w:t>
      </w:r>
      <w:bookmarkEnd w:id="1332"/>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973765">
        <w:rPr>
          <w:noProof/>
        </w:rPr>
        <w:t>203</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E65C78" w:rsidP="005A63F2">
      <w:pPr>
        <w:pStyle w:val="ASFKFigure"/>
      </w:pPr>
      <w:r>
        <w:rPr>
          <w:noProof/>
        </w:rPr>
        <w:lastRenderedPageBreak/>
        <w:drawing>
          <wp:inline distT="0" distB="0" distL="0" distR="0">
            <wp:extent cx="6134735" cy="3835400"/>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5A63F2" w:rsidRPr="005A63F2" w:rsidRDefault="0029232C" w:rsidP="005A63F2">
      <w:pPr>
        <w:pStyle w:val="ASFKFigName"/>
      </w:pPr>
      <w:r>
        <w:rPr>
          <w:noProof/>
        </w:rPr>
        <w:fldChar w:fldCharType="begin"/>
      </w:r>
      <w:r>
        <w:rPr>
          <w:noProof/>
        </w:rPr>
        <w:instrText xml:space="preserve"> SEQ Рисунок \* ARABIC </w:instrText>
      </w:r>
      <w:r>
        <w:rPr>
          <w:noProof/>
        </w:rPr>
        <w:fldChar w:fldCharType="separate"/>
      </w:r>
      <w:bookmarkStart w:id="1333" w:name="_Ref232277003"/>
      <w:bookmarkStart w:id="1334" w:name="_Toc126837716"/>
      <w:r w:rsidR="00973765">
        <w:rPr>
          <w:noProof/>
        </w:rPr>
        <w:t>203</w:t>
      </w:r>
      <w:bookmarkEnd w:id="1333"/>
      <w:r>
        <w:rPr>
          <w:noProof/>
        </w:rPr>
        <w:fldChar w:fldCharType="end"/>
      </w:r>
      <w:r w:rsidR="005A63F2" w:rsidRPr="005A63F2">
        <w:t>. ЭФ документа «Перечень участников бюджетного процесса</w:t>
      </w:r>
      <w:r w:rsidR="00F9698D">
        <w:t xml:space="preserve">», закладки </w:t>
      </w:r>
      <w:r w:rsidR="005A63F2" w:rsidRPr="005A63F2">
        <w:t>«Основные атрибуты»</w:t>
      </w:r>
      <w:bookmarkEnd w:id="1334"/>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973765">
        <w:t>116</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5" w:name="_Ref319337382"/>
      <w:bookmarkStart w:id="1336" w:name="_Ref317677819"/>
      <w:bookmarkStart w:id="1337" w:name="_Toc126837489"/>
      <w:r w:rsidR="00973765">
        <w:rPr>
          <w:noProof/>
        </w:rPr>
        <w:t>116</w:t>
      </w:r>
      <w:bookmarkEnd w:id="1335"/>
      <w:bookmarkEnd w:id="1336"/>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5A63F2" w:rsidRPr="00424CF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перечня</w:t>
            </w:r>
          </w:p>
        </w:tc>
        <w:tc>
          <w:tcPr>
            <w:tcW w:w="3863" w:type="pct"/>
            <w:shd w:val="clear" w:color="auto" w:fill="auto"/>
          </w:tcPr>
          <w:p w:rsidR="005A63F2" w:rsidRPr="005A63F2" w:rsidRDefault="005A63F2" w:rsidP="00412DF7">
            <w:pPr>
              <w:pStyle w:val="ASFKTablenorm"/>
              <w:ind w:left="57" w:right="57"/>
            </w:pPr>
            <w:r w:rsidRPr="005A63F2">
              <w:t>Номер документа.</w:t>
            </w:r>
          </w:p>
          <w:p w:rsidR="005A63F2" w:rsidRPr="005A63F2" w:rsidRDefault="005A63F2" w:rsidP="00412DF7">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412DF7">
            <w:pPr>
              <w:pStyle w:val="ASFKTablenorm"/>
              <w:ind w:left="57" w:right="57"/>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412DF7">
            <w:pPr>
              <w:pStyle w:val="ASFKTablenorm"/>
              <w:ind w:left="57" w:right="57"/>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Дата</w:t>
            </w:r>
          </w:p>
        </w:tc>
        <w:tc>
          <w:tcPr>
            <w:tcW w:w="3863" w:type="pct"/>
            <w:shd w:val="clear" w:color="auto" w:fill="auto"/>
          </w:tcPr>
          <w:p w:rsidR="005A63F2" w:rsidRPr="005A63F2" w:rsidRDefault="005A63F2" w:rsidP="00412DF7">
            <w:pPr>
              <w:pStyle w:val="ASFKTablenorm"/>
              <w:ind w:left="57" w:right="57"/>
            </w:pPr>
            <w:r w:rsidRPr="005A63F2">
              <w:t>Дата документа.</w:t>
            </w:r>
          </w:p>
          <w:p w:rsidR="005A63F2" w:rsidRPr="005A63F2" w:rsidRDefault="005A63F2" w:rsidP="00412DF7">
            <w:pPr>
              <w:pStyle w:val="ASFKTablenorm"/>
              <w:ind w:left="57" w:right="57"/>
            </w:pPr>
            <w:r w:rsidRPr="005A63F2">
              <w:t>Значение поля по умолчанию – текущая дата. Может быть изменено пользователем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финансового органа</w:t>
            </w:r>
          </w:p>
        </w:tc>
        <w:tc>
          <w:tcPr>
            <w:tcW w:w="3863" w:type="pct"/>
            <w:shd w:val="clear" w:color="auto" w:fill="auto"/>
          </w:tcPr>
          <w:p w:rsidR="005A63F2" w:rsidRPr="005A63F2" w:rsidRDefault="005A63F2" w:rsidP="00412DF7">
            <w:pPr>
              <w:pStyle w:val="ASFKTablenorm"/>
              <w:ind w:left="57" w:right="57"/>
            </w:pPr>
            <w:r w:rsidRPr="005A63F2">
              <w:t>АРМ ГРБС:</w:t>
            </w:r>
          </w:p>
          <w:p w:rsidR="005A63F2" w:rsidRPr="00412DF7" w:rsidRDefault="005A63F2" w:rsidP="00412DF7">
            <w:pPr>
              <w:pStyle w:val="ASFKTableListNum"/>
              <w:numPr>
                <w:ilvl w:val="0"/>
                <w:numId w:val="48"/>
              </w:numPr>
            </w:pPr>
            <w:r w:rsidRPr="00412DF7">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412DF7" w:rsidRDefault="005A63F2" w:rsidP="005A63F2">
            <w:pPr>
              <w:pStyle w:val="ASFKTableListNum"/>
            </w:pPr>
            <w:r w:rsidRPr="00412DF7">
              <w:t>Поле недоступно для редактирования.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ОКПО ФО</w:t>
            </w:r>
          </w:p>
        </w:tc>
        <w:tc>
          <w:tcPr>
            <w:tcW w:w="3863" w:type="pct"/>
            <w:shd w:val="clear" w:color="auto" w:fill="auto"/>
          </w:tcPr>
          <w:p w:rsidR="005A63F2" w:rsidRPr="005A63F2" w:rsidRDefault="005A63F2" w:rsidP="00412DF7">
            <w:pPr>
              <w:pStyle w:val="ASFKTablenorm"/>
              <w:ind w:left="57" w:right="57"/>
            </w:pPr>
            <w:r w:rsidRPr="005A63F2">
              <w:t>Код ОКПО Финансового органа.</w:t>
            </w:r>
          </w:p>
          <w:p w:rsidR="005A63F2" w:rsidRPr="005A63F2" w:rsidRDefault="005A63F2" w:rsidP="00412DF7">
            <w:pPr>
              <w:pStyle w:val="ASFKTablenorm"/>
              <w:ind w:left="57" w:right="57"/>
            </w:pPr>
            <w:r w:rsidRPr="005A63F2">
              <w:t>Значения поля автоматически устанавливается по коду бюджета из справочника «Финансовые органы».</w:t>
            </w:r>
          </w:p>
          <w:p w:rsidR="005A63F2" w:rsidRPr="005A63F2" w:rsidRDefault="005A63F2" w:rsidP="00412DF7">
            <w:pPr>
              <w:pStyle w:val="ASFKTablenorm"/>
              <w:ind w:left="57" w:right="57"/>
            </w:pPr>
            <w:r w:rsidRPr="005A63F2">
              <w:t>Может быть изменено пользователем вручную.</w:t>
            </w:r>
          </w:p>
          <w:p w:rsidR="005A63F2" w:rsidRPr="005A63F2" w:rsidRDefault="005A63F2" w:rsidP="00412DF7">
            <w:pPr>
              <w:pStyle w:val="ASFKTablenorm"/>
              <w:ind w:left="57" w:right="57"/>
            </w:pPr>
            <w:r w:rsidRPr="005A63F2">
              <w:t>Может быть изменено пользователем путём выбора из справочника «ФО».</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бюджета</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412DF7">
            <w:pPr>
              <w:pStyle w:val="ASFKTablenorm"/>
              <w:ind w:left="57" w:right="57"/>
            </w:pPr>
            <w:r w:rsidRPr="005A63F2">
              <w:t>Для АРМ ГРБС в списке значений для выбора из справочника присутствует значение «Федеральный бюджет».</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органа ФК</w:t>
            </w:r>
          </w:p>
        </w:tc>
        <w:tc>
          <w:tcPr>
            <w:tcW w:w="3863" w:type="pct"/>
            <w:shd w:val="clear" w:color="auto" w:fill="auto"/>
          </w:tcPr>
          <w:p w:rsidR="005A63F2" w:rsidRPr="005A63F2" w:rsidRDefault="005A63F2" w:rsidP="00412DF7">
            <w:pPr>
              <w:pStyle w:val="ASFKTablenorm"/>
              <w:ind w:left="57" w:right="57"/>
            </w:pPr>
            <w:r w:rsidRPr="005A63F2">
              <w:t>Наименование органа ФК, в котором обслуживается ЛС ФО.</w:t>
            </w:r>
          </w:p>
          <w:p w:rsidR="005A63F2" w:rsidRPr="005A63F2" w:rsidRDefault="005A63F2" w:rsidP="00412DF7">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rsidTr="00412DF7">
        <w:tc>
          <w:tcPr>
            <w:tcW w:w="1137" w:type="pct"/>
            <w:shd w:val="clear" w:color="auto" w:fill="auto"/>
          </w:tcPr>
          <w:p w:rsidR="005A63F2" w:rsidRPr="005A63F2" w:rsidRDefault="00B412A1" w:rsidP="00412DF7">
            <w:pPr>
              <w:pStyle w:val="ASFKTablenorm"/>
              <w:ind w:left="57" w:right="57"/>
            </w:pPr>
            <w:r w:rsidRPr="005A63F2">
              <w:t>П</w:t>
            </w:r>
            <w:r w:rsidR="005A63F2" w:rsidRPr="005A63F2">
              <w:t>о КОФК</w:t>
            </w:r>
          </w:p>
        </w:tc>
        <w:tc>
          <w:tcPr>
            <w:tcW w:w="3863" w:type="pct"/>
            <w:shd w:val="clear" w:color="auto" w:fill="auto"/>
          </w:tcPr>
          <w:p w:rsidR="005A63F2" w:rsidRPr="005A63F2" w:rsidRDefault="005A63F2" w:rsidP="00412DF7">
            <w:pPr>
              <w:pStyle w:val="ASFKTablenorm"/>
              <w:ind w:left="57" w:right="57"/>
            </w:pPr>
            <w:r w:rsidRPr="005A63F2">
              <w:t>Код органа ФК по КОФК.</w:t>
            </w:r>
          </w:p>
          <w:p w:rsidR="005A63F2" w:rsidRPr="005A63F2" w:rsidRDefault="005A63F2" w:rsidP="00412DF7">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табличный блок</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строки</w:t>
            </w:r>
          </w:p>
        </w:tc>
        <w:tc>
          <w:tcPr>
            <w:tcW w:w="3863" w:type="pct"/>
            <w:shd w:val="clear" w:color="auto" w:fill="auto"/>
          </w:tcPr>
          <w:p w:rsidR="005A63F2" w:rsidRPr="005A63F2" w:rsidRDefault="005A63F2" w:rsidP="00412DF7">
            <w:pPr>
              <w:pStyle w:val="ASFKTablenorm"/>
              <w:ind w:left="57" w:right="57"/>
            </w:pPr>
            <w:r w:rsidRPr="005A63F2">
              <w:t>Порядковый номер записи документа.</w:t>
            </w:r>
          </w:p>
          <w:p w:rsidR="005A63F2" w:rsidRPr="005A63F2" w:rsidRDefault="005A63F2" w:rsidP="00412DF7">
            <w:pPr>
              <w:pStyle w:val="ASFKTablenorm"/>
              <w:ind w:left="57" w:right="57"/>
            </w:pPr>
            <w:r w:rsidRPr="005A63F2">
              <w:t>Автозаполнение.</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w:t>
            </w:r>
          </w:p>
        </w:tc>
        <w:tc>
          <w:tcPr>
            <w:tcW w:w="3863" w:type="pct"/>
            <w:shd w:val="clear" w:color="auto" w:fill="auto"/>
          </w:tcPr>
          <w:p w:rsidR="005A63F2" w:rsidRPr="005A63F2" w:rsidRDefault="005A63F2" w:rsidP="00412DF7">
            <w:pPr>
              <w:pStyle w:val="ASFKTablenorm"/>
              <w:ind w:left="57" w:right="57"/>
            </w:pPr>
            <w:r w:rsidRPr="005A63F2">
              <w:t>Полное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Сокращенное наименование</w:t>
            </w:r>
          </w:p>
        </w:tc>
        <w:tc>
          <w:tcPr>
            <w:tcW w:w="3863" w:type="pct"/>
            <w:shd w:val="clear" w:color="auto" w:fill="auto"/>
          </w:tcPr>
          <w:p w:rsidR="005A63F2" w:rsidRPr="005A63F2" w:rsidRDefault="005A63F2" w:rsidP="00412DF7">
            <w:pPr>
              <w:pStyle w:val="ASFKTablenorm"/>
              <w:ind w:left="57" w:right="57"/>
            </w:pPr>
            <w:r w:rsidRPr="005A63F2">
              <w:t>Сокращенное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Код главы по БК</w:t>
            </w:r>
          </w:p>
        </w:tc>
        <w:tc>
          <w:tcPr>
            <w:tcW w:w="3863" w:type="pct"/>
            <w:shd w:val="clear" w:color="auto" w:fill="auto"/>
          </w:tcPr>
          <w:p w:rsidR="005A63F2" w:rsidRPr="005A63F2" w:rsidRDefault="005A63F2" w:rsidP="00412DF7">
            <w:pPr>
              <w:pStyle w:val="ASFKTablenorm"/>
              <w:ind w:left="57" w:right="57"/>
            </w:pPr>
            <w:r w:rsidRPr="005A63F2">
              <w:t>Код вышестоящего УБП.</w:t>
            </w:r>
          </w:p>
          <w:p w:rsidR="005A63F2" w:rsidRPr="005A63F2" w:rsidRDefault="005A63F2" w:rsidP="00412DF7">
            <w:pPr>
              <w:pStyle w:val="ASFKTablenorm"/>
              <w:ind w:left="57" w:right="57"/>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tc>
        <w:tc>
          <w:tcPr>
            <w:tcW w:w="3863"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Вид изменений</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412DF7">
            <w:pPr>
              <w:pStyle w:val="ASFKTablenorm"/>
              <w:ind w:left="57" w:right="57"/>
            </w:pPr>
            <w:r w:rsidRPr="005A63F2">
              <w:t>Поле закрыто на редактирование.</w:t>
            </w:r>
          </w:p>
          <w:p w:rsidR="005A63F2" w:rsidRPr="005A63F2" w:rsidRDefault="005A63F2" w:rsidP="00412DF7">
            <w:pPr>
              <w:pStyle w:val="ASFKTablenorm"/>
              <w:ind w:left="57" w:right="57"/>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руководителя»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руководителя.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ФИО</w:t>
            </w:r>
          </w:p>
        </w:tc>
        <w:tc>
          <w:tcPr>
            <w:tcW w:w="3863" w:type="pct"/>
            <w:shd w:val="clear" w:color="auto" w:fill="auto"/>
          </w:tcPr>
          <w:p w:rsidR="005A63F2" w:rsidRPr="005A63F2" w:rsidRDefault="005A63F2" w:rsidP="00412DF7">
            <w:pPr>
              <w:pStyle w:val="ASFKTablenorm"/>
              <w:ind w:left="57" w:right="57"/>
            </w:pPr>
            <w:r w:rsidRPr="005A63F2">
              <w:t>ФИО руководителя.</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От</w:t>
            </w:r>
          </w:p>
        </w:tc>
        <w:tc>
          <w:tcPr>
            <w:tcW w:w="3863" w:type="pct"/>
            <w:shd w:val="clear" w:color="auto" w:fill="auto"/>
          </w:tcPr>
          <w:p w:rsidR="005A63F2" w:rsidRPr="005A63F2" w:rsidRDefault="005A63F2" w:rsidP="00412DF7">
            <w:pPr>
              <w:pStyle w:val="ASFKTablenorm"/>
              <w:ind w:left="57" w:right="57"/>
            </w:pPr>
            <w:r w:rsidRPr="005A63F2">
              <w:t xml:space="preserve">Дата подписи руководителя. </w:t>
            </w:r>
          </w:p>
          <w:p w:rsidR="005A63F2" w:rsidRPr="005A63F2" w:rsidRDefault="005A63F2" w:rsidP="00412DF7">
            <w:pPr>
              <w:pStyle w:val="ASFKTablenorm"/>
              <w:ind w:left="57" w:right="57"/>
            </w:pPr>
            <w:r w:rsidRPr="005A63F2">
              <w:t>Вводится вручную или из системного календаря. По умолчанию текущая дата.</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исполнителя»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ФИО</w:t>
            </w:r>
          </w:p>
        </w:tc>
        <w:tc>
          <w:tcPr>
            <w:tcW w:w="3863" w:type="pct"/>
            <w:shd w:val="clear" w:color="auto" w:fill="auto"/>
          </w:tcPr>
          <w:p w:rsidR="005A63F2" w:rsidRPr="005A63F2" w:rsidRDefault="005A63F2" w:rsidP="00412DF7">
            <w:pPr>
              <w:pStyle w:val="ASFKTablenorm"/>
              <w:ind w:left="57" w:right="57"/>
            </w:pPr>
            <w:r w:rsidRPr="005A63F2">
              <w:t>ФИО исполнителя.</w:t>
            </w:r>
          </w:p>
          <w:p w:rsidR="005A63F2" w:rsidRPr="005A63F2" w:rsidRDefault="005A63F2" w:rsidP="00412DF7">
            <w:pPr>
              <w:pStyle w:val="ASFKTablenorm"/>
              <w:ind w:left="57" w:right="57"/>
            </w:pPr>
            <w:r w:rsidRPr="005A63F2">
              <w:t>Значение поля подтягивается по ФИО пользователя, вошедшего в систему.</w:t>
            </w:r>
          </w:p>
          <w:p w:rsidR="005A63F2" w:rsidRPr="005A63F2" w:rsidRDefault="005A63F2" w:rsidP="00412DF7">
            <w:pPr>
              <w:pStyle w:val="ASFKTablenorm"/>
              <w:ind w:left="57" w:right="57"/>
            </w:pPr>
            <w:r w:rsidRPr="005A63F2">
              <w:t>Может быть изменено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Телефон</w:t>
            </w:r>
          </w:p>
        </w:tc>
        <w:tc>
          <w:tcPr>
            <w:tcW w:w="3863" w:type="pct"/>
            <w:shd w:val="clear" w:color="auto" w:fill="auto"/>
          </w:tcPr>
          <w:p w:rsidR="005A63F2" w:rsidRPr="005A63F2" w:rsidRDefault="005A63F2" w:rsidP="00412DF7">
            <w:pPr>
              <w:pStyle w:val="ASFKTablenorm"/>
              <w:ind w:left="57" w:right="57"/>
            </w:pPr>
            <w:r w:rsidRPr="005A63F2">
              <w:t>Номер телефона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Бизнес-</w:t>
            </w:r>
            <w:r w:rsidR="007D4956" w:rsidRPr="00AB7803">
              <w:t>статус</w:t>
            </w:r>
          </w:p>
        </w:tc>
        <w:tc>
          <w:tcPr>
            <w:tcW w:w="3863" w:type="pct"/>
            <w:shd w:val="clear" w:color="auto" w:fill="auto"/>
          </w:tcPr>
          <w:p w:rsidR="005A63F2" w:rsidRPr="005A63F2" w:rsidRDefault="005A63F2" w:rsidP="00412DF7">
            <w:pPr>
              <w:pStyle w:val="ASFKTablenorm"/>
              <w:ind w:left="57" w:right="57"/>
            </w:pPr>
            <w:r w:rsidRPr="005A63F2">
              <w:t xml:space="preserve">Код и наименование бизнес-статуса документа. </w:t>
            </w:r>
          </w:p>
          <w:p w:rsidR="005A63F2" w:rsidRPr="005A63F2" w:rsidRDefault="005A63F2" w:rsidP="00412DF7">
            <w:pPr>
              <w:pStyle w:val="ASFKTablenorm"/>
              <w:ind w:left="57" w:right="57"/>
            </w:pPr>
            <w:r w:rsidRPr="005A63F2">
              <w:t>Закрыто для редактирования.</w:t>
            </w:r>
          </w:p>
          <w:p w:rsidR="005A63F2" w:rsidRPr="005A63F2" w:rsidRDefault="005A63F2" w:rsidP="00412DF7">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E65C78">
        <w:rPr>
          <w:noProof/>
        </w:rPr>
        <w:drawing>
          <wp:inline distT="0" distB="0" distL="0" distR="0">
            <wp:extent cx="274955" cy="274955"/>
            <wp:effectExtent l="0" t="0" r="0" b="0"/>
            <wp:docPr id="332" name="Рисунок 3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973765">
        <w:t>204</w:t>
      </w:r>
      <w:r w:rsidRPr="005A63F2">
        <w:fldChar w:fldCharType="end"/>
      </w:r>
      <w:r w:rsidRPr="005A63F2">
        <w:t>).</w:t>
      </w:r>
    </w:p>
    <w:p w:rsidR="005A63F2" w:rsidRPr="005A63F2" w:rsidRDefault="00E65C78" w:rsidP="005A63F2">
      <w:pPr>
        <w:pStyle w:val="ASFKFigure"/>
      </w:pPr>
      <w:r>
        <w:rPr>
          <w:noProof/>
        </w:rPr>
        <w:drawing>
          <wp:inline distT="0" distB="0" distL="0" distR="0">
            <wp:extent cx="6125845" cy="2547620"/>
            <wp:effectExtent l="0" t="0" r="0" b="0"/>
            <wp:docPr id="333" name="Рисунок 3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5A63F2" w:rsidRPr="005A63F2" w:rsidRDefault="0029232C" w:rsidP="005A63F2">
      <w:pPr>
        <w:pStyle w:val="ASFKFigName"/>
      </w:pPr>
      <w:r>
        <w:rPr>
          <w:noProof/>
        </w:rPr>
        <w:fldChar w:fldCharType="begin"/>
      </w:r>
      <w:r>
        <w:rPr>
          <w:noProof/>
        </w:rPr>
        <w:instrText xml:space="preserve"> SEQ Рисунок \* ARABIC </w:instrText>
      </w:r>
      <w:r>
        <w:rPr>
          <w:noProof/>
        </w:rPr>
        <w:fldChar w:fldCharType="separate"/>
      </w:r>
      <w:bookmarkStart w:id="1338" w:name="_Ref233131713"/>
      <w:bookmarkStart w:id="1339" w:name="_Toc126837717"/>
      <w:r w:rsidR="00973765">
        <w:rPr>
          <w:noProof/>
        </w:rPr>
        <w:t>204</w:t>
      </w:r>
      <w:bookmarkEnd w:id="1338"/>
      <w:r>
        <w:rPr>
          <w:noProof/>
        </w:rPr>
        <w:fldChar w:fldCharType="end"/>
      </w:r>
      <w:r w:rsidR="005A63F2" w:rsidRPr="005A63F2">
        <w:t xml:space="preserve">. </w:t>
      </w:r>
      <w:r w:rsidR="00F9698D">
        <w:t>Форма «Добавление записи»</w:t>
      </w:r>
      <w:bookmarkEnd w:id="1339"/>
    </w:p>
    <w:p w:rsidR="005A63F2" w:rsidRPr="005A63F2" w:rsidRDefault="005A63F2" w:rsidP="005A63F2">
      <w:pPr>
        <w:pStyle w:val="ASFKNormal"/>
      </w:pPr>
      <w:r w:rsidRPr="005A63F2">
        <w:t>На форме «Добавление записи» заполняются следующие поля:</w:t>
      </w:r>
    </w:p>
    <w:p w:rsidR="005A63F2" w:rsidRPr="005A63F2" w:rsidRDefault="005A63F2" w:rsidP="005A63F2">
      <w:pPr>
        <w:pStyle w:val="ASFKListmark1"/>
      </w:pPr>
      <w:r w:rsidRPr="005A63F2">
        <w:lastRenderedPageBreak/>
        <w:t>«№» – номер заменяющей (заменяемой, исключаемой) строки;</w:t>
      </w:r>
    </w:p>
    <w:p w:rsidR="005A63F2" w:rsidRPr="005A63F2" w:rsidRDefault="005A63F2" w:rsidP="005A63F2">
      <w:pPr>
        <w:pStyle w:val="ASFKListmark1"/>
      </w:pPr>
      <w:r w:rsidRPr="005A63F2">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973765">
        <w:rPr>
          <w:noProof/>
        </w:rPr>
        <w:t>205</w:t>
      </w:r>
      <w:r w:rsidRPr="005A63F2">
        <w:fldChar w:fldCharType="end"/>
      </w:r>
      <w:r w:rsidRPr="005A63F2">
        <w:t>.</w:t>
      </w:r>
    </w:p>
    <w:p w:rsidR="005A63F2" w:rsidRPr="005A63F2" w:rsidRDefault="00E65C78" w:rsidP="005A63F2">
      <w:pPr>
        <w:pStyle w:val="ASFKFigure"/>
      </w:pPr>
      <w:r>
        <w:rPr>
          <w:noProof/>
        </w:rPr>
        <w:drawing>
          <wp:inline distT="0" distB="0" distL="0" distR="0">
            <wp:extent cx="6134735" cy="1553845"/>
            <wp:effectExtent l="0" t="0" r="0" b="0"/>
            <wp:docPr id="334" name="Рисунок 3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5A63F2" w:rsidRPr="005A63F2" w:rsidRDefault="0029232C" w:rsidP="005A63F2">
      <w:pPr>
        <w:pStyle w:val="ASFKFigName"/>
      </w:pPr>
      <w:r>
        <w:rPr>
          <w:noProof/>
        </w:rPr>
        <w:fldChar w:fldCharType="begin"/>
      </w:r>
      <w:r>
        <w:rPr>
          <w:noProof/>
        </w:rPr>
        <w:instrText xml:space="preserve"> SEQ Рисунок \* ARABIC </w:instrText>
      </w:r>
      <w:r>
        <w:rPr>
          <w:noProof/>
        </w:rPr>
        <w:fldChar w:fldCharType="separate"/>
      </w:r>
      <w:bookmarkStart w:id="1340" w:name="_Ref448754686"/>
      <w:bookmarkStart w:id="1341" w:name="_Toc126837718"/>
      <w:r w:rsidR="00973765">
        <w:rPr>
          <w:noProof/>
        </w:rPr>
        <w:t>205</w:t>
      </w:r>
      <w:bookmarkEnd w:id="1340"/>
      <w:r>
        <w:rPr>
          <w:noProof/>
        </w:rPr>
        <w:fldChar w:fldCharType="end"/>
      </w:r>
      <w:r w:rsidR="005A63F2" w:rsidRPr="005A63F2">
        <w:t>. ЭФ документа «Перечень участников бюджетного процесса</w:t>
      </w:r>
      <w:r w:rsidR="00F9698D">
        <w:t xml:space="preserve">», закладки </w:t>
      </w:r>
      <w:r w:rsidR="005A63F2" w:rsidRPr="005A63F2">
        <w:t>«Примечание»</w:t>
      </w:r>
      <w:bookmarkEnd w:id="1341"/>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973765">
        <w:rPr>
          <w:noProof/>
        </w:rPr>
        <w:t>117</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42" w:name="_Ref448757942"/>
      <w:bookmarkStart w:id="1343" w:name="_Toc126837490"/>
      <w:r w:rsidR="00973765">
        <w:rPr>
          <w:noProof/>
        </w:rPr>
        <w:t>117</w:t>
      </w:r>
      <w:bookmarkEnd w:id="1342"/>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3"/>
        <w:gridCol w:w="6258"/>
      </w:tblGrid>
      <w:tr w:rsidR="005A63F2" w:rsidRPr="00424CF0" w:rsidTr="00412DF7">
        <w:trPr>
          <w:trHeight w:val="305"/>
          <w:tblHeader/>
        </w:trPr>
        <w:tc>
          <w:tcPr>
            <w:tcW w:w="17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751" w:type="pct"/>
            <w:shd w:val="clear" w:color="auto" w:fill="auto"/>
          </w:tcPr>
          <w:p w:rsidR="005A63F2" w:rsidRPr="005A63F2" w:rsidRDefault="005A63F2" w:rsidP="00412DF7">
            <w:pPr>
              <w:pStyle w:val="ASFKTablenorm"/>
              <w:ind w:left="57" w:right="57"/>
            </w:pPr>
            <w:r w:rsidRPr="005A63F2">
              <w:t>Результат обработки в СЭД</w:t>
            </w:r>
          </w:p>
        </w:tc>
        <w:tc>
          <w:tcPr>
            <w:tcW w:w="3249" w:type="pct"/>
            <w:shd w:val="clear" w:color="auto" w:fill="auto"/>
          </w:tcPr>
          <w:p w:rsidR="005A63F2" w:rsidRPr="005A63F2" w:rsidRDefault="005A63F2" w:rsidP="00412DF7">
            <w:pPr>
              <w:pStyle w:val="ASFKTablenorm"/>
              <w:ind w:left="57" w:right="57"/>
            </w:pPr>
            <w:r w:rsidRPr="005A63F2">
              <w:t>Значение поля заполняется из Квитка поля «Комментарий».</w:t>
            </w:r>
          </w:p>
        </w:tc>
      </w:tr>
    </w:tbl>
    <w:p w:rsidR="00CD55C7" w:rsidRPr="00345377" w:rsidRDefault="00CD55C7" w:rsidP="00881A26">
      <w:pPr>
        <w:pStyle w:val="21"/>
      </w:pPr>
      <w:bookmarkStart w:id="1344" w:name="_Toc257977622"/>
      <w:bookmarkStart w:id="1345" w:name="_Toc300216235"/>
      <w:bookmarkStart w:id="1346" w:name="_Toc410283299"/>
      <w:bookmarkStart w:id="1347" w:name="_Toc126837361"/>
      <w:bookmarkEnd w:id="1240"/>
      <w:bookmarkEnd w:id="1241"/>
      <w:bookmarkEnd w:id="1242"/>
      <w:bookmarkEnd w:id="1243"/>
      <w:r w:rsidRPr="00345377">
        <w:t xml:space="preserve">Группа документов </w:t>
      </w:r>
      <w:r w:rsidR="001F20AD">
        <w:t>«</w:t>
      </w:r>
      <w:r w:rsidRPr="00345377">
        <w:t>Произвольные</w:t>
      </w:r>
      <w:r w:rsidR="001F20AD">
        <w:t>»</w:t>
      </w:r>
      <w:bookmarkEnd w:id="1344"/>
      <w:bookmarkEnd w:id="1345"/>
      <w:bookmarkEnd w:id="1346"/>
      <w:bookmarkEnd w:id="1347"/>
      <w:r w:rsidRPr="00345377">
        <w:t xml:space="preserve"> </w:t>
      </w:r>
      <w:bookmarkEnd w:id="1167"/>
      <w:bookmarkEnd w:id="1168"/>
      <w:bookmarkEnd w:id="1169"/>
      <w:bookmarkEnd w:id="1170"/>
    </w:p>
    <w:p w:rsidR="00CD55C7" w:rsidRPr="0064058C" w:rsidRDefault="00CD55C7" w:rsidP="00881A26">
      <w:pPr>
        <w:pStyle w:val="32"/>
        <w:keepLines w:val="0"/>
        <w:suppressAutoHyphens w:val="0"/>
      </w:pPr>
      <w:bookmarkStart w:id="1348" w:name="_Toc247608945"/>
      <w:bookmarkStart w:id="1349" w:name="_Toc248062674"/>
      <w:bookmarkStart w:id="1350" w:name="_Ref299370839"/>
      <w:bookmarkStart w:id="1351" w:name="_Toc300216237"/>
      <w:bookmarkStart w:id="1352" w:name="_Ref312934497"/>
      <w:bookmarkStart w:id="1353" w:name="_Ref386124844"/>
      <w:bookmarkStart w:id="1354" w:name="_Toc387859041"/>
      <w:bookmarkStart w:id="1355" w:name="_Toc410283301"/>
      <w:bookmarkStart w:id="1356" w:name="_Ref459628622"/>
      <w:bookmarkStart w:id="1357" w:name="_Ref474259159"/>
      <w:bookmarkStart w:id="1358" w:name="_Ref500167173"/>
      <w:bookmarkStart w:id="1359" w:name="_Toc126837362"/>
      <w:r w:rsidRPr="0064058C">
        <w:t>Информационное сообщение</w:t>
      </w:r>
      <w:bookmarkEnd w:id="1348"/>
      <w:bookmarkEnd w:id="1349"/>
      <w:bookmarkEnd w:id="1350"/>
      <w:bookmarkEnd w:id="1351"/>
      <w:bookmarkEnd w:id="1352"/>
      <w:bookmarkEnd w:id="1353"/>
      <w:bookmarkEnd w:id="1354"/>
      <w:bookmarkEnd w:id="1355"/>
      <w:bookmarkEnd w:id="1356"/>
      <w:bookmarkEnd w:id="1357"/>
      <w:bookmarkEnd w:id="1358"/>
      <w:bookmarkEnd w:id="1359"/>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973765">
        <w:t>206</w:t>
      </w:r>
      <w:r w:rsidRPr="0064058C">
        <w:fldChar w:fldCharType="end"/>
      </w:r>
      <w:r w:rsidRPr="0064058C">
        <w:t>.</w:t>
      </w:r>
    </w:p>
    <w:p w:rsidR="005D65AD" w:rsidRDefault="005D65AD" w:rsidP="005D65AD">
      <w:pPr>
        <w:pStyle w:val="ASFKNormal"/>
      </w:pPr>
      <w:r w:rsidRPr="00E157BE">
        <w:lastRenderedPageBreak/>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E65C78" w:rsidP="00B8247E">
      <w:pPr>
        <w:pStyle w:val="ASFKFigure"/>
      </w:pPr>
      <w:r>
        <w:rPr>
          <w:noProof/>
        </w:rPr>
        <w:drawing>
          <wp:inline distT="0" distB="0" distL="0" distR="0">
            <wp:extent cx="6125845" cy="3391535"/>
            <wp:effectExtent l="0" t="0" r="0"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284">
                      <a:lum bright="-10000" contrast="20000"/>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60" w:name="_Ref245812088"/>
      <w:bookmarkStart w:id="1361" w:name="_Toc126837719"/>
      <w:r w:rsidR="00973765">
        <w:rPr>
          <w:noProof/>
        </w:rPr>
        <w:t>206</w:t>
      </w:r>
      <w:bookmarkEnd w:id="1360"/>
      <w:r>
        <w:rPr>
          <w:noProof/>
        </w:rPr>
        <w:fldChar w:fldCharType="end"/>
      </w:r>
      <w:r w:rsidR="00CD55C7" w:rsidRPr="0064058C">
        <w:t xml:space="preserve">. ЭФ списка документов </w:t>
      </w:r>
      <w:r w:rsidR="001F20AD">
        <w:t>«</w:t>
      </w:r>
      <w:r w:rsidR="00CD55C7" w:rsidRPr="0064058C">
        <w:t xml:space="preserve">Информационное </w:t>
      </w:r>
      <w:r w:rsidR="005D65AD" w:rsidRPr="00821226">
        <w:t>сообщение</w:t>
      </w:r>
      <w:r w:rsidR="005D65AD">
        <w:t xml:space="preserve"> (входящие)</w:t>
      </w:r>
      <w:r w:rsidR="001F20AD">
        <w:t>»</w:t>
      </w:r>
      <w:bookmarkEnd w:id="1361"/>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 xml:space="preserve">Данный документ подписывает и </w:t>
      </w:r>
      <w:r w:rsidR="00415355" w:rsidRPr="00F90BF2">
        <w:lastRenderedPageBreak/>
        <w:t>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480913">
      <w:pPr>
        <w:pStyle w:val="ASFKListmark2"/>
      </w:pPr>
      <w:r>
        <w:t>загрузка из OEBS</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A10CD">
      <w:pPr>
        <w:pStyle w:val="ASFKListmark2"/>
      </w:pPr>
      <w:r>
        <w:t>вы</w:t>
      </w:r>
      <w:r w:rsidR="003A10CD" w:rsidRPr="003A10CD">
        <w:t xml:space="preserve">грузка </w:t>
      </w:r>
      <w:r>
        <w:t>в</w:t>
      </w:r>
      <w:r w:rsidR="003A10CD" w:rsidRPr="003A10CD">
        <w:t xml:space="preserve"> OEBS;</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973765">
        <w:rPr>
          <w:noProof/>
        </w:rPr>
        <w:t>207</w:t>
      </w:r>
      <w:r w:rsidRPr="0064058C">
        <w:fldChar w:fldCharType="end"/>
      </w:r>
      <w:r w:rsidRPr="0064058C">
        <w:t>.</w:t>
      </w:r>
    </w:p>
    <w:p w:rsidR="00B8247E" w:rsidRPr="00B8247E" w:rsidRDefault="00E65C78" w:rsidP="00B8247E">
      <w:pPr>
        <w:pStyle w:val="ASFKFigure"/>
      </w:pPr>
      <w:r>
        <w:rPr>
          <w:noProof/>
        </w:rPr>
        <w:lastRenderedPageBreak/>
        <w:drawing>
          <wp:inline distT="0" distB="0" distL="0" distR="0">
            <wp:extent cx="6223000" cy="6675755"/>
            <wp:effectExtent l="0" t="0" r="0" b="0"/>
            <wp:docPr id="336" name="Рисунок 3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223000" cy="6675755"/>
                    </a:xfrm>
                    <a:prstGeom prst="rect">
                      <a:avLst/>
                    </a:prstGeom>
                    <a:noFill/>
                    <a:ln>
                      <a:noFill/>
                    </a:ln>
                  </pic:spPr>
                </pic:pic>
              </a:graphicData>
            </a:graphic>
          </wp:inline>
        </w:drawing>
      </w:r>
    </w:p>
    <w:p w:rsidR="00CD55C7"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62" w:name="_Ref246222684"/>
      <w:bookmarkStart w:id="1363" w:name="_Toc126837720"/>
      <w:r w:rsidR="00973765">
        <w:rPr>
          <w:noProof/>
        </w:rPr>
        <w:t>207</w:t>
      </w:r>
      <w:bookmarkEnd w:id="1362"/>
      <w:r>
        <w:rPr>
          <w:noProof/>
        </w:rPr>
        <w:fldChar w:fldCharType="end"/>
      </w:r>
      <w:r w:rsidR="00CD55C7" w:rsidRPr="0064058C">
        <w:t xml:space="preserve">. ЭФ </w:t>
      </w:r>
      <w:r w:rsidR="0047438D">
        <w:t xml:space="preserve">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3"/>
    </w:p>
    <w:p w:rsidR="00073C78" w:rsidRDefault="00CD55C7" w:rsidP="00BB52A1">
      <w:pPr>
        <w:pStyle w:val="ASFKNormal"/>
      </w:pPr>
      <w:r w:rsidRPr="0064058C">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973765">
        <w:rPr>
          <w:noProof/>
        </w:rPr>
        <w:t>118</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4" w:name="_Ref246222677"/>
      <w:bookmarkStart w:id="1365" w:name="_Toc126837491"/>
      <w:r w:rsidR="00973765">
        <w:rPr>
          <w:noProof/>
        </w:rPr>
        <w:t>118</w:t>
      </w:r>
      <w:bookmarkEnd w:id="1364"/>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D2AE8" w:rsidRPr="00DC300C"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rsidRPr="00DC300C">
              <w:t>Получатель</w:t>
            </w:r>
            <w:r w:rsidR="001F20AD">
              <w:t>»</w:t>
            </w:r>
          </w:p>
        </w:tc>
      </w:tr>
      <w:tr w:rsidR="009D2AE8" w:rsidRPr="00DC300C" w:rsidTr="00412DF7">
        <w:tc>
          <w:tcPr>
            <w:tcW w:w="1198" w:type="pct"/>
            <w:shd w:val="clear" w:color="auto" w:fill="auto"/>
          </w:tcPr>
          <w:p w:rsidR="009D2AE8" w:rsidRDefault="009D2AE8" w:rsidP="00412DF7">
            <w:pPr>
              <w:pStyle w:val="ASFKTablenorm"/>
              <w:ind w:left="57" w:right="57"/>
            </w:pPr>
            <w:r>
              <w:t>6</w:t>
            </w:r>
            <w:r w:rsidRPr="00DC300C">
              <w:t xml:space="preserve"> текстовых полей; </w:t>
            </w:r>
          </w:p>
          <w:p w:rsidR="009D2AE8" w:rsidRPr="00DC300C" w:rsidRDefault="009D2AE8" w:rsidP="00412DF7">
            <w:pPr>
              <w:pStyle w:val="ASFKTablenorm"/>
              <w:ind w:left="57" w:right="57"/>
            </w:pPr>
            <w:r>
              <w:lastRenderedPageBreak/>
              <w:t>3</w:t>
            </w:r>
            <w:r w:rsidRPr="00DC300C">
              <w:t xml:space="preserve"> выпадающих списка</w:t>
            </w:r>
          </w:p>
        </w:tc>
        <w:tc>
          <w:tcPr>
            <w:tcW w:w="3802" w:type="pct"/>
            <w:shd w:val="clear" w:color="auto" w:fill="auto"/>
          </w:tcPr>
          <w:p w:rsidR="009D2AE8" w:rsidRDefault="009D2AE8" w:rsidP="00412DF7">
            <w:pPr>
              <w:pStyle w:val="ASFKTablenorm"/>
              <w:ind w:left="57" w:right="57"/>
            </w:pPr>
            <w:r w:rsidRPr="00DC300C">
              <w:lastRenderedPageBreak/>
              <w:t xml:space="preserve">Поля для ввода адреса получателя документа. </w:t>
            </w:r>
          </w:p>
          <w:p w:rsidR="009D2AE8" w:rsidRPr="00DC300C" w:rsidRDefault="009D2AE8" w:rsidP="00412DF7">
            <w:pPr>
              <w:pStyle w:val="ASFKTablenorm"/>
              <w:ind w:left="57" w:right="57"/>
            </w:pPr>
            <w:r w:rsidRPr="00DC300C">
              <w:lastRenderedPageBreak/>
              <w:t>Запо</w:t>
            </w:r>
            <w:r w:rsidRPr="00BE567D">
              <w:t>л</w:t>
            </w:r>
            <w:r w:rsidRPr="00DC300C">
              <w:t>няются при необходимости.</w:t>
            </w:r>
          </w:p>
        </w:tc>
      </w:tr>
      <w:tr w:rsidR="009362C2" w:rsidRPr="00DC300C" w:rsidTr="00412DF7">
        <w:tc>
          <w:tcPr>
            <w:tcW w:w="1198" w:type="pct"/>
            <w:shd w:val="clear" w:color="auto" w:fill="auto"/>
          </w:tcPr>
          <w:p w:rsidR="009362C2" w:rsidRDefault="009362C2" w:rsidP="00412DF7">
            <w:pPr>
              <w:pStyle w:val="ASFKTablenorm"/>
              <w:ind w:left="57" w:right="57"/>
            </w:pPr>
            <w:r>
              <w:lastRenderedPageBreak/>
              <w:t>Бюджет</w:t>
            </w:r>
          </w:p>
        </w:tc>
        <w:tc>
          <w:tcPr>
            <w:tcW w:w="3802" w:type="pct"/>
            <w:shd w:val="clear" w:color="auto" w:fill="auto"/>
          </w:tcPr>
          <w:p w:rsidR="009362C2" w:rsidRPr="00DC300C" w:rsidRDefault="009362C2" w:rsidP="00412DF7">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Глава по БК</w:t>
            </w:r>
          </w:p>
        </w:tc>
        <w:tc>
          <w:tcPr>
            <w:tcW w:w="3802" w:type="pct"/>
            <w:shd w:val="clear" w:color="auto" w:fill="auto"/>
          </w:tcPr>
          <w:p w:rsidR="009362C2" w:rsidRPr="00DC300C" w:rsidRDefault="009362C2" w:rsidP="00412DF7">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Код УБП</w:t>
            </w:r>
          </w:p>
        </w:tc>
        <w:tc>
          <w:tcPr>
            <w:tcW w:w="3802" w:type="pct"/>
            <w:shd w:val="clear" w:color="auto" w:fill="auto"/>
          </w:tcPr>
          <w:p w:rsidR="009362C2" w:rsidRPr="00DC300C" w:rsidRDefault="009362C2" w:rsidP="00412DF7">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rsidTr="00412DF7">
        <w:tc>
          <w:tcPr>
            <w:tcW w:w="1198" w:type="pct"/>
            <w:shd w:val="clear" w:color="auto" w:fill="auto"/>
          </w:tcPr>
          <w:p w:rsidR="009D2AE8" w:rsidRPr="00752A5C" w:rsidRDefault="00752A5C" w:rsidP="00752A5C">
            <w:pPr>
              <w:pStyle w:val="ASFKTablenorm"/>
              <w:keepNext/>
              <w:ind w:right="57"/>
            </w:pPr>
            <w:r>
              <w:t>Контур</w:t>
            </w:r>
          </w:p>
        </w:tc>
        <w:tc>
          <w:tcPr>
            <w:tcW w:w="3802" w:type="pct"/>
            <w:shd w:val="clear" w:color="auto" w:fill="auto"/>
          </w:tcPr>
          <w:p w:rsidR="009D2AE8" w:rsidRPr="00AC45B2" w:rsidRDefault="009D2AE8" w:rsidP="00412DF7">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FA266F" w:rsidP="0019053B">
            <w:pPr>
              <w:pStyle w:val="ASFKTableListMark"/>
            </w:pPr>
            <w:r>
              <w:t>Открытый</w:t>
            </w:r>
            <w:r w:rsidR="009D2AE8">
              <w:t>;</w:t>
            </w:r>
          </w:p>
          <w:p w:rsidR="009D2AE8" w:rsidRPr="00AC45B2" w:rsidRDefault="00FA266F" w:rsidP="0019053B">
            <w:pPr>
              <w:pStyle w:val="ASFKTableListMark"/>
            </w:pPr>
            <w:r>
              <w:t>Закрытый</w:t>
            </w:r>
            <w:r w:rsidR="009D2AE8">
              <w:t>.</w:t>
            </w:r>
          </w:p>
          <w:p w:rsidR="009D2AE8" w:rsidRPr="00DC300C" w:rsidRDefault="009D2AE8" w:rsidP="00FA266F">
            <w:pPr>
              <w:pStyle w:val="ASFKTablenorm"/>
              <w:ind w:left="57" w:right="57"/>
            </w:pPr>
            <w:r w:rsidRPr="00AC45B2">
              <w:t xml:space="preserve">По умолчанию поле заполнено значением </w:t>
            </w:r>
            <w:r w:rsidR="001F20AD">
              <w:t>«</w:t>
            </w:r>
            <w:r w:rsidR="00FA266F">
              <w:t>Открытый</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ППО</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w:t>
            </w:r>
            <w:r w:rsidR="0048520E">
              <w:t>а</w:t>
            </w:r>
            <w:r w:rsidRPr="00AC45B2">
              <w:t>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412DF7">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Роль</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t>ПР.</w:t>
            </w:r>
          </w:p>
        </w:tc>
      </w:tr>
      <w:tr w:rsidR="009D2AE8" w:rsidRPr="00DC300C" w:rsidTr="00412DF7">
        <w:tc>
          <w:tcPr>
            <w:tcW w:w="5000" w:type="pct"/>
            <w:gridSpan w:val="2"/>
            <w:shd w:val="clear" w:color="auto" w:fill="auto"/>
          </w:tcPr>
          <w:p w:rsidR="009D2AE8" w:rsidRPr="00073C78" w:rsidRDefault="00073C78" w:rsidP="00412DF7">
            <w:pPr>
              <w:pStyle w:val="ASFKTablenorm"/>
              <w:ind w:left="57" w:right="57"/>
            </w:pPr>
            <w:r>
              <w:t>Поля без группы</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Номер</w:t>
            </w:r>
          </w:p>
        </w:tc>
        <w:tc>
          <w:tcPr>
            <w:tcW w:w="3802" w:type="pct"/>
            <w:shd w:val="clear" w:color="auto" w:fill="auto"/>
          </w:tcPr>
          <w:p w:rsidR="009D2AE8" w:rsidRDefault="009D2AE8" w:rsidP="00412DF7">
            <w:pPr>
              <w:pStyle w:val="ASFKTablenorm"/>
              <w:ind w:left="57" w:right="57"/>
            </w:pPr>
            <w:r w:rsidRPr="00DC300C">
              <w:t xml:space="preserve">Номер документа. </w:t>
            </w:r>
          </w:p>
          <w:p w:rsidR="009D2AE8" w:rsidRDefault="009D2AE8" w:rsidP="00412DF7">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412DF7">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 действия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Дата действия документа. </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lastRenderedPageBreak/>
              <w:t>Исходящий: значение заполняется вручную или выбирается из системного календаря дат</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lastRenderedPageBreak/>
              <w:t>Наименование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Наименование документа. </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Отправитель сообщения</w:t>
            </w:r>
          </w:p>
        </w:tc>
        <w:tc>
          <w:tcPr>
            <w:tcW w:w="3802" w:type="pct"/>
            <w:shd w:val="clear" w:color="auto" w:fill="auto"/>
          </w:tcPr>
          <w:p w:rsidR="009D2AE8" w:rsidRDefault="009D2AE8" w:rsidP="00412DF7">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412DF7">
            <w:pPr>
              <w:pStyle w:val="ASFKTablenorm"/>
              <w:ind w:left="57" w:right="57"/>
            </w:pPr>
            <w:r>
              <w:t xml:space="preserve">Для федерального бюджета </w:t>
            </w:r>
            <w:r w:rsidR="009F0049">
              <w:rPr>
                <w:rStyle w:val="ASFKReporterror"/>
              </w:rPr>
              <w:t>«</w:t>
            </w:r>
            <w:r w:rsidR="0087116B">
              <w:t>Собственный код бюджета</w:t>
            </w:r>
            <w:r w:rsidR="009F0049">
              <w:t>»</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9F0049">
              <w:t>«</w:t>
            </w:r>
            <w:r w:rsidR="0087116B">
              <w:t>Код собственного БУ</w:t>
            </w:r>
            <w:r w:rsidR="009F0049">
              <w:t>»</w:t>
            </w:r>
            <w:r>
              <w:t xml:space="preserve"> из </w:t>
            </w:r>
            <w:r w:rsidRPr="007D4956">
              <w:rPr>
                <w:rStyle w:val="ASFKReporterror"/>
              </w:rPr>
              <w:t>system_const</w:t>
            </w:r>
            <w:r>
              <w:t>. Для других бюджетов – из ПУБП.</w:t>
            </w:r>
          </w:p>
          <w:p w:rsidR="009D2AE8" w:rsidRPr="00DC300C" w:rsidRDefault="009D2AE8" w:rsidP="00412DF7">
            <w:pPr>
              <w:pStyle w:val="ASFKTablenorm"/>
              <w:ind w:left="57" w:right="57"/>
            </w:pPr>
            <w:r>
              <w:t>Привязан СРРПБС или ПУБП (в зависимости от бюджета).</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Получатель сообщения</w:t>
            </w:r>
          </w:p>
        </w:tc>
        <w:tc>
          <w:tcPr>
            <w:tcW w:w="3802" w:type="pct"/>
            <w:shd w:val="clear" w:color="auto" w:fill="auto"/>
          </w:tcPr>
          <w:p w:rsidR="009362C2" w:rsidRPr="00D0193D" w:rsidRDefault="009362C2" w:rsidP="00412DF7">
            <w:pPr>
              <w:pStyle w:val="ASFKTablenorm"/>
              <w:ind w:left="57" w:right="57"/>
            </w:pPr>
            <w:r w:rsidRPr="00DC300C">
              <w:t xml:space="preserve">Наименование получателя сообщения. </w:t>
            </w:r>
          </w:p>
          <w:p w:rsidR="009D2AE8" w:rsidRPr="00DC300C" w:rsidRDefault="009362C2" w:rsidP="00412DF7">
            <w:pPr>
              <w:pStyle w:val="ASFKTablenorm"/>
              <w:ind w:left="57" w:right="57"/>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Орган ФК</w:t>
            </w:r>
          </w:p>
        </w:tc>
        <w:tc>
          <w:tcPr>
            <w:tcW w:w="3802" w:type="pct"/>
            <w:shd w:val="clear" w:color="auto" w:fill="auto"/>
          </w:tcPr>
          <w:p w:rsidR="009D2AE8" w:rsidRDefault="009D2AE8" w:rsidP="00412DF7">
            <w:pPr>
              <w:pStyle w:val="ASFKTablenorm"/>
              <w:ind w:left="57" w:right="57"/>
            </w:pPr>
            <w:r w:rsidRPr="00DC300C">
              <w:t xml:space="preserve">Наименование органа Федерального казначейства. </w:t>
            </w:r>
          </w:p>
          <w:p w:rsidR="009D2AE8" w:rsidRDefault="009D2AE8" w:rsidP="00412DF7">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412DF7">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Ответственный</w:t>
            </w:r>
          </w:p>
        </w:tc>
        <w:tc>
          <w:tcPr>
            <w:tcW w:w="3802" w:type="pct"/>
            <w:shd w:val="clear" w:color="auto" w:fill="auto"/>
          </w:tcPr>
          <w:p w:rsidR="009D2AE8" w:rsidRDefault="009D2AE8" w:rsidP="00412DF7">
            <w:pPr>
              <w:pStyle w:val="ASFKTablenorm"/>
              <w:ind w:left="57" w:right="57"/>
            </w:pPr>
            <w:r w:rsidRPr="00DC300C">
              <w:t>ФИО ответственного исполнителя.</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t xml:space="preserve">Группа полей </w:t>
            </w:r>
            <w:r w:rsidR="001F20AD">
              <w:t>«</w:t>
            </w:r>
            <w:r>
              <w:t>Основные</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 сообщения</w:t>
            </w:r>
          </w:p>
        </w:tc>
        <w:tc>
          <w:tcPr>
            <w:tcW w:w="3802" w:type="pct"/>
            <w:shd w:val="clear" w:color="auto" w:fill="auto"/>
          </w:tcPr>
          <w:p w:rsidR="009D2AE8" w:rsidRDefault="009D2AE8" w:rsidP="00412DF7">
            <w:pPr>
              <w:pStyle w:val="ASFKTablenorm"/>
              <w:ind w:left="57" w:right="57"/>
            </w:pPr>
            <w:r w:rsidRPr="00DC300C">
              <w:t xml:space="preserve">Тип сообщения. </w:t>
            </w:r>
          </w:p>
          <w:p w:rsidR="009D2AE8" w:rsidRPr="00DC300C" w:rsidRDefault="009D2AE8" w:rsidP="00412DF7">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Тема сообщения</w:t>
            </w:r>
          </w:p>
        </w:tc>
        <w:tc>
          <w:tcPr>
            <w:tcW w:w="3802" w:type="pct"/>
            <w:shd w:val="clear" w:color="auto" w:fill="auto"/>
          </w:tcPr>
          <w:p w:rsidR="009D2AE8" w:rsidRDefault="009D2AE8" w:rsidP="00412DF7">
            <w:pPr>
              <w:pStyle w:val="ASFKTablenorm"/>
              <w:ind w:left="57" w:right="57"/>
            </w:pPr>
            <w:r w:rsidRPr="00DC300C">
              <w:t xml:space="preserve">Тема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Краткое описание</w:t>
            </w:r>
          </w:p>
        </w:tc>
        <w:tc>
          <w:tcPr>
            <w:tcW w:w="3802" w:type="pct"/>
            <w:shd w:val="clear" w:color="auto" w:fill="auto"/>
          </w:tcPr>
          <w:p w:rsidR="009D2AE8" w:rsidRDefault="009D2AE8" w:rsidP="00412DF7">
            <w:pPr>
              <w:pStyle w:val="ASFKTablenorm"/>
              <w:ind w:left="57" w:right="57"/>
            </w:pPr>
            <w:r w:rsidRPr="00DC300C">
              <w:t>Краткое описание информационного сообщения.</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Основание</w:t>
            </w:r>
          </w:p>
        </w:tc>
        <w:tc>
          <w:tcPr>
            <w:tcW w:w="3802" w:type="pct"/>
            <w:shd w:val="clear" w:color="auto" w:fill="auto"/>
          </w:tcPr>
          <w:p w:rsidR="009D2AE8" w:rsidRDefault="009D2AE8" w:rsidP="00412DF7">
            <w:pPr>
              <w:pStyle w:val="ASFKTablenorm"/>
              <w:ind w:left="57" w:right="57"/>
            </w:pPr>
            <w:r w:rsidRPr="00DC300C">
              <w:t xml:space="preserve">Основание для информационного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t>Причина отказа</w:t>
            </w:r>
          </w:p>
        </w:tc>
        <w:tc>
          <w:tcPr>
            <w:tcW w:w="3802" w:type="pct"/>
            <w:shd w:val="clear" w:color="auto" w:fill="auto"/>
          </w:tcPr>
          <w:p w:rsidR="009D2AE8" w:rsidRPr="00DC300C" w:rsidRDefault="009D2AE8" w:rsidP="00412DF7">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t>Вложения</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GUID</w:t>
            </w:r>
          </w:p>
        </w:tc>
        <w:tc>
          <w:tcPr>
            <w:tcW w:w="3802" w:type="pct"/>
            <w:shd w:val="clear" w:color="auto" w:fill="auto"/>
          </w:tcPr>
          <w:p w:rsidR="009D2AE8" w:rsidRPr="00DC300C" w:rsidRDefault="009D2AE8" w:rsidP="00412DF7">
            <w:pPr>
              <w:pStyle w:val="ASFKTablenorm"/>
              <w:ind w:left="57" w:right="57"/>
            </w:pPr>
            <w:r w:rsidRPr="00DC300C">
              <w:t>Уникальный идентификатор (GUID)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w:t>
            </w:r>
          </w:p>
        </w:tc>
        <w:tc>
          <w:tcPr>
            <w:tcW w:w="3802" w:type="pct"/>
            <w:shd w:val="clear" w:color="auto" w:fill="auto"/>
          </w:tcPr>
          <w:p w:rsidR="009D2AE8" w:rsidRPr="00DC300C" w:rsidRDefault="009D2AE8" w:rsidP="00412DF7">
            <w:pPr>
              <w:pStyle w:val="ASFKTablenorm"/>
              <w:ind w:left="57" w:right="57"/>
            </w:pPr>
            <w:r w:rsidRPr="00DC300C">
              <w:t>Тип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Файл</w:t>
            </w:r>
          </w:p>
        </w:tc>
        <w:tc>
          <w:tcPr>
            <w:tcW w:w="3802" w:type="pct"/>
            <w:shd w:val="clear" w:color="auto" w:fill="auto"/>
          </w:tcPr>
          <w:p w:rsidR="009D2AE8" w:rsidRPr="00DC300C" w:rsidRDefault="009D2AE8" w:rsidP="00412DF7">
            <w:pPr>
              <w:pStyle w:val="ASFKTablenorm"/>
              <w:ind w:left="57" w:right="57"/>
            </w:pPr>
            <w:r w:rsidRPr="00DC300C">
              <w:t>Файл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w:t>
            </w:r>
          </w:p>
        </w:tc>
        <w:tc>
          <w:tcPr>
            <w:tcW w:w="3802" w:type="pct"/>
            <w:shd w:val="clear" w:color="auto" w:fill="auto"/>
          </w:tcPr>
          <w:p w:rsidR="009D2AE8" w:rsidRPr="00DC300C" w:rsidRDefault="009D2AE8" w:rsidP="00412DF7">
            <w:pPr>
              <w:pStyle w:val="ASFKTablenorm"/>
              <w:ind w:left="57" w:right="57"/>
            </w:pPr>
            <w:r w:rsidRPr="00DC300C">
              <w:t>Дата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Размер</w:t>
            </w:r>
          </w:p>
        </w:tc>
        <w:tc>
          <w:tcPr>
            <w:tcW w:w="3802" w:type="pct"/>
            <w:shd w:val="clear" w:color="auto" w:fill="auto"/>
          </w:tcPr>
          <w:p w:rsidR="009D2AE8" w:rsidRPr="00DC300C" w:rsidRDefault="009D2AE8" w:rsidP="00412DF7">
            <w:pPr>
              <w:pStyle w:val="ASFKTablenorm"/>
              <w:ind w:left="57" w:right="57"/>
            </w:pPr>
            <w:r w:rsidRPr="00DC300C">
              <w:t>Размер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lastRenderedPageBreak/>
              <w:t>Комментарий</w:t>
            </w:r>
          </w:p>
        </w:tc>
        <w:tc>
          <w:tcPr>
            <w:tcW w:w="3802" w:type="pct"/>
            <w:shd w:val="clear" w:color="auto" w:fill="auto"/>
          </w:tcPr>
          <w:p w:rsidR="009D2AE8" w:rsidRPr="00DC300C" w:rsidRDefault="009D2AE8" w:rsidP="00412DF7">
            <w:pPr>
              <w:pStyle w:val="ASFKTablenorm"/>
              <w:ind w:left="57" w:right="57"/>
            </w:pPr>
            <w:r w:rsidRPr="00DC300C">
              <w:t>Комментарий.</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Бизнес-тип</w:t>
            </w:r>
          </w:p>
        </w:tc>
        <w:tc>
          <w:tcPr>
            <w:tcW w:w="3802" w:type="pct"/>
            <w:shd w:val="clear" w:color="auto" w:fill="auto"/>
          </w:tcPr>
          <w:p w:rsidR="009D2AE8" w:rsidRPr="00DC300C" w:rsidRDefault="009D2AE8" w:rsidP="00412DF7">
            <w:pPr>
              <w:pStyle w:val="ASFKTablenorm"/>
              <w:ind w:left="57" w:right="57"/>
            </w:pPr>
            <w:r w:rsidRPr="00DC300C">
              <w:t>Бизнес-тип вложения.</w:t>
            </w:r>
          </w:p>
        </w:tc>
      </w:tr>
    </w:tbl>
    <w:p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973765">
        <w:rPr>
          <w:noProof/>
        </w:rPr>
        <w:t>118</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E65C78">
        <w:rPr>
          <w:noProof/>
        </w:rPr>
        <w:drawing>
          <wp:inline distT="0" distB="0" distL="0" distR="0">
            <wp:extent cx="274955" cy="274955"/>
            <wp:effectExtent l="0" t="0" r="0" b="0"/>
            <wp:docPr id="337" name="Рисунок 3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973765">
        <w:t>208</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E65C78">
        <w:rPr>
          <w:noProof/>
        </w:rPr>
        <w:drawing>
          <wp:inline distT="0" distB="0" distL="0" distR="0">
            <wp:extent cx="186690" cy="18669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E65C78" w:rsidP="002B393E">
      <w:pPr>
        <w:pStyle w:val="ASFKFigure"/>
      </w:pPr>
      <w:r>
        <w:rPr>
          <w:noProof/>
        </w:rPr>
        <w:drawing>
          <wp:inline distT="0" distB="0" distL="0" distR="0">
            <wp:extent cx="6134735" cy="2743200"/>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34735" cy="2743200"/>
                    </a:xfrm>
                    <a:prstGeom prst="rect">
                      <a:avLst/>
                    </a:prstGeom>
                    <a:noFill/>
                    <a:ln>
                      <a:noFill/>
                    </a:ln>
                  </pic:spPr>
                </pic:pic>
              </a:graphicData>
            </a:graphic>
          </wp:inline>
        </w:drawing>
      </w:r>
    </w:p>
    <w:p w:rsidR="002B393E"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66" w:name="_Ref240109583"/>
      <w:bookmarkStart w:id="1367" w:name="_Toc126837721"/>
      <w:r w:rsidR="00973765">
        <w:rPr>
          <w:noProof/>
        </w:rPr>
        <w:t>208</w:t>
      </w:r>
      <w:bookmarkEnd w:id="1366"/>
      <w:r>
        <w:rPr>
          <w:noProof/>
        </w:rPr>
        <w:fldChar w:fldCharType="end"/>
      </w:r>
      <w:r w:rsidR="002B393E" w:rsidRPr="0064058C">
        <w:t xml:space="preserve">. ЭФ </w:t>
      </w:r>
      <w:r w:rsidR="001F20AD">
        <w:t>«</w:t>
      </w:r>
      <w:r w:rsidR="002B393E" w:rsidRPr="0064058C">
        <w:t>Добавление вложения</w:t>
      </w:r>
      <w:r w:rsidR="001F20AD">
        <w:t>»</w:t>
      </w:r>
      <w:bookmarkEnd w:id="1367"/>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68" w:name="_Toc309741302"/>
      <w:bookmarkStart w:id="1369" w:name="_Ref309804429"/>
      <w:bookmarkStart w:id="1370" w:name="_Ref311546483"/>
      <w:bookmarkStart w:id="1371" w:name="_Ref319245968"/>
      <w:bookmarkStart w:id="1372" w:name="_Toc387859042"/>
      <w:bookmarkStart w:id="1373"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E65C78">
        <w:rPr>
          <w:noProof/>
        </w:rPr>
        <w:drawing>
          <wp:inline distT="0" distB="0" distL="0" distR="0">
            <wp:extent cx="274955" cy="274955"/>
            <wp:effectExtent l="0" t="0" r="0" b="0"/>
            <wp:docPr id="340" name="Рисунок 34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кнопка Проверить подпись"/>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(Проверить подпись) на панели инструментов.</w:t>
      </w:r>
    </w:p>
    <w:p w:rsidR="00365556" w:rsidRPr="00365556" w:rsidRDefault="00365556" w:rsidP="00365556">
      <w:pPr>
        <w:pStyle w:val="ASFKNormal"/>
      </w:pPr>
      <w:r w:rsidRPr="00821DC0">
        <w:t>Для просмотра информации о файле следует выделить в списке файлов вложений ну</w:t>
      </w:r>
      <w:r w:rsidRPr="00365556">
        <w:t xml:space="preserve">жную запись и нажать на кнопку </w:t>
      </w:r>
      <w:r w:rsidR="00E65C78">
        <w:rPr>
          <w:noProof/>
        </w:rPr>
        <w:drawing>
          <wp:inline distT="0" distB="0" distL="0" distR="0">
            <wp:extent cx="274955" cy="274955"/>
            <wp:effectExtent l="0" t="0" r="0" b="0"/>
            <wp:docPr id="341" name="Рисунок 34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кнопка Просмотреть информацию о вложении"/>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2" name="Рисунок 34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кнопка Просмотреть (вложение)"/>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(Просмотреть).</w:t>
      </w:r>
    </w:p>
    <w:p w:rsidR="00365556" w:rsidRPr="00365556" w:rsidRDefault="00365556" w:rsidP="00365556">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3" name="Рисунок 34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кнопка Сохранить (вложение)"/>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(Удалить вложение).</w:t>
      </w:r>
    </w:p>
    <w:p w:rsidR="00365556" w:rsidRPr="00120C57" w:rsidRDefault="00365556" w:rsidP="00365556">
      <w:pPr>
        <w:pStyle w:val="ASFKNormal"/>
      </w:pPr>
      <w:r w:rsidRPr="00821DC0">
        <w:t>С помощью кнопки</w:t>
      </w:r>
      <w:r>
        <w:t xml:space="preserve"> </w:t>
      </w:r>
      <w:r w:rsidR="00E65C78">
        <w:rPr>
          <w:noProof/>
        </w:rPr>
        <w:drawing>
          <wp:inline distT="0" distB="0" distL="0" distR="0">
            <wp:extent cx="274955" cy="274955"/>
            <wp:effectExtent l="0" t="0" r="0" b="0"/>
            <wp:docPr id="345" name="Рисунок 34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кнопка Печать (вложени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p>
    <w:p w:rsidR="00D46C42" w:rsidRPr="0064058C" w:rsidRDefault="00CD55C7" w:rsidP="00881A26">
      <w:pPr>
        <w:pStyle w:val="21"/>
      </w:pPr>
      <w:bookmarkStart w:id="1374" w:name="_Toc126837363"/>
      <w:r w:rsidRPr="0064058C">
        <w:t xml:space="preserve">Группа документов </w:t>
      </w:r>
      <w:r w:rsidR="001F20AD">
        <w:t>«</w:t>
      </w:r>
      <w:r w:rsidRPr="0064058C">
        <w:t>Регистрация пользователей на официальном сайте РФ</w:t>
      </w:r>
      <w:r w:rsidR="001F20AD">
        <w:t>»</w:t>
      </w:r>
      <w:bookmarkEnd w:id="1368"/>
      <w:bookmarkEnd w:id="1369"/>
      <w:bookmarkEnd w:id="1370"/>
      <w:bookmarkEnd w:id="1371"/>
      <w:bookmarkEnd w:id="1372"/>
      <w:bookmarkEnd w:id="1373"/>
      <w:bookmarkEnd w:id="1374"/>
    </w:p>
    <w:p w:rsidR="00D46C42" w:rsidRPr="0064058C" w:rsidRDefault="00D46C42" w:rsidP="00865B91">
      <w:pPr>
        <w:pStyle w:val="32"/>
      </w:pPr>
      <w:bookmarkStart w:id="1375" w:name="_Ref311541908"/>
      <w:bookmarkStart w:id="1376" w:name="_Toc319237101"/>
      <w:bookmarkStart w:id="1377" w:name="_Toc387859043"/>
      <w:bookmarkStart w:id="1378" w:name="_Toc410283303"/>
      <w:bookmarkStart w:id="1379" w:name="_Toc126837364"/>
      <w:r w:rsidRPr="0064058C">
        <w:t>Заявка на внесение изменений в перечень ГМУ (основные реквизиты)</w:t>
      </w:r>
      <w:bookmarkEnd w:id="1375"/>
      <w:bookmarkEnd w:id="1376"/>
      <w:bookmarkEnd w:id="1377"/>
      <w:bookmarkEnd w:id="1378"/>
      <w:bookmarkEnd w:id="1379"/>
    </w:p>
    <w:p w:rsidR="009630C6" w:rsidRPr="0064058C" w:rsidRDefault="009630C6" w:rsidP="00BB52A1">
      <w:pPr>
        <w:pStyle w:val="ASFKNormal"/>
      </w:pPr>
      <w:bookmarkStart w:id="1380" w:name="_Hlk315345294"/>
      <w:bookmarkStart w:id="1381"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80"/>
    </w:p>
    <w:bookmarkEnd w:id="1381"/>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973765">
        <w:t>209</w:t>
      </w:r>
      <w:r w:rsidR="009630C6" w:rsidRPr="0064058C">
        <w:fldChar w:fldCharType="end"/>
      </w:r>
      <w:r w:rsidR="009630C6" w:rsidRPr="0064058C">
        <w:t>.</w:t>
      </w:r>
    </w:p>
    <w:p w:rsidR="009630C6" w:rsidRPr="0064058C" w:rsidRDefault="00E65C78" w:rsidP="00A027A5">
      <w:pPr>
        <w:pStyle w:val="ASFKFigure"/>
      </w:pPr>
      <w:r>
        <w:rPr>
          <w:noProof/>
        </w:rPr>
        <w:lastRenderedPageBreak/>
        <w:drawing>
          <wp:inline distT="0" distB="0" distL="0" distR="0">
            <wp:extent cx="6125845" cy="3470910"/>
            <wp:effectExtent l="0" t="0" r="0" b="0"/>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82" w:name="_Ref309724818"/>
      <w:bookmarkStart w:id="1383" w:name="_Toc126837722"/>
      <w:r w:rsidR="00973765">
        <w:rPr>
          <w:noProof/>
        </w:rPr>
        <w:t>209</w:t>
      </w:r>
      <w:bookmarkEnd w:id="1382"/>
      <w:r>
        <w:rPr>
          <w:noProof/>
        </w:rPr>
        <w:fldChar w:fldCharType="end"/>
      </w:r>
      <w:r w:rsidR="009630C6" w:rsidRPr="0064058C">
        <w:t xml:space="preserve">. ЭФ списка документов </w:t>
      </w:r>
      <w:r w:rsidR="001F20AD">
        <w:t>«</w:t>
      </w:r>
      <w:r w:rsidR="009630C6" w:rsidRPr="0064058C">
        <w:t>Заявка на внесение изменений в перечень ГМУ (основные реквизиты)</w:t>
      </w:r>
      <w:r w:rsidR="001F20AD">
        <w:t>»</w:t>
      </w:r>
      <w:bookmarkEnd w:id="1383"/>
    </w:p>
    <w:p w:rsidR="009630C6" w:rsidRPr="0064058C" w:rsidRDefault="009630C6" w:rsidP="00F018DF">
      <w:pPr>
        <w:pStyle w:val="41"/>
      </w:pPr>
      <w:r w:rsidRPr="0064058C">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84" w:name="_Экранная_форма_документа_1"/>
      <w:bookmarkStart w:id="1385" w:name="_Ref320618354"/>
      <w:bookmarkEnd w:id="1384"/>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85"/>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973765">
        <w:t>210</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E65C78" w:rsidP="00E92D64">
      <w:pPr>
        <w:pStyle w:val="ASFKFigure"/>
      </w:pPr>
      <w:r>
        <w:rPr>
          <w:noProof/>
        </w:rPr>
        <w:lastRenderedPageBreak/>
        <w:drawing>
          <wp:inline distT="0" distB="0" distL="0" distR="0">
            <wp:extent cx="6116955" cy="3470910"/>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86" w:name="_Ref309724781"/>
      <w:bookmarkStart w:id="1387" w:name="_Toc126837723"/>
      <w:r w:rsidR="00973765">
        <w:rPr>
          <w:noProof/>
        </w:rPr>
        <w:t>210</w:t>
      </w:r>
      <w:bookmarkEnd w:id="1386"/>
      <w:r>
        <w:rPr>
          <w:noProof/>
        </w:rPr>
        <w:fldChar w:fldCharType="end"/>
      </w:r>
      <w:r w:rsidR="009630C6" w:rsidRPr="0064058C">
        <w:t xml:space="preserve">. ЭФ </w:t>
      </w:r>
      <w:r w:rsidR="006F6BD1">
        <w:t xml:space="preserve">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7"/>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973765">
        <w:rPr>
          <w:noProof/>
        </w:rPr>
        <w:t>119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8" w:name="_Ref320802436"/>
      <w:bookmarkStart w:id="1389" w:name="_Ref318715680"/>
      <w:bookmarkStart w:id="1390" w:name="_Ref317679009"/>
      <w:bookmarkStart w:id="1391" w:name="_Toc126837492"/>
      <w:r w:rsidR="00973765">
        <w:rPr>
          <w:noProof/>
        </w:rPr>
        <w:t>119</w:t>
      </w:r>
      <w:bookmarkEnd w:id="1388"/>
      <w:bookmarkEnd w:id="1389"/>
      <w:bookmarkEnd w:id="1390"/>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B2D34" w:rsidRPr="00BB2D34"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Номер </w:t>
            </w:r>
          </w:p>
        </w:tc>
        <w:tc>
          <w:tcPr>
            <w:tcW w:w="3864" w:type="pct"/>
            <w:shd w:val="clear" w:color="auto" w:fill="auto"/>
          </w:tcPr>
          <w:p w:rsidR="009630C6" w:rsidRPr="00BB2D34" w:rsidRDefault="009630C6" w:rsidP="00412DF7">
            <w:pPr>
              <w:pStyle w:val="ASFKTablenorm"/>
              <w:ind w:left="57" w:right="57"/>
            </w:pPr>
            <w:r w:rsidRPr="00BB2D34">
              <w:t>Номер документа.</w:t>
            </w:r>
          </w:p>
          <w:p w:rsidR="00E50EDD" w:rsidRPr="00BB2D34" w:rsidRDefault="00E50EDD" w:rsidP="00412DF7">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412DF7">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Дата </w:t>
            </w:r>
          </w:p>
        </w:tc>
        <w:tc>
          <w:tcPr>
            <w:tcW w:w="3864" w:type="pct"/>
            <w:shd w:val="clear" w:color="auto" w:fill="auto"/>
          </w:tcPr>
          <w:p w:rsidR="009630C6" w:rsidRPr="00BB2D34" w:rsidRDefault="009630C6" w:rsidP="00412DF7">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r w:rsidRPr="00BB2D34">
              <w:tab/>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Дата в/д</w:t>
            </w:r>
          </w:p>
        </w:tc>
        <w:tc>
          <w:tcPr>
            <w:tcW w:w="3864" w:type="pct"/>
            <w:shd w:val="clear" w:color="auto" w:fill="auto"/>
          </w:tcPr>
          <w:p w:rsidR="009630C6" w:rsidRPr="00BB2D34" w:rsidRDefault="009630C6" w:rsidP="00412DF7">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lastRenderedPageBreak/>
              <w:t>Код организации по РОСГУ</w:t>
            </w:r>
          </w:p>
        </w:tc>
        <w:tc>
          <w:tcPr>
            <w:tcW w:w="3864" w:type="pct"/>
            <w:shd w:val="clear" w:color="auto" w:fill="auto"/>
          </w:tcPr>
          <w:p w:rsidR="009630C6" w:rsidRPr="00BB2D34" w:rsidRDefault="009630C6" w:rsidP="00412DF7">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412DF7">
            <w:pPr>
              <w:pStyle w:val="ASFKTablenorm"/>
              <w:ind w:left="57" w:right="57"/>
            </w:pPr>
            <w:r w:rsidRPr="00BB2D34">
              <w:t>Для заявок на первичное включение учреждения в РОСГУ, поле не заполняется.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Полное наименование </w:t>
            </w:r>
          </w:p>
        </w:tc>
        <w:tc>
          <w:tcPr>
            <w:tcW w:w="3864" w:type="pct"/>
            <w:shd w:val="clear" w:color="auto" w:fill="auto"/>
          </w:tcPr>
          <w:p w:rsidR="009630C6" w:rsidRPr="00BB2D34" w:rsidRDefault="009630C6" w:rsidP="00412DF7">
            <w:pPr>
              <w:pStyle w:val="ASFKTablenorm"/>
              <w:ind w:left="57" w:right="57"/>
            </w:pPr>
            <w:r w:rsidRPr="00BB2D34">
              <w:t>Полное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rsidTr="00412DF7">
        <w:tc>
          <w:tcPr>
            <w:tcW w:w="1136" w:type="pct"/>
            <w:shd w:val="clear" w:color="auto" w:fill="auto"/>
          </w:tcPr>
          <w:p w:rsidR="009630C6" w:rsidRPr="00BB2D34" w:rsidDel="002F5E8A" w:rsidRDefault="009630C6" w:rsidP="00412DF7">
            <w:pPr>
              <w:pStyle w:val="ASFKTablenorm"/>
              <w:ind w:left="57" w:right="57"/>
            </w:pPr>
            <w:r w:rsidRPr="00BB2D34">
              <w:t xml:space="preserve">Сокращенное наименование </w:t>
            </w:r>
          </w:p>
        </w:tc>
        <w:tc>
          <w:tcPr>
            <w:tcW w:w="3864" w:type="pct"/>
            <w:shd w:val="clear" w:color="auto" w:fill="auto"/>
          </w:tcPr>
          <w:p w:rsidR="009630C6" w:rsidRPr="00BB2D34" w:rsidRDefault="009630C6" w:rsidP="00412DF7">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Код СПЗ</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РУБП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ПУБП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НУБП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Общероссийские классификаторы</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ОКАТО</w:t>
            </w:r>
          </w:p>
        </w:tc>
        <w:tc>
          <w:tcPr>
            <w:tcW w:w="3864" w:type="pct"/>
            <w:shd w:val="clear" w:color="auto" w:fill="auto"/>
          </w:tcPr>
          <w:p w:rsidR="00BC04DF" w:rsidRPr="00535DF6" w:rsidRDefault="00BC04DF" w:rsidP="00412DF7">
            <w:pPr>
              <w:pStyle w:val="ASFKTablenorm"/>
              <w:ind w:left="57" w:right="57"/>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rsidR="00BC04DF" w:rsidRPr="002048F7" w:rsidRDefault="00BC04DF" w:rsidP="00412DF7">
            <w:pPr>
              <w:pStyle w:val="ASFKTablenorm"/>
              <w:ind w:left="57" w:right="57"/>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кодом и признаком </w:t>
            </w:r>
            <w:r w:rsidR="001F20AD">
              <w:t>«</w:t>
            </w:r>
            <w:r w:rsidRPr="00535DF6">
              <w:t>ОКАТО</w:t>
            </w:r>
            <w:r w:rsidR="001F20AD">
              <w:t>»</w:t>
            </w:r>
            <w:r w:rsidRPr="00535DF6">
              <w:t xml:space="preserve"> </w:t>
            </w:r>
            <w:r w:rsidR="001F03BE">
              <w:t>и</w:t>
            </w:r>
            <w:r w:rsidRPr="00535DF6">
              <w:t xml:space="preserve"> </w:t>
            </w:r>
            <w:r w:rsidR="001F03BE">
              <w:t>е</w:t>
            </w:r>
            <w:r w:rsidRPr="00535DF6">
              <w:t>сли при этом у нескольких зап</w:t>
            </w:r>
            <w:r w:rsidRPr="00BC04DF">
              <w:t>и</w:t>
            </w:r>
            <w:r w:rsidRPr="00535DF6">
              <w:t xml:space="preserve">сей </w:t>
            </w:r>
            <w:r w:rsidRPr="00535DF6">
              <w:lastRenderedPageBreak/>
              <w:t xml:space="preserve">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1F03BE">
            <w:pPr>
              <w:pStyle w:val="ASFKTableListMark"/>
            </w:pPr>
            <w:r w:rsidRPr="00535DF6">
              <w:t xml:space="preserve">значение поля </w:t>
            </w:r>
            <w:r w:rsidR="001F20AD">
              <w:t>«</w:t>
            </w:r>
            <w:r w:rsidRPr="00535DF6">
              <w:t>Тип изменения</w:t>
            </w:r>
            <w:r w:rsidR="001F20AD">
              <w:t>»</w:t>
            </w:r>
            <w:r w:rsidRPr="00535DF6">
              <w:t xml:space="preserve">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ОКФС</w:t>
            </w:r>
          </w:p>
        </w:tc>
        <w:tc>
          <w:tcPr>
            <w:tcW w:w="3864" w:type="pct"/>
            <w:shd w:val="clear" w:color="auto" w:fill="auto"/>
          </w:tcPr>
          <w:p w:rsidR="00BC04DF" w:rsidRPr="00535DF6" w:rsidRDefault="00BC04DF" w:rsidP="00412DF7">
            <w:pPr>
              <w:pStyle w:val="ASFKTablenorm"/>
              <w:ind w:left="57" w:right="57"/>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ОКОПФ</w:t>
            </w:r>
          </w:p>
        </w:tc>
        <w:tc>
          <w:tcPr>
            <w:tcW w:w="3864" w:type="pct"/>
            <w:shd w:val="clear" w:color="auto" w:fill="auto"/>
          </w:tcPr>
          <w:p w:rsidR="00BC04DF" w:rsidRPr="00535DF6" w:rsidRDefault="00BC04DF" w:rsidP="00412DF7">
            <w:pPr>
              <w:pStyle w:val="ASFKTablenorm"/>
              <w:ind w:left="57" w:right="57"/>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ОКПО</w:t>
            </w:r>
          </w:p>
        </w:tc>
        <w:tc>
          <w:tcPr>
            <w:tcW w:w="3864" w:type="pct"/>
            <w:shd w:val="clear" w:color="auto" w:fill="auto"/>
          </w:tcPr>
          <w:p w:rsidR="00BC04DF" w:rsidRPr="00535DF6" w:rsidRDefault="00BC04DF" w:rsidP="00412DF7">
            <w:pPr>
              <w:pStyle w:val="ASFKTablenorm"/>
              <w:ind w:left="57" w:right="57"/>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ОКОГУ</w:t>
            </w:r>
          </w:p>
        </w:tc>
        <w:tc>
          <w:tcPr>
            <w:tcW w:w="3864" w:type="pct"/>
            <w:shd w:val="clear" w:color="auto" w:fill="auto"/>
          </w:tcPr>
          <w:p w:rsidR="00BC04DF" w:rsidRPr="00535DF6" w:rsidRDefault="00BC04DF" w:rsidP="00412DF7">
            <w:pPr>
              <w:pStyle w:val="ASFKTablenorm"/>
              <w:ind w:left="57" w:right="57"/>
            </w:pPr>
            <w:r w:rsidRPr="00535DF6">
              <w:t>Код по ОКОГУ</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 xml:space="preserve">ОГРН </w:t>
            </w:r>
          </w:p>
        </w:tc>
        <w:tc>
          <w:tcPr>
            <w:tcW w:w="3864" w:type="pct"/>
            <w:shd w:val="clear" w:color="auto" w:fill="auto"/>
          </w:tcPr>
          <w:p w:rsidR="00BC04DF" w:rsidRPr="00535DF6" w:rsidRDefault="00BC04DF" w:rsidP="00412DF7">
            <w:pPr>
              <w:pStyle w:val="ASFKTablenorm"/>
              <w:ind w:left="57" w:right="57"/>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ОКВЭД основные</w:t>
            </w:r>
          </w:p>
        </w:tc>
        <w:tc>
          <w:tcPr>
            <w:tcW w:w="3864" w:type="pct"/>
            <w:shd w:val="clear" w:color="auto" w:fill="auto"/>
          </w:tcPr>
          <w:p w:rsidR="00BC04DF" w:rsidRPr="00535DF6" w:rsidRDefault="00BC04DF" w:rsidP="00412DF7">
            <w:pPr>
              <w:pStyle w:val="ASFKTablenorm"/>
              <w:ind w:left="57" w:right="57"/>
            </w:pPr>
            <w:r w:rsidRPr="00535DF6">
              <w:t>Коды основных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ОКВЭД прочие</w:t>
            </w:r>
          </w:p>
        </w:tc>
        <w:tc>
          <w:tcPr>
            <w:tcW w:w="3864" w:type="pct"/>
            <w:shd w:val="clear" w:color="auto" w:fill="auto"/>
          </w:tcPr>
          <w:p w:rsidR="00BC04DF" w:rsidRPr="00535DF6" w:rsidRDefault="00BC04DF" w:rsidP="00412DF7">
            <w:pPr>
              <w:pStyle w:val="ASFKTablenorm"/>
              <w:ind w:left="57" w:right="57"/>
            </w:pPr>
            <w:r w:rsidRPr="00535DF6">
              <w:t>Коды прочих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412DF7">
            <w:pPr>
              <w:pStyle w:val="ASFKTablenorm"/>
              <w:ind w:left="57" w:right="57"/>
            </w:pPr>
            <w:r w:rsidRPr="00535DF6">
              <w:lastRenderedPageBreak/>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lastRenderedPageBreak/>
              <w:t xml:space="preserve">Группа полей </w:t>
            </w:r>
            <w:r w:rsidR="001F20AD">
              <w:t>«</w:t>
            </w:r>
            <w:r w:rsidRPr="002048F7">
              <w:t>Бюджет</w:t>
            </w:r>
            <w:r w:rsidR="001F20AD">
              <w:t>»</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(код)</w:t>
            </w:r>
          </w:p>
        </w:tc>
        <w:tc>
          <w:tcPr>
            <w:tcW w:w="3864" w:type="pct"/>
            <w:shd w:val="clear" w:color="auto" w:fill="auto"/>
          </w:tcPr>
          <w:p w:rsidR="00BC04DF" w:rsidRPr="00535DF6" w:rsidRDefault="00BC04DF" w:rsidP="00412DF7">
            <w:pPr>
              <w:pStyle w:val="ASFKTablenorm"/>
              <w:ind w:left="57" w:right="57"/>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(наименование)</w:t>
            </w:r>
          </w:p>
        </w:tc>
        <w:tc>
          <w:tcPr>
            <w:tcW w:w="3864" w:type="pct"/>
            <w:shd w:val="clear" w:color="auto" w:fill="auto"/>
          </w:tcPr>
          <w:p w:rsidR="00BC04DF" w:rsidRPr="00535DF6" w:rsidRDefault="00BC04DF" w:rsidP="00412DF7">
            <w:pPr>
              <w:pStyle w:val="ASFKTablenorm"/>
              <w:ind w:left="57" w:right="57"/>
            </w:pPr>
            <w:r w:rsidRPr="00535DF6">
              <w:t>Наименование бюджета, в рамках которого создано учреждение.</w:t>
            </w:r>
          </w:p>
          <w:p w:rsidR="00BC04DF" w:rsidRPr="002048F7" w:rsidDel="00A35DFF" w:rsidRDefault="00104E88" w:rsidP="00412DF7">
            <w:pPr>
              <w:pStyle w:val="ASFKTablenorm"/>
              <w:ind w:left="57" w:right="57"/>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Поля без группы</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ИНН</w:t>
            </w:r>
          </w:p>
        </w:tc>
        <w:tc>
          <w:tcPr>
            <w:tcW w:w="3864" w:type="pct"/>
            <w:shd w:val="clear" w:color="auto" w:fill="auto"/>
          </w:tcPr>
          <w:p w:rsidR="00BC04DF" w:rsidRPr="00535DF6" w:rsidRDefault="00BC04DF" w:rsidP="00412DF7">
            <w:pPr>
              <w:pStyle w:val="ASFKTablenorm"/>
              <w:ind w:left="57" w:right="57"/>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КПП</w:t>
            </w:r>
          </w:p>
        </w:tc>
        <w:tc>
          <w:tcPr>
            <w:tcW w:w="3864" w:type="pct"/>
            <w:shd w:val="clear" w:color="auto" w:fill="auto"/>
          </w:tcPr>
          <w:p w:rsidR="00BC04DF" w:rsidRPr="00535DF6" w:rsidRDefault="00BC04DF" w:rsidP="00412DF7">
            <w:pPr>
              <w:pStyle w:val="ASFKTablenorm"/>
              <w:ind w:left="57" w:right="57"/>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Тип организации</w:t>
            </w:r>
          </w:p>
        </w:tc>
        <w:tc>
          <w:tcPr>
            <w:tcW w:w="3864" w:type="pct"/>
            <w:shd w:val="clear" w:color="auto" w:fill="auto"/>
          </w:tcPr>
          <w:p w:rsidR="00BC04DF" w:rsidRPr="002048F7" w:rsidRDefault="00BC04DF" w:rsidP="00412DF7">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rsidTr="00412DF7">
        <w:trPr>
          <w:trHeight w:val="20"/>
        </w:trPr>
        <w:tc>
          <w:tcPr>
            <w:tcW w:w="1136" w:type="pct"/>
            <w:shd w:val="clear" w:color="auto" w:fill="auto"/>
          </w:tcPr>
          <w:p w:rsidR="00BC04DF" w:rsidRPr="007D4956" w:rsidRDefault="00BC04DF" w:rsidP="00412DF7">
            <w:pPr>
              <w:pStyle w:val="ASFKTablenorm"/>
              <w:ind w:left="57" w:right="57"/>
              <w:rPr>
                <w:rStyle w:val="ASFKReporterror"/>
              </w:rPr>
            </w:pPr>
            <w:r w:rsidRPr="007D4956">
              <w:rPr>
                <w:rStyle w:val="ASFKReporterror"/>
              </w:rPr>
              <w:t>Спец.указания</w:t>
            </w:r>
          </w:p>
        </w:tc>
        <w:tc>
          <w:tcPr>
            <w:tcW w:w="3864" w:type="pct"/>
            <w:shd w:val="clear" w:color="auto" w:fill="auto"/>
          </w:tcPr>
          <w:p w:rsidR="00BC04DF" w:rsidRPr="00535DF6" w:rsidRDefault="00BC04DF" w:rsidP="00412DF7">
            <w:pPr>
              <w:pStyle w:val="ASFKTablenorm"/>
              <w:ind w:left="57" w:right="57"/>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412DF7">
            <w:pPr>
              <w:pStyle w:val="ASFKTablenorm"/>
              <w:ind w:left="57" w:right="57"/>
            </w:pPr>
            <w:r w:rsidRPr="00786C09">
              <w:t>Заполнение:</w:t>
            </w:r>
          </w:p>
          <w:p w:rsidR="00BC04DF" w:rsidRPr="00786C09" w:rsidRDefault="00A77E58" w:rsidP="0078788D">
            <w:pPr>
              <w:pStyle w:val="ASFKTableListMark"/>
            </w:pPr>
            <w:r>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lastRenderedPageBreak/>
              <w:t>ОФК/ДУБП: выбор из списка возможных значений (по умолчанию пус</w:t>
            </w:r>
            <w:r w:rsidR="006E0642">
              <w:t>тая строка</w:t>
            </w:r>
            <w:r w:rsidRPr="00786C09">
              <w:t>).</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412DF7">
            <w:pPr>
              <w:pStyle w:val="ASFKTablenorm"/>
              <w:ind w:left="57" w:right="57"/>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ТОФК клиента (код)</w:t>
            </w:r>
          </w:p>
        </w:tc>
        <w:tc>
          <w:tcPr>
            <w:tcW w:w="3864" w:type="pct"/>
            <w:shd w:val="clear" w:color="auto" w:fill="auto"/>
          </w:tcPr>
          <w:p w:rsidR="00BC04DF" w:rsidRPr="00535DF6" w:rsidRDefault="00BC04DF" w:rsidP="00412DF7">
            <w:pPr>
              <w:pStyle w:val="ASFKTablenorm"/>
              <w:ind w:left="57" w:right="57"/>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t>ТОФК клиента (наим</w:t>
            </w:r>
            <w:r w:rsidRPr="002048F7">
              <w:t>ен</w:t>
            </w:r>
            <w:r w:rsidRPr="00BC04DF">
              <w:t>о</w:t>
            </w:r>
            <w:r w:rsidRPr="002048F7">
              <w:t>вание)</w:t>
            </w:r>
          </w:p>
        </w:tc>
        <w:tc>
          <w:tcPr>
            <w:tcW w:w="3864" w:type="pct"/>
            <w:shd w:val="clear" w:color="auto" w:fill="auto"/>
          </w:tcPr>
          <w:p w:rsidR="00BC04DF" w:rsidRPr="00535DF6" w:rsidRDefault="00BC04DF" w:rsidP="00412DF7">
            <w:pPr>
              <w:pStyle w:val="ASFKTablenorm"/>
              <w:ind w:left="57" w:right="57"/>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 xml:space="preserve">Группа полей </w:t>
            </w:r>
            <w:r w:rsidR="001F20AD">
              <w:t>«</w:t>
            </w:r>
            <w:r w:rsidRPr="00535DF6">
              <w:t>Публично-правовое образование</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ОКТМО</w:t>
            </w:r>
          </w:p>
        </w:tc>
        <w:tc>
          <w:tcPr>
            <w:tcW w:w="3864" w:type="pct"/>
            <w:shd w:val="clear" w:color="auto" w:fill="auto"/>
          </w:tcPr>
          <w:p w:rsidR="00BC04DF" w:rsidRPr="00535DF6" w:rsidRDefault="00BC04DF" w:rsidP="00412DF7">
            <w:pPr>
              <w:pStyle w:val="ASFKTablenorm"/>
              <w:ind w:left="57" w:right="57"/>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412DF7">
            <w:pPr>
              <w:pStyle w:val="ASFKTablenorm"/>
              <w:ind w:left="57" w:right="57"/>
            </w:pPr>
            <w:r w:rsidRPr="005C49E9">
              <w:t>Может указываться одним из способов:</w:t>
            </w:r>
          </w:p>
          <w:p w:rsidR="00BC04DF" w:rsidRPr="005C49E9" w:rsidRDefault="00BC04DF" w:rsidP="0078788D">
            <w:pPr>
              <w:pStyle w:val="ASFKTableListMark"/>
            </w:pPr>
            <w:r w:rsidRPr="005C49E9">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Наименование</w:t>
            </w:r>
          </w:p>
        </w:tc>
        <w:tc>
          <w:tcPr>
            <w:tcW w:w="3864" w:type="pct"/>
            <w:shd w:val="clear" w:color="auto" w:fill="auto"/>
          </w:tcPr>
          <w:p w:rsidR="00BC04DF" w:rsidRPr="00535DF6" w:rsidRDefault="00BC04DF" w:rsidP="00412DF7">
            <w:pPr>
              <w:pStyle w:val="ASFKTablenorm"/>
              <w:ind w:left="57" w:right="57"/>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Учреждение</w:t>
            </w:r>
          </w:p>
        </w:tc>
        <w:tc>
          <w:tcPr>
            <w:tcW w:w="3864" w:type="pct"/>
            <w:shd w:val="clear" w:color="auto" w:fill="auto"/>
          </w:tcPr>
          <w:p w:rsidR="00BC04DF" w:rsidRPr="00535DF6" w:rsidRDefault="00BC04DF" w:rsidP="00412DF7">
            <w:pPr>
              <w:pStyle w:val="ASFKTablenorm"/>
              <w:ind w:left="57" w:right="57"/>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lastRenderedPageBreak/>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Контролирующий орган</w:t>
            </w:r>
          </w:p>
        </w:tc>
        <w:tc>
          <w:tcPr>
            <w:tcW w:w="3864" w:type="pct"/>
            <w:shd w:val="clear" w:color="auto" w:fill="auto"/>
          </w:tcPr>
          <w:p w:rsidR="00BC04DF" w:rsidRPr="00535DF6" w:rsidRDefault="00BC04DF" w:rsidP="00412DF7">
            <w:pPr>
              <w:pStyle w:val="ASFKTablenorm"/>
              <w:ind w:left="57" w:right="57"/>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Финансовый орган</w:t>
            </w:r>
          </w:p>
        </w:tc>
        <w:tc>
          <w:tcPr>
            <w:tcW w:w="3864" w:type="pct"/>
            <w:shd w:val="clear" w:color="auto" w:fill="auto"/>
          </w:tcPr>
          <w:p w:rsidR="00BC04DF" w:rsidRPr="00535DF6" w:rsidRDefault="00BC04DF" w:rsidP="00412DF7">
            <w:pPr>
              <w:pStyle w:val="ASFKTablenorm"/>
              <w:ind w:left="57" w:right="57"/>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t>Представитель учрежд</w:t>
            </w:r>
            <w:r w:rsidRPr="00BC04DF">
              <w:t>е</w:t>
            </w:r>
            <w:r w:rsidRPr="002048F7">
              <w:t>ния</w:t>
            </w:r>
          </w:p>
        </w:tc>
        <w:tc>
          <w:tcPr>
            <w:tcW w:w="3864" w:type="pct"/>
            <w:shd w:val="clear" w:color="auto" w:fill="auto"/>
          </w:tcPr>
          <w:p w:rsidR="00BC04DF" w:rsidRPr="002048F7" w:rsidRDefault="00BC04DF" w:rsidP="00412DF7">
            <w:pPr>
              <w:pStyle w:val="ASFKTablenorm"/>
              <w:ind w:left="57" w:right="57"/>
            </w:pPr>
            <w:r w:rsidRPr="00535DF6">
              <w:t>Полномочие организации, являющейся представителем учреждения</w:t>
            </w:r>
            <w:r w:rsidRPr="002048F7">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Орган, осуществляющий функции и полномочия учредителя</w:t>
            </w:r>
          </w:p>
        </w:tc>
        <w:tc>
          <w:tcPr>
            <w:tcW w:w="3864" w:type="pct"/>
            <w:shd w:val="clear" w:color="auto" w:fill="auto"/>
          </w:tcPr>
          <w:p w:rsidR="00BC04DF" w:rsidRPr="002048F7" w:rsidRDefault="00BC04DF" w:rsidP="00412DF7">
            <w:pPr>
              <w:pStyle w:val="ASFKTablenorm"/>
              <w:ind w:left="57" w:right="57"/>
            </w:pPr>
            <w:r w:rsidRPr="00535DF6">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Признак ОГВ</w:t>
            </w:r>
          </w:p>
        </w:tc>
        <w:tc>
          <w:tcPr>
            <w:tcW w:w="3864" w:type="pct"/>
            <w:shd w:val="clear" w:color="auto" w:fill="auto"/>
          </w:tcPr>
          <w:p w:rsidR="00BC04DF" w:rsidRPr="002048F7" w:rsidRDefault="00BC04DF" w:rsidP="00412DF7">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412DF7">
            <w:pPr>
              <w:pStyle w:val="ASFKTablenorm"/>
              <w:ind w:left="57" w:right="57"/>
            </w:pPr>
            <w:r w:rsidRPr="00535DF6">
              <w:lastRenderedPageBreak/>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lastRenderedPageBreak/>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973765">
        <w:t>211</w:t>
      </w:r>
      <w:r w:rsidR="00073C78" w:rsidRPr="0064058C">
        <w:fldChar w:fldCharType="end"/>
      </w:r>
      <w:r w:rsidR="009630C6" w:rsidRPr="0064058C">
        <w:t xml:space="preserve">. </w:t>
      </w:r>
    </w:p>
    <w:p w:rsidR="00853437" w:rsidRPr="00853437" w:rsidRDefault="00E65C78" w:rsidP="00853437">
      <w:pPr>
        <w:pStyle w:val="ASFKFigure"/>
      </w:pPr>
      <w:r>
        <w:rPr>
          <w:noProof/>
        </w:rPr>
        <w:drawing>
          <wp:inline distT="0" distB="0" distL="0" distR="0">
            <wp:extent cx="6134735" cy="1464945"/>
            <wp:effectExtent l="0" t="0" r="0"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735" cy="1464945"/>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92" w:name="_Ref309729244"/>
      <w:bookmarkStart w:id="1393" w:name="_Toc126837724"/>
      <w:r w:rsidR="00973765">
        <w:rPr>
          <w:noProof/>
        </w:rPr>
        <w:t>211</w:t>
      </w:r>
      <w:bookmarkEnd w:id="1392"/>
      <w:r>
        <w:rPr>
          <w:noProof/>
        </w:rPr>
        <w:fldChar w:fldCharType="end"/>
      </w:r>
      <w:r w:rsidR="009630C6" w:rsidRPr="0064058C">
        <w:t xml:space="preserve">. ЭФ </w:t>
      </w:r>
      <w:r w:rsidR="006F6BD1">
        <w:t xml:space="preserve">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3"/>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973765">
        <w:rPr>
          <w:noProof/>
        </w:rPr>
        <w:t>120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4" w:name="_Ref318715734"/>
      <w:bookmarkStart w:id="1395" w:name="_Ref317679462"/>
      <w:bookmarkStart w:id="1396" w:name="_Ref315876982"/>
      <w:bookmarkStart w:id="1397" w:name="_Toc126837493"/>
      <w:r w:rsidR="00973765">
        <w:rPr>
          <w:noProof/>
        </w:rPr>
        <w:t>120</w:t>
      </w:r>
      <w:bookmarkEnd w:id="1394"/>
      <w:bookmarkEnd w:id="1395"/>
      <w:bookmarkEnd w:id="1396"/>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630C6" w:rsidRPr="0064058C" w:rsidTr="00412DF7">
        <w:trPr>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Почтовый индекс</w:t>
            </w:r>
          </w:p>
        </w:tc>
        <w:tc>
          <w:tcPr>
            <w:tcW w:w="3864" w:type="pct"/>
            <w:shd w:val="clear" w:color="auto" w:fill="auto"/>
          </w:tcPr>
          <w:p w:rsidR="009630C6" w:rsidRPr="0064058C" w:rsidRDefault="009630C6" w:rsidP="00412DF7">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Субъект РФ</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Район</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Город</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lastRenderedPageBreak/>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lastRenderedPageBreak/>
              <w:t>Населенный пункт</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Улица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Дом</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Офис/квартира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Субъекта РФ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района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города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 xml:space="preserve">(Код нас. </w:t>
            </w:r>
            <w:r w:rsidR="00A15A50">
              <w:t>П</w:t>
            </w:r>
            <w:r w:rsidRPr="0064058C">
              <w:t>ункта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lastRenderedPageBreak/>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lastRenderedPageBreak/>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973765">
        <w:t>212</w:t>
      </w:r>
      <w:r w:rsidR="00073C78" w:rsidRPr="0064058C">
        <w:fldChar w:fldCharType="end"/>
      </w:r>
      <w:r w:rsidR="009630C6" w:rsidRPr="0064058C">
        <w:t xml:space="preserve">. </w:t>
      </w:r>
    </w:p>
    <w:p w:rsidR="00853437" w:rsidRPr="00853437" w:rsidRDefault="00E65C78" w:rsidP="00853437">
      <w:pPr>
        <w:pStyle w:val="ASFKFigure"/>
      </w:pPr>
      <w:r>
        <w:rPr>
          <w:noProof/>
        </w:rPr>
        <w:drawing>
          <wp:inline distT="0" distB="0" distL="0" distR="0">
            <wp:extent cx="6125845" cy="146494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398" w:name="_Ref309739062"/>
      <w:bookmarkStart w:id="1399" w:name="_Toc126837725"/>
      <w:r w:rsidR="00973765">
        <w:rPr>
          <w:noProof/>
        </w:rPr>
        <w:t>212</w:t>
      </w:r>
      <w:bookmarkEnd w:id="1398"/>
      <w:r>
        <w:rPr>
          <w:noProof/>
        </w:rPr>
        <w:fldChar w:fldCharType="end"/>
      </w:r>
      <w:r w:rsidR="009630C6" w:rsidRPr="0064058C">
        <w:t xml:space="preserve">. ЭФ </w:t>
      </w:r>
      <w:r w:rsidR="00FA52C9">
        <w:t xml:space="preserve">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Административная принадлежность</w:t>
      </w:r>
      <w:r w:rsidR="001F20AD">
        <w:t>»</w:t>
      </w:r>
      <w:bookmarkEnd w:id="1399"/>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973765">
        <w:rPr>
          <w:noProof/>
        </w:rPr>
        <w:t>121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0" w:name="_Ref318715761"/>
      <w:bookmarkStart w:id="1401" w:name="_Ref317679572"/>
      <w:bookmarkStart w:id="1402" w:name="_Toc126837494"/>
      <w:r w:rsidR="00973765">
        <w:rPr>
          <w:noProof/>
        </w:rPr>
        <w:t>121</w:t>
      </w:r>
      <w:bookmarkEnd w:id="1400"/>
      <w:bookmarkEnd w:id="1401"/>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7346AF" w:rsidRPr="0064058C" w:rsidTr="00412DF7">
        <w:trPr>
          <w:trHeight w:val="20"/>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rsidTr="00412DF7">
        <w:trPr>
          <w:trHeight w:val="20"/>
        </w:trPr>
        <w:tc>
          <w:tcPr>
            <w:tcW w:w="1198" w:type="pct"/>
            <w:shd w:val="clear" w:color="auto" w:fill="auto"/>
          </w:tcPr>
          <w:p w:rsidR="007346AF" w:rsidRPr="0064058C" w:rsidRDefault="007346AF" w:rsidP="00412DF7">
            <w:pPr>
              <w:pStyle w:val="ASFKTablenorm"/>
              <w:ind w:left="57" w:right="57"/>
            </w:pPr>
            <w:r w:rsidRPr="0064058C">
              <w:t>ГРБС (код по РОСГУ)</w:t>
            </w:r>
          </w:p>
        </w:tc>
        <w:tc>
          <w:tcPr>
            <w:tcW w:w="3802" w:type="pct"/>
            <w:shd w:val="clear" w:color="auto" w:fill="auto"/>
          </w:tcPr>
          <w:p w:rsidR="007346AF" w:rsidRPr="007346AF" w:rsidRDefault="007346AF" w:rsidP="00412DF7">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412DF7">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ГРБС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РБС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412DF7">
            <w:pPr>
              <w:pStyle w:val="ASFKTablenorm"/>
              <w:ind w:left="57" w:right="57"/>
            </w:pPr>
            <w:r w:rsidRPr="0064058C">
              <w:t>Обязательно для заполнения для учреждений с типом организации 08.</w:t>
            </w:r>
          </w:p>
        </w:tc>
      </w:tr>
      <w:tr w:rsidR="009630C6" w:rsidRPr="0064058C" w:rsidTr="00412DF7">
        <w:trPr>
          <w:trHeight w:val="20"/>
        </w:trPr>
        <w:tc>
          <w:tcPr>
            <w:tcW w:w="1198" w:type="pct"/>
            <w:shd w:val="clear" w:color="auto" w:fill="auto"/>
          </w:tcPr>
          <w:p w:rsidR="009630C6" w:rsidRPr="0064058C" w:rsidRDefault="009630C6" w:rsidP="00412DF7">
            <w:pPr>
              <w:pStyle w:val="ASFKTablenorm"/>
              <w:keepNext/>
              <w:ind w:left="57" w:right="57"/>
            </w:pPr>
            <w:r w:rsidRPr="0064058C">
              <w:lastRenderedPageBreak/>
              <w:t>РБС (наименование)</w:t>
            </w:r>
          </w:p>
        </w:tc>
        <w:tc>
          <w:tcPr>
            <w:tcW w:w="3802" w:type="pct"/>
            <w:shd w:val="clear" w:color="auto" w:fill="auto"/>
          </w:tcPr>
          <w:p w:rsidR="009630C6" w:rsidRPr="00412DF7" w:rsidRDefault="009630C6" w:rsidP="00412DF7">
            <w:pPr>
              <w:pStyle w:val="ASFKTablenorm"/>
              <w:keepNext/>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412DF7">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973765">
        <w:t>213</w:t>
      </w:r>
      <w:r w:rsidR="00073C78" w:rsidRPr="0064058C">
        <w:fldChar w:fldCharType="end"/>
      </w:r>
      <w:r w:rsidR="009630C6" w:rsidRPr="0064058C">
        <w:t>.</w:t>
      </w:r>
    </w:p>
    <w:p w:rsidR="00853437" w:rsidRPr="00853437" w:rsidRDefault="00E65C78" w:rsidP="00853437">
      <w:pPr>
        <w:pStyle w:val="ASFKFigure"/>
      </w:pPr>
      <w:r>
        <w:rPr>
          <w:noProof/>
        </w:rPr>
        <w:drawing>
          <wp:inline distT="0" distB="0" distL="0" distR="0">
            <wp:extent cx="6125845" cy="2654300"/>
            <wp:effectExtent l="0" t="0" r="0" b="0"/>
            <wp:docPr id="350" name="Рисунок 3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1"/>
                    <pic:cNvPicPr>
                      <a:picLocks noChangeAspect="1" noChangeArrowheads="1"/>
                    </pic:cNvPicPr>
                  </pic:nvPicPr>
                  <pic:blipFill>
                    <a:blip r:embed="rId295">
                      <a:lum bright="-10000" contrast="20000"/>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03" w:name="_Ref319232949"/>
      <w:bookmarkStart w:id="1404" w:name="_Toc126837726"/>
      <w:r w:rsidR="00973765">
        <w:rPr>
          <w:noProof/>
        </w:rPr>
        <w:t>213</w:t>
      </w:r>
      <w:bookmarkEnd w:id="1403"/>
      <w:r>
        <w:rPr>
          <w:noProof/>
        </w:rPr>
        <w:fldChar w:fldCharType="end"/>
      </w:r>
      <w:r w:rsidR="009630C6" w:rsidRPr="0064058C">
        <w:t xml:space="preserve">. ЭФ </w:t>
      </w:r>
      <w:r w:rsidR="00FA52C9">
        <w:t xml:space="preserve">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4"/>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973765">
        <w:rPr>
          <w:noProof/>
        </w:rPr>
        <w:t>122</w:t>
      </w:r>
      <w:r w:rsidR="009630C6" w:rsidRPr="0064058C">
        <w:fldChar w:fldCharType="end"/>
      </w:r>
      <w:r w:rsidR="009630C6" w:rsidRPr="0064058C">
        <w:t>.</w:t>
      </w:r>
    </w:p>
    <w:p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05" w:name="_Ref333917732"/>
      <w:bookmarkStart w:id="1406" w:name="_Toc126837495"/>
      <w:r w:rsidR="00973765">
        <w:rPr>
          <w:noProof/>
        </w:rPr>
        <w:t>122</w:t>
      </w:r>
      <w:bookmarkEnd w:id="1405"/>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630C6" w:rsidRPr="000A724D"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rsidTr="00412DF7">
        <w:tc>
          <w:tcPr>
            <w:tcW w:w="5000" w:type="pct"/>
            <w:gridSpan w:val="2"/>
            <w:shd w:val="clear" w:color="auto" w:fill="auto"/>
          </w:tcPr>
          <w:p w:rsidR="009630C6" w:rsidRPr="000A724D" w:rsidRDefault="00073C78" w:rsidP="00412DF7">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типом</w:t>
            </w:r>
            <w:r w:rsidR="009630C6" w:rsidRPr="000A724D">
              <w:t xml:space="preserve"> организации 01; в остальных случаях обязательно для заполнения).</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Учредитель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(код)</w:t>
            </w:r>
          </w:p>
        </w:tc>
        <w:tc>
          <w:tcPr>
            <w:tcW w:w="3802" w:type="pct"/>
            <w:shd w:val="clear" w:color="auto" w:fill="auto"/>
          </w:tcPr>
          <w:p w:rsidR="009630C6" w:rsidRPr="000A724D" w:rsidRDefault="009630C6" w:rsidP="00412DF7">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(наименование)</w:t>
            </w:r>
          </w:p>
        </w:tc>
        <w:tc>
          <w:tcPr>
            <w:tcW w:w="3802" w:type="pct"/>
            <w:shd w:val="clear" w:color="auto" w:fill="auto"/>
          </w:tcPr>
          <w:p w:rsidR="009630C6" w:rsidRPr="000A724D" w:rsidRDefault="009630C6" w:rsidP="00412DF7">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КПП</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ОГРН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Фамилия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Имя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Отчество</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rPr>
          <w:trHeight w:val="70"/>
        </w:trPr>
        <w:tc>
          <w:tcPr>
            <w:tcW w:w="1198" w:type="pct"/>
            <w:shd w:val="clear" w:color="auto" w:fill="auto"/>
          </w:tcPr>
          <w:p w:rsidR="009630C6" w:rsidRPr="000A724D" w:rsidRDefault="009630C6" w:rsidP="00412DF7">
            <w:pPr>
              <w:pStyle w:val="ASFKTablenorm"/>
              <w:ind w:left="57" w:right="57"/>
            </w:pPr>
            <w:r w:rsidRPr="000A724D">
              <w:t>Должность</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lastRenderedPageBreak/>
              <w:t>ДУБП/ОФК: ввод значения вручную</w:t>
            </w:r>
            <w:r w:rsidR="00C4673E" w:rsidRPr="000A724D">
              <w:t>.</w:t>
            </w:r>
          </w:p>
        </w:tc>
      </w:tr>
    </w:tbl>
    <w:p w:rsidR="009630C6" w:rsidRPr="0064058C" w:rsidRDefault="002048F7" w:rsidP="00BB52A1">
      <w:pPr>
        <w:pStyle w:val="ASFKNormal"/>
      </w:pPr>
      <w:r w:rsidRPr="0064058C">
        <w:lastRenderedPageBreak/>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973765">
        <w:t>214</w:t>
      </w:r>
      <w:r w:rsidR="00073C78" w:rsidRPr="0064058C">
        <w:fldChar w:fldCharType="end"/>
      </w:r>
      <w:r w:rsidR="009630C6" w:rsidRPr="0064058C">
        <w:t>.</w:t>
      </w:r>
    </w:p>
    <w:p w:rsidR="00853437" w:rsidRPr="00853437" w:rsidRDefault="00E65C78" w:rsidP="00853437">
      <w:pPr>
        <w:pStyle w:val="ASFKFigure"/>
      </w:pPr>
      <w:r>
        <w:rPr>
          <w:noProof/>
        </w:rPr>
        <w:drawing>
          <wp:inline distT="0" distB="0" distL="0" distR="0">
            <wp:extent cx="6134735" cy="1731010"/>
            <wp:effectExtent l="0" t="0" r="0" b="0"/>
            <wp:docPr id="351" name="Рисунок 3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1"/>
                    <pic:cNvPicPr>
                      <a:picLocks noChangeAspect="1" noChangeArrowheads="1"/>
                    </pic:cNvPicPr>
                  </pic:nvPicPr>
                  <pic:blipFill>
                    <a:blip r:embed="rId296">
                      <a:lum bright="-10000" contrast="20000"/>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07" w:name="_Ref319230196"/>
      <w:bookmarkStart w:id="1408" w:name="_Toc126837727"/>
      <w:r w:rsidR="00973765">
        <w:rPr>
          <w:noProof/>
        </w:rPr>
        <w:t>214</w:t>
      </w:r>
      <w:bookmarkEnd w:id="1407"/>
      <w:r>
        <w:rPr>
          <w:noProof/>
        </w:rPr>
        <w:fldChar w:fldCharType="end"/>
      </w:r>
      <w:r w:rsidR="009630C6" w:rsidRPr="0064058C">
        <w:t>. ЭФ</w:t>
      </w:r>
      <w:r w:rsidR="009D5E0D">
        <w:t xml:space="preserve"> документа</w:t>
      </w:r>
      <w:r w:rsidR="009630C6" w:rsidRPr="0064058C">
        <w:t xml:space="preserve"> </w:t>
      </w:r>
      <w:r w:rsidR="001F20AD">
        <w:t>«</w:t>
      </w:r>
      <w:r w:rsidR="009630C6" w:rsidRPr="0064058C">
        <w:t>Заявка на внесение изменений в перечень ГМУ (основные реквизиты)</w:t>
      </w:r>
      <w:r w:rsidR="00073C78">
        <w:t xml:space="preserve">», </w:t>
      </w:r>
      <w:r w:rsidR="00F9698D">
        <w:t xml:space="preserve">кладки </w:t>
      </w:r>
      <w:r w:rsidR="001F20AD">
        <w:t>«</w:t>
      </w:r>
      <w:r w:rsidR="009630C6" w:rsidRPr="0064058C">
        <w:t>Бюджеты</w:t>
      </w:r>
      <w:r w:rsidR="001F20AD">
        <w:t>»</w:t>
      </w:r>
      <w:bookmarkEnd w:id="1408"/>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973765">
        <w:rPr>
          <w:noProof/>
        </w:rPr>
        <w:t>123</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9" w:name="_Ref318715811"/>
      <w:bookmarkStart w:id="1410" w:name="_Ref317679600"/>
      <w:bookmarkStart w:id="1411" w:name="_Toc126837496"/>
      <w:r w:rsidR="00973765">
        <w:rPr>
          <w:noProof/>
        </w:rPr>
        <w:t>123</w:t>
      </w:r>
      <w:bookmarkEnd w:id="1409"/>
      <w:bookmarkEnd w:id="1410"/>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5"/>
        <w:gridCol w:w="7086"/>
      </w:tblGrid>
      <w:tr w:rsidR="009630C6" w:rsidRPr="00E85EFC" w:rsidTr="00412DF7">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rsidTr="00412DF7">
        <w:tc>
          <w:tcPr>
            <w:tcW w:w="5000" w:type="pct"/>
            <w:gridSpan w:val="2"/>
            <w:shd w:val="clear" w:color="auto" w:fill="auto"/>
          </w:tcPr>
          <w:p w:rsidR="009630C6" w:rsidRPr="00E85EFC" w:rsidRDefault="009630C6" w:rsidP="00412DF7">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Код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Наименование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973765">
        <w:t>215</w:t>
      </w:r>
      <w:r w:rsidR="00073C78" w:rsidRPr="0064058C">
        <w:fldChar w:fldCharType="end"/>
      </w:r>
      <w:r w:rsidR="009630C6" w:rsidRPr="0064058C">
        <w:t>.</w:t>
      </w:r>
    </w:p>
    <w:p w:rsidR="00853437" w:rsidRPr="00853437" w:rsidRDefault="00E65C78" w:rsidP="00853437">
      <w:pPr>
        <w:pStyle w:val="ASFKFigure"/>
      </w:pPr>
      <w:r>
        <w:rPr>
          <w:noProof/>
        </w:rPr>
        <w:lastRenderedPageBreak/>
        <w:drawing>
          <wp:inline distT="0" distB="0" distL="0" distR="0">
            <wp:extent cx="6125845" cy="1731010"/>
            <wp:effectExtent l="0" t="0" r="0" b="0"/>
            <wp:docPr id="352" name="Рисунок 3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1"/>
                    <pic:cNvPicPr>
                      <a:picLocks noChangeAspect="1" noChangeArrowheads="1"/>
                    </pic:cNvPicPr>
                  </pic:nvPicPr>
                  <pic:blipFill>
                    <a:blip r:embed="rId297">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12" w:name="_Ref309739435"/>
      <w:bookmarkStart w:id="1413" w:name="_Toc126837728"/>
      <w:r w:rsidR="00973765">
        <w:rPr>
          <w:noProof/>
        </w:rPr>
        <w:t>215</w:t>
      </w:r>
      <w:bookmarkEnd w:id="1412"/>
      <w:r>
        <w:rPr>
          <w:noProof/>
        </w:rPr>
        <w:fldChar w:fldCharType="end"/>
      </w:r>
      <w:r w:rsidR="009630C6" w:rsidRPr="0064058C">
        <w:t xml:space="preserve">. ЭФ </w:t>
      </w:r>
      <w:r w:rsidR="002048F7">
        <w:t xml:space="preserve">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3"/>
    </w:p>
    <w:p w:rsidR="009630C6" w:rsidRPr="0064058C" w:rsidRDefault="006E0642" w:rsidP="00BB52A1">
      <w:pPr>
        <w:pStyle w:val="ASFKNormal"/>
      </w:pPr>
      <w:r>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973765">
        <w:rPr>
          <w:noProof/>
        </w:rPr>
        <w:t>124</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4" w:name="_Ref317679620"/>
      <w:bookmarkStart w:id="1415" w:name="_Toc126837497"/>
      <w:r w:rsidR="00973765">
        <w:rPr>
          <w:noProof/>
        </w:rPr>
        <w:t>124</w:t>
      </w:r>
      <w:bookmarkEnd w:id="1414"/>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973765">
        <w:t>216</w:t>
      </w:r>
      <w:r w:rsidR="00F226B3" w:rsidRPr="0064058C">
        <w:fldChar w:fldCharType="end"/>
      </w:r>
      <w:r w:rsidR="009630C6" w:rsidRPr="0064058C">
        <w:t>.</w:t>
      </w:r>
    </w:p>
    <w:p w:rsidR="00853437" w:rsidRPr="00853437" w:rsidRDefault="00E65C78" w:rsidP="00853437">
      <w:pPr>
        <w:pStyle w:val="ASFKFigure"/>
      </w:pPr>
      <w:r>
        <w:rPr>
          <w:noProof/>
        </w:rPr>
        <w:lastRenderedPageBreak/>
        <w:drawing>
          <wp:inline distT="0" distB="0" distL="0" distR="0">
            <wp:extent cx="6134735" cy="2015490"/>
            <wp:effectExtent l="0" t="0" r="0" b="0"/>
            <wp:docPr id="353" name="Рисунок 3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1"/>
                    <pic:cNvPicPr>
                      <a:picLocks noChangeAspect="1" noChangeArrowheads="1"/>
                    </pic:cNvPicPr>
                  </pic:nvPicPr>
                  <pic:blipFill>
                    <a:blip r:embed="rId298">
                      <a:lum bright="-10000" contrast="20000"/>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9630C6" w:rsidRPr="0064058C"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16" w:name="_Ref309739539"/>
      <w:bookmarkStart w:id="1417" w:name="_Toc126837729"/>
      <w:r w:rsidR="00973765">
        <w:rPr>
          <w:noProof/>
        </w:rPr>
        <w:t>216</w:t>
      </w:r>
      <w:bookmarkEnd w:id="1416"/>
      <w:r>
        <w:rPr>
          <w:noProof/>
        </w:rPr>
        <w:fldChar w:fldCharType="end"/>
      </w:r>
      <w:r w:rsidR="009630C6" w:rsidRPr="0064058C">
        <w:t xml:space="preserve">. ЭФ </w:t>
      </w:r>
      <w:r w:rsidR="00BC04DF">
        <w:t xml:space="preserve">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7"/>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973765">
        <w:rPr>
          <w:noProof/>
        </w:rPr>
        <w:t>125</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8" w:name="_Ref318715871"/>
      <w:bookmarkStart w:id="1419" w:name="_Ref317679643"/>
      <w:bookmarkStart w:id="1420" w:name="_Toc126837498"/>
      <w:r w:rsidR="00973765">
        <w:rPr>
          <w:noProof/>
        </w:rPr>
        <w:t>125</w:t>
      </w:r>
      <w:bookmarkEnd w:id="1418"/>
      <w:bookmarkEnd w:id="1419"/>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630C6" w:rsidRPr="0064058C" w:rsidTr="00412DF7">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Телефон</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64058C" w:rsidRDefault="009630C6" w:rsidP="00412DF7">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21" w:name="_Toc319237102"/>
      <w:bookmarkStart w:id="1422" w:name="_Toc387859044"/>
      <w:bookmarkStart w:id="1423" w:name="_Toc410283304"/>
      <w:bookmarkStart w:id="1424" w:name="_Toc126837365"/>
      <w:r w:rsidRPr="0064058C">
        <w:t>Заявка на внесение изменений в перечень ГМУ (дополнительные реквизиты)</w:t>
      </w:r>
      <w:bookmarkEnd w:id="1421"/>
      <w:bookmarkEnd w:id="1422"/>
      <w:bookmarkEnd w:id="1423"/>
      <w:bookmarkEnd w:id="1424"/>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25" w:name="_Ref327365001"/>
      <w:bookmarkStart w:id="1426" w:name="_Toc387859045"/>
      <w:bookmarkStart w:id="1427" w:name="_Toc410283305"/>
      <w:bookmarkStart w:id="1428" w:name="_Toc126837366"/>
      <w:r w:rsidRPr="0064058C">
        <w:lastRenderedPageBreak/>
        <w:t>Сведения об организации</w:t>
      </w:r>
      <w:bookmarkEnd w:id="1425"/>
      <w:bookmarkEnd w:id="1426"/>
      <w:bookmarkEnd w:id="1427"/>
      <w:bookmarkEnd w:id="1428"/>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973765">
        <w:t>217</w:t>
      </w:r>
      <w:r w:rsidR="00AB791E" w:rsidRPr="00197972">
        <w:fldChar w:fldCharType="end"/>
      </w:r>
      <w:r w:rsidR="00AB791E" w:rsidRPr="00197972">
        <w:t>.</w:t>
      </w:r>
    </w:p>
    <w:p w:rsidR="00AB791E" w:rsidRPr="00197972" w:rsidRDefault="00E65C78" w:rsidP="00AB791E">
      <w:pPr>
        <w:pStyle w:val="ASFKFigure"/>
      </w:pPr>
      <w:r>
        <w:rPr>
          <w:noProof/>
        </w:rPr>
        <w:drawing>
          <wp:inline distT="0" distB="0" distL="0" distR="0">
            <wp:extent cx="6125845" cy="347091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AB791E" w:rsidRPr="00197972"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29" w:name="_Ref327441413"/>
      <w:bookmarkStart w:id="1430" w:name="_Toc126837730"/>
      <w:r w:rsidR="00973765">
        <w:rPr>
          <w:noProof/>
        </w:rPr>
        <w:t>217</w:t>
      </w:r>
      <w:bookmarkEnd w:id="1429"/>
      <w:r>
        <w:rPr>
          <w:noProof/>
        </w:rPr>
        <w:fldChar w:fldCharType="end"/>
      </w:r>
      <w:r w:rsidR="00AB791E" w:rsidRPr="00197972">
        <w:t xml:space="preserve">. ЭФ списка документов </w:t>
      </w:r>
      <w:r w:rsidR="001F20AD">
        <w:t>«</w:t>
      </w:r>
      <w:r w:rsidR="00AB791E" w:rsidRPr="00197972">
        <w:t>Сведения об организации</w:t>
      </w:r>
      <w:r w:rsidR="001F20AD">
        <w:t>»</w:t>
      </w:r>
      <w:bookmarkEnd w:id="1430"/>
    </w:p>
    <w:p w:rsidR="00AB791E" w:rsidRPr="00197972" w:rsidRDefault="00AB791E" w:rsidP="00881A26">
      <w:pPr>
        <w:pStyle w:val="41"/>
      </w:pPr>
      <w:r w:rsidRPr="00197972">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31"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lastRenderedPageBreak/>
        <w:t>Экранная форма документа</w:t>
      </w:r>
      <w:bookmarkEnd w:id="1431"/>
    </w:p>
    <w:p w:rsidR="00525FFF" w:rsidRDefault="00525FFF" w:rsidP="00525FFF">
      <w:pPr>
        <w:pStyle w:val="ASFKNormal"/>
      </w:pPr>
      <w:bookmarkStart w:id="1432" w:name="_Ref356405106"/>
      <w:bookmarkStart w:id="1433" w:name="_Toc387859046"/>
      <w:bookmarkStart w:id="1434"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973765">
        <w:t>218</w:t>
      </w:r>
      <w:r w:rsidRPr="00B11F4A">
        <w:fldChar w:fldCharType="end"/>
      </w:r>
      <w:r>
        <w:t>-</w:t>
      </w:r>
      <w:r>
        <w:fldChar w:fldCharType="begin"/>
      </w:r>
      <w:r>
        <w:instrText xml:space="preserve"> REF _Ref444680411 \h </w:instrText>
      </w:r>
      <w:r>
        <w:fldChar w:fldCharType="separate"/>
      </w:r>
      <w:r w:rsidR="00973765">
        <w:rPr>
          <w:noProof/>
        </w:rPr>
        <w:t>223</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973765">
        <w:t>218</w:t>
      </w:r>
      <w:r w:rsidR="007347B4" w:rsidRPr="00B11F4A">
        <w:fldChar w:fldCharType="end"/>
      </w:r>
      <w:r w:rsidR="007347B4">
        <w:t>.</w:t>
      </w:r>
      <w:r w:rsidR="007347B4" w:rsidRPr="00B11F4A">
        <w:t xml:space="preserve"> </w:t>
      </w:r>
    </w:p>
    <w:p w:rsidR="00525FFF" w:rsidRPr="00A9380C" w:rsidRDefault="00E65C78" w:rsidP="00525FFF">
      <w:pPr>
        <w:pStyle w:val="ASFKFigure"/>
      </w:pPr>
      <w:r>
        <w:rPr>
          <w:noProof/>
        </w:rPr>
        <w:lastRenderedPageBreak/>
        <w:drawing>
          <wp:inline distT="0" distB="0" distL="0" distR="0">
            <wp:extent cx="6125845" cy="666686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5845" cy="6666865"/>
                    </a:xfrm>
                    <a:prstGeom prst="rect">
                      <a:avLst/>
                    </a:prstGeom>
                    <a:noFill/>
                    <a:ln>
                      <a:noFill/>
                    </a:ln>
                  </pic:spPr>
                </pic:pic>
              </a:graphicData>
            </a:graphic>
          </wp:inline>
        </w:drawing>
      </w:r>
    </w:p>
    <w:p w:rsidR="00525FFF" w:rsidRPr="00B11F4A" w:rsidRDefault="0029232C" w:rsidP="00525FFF">
      <w:pPr>
        <w:pStyle w:val="ASFKFigName"/>
      </w:pPr>
      <w:r>
        <w:rPr>
          <w:noProof/>
        </w:rPr>
        <w:fldChar w:fldCharType="begin"/>
      </w:r>
      <w:r>
        <w:rPr>
          <w:noProof/>
        </w:rPr>
        <w:instrText xml:space="preserve"> SEQ Рисунок \* ARABIC </w:instrText>
      </w:r>
      <w:r>
        <w:rPr>
          <w:noProof/>
        </w:rPr>
        <w:fldChar w:fldCharType="separate"/>
      </w:r>
      <w:bookmarkStart w:id="1435" w:name="_Ref327441367"/>
      <w:bookmarkStart w:id="1436" w:name="_Toc126837731"/>
      <w:r w:rsidR="00973765">
        <w:rPr>
          <w:noProof/>
        </w:rPr>
        <w:t>218</w:t>
      </w:r>
      <w:bookmarkEnd w:id="1435"/>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w:t>
      </w:r>
      <w:r w:rsidR="00525FFF" w:rsidRPr="00AB791E">
        <w:t>у</w:t>
      </w:r>
      <w:r w:rsidR="00525FFF" w:rsidRPr="00B11F4A">
        <w:t>ты</w:t>
      </w:r>
      <w:r w:rsidR="00525FFF">
        <w:t xml:space="preserve"> (1)</w:t>
      </w:r>
      <w:r w:rsidR="001F20AD">
        <w:t>»</w:t>
      </w:r>
      <w:bookmarkEnd w:id="1436"/>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973765">
        <w:t>126</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7" w:name="_Ref327441328"/>
      <w:bookmarkStart w:id="1438" w:name="_Toc126837499"/>
      <w:r w:rsidR="00973765">
        <w:rPr>
          <w:noProof/>
        </w:rPr>
        <w:t>126</w:t>
      </w:r>
      <w:bookmarkEnd w:id="1437"/>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525FFF" w:rsidRPr="0064058C" w:rsidTr="00412DF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rsidTr="00412DF7">
        <w:tc>
          <w:tcPr>
            <w:tcW w:w="5000" w:type="pct"/>
            <w:gridSpan w:val="2"/>
            <w:shd w:val="clear" w:color="auto" w:fill="auto"/>
          </w:tcPr>
          <w:p w:rsidR="00525FFF" w:rsidRPr="002B58A7" w:rsidRDefault="00525FFF" w:rsidP="00412DF7">
            <w:pPr>
              <w:pStyle w:val="ASFKTablenorm"/>
              <w:ind w:left="57" w:right="57"/>
            </w:pPr>
            <w:r w:rsidRPr="0064058C">
              <w:t xml:space="preserve">Группа полей </w:t>
            </w:r>
            <w:r w:rsidR="001F20AD">
              <w:t>«</w:t>
            </w:r>
            <w:r w:rsidRPr="00BA470F">
              <w:t>Общая информация</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Номер</w:t>
            </w:r>
          </w:p>
        </w:tc>
        <w:tc>
          <w:tcPr>
            <w:tcW w:w="3863" w:type="pct"/>
            <w:shd w:val="clear" w:color="auto" w:fill="auto"/>
          </w:tcPr>
          <w:p w:rsidR="00525FFF" w:rsidRPr="00357495" w:rsidRDefault="00525FFF" w:rsidP="00412DF7">
            <w:pPr>
              <w:pStyle w:val="ASFKTablenorm"/>
              <w:ind w:left="57" w:right="57"/>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t>Может быть заполнено вручную.</w:t>
            </w:r>
          </w:p>
          <w:p w:rsidR="00525FFF" w:rsidRPr="00357495" w:rsidRDefault="00525FFF" w:rsidP="00412DF7">
            <w:pPr>
              <w:pStyle w:val="ASFKTablenorm"/>
              <w:ind w:left="57" w:right="57"/>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412DF7">
            <w:pPr>
              <w:pStyle w:val="ASFKTablenorm"/>
              <w:ind w:left="57" w:right="57"/>
            </w:pPr>
            <w:r w:rsidRPr="00357495">
              <w:t>Для ОФК off-line заполняется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Дата</w:t>
            </w:r>
          </w:p>
        </w:tc>
        <w:tc>
          <w:tcPr>
            <w:tcW w:w="3863" w:type="pct"/>
            <w:shd w:val="clear" w:color="auto" w:fill="auto"/>
          </w:tcPr>
          <w:p w:rsidR="00525FFF" w:rsidRPr="00AE58D3" w:rsidRDefault="00525FFF" w:rsidP="00412DF7">
            <w:pPr>
              <w:pStyle w:val="ASFKTablenorm"/>
              <w:ind w:left="57" w:right="57"/>
            </w:pPr>
            <w:r w:rsidRPr="00B11F4A">
              <w:t>Заполняется по умолчанию значением текущей системной д</w:t>
            </w:r>
            <w:r w:rsidRPr="00AE58D3">
              <w:t xml:space="preserve">аты. </w:t>
            </w:r>
          </w:p>
          <w:p w:rsidR="00525FFF" w:rsidRPr="00AE58D3" w:rsidRDefault="00525FFF" w:rsidP="00412DF7">
            <w:pPr>
              <w:pStyle w:val="ASFKTablenorm"/>
              <w:ind w:left="57" w:right="57"/>
            </w:pPr>
            <w:r>
              <w:t>Выбор из системного календаря.</w:t>
            </w:r>
          </w:p>
          <w:p w:rsidR="00525FFF" w:rsidRPr="00B11F4A" w:rsidRDefault="00525FFF" w:rsidP="00412DF7">
            <w:pPr>
              <w:pStyle w:val="ASFKTablenorm"/>
              <w:ind w:left="57" w:right="57"/>
            </w:pPr>
            <w:r w:rsidRPr="00B11F4A">
              <w:t>Ввод значения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Статус</w:t>
            </w:r>
          </w:p>
        </w:tc>
        <w:tc>
          <w:tcPr>
            <w:tcW w:w="3863" w:type="pct"/>
            <w:shd w:val="clear" w:color="auto" w:fill="auto"/>
          </w:tcPr>
          <w:p w:rsidR="00525FFF" w:rsidRPr="00AE58D3" w:rsidRDefault="00525FFF" w:rsidP="00412DF7">
            <w:pPr>
              <w:pStyle w:val="ASFKTablenorm"/>
              <w:ind w:left="57" w:right="57"/>
            </w:pPr>
            <w:r w:rsidRPr="00B11F4A">
              <w:t>Бизнес – статус (наим</w:t>
            </w:r>
            <w:r w:rsidRPr="00AE58D3">
              <w:t>енование).</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Основные атрибуты (1)</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w:t>
            </w:r>
            <w:r w:rsidRPr="00AE58D3">
              <w:t>тный номер</w:t>
            </w:r>
          </w:p>
        </w:tc>
        <w:tc>
          <w:tcPr>
            <w:tcW w:w="3863" w:type="pct"/>
            <w:shd w:val="clear" w:color="auto" w:fill="auto"/>
          </w:tcPr>
          <w:p w:rsidR="00525FFF" w:rsidRPr="00AE58D3" w:rsidRDefault="00525FFF" w:rsidP="00412DF7">
            <w:pPr>
              <w:pStyle w:val="ASFKTablenorm"/>
              <w:ind w:left="57" w:right="57"/>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клиента</w:t>
            </w:r>
          </w:p>
        </w:tc>
        <w:tc>
          <w:tcPr>
            <w:tcW w:w="3863" w:type="pct"/>
            <w:shd w:val="clear" w:color="auto" w:fill="auto"/>
          </w:tcPr>
          <w:p w:rsidR="00525FFF" w:rsidRPr="00AE58D3" w:rsidRDefault="00525FFF" w:rsidP="00412DF7">
            <w:pPr>
              <w:pStyle w:val="ASFKTablenorm"/>
              <w:ind w:left="57" w:right="57"/>
            </w:pPr>
            <w:r w:rsidRPr="00B11F4A">
              <w:t>Автоматически заполняется на основании системной ко</w:t>
            </w:r>
            <w:r w:rsidRPr="00AE58D3">
              <w:t>нстанты текущего АРМ.</w:t>
            </w:r>
          </w:p>
          <w:p w:rsidR="00525FFF" w:rsidRDefault="00525FFF" w:rsidP="00412DF7">
            <w:pPr>
              <w:pStyle w:val="ASFKTablenorm"/>
              <w:ind w:left="57" w:right="57"/>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ЮЛ</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ОП</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rsidTr="00412DF7">
        <w:trPr>
          <w:trHeight w:val="5660"/>
        </w:trPr>
        <w:tc>
          <w:tcPr>
            <w:tcW w:w="1137" w:type="pct"/>
            <w:shd w:val="clear" w:color="auto" w:fill="auto"/>
          </w:tcPr>
          <w:p w:rsidR="00525FFF" w:rsidRPr="00AE58D3" w:rsidRDefault="00525FFF" w:rsidP="00412DF7">
            <w:pPr>
              <w:pStyle w:val="ASFKTablenorm"/>
              <w:ind w:left="57" w:right="57"/>
            </w:pPr>
            <w:r w:rsidRPr="00B11F4A">
              <w:lastRenderedPageBreak/>
              <w:t>Тип организ</w:t>
            </w:r>
            <w:r w:rsidRPr="00AE58D3">
              <w:t xml:space="preserve">ации </w:t>
            </w:r>
          </w:p>
          <w:p w:rsidR="00525FFF" w:rsidRPr="00B11F4A" w:rsidRDefault="00525FFF" w:rsidP="00412DF7">
            <w:pPr>
              <w:pStyle w:val="ASFKTablenorm"/>
              <w:ind w:left="57" w:right="57"/>
            </w:pPr>
          </w:p>
        </w:tc>
        <w:tc>
          <w:tcPr>
            <w:tcW w:w="3863" w:type="pct"/>
            <w:shd w:val="clear" w:color="auto" w:fill="auto"/>
          </w:tcPr>
          <w:p w:rsidR="00525FFF" w:rsidRPr="00AE58D3" w:rsidRDefault="00525FFF" w:rsidP="00412DF7">
            <w:pPr>
              <w:pStyle w:val="ASFKTablenorm"/>
              <w:ind w:left="57" w:right="57"/>
            </w:pPr>
            <w:r w:rsidRPr="00B11F4A">
              <w:t xml:space="preserve">Код и наименование типа организации УБП. </w:t>
            </w:r>
          </w:p>
          <w:p w:rsidR="00525FFF" w:rsidRPr="00AE58D3" w:rsidRDefault="00525FFF" w:rsidP="00412DF7">
            <w:pPr>
              <w:pStyle w:val="ASFKTablenorm"/>
              <w:ind w:left="57" w:right="57"/>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412DF7">
            <w:pPr>
              <w:pStyle w:val="ASFKTablenorm"/>
              <w:ind w:left="57" w:right="57"/>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412DF7">
            <w:pPr>
              <w:pStyle w:val="ASFKTablenorm"/>
              <w:ind w:left="57" w:right="57"/>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412DF7">
            <w:pPr>
              <w:pStyle w:val="ASFKTablenorm"/>
              <w:ind w:left="57" w:right="57"/>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412DF7">
            <w:pPr>
              <w:pStyle w:val="ASFKTablenorm"/>
              <w:ind w:left="57" w:right="57"/>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80321">
              <w:lastRenderedPageBreak/>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412DF7">
            <w:pPr>
              <w:pStyle w:val="ASFKTablenorm"/>
              <w:ind w:left="57" w:right="57"/>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8F5011">
              <w:t>Фирменное наимен</w:t>
            </w:r>
            <w:r w:rsidRPr="00525FFF">
              <w:t>о</w:t>
            </w:r>
            <w:r w:rsidRPr="008F5011">
              <w:t>вание организации</w:t>
            </w:r>
          </w:p>
        </w:tc>
        <w:tc>
          <w:tcPr>
            <w:tcW w:w="3863" w:type="pct"/>
            <w:shd w:val="clear" w:color="auto" w:fill="auto"/>
          </w:tcPr>
          <w:p w:rsidR="00525FFF" w:rsidRPr="00AE58D3" w:rsidRDefault="00525FFF" w:rsidP="00412DF7">
            <w:pPr>
              <w:pStyle w:val="ASFKTablenorm"/>
              <w:ind w:left="57" w:right="57"/>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rsidTr="00412DF7">
        <w:tc>
          <w:tcPr>
            <w:tcW w:w="1137" w:type="pct"/>
            <w:shd w:val="clear" w:color="auto" w:fill="auto"/>
          </w:tcPr>
          <w:p w:rsidR="00525FFF" w:rsidRDefault="00525FFF" w:rsidP="00412DF7">
            <w:pPr>
              <w:pStyle w:val="ASFKTablenorm"/>
              <w:ind w:left="57" w:right="57"/>
            </w:pPr>
            <w:r>
              <w:t>БИК</w:t>
            </w:r>
          </w:p>
        </w:tc>
        <w:tc>
          <w:tcPr>
            <w:tcW w:w="3863" w:type="pct"/>
            <w:shd w:val="clear" w:color="auto" w:fill="auto"/>
          </w:tcPr>
          <w:p w:rsidR="00525FFF" w:rsidRPr="00AE58D3" w:rsidRDefault="00525FFF" w:rsidP="00412DF7">
            <w:pPr>
              <w:pStyle w:val="ASFKTablenorm"/>
              <w:ind w:left="57" w:right="57"/>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412DF7">
            <w:pPr>
              <w:pStyle w:val="ASFKTablenorm"/>
              <w:ind w:left="57" w:right="57"/>
            </w:pPr>
            <w:r w:rsidRPr="00657D05">
              <w:t>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Default="00525FFF" w:rsidP="00412DF7">
            <w:pPr>
              <w:pStyle w:val="ASFKTablenorm"/>
              <w:ind w:left="57" w:right="57"/>
            </w:pPr>
            <w:r>
              <w:t>Номер банка</w:t>
            </w:r>
          </w:p>
        </w:tc>
        <w:tc>
          <w:tcPr>
            <w:tcW w:w="3863" w:type="pct"/>
            <w:shd w:val="clear" w:color="auto" w:fill="auto"/>
          </w:tcPr>
          <w:p w:rsidR="00525FFF" w:rsidRPr="00657D05" w:rsidRDefault="00525FFF" w:rsidP="00412DF7">
            <w:pPr>
              <w:pStyle w:val="ASFKTablenorm"/>
              <w:ind w:left="57" w:right="57"/>
            </w:pPr>
            <w:r w:rsidRPr="00657D05">
              <w:t>УБП: 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ИНН</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КПП</w:t>
            </w:r>
          </w:p>
        </w:tc>
        <w:tc>
          <w:tcPr>
            <w:tcW w:w="3863" w:type="pct"/>
            <w:shd w:val="clear" w:color="auto" w:fill="auto"/>
          </w:tcPr>
          <w:p w:rsidR="00525FFF" w:rsidRPr="008F5011"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Бюджет </w:t>
            </w:r>
          </w:p>
        </w:tc>
        <w:tc>
          <w:tcPr>
            <w:tcW w:w="3863" w:type="pct"/>
            <w:shd w:val="clear" w:color="auto" w:fill="auto"/>
          </w:tcPr>
          <w:p w:rsidR="00525FFF" w:rsidRDefault="00525FFF" w:rsidP="00412DF7">
            <w:pPr>
              <w:pStyle w:val="ASFKTablenorm"/>
              <w:ind w:left="57" w:right="57"/>
            </w:pPr>
            <w:r w:rsidRPr="00B11F4A">
              <w:t>Наименование бюджета</w:t>
            </w:r>
            <w:r>
              <w:t>.</w:t>
            </w:r>
            <w:r w:rsidRPr="00B11F4A">
              <w:t xml:space="preserve"> </w:t>
            </w:r>
          </w:p>
          <w:p w:rsidR="00525FFF" w:rsidRPr="00AE58D3" w:rsidRDefault="00525FFF" w:rsidP="00412DF7">
            <w:pPr>
              <w:pStyle w:val="ASFKTablenorm"/>
              <w:ind w:left="57" w:right="57"/>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412DF7">
            <w:pPr>
              <w:pStyle w:val="ASFKTablenorm"/>
              <w:ind w:left="57" w:right="57"/>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412DF7">
            <w:pPr>
              <w:pStyle w:val="ASFKTablenorm"/>
              <w:ind w:left="57" w:right="57"/>
            </w:pPr>
            <w:r w:rsidRPr="00657D05">
              <w:lastRenderedPageBreak/>
              <w:t>В остальных случаях обязательно для з</w:t>
            </w:r>
            <w:r w:rsidRPr="00AE58D3">
              <w:t>аполнения.</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lastRenderedPageBreak/>
              <w:t>Специальные указ</w:t>
            </w:r>
            <w:r w:rsidRPr="00525FFF">
              <w:t>а</w:t>
            </w:r>
            <w:r w:rsidRPr="00AF3BB4">
              <w:t xml:space="preserve">ния </w:t>
            </w:r>
          </w:p>
        </w:tc>
        <w:tc>
          <w:tcPr>
            <w:tcW w:w="3863" w:type="pct"/>
            <w:shd w:val="clear" w:color="auto" w:fill="auto"/>
          </w:tcPr>
          <w:p w:rsidR="00525FFF" w:rsidRDefault="00525FFF" w:rsidP="00412DF7">
            <w:pPr>
              <w:pStyle w:val="ASFKTablenorm"/>
              <w:ind w:left="57" w:right="57"/>
            </w:pPr>
            <w:r w:rsidRPr="00AF3BB4">
              <w:t xml:space="preserve">Код и наименование специальных указаний для УБП. </w:t>
            </w:r>
          </w:p>
          <w:p w:rsidR="00525FFF" w:rsidRPr="00AF3BB4" w:rsidRDefault="00525FFF" w:rsidP="00412DF7">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412DF7">
            <w:pPr>
              <w:pStyle w:val="ASFKTablenorm"/>
              <w:ind w:left="57" w:right="57"/>
            </w:pPr>
            <w:r w:rsidRPr="00AF3BB4">
              <w:t>По умолчанию пустое поле.</w:t>
            </w:r>
          </w:p>
          <w:p w:rsidR="00525FFF" w:rsidRDefault="00525FFF" w:rsidP="00412DF7">
            <w:pPr>
              <w:pStyle w:val="ASFKTablenorm"/>
              <w:ind w:left="57" w:right="57"/>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412DF7">
            <w:pPr>
              <w:pStyle w:val="ASFKTablenorm"/>
              <w:ind w:left="57" w:right="57"/>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t xml:space="preserve">Вид операции </w:t>
            </w:r>
          </w:p>
        </w:tc>
        <w:tc>
          <w:tcPr>
            <w:tcW w:w="3863" w:type="pct"/>
            <w:shd w:val="clear" w:color="auto" w:fill="auto"/>
          </w:tcPr>
          <w:p w:rsidR="00525FFF" w:rsidRPr="00AF3BB4" w:rsidRDefault="00525FFF" w:rsidP="00412DF7">
            <w:pPr>
              <w:pStyle w:val="ASFKTablenorm"/>
              <w:ind w:left="57" w:right="57"/>
            </w:pPr>
            <w:r w:rsidRPr="00AF3BB4">
              <w:t>Код и наименование вида операции УБП.</w:t>
            </w:r>
          </w:p>
          <w:p w:rsidR="00525FFF" w:rsidRPr="00AF3BB4" w:rsidRDefault="00525FFF" w:rsidP="00412DF7">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412DF7">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412DF7">
            <w:pPr>
              <w:pStyle w:val="ASFKTablenorm"/>
              <w:ind w:left="57" w:right="57"/>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412DF7">
            <w:pPr>
              <w:pStyle w:val="ASFKTablenorm"/>
              <w:ind w:left="57" w:right="57"/>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rsidTr="00412DF7">
        <w:tc>
          <w:tcPr>
            <w:tcW w:w="5000" w:type="pct"/>
            <w:gridSpan w:val="2"/>
            <w:shd w:val="clear" w:color="auto" w:fill="auto"/>
          </w:tcPr>
          <w:p w:rsidR="00525FFF" w:rsidRPr="00B11F4A" w:rsidRDefault="00525FFF" w:rsidP="00412DF7">
            <w:pPr>
              <w:pStyle w:val="ASFKTablenorm"/>
              <w:ind w:left="57" w:right="57"/>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ОКТМО ППО</w:t>
            </w:r>
          </w:p>
        </w:tc>
        <w:tc>
          <w:tcPr>
            <w:tcW w:w="3863" w:type="pct"/>
            <w:shd w:val="clear" w:color="auto" w:fill="auto"/>
          </w:tcPr>
          <w:p w:rsidR="00525FFF" w:rsidRDefault="00525FFF" w:rsidP="00412DF7">
            <w:pPr>
              <w:pStyle w:val="ASFKTablenorm"/>
              <w:ind w:left="57" w:right="57"/>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412DF7">
            <w:pPr>
              <w:pStyle w:val="ASFKTablenorm"/>
              <w:ind w:left="57" w:right="57"/>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412DF7">
              <w:rPr>
                <w:rStyle w:val="ASFKReporterror"/>
                <w:lang w:val="en-US"/>
              </w:rPr>
              <w:t>Founder</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Pr="00AE58D3" w:rsidRDefault="00525FFF" w:rsidP="00412DF7">
            <w:pPr>
              <w:pStyle w:val="ASFKTablenorm"/>
              <w:ind w:left="57" w:right="57"/>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412DF7">
            <w:pPr>
              <w:pStyle w:val="ASFKTablenorm"/>
              <w:ind w:left="57" w:right="57"/>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lastRenderedPageBreak/>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Default="00525FFF" w:rsidP="00412DF7">
            <w:pPr>
              <w:pStyle w:val="ASFKTablenorm"/>
              <w:ind w:left="57" w:right="57"/>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412DF7">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Default="00525FFF" w:rsidP="00412DF7">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412DF7">
              <w:rPr>
                <w:rStyle w:val="ASFKReporterror"/>
                <w:lang w:val="en-US"/>
              </w:rPr>
              <w:t>ParentSuCode</w:t>
            </w:r>
            <w:r w:rsidRPr="00E00831">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Наименование </w:t>
            </w:r>
          </w:p>
        </w:tc>
        <w:tc>
          <w:tcPr>
            <w:tcW w:w="3863" w:type="pct"/>
            <w:shd w:val="clear" w:color="auto" w:fill="auto"/>
          </w:tcPr>
          <w:p w:rsidR="00525FFF" w:rsidRPr="00AE58D3" w:rsidRDefault="00525FFF" w:rsidP="00412DF7">
            <w:pPr>
              <w:pStyle w:val="ASFKTablenorm"/>
              <w:ind w:left="57" w:right="57"/>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lastRenderedPageBreak/>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 xml:space="preserve">Наименование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ОрФК</w:t>
            </w:r>
          </w:p>
        </w:tc>
        <w:tc>
          <w:tcPr>
            <w:tcW w:w="3863" w:type="pct"/>
            <w:shd w:val="clear" w:color="auto" w:fill="auto"/>
          </w:tcPr>
          <w:p w:rsidR="00525FFF" w:rsidRPr="00AE58D3" w:rsidRDefault="00525FFF" w:rsidP="00412DF7">
            <w:pPr>
              <w:pStyle w:val="ASFKTablenorm"/>
              <w:ind w:left="57" w:right="57"/>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412DF7">
            <w:pPr>
              <w:pStyle w:val="ASFKTablenorm"/>
              <w:ind w:left="57" w:right="57"/>
            </w:pPr>
            <w:r w:rsidRPr="00B11F4A">
              <w:t>Ввод значения вручну</w:t>
            </w:r>
            <w:r w:rsidRPr="00AE58D3">
              <w:t>ю.</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Наименование</w:t>
            </w:r>
          </w:p>
        </w:tc>
        <w:tc>
          <w:tcPr>
            <w:tcW w:w="3863" w:type="pct"/>
            <w:shd w:val="clear" w:color="auto" w:fill="auto"/>
          </w:tcPr>
          <w:p w:rsidR="00525FFF" w:rsidRPr="00AE58D3" w:rsidRDefault="00525FFF" w:rsidP="00412DF7">
            <w:pPr>
              <w:pStyle w:val="ASFKTablenorm"/>
              <w:ind w:left="57" w:right="57"/>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ОГРН</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ОКФС</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Default="00525FFF" w:rsidP="00412DF7">
            <w:pPr>
              <w:pStyle w:val="ASFKTablenorm"/>
              <w:ind w:left="57" w:right="57"/>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ОКОПФ</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412DF7">
            <w:pPr>
              <w:pStyle w:val="ASFKTablenorm"/>
              <w:ind w:left="57" w:right="57"/>
            </w:pPr>
            <w:r w:rsidRPr="009570D7">
              <w:lastRenderedPageBreak/>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ОКОПФ</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ОКОГУ</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ОКПО</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973765">
        <w:t>219</w:t>
      </w:r>
      <w:r w:rsidR="00487203" w:rsidRPr="00B11F4A">
        <w:fldChar w:fldCharType="end"/>
      </w:r>
      <w:r w:rsidRPr="00B11F4A">
        <w:t>.</w:t>
      </w:r>
    </w:p>
    <w:p w:rsidR="00525FFF" w:rsidRPr="00ED7366" w:rsidRDefault="00E65C78" w:rsidP="00525FFF">
      <w:pPr>
        <w:pStyle w:val="ASFKFigure"/>
      </w:pPr>
      <w:r>
        <w:rPr>
          <w:noProof/>
        </w:rPr>
        <w:lastRenderedPageBreak/>
        <w:drawing>
          <wp:inline distT="0" distB="0" distL="0" distR="0">
            <wp:extent cx="6125845" cy="5761355"/>
            <wp:effectExtent l="0" t="0" r="0" b="0"/>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25FFF" w:rsidRPr="00B11F4A" w:rsidRDefault="0029232C" w:rsidP="00525FFF">
      <w:pPr>
        <w:pStyle w:val="ASFKFigName"/>
      </w:pPr>
      <w:r>
        <w:rPr>
          <w:noProof/>
        </w:rPr>
        <w:fldChar w:fldCharType="begin"/>
      </w:r>
      <w:r>
        <w:rPr>
          <w:noProof/>
        </w:rPr>
        <w:instrText xml:space="preserve"> SEQ Рисунок \* ARABIC </w:instrText>
      </w:r>
      <w:r>
        <w:rPr>
          <w:noProof/>
        </w:rPr>
        <w:fldChar w:fldCharType="separate"/>
      </w:r>
      <w:bookmarkStart w:id="1439" w:name="_Ref327441380"/>
      <w:bookmarkStart w:id="1440" w:name="_Toc126837732"/>
      <w:r w:rsidR="00973765">
        <w:rPr>
          <w:noProof/>
        </w:rPr>
        <w:t>219</w:t>
      </w:r>
      <w:bookmarkEnd w:id="1439"/>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Полномочия и бюджеты</w:t>
      </w:r>
      <w:r w:rsidR="00525FFF">
        <w:t xml:space="preserve"> (2)</w:t>
      </w:r>
      <w:r w:rsidR="001F20AD">
        <w:t>»</w:t>
      </w:r>
      <w:bookmarkEnd w:id="1440"/>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973765">
        <w:t>127</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41" w:name="_Ref327441292"/>
      <w:bookmarkStart w:id="1442" w:name="_Toc126837500"/>
      <w:r w:rsidR="00973765">
        <w:rPr>
          <w:noProof/>
        </w:rPr>
        <w:t>127</w:t>
      </w:r>
      <w:bookmarkEnd w:id="1441"/>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42"/>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41"/>
      </w:tblGrid>
      <w:tr w:rsidR="00525FFF" w:rsidRPr="00B11F4A" w:rsidTr="00412DF7">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Код по ОКВЭД </w:t>
            </w:r>
          </w:p>
        </w:tc>
        <w:tc>
          <w:tcPr>
            <w:tcW w:w="7535" w:type="dxa"/>
            <w:shd w:val="clear" w:color="auto" w:fill="auto"/>
          </w:tcPr>
          <w:p w:rsidR="00525FFF" w:rsidRPr="00AE58D3" w:rsidRDefault="00525FFF" w:rsidP="00412DF7">
            <w:pPr>
              <w:pStyle w:val="ASFKTablenorm"/>
              <w:ind w:left="57" w:right="57"/>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412DF7">
            <w:pPr>
              <w:pStyle w:val="ASFKTablenorm"/>
              <w:ind w:left="57" w:right="57"/>
            </w:pPr>
            <w:r>
              <w:t>Ввод значения вручную.</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412DF7">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Полномочие орган</w:t>
            </w:r>
            <w:r w:rsidRPr="00525FFF">
              <w:t>и</w:t>
            </w:r>
            <w:r w:rsidRPr="00130EF6">
              <w:t>зации (Код)</w:t>
            </w:r>
          </w:p>
        </w:tc>
        <w:tc>
          <w:tcPr>
            <w:tcW w:w="7535" w:type="dxa"/>
            <w:shd w:val="clear" w:color="auto" w:fill="auto"/>
          </w:tcPr>
          <w:p w:rsidR="00525FFF" w:rsidRPr="00130EF6" w:rsidRDefault="00525FFF" w:rsidP="00412DF7">
            <w:pPr>
              <w:pStyle w:val="ASFKTablenorm"/>
              <w:ind w:left="57" w:right="57"/>
            </w:pPr>
            <w:r w:rsidRPr="00130EF6">
              <w:t>Выбирается из списка значений.</w:t>
            </w:r>
          </w:p>
          <w:p w:rsidR="00525FFF" w:rsidRPr="00130EF6" w:rsidRDefault="00525FFF" w:rsidP="00412DF7">
            <w:pPr>
              <w:pStyle w:val="ASFKTablenorm"/>
              <w:ind w:left="57" w:right="57"/>
            </w:pPr>
            <w:r>
              <w:t>Допустимые значения</w:t>
            </w:r>
            <w:r w:rsidRPr="00130EF6">
              <w:t xml:space="preserve">: </w:t>
            </w:r>
            <w:bookmarkStart w:id="1443"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43"/>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412DF7">
            <w:pPr>
              <w:pStyle w:val="ASFKTablenorm"/>
              <w:ind w:left="57" w:right="57"/>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412DF7">
            <w:pPr>
              <w:pStyle w:val="ASFKTablenorm"/>
              <w:ind w:left="57" w:right="57"/>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Дата начала действия по</w:t>
            </w:r>
            <w:r w:rsidRPr="00525FFF">
              <w:t>л</w:t>
            </w:r>
            <w:r w:rsidRPr="00130EF6">
              <w:t>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Дата окончания де</w:t>
            </w:r>
            <w:r w:rsidRPr="00525FFF">
              <w:t>й</w:t>
            </w:r>
            <w:r w:rsidRPr="00130EF6">
              <w:t>ствия полномочия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rsidRPr="00130EF6">
              <w:t>Код бюджета</w:t>
            </w:r>
          </w:p>
        </w:tc>
        <w:tc>
          <w:tcPr>
            <w:tcW w:w="7535" w:type="dxa"/>
            <w:shd w:val="clear" w:color="auto" w:fill="auto"/>
          </w:tcPr>
          <w:p w:rsidR="00525FFF" w:rsidRDefault="00525FFF" w:rsidP="00412DF7">
            <w:pPr>
              <w:pStyle w:val="ASFKTablenorm"/>
              <w:ind w:left="57" w:right="57"/>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130EF6">
              <w:t>Наименование бю</w:t>
            </w:r>
            <w:r w:rsidRPr="00525FFF">
              <w:t>д</w:t>
            </w:r>
            <w:r w:rsidRPr="00130EF6">
              <w:t>жета</w:t>
            </w:r>
          </w:p>
        </w:tc>
        <w:tc>
          <w:tcPr>
            <w:tcW w:w="7535" w:type="dxa"/>
            <w:shd w:val="clear" w:color="auto" w:fill="auto"/>
          </w:tcPr>
          <w:p w:rsidR="00525FFF" w:rsidRDefault="00525FFF" w:rsidP="00412DF7">
            <w:pPr>
              <w:pStyle w:val="ASFKTablenorm"/>
              <w:ind w:left="57" w:right="57"/>
            </w:pPr>
            <w:r w:rsidRPr="00130EF6">
              <w:t xml:space="preserve">УБП: Выбор из справочника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t>ОКТМ</w:t>
            </w:r>
            <w:r w:rsidRPr="00AE58D3">
              <w:t xml:space="preserve">О </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412DF7">
            <w:pPr>
              <w:pStyle w:val="ASFKTablenorm"/>
              <w:ind w:left="57" w:right="57"/>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7B418B">
              <w:t>Значение поля может быть 8</w:t>
            </w:r>
            <w:r w:rsidRPr="00AE58D3">
              <w:t xml:space="preserve"> или 11 символов.</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Почтовый индекс</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Субъект РФ</w:t>
            </w:r>
          </w:p>
        </w:tc>
        <w:tc>
          <w:tcPr>
            <w:tcW w:w="7535" w:type="dxa"/>
            <w:shd w:val="clear" w:color="auto" w:fill="auto"/>
          </w:tcPr>
          <w:p w:rsidR="00525FFF" w:rsidRDefault="00525FFF" w:rsidP="00412DF7">
            <w:pPr>
              <w:pStyle w:val="ASFKTablenorm"/>
              <w:ind w:left="57" w:right="57"/>
            </w:pPr>
            <w:r w:rsidRPr="00B11F4A">
              <w:t>Наименование субъекта РФ</w:t>
            </w:r>
            <w:r>
              <w:t xml:space="preserve"> УБП.</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Район</w:t>
            </w:r>
          </w:p>
        </w:tc>
        <w:tc>
          <w:tcPr>
            <w:tcW w:w="7535" w:type="dxa"/>
            <w:shd w:val="clear" w:color="auto" w:fill="auto"/>
          </w:tcPr>
          <w:p w:rsidR="00525FFF" w:rsidRDefault="00525FFF" w:rsidP="00412DF7">
            <w:pPr>
              <w:pStyle w:val="ASFKTablenorm"/>
              <w:ind w:left="57" w:right="57"/>
            </w:pPr>
            <w:r w:rsidRPr="00B11F4A">
              <w:t xml:space="preserve">Наименование района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lastRenderedPageBreak/>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lastRenderedPageBreak/>
              <w:t>Город</w:t>
            </w:r>
          </w:p>
        </w:tc>
        <w:tc>
          <w:tcPr>
            <w:tcW w:w="7535" w:type="dxa"/>
            <w:shd w:val="clear" w:color="auto" w:fill="auto"/>
          </w:tcPr>
          <w:p w:rsidR="00525FFF" w:rsidRDefault="00525FFF" w:rsidP="00412DF7">
            <w:pPr>
              <w:pStyle w:val="ASFKTablenorm"/>
              <w:ind w:left="57" w:right="57"/>
            </w:pPr>
            <w:r w:rsidRPr="00B11F4A">
              <w:t xml:space="preserve">Наименование города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Населенный пункт</w:t>
            </w:r>
          </w:p>
        </w:tc>
        <w:tc>
          <w:tcPr>
            <w:tcW w:w="7535" w:type="dxa"/>
            <w:shd w:val="clear" w:color="auto" w:fill="auto"/>
          </w:tcPr>
          <w:p w:rsidR="00525FFF" w:rsidRDefault="00525FFF" w:rsidP="00412DF7">
            <w:pPr>
              <w:pStyle w:val="ASFKTablenorm"/>
              <w:ind w:left="57" w:right="57"/>
            </w:pPr>
            <w:r w:rsidRPr="00B11F4A">
              <w:t xml:space="preserve">Наименование населенного пункта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Улица</w:t>
            </w:r>
          </w:p>
        </w:tc>
        <w:tc>
          <w:tcPr>
            <w:tcW w:w="7535" w:type="dxa"/>
            <w:shd w:val="clear" w:color="auto" w:fill="auto"/>
          </w:tcPr>
          <w:p w:rsidR="00525FFF" w:rsidRDefault="00525FFF" w:rsidP="00412DF7">
            <w:pPr>
              <w:pStyle w:val="ASFKTablenorm"/>
              <w:ind w:left="57" w:right="57"/>
            </w:pPr>
            <w:r w:rsidRPr="00B11F4A">
              <w:t xml:space="preserve">Наименование улицы.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Дом</w:t>
            </w:r>
          </w:p>
        </w:tc>
        <w:tc>
          <w:tcPr>
            <w:tcW w:w="7535" w:type="dxa"/>
            <w:shd w:val="clear" w:color="auto" w:fill="auto"/>
          </w:tcPr>
          <w:p w:rsidR="00525FFF" w:rsidRDefault="00525FFF" w:rsidP="00412DF7">
            <w:pPr>
              <w:pStyle w:val="ASFKTablenorm"/>
              <w:ind w:left="57" w:right="57"/>
            </w:pPr>
            <w:r w:rsidRPr="00B11F4A">
              <w:t xml:space="preserve">Наименование дома.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Офис</w:t>
            </w:r>
          </w:p>
        </w:tc>
        <w:tc>
          <w:tcPr>
            <w:tcW w:w="7535" w:type="dxa"/>
            <w:shd w:val="clear" w:color="auto" w:fill="auto"/>
          </w:tcPr>
          <w:p w:rsidR="00525FFF" w:rsidRDefault="00525FFF" w:rsidP="00412DF7">
            <w:pPr>
              <w:pStyle w:val="ASFKTablenorm"/>
              <w:ind w:left="57" w:right="57"/>
            </w:pPr>
            <w:r w:rsidRPr="00B11F4A">
              <w:t xml:space="preserve">Наименование офиса.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lastRenderedPageBreak/>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lastRenderedPageBreak/>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Субъект РФ </w:t>
            </w:r>
          </w:p>
        </w:tc>
        <w:tc>
          <w:tcPr>
            <w:tcW w:w="7535" w:type="dxa"/>
            <w:shd w:val="clear" w:color="auto" w:fill="auto"/>
          </w:tcPr>
          <w:p w:rsidR="00525FFF" w:rsidRDefault="00525FFF" w:rsidP="00412DF7">
            <w:pPr>
              <w:pStyle w:val="ASFKTablenorm"/>
              <w:ind w:left="57" w:right="57"/>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Район </w:t>
            </w:r>
          </w:p>
        </w:tc>
        <w:tc>
          <w:tcPr>
            <w:tcW w:w="7535" w:type="dxa"/>
            <w:shd w:val="clear" w:color="auto" w:fill="auto"/>
          </w:tcPr>
          <w:p w:rsidR="00525FFF" w:rsidRDefault="00525FFF" w:rsidP="00412DF7">
            <w:pPr>
              <w:pStyle w:val="ASFKTablenorm"/>
              <w:ind w:left="57" w:right="57"/>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412DF7">
            <w:pPr>
              <w:pStyle w:val="ASFKTablenorm"/>
              <w:ind w:left="57" w:right="57"/>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Город </w:t>
            </w:r>
          </w:p>
        </w:tc>
        <w:tc>
          <w:tcPr>
            <w:tcW w:w="7535" w:type="dxa"/>
            <w:shd w:val="clear" w:color="auto" w:fill="auto"/>
          </w:tcPr>
          <w:p w:rsidR="00525FFF" w:rsidRDefault="00525FFF" w:rsidP="00412DF7">
            <w:pPr>
              <w:pStyle w:val="ASFKTablenorm"/>
              <w:ind w:left="57" w:right="57"/>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rsidTr="00412DF7">
        <w:trPr>
          <w:trHeight w:val="70"/>
        </w:trPr>
        <w:tc>
          <w:tcPr>
            <w:tcW w:w="2217" w:type="dxa"/>
            <w:shd w:val="clear" w:color="auto" w:fill="auto"/>
          </w:tcPr>
          <w:p w:rsidR="00525FFF" w:rsidRPr="00B11F4A" w:rsidRDefault="00525FFF" w:rsidP="00412DF7">
            <w:pPr>
              <w:pStyle w:val="ASFKTablenorm"/>
              <w:ind w:left="57" w:right="57"/>
            </w:pPr>
            <w:r w:rsidRPr="00B11F4A">
              <w:t xml:space="preserve">Населенный пункт </w:t>
            </w:r>
          </w:p>
        </w:tc>
        <w:tc>
          <w:tcPr>
            <w:tcW w:w="7535" w:type="dxa"/>
            <w:shd w:val="clear" w:color="auto" w:fill="auto"/>
          </w:tcPr>
          <w:p w:rsidR="00525FFF" w:rsidRDefault="00525FFF" w:rsidP="00412DF7">
            <w:pPr>
              <w:pStyle w:val="ASFKTablenorm"/>
              <w:ind w:left="57" w:right="57"/>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973765">
        <w:rPr>
          <w:noProof/>
        </w:rPr>
        <w:t>220</w:t>
      </w:r>
      <w:r w:rsidR="00487203">
        <w:fldChar w:fldCharType="end"/>
      </w:r>
      <w:r w:rsidRPr="00B11F4A">
        <w:t>.</w:t>
      </w:r>
    </w:p>
    <w:p w:rsidR="00525FFF" w:rsidRPr="00A9380C" w:rsidRDefault="00E65C78" w:rsidP="00525FFF">
      <w:pPr>
        <w:pStyle w:val="ASFKFigure"/>
      </w:pPr>
      <w:r>
        <w:rPr>
          <w:noProof/>
        </w:rPr>
        <w:drawing>
          <wp:inline distT="0" distB="0" distL="0" distR="0">
            <wp:extent cx="6125845" cy="1278255"/>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7203" w:rsidRDefault="0029232C" w:rsidP="00525FFF">
      <w:pPr>
        <w:pStyle w:val="ASFKFigName"/>
      </w:pPr>
      <w:r>
        <w:rPr>
          <w:noProof/>
        </w:rPr>
        <w:fldChar w:fldCharType="begin"/>
      </w:r>
      <w:r>
        <w:rPr>
          <w:noProof/>
        </w:rPr>
        <w:instrText xml:space="preserve"> SEQ Рисунок \* ARABIC </w:instrText>
      </w:r>
      <w:r>
        <w:rPr>
          <w:noProof/>
        </w:rPr>
        <w:fldChar w:fldCharType="separate"/>
      </w:r>
      <w:bookmarkStart w:id="1444" w:name="_Ref444679184"/>
      <w:bookmarkStart w:id="1445" w:name="_Toc126837733"/>
      <w:r w:rsidR="00973765">
        <w:rPr>
          <w:noProof/>
        </w:rPr>
        <w:t>220</w:t>
      </w:r>
      <w:bookmarkEnd w:id="1444"/>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t xml:space="preserve">Сведения о </w:t>
      </w:r>
      <w:r w:rsidR="005364EE">
        <w:t>счетах (3)»</w:t>
      </w:r>
      <w:bookmarkEnd w:id="1445"/>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973765">
        <w:rPr>
          <w:noProof/>
        </w:rPr>
        <w:t>128</w:t>
      </w:r>
      <w:r w:rsidR="00525FFF">
        <w:fldChar w:fldCharType="end"/>
      </w:r>
      <w:r w:rsidR="00525FFF">
        <w:t>.</w:t>
      </w:r>
    </w:p>
    <w:p w:rsidR="00525FFF" w:rsidRDefault="007C217C" w:rsidP="00525FFF">
      <w:pPr>
        <w:pStyle w:val="ASFKNameTable"/>
      </w:pPr>
      <w:r>
        <w:rPr>
          <w:noProof/>
        </w:rPr>
        <w:lastRenderedPageBreak/>
        <w:fldChar w:fldCharType="begin"/>
      </w:r>
      <w:r>
        <w:rPr>
          <w:noProof/>
        </w:rPr>
        <w:instrText xml:space="preserve"> SEQ Таблица \* ARABIC </w:instrText>
      </w:r>
      <w:r>
        <w:rPr>
          <w:noProof/>
        </w:rPr>
        <w:fldChar w:fldCharType="separate"/>
      </w:r>
      <w:bookmarkStart w:id="1446" w:name="_Ref381284948"/>
      <w:bookmarkStart w:id="1447" w:name="_Toc126837501"/>
      <w:r w:rsidR="00973765">
        <w:rPr>
          <w:noProof/>
        </w:rPr>
        <w:t>128</w:t>
      </w:r>
      <w:bookmarkEnd w:id="1446"/>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4"/>
        <w:gridCol w:w="6967"/>
      </w:tblGrid>
      <w:tr w:rsidR="00525FFF" w:rsidRPr="00B11F4A" w:rsidTr="00412DF7">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 xml:space="preserve">БИК </w:t>
            </w:r>
          </w:p>
        </w:tc>
        <w:tc>
          <w:tcPr>
            <w:tcW w:w="7055" w:type="dxa"/>
            <w:shd w:val="clear" w:color="auto" w:fill="auto"/>
          </w:tcPr>
          <w:p w:rsidR="00525FFF" w:rsidRPr="00AE58D3" w:rsidRDefault="00525FFF" w:rsidP="00412DF7">
            <w:pPr>
              <w:pStyle w:val="ASFKTablenorm"/>
              <w:ind w:left="57" w:right="57"/>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Адрес кредитной орган</w:t>
            </w:r>
            <w:r w:rsidRPr="00525FFF">
              <w:t>и</w:t>
            </w:r>
            <w:r w:rsidRPr="00AE58D3">
              <w:t>зации</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Корреспондентский счет</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Расчетный счет</w:t>
            </w:r>
          </w:p>
        </w:tc>
        <w:tc>
          <w:tcPr>
            <w:tcW w:w="7055" w:type="dxa"/>
            <w:shd w:val="clear" w:color="auto" w:fill="auto"/>
          </w:tcPr>
          <w:p w:rsidR="00525FFF" w:rsidRPr="00AE58D3" w:rsidRDefault="00525FFF" w:rsidP="00412DF7">
            <w:pPr>
              <w:pStyle w:val="ASFKTablenorm"/>
              <w:ind w:left="57" w:right="57"/>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973765">
        <w:t>221</w:t>
      </w:r>
      <w:r w:rsidR="00487203" w:rsidRPr="00B11F4A">
        <w:fldChar w:fldCharType="end"/>
      </w:r>
      <w:r w:rsidRPr="00B11F4A">
        <w:t>.</w:t>
      </w:r>
    </w:p>
    <w:p w:rsidR="00525FFF" w:rsidRPr="00A9380C" w:rsidRDefault="00E65C78" w:rsidP="00525FFF">
      <w:pPr>
        <w:pStyle w:val="ASFKFigure"/>
      </w:pPr>
      <w:r>
        <w:rPr>
          <w:noProof/>
        </w:rPr>
        <w:drawing>
          <wp:inline distT="0" distB="0" distL="0" distR="0">
            <wp:extent cx="6125845" cy="2192655"/>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525FFF" w:rsidRPr="00B11F4A" w:rsidRDefault="0029232C" w:rsidP="00525FFF">
      <w:pPr>
        <w:pStyle w:val="ASFKFigName"/>
      </w:pPr>
      <w:r>
        <w:rPr>
          <w:noProof/>
        </w:rPr>
        <w:fldChar w:fldCharType="begin"/>
      </w:r>
      <w:r>
        <w:rPr>
          <w:noProof/>
        </w:rPr>
        <w:instrText xml:space="preserve"> SEQ Рисунок \* ARABIC </w:instrText>
      </w:r>
      <w:r>
        <w:rPr>
          <w:noProof/>
        </w:rPr>
        <w:fldChar w:fldCharType="separate"/>
      </w:r>
      <w:bookmarkStart w:id="1448" w:name="_Ref327441393"/>
      <w:bookmarkStart w:id="1449" w:name="_Toc126837734"/>
      <w:r w:rsidR="00973765">
        <w:rPr>
          <w:noProof/>
        </w:rPr>
        <w:t>221</w:t>
      </w:r>
      <w:bookmarkEnd w:id="1448"/>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Подписи документа</w:t>
      </w:r>
      <w:r w:rsidR="00525FFF">
        <w:t xml:space="preserve"> (4)</w:t>
      </w:r>
      <w:r w:rsidR="001F20AD">
        <w:t>»</w:t>
      </w:r>
      <w:bookmarkEnd w:id="1449"/>
    </w:p>
    <w:p w:rsidR="00525FFF" w:rsidRPr="00B11F4A" w:rsidRDefault="00487203" w:rsidP="00525FFF">
      <w:pPr>
        <w:pStyle w:val="ASFKNormal"/>
      </w:pPr>
      <w:r>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973765">
        <w:t>129</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50" w:name="_Ref327441266"/>
      <w:bookmarkStart w:id="1451" w:name="_Toc126837502"/>
      <w:r w:rsidR="00973765">
        <w:rPr>
          <w:noProof/>
        </w:rPr>
        <w:t>129</w:t>
      </w:r>
      <w:bookmarkEnd w:id="1450"/>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51"/>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9"/>
        <w:gridCol w:w="7322"/>
      </w:tblGrid>
      <w:tr w:rsidR="00525FFF" w:rsidRPr="00B11F4A" w:rsidTr="00412DF7">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Руководитель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Должность</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9752" w:type="dxa"/>
            <w:gridSpan w:val="2"/>
            <w:shd w:val="clear" w:color="auto" w:fill="auto"/>
          </w:tcPr>
          <w:p w:rsidR="00525FFF" w:rsidRPr="00BA470F" w:rsidRDefault="00525FFF" w:rsidP="00412DF7">
            <w:pPr>
              <w:pStyle w:val="ASFKTablenorm"/>
              <w:ind w:left="57" w:right="57"/>
            </w:pPr>
            <w:r w:rsidRPr="00BA470F">
              <w:t xml:space="preserve">Группа полей </w:t>
            </w:r>
            <w:r w:rsidR="001F20AD">
              <w:t>«</w:t>
            </w:r>
            <w:r w:rsidRPr="00BA470F">
              <w:t>Исполнитель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lastRenderedPageBreak/>
              <w:t xml:space="preserve">Должность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AE58D3" w:rsidRDefault="00525FFF" w:rsidP="00412DF7">
            <w:pPr>
              <w:pStyle w:val="ASFKTablenorm"/>
              <w:ind w:left="57" w:right="57"/>
            </w:pPr>
            <w:r w:rsidRPr="00B11F4A">
              <w:t>Дата подп</w:t>
            </w:r>
            <w:r w:rsidRPr="00AE58D3">
              <w:t>исания</w:t>
            </w:r>
          </w:p>
        </w:tc>
        <w:tc>
          <w:tcPr>
            <w:tcW w:w="7415" w:type="dxa"/>
            <w:shd w:val="clear" w:color="auto" w:fill="auto"/>
          </w:tcPr>
          <w:p w:rsidR="00525FFF" w:rsidRPr="00B11F4A" w:rsidRDefault="00525FFF" w:rsidP="00412DF7">
            <w:pPr>
              <w:pStyle w:val="ASFKTablenorm"/>
              <w:ind w:left="57" w:right="57"/>
            </w:pPr>
            <w:r w:rsidRPr="00464D2E">
              <w:t>Заполняется автоматически при подписании ЭП данными подписанта</w:t>
            </w:r>
            <w:r w:rsidRPr="00B11F4A">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Должность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Дата </w:t>
            </w:r>
            <w:r>
              <w:t>подписи</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973765">
        <w:t>222</w:t>
      </w:r>
      <w:r w:rsidR="00487203" w:rsidRPr="00B11F4A">
        <w:fldChar w:fldCharType="end"/>
      </w:r>
      <w:r w:rsidRPr="00B11F4A">
        <w:t>.</w:t>
      </w:r>
    </w:p>
    <w:p w:rsidR="00525FFF" w:rsidRPr="00A9380C" w:rsidRDefault="00E65C78" w:rsidP="00525FFF">
      <w:pPr>
        <w:pStyle w:val="ASFKFigure"/>
      </w:pPr>
      <w:r>
        <w:rPr>
          <w:noProof/>
        </w:rPr>
        <w:drawing>
          <wp:inline distT="0" distB="0" distL="0" distR="0">
            <wp:extent cx="6125845" cy="1101090"/>
            <wp:effectExtent l="0" t="0" r="0" b="0"/>
            <wp:docPr id="359" name="Рисунок 35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525FFF" w:rsidRPr="00B11F4A" w:rsidRDefault="0029232C" w:rsidP="00525FFF">
      <w:pPr>
        <w:pStyle w:val="ASFKFigName"/>
      </w:pPr>
      <w:r>
        <w:rPr>
          <w:noProof/>
        </w:rPr>
        <w:fldChar w:fldCharType="begin"/>
      </w:r>
      <w:r>
        <w:rPr>
          <w:noProof/>
        </w:rPr>
        <w:instrText xml:space="preserve"> SEQ Рисунок \* ARABIC </w:instrText>
      </w:r>
      <w:r>
        <w:rPr>
          <w:noProof/>
        </w:rPr>
        <w:fldChar w:fldCharType="separate"/>
      </w:r>
      <w:bookmarkStart w:id="1452" w:name="_Ref352776023"/>
      <w:bookmarkStart w:id="1453" w:name="_Toc126837735"/>
      <w:r w:rsidR="00973765">
        <w:rPr>
          <w:noProof/>
        </w:rPr>
        <w:t>222</w:t>
      </w:r>
      <w:bookmarkEnd w:id="1452"/>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Примечание</w:t>
      </w:r>
      <w:r w:rsidR="00525FFF">
        <w:t xml:space="preserve"> (5)</w:t>
      </w:r>
      <w:r w:rsidR="001F20AD">
        <w:t>»</w:t>
      </w:r>
      <w:bookmarkEnd w:id="1453"/>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973765">
        <w:t>130</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4" w:name="_Ref352776068"/>
      <w:bookmarkStart w:id="1455" w:name="_Toc126837503"/>
      <w:r w:rsidR="00973765">
        <w:rPr>
          <w:noProof/>
        </w:rPr>
        <w:t>130</w:t>
      </w:r>
      <w:bookmarkEnd w:id="1454"/>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9"/>
        <w:gridCol w:w="6292"/>
      </w:tblGrid>
      <w:tr w:rsidR="00525FFF" w:rsidRPr="00B11F4A" w:rsidTr="00412DF7">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Результат о</w:t>
            </w:r>
            <w:r w:rsidRPr="00AE58D3">
              <w:t xml:space="preserve">бработки в СЭД </w:t>
            </w:r>
          </w:p>
        </w:tc>
        <w:tc>
          <w:tcPr>
            <w:tcW w:w="6372" w:type="dxa"/>
            <w:shd w:val="clear" w:color="auto" w:fill="auto"/>
          </w:tcPr>
          <w:p w:rsidR="00525FFF" w:rsidRPr="00AE58D3" w:rsidRDefault="00525FFF" w:rsidP="00412DF7">
            <w:pPr>
              <w:pStyle w:val="ASFKTablenorm"/>
              <w:ind w:left="57" w:right="57"/>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412DF7">
            <w:pPr>
              <w:pStyle w:val="ASFKTablenorm"/>
              <w:ind w:left="57" w:right="57"/>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Учетный номер свед</w:t>
            </w:r>
            <w:r w:rsidRPr="00AE58D3">
              <w:t xml:space="preserve">ений в ФК </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D80173">
              <w:t>Дата регистрации сведений в ФК</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973765">
        <w:rPr>
          <w:noProof/>
        </w:rPr>
        <w:t>223</w:t>
      </w:r>
      <w:r w:rsidR="005111B9">
        <w:fldChar w:fldCharType="end"/>
      </w:r>
      <w:r w:rsidRPr="00B11F4A">
        <w:t>.</w:t>
      </w:r>
    </w:p>
    <w:p w:rsidR="00525FFF" w:rsidRPr="00A9380C" w:rsidRDefault="00E65C78" w:rsidP="00525FFF">
      <w:pPr>
        <w:pStyle w:val="ASFKFigure"/>
      </w:pPr>
      <w:r>
        <w:rPr>
          <w:noProof/>
        </w:rPr>
        <w:lastRenderedPageBreak/>
        <w:drawing>
          <wp:inline distT="0" distB="0" distL="0" distR="0">
            <wp:extent cx="6125845" cy="411035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525FFF" w:rsidRPr="00B11F4A" w:rsidRDefault="0029232C" w:rsidP="00525FFF">
      <w:pPr>
        <w:pStyle w:val="ASFKFigName"/>
      </w:pPr>
      <w:r>
        <w:rPr>
          <w:noProof/>
        </w:rPr>
        <w:fldChar w:fldCharType="begin"/>
      </w:r>
      <w:r>
        <w:rPr>
          <w:noProof/>
        </w:rPr>
        <w:instrText xml:space="preserve"> SEQ Рисунок \* ARABIC </w:instrText>
      </w:r>
      <w:r>
        <w:rPr>
          <w:noProof/>
        </w:rPr>
        <w:fldChar w:fldCharType="separate"/>
      </w:r>
      <w:bookmarkStart w:id="1456" w:name="_Ref444680411"/>
      <w:bookmarkStart w:id="1457" w:name="_Toc126837736"/>
      <w:r w:rsidR="00973765">
        <w:rPr>
          <w:noProof/>
        </w:rPr>
        <w:t>223</w:t>
      </w:r>
      <w:bookmarkEnd w:id="1456"/>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7"/>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973765">
        <w:rPr>
          <w:noProof/>
        </w:rPr>
        <w:t>131</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8" w:name="_Ref444680433"/>
      <w:bookmarkStart w:id="1459" w:name="_Toc126837504"/>
      <w:r w:rsidR="00973765">
        <w:rPr>
          <w:noProof/>
        </w:rPr>
        <w:t>131</w:t>
      </w:r>
      <w:bookmarkEnd w:id="1458"/>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22"/>
        <w:gridCol w:w="2109"/>
      </w:tblGrid>
      <w:tr w:rsidR="00525FFF" w:rsidRPr="00B11F4A" w:rsidTr="00412DF7">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412DF7">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 xml:space="preserve">Заказчик </w:t>
            </w:r>
          </w:p>
        </w:tc>
        <w:tc>
          <w:tcPr>
            <w:tcW w:w="2135" w:type="dxa"/>
            <w:vMerge w:val="restart"/>
            <w:shd w:val="clear" w:color="auto" w:fill="auto"/>
          </w:tcPr>
          <w:p w:rsidR="00525FFF" w:rsidRPr="007B2273" w:rsidRDefault="00525FFF" w:rsidP="00412DF7">
            <w:pPr>
              <w:pStyle w:val="ASFKTablenorm"/>
              <w:ind w:left="57" w:right="57"/>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412DF7">
            <w:pPr>
              <w:pStyle w:val="ASFKTablenorm"/>
              <w:ind w:left="57" w:right="57"/>
            </w:pPr>
            <w:r w:rsidRPr="007B2273">
              <w:t>Ввод значения вру</w:t>
            </w:r>
            <w:r w:rsidRPr="00525FFF">
              <w:t>ч</w:t>
            </w:r>
            <w:r w:rsidRPr="007B2273">
              <w:t>ную.</w:t>
            </w:r>
          </w:p>
          <w:p w:rsidR="00525FFF" w:rsidRPr="007B2273" w:rsidRDefault="00525FFF" w:rsidP="00412DF7">
            <w:pPr>
              <w:pStyle w:val="ASFKTablenorm"/>
              <w:ind w:left="57" w:right="57"/>
            </w:pPr>
            <w:r w:rsidRPr="007B2273">
              <w:t>Допустимые знач</w:t>
            </w:r>
            <w:r w:rsidRPr="00525FFF">
              <w:t>е</w:t>
            </w:r>
            <w:r w:rsidRPr="007B2273">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Уполномоченное учреждение</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Специализированная организ</w:t>
            </w:r>
            <w:r w:rsidRPr="00726330">
              <w:t>ация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Финансовый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Оператор ООС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Оператор электронной площадки</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аудита</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lastRenderedPageBreak/>
              <w:t>Банк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внутреннего контроля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412DF7">
            <w:pPr>
              <w:pStyle w:val="ASFKTablenorm"/>
              <w:ind w:left="57" w:right="57"/>
            </w:pPr>
          </w:p>
        </w:tc>
      </w:tr>
    </w:tbl>
    <w:p w:rsidR="005D192E" w:rsidRDefault="005D192E" w:rsidP="00CF6825">
      <w:pPr>
        <w:pStyle w:val="32"/>
      </w:pPr>
      <w:bookmarkStart w:id="1460" w:name="_Ref449340818"/>
      <w:bookmarkStart w:id="1461" w:name="_Toc126837367"/>
      <w:r w:rsidRPr="005D192E">
        <w:t>Уведомление о подтверждении (аннулировании)</w:t>
      </w:r>
      <w:bookmarkEnd w:id="1432"/>
      <w:bookmarkEnd w:id="1433"/>
      <w:bookmarkEnd w:id="1434"/>
      <w:bookmarkEnd w:id="1460"/>
      <w:bookmarkEnd w:id="1461"/>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973765">
        <w:rPr>
          <w:noProof/>
        </w:rPr>
        <w:t>224</w:t>
      </w:r>
      <w:r w:rsidR="005D192E">
        <w:fldChar w:fldCharType="end"/>
      </w:r>
      <w:r w:rsidR="005D192E">
        <w:t xml:space="preserve">. </w:t>
      </w:r>
    </w:p>
    <w:p w:rsidR="005D192E" w:rsidRDefault="00E65C78" w:rsidP="005D192E">
      <w:pPr>
        <w:pStyle w:val="ASFKFigure"/>
      </w:pPr>
      <w:r>
        <w:rPr>
          <w:noProof/>
        </w:rPr>
        <w:drawing>
          <wp:inline distT="0" distB="0" distL="0" distR="0">
            <wp:extent cx="6125845" cy="3470910"/>
            <wp:effectExtent l="0" t="0" r="0" b="0"/>
            <wp:docPr id="361" name="Рисунок 3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D192E"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62" w:name="_Ref356375659"/>
      <w:bookmarkStart w:id="1463" w:name="_Toc126837737"/>
      <w:r w:rsidR="00973765">
        <w:rPr>
          <w:noProof/>
        </w:rPr>
        <w:t>224</w:t>
      </w:r>
      <w:bookmarkEnd w:id="1462"/>
      <w:r>
        <w:rPr>
          <w:noProof/>
        </w:rPr>
        <w:fldChar w:fldCharType="end"/>
      </w:r>
      <w:r w:rsidR="005D192E">
        <w:t xml:space="preserve">. </w:t>
      </w:r>
      <w:r w:rsidR="005E002D">
        <w:t>ЭФ списка</w:t>
      </w:r>
      <w:r w:rsidR="005D192E">
        <w:t xml:space="preserve"> документов </w:t>
      </w:r>
      <w:r w:rsidR="001F20AD">
        <w:t>«</w:t>
      </w:r>
      <w:r w:rsidR="005D192E" w:rsidRPr="005D192E">
        <w:t>Уведомление о подтверждении (аннулировании)</w:t>
      </w:r>
      <w:r w:rsidR="001F20AD">
        <w:t>»</w:t>
      </w:r>
      <w:bookmarkEnd w:id="1463"/>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lastRenderedPageBreak/>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973765">
        <w:rPr>
          <w:noProof/>
        </w:rPr>
        <w:t>225</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E65C78" w:rsidP="00980F73">
      <w:pPr>
        <w:pStyle w:val="ASFKFigure"/>
      </w:pPr>
      <w:r>
        <w:rPr>
          <w:noProof/>
        </w:rPr>
        <w:drawing>
          <wp:inline distT="0" distB="0" distL="0" distR="0">
            <wp:extent cx="6125845" cy="4660900"/>
            <wp:effectExtent l="0" t="0" r="0" b="0"/>
            <wp:docPr id="362" name="Рисунок 3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980F73"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64" w:name="_Ref356376055"/>
      <w:bookmarkStart w:id="1465" w:name="_Toc126837738"/>
      <w:r w:rsidR="00973765">
        <w:rPr>
          <w:noProof/>
        </w:rPr>
        <w:t>225</w:t>
      </w:r>
      <w:bookmarkEnd w:id="1464"/>
      <w:r>
        <w:rPr>
          <w:noProof/>
        </w:rPr>
        <w:fldChar w:fldCharType="end"/>
      </w:r>
      <w:r w:rsidR="00980F73">
        <w:t xml:space="preserve">. ЭФ документа </w:t>
      </w:r>
      <w:r w:rsidR="001F20AD">
        <w:t>«</w:t>
      </w:r>
      <w:r w:rsidR="00980F73" w:rsidRPr="005D192E">
        <w:t>Уведомление о подтверждении (аннулировании)</w:t>
      </w:r>
      <w:r w:rsidR="00F9698D">
        <w:t xml:space="preserve">», закладки </w:t>
      </w:r>
      <w:r w:rsidR="001F20AD">
        <w:t>«</w:t>
      </w:r>
      <w:r w:rsidR="00980F73">
        <w:t>Реквизиты запроса (1)</w:t>
      </w:r>
      <w:r w:rsidR="001F20AD">
        <w:t>»</w:t>
      </w:r>
      <w:bookmarkEnd w:id="1465"/>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973765">
        <w:rPr>
          <w:noProof/>
        </w:rPr>
        <w:t>132</w:t>
      </w:r>
      <w:r>
        <w:fldChar w:fldCharType="end"/>
      </w:r>
      <w:r>
        <w:t>.</w:t>
      </w:r>
    </w:p>
    <w:p w:rsidR="00DE04FB"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66" w:name="_Ref356377949"/>
      <w:bookmarkStart w:id="1467" w:name="_Toc126837505"/>
      <w:r w:rsidR="00973765">
        <w:rPr>
          <w:noProof/>
        </w:rPr>
        <w:t>132</w:t>
      </w:r>
      <w:bookmarkEnd w:id="1466"/>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6"/>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rsidTr="00412DF7">
        <w:trPr>
          <w:trHeight w:val="373"/>
        </w:trPr>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Общая информация</w:t>
            </w:r>
            <w:r w:rsidR="001F20AD" w:rsidRPr="00412DF7">
              <w:rPr>
                <w:rStyle w:val="ASFKSymBold"/>
                <w:b w:val="0"/>
              </w:rPr>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Номер</w:t>
            </w:r>
            <w:r w:rsidRPr="0039187F">
              <w:t xml:space="preserve"> </w:t>
            </w:r>
          </w:p>
        </w:tc>
        <w:tc>
          <w:tcPr>
            <w:tcW w:w="7538" w:type="dxa"/>
            <w:shd w:val="clear" w:color="auto" w:fill="auto"/>
          </w:tcPr>
          <w:p w:rsidR="0039187F" w:rsidRPr="00125C5C" w:rsidRDefault="0039187F" w:rsidP="00412DF7">
            <w:pPr>
              <w:pStyle w:val="ASFKTablenorm"/>
              <w:ind w:left="57" w:right="57"/>
            </w:pPr>
            <w:r w:rsidRPr="00125C5C">
              <w:t xml:space="preserve">Номер </w:t>
            </w:r>
            <w:r w:rsidR="00DE04FB">
              <w:t>у</w:t>
            </w:r>
            <w:r w:rsidRPr="00125C5C">
              <w:t>ведомления.</w:t>
            </w:r>
          </w:p>
          <w:p w:rsidR="0039187F" w:rsidRPr="0039187F" w:rsidRDefault="0039187F" w:rsidP="00412DF7">
            <w:pPr>
              <w:pStyle w:val="ASFKTablenorm"/>
              <w:ind w:left="57" w:right="57"/>
            </w:pPr>
            <w:r w:rsidRPr="00125C5C">
              <w:t xml:space="preserve">Заполняется </w:t>
            </w:r>
            <w:r w:rsidRPr="0039187F">
              <w:t>пользователем вручную.</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 xml:space="preserve">Дата </w:t>
            </w:r>
          </w:p>
        </w:tc>
        <w:tc>
          <w:tcPr>
            <w:tcW w:w="7538" w:type="dxa"/>
            <w:shd w:val="clear" w:color="auto" w:fill="auto"/>
          </w:tcPr>
          <w:p w:rsidR="0039187F" w:rsidRPr="00125C5C" w:rsidRDefault="0039187F" w:rsidP="00412DF7">
            <w:pPr>
              <w:pStyle w:val="ASFKTablenorm"/>
              <w:ind w:left="57" w:right="57"/>
            </w:pPr>
            <w:r w:rsidRPr="00125C5C">
              <w:t xml:space="preserve">Дата </w:t>
            </w:r>
            <w:r w:rsidR="00DE04FB">
              <w:t>у</w:t>
            </w:r>
            <w:r w:rsidRPr="00125C5C">
              <w:t>ведомления.</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39187F" w:rsidRDefault="0039187F" w:rsidP="00412DF7">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412DF7">
            <w:pPr>
              <w:pStyle w:val="ASFKTablenorm"/>
              <w:ind w:left="57" w:right="57"/>
            </w:pPr>
            <w:r w:rsidRPr="00125C5C">
              <w:t>Дата документа не должна быть больше текущей даты</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 xml:space="preserve">Бюджет </w:t>
            </w:r>
          </w:p>
        </w:tc>
        <w:tc>
          <w:tcPr>
            <w:tcW w:w="7538" w:type="dxa"/>
            <w:shd w:val="clear" w:color="auto" w:fill="auto"/>
          </w:tcPr>
          <w:p w:rsidR="0039187F" w:rsidRPr="0039187F" w:rsidRDefault="0039187F" w:rsidP="00412DF7">
            <w:pPr>
              <w:pStyle w:val="ASFKTablenorm"/>
              <w:ind w:left="57" w:right="57"/>
            </w:pPr>
            <w:r w:rsidRPr="00125C5C">
              <w:t>Наименование бюджета</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Автоматически заполняется из справочник</w:t>
            </w:r>
            <w:r w:rsidR="00A76AB9">
              <w:t>а</w:t>
            </w:r>
            <w:r w:rsidRPr="00125C5C">
              <w:t xml:space="preserve">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rsidTr="00412DF7">
        <w:trPr>
          <w:trHeight w:val="1461"/>
        </w:trPr>
        <w:tc>
          <w:tcPr>
            <w:tcW w:w="2217" w:type="dxa"/>
            <w:shd w:val="clear" w:color="auto" w:fill="auto"/>
          </w:tcPr>
          <w:p w:rsidR="0039187F" w:rsidRPr="00125C5C" w:rsidRDefault="0039187F" w:rsidP="00412DF7">
            <w:pPr>
              <w:pStyle w:val="ASFKTablenorm"/>
              <w:ind w:left="57" w:right="57"/>
            </w:pPr>
            <w:r w:rsidRPr="00125C5C">
              <w:t>Вышестоящая организация</w:t>
            </w:r>
          </w:p>
        </w:tc>
        <w:tc>
          <w:tcPr>
            <w:tcW w:w="7538" w:type="dxa"/>
            <w:shd w:val="clear" w:color="auto" w:fill="auto"/>
          </w:tcPr>
          <w:p w:rsidR="0039187F" w:rsidRPr="0039187F" w:rsidRDefault="0039187F" w:rsidP="00412DF7">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412DF7">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Орган ФК</w:t>
            </w:r>
            <w:r w:rsidR="001F20AD" w:rsidRPr="00412DF7">
              <w:rPr>
                <w:rStyle w:val="ASFKSymBold"/>
                <w:b w:val="0"/>
              </w:rPr>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Код ОрФК</w:t>
            </w:r>
          </w:p>
        </w:tc>
        <w:tc>
          <w:tcPr>
            <w:tcW w:w="7538" w:type="dxa"/>
            <w:shd w:val="clear" w:color="auto" w:fill="auto"/>
          </w:tcPr>
          <w:p w:rsidR="0039187F" w:rsidRPr="0039187F" w:rsidRDefault="0039187F" w:rsidP="00412DF7">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412DF7">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Наименование</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Закладка </w:t>
            </w:r>
            <w:r w:rsidR="001F20AD" w:rsidRPr="00412DF7">
              <w:rPr>
                <w:rStyle w:val="ASFKSymBold"/>
                <w:b w:val="0"/>
              </w:rPr>
              <w:t>«</w:t>
            </w:r>
            <w:r w:rsidRPr="00412DF7">
              <w:rPr>
                <w:rStyle w:val="ASFKSymBold"/>
                <w:b w:val="0"/>
              </w:rPr>
              <w:t>Реквизиты запроса (1)</w:t>
            </w:r>
            <w:r w:rsidR="001F20AD" w:rsidRPr="00412DF7">
              <w:rPr>
                <w:rStyle w:val="ASFKSymBold"/>
                <w:b w:val="0"/>
              </w:rPr>
              <w:t>»</w:t>
            </w:r>
          </w:p>
        </w:tc>
      </w:tr>
      <w:tr w:rsidR="0039187F" w:rsidRPr="00125C5C" w:rsidTr="00412DF7">
        <w:tc>
          <w:tcPr>
            <w:tcW w:w="9755" w:type="dxa"/>
            <w:gridSpan w:val="2"/>
            <w:shd w:val="clear" w:color="auto" w:fill="auto"/>
          </w:tcPr>
          <w:p w:rsidR="0039187F" w:rsidRPr="00125C5C" w:rsidRDefault="0039187F" w:rsidP="00412DF7">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39187F" w:rsidRPr="00125C5C">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Дата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lastRenderedPageBreak/>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Дата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Полное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w:t>
            </w:r>
            <w:r w:rsidRPr="0039187F">
              <w:t>изации</w:t>
            </w:r>
            <w:r w:rsidR="00DE23B9">
              <w:t>.</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412DF7">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Краткое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Краткое наименование орган</w:t>
            </w:r>
            <w:r w:rsidRPr="0039187F">
              <w:t>изации</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Признак</w:t>
            </w:r>
          </w:p>
        </w:tc>
        <w:tc>
          <w:tcPr>
            <w:tcW w:w="7538" w:type="dxa"/>
            <w:shd w:val="clear" w:color="auto" w:fill="auto"/>
          </w:tcPr>
          <w:p w:rsidR="0039187F" w:rsidRPr="00125C5C" w:rsidRDefault="0039187F" w:rsidP="00412DF7">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Основание аннулирования</w:t>
            </w:r>
          </w:p>
        </w:tc>
        <w:tc>
          <w:tcPr>
            <w:tcW w:w="7538" w:type="dxa"/>
            <w:shd w:val="clear" w:color="auto" w:fill="auto"/>
          </w:tcPr>
          <w:p w:rsidR="0039187F" w:rsidRPr="0039187F" w:rsidRDefault="0039187F" w:rsidP="00412DF7">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973765">
        <w:rPr>
          <w:noProof/>
        </w:rPr>
        <w:t>226</w:t>
      </w:r>
      <w:r w:rsidR="00DE04FB">
        <w:fldChar w:fldCharType="end"/>
      </w:r>
      <w:r w:rsidR="00DE04FB">
        <w:t>.</w:t>
      </w:r>
    </w:p>
    <w:p w:rsidR="0039187F" w:rsidRDefault="00E65C78" w:rsidP="00DE04FB">
      <w:pPr>
        <w:pStyle w:val="ASFKFigure"/>
      </w:pPr>
      <w:r>
        <w:rPr>
          <w:noProof/>
        </w:rPr>
        <w:drawing>
          <wp:inline distT="0" distB="0" distL="0" distR="0">
            <wp:extent cx="6134735" cy="2743200"/>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34735" cy="2743200"/>
                    </a:xfrm>
                    <a:prstGeom prst="rect">
                      <a:avLst/>
                    </a:prstGeom>
                    <a:noFill/>
                    <a:ln>
                      <a:noFill/>
                    </a:ln>
                  </pic:spPr>
                </pic:pic>
              </a:graphicData>
            </a:graphic>
          </wp:inline>
        </w:drawing>
      </w:r>
    </w:p>
    <w:p w:rsidR="00DE04FB"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68" w:name="_Ref356378125"/>
      <w:bookmarkStart w:id="1469" w:name="_Toc126837739"/>
      <w:r w:rsidR="00973765">
        <w:rPr>
          <w:noProof/>
        </w:rPr>
        <w:t>226</w:t>
      </w:r>
      <w:bookmarkEnd w:id="1468"/>
      <w:r>
        <w:rPr>
          <w:noProof/>
        </w:rPr>
        <w:fldChar w:fldCharType="end"/>
      </w:r>
      <w:r w:rsidR="00DE04FB">
        <w:t xml:space="preserve">. ЭФ документа </w:t>
      </w:r>
      <w:r w:rsidR="001F20AD">
        <w:t>«</w:t>
      </w:r>
      <w:r w:rsidR="00DE04FB" w:rsidRPr="005D192E">
        <w:t>Уведомление о подтверждении (аннулировании)</w:t>
      </w:r>
      <w:r w:rsidR="00F9698D">
        <w:t xml:space="preserve">», закладки </w:t>
      </w:r>
      <w:r w:rsidR="001F20AD">
        <w:t>«</w:t>
      </w:r>
      <w:r w:rsidR="00DE04FB">
        <w:t>Подписи (2)</w:t>
      </w:r>
      <w:r w:rsidR="001F20AD">
        <w:t>»</w:t>
      </w:r>
      <w:bookmarkEnd w:id="1469"/>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973765">
        <w:rPr>
          <w:noProof/>
        </w:rPr>
        <w:t>133</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0" w:name="_Ref356378378"/>
      <w:bookmarkStart w:id="1471" w:name="_Toc126837506"/>
      <w:r w:rsidR="00973765">
        <w:rPr>
          <w:noProof/>
        </w:rPr>
        <w:t>133</w:t>
      </w:r>
      <w:bookmarkEnd w:id="1470"/>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4"/>
        <w:gridCol w:w="7427"/>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Руководитель (уполномоченное лицо)</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Должность</w:t>
            </w:r>
          </w:p>
        </w:tc>
        <w:tc>
          <w:tcPr>
            <w:tcW w:w="7538" w:type="dxa"/>
            <w:shd w:val="clear" w:color="auto" w:fill="auto"/>
          </w:tcPr>
          <w:p w:rsidR="0039187F" w:rsidRPr="00125C5C" w:rsidRDefault="0039187F" w:rsidP="00412DF7">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412DF7">
            <w:pPr>
              <w:pStyle w:val="ASFKTablenorm"/>
              <w:ind w:left="57" w:right="57"/>
            </w:pPr>
            <w:r w:rsidRPr="00125C5C">
              <w:t>Возможно редактирование пользователем вручную.</w:t>
            </w:r>
          </w:p>
          <w:p w:rsidR="0039187F" w:rsidRPr="00125C5C" w:rsidRDefault="0039187F" w:rsidP="00412DF7">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ФИО</w:t>
            </w:r>
          </w:p>
        </w:tc>
        <w:tc>
          <w:tcPr>
            <w:tcW w:w="7538" w:type="dxa"/>
            <w:shd w:val="clear" w:color="auto" w:fill="auto"/>
          </w:tcPr>
          <w:p w:rsidR="0039187F" w:rsidRPr="00125C5C" w:rsidRDefault="0039187F" w:rsidP="00412DF7">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либо вручную.</w:t>
            </w:r>
          </w:p>
        </w:tc>
      </w:tr>
      <w:tr w:rsidR="00DE04FB" w:rsidRPr="005C49E9" w:rsidTr="00412DF7">
        <w:tc>
          <w:tcPr>
            <w:tcW w:w="9755" w:type="dxa"/>
            <w:gridSpan w:val="2"/>
            <w:shd w:val="clear" w:color="auto" w:fill="auto"/>
          </w:tcPr>
          <w:p w:rsidR="00DE04FB" w:rsidRPr="00412DF7" w:rsidRDefault="00DE04FB"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Ответственный исполнитель</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ФИО </w:t>
            </w:r>
          </w:p>
        </w:tc>
        <w:tc>
          <w:tcPr>
            <w:tcW w:w="7538" w:type="dxa"/>
            <w:shd w:val="clear" w:color="auto" w:fill="auto"/>
          </w:tcPr>
          <w:p w:rsidR="0039187F" w:rsidRPr="00125C5C" w:rsidRDefault="0039187F" w:rsidP="00412DF7">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412DF7">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Телефон </w:t>
            </w: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39187F" w:rsidRDefault="0039187F" w:rsidP="00412DF7">
            <w:pPr>
              <w:pStyle w:val="ASFKTablenorm"/>
              <w:ind w:left="57" w:right="57"/>
            </w:pPr>
            <w:r w:rsidRPr="00125C5C">
              <w:t>Дата подпис</w:t>
            </w:r>
            <w:r w:rsidRPr="0039187F">
              <w:t>ания</w:t>
            </w:r>
          </w:p>
        </w:tc>
        <w:tc>
          <w:tcPr>
            <w:tcW w:w="7538" w:type="dxa"/>
            <w:shd w:val="clear" w:color="auto" w:fill="auto"/>
          </w:tcPr>
          <w:p w:rsidR="0039187F" w:rsidRPr="0039187F" w:rsidRDefault="0039187F" w:rsidP="00412DF7">
            <w:pPr>
              <w:pStyle w:val="ASFKTablenorm"/>
              <w:ind w:left="57" w:right="57"/>
            </w:pPr>
            <w:r w:rsidRPr="00125C5C">
              <w:t>Дата подпис</w:t>
            </w:r>
            <w:r w:rsidRPr="0039187F">
              <w:t>ания документа</w:t>
            </w:r>
            <w:r w:rsidR="008B3E2C">
              <w:t>.</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125C5C" w:rsidRDefault="0039187F" w:rsidP="00412DF7">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Результат обработки в ППО </w:t>
            </w:r>
            <w:r w:rsidR="001F20AD">
              <w:t>«</w:t>
            </w:r>
            <w:r w:rsidRPr="00125C5C">
              <w:t>СЭД</w:t>
            </w:r>
            <w:r w:rsidR="001F20AD">
              <w:t>»</w:t>
            </w:r>
          </w:p>
        </w:tc>
        <w:tc>
          <w:tcPr>
            <w:tcW w:w="7538" w:type="dxa"/>
            <w:shd w:val="clear" w:color="auto" w:fill="auto"/>
          </w:tcPr>
          <w:p w:rsidR="0039187F" w:rsidRPr="00125C5C" w:rsidRDefault="0039187F" w:rsidP="00412DF7">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412DF7">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412DF7">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72" w:name="_Ref356405120"/>
      <w:bookmarkStart w:id="1473" w:name="_Ref357776758"/>
      <w:bookmarkStart w:id="1474" w:name="_Toc387859047"/>
      <w:bookmarkStart w:id="1475" w:name="_Toc410283307"/>
      <w:bookmarkStart w:id="1476" w:name="_Toc126837368"/>
      <w:r w:rsidRPr="00F27D19">
        <w:t>Информация из реестра</w:t>
      </w:r>
      <w:bookmarkEnd w:id="1472"/>
      <w:bookmarkEnd w:id="1473"/>
      <w:bookmarkEnd w:id="1474"/>
      <w:bookmarkEnd w:id="1475"/>
      <w:bookmarkEnd w:id="1476"/>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973765">
        <w:t>227</w:t>
      </w:r>
      <w:r w:rsidR="00F27D19" w:rsidRPr="00F27D19">
        <w:fldChar w:fldCharType="end"/>
      </w:r>
      <w:r w:rsidR="00581CAB" w:rsidRPr="00F27D19">
        <w:t>.</w:t>
      </w:r>
    </w:p>
    <w:p w:rsidR="00CF6825" w:rsidRDefault="00E65C78" w:rsidP="00F27D19">
      <w:pPr>
        <w:pStyle w:val="ASFKFigure"/>
      </w:pPr>
      <w:r>
        <w:rPr>
          <w:noProof/>
        </w:rPr>
        <w:lastRenderedPageBreak/>
        <w:drawing>
          <wp:inline distT="0" distB="0" distL="0" distR="0">
            <wp:extent cx="6125845" cy="3470910"/>
            <wp:effectExtent l="0" t="0" r="0" b="0"/>
            <wp:docPr id="364" name="Рисунок 3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F27D19" w:rsidRPr="00F27D1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77" w:name="_Ref356297811"/>
      <w:bookmarkStart w:id="1478" w:name="_Toc126837740"/>
      <w:r w:rsidR="00973765">
        <w:rPr>
          <w:noProof/>
        </w:rPr>
        <w:t>227</w:t>
      </w:r>
      <w:bookmarkEnd w:id="1477"/>
      <w:r>
        <w:rPr>
          <w:noProof/>
        </w:rPr>
        <w:fldChar w:fldCharType="end"/>
      </w:r>
      <w:r w:rsidR="00F27D19">
        <w:t xml:space="preserve">. </w:t>
      </w:r>
      <w:r w:rsidR="00104E88">
        <w:t>ЭФ списка</w:t>
      </w:r>
      <w:r w:rsidR="00F27D19">
        <w:t xml:space="preserve"> документов </w:t>
      </w:r>
      <w:r w:rsidR="001F20AD">
        <w:t>«</w:t>
      </w:r>
      <w:r w:rsidR="00F27D19">
        <w:t>Информация из реестра</w:t>
      </w:r>
      <w:r w:rsidR="001F20AD">
        <w:t>»</w:t>
      </w:r>
      <w:bookmarkEnd w:id="1478"/>
    </w:p>
    <w:p w:rsidR="00581CAB" w:rsidRPr="00197972" w:rsidRDefault="00581CAB" w:rsidP="00881A26">
      <w:pPr>
        <w:pStyle w:val="41"/>
      </w:pPr>
      <w:r w:rsidRPr="00197972">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973765">
        <w:rPr>
          <w:noProof/>
        </w:rPr>
        <w:t>228</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E65C78" w:rsidP="00A018D3">
      <w:pPr>
        <w:pStyle w:val="ASFKFigure"/>
        <w:rPr>
          <w:lang w:val="en-US"/>
        </w:rPr>
      </w:pPr>
      <w:r>
        <w:rPr>
          <w:noProof/>
        </w:rPr>
        <w:lastRenderedPageBreak/>
        <w:drawing>
          <wp:inline distT="0" distB="0" distL="0" distR="0">
            <wp:extent cx="6125845" cy="3382645"/>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7837CB"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79" w:name="_Ref356297992"/>
      <w:bookmarkStart w:id="1480" w:name="_Toc126837741"/>
      <w:r w:rsidR="00973765">
        <w:rPr>
          <w:noProof/>
        </w:rPr>
        <w:t>228</w:t>
      </w:r>
      <w:bookmarkEnd w:id="1479"/>
      <w:r>
        <w:rPr>
          <w:noProof/>
        </w:rPr>
        <w:fldChar w:fldCharType="end"/>
      </w:r>
      <w:r w:rsidR="007837CB">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80"/>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973765">
        <w:rPr>
          <w:noProof/>
        </w:rPr>
        <w:t>134</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1" w:name="_Ref356296671"/>
      <w:bookmarkStart w:id="1482" w:name="_Toc126837507"/>
      <w:r w:rsidR="00973765">
        <w:rPr>
          <w:noProof/>
        </w:rPr>
        <w:t>134</w:t>
      </w:r>
      <w:bookmarkEnd w:id="1481"/>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Общая информация</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Номер </w:t>
            </w:r>
          </w:p>
        </w:tc>
        <w:tc>
          <w:tcPr>
            <w:tcW w:w="3864" w:type="pct"/>
            <w:shd w:val="clear" w:color="auto" w:fill="auto"/>
          </w:tcPr>
          <w:p w:rsidR="00AD0010" w:rsidRPr="00B55F0B" w:rsidRDefault="00AD0010" w:rsidP="00412DF7">
            <w:pPr>
              <w:pStyle w:val="ASFKTablenorm"/>
              <w:ind w:left="57" w:right="57"/>
            </w:pPr>
            <w:r w:rsidRPr="00B55F0B">
              <w:t>Вводится вручную.</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Дата </w:t>
            </w:r>
          </w:p>
        </w:tc>
        <w:tc>
          <w:tcPr>
            <w:tcW w:w="3864" w:type="pct"/>
            <w:shd w:val="clear" w:color="auto" w:fill="auto"/>
          </w:tcPr>
          <w:p w:rsidR="00AD0010" w:rsidRPr="00B55F0B" w:rsidRDefault="00AD0010" w:rsidP="00412DF7">
            <w:pPr>
              <w:pStyle w:val="ASFKTablenorm"/>
              <w:ind w:left="57" w:right="57"/>
            </w:pPr>
            <w:r w:rsidRPr="00B55F0B">
              <w:t>Автоматически заполняется текущей системной датой.</w:t>
            </w:r>
          </w:p>
          <w:p w:rsidR="00AD0010" w:rsidRPr="00B55F0B" w:rsidRDefault="00AD0010" w:rsidP="00412DF7">
            <w:pPr>
              <w:pStyle w:val="ASFKTablenorm"/>
              <w:ind w:left="57" w:right="57"/>
            </w:pPr>
            <w:r w:rsidRPr="00B55F0B">
              <w:t>Может быть изменено пользователем из системного календаря или вручную</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Вид реестра</w:t>
            </w:r>
          </w:p>
        </w:tc>
        <w:tc>
          <w:tcPr>
            <w:tcW w:w="3864" w:type="pct"/>
            <w:shd w:val="clear" w:color="auto" w:fill="auto"/>
          </w:tcPr>
          <w:p w:rsidR="00AD0010" w:rsidRPr="00B55F0B" w:rsidRDefault="00AD0010" w:rsidP="00412DF7">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412DF7">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 бюджета</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бюджета</w:t>
            </w:r>
          </w:p>
        </w:tc>
        <w:tc>
          <w:tcPr>
            <w:tcW w:w="3864" w:type="pct"/>
            <w:shd w:val="clear" w:color="auto" w:fill="auto"/>
          </w:tcPr>
          <w:p w:rsidR="00AD0010" w:rsidRPr="00B55F0B" w:rsidRDefault="00AD0010" w:rsidP="00412DF7">
            <w:pPr>
              <w:pStyle w:val="ASFKTablenorm"/>
              <w:ind w:left="57" w:right="57"/>
            </w:pPr>
            <w:r w:rsidRPr="00B55F0B">
              <w:t>На визуальную форму не выводится</w:t>
            </w:r>
            <w:r w:rsidR="008B3E2C">
              <w:t>.</w:t>
            </w:r>
          </w:p>
          <w:p w:rsidR="00AD0010" w:rsidRPr="00B55F0B" w:rsidRDefault="00AD0010" w:rsidP="00412DF7">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lastRenderedPageBreak/>
              <w:t>Орган, предоставляющий документ</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Орган, формирующий документ</w:t>
            </w:r>
          </w:p>
        </w:tc>
        <w:tc>
          <w:tcPr>
            <w:tcW w:w="3864" w:type="pct"/>
            <w:shd w:val="clear" w:color="auto" w:fill="auto"/>
          </w:tcPr>
          <w:p w:rsidR="00AD0010" w:rsidRPr="00B55F0B" w:rsidRDefault="00AD0010" w:rsidP="00412DF7">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412DF7">
            <w:pPr>
              <w:pStyle w:val="ASFKTablenorm"/>
              <w:ind w:left="57" w:right="57"/>
            </w:pPr>
            <w:r w:rsidRPr="00B55F0B">
              <w:t>Для не ФБ: Заполняется пользователем вручную</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Группа полей </w:t>
            </w:r>
            <w:r w:rsidR="001F20AD">
              <w:t>«</w:t>
            </w:r>
            <w:r w:rsidRPr="00B55F0B">
              <w:t>Орган ФК</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ОрФК</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412DF7">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973765">
        <w:rPr>
          <w:noProof/>
        </w:rPr>
        <w:t>229</w:t>
      </w:r>
      <w:r w:rsidR="004306BE">
        <w:fldChar w:fldCharType="end"/>
      </w:r>
      <w:r w:rsidR="004306BE">
        <w:t>.</w:t>
      </w:r>
    </w:p>
    <w:p w:rsidR="00A018D3" w:rsidRPr="00A018D3" w:rsidRDefault="00E65C78" w:rsidP="00A018D3">
      <w:pPr>
        <w:pStyle w:val="ASFKFigure"/>
        <w:rPr>
          <w:lang w:val="en-US"/>
        </w:rPr>
      </w:pPr>
      <w:r>
        <w:rPr>
          <w:noProof/>
        </w:rPr>
        <w:drawing>
          <wp:inline distT="0" distB="0" distL="0" distR="0">
            <wp:extent cx="6125845" cy="3018155"/>
            <wp:effectExtent l="0" t="0" r="0" b="0"/>
            <wp:docPr id="366" name="Рисунок 3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7837CB"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83" w:name="_Ref356297108"/>
      <w:bookmarkStart w:id="1484" w:name="_Toc126837742"/>
      <w:r w:rsidR="00973765">
        <w:rPr>
          <w:noProof/>
        </w:rPr>
        <w:t>229</w:t>
      </w:r>
      <w:bookmarkEnd w:id="1483"/>
      <w:r>
        <w:rPr>
          <w:noProof/>
        </w:rPr>
        <w:fldChar w:fldCharType="end"/>
      </w:r>
      <w:r w:rsidR="007837CB">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4"/>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9928A6">
        <w:t xml:space="preserve"> </w:t>
      </w:r>
      <w:r w:rsidR="00F9698D">
        <w:t>приведен в таблице</w:t>
      </w:r>
      <w:r w:rsidR="007347B4" w:rsidRPr="0064058C">
        <w:t> </w:t>
      </w:r>
      <w:r>
        <w:fldChar w:fldCharType="begin"/>
      </w:r>
      <w:r>
        <w:instrText xml:space="preserve"> REF _Ref356297026 \h </w:instrText>
      </w:r>
      <w:r>
        <w:fldChar w:fldCharType="separate"/>
      </w:r>
      <w:r w:rsidR="00973765">
        <w:rPr>
          <w:noProof/>
        </w:rPr>
        <w:t>135</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5" w:name="_Ref356297026"/>
      <w:bookmarkStart w:id="1486" w:name="_Toc126837508"/>
      <w:r w:rsidR="00973765">
        <w:rPr>
          <w:noProof/>
        </w:rPr>
        <w:t>135</w:t>
      </w:r>
      <w:bookmarkEnd w:id="1485"/>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B55F0B" w:rsidRPr="00B55F0B" w:rsidTr="00412DF7">
        <w:trPr>
          <w:trHeight w:val="313"/>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rsidTr="00412DF7">
        <w:tc>
          <w:tcPr>
            <w:tcW w:w="5000" w:type="pct"/>
            <w:gridSpan w:val="2"/>
            <w:shd w:val="clear" w:color="auto" w:fill="auto"/>
          </w:tcPr>
          <w:p w:rsidR="007837CB" w:rsidRPr="00B55F0B" w:rsidRDefault="007837CB" w:rsidP="00412DF7">
            <w:pPr>
              <w:pStyle w:val="ASFKTablenorm"/>
              <w:ind w:left="57" w:right="57"/>
            </w:pPr>
            <w:r w:rsidRPr="00B55F0B">
              <w:t>Табличн</w:t>
            </w:r>
            <w:r w:rsidR="002B15C9" w:rsidRPr="00B55F0B">
              <w:t>ое поле</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lastRenderedPageBreak/>
              <w:t>Номер п/п</w:t>
            </w:r>
          </w:p>
        </w:tc>
        <w:tc>
          <w:tcPr>
            <w:tcW w:w="3618" w:type="pct"/>
            <w:shd w:val="clear" w:color="auto" w:fill="auto"/>
          </w:tcPr>
          <w:p w:rsidR="007837CB" w:rsidRPr="00B55F0B" w:rsidRDefault="007837CB" w:rsidP="00412DF7">
            <w:pPr>
              <w:pStyle w:val="ASFKTablenorm"/>
              <w:ind w:left="57" w:right="57"/>
            </w:pPr>
            <w:r w:rsidRPr="00B55F0B">
              <w:t>Номер по порядку</w:t>
            </w:r>
            <w:r w:rsidR="008B3E2C">
              <w:t>.</w:t>
            </w:r>
          </w:p>
          <w:p w:rsidR="007837CB" w:rsidRPr="00B55F0B" w:rsidRDefault="007837CB" w:rsidP="00412DF7">
            <w:pPr>
              <w:pStyle w:val="ASFKTablenorm"/>
              <w:ind w:left="57" w:right="57"/>
            </w:pPr>
            <w:r w:rsidRPr="00B55F0B">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Наименование</w:t>
            </w:r>
          </w:p>
        </w:tc>
        <w:tc>
          <w:tcPr>
            <w:tcW w:w="3618" w:type="pct"/>
            <w:shd w:val="clear" w:color="auto" w:fill="auto"/>
          </w:tcPr>
          <w:p w:rsidR="007837CB" w:rsidRPr="00B55F0B" w:rsidRDefault="007837CB" w:rsidP="00412DF7">
            <w:pPr>
              <w:pStyle w:val="ASFKTablenorm"/>
              <w:ind w:left="57" w:right="57"/>
            </w:pPr>
            <w:r w:rsidRPr="00B55F0B">
              <w:t>Полное наименование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ИНН</w:t>
            </w:r>
          </w:p>
        </w:tc>
        <w:tc>
          <w:tcPr>
            <w:tcW w:w="3618" w:type="pct"/>
            <w:shd w:val="clear" w:color="auto" w:fill="auto"/>
          </w:tcPr>
          <w:p w:rsidR="007837CB" w:rsidRPr="00B55F0B" w:rsidRDefault="007837CB" w:rsidP="00412DF7">
            <w:pPr>
              <w:pStyle w:val="ASFKTablenorm"/>
              <w:ind w:left="57" w:right="57"/>
            </w:pPr>
            <w:r w:rsidRPr="00B55F0B">
              <w:t>ИНН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КПП</w:t>
            </w:r>
          </w:p>
        </w:tc>
        <w:tc>
          <w:tcPr>
            <w:tcW w:w="3618" w:type="pct"/>
            <w:shd w:val="clear" w:color="auto" w:fill="auto"/>
          </w:tcPr>
          <w:p w:rsidR="007837CB" w:rsidRPr="00B55F0B" w:rsidRDefault="007837CB" w:rsidP="00412DF7">
            <w:pPr>
              <w:pStyle w:val="ASFKTablenorm"/>
              <w:ind w:left="57" w:right="57"/>
            </w:pPr>
            <w:r w:rsidRPr="00B55F0B">
              <w:t>КПП организации, включенной в реестр</w:t>
            </w:r>
            <w:r w:rsidR="008B3E2C">
              <w:t>.</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ОКФС</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ОКОПФ</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Вид изменений</w:t>
            </w:r>
          </w:p>
        </w:tc>
        <w:tc>
          <w:tcPr>
            <w:tcW w:w="3618" w:type="pct"/>
            <w:shd w:val="clear" w:color="auto" w:fill="auto"/>
          </w:tcPr>
          <w:p w:rsidR="007837CB" w:rsidRPr="00B55F0B" w:rsidRDefault="007837CB" w:rsidP="00412DF7">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Номер строки изменений</w:t>
            </w:r>
          </w:p>
        </w:tc>
        <w:tc>
          <w:tcPr>
            <w:tcW w:w="3618" w:type="pct"/>
            <w:shd w:val="clear" w:color="auto" w:fill="auto"/>
          </w:tcPr>
          <w:p w:rsidR="007837CB" w:rsidRPr="00B55F0B" w:rsidRDefault="007837CB" w:rsidP="00412DF7">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973765">
        <w:rPr>
          <w:noProof/>
        </w:rPr>
        <w:t>230</w:t>
      </w:r>
      <w:r w:rsidR="004306BE">
        <w:fldChar w:fldCharType="end"/>
      </w:r>
      <w:r w:rsidR="00336F5F" w:rsidRPr="0064058C">
        <w:t xml:space="preserve">. </w:t>
      </w:r>
    </w:p>
    <w:p w:rsidR="007837CB" w:rsidRDefault="00E65C78" w:rsidP="007837CB">
      <w:pPr>
        <w:pStyle w:val="ASFKFigure"/>
      </w:pPr>
      <w:r>
        <w:rPr>
          <w:noProof/>
        </w:rPr>
        <w:drawing>
          <wp:inline distT="0" distB="0" distL="0" distR="0">
            <wp:extent cx="6125845" cy="2921000"/>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7837CB"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87" w:name="_Ref356297157"/>
      <w:bookmarkStart w:id="1488" w:name="_Toc126837743"/>
      <w:r w:rsidR="00973765">
        <w:rPr>
          <w:noProof/>
        </w:rPr>
        <w:t>230</w:t>
      </w:r>
      <w:bookmarkEnd w:id="1487"/>
      <w:r>
        <w:rPr>
          <w:noProof/>
        </w:rPr>
        <w:fldChar w:fldCharType="end"/>
      </w:r>
      <w:r w:rsidR="007837CB">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8"/>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973765">
        <w:rPr>
          <w:noProof/>
        </w:rPr>
        <w:t>136</w:t>
      </w:r>
      <w:r>
        <w:fldChar w:fldCharType="end"/>
      </w:r>
      <w:r w:rsidR="007837CB" w:rsidRPr="00197972">
        <w:t>.</w:t>
      </w:r>
    </w:p>
    <w:p w:rsidR="007837CB" w:rsidRPr="007837CB"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89" w:name="_Ref356297299"/>
      <w:bookmarkStart w:id="1490" w:name="_Toc126837509"/>
      <w:r w:rsidR="00973765">
        <w:rPr>
          <w:noProof/>
        </w:rPr>
        <w:t>136</w:t>
      </w:r>
      <w:bookmarkEnd w:id="1489"/>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Должность</w:t>
            </w:r>
          </w:p>
        </w:tc>
        <w:tc>
          <w:tcPr>
            <w:tcW w:w="3864" w:type="pct"/>
            <w:shd w:val="clear" w:color="auto" w:fill="auto"/>
          </w:tcPr>
          <w:p w:rsidR="007837CB" w:rsidRPr="00B55F0B" w:rsidRDefault="007837CB" w:rsidP="00412DF7">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412DF7">
            <w:pPr>
              <w:pStyle w:val="ASFKTablenorm"/>
              <w:ind w:left="57" w:right="57"/>
            </w:pPr>
            <w:r w:rsidRPr="00B55F0B">
              <w:t>Возможно редактирование пользователем вручную.</w:t>
            </w:r>
          </w:p>
          <w:p w:rsidR="007837CB" w:rsidRPr="00B55F0B" w:rsidRDefault="007837CB" w:rsidP="00412DF7">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Должность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245"/>
        </w:trPr>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412DF7">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95"/>
        </w:trPr>
        <w:tc>
          <w:tcPr>
            <w:tcW w:w="1136" w:type="pct"/>
            <w:shd w:val="clear" w:color="auto" w:fill="auto"/>
          </w:tcPr>
          <w:p w:rsidR="007837CB" w:rsidRPr="00B55F0B" w:rsidRDefault="007837CB" w:rsidP="00412DF7">
            <w:pPr>
              <w:pStyle w:val="ASFKTablenorm"/>
              <w:ind w:left="57" w:right="57"/>
            </w:pPr>
            <w:r w:rsidRPr="00B55F0B">
              <w:t xml:space="preserve">Телефон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Дата подписания</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значением текущей даты.</w:t>
            </w:r>
          </w:p>
          <w:p w:rsidR="007837CB" w:rsidRPr="00B55F0B" w:rsidRDefault="007837CB" w:rsidP="00412DF7">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412DF7">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 xml:space="preserve">Результат обработки в ППО </w:t>
            </w:r>
            <w:r w:rsidR="001F20AD">
              <w:t>«</w:t>
            </w:r>
            <w:r w:rsidRPr="00B55F0B">
              <w:t>СЭД</w:t>
            </w:r>
            <w:r w:rsidR="001F20AD">
              <w:t>»</w:t>
            </w:r>
          </w:p>
        </w:tc>
        <w:tc>
          <w:tcPr>
            <w:tcW w:w="3864" w:type="pct"/>
            <w:shd w:val="clear" w:color="auto" w:fill="auto"/>
          </w:tcPr>
          <w:p w:rsidR="007837CB" w:rsidRPr="00B55F0B" w:rsidRDefault="00104E88" w:rsidP="00412DF7">
            <w:pPr>
              <w:pStyle w:val="ASFKTablenorm"/>
              <w:ind w:left="57" w:right="57"/>
            </w:pPr>
            <w:r>
              <w:t>Поле недоступно для редактирования</w:t>
            </w:r>
            <w:r w:rsidR="008B3E2C">
              <w:t>.</w:t>
            </w:r>
          </w:p>
        </w:tc>
      </w:tr>
    </w:tbl>
    <w:p w:rsidR="007837CB" w:rsidRDefault="005D5B4D" w:rsidP="007C36AF">
      <w:pPr>
        <w:pStyle w:val="32"/>
      </w:pPr>
      <w:bookmarkStart w:id="1491" w:name="_Ref356405137"/>
      <w:bookmarkStart w:id="1492" w:name="_Toc387859048"/>
      <w:bookmarkStart w:id="1493" w:name="_Toc410283308"/>
      <w:bookmarkStart w:id="1494" w:name="_Toc126837369"/>
      <w:r w:rsidRPr="005D5B4D">
        <w:t xml:space="preserve">Запрос на подтверждение </w:t>
      </w:r>
      <w:r>
        <w:t>с</w:t>
      </w:r>
      <w:r w:rsidRPr="005D5B4D">
        <w:t>ведений об организации</w:t>
      </w:r>
      <w:bookmarkEnd w:id="1491"/>
      <w:bookmarkEnd w:id="1492"/>
      <w:bookmarkEnd w:id="1493"/>
      <w:bookmarkEnd w:id="1494"/>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5" w:name="_Ref267825004"/>
      <w:r w:rsidRPr="008908F9">
        <w:t>проверку</w:t>
      </w:r>
      <w:r>
        <w:t xml:space="preserve">, </w:t>
      </w:r>
      <w:bookmarkStart w:id="1496" w:name="_Ref267846510"/>
      <w:bookmarkEnd w:id="1495"/>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6"/>
    </w:p>
    <w:p w:rsidR="008A0C4C" w:rsidRDefault="008A0C4C" w:rsidP="000841A1">
      <w:pPr>
        <w:pStyle w:val="ASFKListnum"/>
      </w:pPr>
      <w:r w:rsidRPr="008908F9">
        <w:lastRenderedPageBreak/>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97"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7"/>
      <w:r>
        <w:t xml:space="preserve"> При этом в </w:t>
      </w:r>
      <w:r w:rsidR="007B4A32">
        <w:t>ППО 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973765">
        <w:rPr>
          <w:noProof/>
        </w:rPr>
        <w:t>231</w:t>
      </w:r>
      <w:r w:rsidR="007C36AF">
        <w:fldChar w:fldCharType="end"/>
      </w:r>
      <w:r w:rsidR="007C36AF" w:rsidRPr="00F27D19">
        <w:t>.</w:t>
      </w:r>
    </w:p>
    <w:p w:rsidR="001E2F7E" w:rsidRPr="001E2F7E" w:rsidRDefault="00E65C78" w:rsidP="001E2F7E">
      <w:pPr>
        <w:pStyle w:val="ASFKFigure"/>
        <w:rPr>
          <w:lang w:val="en-US"/>
        </w:rPr>
      </w:pPr>
      <w:r>
        <w:rPr>
          <w:noProof/>
        </w:rPr>
        <w:drawing>
          <wp:inline distT="0" distB="0" distL="0" distR="0">
            <wp:extent cx="6125845" cy="3470910"/>
            <wp:effectExtent l="0" t="0" r="0" b="0"/>
            <wp:docPr id="368" name="Рисунок 3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7C36AF"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498" w:name="_Ref356302738"/>
      <w:bookmarkStart w:id="1499" w:name="_Toc126837744"/>
      <w:r w:rsidR="00973765">
        <w:rPr>
          <w:noProof/>
        </w:rPr>
        <w:t>231</w:t>
      </w:r>
      <w:bookmarkEnd w:id="1498"/>
      <w:r>
        <w:rPr>
          <w:noProof/>
        </w:rPr>
        <w:fldChar w:fldCharType="end"/>
      </w:r>
      <w:r w:rsidR="007C36AF">
        <w:t xml:space="preserve">. </w:t>
      </w:r>
      <w:r w:rsidR="009A7FB9">
        <w:t>ЭФ с</w:t>
      </w:r>
      <w:r w:rsidR="002C2412">
        <w:t>писк</w:t>
      </w:r>
      <w:r w:rsidR="009A7FB9">
        <w:t>а</w:t>
      </w:r>
      <w:r w:rsidR="007C36AF">
        <w:t xml:space="preserve"> документов </w:t>
      </w:r>
      <w:r w:rsidR="001F20AD">
        <w:t>«</w:t>
      </w:r>
      <w:r w:rsidR="007C36AF" w:rsidRPr="005D5B4D">
        <w:t xml:space="preserve">Запрос на подтверждение </w:t>
      </w:r>
      <w:r w:rsidR="007C36AF">
        <w:t>с</w:t>
      </w:r>
      <w:r w:rsidR="007C36AF" w:rsidRPr="005D5B4D">
        <w:t>ведений об организации</w:t>
      </w:r>
      <w:r w:rsidR="001F20AD">
        <w:t>»</w:t>
      </w:r>
      <w:bookmarkEnd w:id="1499"/>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500" w:name="_Ref401759894"/>
      <w:r w:rsidRPr="00197972">
        <w:t>Экранная форма документа</w:t>
      </w:r>
      <w:bookmarkEnd w:id="1500"/>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973765">
        <w:rPr>
          <w:noProof/>
        </w:rPr>
        <w:t>232</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E65C78" w:rsidP="001E2F7E">
      <w:pPr>
        <w:pStyle w:val="ASFKFigure"/>
        <w:rPr>
          <w:lang w:val="en-US"/>
        </w:rPr>
      </w:pPr>
      <w:r>
        <w:rPr>
          <w:noProof/>
        </w:rPr>
        <w:lastRenderedPageBreak/>
        <w:drawing>
          <wp:inline distT="0" distB="0" distL="0" distR="0">
            <wp:extent cx="6134735" cy="5486400"/>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8A691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501" w:name="_Ref356303099"/>
      <w:bookmarkStart w:id="1502" w:name="_Toc126837745"/>
      <w:r w:rsidR="00973765">
        <w:rPr>
          <w:noProof/>
        </w:rPr>
        <w:t>232</w:t>
      </w:r>
      <w:bookmarkEnd w:id="1501"/>
      <w:r>
        <w:rPr>
          <w:noProof/>
        </w:rPr>
        <w:fldChar w:fldCharType="end"/>
      </w:r>
      <w:r w:rsidR="008A6919">
        <w:t>. ЭФ документа</w:t>
      </w:r>
      <w:r w:rsidR="00676E7A">
        <w:t xml:space="preserve"> </w:t>
      </w:r>
      <w:r w:rsidR="001F20AD">
        <w:t>«</w:t>
      </w:r>
      <w:r w:rsidR="008A6919" w:rsidRPr="005D5B4D">
        <w:t xml:space="preserve">Запрос на подтверждение </w:t>
      </w:r>
      <w:r w:rsidR="008A6919">
        <w:t>с</w:t>
      </w:r>
      <w:r w:rsidR="008A6919" w:rsidRPr="005D5B4D">
        <w:t>ведений об организации</w:t>
      </w:r>
      <w:r w:rsidR="00F9698D">
        <w:t xml:space="preserve">», закладки </w:t>
      </w:r>
      <w:r w:rsidR="001F20AD">
        <w:t>«</w:t>
      </w:r>
      <w:r w:rsidR="008A6919" w:rsidRPr="00352F13">
        <w:t>Основные атрибуты (1)</w:t>
      </w:r>
      <w:r w:rsidR="001F20AD">
        <w:t>»</w:t>
      </w:r>
      <w:bookmarkEnd w:id="1502"/>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973765" w:rsidRPr="00CD0662">
        <w:rPr>
          <w:noProof/>
        </w:rPr>
        <w:t>137</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503" w:name="_Ref356309330"/>
      <w:bookmarkStart w:id="1504" w:name="_Toc126837510"/>
      <w:r w:rsidR="00973765" w:rsidRPr="00CD0662">
        <w:rPr>
          <w:noProof/>
        </w:rPr>
        <w:t>137</w:t>
      </w:r>
      <w:bookmarkEnd w:id="1503"/>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Номер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Дата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Номер сведений</w:t>
            </w:r>
          </w:p>
        </w:tc>
        <w:tc>
          <w:tcPr>
            <w:tcW w:w="3864" w:type="pct"/>
            <w:shd w:val="clear" w:color="auto" w:fill="auto"/>
          </w:tcPr>
          <w:p w:rsidR="00396AC0" w:rsidRPr="00B55F0B" w:rsidRDefault="00396AC0" w:rsidP="00412DF7">
            <w:pPr>
              <w:pStyle w:val="ASFKTablenorm"/>
              <w:ind w:left="57" w:right="57"/>
            </w:pPr>
            <w:r w:rsidRPr="00B55F0B">
              <w:t>Внутренний номер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Дата сведений</w:t>
            </w:r>
          </w:p>
        </w:tc>
        <w:tc>
          <w:tcPr>
            <w:tcW w:w="3864" w:type="pct"/>
            <w:shd w:val="clear" w:color="auto" w:fill="auto"/>
          </w:tcPr>
          <w:p w:rsidR="00396AC0" w:rsidRPr="00B55F0B" w:rsidRDefault="00396AC0" w:rsidP="00412DF7">
            <w:pPr>
              <w:pStyle w:val="ASFKTablenorm"/>
              <w:ind w:left="57" w:right="57"/>
            </w:pPr>
            <w:r w:rsidRPr="00B55F0B">
              <w:t>Внутренняя дата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lastRenderedPageBreak/>
              <w:t>Дата ввода в действие</w:t>
            </w:r>
          </w:p>
        </w:tc>
        <w:tc>
          <w:tcPr>
            <w:tcW w:w="3864" w:type="pct"/>
            <w:shd w:val="clear" w:color="auto" w:fill="auto"/>
          </w:tcPr>
          <w:p w:rsidR="00396AC0" w:rsidRPr="00B55F0B" w:rsidRDefault="00396AC0" w:rsidP="00412DF7">
            <w:pPr>
              <w:pStyle w:val="ASFKTablenorm"/>
              <w:ind w:left="57" w:right="57"/>
            </w:pPr>
            <w:r w:rsidRPr="00B55F0B">
              <w:t>Дата ввода в действие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Закладка </w:t>
            </w:r>
            <w:r w:rsidR="001F20AD">
              <w:t>«</w:t>
            </w:r>
            <w:r w:rsidRPr="00B55F0B">
              <w:t>Основные атрибуты (1)</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Тип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412DF7">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Полное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Краткое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Код по Перечню ГРБС</w:t>
            </w:r>
          </w:p>
        </w:tc>
        <w:tc>
          <w:tcPr>
            <w:tcW w:w="3864" w:type="pct"/>
            <w:shd w:val="clear" w:color="auto" w:fill="auto"/>
          </w:tcPr>
          <w:p w:rsidR="00396AC0" w:rsidRDefault="00396AC0" w:rsidP="00412DF7">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412DF7">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БИК</w:t>
            </w:r>
          </w:p>
        </w:tc>
        <w:tc>
          <w:tcPr>
            <w:tcW w:w="3864" w:type="pct"/>
            <w:shd w:val="clear" w:color="auto" w:fill="auto"/>
          </w:tcPr>
          <w:p w:rsidR="00396AC0" w:rsidRDefault="00396AC0" w:rsidP="00412DF7">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Регистрационный номер</w:t>
            </w:r>
          </w:p>
        </w:tc>
        <w:tc>
          <w:tcPr>
            <w:tcW w:w="3864" w:type="pct"/>
            <w:shd w:val="clear" w:color="auto" w:fill="auto"/>
          </w:tcPr>
          <w:p w:rsidR="00396AC0" w:rsidRDefault="00396AC0" w:rsidP="00412DF7">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ИНН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КПП</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Бюджет</w:t>
            </w:r>
          </w:p>
        </w:tc>
        <w:tc>
          <w:tcPr>
            <w:tcW w:w="3864" w:type="pct"/>
            <w:shd w:val="clear" w:color="auto" w:fill="auto"/>
          </w:tcPr>
          <w:p w:rsidR="00396AC0" w:rsidRPr="00B55F0B" w:rsidRDefault="00396AC0" w:rsidP="00412DF7">
            <w:pPr>
              <w:pStyle w:val="ASFKTablenorm"/>
              <w:ind w:left="57" w:right="57"/>
            </w:pPr>
            <w:r w:rsidRPr="00B55F0B">
              <w:t>Наименование бюджета.</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412DF7">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вышестоящего УБП по административной принадлежности.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412DF7">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lastRenderedPageBreak/>
              <w:t xml:space="preserve">Группа полей </w:t>
            </w:r>
            <w:r w:rsidR="001F20AD">
              <w:t>«</w:t>
            </w:r>
            <w:r w:rsidRPr="00B55F0B">
              <w:t>Вышестоящая организация</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Орган ФК</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Код ОрФК</w:t>
            </w:r>
          </w:p>
        </w:tc>
        <w:tc>
          <w:tcPr>
            <w:tcW w:w="3864" w:type="pct"/>
            <w:shd w:val="clear" w:color="auto" w:fill="auto"/>
          </w:tcPr>
          <w:p w:rsidR="00396AC0" w:rsidRPr="00B55F0B" w:rsidRDefault="00396AC0" w:rsidP="00412DF7">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 xml:space="preserve">Наименование </w:t>
            </w:r>
          </w:p>
        </w:tc>
        <w:tc>
          <w:tcPr>
            <w:tcW w:w="3864" w:type="pct"/>
            <w:shd w:val="clear" w:color="auto" w:fill="auto"/>
          </w:tcPr>
          <w:p w:rsidR="00396AC0" w:rsidRPr="00B55F0B" w:rsidRDefault="00396AC0" w:rsidP="00412DF7">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Коды</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ОГРН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ОКОГУ</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ОКФС</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ОКПО</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ОКОПФ</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973765">
        <w:rPr>
          <w:noProof/>
        </w:rPr>
        <w:t>233</w:t>
      </w:r>
      <w:r w:rsidR="008A6919">
        <w:fldChar w:fldCharType="end"/>
      </w:r>
      <w:r w:rsidR="008A6919">
        <w:t>.</w:t>
      </w:r>
    </w:p>
    <w:p w:rsidR="001E2F7E" w:rsidRPr="001E2F7E" w:rsidRDefault="00E65C78" w:rsidP="001E2F7E">
      <w:pPr>
        <w:pStyle w:val="ASFKFigure"/>
        <w:rPr>
          <w:lang w:val="en-US"/>
        </w:rPr>
      </w:pPr>
      <w:r>
        <w:rPr>
          <w:noProof/>
        </w:rPr>
        <w:lastRenderedPageBreak/>
        <w:drawing>
          <wp:inline distT="0" distB="0" distL="0" distR="0">
            <wp:extent cx="6125845" cy="5593080"/>
            <wp:effectExtent l="0" t="0" r="0" b="0"/>
            <wp:docPr id="370" name="Рисунок 3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2"/>
                    <pic:cNvPicPr>
                      <a:picLocks noChangeAspect="1" noChangeArrowheads="1"/>
                    </pic:cNvPicPr>
                  </pic:nvPicPr>
                  <pic:blipFill>
                    <a:blip r:embed="rId315">
                      <a:lum bright="-10000" contrast="20000"/>
                      <a:extLst>
                        <a:ext uri="{28A0092B-C50C-407E-A947-70E740481C1C}">
                          <a14:useLocalDpi xmlns:a14="http://schemas.microsoft.com/office/drawing/2010/main" val="0"/>
                        </a:ext>
                      </a:extLst>
                    </a:blip>
                    <a:srcRect/>
                    <a:stretch>
                      <a:fillRect/>
                    </a:stretch>
                  </pic:blipFill>
                  <pic:spPr bwMode="auto">
                    <a:xfrm>
                      <a:off x="0" y="0"/>
                      <a:ext cx="6125845" cy="5593080"/>
                    </a:xfrm>
                    <a:prstGeom prst="rect">
                      <a:avLst/>
                    </a:prstGeom>
                    <a:noFill/>
                    <a:ln>
                      <a:noFill/>
                    </a:ln>
                  </pic:spPr>
                </pic:pic>
              </a:graphicData>
            </a:graphic>
          </wp:inline>
        </w:drawing>
      </w:r>
    </w:p>
    <w:p w:rsidR="008A691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505" w:name="_Ref356303151"/>
      <w:bookmarkStart w:id="1506" w:name="_Toc126837746"/>
      <w:r w:rsidR="00973765">
        <w:rPr>
          <w:noProof/>
        </w:rPr>
        <w:t>233</w:t>
      </w:r>
      <w:bookmarkEnd w:id="1505"/>
      <w:r>
        <w:rPr>
          <w:noProof/>
        </w:rPr>
        <w:fldChar w:fldCharType="end"/>
      </w:r>
      <w:r w:rsidR="008A6919">
        <w:t xml:space="preserve">. </w:t>
      </w:r>
      <w:r w:rsidR="003A43D0">
        <w:t xml:space="preserve">ЭФ </w:t>
      </w:r>
      <w:r w:rsidR="008A6919">
        <w:t>документа</w:t>
      </w:r>
      <w:r w:rsidR="00676E7A">
        <w:t xml:space="preserve"> </w:t>
      </w:r>
      <w:r w:rsidR="001F20AD">
        <w:t>«</w:t>
      </w:r>
      <w:r w:rsidR="008A6919" w:rsidRPr="005D5B4D">
        <w:t xml:space="preserve">Запрос на подтверждение </w:t>
      </w:r>
      <w:r w:rsidR="008A6919">
        <w:t>с</w:t>
      </w:r>
      <w:r w:rsidR="008A6919" w:rsidRPr="005D5B4D">
        <w:t>ведений об организации</w:t>
      </w:r>
      <w:r w:rsidR="00F9698D">
        <w:t xml:space="preserve">», закладки </w:t>
      </w:r>
      <w:r w:rsidR="001F20AD">
        <w:t>«</w:t>
      </w:r>
      <w:r w:rsidR="008A6919" w:rsidRPr="00352F13">
        <w:t>Полномочия (2)</w:t>
      </w:r>
      <w:r w:rsidR="001F20AD">
        <w:t>»</w:t>
      </w:r>
      <w:bookmarkEnd w:id="1506"/>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973765">
        <w:rPr>
          <w:noProof/>
        </w:rPr>
        <w:t>138</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7" w:name="_Ref356309906"/>
      <w:bookmarkStart w:id="1508" w:name="_Toc126837511"/>
      <w:r w:rsidR="00973765">
        <w:rPr>
          <w:noProof/>
        </w:rPr>
        <w:t>138</w:t>
      </w:r>
      <w:bookmarkEnd w:id="1507"/>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B55F0B" w:rsidRPr="00B55F0B"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Код по ОКВЭД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Полномочия</w:t>
            </w:r>
            <w:r w:rsidR="001F20AD">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Заказчик</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Уполномоченный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B55F0B">
              <w:t>Уполномоченн</w:t>
            </w:r>
            <w:r>
              <w:t>ое учреждение</w:t>
            </w:r>
          </w:p>
        </w:tc>
        <w:tc>
          <w:tcPr>
            <w:tcW w:w="3802" w:type="pct"/>
            <w:shd w:val="clear" w:color="auto" w:fill="auto"/>
          </w:tcPr>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lastRenderedPageBreak/>
              <w:t>Специализированная организация</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Финансовый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ООС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электронной площадки</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A27F37">
              <w:t>Орган по регулированию контрактной системы в сфере закупок</w:t>
            </w:r>
          </w:p>
        </w:tc>
        <w:tc>
          <w:tcPr>
            <w:tcW w:w="3802"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Орган аудита</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Банк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Контрольный</w:t>
            </w:r>
            <w:r w:rsidR="00027EE7">
              <w:t xml:space="preserve"> </w:t>
            </w:r>
            <w:r w:rsidRPr="00A27F37">
              <w:t>орган в сфере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внутреннего контроля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устанавливающий правила нормирования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утверждающий требования к отдельным видам товаров, работ, услуг</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разрабатывающий типовые контракты и типовые условия контрактов</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 xml:space="preserve">Организация, осуществляющая полномочия заказчика на осуществление закупок на основании договора (соглашения) в соответствии с </w:t>
            </w:r>
            <w:r w:rsidRPr="00A27F37">
              <w:lastRenderedPageBreak/>
              <w:t>частью 6 статьи 15 Федерального закона № 44-ФЗ</w:t>
            </w:r>
          </w:p>
        </w:tc>
        <w:tc>
          <w:tcPr>
            <w:tcW w:w="3802" w:type="pct"/>
            <w:shd w:val="clear" w:color="auto" w:fill="auto"/>
          </w:tcPr>
          <w:p w:rsidR="009A28CD" w:rsidRPr="00B55F0B" w:rsidRDefault="009A28CD" w:rsidP="00412DF7">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Почтовый индекс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ОКТМО</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t>С</w:t>
            </w:r>
            <w:r w:rsidR="00104661" w:rsidRPr="00B55F0B">
              <w:t>убъект РФ</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Район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Город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Населенный пункт</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 xml:space="preserve">Улица </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Дом</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Офис/квартира</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973765">
        <w:rPr>
          <w:noProof/>
        </w:rPr>
        <w:t>234</w:t>
      </w:r>
      <w:r w:rsidR="0026387A">
        <w:fldChar w:fldCharType="end"/>
      </w:r>
      <w:r w:rsidR="0026387A">
        <w:t>.</w:t>
      </w:r>
    </w:p>
    <w:p w:rsidR="001E2F7E" w:rsidRPr="001E2F7E" w:rsidRDefault="00E65C78" w:rsidP="001E2F7E">
      <w:pPr>
        <w:pStyle w:val="ASFKFigure"/>
        <w:rPr>
          <w:lang w:val="en-US"/>
        </w:rPr>
      </w:pPr>
      <w:r>
        <w:rPr>
          <w:noProof/>
        </w:rPr>
        <w:drawing>
          <wp:inline distT="0" distB="0" distL="0" distR="0">
            <wp:extent cx="6134735" cy="914400"/>
            <wp:effectExtent l="0" t="0" r="0" b="0"/>
            <wp:docPr id="371" name="Рисунок 371"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Запрос на подтв"/>
                    <pic:cNvPicPr>
                      <a:picLocks noChangeAspect="1" noChangeArrowheads="1"/>
                    </pic:cNvPicPr>
                  </pic:nvPicPr>
                  <pic:blipFill>
                    <a:blip r:embed="rId316">
                      <a:lum bright="-10000" contrast="20000"/>
                      <a:extLst>
                        <a:ext uri="{28A0092B-C50C-407E-A947-70E740481C1C}">
                          <a14:useLocalDpi xmlns:a14="http://schemas.microsoft.com/office/drawing/2010/main" val="0"/>
                        </a:ext>
                      </a:extLst>
                    </a:blip>
                    <a:srcRect/>
                    <a:stretch>
                      <a:fillRect/>
                    </a:stretch>
                  </pic:blipFill>
                  <pic:spPr bwMode="auto">
                    <a:xfrm>
                      <a:off x="0" y="0"/>
                      <a:ext cx="6134735" cy="914400"/>
                    </a:xfrm>
                    <a:prstGeom prst="rect">
                      <a:avLst/>
                    </a:prstGeom>
                    <a:noFill/>
                    <a:ln>
                      <a:noFill/>
                    </a:ln>
                  </pic:spPr>
                </pic:pic>
              </a:graphicData>
            </a:graphic>
          </wp:inline>
        </w:drawing>
      </w:r>
    </w:p>
    <w:p w:rsidR="008A6919"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509" w:name="_Ref356303273"/>
      <w:bookmarkStart w:id="1510" w:name="_Toc126837747"/>
      <w:r w:rsidR="00973765">
        <w:rPr>
          <w:noProof/>
        </w:rPr>
        <w:t>234</w:t>
      </w:r>
      <w:bookmarkEnd w:id="1509"/>
      <w:r>
        <w:rPr>
          <w:noProof/>
        </w:rPr>
        <w:fldChar w:fldCharType="end"/>
      </w:r>
      <w:r w:rsidR="008A6919">
        <w:t>.</w:t>
      </w:r>
      <w:r w:rsidR="003A43D0">
        <w:t xml:space="preserve"> ЭФ</w:t>
      </w:r>
      <w:r w:rsidR="008A6919">
        <w:t xml:space="preserve"> документа</w:t>
      </w:r>
      <w:r w:rsidR="00676E7A">
        <w:t xml:space="preserve"> </w:t>
      </w:r>
      <w:r w:rsidR="001F20AD">
        <w:t>«</w:t>
      </w:r>
      <w:r w:rsidR="008A6919" w:rsidRPr="005D5B4D">
        <w:t xml:space="preserve">Запрос на подтверждение </w:t>
      </w:r>
      <w:r w:rsidR="008A6919">
        <w:t>с</w:t>
      </w:r>
      <w:r w:rsidR="008A6919" w:rsidRPr="005D5B4D">
        <w:t>ведений об организации</w:t>
      </w:r>
      <w:r w:rsidR="00F9698D">
        <w:t xml:space="preserve">», закладки </w:t>
      </w:r>
      <w:r w:rsidR="001F20AD">
        <w:t>«</w:t>
      </w:r>
      <w:r w:rsidR="008A6919" w:rsidRPr="00352F13">
        <w:t>Подписи (3)</w:t>
      </w:r>
      <w:r w:rsidR="001F20AD">
        <w:t>»</w:t>
      </w:r>
      <w:bookmarkEnd w:id="1510"/>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973765">
        <w:rPr>
          <w:noProof/>
        </w:rPr>
        <w:t>139</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11" w:name="_Ref356309943"/>
      <w:bookmarkStart w:id="1512" w:name="_Toc126837512"/>
      <w:r w:rsidR="00973765">
        <w:rPr>
          <w:noProof/>
        </w:rPr>
        <w:t>139</w:t>
      </w:r>
      <w:bookmarkEnd w:id="1511"/>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3F2F11" w:rsidRPr="003F2F11"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rsidTr="00412DF7">
        <w:tc>
          <w:tcPr>
            <w:tcW w:w="5000" w:type="pct"/>
            <w:gridSpan w:val="2"/>
            <w:shd w:val="clear" w:color="auto" w:fill="auto"/>
          </w:tcPr>
          <w:p w:rsidR="00104661" w:rsidRPr="003F2F11" w:rsidRDefault="00104661" w:rsidP="00412DF7">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Должность </w:t>
            </w:r>
          </w:p>
        </w:tc>
        <w:tc>
          <w:tcPr>
            <w:tcW w:w="3802" w:type="pct"/>
            <w:shd w:val="clear" w:color="auto" w:fill="auto"/>
          </w:tcPr>
          <w:p w:rsidR="00104661" w:rsidRPr="003F2F11" w:rsidRDefault="00104661" w:rsidP="00412DF7">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ФИО </w:t>
            </w:r>
          </w:p>
        </w:tc>
        <w:tc>
          <w:tcPr>
            <w:tcW w:w="3802" w:type="pct"/>
            <w:shd w:val="clear" w:color="auto" w:fill="auto"/>
          </w:tcPr>
          <w:p w:rsidR="00104661" w:rsidRPr="003F2F11" w:rsidRDefault="00104661" w:rsidP="00412DF7">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Телефон </w:t>
            </w:r>
          </w:p>
        </w:tc>
        <w:tc>
          <w:tcPr>
            <w:tcW w:w="3802" w:type="pct"/>
            <w:shd w:val="clear" w:color="auto" w:fill="auto"/>
          </w:tcPr>
          <w:p w:rsidR="00104661" w:rsidRPr="003F2F11" w:rsidRDefault="00104661" w:rsidP="00412DF7">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Дата подписания</w:t>
            </w:r>
          </w:p>
        </w:tc>
        <w:tc>
          <w:tcPr>
            <w:tcW w:w="3802" w:type="pct"/>
            <w:shd w:val="clear" w:color="auto" w:fill="auto"/>
          </w:tcPr>
          <w:p w:rsidR="00104661" w:rsidRPr="003F2F11" w:rsidRDefault="00104661" w:rsidP="00412DF7">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513" w:name="_Toc396916180"/>
      <w:bookmarkStart w:id="1514" w:name="_Ref396917000"/>
      <w:bookmarkStart w:id="1515" w:name="_Ref396918667"/>
      <w:bookmarkStart w:id="1516" w:name="_Toc410283309"/>
      <w:bookmarkStart w:id="1517" w:name="_Toc126837370"/>
      <w:r w:rsidRPr="00345377">
        <w:lastRenderedPageBreak/>
        <w:t xml:space="preserve">Группа документов </w:t>
      </w:r>
      <w:r w:rsidR="001F20AD">
        <w:t>«</w:t>
      </w:r>
      <w:r w:rsidRPr="00345377">
        <w:t>Служебные документы</w:t>
      </w:r>
      <w:r w:rsidR="001F20AD">
        <w:t>»</w:t>
      </w:r>
      <w:bookmarkEnd w:id="1513"/>
      <w:bookmarkEnd w:id="1514"/>
      <w:bookmarkEnd w:id="1515"/>
      <w:bookmarkEnd w:id="1516"/>
      <w:bookmarkEnd w:id="1517"/>
    </w:p>
    <w:p w:rsidR="00D81680" w:rsidRDefault="00D81680" w:rsidP="00F018DF">
      <w:pPr>
        <w:pStyle w:val="32"/>
      </w:pPr>
      <w:bookmarkStart w:id="1518" w:name="_Toc396916181"/>
      <w:bookmarkStart w:id="1519" w:name="_Toc410283310"/>
      <w:bookmarkStart w:id="1520" w:name="_Ref445286537"/>
      <w:bookmarkStart w:id="1521" w:name="_Ref504466172"/>
      <w:bookmarkStart w:id="1522" w:name="_Toc126837371"/>
      <w:r>
        <w:t>Протокол операций импорта</w:t>
      </w:r>
      <w:bookmarkEnd w:id="1518"/>
      <w:bookmarkEnd w:id="1519"/>
      <w:bookmarkEnd w:id="1520"/>
      <w:bookmarkEnd w:id="1521"/>
      <w:bookmarkEnd w:id="1522"/>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t>Пользователь загружает один или несколько файлов для импорта, среди которых могут быть архивы.</w:t>
      </w:r>
    </w:p>
    <w:p w:rsidR="00D81680" w:rsidRDefault="00D81680" w:rsidP="00D81680">
      <w:pPr>
        <w:pStyle w:val="ASFKListnum"/>
      </w:pPr>
      <w:r>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973765">
        <w:rPr>
          <w:noProof/>
        </w:rPr>
        <w:t>235</w:t>
      </w:r>
      <w:r>
        <w:fldChar w:fldCharType="end"/>
      </w:r>
      <w:r>
        <w:t>).</w:t>
      </w:r>
    </w:p>
    <w:p w:rsidR="00D81680" w:rsidRPr="004249DE" w:rsidRDefault="00E65C78" w:rsidP="00D81680">
      <w:pPr>
        <w:pStyle w:val="ASFKFigure"/>
      </w:pPr>
      <w:r>
        <w:rPr>
          <w:noProof/>
        </w:rPr>
        <w:drawing>
          <wp:inline distT="0" distB="0" distL="0" distR="0">
            <wp:extent cx="6125845" cy="5024755"/>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D81680"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523" w:name="_Ref396914118"/>
      <w:bookmarkStart w:id="1524" w:name="_Toc126837748"/>
      <w:r w:rsidR="00973765">
        <w:rPr>
          <w:noProof/>
        </w:rPr>
        <w:t>235</w:t>
      </w:r>
      <w:bookmarkEnd w:id="1523"/>
      <w:r>
        <w:rPr>
          <w:noProof/>
        </w:rPr>
        <w:fldChar w:fldCharType="end"/>
      </w:r>
      <w:r w:rsidR="00D81680">
        <w:t>. Диспетчер задач с результатами импорта файлов</w:t>
      </w:r>
      <w:bookmarkEnd w:id="1524"/>
    </w:p>
    <w:p w:rsidR="00D81680" w:rsidRDefault="00D81680" w:rsidP="00D81680">
      <w:pPr>
        <w:pStyle w:val="ASFKListnum"/>
      </w:pPr>
      <w:r>
        <w:lastRenderedPageBreak/>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t>Описание печати протоколов операций импорта из списковой формы:</w:t>
      </w:r>
    </w:p>
    <w:p w:rsidR="00D81680" w:rsidRDefault="00D81680" w:rsidP="00050E42">
      <w:pPr>
        <w:pStyle w:val="ASFKListnum"/>
      </w:pPr>
      <w:r>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973765">
        <w:rPr>
          <w:noProof/>
        </w:rPr>
        <w:t>236</w:t>
      </w:r>
      <w:r w:rsidR="00D81680">
        <w:fldChar w:fldCharType="end"/>
      </w:r>
      <w:r w:rsidR="00D81680">
        <w:t>.</w:t>
      </w:r>
    </w:p>
    <w:p w:rsidR="00D81680" w:rsidRPr="004249DE" w:rsidRDefault="00E65C78" w:rsidP="00D81680">
      <w:pPr>
        <w:pStyle w:val="ASFKFigure"/>
      </w:pPr>
      <w:r>
        <w:rPr>
          <w:noProof/>
        </w:rPr>
        <w:drawing>
          <wp:inline distT="0" distB="0" distL="0" distR="0">
            <wp:extent cx="6036945" cy="2645410"/>
            <wp:effectExtent l="0" t="0" r="0" b="0"/>
            <wp:docPr id="373" name="Рисунок 373"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ГРБС"/>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D81680"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525" w:name="_Ref396914609"/>
      <w:bookmarkStart w:id="1526" w:name="_Toc126837749"/>
      <w:r w:rsidR="00973765">
        <w:rPr>
          <w:noProof/>
        </w:rPr>
        <w:t>236</w:t>
      </w:r>
      <w:bookmarkEnd w:id="1525"/>
      <w:r>
        <w:rPr>
          <w:noProof/>
        </w:rPr>
        <w:fldChar w:fldCharType="end"/>
      </w:r>
      <w:r w:rsidR="00D81680">
        <w:t xml:space="preserve">. </w:t>
      </w:r>
      <w:r w:rsidR="00D81680" w:rsidRPr="00B11F4A">
        <w:t xml:space="preserve">ЭФ списка документов </w:t>
      </w:r>
      <w:r w:rsidR="001F20AD">
        <w:t>«</w:t>
      </w:r>
      <w:r w:rsidR="00D81680">
        <w:t>Протокол операций импорта</w:t>
      </w:r>
      <w:r w:rsidR="001F20AD">
        <w:t>»</w:t>
      </w:r>
      <w:bookmarkEnd w:id="1526"/>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lastRenderedPageBreak/>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973765">
        <w:rPr>
          <w:noProof/>
        </w:rPr>
        <w:t>237</w:t>
      </w:r>
      <w:r>
        <w:fldChar w:fldCharType="end"/>
      </w:r>
      <w:r w:rsidR="001A1E17">
        <w:t>.</w:t>
      </w:r>
    </w:p>
    <w:p w:rsidR="00D81680" w:rsidRPr="00360F0B" w:rsidRDefault="00E65C78" w:rsidP="00D81680">
      <w:pPr>
        <w:pStyle w:val="ASFKFigure"/>
      </w:pPr>
      <w:r>
        <w:rPr>
          <w:noProof/>
        </w:rPr>
        <w:drawing>
          <wp:inline distT="0" distB="0" distL="0" distR="0">
            <wp:extent cx="6125845" cy="42970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D81680" w:rsidRPr="00B11F4A" w:rsidRDefault="0029232C" w:rsidP="00F018DF">
      <w:pPr>
        <w:pStyle w:val="ASFKFigName"/>
      </w:pPr>
      <w:r>
        <w:rPr>
          <w:noProof/>
        </w:rPr>
        <w:fldChar w:fldCharType="begin"/>
      </w:r>
      <w:r>
        <w:rPr>
          <w:noProof/>
        </w:rPr>
        <w:instrText xml:space="preserve"> SEQ Рисунок \* ARABIC </w:instrText>
      </w:r>
      <w:r>
        <w:rPr>
          <w:noProof/>
        </w:rPr>
        <w:fldChar w:fldCharType="separate"/>
      </w:r>
      <w:bookmarkStart w:id="1527" w:name="_Ref396914633"/>
      <w:bookmarkStart w:id="1528" w:name="_Toc126837750"/>
      <w:r w:rsidR="00973765">
        <w:rPr>
          <w:noProof/>
        </w:rPr>
        <w:t>237</w:t>
      </w:r>
      <w:bookmarkEnd w:id="1527"/>
      <w:r>
        <w:rPr>
          <w:noProof/>
        </w:rPr>
        <w:fldChar w:fldCharType="end"/>
      </w:r>
      <w:r w:rsidR="00D81680" w:rsidRPr="00B11F4A">
        <w:t xml:space="preserve">. ЭФ </w:t>
      </w:r>
      <w:r w:rsidR="00D81680">
        <w:t xml:space="preserve">документа </w:t>
      </w:r>
      <w:r w:rsidR="001F20AD">
        <w:t>«</w:t>
      </w:r>
      <w:r w:rsidR="00D81680">
        <w:t>Протокол операций импорта</w:t>
      </w:r>
      <w:r w:rsidR="001F20AD">
        <w:t>»</w:t>
      </w:r>
      <w:bookmarkEnd w:id="1528"/>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973765">
        <w:rPr>
          <w:noProof/>
        </w:rPr>
        <w:t>140</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9" w:name="_Ref396914733"/>
      <w:bookmarkStart w:id="1530" w:name="_Toc126837513"/>
      <w:r w:rsidR="00973765">
        <w:rPr>
          <w:noProof/>
        </w:rPr>
        <w:t>140</w:t>
      </w:r>
      <w:bookmarkEnd w:id="1529"/>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D81680"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rsidTr="00412DF7">
        <w:tc>
          <w:tcPr>
            <w:tcW w:w="1259" w:type="pct"/>
            <w:shd w:val="clear" w:color="auto" w:fill="auto"/>
          </w:tcPr>
          <w:p w:rsidR="00D81680" w:rsidRPr="00B11F4A" w:rsidRDefault="00D81680" w:rsidP="00412DF7">
            <w:pPr>
              <w:pStyle w:val="ASFKTablenorm"/>
              <w:ind w:left="57" w:right="57"/>
            </w:pPr>
            <w:r w:rsidRPr="00B11F4A">
              <w:t>Дата</w:t>
            </w:r>
            <w:r>
              <w:t xml:space="preserve"> и время операции</w:t>
            </w:r>
          </w:p>
        </w:tc>
        <w:tc>
          <w:tcPr>
            <w:tcW w:w="3741" w:type="pct"/>
            <w:shd w:val="clear" w:color="auto" w:fill="auto"/>
          </w:tcPr>
          <w:p w:rsidR="00D81680" w:rsidRDefault="00D81680" w:rsidP="00412DF7">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Операция</w:t>
            </w:r>
          </w:p>
        </w:tc>
        <w:tc>
          <w:tcPr>
            <w:tcW w:w="3741" w:type="pct"/>
            <w:shd w:val="clear" w:color="auto" w:fill="auto"/>
          </w:tcPr>
          <w:p w:rsidR="00D81680" w:rsidRPr="00AC3254" w:rsidRDefault="00D81680" w:rsidP="00412DF7">
            <w:pPr>
              <w:pStyle w:val="ASFKTablenorm"/>
              <w:ind w:left="57" w:right="57"/>
            </w:pPr>
            <w:r w:rsidRPr="00B45BA6">
              <w:t>Наименование операции импорта</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Инициатор операции (логин)</w:t>
            </w:r>
          </w:p>
        </w:tc>
        <w:tc>
          <w:tcPr>
            <w:tcW w:w="3741" w:type="pct"/>
            <w:shd w:val="clear" w:color="auto" w:fill="auto"/>
          </w:tcPr>
          <w:p w:rsidR="00D81680" w:rsidRPr="00AC3254" w:rsidRDefault="00D81680" w:rsidP="00412DF7">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 xml:space="preserve">Инициатор операции </w:t>
            </w:r>
            <w:r w:rsidRPr="00AC3254">
              <w:t>(</w:t>
            </w:r>
            <w:r>
              <w:t>ФИО</w:t>
            </w:r>
            <w:r w:rsidRPr="00AC3254">
              <w:t>)</w:t>
            </w:r>
          </w:p>
        </w:tc>
        <w:tc>
          <w:tcPr>
            <w:tcW w:w="3741" w:type="pct"/>
            <w:shd w:val="clear" w:color="auto" w:fill="auto"/>
          </w:tcPr>
          <w:p w:rsidR="00D81680" w:rsidRPr="00AC3254" w:rsidRDefault="00D81680" w:rsidP="00412DF7">
            <w:pPr>
              <w:pStyle w:val="ASFKTablenorm"/>
              <w:ind w:left="57" w:right="57"/>
            </w:pPr>
            <w:r>
              <w:t>Бизнес-</w:t>
            </w:r>
            <w:r w:rsidRPr="00B45BA6">
              <w:t>имя учетной записи (ФИО)</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успешно обработанных файлов</w:t>
            </w:r>
          </w:p>
        </w:tc>
        <w:tc>
          <w:tcPr>
            <w:tcW w:w="3741" w:type="pct"/>
            <w:shd w:val="clear" w:color="auto" w:fill="auto"/>
          </w:tcPr>
          <w:p w:rsidR="00D81680" w:rsidRDefault="00D81680" w:rsidP="00412DF7">
            <w:pPr>
              <w:pStyle w:val="ASFKTablenorm"/>
              <w:ind w:left="57" w:right="57"/>
            </w:pPr>
            <w:r>
              <w:t>Количество успешно обработанных файлов.</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файлов с ошибками</w:t>
            </w:r>
          </w:p>
        </w:tc>
        <w:tc>
          <w:tcPr>
            <w:tcW w:w="3741" w:type="pct"/>
            <w:shd w:val="clear" w:color="auto" w:fill="auto"/>
          </w:tcPr>
          <w:p w:rsidR="00D81680" w:rsidRDefault="00D81680" w:rsidP="00412DF7">
            <w:pPr>
              <w:pStyle w:val="ASFKTablenorm"/>
              <w:ind w:left="57" w:right="57"/>
            </w:pPr>
            <w:r>
              <w:t>Количество файлов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lastRenderedPageBreak/>
              <w:t>Дополнительная информация</w:t>
            </w:r>
          </w:p>
        </w:tc>
        <w:tc>
          <w:tcPr>
            <w:tcW w:w="3741" w:type="pct"/>
            <w:shd w:val="clear" w:color="auto" w:fill="auto"/>
          </w:tcPr>
          <w:p w:rsidR="00D81680" w:rsidRDefault="00D81680" w:rsidP="00412DF7">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5000" w:type="pct"/>
            <w:gridSpan w:val="2"/>
            <w:shd w:val="clear" w:color="auto" w:fill="auto"/>
          </w:tcPr>
          <w:p w:rsidR="00D81680" w:rsidRPr="00F13367" w:rsidRDefault="00D81680" w:rsidP="00412DF7">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rsidTr="00412DF7">
        <w:tc>
          <w:tcPr>
            <w:tcW w:w="1259" w:type="pct"/>
            <w:shd w:val="clear" w:color="auto" w:fill="auto"/>
          </w:tcPr>
          <w:p w:rsidR="00D81680" w:rsidRPr="00B11F4A" w:rsidRDefault="00D81680" w:rsidP="00412DF7">
            <w:pPr>
              <w:pStyle w:val="ASFKTablenorm"/>
              <w:ind w:left="57" w:right="57"/>
            </w:pPr>
            <w:r>
              <w:t>Результат</w:t>
            </w:r>
          </w:p>
        </w:tc>
        <w:tc>
          <w:tcPr>
            <w:tcW w:w="3741" w:type="pct"/>
            <w:shd w:val="clear" w:color="auto" w:fill="auto"/>
          </w:tcPr>
          <w:p w:rsidR="00D81680" w:rsidRDefault="00D81680" w:rsidP="00412DF7">
            <w:pPr>
              <w:pStyle w:val="ASFKTablenorm"/>
              <w:ind w:left="57" w:right="57"/>
            </w:pPr>
            <w:r>
              <w:t>Результат выполнения операции импорта файлов</w:t>
            </w:r>
            <w:r w:rsidRPr="0083304F">
              <w:t xml:space="preserve">. </w:t>
            </w:r>
          </w:p>
          <w:p w:rsidR="00D81680" w:rsidRPr="0083304F" w:rsidRDefault="00D81680" w:rsidP="00412DF7">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Имя файла</w:t>
            </w:r>
          </w:p>
        </w:tc>
        <w:tc>
          <w:tcPr>
            <w:tcW w:w="3741" w:type="pct"/>
            <w:shd w:val="clear" w:color="auto" w:fill="auto"/>
          </w:tcPr>
          <w:p w:rsidR="00D81680" w:rsidRDefault="00D81680" w:rsidP="00412DF7">
            <w:pPr>
              <w:pStyle w:val="ASFKTablenorm"/>
              <w:ind w:left="57" w:right="57"/>
            </w:pPr>
            <w:r>
              <w:t>Имя импортируемого файла</w:t>
            </w:r>
            <w:r w:rsidRPr="0083304F">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Текст ошибки</w:t>
            </w:r>
          </w:p>
        </w:tc>
        <w:tc>
          <w:tcPr>
            <w:tcW w:w="3741" w:type="pct"/>
            <w:shd w:val="clear" w:color="auto" w:fill="auto"/>
          </w:tcPr>
          <w:p w:rsidR="00D81680" w:rsidRPr="00FB36AF" w:rsidRDefault="00D81680" w:rsidP="00412DF7">
            <w:pPr>
              <w:pStyle w:val="ASFKTablenorm"/>
              <w:ind w:left="57" w:right="57"/>
            </w:pPr>
            <w:r>
              <w:t>Сообщение об ошибке импорта</w:t>
            </w:r>
            <w:r w:rsidRPr="00FB36AF">
              <w:t>.</w:t>
            </w:r>
          </w:p>
          <w:p w:rsidR="00D81680" w:rsidRDefault="00D81680" w:rsidP="00412DF7">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412DF7">
            <w:pPr>
              <w:pStyle w:val="ASFKTablenorm"/>
              <w:ind w:left="57" w:right="57"/>
            </w:pPr>
            <w:r w:rsidRPr="00AC3254">
              <w:t>Заполняется автоматически.</w:t>
            </w:r>
          </w:p>
        </w:tc>
      </w:tr>
    </w:tbl>
    <w:p w:rsidR="00CD55C7" w:rsidRPr="0064058C" w:rsidRDefault="00CD55C7" w:rsidP="008F68FE">
      <w:pPr>
        <w:pStyle w:val="ASFKReg"/>
      </w:pPr>
      <w:bookmarkStart w:id="1531" w:name="_Toc126837372"/>
      <w:bookmarkStart w:id="1532" w:name="_Toc150758397"/>
      <w:bookmarkStart w:id="1533" w:name="_Toc154485450"/>
      <w:bookmarkStart w:id="1534" w:name="_Toc182196514"/>
      <w:bookmarkStart w:id="1535" w:name="_Toc231633791"/>
      <w:bookmarkStart w:id="1536" w:name="_Toc232827480"/>
      <w:bookmarkStart w:id="1537" w:name="_Toc237077606"/>
      <w:r w:rsidRPr="0064058C">
        <w:lastRenderedPageBreak/>
        <w:t>СОГЛАСОВАНО</w:t>
      </w:r>
      <w:bookmarkEnd w:id="1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74"/>
        <w:gridCol w:w="2554"/>
        <w:gridCol w:w="2040"/>
        <w:gridCol w:w="1362"/>
        <w:gridCol w:w="1701"/>
      </w:tblGrid>
      <w:tr w:rsidR="00CD55C7" w:rsidRPr="002667B1" w:rsidTr="00412DF7">
        <w:trPr>
          <w:trHeight w:val="891"/>
          <w:tblHeader/>
        </w:trPr>
        <w:tc>
          <w:tcPr>
            <w:tcW w:w="10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r w:rsidRPr="0064058C">
              <w:t> </w:t>
            </w:r>
          </w:p>
        </w:tc>
        <w:tc>
          <w:tcPr>
            <w:tcW w:w="1326" w:type="pct"/>
            <w:shd w:val="clear" w:color="auto" w:fill="auto"/>
          </w:tcPr>
          <w:p w:rsidR="00CD55C7" w:rsidRPr="0064058C" w:rsidRDefault="00CD55C7" w:rsidP="00412DF7">
            <w:pPr>
              <w:pStyle w:val="ASFKTablenorm"/>
              <w:ind w:left="57" w:right="57"/>
            </w:pPr>
            <w:r w:rsidRPr="0064058C">
              <w:t> </w:t>
            </w:r>
          </w:p>
        </w:tc>
        <w:tc>
          <w:tcPr>
            <w:tcW w:w="1059" w:type="pct"/>
            <w:shd w:val="clear" w:color="auto" w:fill="auto"/>
          </w:tcPr>
          <w:p w:rsidR="00CD55C7" w:rsidRPr="0064058C" w:rsidRDefault="00CD55C7" w:rsidP="00412DF7">
            <w:pPr>
              <w:pStyle w:val="ASFKTablenorm"/>
              <w:ind w:left="57" w:right="57"/>
            </w:pPr>
            <w:r w:rsidRPr="0064058C">
              <w:t> </w:t>
            </w:r>
          </w:p>
        </w:tc>
        <w:tc>
          <w:tcPr>
            <w:tcW w:w="707" w:type="pct"/>
            <w:shd w:val="clear" w:color="auto" w:fill="auto"/>
          </w:tcPr>
          <w:p w:rsidR="00CD55C7" w:rsidRPr="0064058C" w:rsidRDefault="00CD55C7" w:rsidP="00412DF7">
            <w:pPr>
              <w:pStyle w:val="ASFKTablenorm"/>
              <w:ind w:left="57" w:right="57"/>
            </w:pPr>
            <w:r w:rsidRPr="0064058C">
              <w:t> </w:t>
            </w:r>
          </w:p>
        </w:tc>
        <w:tc>
          <w:tcPr>
            <w:tcW w:w="883" w:type="pct"/>
            <w:shd w:val="clear" w:color="auto" w:fill="auto"/>
          </w:tcPr>
          <w:p w:rsidR="00CD55C7" w:rsidRPr="0064058C" w:rsidRDefault="00CD55C7" w:rsidP="00412DF7">
            <w:pPr>
              <w:pStyle w:val="ASFKTablenorm"/>
              <w:ind w:left="57" w:right="57"/>
            </w:pPr>
            <w:r w:rsidRPr="0064058C">
              <w:t> </w:t>
            </w:r>
          </w:p>
        </w:tc>
      </w:tr>
    </w:tbl>
    <w:p w:rsidR="00CD55C7" w:rsidRPr="009F337A" w:rsidRDefault="00CD55C7" w:rsidP="009F337A">
      <w:pPr>
        <w:pStyle w:val="ASFKReg"/>
      </w:pPr>
      <w:bookmarkStart w:id="1538" w:name="_Toc387859051"/>
      <w:bookmarkStart w:id="1539" w:name="_Toc126837373"/>
      <w:bookmarkStart w:id="1540" w:name="_GoBack"/>
      <w:bookmarkEnd w:id="1540"/>
      <w:r w:rsidRPr="009F337A">
        <w:lastRenderedPageBreak/>
        <w:t>ЛИСТ РЕГИСТРАЦИИ ИЗМЕНЕНИЙ</w:t>
      </w:r>
      <w:bookmarkEnd w:id="1532"/>
      <w:bookmarkEnd w:id="1533"/>
      <w:bookmarkEnd w:id="1534"/>
      <w:bookmarkEnd w:id="1535"/>
      <w:bookmarkEnd w:id="1536"/>
      <w:bookmarkEnd w:id="1537"/>
      <w:bookmarkEnd w:id="1538"/>
      <w:bookmarkEnd w:id="15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55"/>
        <w:gridCol w:w="1302"/>
        <w:gridCol w:w="1957"/>
        <w:gridCol w:w="5517"/>
      </w:tblGrid>
      <w:tr w:rsidR="00DE56F1" w:rsidRPr="00D27160" w:rsidTr="00412DF7">
        <w:trPr>
          <w:trHeight w:val="20"/>
          <w:tblHeader/>
        </w:trPr>
        <w:tc>
          <w:tcPr>
            <w:tcW w:w="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67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1.0</w:t>
            </w:r>
          </w:p>
        </w:tc>
        <w:tc>
          <w:tcPr>
            <w:tcW w:w="676" w:type="pct"/>
            <w:shd w:val="clear" w:color="auto" w:fill="auto"/>
          </w:tcPr>
          <w:p w:rsidR="00CD55C7" w:rsidRPr="00D27160" w:rsidRDefault="00CD55C7" w:rsidP="00412DF7">
            <w:pPr>
              <w:pStyle w:val="ASFKTablenorm"/>
              <w:ind w:left="57" w:right="57"/>
            </w:pPr>
            <w:r w:rsidRPr="00D27160">
              <w:t>31.07.2009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Начальная версия документа.</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1.1</w:t>
            </w:r>
          </w:p>
        </w:tc>
        <w:tc>
          <w:tcPr>
            <w:tcW w:w="676" w:type="pct"/>
            <w:shd w:val="clear" w:color="auto" w:fill="auto"/>
          </w:tcPr>
          <w:p w:rsidR="00CD55C7" w:rsidRPr="00D27160" w:rsidRDefault="00CD55C7" w:rsidP="00412DF7">
            <w:pPr>
              <w:pStyle w:val="ASFKTablenorm"/>
              <w:ind w:left="57" w:right="57"/>
            </w:pPr>
            <w:r w:rsidRPr="00D27160">
              <w:t>18.12.2009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1.2</w:t>
            </w:r>
          </w:p>
        </w:tc>
        <w:tc>
          <w:tcPr>
            <w:tcW w:w="676" w:type="pct"/>
            <w:shd w:val="clear" w:color="auto" w:fill="auto"/>
          </w:tcPr>
          <w:p w:rsidR="00CD55C7" w:rsidRPr="00D27160" w:rsidRDefault="00CD55C7" w:rsidP="00412DF7">
            <w:pPr>
              <w:pStyle w:val="ASFKTablenorm"/>
              <w:ind w:left="57" w:right="57"/>
            </w:pPr>
            <w:r w:rsidRPr="00D27160">
              <w:t>25.12.2009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1.3</w:t>
            </w:r>
          </w:p>
        </w:tc>
        <w:tc>
          <w:tcPr>
            <w:tcW w:w="676" w:type="pct"/>
            <w:shd w:val="clear" w:color="auto" w:fill="auto"/>
          </w:tcPr>
          <w:p w:rsidR="00CD55C7" w:rsidRPr="00D27160" w:rsidRDefault="00CD55C7" w:rsidP="00412DF7">
            <w:pPr>
              <w:pStyle w:val="ASFKTablenorm"/>
              <w:ind w:left="57" w:right="57"/>
            </w:pPr>
            <w:r w:rsidRPr="00D27160">
              <w:t>16.02.2010</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t>4.5.2, 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1.4</w:t>
            </w:r>
          </w:p>
        </w:tc>
        <w:tc>
          <w:tcPr>
            <w:tcW w:w="676" w:type="pct"/>
            <w:shd w:val="clear" w:color="auto" w:fill="auto"/>
          </w:tcPr>
          <w:p w:rsidR="00CD55C7" w:rsidRPr="00D27160" w:rsidRDefault="00CD55C7" w:rsidP="00412DF7">
            <w:pPr>
              <w:pStyle w:val="ASFKTablenorm"/>
              <w:ind w:left="57" w:right="57"/>
            </w:pPr>
            <w:bookmarkStart w:id="1541" w:name="_Hlk291661783"/>
            <w:r w:rsidRPr="00D27160">
              <w:t>28.09.2010</w:t>
            </w:r>
            <w:bookmarkEnd w:id="1541"/>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973765">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973765">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973765">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973765">
              <w:t>5.6.2</w:t>
            </w:r>
            <w:r w:rsidRPr="00D27160">
              <w:fldChar w:fldCharType="end"/>
            </w:r>
            <w:r w:rsidRPr="00D27160">
              <w:t>.</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1.5</w:t>
            </w:r>
          </w:p>
        </w:tc>
        <w:tc>
          <w:tcPr>
            <w:tcW w:w="676" w:type="pct"/>
            <w:shd w:val="clear" w:color="auto" w:fill="auto"/>
          </w:tcPr>
          <w:p w:rsidR="00CD55C7" w:rsidRPr="00D27160" w:rsidRDefault="00CD55C7" w:rsidP="00412DF7">
            <w:pPr>
              <w:pStyle w:val="ASFKTablenorm"/>
              <w:ind w:left="57" w:right="57"/>
            </w:pPr>
            <w:r w:rsidRPr="00D27160">
              <w:t>28.10.2010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973765">
              <w:t>5.1.3</w:t>
            </w:r>
            <w:r w:rsidRPr="00D27160">
              <w:fldChar w:fldCharType="end"/>
            </w:r>
            <w:r w:rsidRPr="00D27160">
              <w:t xml:space="preserve"> по SUFD-11863 (SUFD-16117).</w:t>
            </w:r>
          </w:p>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973765">
              <w:t>5.1.3.2</w:t>
            </w:r>
            <w:r w:rsidRPr="00D27160">
              <w:fldChar w:fldCharType="end"/>
            </w:r>
            <w:r w:rsidRPr="00D27160">
              <w:t xml:space="preserve"> по SUFD-14290.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1.6</w:t>
            </w:r>
          </w:p>
        </w:tc>
        <w:tc>
          <w:tcPr>
            <w:tcW w:w="676" w:type="pct"/>
            <w:shd w:val="clear" w:color="auto" w:fill="auto"/>
          </w:tcPr>
          <w:p w:rsidR="00CD55C7" w:rsidRPr="00D27160" w:rsidRDefault="00CD55C7" w:rsidP="00412DF7">
            <w:pPr>
              <w:pStyle w:val="ASFKTablenorm"/>
              <w:ind w:left="57" w:right="57"/>
            </w:pPr>
            <w:r w:rsidRPr="00D27160">
              <w:t>11.11.2010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973765">
              <w:t>5.6.6.2</w:t>
            </w:r>
            <w:r w:rsidRPr="00D27160">
              <w:fldChar w:fldCharType="end"/>
            </w:r>
            <w:r w:rsidRPr="00D27160">
              <w:t xml:space="preserve"> по SUFD-16129 (SUFD-16507).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1.7</w:t>
            </w:r>
          </w:p>
        </w:tc>
        <w:tc>
          <w:tcPr>
            <w:tcW w:w="676" w:type="pct"/>
            <w:shd w:val="clear" w:color="auto" w:fill="auto"/>
          </w:tcPr>
          <w:p w:rsidR="00CD55C7" w:rsidRPr="00D27160" w:rsidRDefault="00CD55C7" w:rsidP="00412DF7">
            <w:pPr>
              <w:pStyle w:val="ASFKTablenorm"/>
              <w:ind w:left="57" w:right="57"/>
            </w:pPr>
            <w:r w:rsidRPr="00D27160">
              <w:t>10.05.2011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973765">
              <w:t>5.6.3</w:t>
            </w:r>
            <w:r w:rsidRPr="00D27160">
              <w:fldChar w:fldCharType="end"/>
            </w:r>
            <w:r w:rsidRPr="00D27160">
              <w:t xml:space="preserve"> по SUFD-21571 (SUFD-22118).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1.8</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973765">
              <w:t>5.4</w:t>
            </w:r>
            <w:r w:rsidR="00811D64" w:rsidRPr="00D27160">
              <w:fldChar w:fldCharType="end"/>
            </w:r>
            <w:r w:rsidR="00811D64" w:rsidRPr="00D27160">
              <w:t xml:space="preserve"> </w:t>
            </w:r>
            <w:r w:rsidRPr="00D27160">
              <w:t>по SUFD-4893 (SUFD-24621).</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1.9</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973765">
              <w:t>5.11.1</w:t>
            </w:r>
            <w:r w:rsidRPr="00D27160">
              <w:fldChar w:fldCharType="end"/>
            </w:r>
            <w:r w:rsidRPr="00D27160">
              <w:t xml:space="preserve"> по PROD-36456 (SUFD-24756).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2.0</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973765">
              <w:t>5.6.3</w:t>
            </w:r>
            <w:r w:rsidRPr="00D27160">
              <w:fldChar w:fldCharType="end"/>
            </w:r>
            <w:r w:rsidRPr="00D27160">
              <w:t xml:space="preserve"> по PROD-9000 (SUFD-24766).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2.1</w:t>
            </w:r>
          </w:p>
        </w:tc>
        <w:tc>
          <w:tcPr>
            <w:tcW w:w="676" w:type="pct"/>
            <w:shd w:val="clear" w:color="auto" w:fill="auto"/>
          </w:tcPr>
          <w:p w:rsidR="00CD55C7" w:rsidRPr="00D27160" w:rsidRDefault="00CD55C7" w:rsidP="00412DF7">
            <w:pPr>
              <w:pStyle w:val="ASFKTablenorm"/>
              <w:ind w:left="57" w:right="57"/>
            </w:pPr>
            <w:r w:rsidRPr="00D27160">
              <w:t>25.08.2011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973765">
              <w:t>5.11.1</w:t>
            </w:r>
            <w:r w:rsidRPr="00D27160">
              <w:fldChar w:fldCharType="end"/>
            </w:r>
            <w:r w:rsidRPr="00D27160">
              <w:t xml:space="preserve"> по SUFD-24890 (SUFD-25307).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2.2</w:t>
            </w:r>
          </w:p>
        </w:tc>
        <w:tc>
          <w:tcPr>
            <w:tcW w:w="676" w:type="pct"/>
            <w:shd w:val="clear" w:color="auto" w:fill="auto"/>
          </w:tcPr>
          <w:p w:rsidR="00CD55C7" w:rsidRPr="00D27160" w:rsidRDefault="00CD55C7" w:rsidP="00412DF7">
            <w:pPr>
              <w:pStyle w:val="ASFKTablenorm"/>
              <w:ind w:left="57" w:right="57"/>
            </w:pPr>
            <w:r w:rsidRPr="00D27160">
              <w:t>06.09.2011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95478C">
              <w:instrText xml:space="preserve"> \* MERGEFORMAT </w:instrText>
            </w:r>
            <w:r w:rsidR="005F4E73">
              <w:fldChar w:fldCharType="separate"/>
            </w:r>
            <w:r w:rsidR="00973765">
              <w:t>5.6.4</w:t>
            </w:r>
            <w:r w:rsidR="005F4E73">
              <w:fldChar w:fldCharType="end"/>
            </w:r>
            <w:r w:rsidR="005F4E73">
              <w:t xml:space="preserve"> </w:t>
            </w:r>
            <w:r w:rsidRPr="00D27160">
              <w:t>по PROD-34319 (SUFD-26270).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2.3</w:t>
            </w:r>
          </w:p>
        </w:tc>
        <w:tc>
          <w:tcPr>
            <w:tcW w:w="676" w:type="pct"/>
            <w:shd w:val="clear" w:color="auto" w:fill="auto"/>
          </w:tcPr>
          <w:p w:rsidR="00CD55C7" w:rsidRPr="00D27160" w:rsidRDefault="00CD55C7" w:rsidP="00412DF7">
            <w:pPr>
              <w:pStyle w:val="ASFKTablenorm"/>
              <w:ind w:left="57" w:right="57"/>
            </w:pPr>
            <w:r w:rsidRPr="00D27160">
              <w:t>14.10.2011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973765">
              <w:t>5.6.8</w:t>
            </w:r>
            <w:r w:rsidRPr="00D27160">
              <w:fldChar w:fldCharType="end"/>
            </w:r>
            <w:r w:rsidRPr="00D27160">
              <w:t xml:space="preserve"> по SUFD-8338.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2.4</w:t>
            </w:r>
          </w:p>
        </w:tc>
        <w:tc>
          <w:tcPr>
            <w:tcW w:w="676" w:type="pct"/>
            <w:shd w:val="clear" w:color="auto" w:fill="auto"/>
          </w:tcPr>
          <w:p w:rsidR="00CD55C7" w:rsidRPr="00D27160" w:rsidRDefault="00CD55C7" w:rsidP="00412DF7">
            <w:pPr>
              <w:pStyle w:val="ASFKTablenorm"/>
              <w:ind w:left="57" w:right="57"/>
            </w:pPr>
            <w:bookmarkStart w:id="1542" w:name="_Hlk292265259"/>
            <w:r w:rsidRPr="00D27160">
              <w:t>20.10.201</w:t>
            </w:r>
            <w:bookmarkEnd w:id="1542"/>
            <w:r w:rsidRPr="00D27160">
              <w:t>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973765">
              <w:t>5.11.1</w:t>
            </w:r>
            <w:r w:rsidRPr="00D27160">
              <w:fldChar w:fldCharType="end"/>
            </w:r>
            <w:r w:rsidRPr="00D27160">
              <w:t xml:space="preserve"> по PROD-46703 (SUFD-27460).</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2.5</w:t>
            </w:r>
          </w:p>
        </w:tc>
        <w:tc>
          <w:tcPr>
            <w:tcW w:w="676" w:type="pct"/>
            <w:shd w:val="clear" w:color="auto" w:fill="auto"/>
          </w:tcPr>
          <w:p w:rsidR="00CD457B" w:rsidRPr="00D27160" w:rsidRDefault="00CD457B" w:rsidP="00412DF7">
            <w:pPr>
              <w:pStyle w:val="ASFKTablenorm"/>
              <w:ind w:left="57" w:right="57"/>
            </w:pPr>
            <w:r w:rsidRPr="00D27160">
              <w:t>22.10.2011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95478C">
              <w:instrText xml:space="preserve"> \* MERGEFORMAT </w:instrText>
            </w:r>
            <w:r w:rsidR="005F4E73" w:rsidRPr="005F4E73">
              <w:fldChar w:fldCharType="separate"/>
            </w:r>
            <w:r w:rsidR="00973765">
              <w:t>5.12.1</w:t>
            </w:r>
            <w:r w:rsidR="005F4E73" w:rsidRPr="005F4E73">
              <w:fldChar w:fldCharType="end"/>
            </w:r>
            <w:r w:rsidR="005F4E73" w:rsidRPr="005F4E73">
              <w:t>.</w:t>
            </w:r>
          </w:p>
          <w:p w:rsidR="00CD457B" w:rsidRPr="00D27160" w:rsidRDefault="00CD457B" w:rsidP="00412DF7">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95478C">
              <w:instrText xml:space="preserve"> \* MERGEFORMAT </w:instrText>
            </w:r>
            <w:r w:rsidR="005F4E73">
              <w:fldChar w:fldCharType="separate"/>
            </w:r>
            <w:r w:rsidR="00973765">
              <w:t>5.12.1</w:t>
            </w:r>
            <w:r w:rsidR="005F4E73">
              <w:fldChar w:fldCharType="end"/>
            </w:r>
            <w:r w:rsidR="005F4E73">
              <w:t>.</w:t>
            </w:r>
          </w:p>
          <w:p w:rsidR="00CD457B" w:rsidRPr="00D27160" w:rsidRDefault="00CD457B" w:rsidP="00412DF7">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973765">
              <w:t>5.12.1</w:t>
            </w:r>
            <w:r w:rsidR="003F4180" w:rsidRPr="00D27160">
              <w:fldChar w:fldCharType="end"/>
            </w:r>
            <w:r w:rsidR="003F4180" w:rsidRPr="00D27160">
              <w:t>.</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2.6</w:t>
            </w:r>
          </w:p>
        </w:tc>
        <w:tc>
          <w:tcPr>
            <w:tcW w:w="676" w:type="pct"/>
            <w:shd w:val="clear" w:color="auto" w:fill="auto"/>
          </w:tcPr>
          <w:p w:rsidR="00CD457B" w:rsidRPr="00D27160" w:rsidRDefault="00CD457B" w:rsidP="00412DF7">
            <w:pPr>
              <w:pStyle w:val="ASFKTablenorm"/>
              <w:ind w:left="57" w:right="57"/>
            </w:pPr>
            <w:r w:rsidRPr="00D27160">
              <w:t>21.12.2011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973765">
              <w:t>5.6.8</w:t>
            </w:r>
            <w:r w:rsidRPr="00D27160">
              <w:fldChar w:fldCharType="end"/>
            </w:r>
            <w:r w:rsidRPr="00D27160">
              <w:t>.</w:t>
            </w:r>
          </w:p>
          <w:p w:rsidR="00D73EBF" w:rsidRPr="00D27160" w:rsidRDefault="00ED1BDF" w:rsidP="00412DF7">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973765">
              <w:t>5.11.1</w:t>
            </w:r>
            <w:r w:rsidRPr="00D27160">
              <w:fldChar w:fldCharType="end"/>
            </w:r>
            <w:r w:rsidRPr="00D27160">
              <w:t>.</w:t>
            </w:r>
          </w:p>
          <w:p w:rsidR="00625435" w:rsidRPr="00D27160" w:rsidRDefault="00625435" w:rsidP="00412DF7">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973765">
              <w:t>5.12.1</w:t>
            </w:r>
            <w:r w:rsidR="003F4180" w:rsidRPr="00D27160">
              <w:fldChar w:fldCharType="end"/>
            </w:r>
            <w:r w:rsidRPr="00D27160">
              <w:t>.</w:t>
            </w:r>
          </w:p>
          <w:p w:rsidR="008D34ED" w:rsidRPr="00D27160" w:rsidRDefault="008D34ED" w:rsidP="00412DF7">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973765">
              <w:t>5.7</w:t>
            </w:r>
            <w:r w:rsidRPr="00D27160">
              <w:fldChar w:fldCharType="end"/>
            </w:r>
            <w:r w:rsidRPr="00D27160">
              <w:t>.</w:t>
            </w:r>
          </w:p>
          <w:p w:rsidR="00FB52C8" w:rsidRPr="00D27160" w:rsidRDefault="00FB52C8" w:rsidP="00412DF7">
            <w:pPr>
              <w:pStyle w:val="ASFKTablenorm"/>
              <w:ind w:left="57" w:right="57"/>
            </w:pPr>
            <w:bookmarkStart w:id="1543" w:name="_Hlk315336446"/>
            <w:r w:rsidRPr="00D27160">
              <w:lastRenderedPageBreak/>
              <w:t xml:space="preserve">В соответствии с </w:t>
            </w:r>
            <w:bookmarkStart w:id="1544" w:name="_Hlk315345268"/>
            <w:r w:rsidR="00BC6239" w:rsidRPr="00D27160">
              <w:t>SUFD-</w:t>
            </w:r>
            <w:r w:rsidR="009535BD" w:rsidRPr="00D27160">
              <w:t>27103</w:t>
            </w:r>
            <w:r w:rsidR="00BC6239" w:rsidRPr="00D27160">
              <w:t xml:space="preserve"> (SUFD-29126) и</w:t>
            </w:r>
            <w:bookmarkEnd w:id="1544"/>
            <w:r w:rsidR="00676E7A" w:rsidRPr="00D27160">
              <w:t xml:space="preserve"> </w:t>
            </w:r>
            <w:r w:rsidRPr="00D27160">
              <w:t>SUFD-</w:t>
            </w:r>
            <w:r w:rsidR="009535BD" w:rsidRPr="00D27160">
              <w:t>27103</w:t>
            </w:r>
            <w:r w:rsidRPr="00D27160">
              <w:t xml:space="preserve"> (SUFD-29575) актуализирован</w:t>
            </w:r>
            <w:bookmarkEnd w:id="1543"/>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973765">
              <w:t>5.12.1</w:t>
            </w:r>
            <w:r w:rsidR="003F4180" w:rsidRPr="00D27160">
              <w:fldChar w:fldCharType="end"/>
            </w:r>
            <w:r w:rsidRPr="00D27160">
              <w:t>.</w:t>
            </w:r>
          </w:p>
        </w:tc>
      </w:tr>
      <w:tr w:rsidR="00412DF7" w:rsidRPr="00D27160" w:rsidTr="00412DF7">
        <w:trPr>
          <w:trHeight w:val="20"/>
        </w:trPr>
        <w:tc>
          <w:tcPr>
            <w:tcW w:w="444" w:type="pct"/>
            <w:shd w:val="clear" w:color="auto" w:fill="auto"/>
          </w:tcPr>
          <w:p w:rsidR="00AE70CE" w:rsidRPr="00D27160" w:rsidRDefault="00AE70CE" w:rsidP="00412DF7">
            <w:pPr>
              <w:pStyle w:val="ASFKTablenorm"/>
              <w:ind w:left="57" w:right="57"/>
            </w:pPr>
            <w:r w:rsidRPr="00D27160">
              <w:lastRenderedPageBreak/>
              <w:t>2.7</w:t>
            </w:r>
          </w:p>
        </w:tc>
        <w:tc>
          <w:tcPr>
            <w:tcW w:w="676" w:type="pct"/>
            <w:shd w:val="clear" w:color="auto" w:fill="auto"/>
          </w:tcPr>
          <w:p w:rsidR="00AE70CE" w:rsidRPr="00D27160" w:rsidRDefault="00AE70CE" w:rsidP="00412DF7">
            <w:pPr>
              <w:pStyle w:val="ASFKTablenorm"/>
              <w:ind w:left="57" w:right="57"/>
            </w:pPr>
            <w:r w:rsidRPr="00D27160">
              <w:t>27.01.201</w:t>
            </w:r>
            <w:r w:rsidR="00175D2A" w:rsidRPr="00D27160">
              <w:t>2</w:t>
            </w:r>
          </w:p>
        </w:tc>
        <w:tc>
          <w:tcPr>
            <w:tcW w:w="1016" w:type="pct"/>
            <w:shd w:val="clear" w:color="auto" w:fill="auto"/>
          </w:tcPr>
          <w:p w:rsidR="00AE70CE" w:rsidRPr="00D27160" w:rsidRDefault="00AE70CE" w:rsidP="00412DF7">
            <w:pPr>
              <w:pStyle w:val="ASFKTablenorm"/>
              <w:ind w:left="57" w:right="57"/>
            </w:pPr>
            <w:r w:rsidRPr="00D27160">
              <w:t>Гофман И.Д.</w:t>
            </w:r>
          </w:p>
        </w:tc>
        <w:tc>
          <w:tcPr>
            <w:tcW w:w="2864" w:type="pct"/>
            <w:shd w:val="clear" w:color="auto" w:fill="auto"/>
          </w:tcPr>
          <w:p w:rsidR="00AE70CE" w:rsidRPr="00D27160" w:rsidRDefault="00AE70CE" w:rsidP="00412DF7">
            <w:pPr>
              <w:pStyle w:val="ASFKTablenorm"/>
              <w:ind w:left="57" w:right="57"/>
            </w:pPr>
            <w:r w:rsidRPr="00D27160">
              <w:t>В соответствие с SUFD-24616 (SUFD-28247) изменены скриншоты по всему документу.</w:t>
            </w:r>
          </w:p>
        </w:tc>
      </w:tr>
      <w:tr w:rsidR="00412DF7" w:rsidRPr="00D27160" w:rsidTr="00412DF7">
        <w:trPr>
          <w:trHeight w:val="20"/>
        </w:trPr>
        <w:tc>
          <w:tcPr>
            <w:tcW w:w="444" w:type="pct"/>
            <w:shd w:val="clear" w:color="auto" w:fill="auto"/>
          </w:tcPr>
          <w:p w:rsidR="00AD35D8" w:rsidRPr="00D27160" w:rsidRDefault="00AD35D8" w:rsidP="00412DF7">
            <w:pPr>
              <w:pStyle w:val="ASFKTablenorm"/>
              <w:ind w:left="57" w:right="57"/>
            </w:pPr>
            <w:r w:rsidRPr="00D27160">
              <w:t>2.8</w:t>
            </w:r>
          </w:p>
        </w:tc>
        <w:tc>
          <w:tcPr>
            <w:tcW w:w="676" w:type="pct"/>
            <w:shd w:val="clear" w:color="auto" w:fill="auto"/>
          </w:tcPr>
          <w:p w:rsidR="00AD35D8" w:rsidRPr="00D27160" w:rsidRDefault="00175D2A" w:rsidP="00412DF7">
            <w:pPr>
              <w:pStyle w:val="ASFKTablenorm"/>
              <w:ind w:left="57" w:right="57"/>
            </w:pPr>
            <w:r w:rsidRPr="00D27160">
              <w:t>22</w:t>
            </w:r>
            <w:r w:rsidR="00AD35D8" w:rsidRPr="00D27160">
              <w:t>.02.2012</w:t>
            </w:r>
          </w:p>
        </w:tc>
        <w:tc>
          <w:tcPr>
            <w:tcW w:w="1016" w:type="pct"/>
            <w:shd w:val="clear" w:color="auto" w:fill="auto"/>
          </w:tcPr>
          <w:p w:rsidR="00AD35D8" w:rsidRPr="00D27160" w:rsidRDefault="00175D2A" w:rsidP="00412DF7">
            <w:pPr>
              <w:pStyle w:val="ASFKTablenorm"/>
              <w:ind w:left="57" w:right="57"/>
            </w:pPr>
            <w:r w:rsidRPr="00D27160">
              <w:t>Алексеев И.И.</w:t>
            </w:r>
          </w:p>
          <w:p w:rsidR="006E4A83" w:rsidRPr="00D27160" w:rsidRDefault="006E4A83" w:rsidP="00412DF7">
            <w:pPr>
              <w:pStyle w:val="ASFKTablenorm"/>
              <w:ind w:left="57" w:right="57"/>
            </w:pPr>
            <w:r w:rsidRPr="00D27160">
              <w:t>Гофман И.Д.</w:t>
            </w:r>
          </w:p>
        </w:tc>
        <w:tc>
          <w:tcPr>
            <w:tcW w:w="2864" w:type="pct"/>
            <w:shd w:val="clear" w:color="auto" w:fill="auto"/>
          </w:tcPr>
          <w:p w:rsidR="00AD35D8" w:rsidRPr="00D27160" w:rsidRDefault="00AD35D8" w:rsidP="00412DF7">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973765">
              <w:t>5.6.8</w:t>
            </w:r>
            <w:r w:rsidR="00930ACE" w:rsidRPr="00D27160">
              <w:fldChar w:fldCharType="end"/>
            </w:r>
            <w:r w:rsidR="00930ACE" w:rsidRPr="00D27160">
              <w:t>.</w:t>
            </w:r>
          </w:p>
          <w:p w:rsidR="00692209" w:rsidRPr="00D27160" w:rsidRDefault="00692209" w:rsidP="00412DF7">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95478C">
              <w:instrText xml:space="preserve"> \* MERGEFORMAT </w:instrText>
            </w:r>
            <w:r w:rsidR="00E6439D">
              <w:fldChar w:fldCharType="separate"/>
            </w:r>
            <w:r w:rsidR="00973765">
              <w:t>5.6.10</w:t>
            </w:r>
            <w:r w:rsidR="00E6439D">
              <w:fldChar w:fldCharType="end"/>
            </w:r>
            <w:r w:rsidR="00C15A96">
              <w:t>.</w:t>
            </w:r>
          </w:p>
          <w:p w:rsidR="00D46C42" w:rsidRPr="00D27160" w:rsidRDefault="00D46C42" w:rsidP="00412DF7">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95478C">
              <w:instrText xml:space="preserve"> \* MERGEFORMAT </w:instrText>
            </w:r>
            <w:r w:rsidR="005F4E73">
              <w:fldChar w:fldCharType="separate"/>
            </w:r>
            <w:r w:rsidR="00973765">
              <w:t>5.12.1</w:t>
            </w:r>
            <w:r w:rsidR="005F4E73">
              <w:fldChar w:fldCharType="end"/>
            </w:r>
            <w:r w:rsidR="005F4E73">
              <w:t>.</w:t>
            </w:r>
          </w:p>
          <w:p w:rsidR="00C22793" w:rsidRPr="00D27160" w:rsidRDefault="00512E7F" w:rsidP="00412DF7">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973765">
              <w:t>5.12.1</w:t>
            </w:r>
            <w:r w:rsidRPr="00D27160">
              <w:fldChar w:fldCharType="end"/>
            </w:r>
            <w:r w:rsidRPr="00D27160">
              <w:t>.</w:t>
            </w:r>
          </w:p>
        </w:tc>
      </w:tr>
      <w:tr w:rsidR="00412DF7" w:rsidRPr="00D27160" w:rsidTr="00412DF7">
        <w:trPr>
          <w:trHeight w:val="20"/>
        </w:trPr>
        <w:tc>
          <w:tcPr>
            <w:tcW w:w="444" w:type="pct"/>
            <w:shd w:val="clear" w:color="auto" w:fill="auto"/>
          </w:tcPr>
          <w:p w:rsidR="003A11DB" w:rsidRPr="00D27160" w:rsidRDefault="0089296F" w:rsidP="00412DF7">
            <w:pPr>
              <w:pStyle w:val="ASFKTablenorm"/>
              <w:ind w:left="57" w:right="57"/>
            </w:pPr>
            <w:r w:rsidRPr="00D27160">
              <w:t>2.9</w:t>
            </w:r>
          </w:p>
        </w:tc>
        <w:tc>
          <w:tcPr>
            <w:tcW w:w="676" w:type="pct"/>
            <w:shd w:val="clear" w:color="auto" w:fill="auto"/>
          </w:tcPr>
          <w:p w:rsidR="003A11DB" w:rsidRPr="00D27160" w:rsidRDefault="0089296F" w:rsidP="00412DF7">
            <w:pPr>
              <w:pStyle w:val="ASFKTablenorm"/>
              <w:ind w:left="57" w:right="57"/>
            </w:pPr>
            <w:r w:rsidRPr="00D27160">
              <w:t>13.06.2012</w:t>
            </w:r>
          </w:p>
        </w:tc>
        <w:tc>
          <w:tcPr>
            <w:tcW w:w="1016" w:type="pct"/>
            <w:shd w:val="clear" w:color="auto" w:fill="auto"/>
          </w:tcPr>
          <w:p w:rsidR="003A11DB" w:rsidRPr="00D27160" w:rsidRDefault="0089296F" w:rsidP="00412DF7">
            <w:pPr>
              <w:pStyle w:val="ASFKTablenorm"/>
              <w:ind w:left="57" w:right="57"/>
            </w:pPr>
            <w:r w:rsidRPr="00D27160">
              <w:t>Гофман И.Д.</w:t>
            </w:r>
          </w:p>
          <w:p w:rsidR="00E85D66" w:rsidRPr="00D27160" w:rsidRDefault="00E85D66" w:rsidP="00412DF7">
            <w:pPr>
              <w:pStyle w:val="ASFKTablenorm"/>
              <w:ind w:left="57" w:right="57"/>
            </w:pPr>
            <w:r w:rsidRPr="00D27160">
              <w:t>Алексеев И.И.</w:t>
            </w:r>
          </w:p>
        </w:tc>
        <w:tc>
          <w:tcPr>
            <w:tcW w:w="2864" w:type="pct"/>
            <w:shd w:val="clear" w:color="auto" w:fill="auto"/>
          </w:tcPr>
          <w:p w:rsidR="003A11DB" w:rsidRPr="00D27160" w:rsidRDefault="003A11DB" w:rsidP="00412DF7">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973765">
              <w:t>5.12.3</w:t>
            </w:r>
            <w:r w:rsidR="0089296F" w:rsidRPr="00D27160">
              <w:fldChar w:fldCharType="end"/>
            </w:r>
            <w:r w:rsidRPr="00D27160">
              <w:t>.</w:t>
            </w:r>
          </w:p>
          <w:p w:rsidR="00E85D66" w:rsidRPr="00D27160" w:rsidRDefault="00E85D66" w:rsidP="00412DF7">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973765">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973765">
              <w:t>5.1.6</w:t>
            </w:r>
            <w:r w:rsidRPr="00D27160">
              <w:fldChar w:fldCharType="end"/>
            </w:r>
            <w:r w:rsidRPr="00D27160">
              <w:t>.</w:t>
            </w:r>
          </w:p>
          <w:p w:rsidR="00042E39" w:rsidRPr="00D27160" w:rsidRDefault="00042E39" w:rsidP="00412DF7">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973765">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973765">
              <w:t>5.1.6</w:t>
            </w:r>
            <w:r w:rsidRPr="00D27160">
              <w:fldChar w:fldCharType="end"/>
            </w:r>
            <w:r w:rsidRPr="00D27160">
              <w:t>.</w:t>
            </w:r>
          </w:p>
        </w:tc>
      </w:tr>
      <w:tr w:rsidR="00412DF7" w:rsidRPr="00D27160" w:rsidTr="00412DF7">
        <w:trPr>
          <w:trHeight w:val="20"/>
        </w:trPr>
        <w:tc>
          <w:tcPr>
            <w:tcW w:w="444" w:type="pct"/>
            <w:shd w:val="clear" w:color="auto" w:fill="auto"/>
          </w:tcPr>
          <w:p w:rsidR="008E539A" w:rsidRPr="00D27160" w:rsidRDefault="008E539A" w:rsidP="00412DF7">
            <w:pPr>
              <w:pStyle w:val="ASFKTablenorm"/>
              <w:ind w:left="57" w:right="57"/>
            </w:pPr>
            <w:r w:rsidRPr="00D27160">
              <w:t>3.0</w:t>
            </w:r>
          </w:p>
        </w:tc>
        <w:tc>
          <w:tcPr>
            <w:tcW w:w="676" w:type="pct"/>
            <w:shd w:val="clear" w:color="auto" w:fill="auto"/>
          </w:tcPr>
          <w:p w:rsidR="008E539A" w:rsidRPr="00D27160" w:rsidRDefault="008E539A" w:rsidP="00412DF7">
            <w:pPr>
              <w:pStyle w:val="ASFKTablenorm"/>
              <w:ind w:left="57" w:right="57"/>
            </w:pPr>
            <w:r w:rsidRPr="00D27160">
              <w:t>10.07.2012</w:t>
            </w:r>
          </w:p>
        </w:tc>
        <w:tc>
          <w:tcPr>
            <w:tcW w:w="1016" w:type="pct"/>
            <w:shd w:val="clear" w:color="auto" w:fill="auto"/>
          </w:tcPr>
          <w:p w:rsidR="008E539A" w:rsidRPr="00D27160" w:rsidRDefault="008E539A" w:rsidP="00412DF7">
            <w:pPr>
              <w:pStyle w:val="ASFKTablenorm"/>
              <w:ind w:left="57" w:right="57"/>
            </w:pPr>
            <w:r w:rsidRPr="00D27160">
              <w:t>Алексеев И.И.</w:t>
            </w:r>
          </w:p>
        </w:tc>
        <w:tc>
          <w:tcPr>
            <w:tcW w:w="2864" w:type="pct"/>
            <w:shd w:val="clear" w:color="auto" w:fill="auto"/>
          </w:tcPr>
          <w:p w:rsidR="008E539A" w:rsidRPr="00D27160" w:rsidRDefault="008E539A" w:rsidP="00412DF7">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973765">
              <w:t>5.12.1</w:t>
            </w:r>
            <w:r w:rsidRPr="00D27160">
              <w:fldChar w:fldCharType="end"/>
            </w:r>
            <w:r w:rsidRPr="00D27160">
              <w:t>.</w:t>
            </w:r>
          </w:p>
        </w:tc>
      </w:tr>
      <w:tr w:rsidR="00412DF7" w:rsidRPr="00D27160" w:rsidTr="00412DF7">
        <w:trPr>
          <w:trHeight w:val="20"/>
        </w:trPr>
        <w:tc>
          <w:tcPr>
            <w:tcW w:w="444" w:type="pct"/>
            <w:shd w:val="clear" w:color="auto" w:fill="auto"/>
          </w:tcPr>
          <w:p w:rsidR="00155C20" w:rsidRPr="00D27160" w:rsidRDefault="00155C20" w:rsidP="00412DF7">
            <w:pPr>
              <w:pStyle w:val="ASFKTablenorm"/>
              <w:ind w:left="57" w:right="57"/>
            </w:pPr>
            <w:r w:rsidRPr="00D27160">
              <w:t>3.1</w:t>
            </w:r>
          </w:p>
        </w:tc>
        <w:tc>
          <w:tcPr>
            <w:tcW w:w="676" w:type="pct"/>
            <w:shd w:val="clear" w:color="auto" w:fill="auto"/>
          </w:tcPr>
          <w:p w:rsidR="00155C20" w:rsidRPr="00D27160" w:rsidRDefault="00155C20" w:rsidP="00412DF7">
            <w:pPr>
              <w:pStyle w:val="ASFKTablenorm"/>
              <w:ind w:left="57" w:right="57"/>
            </w:pPr>
            <w:r w:rsidRPr="00D27160">
              <w:t>07.08.2012</w:t>
            </w:r>
          </w:p>
        </w:tc>
        <w:tc>
          <w:tcPr>
            <w:tcW w:w="1016" w:type="pct"/>
            <w:shd w:val="clear" w:color="auto" w:fill="auto"/>
          </w:tcPr>
          <w:p w:rsidR="00155C20" w:rsidRPr="00D27160" w:rsidRDefault="00155C20" w:rsidP="00412DF7">
            <w:pPr>
              <w:pStyle w:val="ASFKTablenorm"/>
              <w:ind w:left="57" w:right="57"/>
            </w:pPr>
            <w:r w:rsidRPr="00D27160">
              <w:t>Алексеев И.И.</w:t>
            </w:r>
          </w:p>
        </w:tc>
        <w:tc>
          <w:tcPr>
            <w:tcW w:w="2864" w:type="pct"/>
            <w:shd w:val="clear" w:color="auto" w:fill="auto"/>
          </w:tcPr>
          <w:p w:rsidR="00155C20" w:rsidRPr="00D27160" w:rsidRDefault="00155C20" w:rsidP="00412DF7">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973765">
              <w:t>5.12.3</w:t>
            </w:r>
            <w:r w:rsidR="00F836BC" w:rsidRPr="00D27160">
              <w:fldChar w:fldCharType="end"/>
            </w:r>
            <w:r w:rsidR="00382C59" w:rsidRPr="00D27160">
              <w:t>.</w:t>
            </w:r>
          </w:p>
        </w:tc>
      </w:tr>
      <w:tr w:rsidR="00412DF7" w:rsidRPr="00D27160" w:rsidTr="00412DF7">
        <w:trPr>
          <w:trHeight w:val="20"/>
        </w:trPr>
        <w:tc>
          <w:tcPr>
            <w:tcW w:w="444" w:type="pct"/>
            <w:shd w:val="clear" w:color="auto" w:fill="auto"/>
          </w:tcPr>
          <w:p w:rsidR="009630C6" w:rsidRPr="00D27160" w:rsidRDefault="009630C6" w:rsidP="00412DF7">
            <w:pPr>
              <w:pStyle w:val="ASFKTablenorm"/>
              <w:ind w:left="57" w:right="57"/>
            </w:pPr>
            <w:r w:rsidRPr="00D27160">
              <w:t>3.2</w:t>
            </w:r>
          </w:p>
        </w:tc>
        <w:tc>
          <w:tcPr>
            <w:tcW w:w="676" w:type="pct"/>
            <w:shd w:val="clear" w:color="auto" w:fill="auto"/>
          </w:tcPr>
          <w:p w:rsidR="009630C6" w:rsidRPr="00D27160" w:rsidRDefault="009630C6" w:rsidP="00412DF7">
            <w:pPr>
              <w:pStyle w:val="ASFKTablenorm"/>
              <w:ind w:left="57" w:right="57"/>
            </w:pPr>
            <w:r w:rsidRPr="00D27160">
              <w:t>28.08.2012</w:t>
            </w:r>
          </w:p>
        </w:tc>
        <w:tc>
          <w:tcPr>
            <w:tcW w:w="1016" w:type="pct"/>
            <w:shd w:val="clear" w:color="auto" w:fill="auto"/>
          </w:tcPr>
          <w:p w:rsidR="009630C6" w:rsidRPr="00D27160" w:rsidRDefault="009630C6" w:rsidP="00412DF7">
            <w:pPr>
              <w:pStyle w:val="ASFKTablenorm"/>
              <w:ind w:left="57" w:right="57"/>
            </w:pPr>
            <w:r w:rsidRPr="00D27160">
              <w:t>Алексеев И.И.</w:t>
            </w:r>
          </w:p>
        </w:tc>
        <w:tc>
          <w:tcPr>
            <w:tcW w:w="2864" w:type="pct"/>
            <w:shd w:val="clear" w:color="auto" w:fill="auto"/>
          </w:tcPr>
          <w:p w:rsidR="009630C6" w:rsidRPr="00D27160" w:rsidRDefault="009630C6" w:rsidP="00412DF7">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973765">
              <w:t>5.12.1</w:t>
            </w:r>
            <w:r w:rsidRPr="00D27160">
              <w:fldChar w:fldCharType="end"/>
            </w:r>
            <w:r w:rsidR="00382C59" w:rsidRPr="00D27160">
              <w:t>.</w:t>
            </w:r>
          </w:p>
        </w:tc>
      </w:tr>
      <w:tr w:rsidR="00412DF7" w:rsidRPr="00D27160" w:rsidTr="00412DF7">
        <w:trPr>
          <w:trHeight w:val="20"/>
        </w:trPr>
        <w:tc>
          <w:tcPr>
            <w:tcW w:w="444" w:type="pct"/>
            <w:shd w:val="clear" w:color="auto" w:fill="auto"/>
          </w:tcPr>
          <w:p w:rsidR="008A48F4" w:rsidRPr="00D27160" w:rsidRDefault="008A48F4" w:rsidP="00412DF7">
            <w:pPr>
              <w:pStyle w:val="ASFKTablenorm"/>
              <w:ind w:left="57" w:right="57"/>
            </w:pPr>
            <w:r w:rsidRPr="00D27160">
              <w:t>3.3</w:t>
            </w:r>
          </w:p>
        </w:tc>
        <w:tc>
          <w:tcPr>
            <w:tcW w:w="676" w:type="pct"/>
            <w:shd w:val="clear" w:color="auto" w:fill="auto"/>
          </w:tcPr>
          <w:p w:rsidR="008A48F4" w:rsidRPr="00D27160" w:rsidRDefault="008A48F4" w:rsidP="00412DF7">
            <w:pPr>
              <w:pStyle w:val="ASFKTablenorm"/>
              <w:ind w:left="57" w:right="57"/>
            </w:pPr>
            <w:r w:rsidRPr="00D27160">
              <w:t>17.10.2012</w:t>
            </w:r>
          </w:p>
        </w:tc>
        <w:tc>
          <w:tcPr>
            <w:tcW w:w="1016" w:type="pct"/>
            <w:shd w:val="clear" w:color="auto" w:fill="auto"/>
          </w:tcPr>
          <w:p w:rsidR="008A48F4" w:rsidRPr="00D27160" w:rsidRDefault="008A48F4" w:rsidP="00412DF7">
            <w:pPr>
              <w:pStyle w:val="ASFKTablenorm"/>
              <w:ind w:left="57" w:right="57"/>
            </w:pPr>
            <w:r w:rsidRPr="00D27160">
              <w:t>Алексеев И.И.</w:t>
            </w:r>
          </w:p>
        </w:tc>
        <w:tc>
          <w:tcPr>
            <w:tcW w:w="2864" w:type="pct"/>
            <w:shd w:val="clear" w:color="auto" w:fill="auto"/>
          </w:tcPr>
          <w:p w:rsidR="008A48F4" w:rsidRPr="00D27160" w:rsidRDefault="008A48F4" w:rsidP="00412DF7">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95478C">
              <w:instrText xml:space="preserve"> \* MERGEFORMAT </w:instrText>
            </w:r>
            <w:r w:rsidR="00C15A96">
              <w:fldChar w:fldCharType="separate"/>
            </w:r>
            <w:r w:rsidR="00973765">
              <w:t>5.9.2</w:t>
            </w:r>
            <w:r w:rsidR="00C15A96">
              <w:fldChar w:fldCharType="end"/>
            </w:r>
            <w:r w:rsidR="00C15A96">
              <w:t>.</w:t>
            </w:r>
          </w:p>
        </w:tc>
      </w:tr>
      <w:tr w:rsidR="00412DF7" w:rsidRPr="00D27160" w:rsidTr="00412DF7">
        <w:trPr>
          <w:trHeight w:val="20"/>
        </w:trPr>
        <w:tc>
          <w:tcPr>
            <w:tcW w:w="444" w:type="pct"/>
            <w:shd w:val="clear" w:color="auto" w:fill="auto"/>
          </w:tcPr>
          <w:p w:rsidR="0064058C" w:rsidRPr="00D27160" w:rsidRDefault="0064058C" w:rsidP="00412DF7">
            <w:pPr>
              <w:pStyle w:val="ASFKTablenorm"/>
              <w:ind w:left="57" w:right="57"/>
            </w:pPr>
            <w:r w:rsidRPr="00D27160">
              <w:t>3.4</w:t>
            </w:r>
          </w:p>
        </w:tc>
        <w:tc>
          <w:tcPr>
            <w:tcW w:w="676" w:type="pct"/>
            <w:shd w:val="clear" w:color="auto" w:fill="auto"/>
          </w:tcPr>
          <w:p w:rsidR="0064058C" w:rsidRPr="00D27160" w:rsidRDefault="0064058C" w:rsidP="00412DF7">
            <w:pPr>
              <w:pStyle w:val="ASFKTablenorm"/>
              <w:ind w:left="57" w:right="57"/>
            </w:pPr>
            <w:r w:rsidRPr="00D27160">
              <w:t>21.11.2012</w:t>
            </w:r>
          </w:p>
        </w:tc>
        <w:tc>
          <w:tcPr>
            <w:tcW w:w="1016" w:type="pct"/>
            <w:shd w:val="clear" w:color="auto" w:fill="auto"/>
          </w:tcPr>
          <w:p w:rsidR="0064058C" w:rsidRPr="00D27160" w:rsidRDefault="0064058C" w:rsidP="00412DF7">
            <w:pPr>
              <w:pStyle w:val="ASFKTablenorm"/>
              <w:ind w:left="57" w:right="57"/>
            </w:pPr>
            <w:r w:rsidRPr="00D27160">
              <w:t>Алексеев И.И.</w:t>
            </w:r>
          </w:p>
        </w:tc>
        <w:tc>
          <w:tcPr>
            <w:tcW w:w="2864" w:type="pct"/>
            <w:shd w:val="clear" w:color="auto" w:fill="auto"/>
          </w:tcPr>
          <w:p w:rsidR="0064058C" w:rsidRPr="00D27160" w:rsidRDefault="0064058C" w:rsidP="00412DF7">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973765">
              <w:t>5.4</w:t>
            </w:r>
            <w:r w:rsidRPr="00D27160">
              <w:fldChar w:fldCharType="end"/>
            </w:r>
            <w:r w:rsidR="00382C59" w:rsidRPr="00D27160">
              <w:t>.</w:t>
            </w:r>
          </w:p>
          <w:p w:rsidR="005A2F16" w:rsidRPr="00D27160" w:rsidRDefault="005A2F16" w:rsidP="00412DF7">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973765">
              <w:t>5.5</w:t>
            </w:r>
            <w:r w:rsidRPr="00D27160">
              <w:fldChar w:fldCharType="end"/>
            </w:r>
            <w:r w:rsidR="00382C59" w:rsidRPr="00D27160">
              <w:t>.</w:t>
            </w:r>
          </w:p>
          <w:p w:rsidR="00774720" w:rsidRPr="00D27160" w:rsidRDefault="00774720" w:rsidP="00412DF7">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73765">
              <w:t>5.12.1</w:t>
            </w:r>
            <w:r w:rsidRPr="00D27160">
              <w:fldChar w:fldCharType="end"/>
            </w:r>
            <w:r w:rsidR="00382C59" w:rsidRPr="00D27160">
              <w:t>.</w:t>
            </w:r>
          </w:p>
          <w:p w:rsidR="00FE6CCC" w:rsidRPr="00D27160" w:rsidRDefault="00FE6CCC" w:rsidP="00412DF7">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73765">
              <w:t>5.12.1</w:t>
            </w:r>
            <w:r w:rsidRPr="00D27160">
              <w:fldChar w:fldCharType="end"/>
            </w:r>
            <w:r w:rsidR="00D7398F" w:rsidRPr="00D27160">
              <w:t>.</w:t>
            </w:r>
          </w:p>
        </w:tc>
      </w:tr>
      <w:tr w:rsidR="00412DF7" w:rsidRPr="00D27160" w:rsidTr="00412DF7">
        <w:trPr>
          <w:trHeight w:val="20"/>
        </w:trPr>
        <w:tc>
          <w:tcPr>
            <w:tcW w:w="444" w:type="pct"/>
            <w:shd w:val="clear" w:color="auto" w:fill="auto"/>
          </w:tcPr>
          <w:p w:rsidR="00D238BA" w:rsidRPr="00D27160" w:rsidRDefault="00D238BA" w:rsidP="00412DF7">
            <w:pPr>
              <w:pStyle w:val="ASFKTablenorm"/>
              <w:ind w:left="57" w:right="57"/>
            </w:pPr>
            <w:r w:rsidRPr="00D27160">
              <w:t>3.5</w:t>
            </w:r>
          </w:p>
        </w:tc>
        <w:tc>
          <w:tcPr>
            <w:tcW w:w="676" w:type="pct"/>
            <w:shd w:val="clear" w:color="auto" w:fill="auto"/>
          </w:tcPr>
          <w:p w:rsidR="00D238BA" w:rsidRPr="00D27160" w:rsidRDefault="00D238BA" w:rsidP="00412DF7">
            <w:pPr>
              <w:pStyle w:val="ASFKTablenorm"/>
              <w:ind w:left="57" w:right="57"/>
            </w:pPr>
            <w:r w:rsidRPr="00D27160">
              <w:t>01.03.2013</w:t>
            </w:r>
          </w:p>
        </w:tc>
        <w:tc>
          <w:tcPr>
            <w:tcW w:w="1016" w:type="pct"/>
            <w:shd w:val="clear" w:color="auto" w:fill="auto"/>
          </w:tcPr>
          <w:p w:rsidR="00D238BA" w:rsidRPr="00D27160" w:rsidRDefault="00D238BA" w:rsidP="00412DF7">
            <w:pPr>
              <w:pStyle w:val="ASFKTablenorm"/>
              <w:ind w:left="57" w:right="57"/>
            </w:pPr>
            <w:r w:rsidRPr="00D27160">
              <w:t>Дорофеев И.И.</w:t>
            </w:r>
          </w:p>
          <w:p w:rsidR="00A25BC3" w:rsidRPr="00D27160" w:rsidRDefault="00262A46" w:rsidP="00412DF7">
            <w:pPr>
              <w:pStyle w:val="ASFKTablenorm"/>
              <w:ind w:left="57" w:right="57"/>
            </w:pPr>
            <w:r w:rsidRPr="00D27160">
              <w:t>Алексеев И.И.</w:t>
            </w:r>
          </w:p>
        </w:tc>
        <w:tc>
          <w:tcPr>
            <w:tcW w:w="2864" w:type="pct"/>
            <w:shd w:val="clear" w:color="auto" w:fill="auto"/>
          </w:tcPr>
          <w:p w:rsidR="00D238BA" w:rsidRPr="00D27160" w:rsidRDefault="00D238BA" w:rsidP="00412DF7">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95478C">
              <w:instrText xml:space="preserve"> \* MERGEFORMAT </w:instrText>
            </w:r>
            <w:r w:rsidR="005F4E73">
              <w:fldChar w:fldCharType="separate"/>
            </w:r>
            <w:r w:rsidR="00973765">
              <w:t>5.6.4</w:t>
            </w:r>
            <w:r w:rsidR="005F4E73">
              <w:fldChar w:fldCharType="end"/>
            </w:r>
            <w:r w:rsidR="005F4E73">
              <w:t>.</w:t>
            </w:r>
          </w:p>
          <w:p w:rsidR="00262A46" w:rsidRPr="00D27160" w:rsidRDefault="00262A46" w:rsidP="00412DF7">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973765">
              <w:t>5.3.1</w:t>
            </w:r>
            <w:r w:rsidRPr="00D27160">
              <w:fldChar w:fldCharType="end"/>
            </w:r>
            <w:r w:rsidR="00D81D21" w:rsidRPr="00D27160">
              <w:t>.</w:t>
            </w:r>
          </w:p>
          <w:p w:rsidR="00D81D21" w:rsidRPr="00D27160" w:rsidRDefault="00D81D21" w:rsidP="00412DF7">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95478C">
              <w:instrText xml:space="preserve"> \* MERGEFORMAT </w:instrText>
            </w:r>
            <w:r w:rsidR="005F4E73">
              <w:fldChar w:fldCharType="separate"/>
            </w:r>
            <w:r w:rsidR="00973765">
              <w:t>5.7.1</w:t>
            </w:r>
            <w:r w:rsidR="005F4E73">
              <w:fldChar w:fldCharType="end"/>
            </w:r>
            <w:r w:rsidR="005F4E73">
              <w:t>.</w:t>
            </w:r>
          </w:p>
          <w:p w:rsidR="006B1A66" w:rsidRPr="00D27160" w:rsidRDefault="006B1A66" w:rsidP="00412DF7">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95478C">
              <w:instrText xml:space="preserve"> \* MERGEFORMAT </w:instrText>
            </w:r>
            <w:r w:rsidR="005F4E73">
              <w:fldChar w:fldCharType="separate"/>
            </w:r>
            <w:r w:rsidR="00973765">
              <w:t>5.7.2</w:t>
            </w:r>
            <w:r w:rsidR="005F4E73">
              <w:fldChar w:fldCharType="end"/>
            </w:r>
            <w:r w:rsidR="005F4E73">
              <w:t>.</w:t>
            </w:r>
          </w:p>
          <w:p w:rsidR="00BF6774" w:rsidRPr="00D27160" w:rsidRDefault="00BF6774" w:rsidP="00412DF7">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973765">
              <w:t>5.3.1</w:t>
            </w:r>
            <w:r w:rsidRPr="00D27160">
              <w:fldChar w:fldCharType="end"/>
            </w:r>
            <w:r w:rsidRPr="00D27160">
              <w:t>.</w:t>
            </w:r>
          </w:p>
          <w:p w:rsidR="00A25BC3" w:rsidRPr="00D27160" w:rsidRDefault="000568E0" w:rsidP="00412DF7">
            <w:pPr>
              <w:pStyle w:val="ASFKTablenorm"/>
              <w:ind w:left="57" w:right="57"/>
            </w:pPr>
            <w:r w:rsidRPr="00D27160">
              <w:lastRenderedPageBreak/>
              <w:t>В соответствии с SUFD-41585 (SUFD-42848) актуализирован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973765">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973765">
              <w:t>5.12.1</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503253" w:rsidRPr="00D27160" w:rsidRDefault="00503253" w:rsidP="00412DF7">
            <w:pPr>
              <w:pStyle w:val="ASFKTablenorm"/>
              <w:ind w:left="57" w:right="57"/>
            </w:pPr>
            <w:r w:rsidRPr="00D27160">
              <w:lastRenderedPageBreak/>
              <w:t>3.6</w:t>
            </w:r>
          </w:p>
        </w:tc>
        <w:tc>
          <w:tcPr>
            <w:tcW w:w="676" w:type="pct"/>
            <w:shd w:val="clear" w:color="auto" w:fill="auto"/>
          </w:tcPr>
          <w:p w:rsidR="00503253" w:rsidRPr="00D27160" w:rsidRDefault="00567881" w:rsidP="00412DF7">
            <w:pPr>
              <w:pStyle w:val="ASFKTablenorm"/>
              <w:ind w:left="57" w:right="57"/>
            </w:pPr>
            <w:r w:rsidRPr="00D27160">
              <w:t>07</w:t>
            </w:r>
            <w:r w:rsidR="00503253" w:rsidRPr="00D27160">
              <w:t>.0</w:t>
            </w:r>
            <w:r w:rsidRPr="00D27160">
              <w:t>5</w:t>
            </w:r>
            <w:r w:rsidR="00503253" w:rsidRPr="00D27160">
              <w:t>.2013</w:t>
            </w:r>
          </w:p>
        </w:tc>
        <w:tc>
          <w:tcPr>
            <w:tcW w:w="1016" w:type="pct"/>
            <w:shd w:val="clear" w:color="auto" w:fill="auto"/>
          </w:tcPr>
          <w:p w:rsidR="00503253" w:rsidRPr="00D27160" w:rsidRDefault="00503253" w:rsidP="00412DF7">
            <w:pPr>
              <w:pStyle w:val="ASFKTablenorm"/>
              <w:ind w:left="57" w:right="57"/>
            </w:pPr>
            <w:r w:rsidRPr="00D27160">
              <w:t>Дорофеев И.И.</w:t>
            </w:r>
          </w:p>
        </w:tc>
        <w:tc>
          <w:tcPr>
            <w:tcW w:w="2864" w:type="pct"/>
            <w:shd w:val="clear" w:color="auto" w:fill="auto"/>
          </w:tcPr>
          <w:p w:rsidR="00503253" w:rsidRPr="00D27160" w:rsidRDefault="00503253" w:rsidP="00412DF7">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73765">
              <w:t>5.12.1</w:t>
            </w:r>
            <w:r w:rsidRPr="00D27160">
              <w:fldChar w:fldCharType="end"/>
            </w:r>
            <w:r w:rsidRPr="00D27160">
              <w:t>.</w:t>
            </w:r>
          </w:p>
          <w:p w:rsidR="00575CF4" w:rsidRPr="00D27160" w:rsidRDefault="00575CF4" w:rsidP="00412DF7">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973765">
              <w:t>5.3.3</w:t>
            </w:r>
            <w:r w:rsidRPr="00D27160">
              <w:fldChar w:fldCharType="end"/>
            </w:r>
            <w:r w:rsidRPr="00D27160">
              <w:t>.</w:t>
            </w:r>
          </w:p>
          <w:p w:rsidR="00FB7442" w:rsidRPr="00D27160" w:rsidRDefault="00FB7442" w:rsidP="00412DF7">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973765">
              <w:t>5.12.3</w:t>
            </w:r>
            <w:r w:rsidRPr="00D27160">
              <w:fldChar w:fldCharType="end"/>
            </w:r>
            <w:r w:rsidRPr="00D27160">
              <w:t>.</w:t>
            </w:r>
          </w:p>
          <w:p w:rsidR="004944A2" w:rsidRPr="00D27160" w:rsidRDefault="005E4B18" w:rsidP="00412DF7">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973765">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973765">
              <w:t>5.6.2</w:t>
            </w:r>
            <w:r w:rsidR="004944A2" w:rsidRPr="00D27160">
              <w:fldChar w:fldCharType="end"/>
            </w:r>
            <w:r w:rsidR="004944A2" w:rsidRPr="00D27160">
              <w:t>.</w:t>
            </w:r>
          </w:p>
          <w:p w:rsidR="00567881" w:rsidRPr="00D27160" w:rsidRDefault="00567881" w:rsidP="00412DF7">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73765">
              <w:t>5.9.3</w:t>
            </w:r>
            <w:r w:rsidRPr="00D27160">
              <w:fldChar w:fldCharType="end"/>
            </w:r>
            <w:r w:rsidRPr="00D27160">
              <w:t>.</w:t>
            </w:r>
          </w:p>
        </w:tc>
      </w:tr>
      <w:tr w:rsidR="00412DF7" w:rsidRPr="00D27160" w:rsidTr="00412DF7">
        <w:trPr>
          <w:trHeight w:val="20"/>
        </w:trPr>
        <w:tc>
          <w:tcPr>
            <w:tcW w:w="444" w:type="pct"/>
            <w:shd w:val="clear" w:color="auto" w:fill="auto"/>
          </w:tcPr>
          <w:p w:rsidR="00DA750A" w:rsidRPr="00D27160" w:rsidRDefault="00DA750A" w:rsidP="00412DF7">
            <w:pPr>
              <w:pStyle w:val="ASFKTablenorm"/>
              <w:ind w:left="57" w:right="57"/>
            </w:pPr>
            <w:r w:rsidRPr="00D27160">
              <w:t>3.7</w:t>
            </w:r>
          </w:p>
        </w:tc>
        <w:tc>
          <w:tcPr>
            <w:tcW w:w="676" w:type="pct"/>
            <w:shd w:val="clear" w:color="auto" w:fill="auto"/>
          </w:tcPr>
          <w:p w:rsidR="00DA750A" w:rsidRPr="00D27160" w:rsidRDefault="00DA750A" w:rsidP="00412DF7">
            <w:pPr>
              <w:pStyle w:val="ASFKTablenorm"/>
              <w:ind w:left="57" w:right="57"/>
            </w:pPr>
            <w:r w:rsidRPr="00D27160">
              <w:t>15.05.2013</w:t>
            </w:r>
          </w:p>
        </w:tc>
        <w:tc>
          <w:tcPr>
            <w:tcW w:w="1016" w:type="pct"/>
            <w:shd w:val="clear" w:color="auto" w:fill="auto"/>
          </w:tcPr>
          <w:p w:rsidR="00DA750A" w:rsidRPr="00D27160" w:rsidRDefault="00DA750A" w:rsidP="00412DF7">
            <w:pPr>
              <w:pStyle w:val="ASFKTablenorm"/>
              <w:ind w:left="57" w:right="57"/>
            </w:pPr>
            <w:r w:rsidRPr="00D27160">
              <w:t>Алексеев И.И.</w:t>
            </w:r>
          </w:p>
        </w:tc>
        <w:tc>
          <w:tcPr>
            <w:tcW w:w="2864" w:type="pct"/>
            <w:shd w:val="clear" w:color="auto" w:fill="auto"/>
          </w:tcPr>
          <w:p w:rsidR="00DA750A" w:rsidRPr="00D27160" w:rsidRDefault="00DA750A" w:rsidP="00412DF7">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95478C">
              <w:instrText xml:space="preserve"> \* MERGEFORMAT </w:instrText>
            </w:r>
            <w:r w:rsidR="005F4E73">
              <w:fldChar w:fldCharType="separate"/>
            </w:r>
            <w:r w:rsidR="00973765">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973765">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973765">
              <w:t>5.12.6</w:t>
            </w:r>
            <w:r w:rsidRPr="00D27160">
              <w:fldChar w:fldCharType="end"/>
            </w:r>
          </w:p>
        </w:tc>
      </w:tr>
      <w:tr w:rsidR="00412DF7" w:rsidRPr="00D27160" w:rsidTr="00412DF7">
        <w:trPr>
          <w:trHeight w:val="20"/>
        </w:trPr>
        <w:tc>
          <w:tcPr>
            <w:tcW w:w="444" w:type="pct"/>
            <w:shd w:val="clear" w:color="auto" w:fill="auto"/>
          </w:tcPr>
          <w:p w:rsidR="004C1A14" w:rsidRPr="00D27160" w:rsidRDefault="004C1A14" w:rsidP="00412DF7">
            <w:pPr>
              <w:pStyle w:val="ASFKTablenorm"/>
              <w:ind w:left="57" w:right="57"/>
            </w:pPr>
            <w:r w:rsidRPr="00D27160">
              <w:t>3.8</w:t>
            </w:r>
          </w:p>
        </w:tc>
        <w:tc>
          <w:tcPr>
            <w:tcW w:w="676" w:type="pct"/>
            <w:shd w:val="clear" w:color="auto" w:fill="auto"/>
          </w:tcPr>
          <w:p w:rsidR="004C1A14" w:rsidRPr="00D27160" w:rsidRDefault="00253CF4" w:rsidP="00412DF7">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1016" w:type="pct"/>
            <w:shd w:val="clear" w:color="auto" w:fill="auto"/>
          </w:tcPr>
          <w:p w:rsidR="004C1A14" w:rsidRPr="00D27160" w:rsidRDefault="004C1A14" w:rsidP="00412DF7">
            <w:pPr>
              <w:pStyle w:val="ASFKTablenorm"/>
              <w:ind w:left="57" w:right="57"/>
            </w:pPr>
            <w:r w:rsidRPr="00D27160">
              <w:t>Алексеев И.И.</w:t>
            </w:r>
          </w:p>
          <w:p w:rsidR="007A0EBD" w:rsidRPr="00D27160" w:rsidRDefault="007A0EBD" w:rsidP="00412DF7">
            <w:pPr>
              <w:pStyle w:val="ASFKTablenorm"/>
              <w:ind w:left="57" w:right="57"/>
            </w:pPr>
            <w:r w:rsidRPr="00D27160">
              <w:t>Дорофеев И.И.</w:t>
            </w:r>
          </w:p>
        </w:tc>
        <w:tc>
          <w:tcPr>
            <w:tcW w:w="2864" w:type="pct"/>
            <w:shd w:val="clear" w:color="auto" w:fill="auto"/>
          </w:tcPr>
          <w:p w:rsidR="004C1A14" w:rsidRPr="00D27160" w:rsidRDefault="004C1A14" w:rsidP="00412DF7">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973765">
              <w:t>5.12.5</w:t>
            </w:r>
            <w:r w:rsidRPr="00D27160">
              <w:fldChar w:fldCharType="end"/>
            </w:r>
          </w:p>
          <w:p w:rsidR="007A0EBD" w:rsidRPr="00D27160" w:rsidRDefault="007A0EBD" w:rsidP="00412DF7">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973765">
              <w:t>5.12.5</w:t>
            </w:r>
            <w:r w:rsidRPr="00D27160">
              <w:fldChar w:fldCharType="end"/>
            </w:r>
            <w:r w:rsidR="004B254F" w:rsidRPr="00D27160">
              <w:t>.</w:t>
            </w:r>
          </w:p>
          <w:p w:rsidR="004B254F" w:rsidRPr="00D27160" w:rsidRDefault="004B254F" w:rsidP="00412DF7">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973765">
              <w:t>5.3.1</w:t>
            </w:r>
            <w:r w:rsidRPr="00D27160">
              <w:fldChar w:fldCharType="end"/>
            </w:r>
            <w:r w:rsidRPr="00D27160">
              <w:t>.</w:t>
            </w:r>
          </w:p>
          <w:p w:rsidR="00790FDD" w:rsidRPr="00D27160" w:rsidRDefault="00790FDD" w:rsidP="00412DF7">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73765">
              <w:t>5.9.3</w:t>
            </w:r>
            <w:r w:rsidRPr="00D27160">
              <w:fldChar w:fldCharType="end"/>
            </w:r>
            <w:r w:rsidRPr="00D27160">
              <w:t>.</w:t>
            </w:r>
          </w:p>
          <w:p w:rsidR="00253CF4" w:rsidRPr="00D27160" w:rsidRDefault="00253CF4" w:rsidP="00412DF7">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973765">
              <w:t>5.9.2.2</w:t>
            </w:r>
            <w:r w:rsidRPr="00D27160">
              <w:fldChar w:fldCharType="end"/>
            </w:r>
            <w:r w:rsidRPr="00D27160">
              <w:t>.</w:t>
            </w:r>
          </w:p>
          <w:p w:rsidR="00B01453" w:rsidRPr="00D27160" w:rsidRDefault="00B50165" w:rsidP="00412DF7">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973765">
              <w:t>5.1.4</w:t>
            </w:r>
            <w:r w:rsidRPr="00D27160">
              <w:fldChar w:fldCharType="end"/>
            </w:r>
            <w:r w:rsidRPr="00D27160">
              <w:t>.</w:t>
            </w:r>
          </w:p>
        </w:tc>
      </w:tr>
      <w:tr w:rsidR="00412DF7" w:rsidRPr="00D27160" w:rsidTr="00412DF7">
        <w:trPr>
          <w:trHeight w:val="20"/>
        </w:trPr>
        <w:tc>
          <w:tcPr>
            <w:tcW w:w="444" w:type="pct"/>
            <w:shd w:val="clear" w:color="auto" w:fill="auto"/>
          </w:tcPr>
          <w:p w:rsidR="009B2000" w:rsidRPr="00D27160" w:rsidRDefault="009B2000" w:rsidP="00412DF7">
            <w:pPr>
              <w:pStyle w:val="ASFKTablenorm"/>
              <w:ind w:left="57" w:right="57"/>
            </w:pPr>
            <w:r w:rsidRPr="00D27160">
              <w:t>3.9</w:t>
            </w:r>
          </w:p>
        </w:tc>
        <w:tc>
          <w:tcPr>
            <w:tcW w:w="676" w:type="pct"/>
            <w:shd w:val="clear" w:color="auto" w:fill="auto"/>
          </w:tcPr>
          <w:p w:rsidR="009B2000" w:rsidRPr="00D27160" w:rsidRDefault="009B2000" w:rsidP="00412DF7">
            <w:pPr>
              <w:pStyle w:val="ASFKTablenorm"/>
              <w:ind w:left="57" w:right="57"/>
            </w:pPr>
            <w:r w:rsidRPr="00D27160">
              <w:t>20.09.2013</w:t>
            </w:r>
          </w:p>
        </w:tc>
        <w:tc>
          <w:tcPr>
            <w:tcW w:w="1016" w:type="pct"/>
            <w:shd w:val="clear" w:color="auto" w:fill="auto"/>
          </w:tcPr>
          <w:p w:rsidR="009B2000" w:rsidRPr="00D27160" w:rsidRDefault="009B2000" w:rsidP="00412DF7">
            <w:pPr>
              <w:pStyle w:val="ASFKTablenorm"/>
              <w:ind w:left="57" w:right="57"/>
            </w:pPr>
            <w:r w:rsidRPr="00D27160">
              <w:t>Дорофеев И.И.</w:t>
            </w:r>
          </w:p>
        </w:tc>
        <w:tc>
          <w:tcPr>
            <w:tcW w:w="2864" w:type="pct"/>
            <w:shd w:val="clear" w:color="auto" w:fill="auto"/>
          </w:tcPr>
          <w:p w:rsidR="009B2000" w:rsidRPr="00D27160" w:rsidRDefault="009B2000" w:rsidP="00412DF7">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973765">
              <w:t>5.1.3</w:t>
            </w:r>
            <w:r w:rsidRPr="00D27160">
              <w:fldChar w:fldCharType="end"/>
            </w:r>
            <w:r w:rsidRPr="00D27160">
              <w:t>.</w:t>
            </w:r>
          </w:p>
        </w:tc>
      </w:tr>
      <w:tr w:rsidR="00412DF7" w:rsidRPr="00D27160" w:rsidTr="00412DF7">
        <w:trPr>
          <w:trHeight w:val="20"/>
        </w:trPr>
        <w:tc>
          <w:tcPr>
            <w:tcW w:w="444" w:type="pct"/>
            <w:shd w:val="clear" w:color="auto" w:fill="auto"/>
          </w:tcPr>
          <w:p w:rsidR="00B2766D" w:rsidRPr="00D27160" w:rsidRDefault="00B2766D" w:rsidP="00412DF7">
            <w:pPr>
              <w:pStyle w:val="ASFKTablenorm"/>
              <w:ind w:left="57" w:right="57"/>
            </w:pPr>
            <w:r w:rsidRPr="00D27160">
              <w:t>4.0</w:t>
            </w:r>
          </w:p>
        </w:tc>
        <w:tc>
          <w:tcPr>
            <w:tcW w:w="676" w:type="pct"/>
            <w:shd w:val="clear" w:color="auto" w:fill="auto"/>
          </w:tcPr>
          <w:p w:rsidR="00B2766D" w:rsidRPr="00D27160" w:rsidRDefault="0010719F" w:rsidP="00412DF7">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1016" w:type="pct"/>
            <w:shd w:val="clear" w:color="auto" w:fill="auto"/>
          </w:tcPr>
          <w:p w:rsidR="00B2766D" w:rsidRPr="00D27160" w:rsidRDefault="00B2766D" w:rsidP="00412DF7">
            <w:pPr>
              <w:pStyle w:val="ASFKTablenorm"/>
              <w:ind w:left="57" w:right="57"/>
            </w:pPr>
            <w:r w:rsidRPr="00D27160">
              <w:t>Дорофеев И.И.</w:t>
            </w:r>
          </w:p>
        </w:tc>
        <w:tc>
          <w:tcPr>
            <w:tcW w:w="2864" w:type="pct"/>
            <w:shd w:val="clear" w:color="auto" w:fill="auto"/>
          </w:tcPr>
          <w:p w:rsidR="00B2766D" w:rsidRPr="00D27160" w:rsidRDefault="00B2766D" w:rsidP="00412DF7">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95478C">
              <w:instrText xml:space="preserve"> \* MERGEFORMAT </w:instrText>
            </w:r>
            <w:r w:rsidR="00292070">
              <w:fldChar w:fldCharType="separate"/>
            </w:r>
            <w:r w:rsidR="00973765">
              <w:t>5.9.3</w:t>
            </w:r>
            <w:r w:rsidR="00292070">
              <w:fldChar w:fldCharType="end"/>
            </w:r>
            <w:r w:rsidR="00CD032F" w:rsidRPr="00D27160">
              <w:t>.</w:t>
            </w:r>
          </w:p>
          <w:p w:rsidR="0083555E" w:rsidRPr="00D27160" w:rsidRDefault="0083555E" w:rsidP="00412DF7">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973765">
              <w:t>5.6.3</w:t>
            </w:r>
            <w:r w:rsidRPr="00D27160">
              <w:fldChar w:fldCharType="end"/>
            </w:r>
            <w:r w:rsidRPr="00D27160">
              <w:t>.</w:t>
            </w:r>
          </w:p>
          <w:p w:rsidR="0087410F" w:rsidRPr="00D27160" w:rsidRDefault="0087410F" w:rsidP="00412DF7">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95478C">
              <w:instrText xml:space="preserve"> \* MERGEFORMAT </w:instrText>
            </w:r>
            <w:r w:rsidR="0010252B">
              <w:fldChar w:fldCharType="separate"/>
            </w:r>
            <w:r w:rsidR="00973765">
              <w:t>5.6.3</w:t>
            </w:r>
            <w:r w:rsidR="0010252B">
              <w:fldChar w:fldCharType="end"/>
            </w:r>
            <w:r w:rsidR="0010252B">
              <w:t xml:space="preserve">, </w:t>
            </w:r>
            <w:r w:rsidR="0010252B">
              <w:fldChar w:fldCharType="begin"/>
            </w:r>
            <w:r w:rsidR="0010252B">
              <w:instrText xml:space="preserve"> REF _Ref435186549 \r \h </w:instrText>
            </w:r>
            <w:r w:rsidR="0095478C">
              <w:instrText xml:space="preserve"> \* MERGEFORMAT </w:instrText>
            </w:r>
            <w:r w:rsidR="0010252B">
              <w:fldChar w:fldCharType="separate"/>
            </w:r>
            <w:r w:rsidR="00973765">
              <w:t>5.6.4</w:t>
            </w:r>
            <w:r w:rsidR="0010252B">
              <w:fldChar w:fldCharType="end"/>
            </w:r>
          </w:p>
          <w:p w:rsidR="0034355B" w:rsidRPr="00D27160" w:rsidRDefault="0034355B" w:rsidP="00412DF7">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73765">
              <w:t>5.9.3</w:t>
            </w:r>
            <w:r w:rsidRPr="00D27160">
              <w:fldChar w:fldCharType="end"/>
            </w:r>
            <w:r w:rsidRPr="00D27160">
              <w:t>.</w:t>
            </w:r>
          </w:p>
          <w:p w:rsidR="00F1746D" w:rsidRPr="00D27160" w:rsidRDefault="00F1746D" w:rsidP="00412DF7">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973765">
              <w:t>5.7.2</w:t>
            </w:r>
            <w:r w:rsidRPr="00D27160">
              <w:fldChar w:fldCharType="end"/>
            </w:r>
            <w:r w:rsidRPr="00D27160">
              <w:t>.</w:t>
            </w:r>
          </w:p>
          <w:p w:rsidR="00EB1363" w:rsidRPr="00D27160" w:rsidRDefault="00EB1363" w:rsidP="00412DF7">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973765">
              <w:t>5.6.10</w:t>
            </w:r>
            <w:r w:rsidR="00C15A96" w:rsidRPr="00C15A96">
              <w:fldChar w:fldCharType="end"/>
            </w:r>
            <w:r w:rsidR="00C15A96" w:rsidRPr="00C15A96">
              <w:t>.</w:t>
            </w:r>
          </w:p>
          <w:p w:rsidR="00197B13" w:rsidRPr="00D27160" w:rsidRDefault="00E7256D" w:rsidP="00412DF7">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73765">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973765">
              <w:t>5.12.3</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E025EC" w:rsidRPr="00D27160" w:rsidRDefault="00E025EC" w:rsidP="00412DF7">
            <w:pPr>
              <w:pStyle w:val="ASFKTablenorm"/>
              <w:ind w:left="57" w:right="57"/>
            </w:pPr>
            <w:r w:rsidRPr="00D27160">
              <w:t>4.1</w:t>
            </w:r>
          </w:p>
        </w:tc>
        <w:tc>
          <w:tcPr>
            <w:tcW w:w="676" w:type="pct"/>
            <w:shd w:val="clear" w:color="auto" w:fill="auto"/>
          </w:tcPr>
          <w:p w:rsidR="00E025EC" w:rsidRPr="00D27160" w:rsidRDefault="006019E5" w:rsidP="00412DF7">
            <w:pPr>
              <w:pStyle w:val="ASFKTablenorm"/>
              <w:ind w:left="57" w:right="57"/>
            </w:pPr>
            <w:r w:rsidRPr="00D27160">
              <w:t>14</w:t>
            </w:r>
            <w:r w:rsidR="00E025EC" w:rsidRPr="00D27160">
              <w:t>.</w:t>
            </w:r>
            <w:r w:rsidRPr="00D27160">
              <w:t>01</w:t>
            </w:r>
            <w:r w:rsidR="00E025EC" w:rsidRPr="00D27160">
              <w:t>.201</w:t>
            </w:r>
            <w:r w:rsidRPr="00D27160">
              <w:t>4</w:t>
            </w:r>
          </w:p>
        </w:tc>
        <w:tc>
          <w:tcPr>
            <w:tcW w:w="1016" w:type="pct"/>
            <w:shd w:val="clear" w:color="auto" w:fill="auto"/>
          </w:tcPr>
          <w:p w:rsidR="00E025EC" w:rsidRPr="00D27160" w:rsidRDefault="00E025EC" w:rsidP="00412DF7">
            <w:pPr>
              <w:pStyle w:val="ASFKTablenorm"/>
              <w:ind w:left="57" w:right="57"/>
            </w:pPr>
            <w:r w:rsidRPr="00D27160">
              <w:t>Дорофеев И.И.</w:t>
            </w:r>
          </w:p>
        </w:tc>
        <w:tc>
          <w:tcPr>
            <w:tcW w:w="2864" w:type="pct"/>
            <w:shd w:val="clear" w:color="auto" w:fill="auto"/>
          </w:tcPr>
          <w:p w:rsidR="00197B13" w:rsidRPr="00D27160" w:rsidRDefault="00197B13" w:rsidP="00412DF7">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73765">
              <w:t>5.9.3</w:t>
            </w:r>
            <w:r w:rsidRPr="00D27160">
              <w:fldChar w:fldCharType="end"/>
            </w:r>
            <w:r w:rsidRPr="00D27160">
              <w:t>.</w:t>
            </w:r>
          </w:p>
          <w:p w:rsidR="0051038B" w:rsidRPr="00D27160" w:rsidRDefault="0051038B" w:rsidP="00412DF7">
            <w:pPr>
              <w:pStyle w:val="ASFKTablenorm"/>
              <w:ind w:left="57" w:right="57"/>
            </w:pPr>
            <w:r w:rsidRPr="00D27160">
              <w:lastRenderedPageBreak/>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973765">
              <w:t>5.12.3</w:t>
            </w:r>
            <w:r w:rsidRPr="00D27160">
              <w:fldChar w:fldCharType="end"/>
            </w:r>
            <w:r w:rsidRPr="00D27160">
              <w:t>.</w:t>
            </w:r>
          </w:p>
          <w:p w:rsidR="006019E5" w:rsidRPr="00D27160" w:rsidRDefault="006019E5" w:rsidP="00412DF7">
            <w:pPr>
              <w:pStyle w:val="ASFKTablenorm"/>
              <w:ind w:left="57" w:right="57"/>
            </w:pPr>
            <w:r w:rsidRPr="00D27160">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973765">
              <w:t>5.6.10</w:t>
            </w:r>
            <w:r w:rsidR="00C15A96" w:rsidRPr="00C15A96">
              <w:fldChar w:fldCharType="end"/>
            </w:r>
            <w:r w:rsidR="00C15A96" w:rsidRPr="00C15A96">
              <w:t>.</w:t>
            </w:r>
          </w:p>
        </w:tc>
      </w:tr>
      <w:tr w:rsidR="00412DF7" w:rsidRPr="00D27160" w:rsidTr="00412DF7">
        <w:trPr>
          <w:trHeight w:val="20"/>
        </w:trPr>
        <w:tc>
          <w:tcPr>
            <w:tcW w:w="444" w:type="pct"/>
            <w:shd w:val="clear" w:color="auto" w:fill="auto"/>
          </w:tcPr>
          <w:p w:rsidR="0037134D" w:rsidRPr="00D27160" w:rsidRDefault="0037134D" w:rsidP="00412DF7">
            <w:pPr>
              <w:pStyle w:val="ASFKTablenorm"/>
              <w:ind w:left="57" w:right="57"/>
            </w:pPr>
            <w:r w:rsidRPr="00D27160">
              <w:lastRenderedPageBreak/>
              <w:t>4.2</w:t>
            </w:r>
          </w:p>
        </w:tc>
        <w:tc>
          <w:tcPr>
            <w:tcW w:w="676" w:type="pct"/>
            <w:shd w:val="clear" w:color="auto" w:fill="auto"/>
          </w:tcPr>
          <w:p w:rsidR="0037134D" w:rsidRPr="00D27160" w:rsidRDefault="00786DA7" w:rsidP="00412DF7">
            <w:pPr>
              <w:pStyle w:val="ASFKTablenorm"/>
              <w:ind w:left="57" w:right="57"/>
            </w:pPr>
            <w:r w:rsidRPr="00D27160">
              <w:t>30</w:t>
            </w:r>
            <w:r w:rsidR="0037134D" w:rsidRPr="00D27160">
              <w:t>.01.2014</w:t>
            </w:r>
          </w:p>
        </w:tc>
        <w:tc>
          <w:tcPr>
            <w:tcW w:w="1016" w:type="pct"/>
            <w:shd w:val="clear" w:color="auto" w:fill="auto"/>
          </w:tcPr>
          <w:p w:rsidR="0037134D" w:rsidRPr="00D27160" w:rsidRDefault="0037134D" w:rsidP="00412DF7">
            <w:pPr>
              <w:pStyle w:val="ASFKTablenorm"/>
              <w:ind w:left="57" w:right="57"/>
            </w:pPr>
            <w:r w:rsidRPr="00D27160">
              <w:t>Дорофеев И.И.</w:t>
            </w:r>
          </w:p>
        </w:tc>
        <w:tc>
          <w:tcPr>
            <w:tcW w:w="2864" w:type="pct"/>
            <w:shd w:val="clear" w:color="auto" w:fill="auto"/>
          </w:tcPr>
          <w:p w:rsidR="00786DA7" w:rsidRPr="00D27160" w:rsidRDefault="00DA7A4E" w:rsidP="00412DF7">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973765">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973765">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5478C">
              <w:instrText xml:space="preserve"> \* MERGEFORMAT </w:instrText>
            </w:r>
            <w:r w:rsidR="009879CD" w:rsidRPr="009879CD">
              <w:fldChar w:fldCharType="separate"/>
            </w:r>
            <w:r w:rsidR="00973765">
              <w:t>5.6.10</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130151" w:rsidRPr="00D27160" w:rsidRDefault="00130151" w:rsidP="00412DF7">
            <w:pPr>
              <w:pStyle w:val="ASFKTablenorm"/>
              <w:ind w:left="57" w:right="57"/>
            </w:pPr>
            <w:r w:rsidRPr="00D27160">
              <w:t>4.3</w:t>
            </w:r>
          </w:p>
        </w:tc>
        <w:tc>
          <w:tcPr>
            <w:tcW w:w="676" w:type="pct"/>
            <w:shd w:val="clear" w:color="auto" w:fill="auto"/>
          </w:tcPr>
          <w:p w:rsidR="00130151" w:rsidRPr="00D27160" w:rsidRDefault="008469AA" w:rsidP="00412DF7">
            <w:pPr>
              <w:pStyle w:val="ASFKTablenorm"/>
              <w:ind w:left="57" w:right="57"/>
            </w:pPr>
            <w:r w:rsidRPr="00D27160">
              <w:t>04</w:t>
            </w:r>
            <w:r w:rsidR="00130151" w:rsidRPr="00D27160">
              <w:t>.0</w:t>
            </w:r>
            <w:r w:rsidRPr="00D27160">
              <w:t>3</w:t>
            </w:r>
            <w:r w:rsidR="00130151" w:rsidRPr="00D27160">
              <w:t>.2014</w:t>
            </w:r>
          </w:p>
        </w:tc>
        <w:tc>
          <w:tcPr>
            <w:tcW w:w="1016" w:type="pct"/>
            <w:shd w:val="clear" w:color="auto" w:fill="auto"/>
          </w:tcPr>
          <w:p w:rsidR="00130151" w:rsidRPr="00D27160" w:rsidRDefault="00130151" w:rsidP="00412DF7">
            <w:pPr>
              <w:pStyle w:val="ASFKTablenorm"/>
              <w:ind w:left="57" w:right="57"/>
            </w:pPr>
            <w:r w:rsidRPr="00D27160">
              <w:t>Дорофеев И.И.</w:t>
            </w:r>
          </w:p>
        </w:tc>
        <w:tc>
          <w:tcPr>
            <w:tcW w:w="2864" w:type="pct"/>
            <w:shd w:val="clear" w:color="auto" w:fill="auto"/>
          </w:tcPr>
          <w:p w:rsidR="00130151" w:rsidRPr="00D27160" w:rsidRDefault="00130151" w:rsidP="00412DF7">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973765">
              <w:t>5.1.2</w:t>
            </w:r>
            <w:r w:rsidRPr="00D27160">
              <w:fldChar w:fldCharType="end"/>
            </w:r>
            <w:r w:rsidRPr="00D27160">
              <w:t>.</w:t>
            </w:r>
          </w:p>
          <w:p w:rsidR="00D80F61" w:rsidRPr="00D27160" w:rsidRDefault="00D80F61" w:rsidP="00412DF7">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73765">
              <w:t>5.9.3</w:t>
            </w:r>
            <w:r w:rsidRPr="00D27160">
              <w:fldChar w:fldCharType="end"/>
            </w:r>
            <w:r w:rsidRPr="00D27160">
              <w:t>.</w:t>
            </w:r>
          </w:p>
          <w:p w:rsidR="009225D9" w:rsidRPr="00D27160" w:rsidRDefault="009225D9" w:rsidP="00412DF7">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973765">
              <w:t>5.12.6</w:t>
            </w:r>
            <w:r w:rsidRPr="00D27160">
              <w:fldChar w:fldCharType="end"/>
            </w:r>
            <w:r w:rsidRPr="00D27160">
              <w:t>.</w:t>
            </w:r>
          </w:p>
          <w:p w:rsidR="008469AA" w:rsidRPr="00D27160" w:rsidRDefault="00CC7849" w:rsidP="00412DF7">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973765">
              <w:t>5.12.3</w:t>
            </w:r>
            <w:r w:rsidRPr="00D27160">
              <w:fldChar w:fldCharType="end"/>
            </w:r>
            <w:r w:rsidRPr="00D27160">
              <w:t>.</w:t>
            </w:r>
          </w:p>
        </w:tc>
      </w:tr>
      <w:tr w:rsidR="00412DF7" w:rsidRPr="00D27160" w:rsidTr="00412DF7">
        <w:trPr>
          <w:trHeight w:val="20"/>
        </w:trPr>
        <w:tc>
          <w:tcPr>
            <w:tcW w:w="444" w:type="pct"/>
            <w:shd w:val="clear" w:color="auto" w:fill="auto"/>
          </w:tcPr>
          <w:p w:rsidR="00D204F6" w:rsidRPr="00D27160" w:rsidRDefault="00DF69F5" w:rsidP="00412DF7">
            <w:pPr>
              <w:pStyle w:val="ASFKTablenorm"/>
              <w:ind w:left="57" w:right="57"/>
            </w:pPr>
            <w:r w:rsidRPr="00D27160">
              <w:t>4.4</w:t>
            </w:r>
          </w:p>
        </w:tc>
        <w:tc>
          <w:tcPr>
            <w:tcW w:w="676" w:type="pct"/>
            <w:shd w:val="clear" w:color="auto" w:fill="auto"/>
          </w:tcPr>
          <w:p w:rsidR="00D204F6" w:rsidRPr="00D27160" w:rsidRDefault="00D737C4" w:rsidP="00412DF7">
            <w:pPr>
              <w:pStyle w:val="ASFKTablenorm"/>
              <w:ind w:left="57" w:right="57"/>
            </w:pPr>
            <w:r w:rsidRPr="00D27160">
              <w:t>0</w:t>
            </w:r>
            <w:r w:rsidR="002E7624" w:rsidRPr="00D27160">
              <w:t>5</w:t>
            </w:r>
            <w:r w:rsidR="00DF69F5" w:rsidRPr="00D27160">
              <w:t>.0</w:t>
            </w:r>
            <w:r w:rsidRPr="00D27160">
              <w:t>4</w:t>
            </w:r>
            <w:r w:rsidR="00DF69F5" w:rsidRPr="00D27160">
              <w:t>.2014</w:t>
            </w:r>
          </w:p>
        </w:tc>
        <w:tc>
          <w:tcPr>
            <w:tcW w:w="1016" w:type="pct"/>
            <w:shd w:val="clear" w:color="auto" w:fill="auto"/>
          </w:tcPr>
          <w:p w:rsidR="00D204F6" w:rsidRPr="00D27160" w:rsidRDefault="00DF69F5" w:rsidP="00412DF7">
            <w:pPr>
              <w:pStyle w:val="ASFKTablenorm"/>
              <w:ind w:left="57" w:right="57"/>
            </w:pPr>
            <w:r w:rsidRPr="00D27160">
              <w:t>Дорофеев И.И.</w:t>
            </w:r>
          </w:p>
        </w:tc>
        <w:tc>
          <w:tcPr>
            <w:tcW w:w="2864" w:type="pct"/>
            <w:shd w:val="clear" w:color="auto" w:fill="auto"/>
          </w:tcPr>
          <w:p w:rsidR="00D204F6" w:rsidRPr="00D27160" w:rsidRDefault="00DF69F5" w:rsidP="00412DF7">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95478C">
              <w:instrText xml:space="preserve"> \* MERGEFORMAT </w:instrText>
            </w:r>
            <w:r w:rsidR="00CE42C6" w:rsidRPr="00CE42C6">
              <w:fldChar w:fldCharType="separate"/>
            </w:r>
            <w:r w:rsidR="00973765">
              <w:t>5.9.2</w:t>
            </w:r>
            <w:r w:rsidR="00CE42C6" w:rsidRPr="00CE42C6">
              <w:fldChar w:fldCharType="end"/>
            </w:r>
            <w:r w:rsidR="00CE42C6" w:rsidRPr="00CE42C6">
              <w:t>.</w:t>
            </w:r>
          </w:p>
          <w:p w:rsidR="00947AE2" w:rsidRPr="00D27160" w:rsidRDefault="00947AE2" w:rsidP="00412DF7">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973765">
              <w:t>5.12.3</w:t>
            </w:r>
            <w:r w:rsidR="00A63263" w:rsidRPr="00D27160">
              <w:fldChar w:fldCharType="end"/>
            </w:r>
            <w:r w:rsidR="00A63263" w:rsidRPr="00D27160">
              <w:t>.</w:t>
            </w:r>
          </w:p>
          <w:p w:rsidR="002E7624" w:rsidRPr="00D27160" w:rsidRDefault="00F21097" w:rsidP="00412DF7">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973765">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973765">
              <w:t>5.1.2</w:t>
            </w:r>
            <w:r w:rsidR="00F0502A" w:rsidRPr="00D27160">
              <w:fldChar w:fldCharType="end"/>
            </w:r>
            <w:r w:rsidR="00F0502A" w:rsidRPr="00D27160">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4.5</w:t>
            </w:r>
          </w:p>
        </w:tc>
        <w:tc>
          <w:tcPr>
            <w:tcW w:w="676" w:type="pct"/>
            <w:shd w:val="clear" w:color="auto" w:fill="auto"/>
          </w:tcPr>
          <w:p w:rsidR="003B26F2" w:rsidRPr="00D27160" w:rsidRDefault="003B26F2" w:rsidP="00412DF7">
            <w:pPr>
              <w:pStyle w:val="ASFKTablenorm"/>
              <w:ind w:left="57" w:right="57"/>
            </w:pPr>
            <w:r w:rsidRPr="00D27160">
              <w:t>14.05.2014</w:t>
            </w:r>
          </w:p>
        </w:tc>
        <w:tc>
          <w:tcPr>
            <w:tcW w:w="1016" w:type="pct"/>
            <w:shd w:val="clear" w:color="auto" w:fill="auto"/>
          </w:tcPr>
          <w:p w:rsidR="003B26F2" w:rsidRPr="00D27160" w:rsidRDefault="003B26F2" w:rsidP="00412DF7">
            <w:pPr>
              <w:pStyle w:val="ASFKTablenorm"/>
              <w:ind w:left="57" w:right="57"/>
            </w:pPr>
            <w:r w:rsidRPr="00D27160">
              <w:t>Дорофеев И.И.</w:t>
            </w:r>
          </w:p>
        </w:tc>
        <w:tc>
          <w:tcPr>
            <w:tcW w:w="2864" w:type="pct"/>
            <w:shd w:val="clear" w:color="auto" w:fill="auto"/>
          </w:tcPr>
          <w:p w:rsidR="003B26F2" w:rsidRPr="00D27160" w:rsidRDefault="003B26F2" w:rsidP="00412DF7">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973765">
              <w:t>5.11.1</w:t>
            </w:r>
            <w:r w:rsidRPr="00D27160">
              <w:fldChar w:fldCharType="end"/>
            </w:r>
            <w:r w:rsidRPr="00D27160">
              <w:t>.</w:t>
            </w:r>
          </w:p>
          <w:p w:rsidR="003B26F2" w:rsidRPr="00D27160" w:rsidRDefault="003B26F2" w:rsidP="00412DF7">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412DF7">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73765">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73765">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973765">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973765">
              <w:t>5.1.8</w:t>
            </w:r>
            <w:r w:rsidR="009879CD" w:rsidRPr="009879CD">
              <w:fldChar w:fldCharType="end"/>
            </w:r>
            <w:r w:rsidR="009879CD" w:rsidRPr="009879CD">
              <w:t>.</w:t>
            </w:r>
          </w:p>
          <w:p w:rsidR="003B26F2" w:rsidRPr="00D27160" w:rsidRDefault="003B26F2" w:rsidP="00412DF7">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00DD5F30">
              <w:fldChar w:fldCharType="begin"/>
            </w:r>
            <w:r w:rsidR="00DD5F30">
              <w:instrText xml:space="preserve"> REF _Ref58711519 \r \h </w:instrText>
            </w:r>
            <w:r w:rsidR="00DD5F30">
              <w:fldChar w:fldCharType="separate"/>
            </w:r>
            <w:r w:rsidR="00973765">
              <w:t>5.5.1</w:t>
            </w:r>
            <w:r w:rsidR="00DD5F3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973765">
              <w:t>5.1.1</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4.6</w:t>
            </w:r>
          </w:p>
        </w:tc>
        <w:tc>
          <w:tcPr>
            <w:tcW w:w="676" w:type="pct"/>
            <w:shd w:val="clear" w:color="auto" w:fill="auto"/>
          </w:tcPr>
          <w:p w:rsidR="003B26F2" w:rsidRPr="00D27160" w:rsidRDefault="003B26F2" w:rsidP="00412DF7">
            <w:pPr>
              <w:pStyle w:val="ASFKTablenorm"/>
              <w:ind w:left="57" w:right="57"/>
            </w:pPr>
            <w:r w:rsidRPr="00D27160">
              <w:t>0</w:t>
            </w:r>
            <w:r w:rsidR="00152F39" w:rsidRPr="00D27160">
              <w:t>4</w:t>
            </w:r>
            <w:r w:rsidRPr="00D27160">
              <w:t>.08.2014</w:t>
            </w:r>
          </w:p>
        </w:tc>
        <w:tc>
          <w:tcPr>
            <w:tcW w:w="1016" w:type="pct"/>
            <w:shd w:val="clear" w:color="auto" w:fill="auto"/>
          </w:tcPr>
          <w:p w:rsidR="003B26F2" w:rsidRPr="00D27160" w:rsidRDefault="003B26F2" w:rsidP="00412DF7">
            <w:pPr>
              <w:pStyle w:val="ASFKTablenorm"/>
              <w:ind w:left="57" w:right="57"/>
            </w:pPr>
            <w:r w:rsidRPr="00D27160">
              <w:t>Соколова Н.В.</w:t>
            </w:r>
          </w:p>
        </w:tc>
        <w:tc>
          <w:tcPr>
            <w:tcW w:w="2864" w:type="pct"/>
            <w:shd w:val="clear" w:color="auto" w:fill="auto"/>
          </w:tcPr>
          <w:p w:rsidR="003B26F2" w:rsidRPr="00D27160" w:rsidRDefault="003B26F2" w:rsidP="00412DF7">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973765">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973765">
              <w:t>5.1.8</w:t>
            </w:r>
            <w:r w:rsidR="008E7CFC" w:rsidRPr="008E7CFC">
              <w:fldChar w:fldCharType="end"/>
            </w:r>
            <w:r w:rsidR="008E7CFC" w:rsidRPr="008E7CFC">
              <w:t>.</w:t>
            </w:r>
          </w:p>
          <w:p w:rsidR="003B26F2" w:rsidRPr="00D27160" w:rsidRDefault="003B26F2" w:rsidP="00412DF7">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973765">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973765">
              <w:t>5.1.2</w:t>
            </w:r>
            <w:r w:rsidR="004D52B1" w:rsidRPr="004D52B1">
              <w:fldChar w:fldCharType="end"/>
            </w:r>
            <w:r w:rsidR="004D52B1" w:rsidRPr="004D52B1">
              <w:t>.</w:t>
            </w:r>
          </w:p>
          <w:p w:rsidR="003B26F2" w:rsidRPr="00D27160" w:rsidRDefault="003B26F2" w:rsidP="00412DF7">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95478C">
              <w:instrText xml:space="preserve"> \* MERGEFORMAT </w:instrText>
            </w:r>
            <w:r w:rsidR="008E7CFC" w:rsidRPr="008E7CFC">
              <w:fldChar w:fldCharType="separate"/>
            </w:r>
            <w:r w:rsidR="00973765">
              <w:t>5.6.10</w:t>
            </w:r>
            <w:r w:rsidR="008E7CFC" w:rsidRPr="008E7CFC">
              <w:fldChar w:fldCharType="end"/>
            </w:r>
            <w:r w:rsidR="008E7CFC" w:rsidRPr="008E7CFC">
              <w:t>.</w:t>
            </w:r>
          </w:p>
          <w:p w:rsidR="003B26F2" w:rsidRPr="00D27160" w:rsidRDefault="003B26F2" w:rsidP="00412DF7">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5478C">
              <w:instrText xml:space="preserve"> \* MERGEFORMAT </w:instrText>
            </w:r>
            <w:r w:rsidR="00962EAD" w:rsidRPr="00962EAD">
              <w:fldChar w:fldCharType="separate"/>
            </w:r>
            <w:r w:rsidR="00973765">
              <w:t>5.9.2</w:t>
            </w:r>
            <w:r w:rsidR="00962EAD" w:rsidRPr="00962EAD">
              <w:fldChar w:fldCharType="end"/>
            </w:r>
            <w:r w:rsidR="00962EAD" w:rsidRPr="00962EAD">
              <w:t>.</w:t>
            </w:r>
          </w:p>
        </w:tc>
      </w:tr>
      <w:tr w:rsidR="00412DF7" w:rsidRPr="00D27160" w:rsidTr="00412DF7">
        <w:trPr>
          <w:trHeight w:val="20"/>
        </w:trPr>
        <w:tc>
          <w:tcPr>
            <w:tcW w:w="444" w:type="pct"/>
            <w:shd w:val="clear" w:color="auto" w:fill="auto"/>
          </w:tcPr>
          <w:p w:rsidR="00F04CAF" w:rsidRPr="00D27160" w:rsidRDefault="00F04CAF" w:rsidP="00412DF7">
            <w:pPr>
              <w:pStyle w:val="ASFKTablenorm"/>
              <w:ind w:left="57" w:right="57"/>
            </w:pPr>
            <w:r w:rsidRPr="00D27160">
              <w:t>4.7</w:t>
            </w:r>
          </w:p>
        </w:tc>
        <w:tc>
          <w:tcPr>
            <w:tcW w:w="676" w:type="pct"/>
            <w:shd w:val="clear" w:color="auto" w:fill="auto"/>
          </w:tcPr>
          <w:p w:rsidR="00F04CAF" w:rsidRPr="00D27160" w:rsidRDefault="005B4E0E" w:rsidP="00412DF7">
            <w:pPr>
              <w:pStyle w:val="ASFKTablenorm"/>
              <w:ind w:left="57" w:right="57"/>
            </w:pPr>
            <w:r>
              <w:t>30</w:t>
            </w:r>
            <w:r w:rsidR="00F04CAF" w:rsidRPr="00D27160">
              <w:t>.08.2014</w:t>
            </w:r>
          </w:p>
        </w:tc>
        <w:tc>
          <w:tcPr>
            <w:tcW w:w="1016" w:type="pct"/>
            <w:shd w:val="clear" w:color="auto" w:fill="auto"/>
          </w:tcPr>
          <w:p w:rsidR="00F04CAF" w:rsidRPr="00D27160" w:rsidRDefault="00F04CAF" w:rsidP="00412DF7">
            <w:pPr>
              <w:pStyle w:val="ASFKTablenorm"/>
              <w:ind w:left="57" w:right="57"/>
            </w:pPr>
            <w:r w:rsidRPr="00D27160">
              <w:t>Соколова Н.В.</w:t>
            </w:r>
          </w:p>
        </w:tc>
        <w:tc>
          <w:tcPr>
            <w:tcW w:w="2864" w:type="pct"/>
            <w:shd w:val="clear" w:color="auto" w:fill="auto"/>
          </w:tcPr>
          <w:p w:rsidR="00F04CAF" w:rsidRPr="00D27160" w:rsidRDefault="00F04CAF" w:rsidP="00412DF7">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95478C">
              <w:instrText xml:space="preserve"> \* MERGEFORMAT </w:instrText>
            </w:r>
            <w:r w:rsidR="008E7CFC">
              <w:fldChar w:fldCharType="separate"/>
            </w:r>
            <w:r w:rsidR="00973765">
              <w:t>5.9.1</w:t>
            </w:r>
            <w:r w:rsidR="008E7CFC">
              <w:fldChar w:fldCharType="end"/>
            </w:r>
            <w:r w:rsidR="008E7CFC">
              <w:t>.</w:t>
            </w:r>
          </w:p>
          <w:p w:rsidR="005B4E0E" w:rsidRPr="00D27160" w:rsidRDefault="00D81680" w:rsidP="00412DF7">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973765">
              <w:t>5.13</w:t>
            </w:r>
            <w:r w:rsidRPr="00D27160">
              <w:fldChar w:fldCharType="end"/>
            </w:r>
            <w:r w:rsidRPr="00D27160">
              <w:t>.</w:t>
            </w:r>
          </w:p>
        </w:tc>
      </w:tr>
      <w:tr w:rsidR="00412DF7" w:rsidRPr="00D27160" w:rsidTr="00412DF7">
        <w:trPr>
          <w:trHeight w:val="20"/>
        </w:trPr>
        <w:tc>
          <w:tcPr>
            <w:tcW w:w="444" w:type="pct"/>
            <w:shd w:val="clear" w:color="auto" w:fill="auto"/>
          </w:tcPr>
          <w:p w:rsidR="005B4E0E" w:rsidRPr="00D27160" w:rsidRDefault="005B4E0E" w:rsidP="00412DF7">
            <w:pPr>
              <w:pStyle w:val="ASFKTablenorm"/>
              <w:ind w:left="57" w:right="57"/>
            </w:pPr>
            <w:r>
              <w:lastRenderedPageBreak/>
              <w:t>4.8</w:t>
            </w:r>
          </w:p>
        </w:tc>
        <w:tc>
          <w:tcPr>
            <w:tcW w:w="676" w:type="pct"/>
            <w:shd w:val="clear" w:color="auto" w:fill="auto"/>
          </w:tcPr>
          <w:p w:rsidR="005B4E0E" w:rsidRDefault="00884CFC" w:rsidP="00412DF7">
            <w:pPr>
              <w:pStyle w:val="ASFKTablenorm"/>
              <w:ind w:left="57" w:right="57"/>
            </w:pPr>
            <w:r>
              <w:t>01.10</w:t>
            </w:r>
            <w:r w:rsidR="005B4E0E">
              <w:t>.2014</w:t>
            </w:r>
          </w:p>
        </w:tc>
        <w:tc>
          <w:tcPr>
            <w:tcW w:w="1016" w:type="pct"/>
            <w:shd w:val="clear" w:color="auto" w:fill="auto"/>
          </w:tcPr>
          <w:p w:rsidR="005B4E0E" w:rsidRPr="00D27160" w:rsidRDefault="005B4E0E" w:rsidP="00412DF7">
            <w:pPr>
              <w:pStyle w:val="ASFKTablenorm"/>
              <w:ind w:left="57" w:right="57"/>
            </w:pPr>
            <w:r w:rsidRPr="00D27160">
              <w:t>Соколова Н.В.</w:t>
            </w:r>
          </w:p>
        </w:tc>
        <w:tc>
          <w:tcPr>
            <w:tcW w:w="2864" w:type="pct"/>
            <w:shd w:val="clear" w:color="auto" w:fill="auto"/>
          </w:tcPr>
          <w:p w:rsidR="005B4E0E" w:rsidRDefault="005B4E0E" w:rsidP="00412DF7">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973765">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973765">
              <w:t>5.1.8</w:t>
            </w:r>
            <w:r w:rsidR="008E7CFC" w:rsidRPr="008E7CFC">
              <w:fldChar w:fldCharType="end"/>
            </w:r>
            <w:r w:rsidR="008E7CFC" w:rsidRPr="008E7CFC">
              <w:t>.</w:t>
            </w:r>
          </w:p>
          <w:p w:rsidR="00884CFC" w:rsidRPr="00D27160" w:rsidRDefault="00884CFC" w:rsidP="00412DF7">
            <w:pPr>
              <w:pStyle w:val="ASFKTablenorm"/>
              <w:ind w:left="57" w:right="57"/>
            </w:pPr>
            <w:r w:rsidRPr="00881319">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_Ref399939551 \r \h </w:instrText>
            </w:r>
            <w:r w:rsidR="0095478C">
              <w:instrText xml:space="preserve"> \* MERGEFORMAT </w:instrText>
            </w:r>
            <w:r>
              <w:fldChar w:fldCharType="separate"/>
            </w:r>
            <w:r w:rsidR="00973765">
              <w:t>5.1.8</w:t>
            </w:r>
            <w:r>
              <w:fldChar w:fldCharType="end"/>
            </w:r>
            <w:r>
              <w:t>.</w:t>
            </w:r>
          </w:p>
        </w:tc>
      </w:tr>
      <w:tr w:rsidR="00412DF7" w:rsidRPr="00D27160" w:rsidTr="00412DF7">
        <w:trPr>
          <w:trHeight w:val="20"/>
        </w:trPr>
        <w:tc>
          <w:tcPr>
            <w:tcW w:w="444" w:type="pct"/>
            <w:shd w:val="clear" w:color="auto" w:fill="auto"/>
          </w:tcPr>
          <w:p w:rsidR="000E3398" w:rsidRDefault="000E3398" w:rsidP="00412DF7">
            <w:pPr>
              <w:pStyle w:val="ASFKTablenorm"/>
              <w:ind w:left="57" w:right="57"/>
            </w:pPr>
            <w:r>
              <w:t>4.9</w:t>
            </w:r>
          </w:p>
        </w:tc>
        <w:tc>
          <w:tcPr>
            <w:tcW w:w="676" w:type="pct"/>
            <w:shd w:val="clear" w:color="auto" w:fill="auto"/>
          </w:tcPr>
          <w:p w:rsidR="000E3398" w:rsidRDefault="000E3398" w:rsidP="00412DF7">
            <w:pPr>
              <w:pStyle w:val="ASFKTablenorm"/>
              <w:ind w:left="57" w:right="57"/>
            </w:pPr>
            <w:r>
              <w:t>21.10.2014</w:t>
            </w:r>
          </w:p>
        </w:tc>
        <w:tc>
          <w:tcPr>
            <w:tcW w:w="1016" w:type="pct"/>
            <w:shd w:val="clear" w:color="auto" w:fill="auto"/>
          </w:tcPr>
          <w:p w:rsidR="000E3398" w:rsidRPr="00D27160" w:rsidRDefault="000E3398" w:rsidP="00412DF7">
            <w:pPr>
              <w:pStyle w:val="ASFKTablenorm"/>
              <w:ind w:left="57" w:right="57"/>
            </w:pPr>
            <w:r>
              <w:t>Соколова Н.В.</w:t>
            </w:r>
          </w:p>
        </w:tc>
        <w:tc>
          <w:tcPr>
            <w:tcW w:w="2864" w:type="pct"/>
            <w:shd w:val="clear" w:color="auto" w:fill="auto"/>
          </w:tcPr>
          <w:p w:rsidR="000E3398" w:rsidRPr="00881319" w:rsidRDefault="000E3398" w:rsidP="00412DF7">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95478C">
              <w:instrText xml:space="preserve"> \* MERGEFORMAT </w:instrText>
            </w:r>
            <w:r w:rsidR="00C15A96">
              <w:fldChar w:fldCharType="separate"/>
            </w:r>
            <w:r w:rsidR="00973765">
              <w:t>5.8.3</w:t>
            </w:r>
            <w:r w:rsidR="00C15A96">
              <w:fldChar w:fldCharType="end"/>
            </w:r>
            <w:r>
              <w:t>.</w:t>
            </w:r>
          </w:p>
        </w:tc>
      </w:tr>
      <w:tr w:rsidR="00412DF7" w:rsidRPr="00D27160" w:rsidTr="00412DF7">
        <w:trPr>
          <w:trHeight w:val="20"/>
        </w:trPr>
        <w:tc>
          <w:tcPr>
            <w:tcW w:w="444" w:type="pct"/>
            <w:shd w:val="clear" w:color="auto" w:fill="auto"/>
          </w:tcPr>
          <w:p w:rsidR="00027EE7" w:rsidRDefault="00027EE7" w:rsidP="00412DF7">
            <w:pPr>
              <w:pStyle w:val="ASFKTablenorm"/>
              <w:ind w:left="57" w:right="57"/>
            </w:pPr>
            <w:r>
              <w:t>5.0</w:t>
            </w:r>
          </w:p>
        </w:tc>
        <w:tc>
          <w:tcPr>
            <w:tcW w:w="676" w:type="pct"/>
            <w:shd w:val="clear" w:color="auto" w:fill="auto"/>
          </w:tcPr>
          <w:p w:rsidR="00027EE7" w:rsidRDefault="00027EE7" w:rsidP="00412DF7">
            <w:pPr>
              <w:pStyle w:val="ASFKTablenorm"/>
              <w:ind w:left="57" w:right="57"/>
            </w:pPr>
            <w:r>
              <w:t>22.10.2014</w:t>
            </w:r>
          </w:p>
        </w:tc>
        <w:tc>
          <w:tcPr>
            <w:tcW w:w="1016" w:type="pct"/>
            <w:shd w:val="clear" w:color="auto" w:fill="auto"/>
          </w:tcPr>
          <w:p w:rsidR="00027EE7" w:rsidRDefault="00027EE7" w:rsidP="00412DF7">
            <w:pPr>
              <w:pStyle w:val="ASFKTablenorm"/>
              <w:ind w:left="57" w:right="57"/>
            </w:pPr>
            <w:r>
              <w:t>Соколова Н.В.</w:t>
            </w:r>
          </w:p>
        </w:tc>
        <w:tc>
          <w:tcPr>
            <w:tcW w:w="2864" w:type="pct"/>
            <w:shd w:val="clear" w:color="auto" w:fill="auto"/>
          </w:tcPr>
          <w:p w:rsidR="00027EE7" w:rsidRPr="000E3398" w:rsidRDefault="00027EE7" w:rsidP="00412DF7">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95478C">
              <w:instrText xml:space="preserve"> \* MERGEFORMAT </w:instrText>
            </w:r>
            <w:r w:rsidR="008E7CFC">
              <w:fldChar w:fldCharType="separate"/>
            </w:r>
            <w:r w:rsidR="00973765">
              <w:t>5.12.6</w:t>
            </w:r>
            <w:r w:rsidR="008E7CFC">
              <w:fldChar w:fldCharType="end"/>
            </w:r>
            <w:r w:rsidR="008E7CFC">
              <w:t>.</w:t>
            </w:r>
          </w:p>
        </w:tc>
      </w:tr>
      <w:tr w:rsidR="00412DF7" w:rsidRPr="00D27160" w:rsidTr="00412DF7">
        <w:trPr>
          <w:trHeight w:val="20"/>
        </w:trPr>
        <w:tc>
          <w:tcPr>
            <w:tcW w:w="444" w:type="pct"/>
            <w:shd w:val="clear" w:color="auto" w:fill="auto"/>
          </w:tcPr>
          <w:p w:rsidR="00BB78E6" w:rsidRDefault="00BB78E6" w:rsidP="00412DF7">
            <w:pPr>
              <w:pStyle w:val="ASFKTablenorm"/>
              <w:ind w:left="57" w:right="57"/>
            </w:pPr>
            <w:r>
              <w:t>5.1</w:t>
            </w:r>
          </w:p>
        </w:tc>
        <w:tc>
          <w:tcPr>
            <w:tcW w:w="676" w:type="pct"/>
            <w:shd w:val="clear" w:color="auto" w:fill="auto"/>
          </w:tcPr>
          <w:p w:rsidR="00BB78E6" w:rsidRDefault="00AF06D6" w:rsidP="00412DF7">
            <w:pPr>
              <w:pStyle w:val="ASFKTablenorm"/>
              <w:ind w:left="57" w:right="57"/>
            </w:pPr>
            <w:r>
              <w:t>07.11.2014</w:t>
            </w:r>
          </w:p>
        </w:tc>
        <w:tc>
          <w:tcPr>
            <w:tcW w:w="1016" w:type="pct"/>
            <w:shd w:val="clear" w:color="auto" w:fill="auto"/>
          </w:tcPr>
          <w:p w:rsidR="00BB78E6" w:rsidRDefault="00AF06D6" w:rsidP="00412DF7">
            <w:pPr>
              <w:pStyle w:val="ASFKTablenorm"/>
              <w:ind w:left="57" w:right="57"/>
            </w:pPr>
            <w:r>
              <w:t>Соколова Н.В.</w:t>
            </w:r>
          </w:p>
        </w:tc>
        <w:tc>
          <w:tcPr>
            <w:tcW w:w="2864" w:type="pct"/>
            <w:shd w:val="clear" w:color="auto" w:fill="auto"/>
          </w:tcPr>
          <w:p w:rsidR="007E3E71" w:rsidRPr="00881319" w:rsidRDefault="00BB78E6" w:rsidP="00412DF7">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973765">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973765">
              <w:t>5.1.2</w:t>
            </w:r>
            <w:r w:rsidR="004D52B1" w:rsidRPr="004D52B1">
              <w:fldChar w:fldCharType="end"/>
            </w:r>
            <w:r w:rsidR="004D52B1" w:rsidRPr="004D52B1">
              <w:t>.</w:t>
            </w:r>
          </w:p>
        </w:tc>
      </w:tr>
      <w:tr w:rsidR="00412DF7" w:rsidRPr="00D27160" w:rsidTr="00412DF7">
        <w:trPr>
          <w:trHeight w:val="20"/>
        </w:trPr>
        <w:tc>
          <w:tcPr>
            <w:tcW w:w="444" w:type="pct"/>
            <w:shd w:val="clear" w:color="auto" w:fill="auto"/>
          </w:tcPr>
          <w:p w:rsidR="00E76E91" w:rsidRDefault="00E76E91" w:rsidP="00412DF7">
            <w:pPr>
              <w:pStyle w:val="ASFKTablenorm"/>
              <w:ind w:left="57" w:right="57"/>
            </w:pPr>
            <w:r>
              <w:t>5.2</w:t>
            </w:r>
          </w:p>
        </w:tc>
        <w:tc>
          <w:tcPr>
            <w:tcW w:w="676" w:type="pct"/>
            <w:shd w:val="clear" w:color="auto" w:fill="auto"/>
          </w:tcPr>
          <w:p w:rsidR="00E76E91" w:rsidRDefault="00E76E91" w:rsidP="00412DF7">
            <w:pPr>
              <w:pStyle w:val="ASFKTablenorm"/>
              <w:ind w:left="57" w:right="57"/>
            </w:pPr>
            <w:r>
              <w:t>26.11.2014</w:t>
            </w:r>
          </w:p>
        </w:tc>
        <w:tc>
          <w:tcPr>
            <w:tcW w:w="1016" w:type="pct"/>
            <w:shd w:val="clear" w:color="auto" w:fill="auto"/>
          </w:tcPr>
          <w:p w:rsidR="00E76E91" w:rsidRDefault="00E76E91" w:rsidP="00412DF7">
            <w:pPr>
              <w:pStyle w:val="ASFKTablenorm"/>
              <w:ind w:left="57" w:right="57"/>
            </w:pPr>
            <w:r>
              <w:t>Соколова Н.В.</w:t>
            </w:r>
          </w:p>
        </w:tc>
        <w:tc>
          <w:tcPr>
            <w:tcW w:w="2864" w:type="pct"/>
            <w:shd w:val="clear" w:color="auto" w:fill="auto"/>
          </w:tcPr>
          <w:p w:rsidR="00E76E91" w:rsidRPr="00BB78E6" w:rsidRDefault="00E76E91" w:rsidP="00412DF7">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973765">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973765">
              <w:t>5.7.2</w:t>
            </w:r>
            <w:r>
              <w:fldChar w:fldCharType="end"/>
            </w:r>
            <w:r>
              <w:t>.</w:t>
            </w:r>
          </w:p>
        </w:tc>
      </w:tr>
      <w:tr w:rsidR="00412DF7" w:rsidRPr="00D27160" w:rsidTr="00412DF7">
        <w:trPr>
          <w:trHeight w:val="20"/>
        </w:trPr>
        <w:tc>
          <w:tcPr>
            <w:tcW w:w="444" w:type="pct"/>
            <w:shd w:val="clear" w:color="auto" w:fill="auto"/>
          </w:tcPr>
          <w:p w:rsidR="00C43675" w:rsidRDefault="00B563EA" w:rsidP="00412DF7">
            <w:pPr>
              <w:pStyle w:val="ASFKTablenorm"/>
              <w:ind w:left="57" w:right="57"/>
            </w:pPr>
            <w:r>
              <w:t>5.3</w:t>
            </w:r>
          </w:p>
        </w:tc>
        <w:tc>
          <w:tcPr>
            <w:tcW w:w="676" w:type="pct"/>
            <w:shd w:val="clear" w:color="auto" w:fill="auto"/>
          </w:tcPr>
          <w:p w:rsidR="00C43675" w:rsidRDefault="009F4A47" w:rsidP="00412DF7">
            <w:pPr>
              <w:pStyle w:val="ASFKTablenorm"/>
              <w:ind w:left="57" w:right="57"/>
            </w:pPr>
            <w:r>
              <w:t>17</w:t>
            </w:r>
            <w:r w:rsidR="00B563EA">
              <w:t>.12.2014</w:t>
            </w:r>
          </w:p>
        </w:tc>
        <w:tc>
          <w:tcPr>
            <w:tcW w:w="1016" w:type="pct"/>
            <w:shd w:val="clear" w:color="auto" w:fill="auto"/>
          </w:tcPr>
          <w:p w:rsidR="00C43675" w:rsidRDefault="00B563EA" w:rsidP="00412DF7">
            <w:pPr>
              <w:pStyle w:val="ASFKTablenorm"/>
              <w:ind w:left="57" w:right="57"/>
            </w:pPr>
            <w:r>
              <w:t>Соколова Н.В.</w:t>
            </w:r>
          </w:p>
        </w:tc>
        <w:tc>
          <w:tcPr>
            <w:tcW w:w="2864" w:type="pct"/>
            <w:shd w:val="clear" w:color="auto" w:fill="auto"/>
          </w:tcPr>
          <w:p w:rsidR="00C43675" w:rsidRDefault="00C43675" w:rsidP="00412DF7">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95478C">
              <w:instrText xml:space="preserve"> \* MERGEFORMAT </w:instrText>
            </w:r>
            <w:r w:rsidR="00B563EA">
              <w:fldChar w:fldCharType="separate"/>
            </w:r>
            <w:r w:rsidR="00973765">
              <w:t>5.2.1</w:t>
            </w:r>
            <w:r w:rsidR="00B563EA">
              <w:fldChar w:fldCharType="end"/>
            </w:r>
            <w:r w:rsidR="00B563EA">
              <w:t>.</w:t>
            </w:r>
          </w:p>
          <w:p w:rsidR="00142A4D" w:rsidRDefault="009F4A47" w:rsidP="00412DF7">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t>.</w:t>
            </w:r>
          </w:p>
        </w:tc>
      </w:tr>
      <w:tr w:rsidR="00412DF7" w:rsidRPr="00D27160" w:rsidTr="00412DF7">
        <w:trPr>
          <w:trHeight w:val="20"/>
        </w:trPr>
        <w:tc>
          <w:tcPr>
            <w:tcW w:w="444" w:type="pct"/>
            <w:shd w:val="clear" w:color="auto" w:fill="auto"/>
          </w:tcPr>
          <w:p w:rsidR="00142A4D" w:rsidRDefault="00142A4D" w:rsidP="00412DF7">
            <w:pPr>
              <w:pStyle w:val="ASFKTablenorm"/>
              <w:ind w:left="57" w:right="57"/>
            </w:pPr>
            <w:r>
              <w:t>5.4</w:t>
            </w:r>
          </w:p>
        </w:tc>
        <w:tc>
          <w:tcPr>
            <w:tcW w:w="676" w:type="pct"/>
            <w:shd w:val="clear" w:color="auto" w:fill="auto"/>
          </w:tcPr>
          <w:p w:rsidR="00142A4D" w:rsidRDefault="00142A4D" w:rsidP="00412DF7">
            <w:pPr>
              <w:pStyle w:val="ASFKTablenorm"/>
              <w:ind w:left="57" w:right="57"/>
            </w:pPr>
            <w:r>
              <w:t>18.12.2014</w:t>
            </w:r>
          </w:p>
        </w:tc>
        <w:tc>
          <w:tcPr>
            <w:tcW w:w="1016" w:type="pct"/>
            <w:shd w:val="clear" w:color="auto" w:fill="auto"/>
          </w:tcPr>
          <w:p w:rsidR="00142A4D" w:rsidRDefault="00142A4D" w:rsidP="00412DF7">
            <w:pPr>
              <w:pStyle w:val="ASFKTablenorm"/>
              <w:ind w:left="57" w:right="57"/>
            </w:pPr>
            <w:r>
              <w:t>Соколова Н.В.</w:t>
            </w:r>
          </w:p>
        </w:tc>
        <w:tc>
          <w:tcPr>
            <w:tcW w:w="2864" w:type="pct"/>
            <w:shd w:val="clear" w:color="auto" w:fill="auto"/>
          </w:tcPr>
          <w:p w:rsidR="00142A4D" w:rsidRPr="000E3398" w:rsidRDefault="00142A4D" w:rsidP="00412DF7">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rsidR="0095478C">
              <w:instrText xml:space="preserve"> \* MERGEFORMAT </w:instrText>
            </w:r>
            <w:r>
              <w:fldChar w:fldCharType="separate"/>
            </w:r>
            <w:r w:rsidR="00973765">
              <w:t>5.3.1</w:t>
            </w:r>
            <w:r>
              <w:fldChar w:fldCharType="end"/>
            </w:r>
            <w:r>
              <w:t xml:space="preserve">, </w:t>
            </w:r>
            <w:r>
              <w:fldChar w:fldCharType="begin"/>
            </w:r>
            <w:r>
              <w:instrText xml:space="preserve"> REF _Ref291158990 \r \h </w:instrText>
            </w:r>
            <w:r w:rsidR="0095478C">
              <w:instrText xml:space="preserve"> \* MERGEFORMAT </w:instrText>
            </w:r>
            <w:r>
              <w:fldChar w:fldCharType="separate"/>
            </w:r>
            <w:r w:rsidR="00973765">
              <w:t>5.3.2</w:t>
            </w:r>
            <w:r>
              <w:fldChar w:fldCharType="end"/>
            </w:r>
            <w:r>
              <w:t>.</w:t>
            </w:r>
          </w:p>
        </w:tc>
      </w:tr>
      <w:tr w:rsidR="00412DF7" w:rsidRPr="00D27160" w:rsidTr="00412DF7">
        <w:trPr>
          <w:trHeight w:val="20"/>
        </w:trPr>
        <w:tc>
          <w:tcPr>
            <w:tcW w:w="444" w:type="pct"/>
            <w:shd w:val="clear" w:color="auto" w:fill="auto"/>
          </w:tcPr>
          <w:p w:rsidR="000F7502" w:rsidRDefault="000F7502" w:rsidP="00412DF7">
            <w:pPr>
              <w:pStyle w:val="ASFKTablenorm"/>
              <w:ind w:left="57" w:right="57"/>
            </w:pPr>
            <w:r>
              <w:t>5.5</w:t>
            </w:r>
          </w:p>
        </w:tc>
        <w:tc>
          <w:tcPr>
            <w:tcW w:w="676" w:type="pct"/>
            <w:shd w:val="clear" w:color="auto" w:fill="auto"/>
          </w:tcPr>
          <w:p w:rsidR="000F7502" w:rsidRDefault="000F7502" w:rsidP="00412DF7">
            <w:pPr>
              <w:pStyle w:val="ASFKTablenorm"/>
              <w:ind w:left="57" w:right="57"/>
            </w:pPr>
            <w:r>
              <w:t>1</w:t>
            </w:r>
            <w:r w:rsidR="00420FEC">
              <w:t>6</w:t>
            </w:r>
            <w:r>
              <w:t>.01.2015</w:t>
            </w:r>
          </w:p>
        </w:tc>
        <w:tc>
          <w:tcPr>
            <w:tcW w:w="1016" w:type="pct"/>
            <w:shd w:val="clear" w:color="auto" w:fill="auto"/>
          </w:tcPr>
          <w:p w:rsidR="000F7502" w:rsidRDefault="000F7502" w:rsidP="00412DF7">
            <w:pPr>
              <w:pStyle w:val="ASFKTablenorm"/>
              <w:ind w:left="57" w:right="57"/>
            </w:pPr>
            <w:r>
              <w:t>Соколова Н.В.</w:t>
            </w:r>
          </w:p>
        </w:tc>
        <w:tc>
          <w:tcPr>
            <w:tcW w:w="2864" w:type="pct"/>
            <w:shd w:val="clear" w:color="auto" w:fill="auto"/>
          </w:tcPr>
          <w:p w:rsidR="000F7502" w:rsidRDefault="000F7502" w:rsidP="00412DF7">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973765">
              <w:t>5.1.8</w:t>
            </w:r>
            <w:r>
              <w:fldChar w:fldCharType="end"/>
            </w:r>
            <w:r>
              <w:t>.</w:t>
            </w:r>
          </w:p>
          <w:p w:rsidR="00A95C7E" w:rsidRDefault="00A95C7E" w:rsidP="00412DF7">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973765">
              <w:t>5.1.8</w:t>
            </w:r>
            <w:r>
              <w:fldChar w:fldCharType="end"/>
            </w:r>
            <w:r>
              <w:t>.</w:t>
            </w:r>
          </w:p>
          <w:p w:rsidR="00420FEC" w:rsidRPr="00142A4D" w:rsidRDefault="00420FEC" w:rsidP="00412DF7">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973765">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973765">
              <w:t>5.7.2</w:t>
            </w:r>
            <w:r>
              <w:fldChar w:fldCharType="end"/>
            </w:r>
            <w:r>
              <w:t>.</w:t>
            </w:r>
          </w:p>
        </w:tc>
      </w:tr>
      <w:tr w:rsidR="00412DF7" w:rsidRPr="00D27160" w:rsidTr="00412DF7">
        <w:trPr>
          <w:trHeight w:val="20"/>
        </w:trPr>
        <w:tc>
          <w:tcPr>
            <w:tcW w:w="444" w:type="pct"/>
            <w:shd w:val="clear" w:color="auto" w:fill="auto"/>
          </w:tcPr>
          <w:p w:rsidR="00EC76B0" w:rsidRDefault="00EC76B0" w:rsidP="00412DF7">
            <w:pPr>
              <w:pStyle w:val="ASFKTablenorm"/>
              <w:ind w:left="57" w:right="57"/>
            </w:pPr>
            <w:r>
              <w:t>5.6</w:t>
            </w:r>
          </w:p>
        </w:tc>
        <w:tc>
          <w:tcPr>
            <w:tcW w:w="676" w:type="pct"/>
            <w:shd w:val="clear" w:color="auto" w:fill="auto"/>
          </w:tcPr>
          <w:p w:rsidR="00EC76B0" w:rsidRDefault="00EC76B0" w:rsidP="00412DF7">
            <w:pPr>
              <w:pStyle w:val="ASFKTablenorm"/>
              <w:ind w:left="57" w:right="57"/>
            </w:pPr>
            <w:r>
              <w:t>1</w:t>
            </w:r>
            <w:r w:rsidR="003D667C">
              <w:t>9</w:t>
            </w:r>
            <w:r>
              <w:t>.02.2015</w:t>
            </w:r>
          </w:p>
        </w:tc>
        <w:tc>
          <w:tcPr>
            <w:tcW w:w="1016" w:type="pct"/>
            <w:shd w:val="clear" w:color="auto" w:fill="auto"/>
          </w:tcPr>
          <w:p w:rsidR="00EC76B0" w:rsidRDefault="00EC76B0" w:rsidP="00412DF7">
            <w:pPr>
              <w:pStyle w:val="ASFKTablenorm"/>
              <w:ind w:left="57" w:right="57"/>
            </w:pPr>
            <w:r>
              <w:t>Соколова Н.В.</w:t>
            </w:r>
          </w:p>
        </w:tc>
        <w:tc>
          <w:tcPr>
            <w:tcW w:w="2864" w:type="pct"/>
            <w:shd w:val="clear" w:color="auto" w:fill="auto"/>
          </w:tcPr>
          <w:p w:rsidR="00EE3F96" w:rsidRDefault="00EE3F96" w:rsidP="00412DF7">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95478C">
              <w:instrText xml:space="preserve"> \* MERGEFORMAT </w:instrText>
            </w:r>
            <w:r w:rsidR="008E7CFC" w:rsidRPr="008E7CFC">
              <w:fldChar w:fldCharType="separate"/>
            </w:r>
            <w:r w:rsidR="00973765">
              <w:t>5.9.2</w:t>
            </w:r>
            <w:r w:rsidR="008E7CFC" w:rsidRPr="008E7CFC">
              <w:fldChar w:fldCharType="end"/>
            </w:r>
            <w:r w:rsidR="008E7CFC" w:rsidRPr="008E7CFC">
              <w:t>.</w:t>
            </w:r>
          </w:p>
          <w:p w:rsidR="003D667C" w:rsidRPr="00142A4D" w:rsidRDefault="003D667C" w:rsidP="00412DF7">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_Ref412123980 \r \h </w:instrText>
            </w:r>
            <w:r w:rsidR="0095478C">
              <w:instrText xml:space="preserve"> \* MERGEFORMAT </w:instrText>
            </w:r>
            <w:r>
              <w:fldChar w:fldCharType="separate"/>
            </w:r>
            <w:r w:rsidR="00973765">
              <w:t>5.1.8</w:t>
            </w:r>
            <w:r>
              <w:fldChar w:fldCharType="end"/>
            </w:r>
            <w:r>
              <w:t>.</w:t>
            </w:r>
          </w:p>
        </w:tc>
      </w:tr>
      <w:tr w:rsidR="00412DF7" w:rsidRPr="00D27160" w:rsidTr="00412DF7">
        <w:trPr>
          <w:trHeight w:val="20"/>
        </w:trPr>
        <w:tc>
          <w:tcPr>
            <w:tcW w:w="444" w:type="pct"/>
            <w:shd w:val="clear" w:color="auto" w:fill="auto"/>
          </w:tcPr>
          <w:p w:rsidR="00CF344F" w:rsidRDefault="00CF344F" w:rsidP="00412DF7">
            <w:pPr>
              <w:pStyle w:val="ASFKTablenorm"/>
              <w:ind w:left="57" w:right="57"/>
            </w:pPr>
            <w:r>
              <w:t>5.7</w:t>
            </w:r>
          </w:p>
        </w:tc>
        <w:tc>
          <w:tcPr>
            <w:tcW w:w="676" w:type="pct"/>
            <w:shd w:val="clear" w:color="auto" w:fill="auto"/>
          </w:tcPr>
          <w:p w:rsidR="00CF344F" w:rsidRDefault="00CF344F" w:rsidP="00412DF7">
            <w:pPr>
              <w:pStyle w:val="ASFKTablenorm"/>
              <w:ind w:left="57" w:right="57"/>
            </w:pPr>
            <w:r>
              <w:t>1</w:t>
            </w:r>
            <w:r w:rsidR="00970BA4">
              <w:t>1</w:t>
            </w:r>
            <w:r>
              <w:t>.03.2015</w:t>
            </w:r>
          </w:p>
        </w:tc>
        <w:tc>
          <w:tcPr>
            <w:tcW w:w="1016" w:type="pct"/>
            <w:shd w:val="clear" w:color="auto" w:fill="auto"/>
          </w:tcPr>
          <w:p w:rsidR="00CF344F" w:rsidRDefault="00CF344F" w:rsidP="00412DF7">
            <w:pPr>
              <w:pStyle w:val="ASFKTablenorm"/>
              <w:ind w:left="57" w:right="57"/>
            </w:pPr>
            <w:r>
              <w:t>Соколова Н.В.</w:t>
            </w:r>
          </w:p>
          <w:p w:rsidR="0060414F" w:rsidRDefault="0060414F" w:rsidP="00412DF7">
            <w:pPr>
              <w:pStyle w:val="ASFKTablenorm"/>
              <w:ind w:left="57" w:right="57"/>
            </w:pPr>
            <w:r>
              <w:t>Алексеев И.И.</w:t>
            </w:r>
          </w:p>
        </w:tc>
        <w:tc>
          <w:tcPr>
            <w:tcW w:w="2864" w:type="pct"/>
            <w:shd w:val="clear" w:color="auto" w:fill="auto"/>
          </w:tcPr>
          <w:p w:rsidR="00CF344F" w:rsidRDefault="00CF344F" w:rsidP="00412DF7">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973765">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973765">
              <w:t>5.7.2</w:t>
            </w:r>
            <w:r>
              <w:fldChar w:fldCharType="end"/>
            </w:r>
            <w:r>
              <w:t>.</w:t>
            </w:r>
          </w:p>
          <w:p w:rsidR="00970BA4" w:rsidRDefault="00970BA4" w:rsidP="00412DF7">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rsidR="0095478C">
              <w:instrText xml:space="preserve"> \* MERGEFORMAT </w:instrText>
            </w:r>
            <w:r>
              <w:fldChar w:fldCharType="separate"/>
            </w:r>
            <w:r w:rsidR="00973765">
              <w:t>5.9.2</w:t>
            </w:r>
            <w:r>
              <w:fldChar w:fldCharType="end"/>
            </w:r>
            <w:r>
              <w:t>.</w:t>
            </w:r>
          </w:p>
          <w:p w:rsidR="0060414F" w:rsidRPr="00EE3F96" w:rsidRDefault="0060414F" w:rsidP="00412DF7">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973765">
              <w:t>5.2.1</w:t>
            </w:r>
            <w:r>
              <w:fldChar w:fldCharType="end"/>
            </w:r>
            <w:r>
              <w:t>.</w:t>
            </w:r>
          </w:p>
        </w:tc>
      </w:tr>
      <w:tr w:rsidR="00412DF7" w:rsidRPr="00D27160" w:rsidTr="00412DF7">
        <w:trPr>
          <w:trHeight w:val="20"/>
        </w:trPr>
        <w:tc>
          <w:tcPr>
            <w:tcW w:w="444" w:type="pct"/>
            <w:shd w:val="clear" w:color="auto" w:fill="auto"/>
          </w:tcPr>
          <w:p w:rsidR="00B16032" w:rsidRDefault="00B16032" w:rsidP="00412DF7">
            <w:pPr>
              <w:pStyle w:val="ASFKTablenorm"/>
              <w:ind w:left="57" w:right="57"/>
            </w:pPr>
            <w:r>
              <w:t>5.8</w:t>
            </w:r>
          </w:p>
        </w:tc>
        <w:tc>
          <w:tcPr>
            <w:tcW w:w="676" w:type="pct"/>
            <w:shd w:val="clear" w:color="auto" w:fill="auto"/>
          </w:tcPr>
          <w:p w:rsidR="00B16032" w:rsidRDefault="00B16032" w:rsidP="00412DF7">
            <w:pPr>
              <w:pStyle w:val="ASFKTablenorm"/>
              <w:ind w:left="57" w:right="57"/>
            </w:pPr>
            <w:r>
              <w:t>15.05.2015</w:t>
            </w:r>
          </w:p>
        </w:tc>
        <w:tc>
          <w:tcPr>
            <w:tcW w:w="1016" w:type="pct"/>
            <w:shd w:val="clear" w:color="auto" w:fill="auto"/>
          </w:tcPr>
          <w:p w:rsidR="00B16032" w:rsidRDefault="00B16032" w:rsidP="00412DF7">
            <w:pPr>
              <w:pStyle w:val="ASFKTablenorm"/>
              <w:ind w:left="57" w:right="57"/>
            </w:pPr>
            <w:r>
              <w:t>Соколова Н.В.</w:t>
            </w:r>
          </w:p>
        </w:tc>
        <w:tc>
          <w:tcPr>
            <w:tcW w:w="2864" w:type="pct"/>
            <w:shd w:val="clear" w:color="auto" w:fill="auto"/>
          </w:tcPr>
          <w:p w:rsidR="00B16032" w:rsidRPr="003D667C" w:rsidRDefault="00B16032" w:rsidP="00412DF7">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_Ref419449014 \r \h </w:instrText>
            </w:r>
            <w:r w:rsidR="0095478C">
              <w:instrText xml:space="preserve"> \* MERGEFORMAT </w:instrText>
            </w:r>
            <w:r>
              <w:fldChar w:fldCharType="separate"/>
            </w:r>
            <w:r w:rsidR="00973765">
              <w:t>5.1.8</w:t>
            </w:r>
            <w:r>
              <w:fldChar w:fldCharType="end"/>
            </w:r>
            <w:r>
              <w:t>.</w:t>
            </w:r>
          </w:p>
        </w:tc>
      </w:tr>
      <w:tr w:rsidR="00412DF7" w:rsidRPr="00D27160" w:rsidTr="00412DF7">
        <w:trPr>
          <w:trHeight w:val="20"/>
        </w:trPr>
        <w:tc>
          <w:tcPr>
            <w:tcW w:w="444" w:type="pct"/>
            <w:shd w:val="clear" w:color="auto" w:fill="auto"/>
          </w:tcPr>
          <w:p w:rsidR="00447913" w:rsidRDefault="00A96B6D" w:rsidP="00412DF7">
            <w:pPr>
              <w:pStyle w:val="ASFKTablenorm"/>
              <w:ind w:left="57" w:right="57"/>
            </w:pPr>
            <w:r>
              <w:t>5.9</w:t>
            </w:r>
          </w:p>
        </w:tc>
        <w:tc>
          <w:tcPr>
            <w:tcW w:w="676" w:type="pct"/>
            <w:shd w:val="clear" w:color="auto" w:fill="auto"/>
          </w:tcPr>
          <w:p w:rsidR="00447913" w:rsidRDefault="00A96B6D" w:rsidP="00412DF7">
            <w:pPr>
              <w:pStyle w:val="ASFKTablenorm"/>
              <w:ind w:left="57" w:right="57"/>
            </w:pPr>
            <w:r>
              <w:t>01.06.2015</w:t>
            </w:r>
          </w:p>
        </w:tc>
        <w:tc>
          <w:tcPr>
            <w:tcW w:w="1016" w:type="pct"/>
            <w:shd w:val="clear" w:color="auto" w:fill="auto"/>
          </w:tcPr>
          <w:p w:rsidR="00447913" w:rsidRDefault="00A96B6D" w:rsidP="00412DF7">
            <w:pPr>
              <w:pStyle w:val="ASFKTablenorm"/>
              <w:ind w:left="57" w:right="57"/>
            </w:pPr>
            <w:r>
              <w:t>Соколова Н.В.</w:t>
            </w:r>
          </w:p>
        </w:tc>
        <w:tc>
          <w:tcPr>
            <w:tcW w:w="2864" w:type="pct"/>
            <w:shd w:val="clear" w:color="auto" w:fill="auto"/>
          </w:tcPr>
          <w:p w:rsidR="00447913" w:rsidRPr="003D667C" w:rsidRDefault="00447913" w:rsidP="00412DF7">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95478C">
              <w:instrText xml:space="preserve"> \* MERGEFORMAT </w:instrText>
            </w:r>
            <w:r w:rsidR="00A96B6D">
              <w:fldChar w:fldCharType="separate"/>
            </w:r>
            <w:r w:rsidR="00973765">
              <w:t>5.1.1</w:t>
            </w:r>
            <w:r w:rsidR="00A96B6D">
              <w:fldChar w:fldCharType="end"/>
            </w:r>
            <w:r w:rsidR="00A96B6D">
              <w:t xml:space="preserve">, </w:t>
            </w:r>
            <w:r w:rsidR="00A96B6D">
              <w:fldChar w:fldCharType="begin"/>
            </w:r>
            <w:r w:rsidR="00A96B6D">
              <w:instrText xml:space="preserve"> REF _Ref359516403 \r \h </w:instrText>
            </w:r>
            <w:r w:rsidR="0095478C">
              <w:instrText xml:space="preserve"> \* MERGEFORMAT </w:instrText>
            </w:r>
            <w:r w:rsidR="00A96B6D">
              <w:fldChar w:fldCharType="separate"/>
            </w:r>
            <w:r w:rsidR="00973765">
              <w:t>5.1.2</w:t>
            </w:r>
            <w:r w:rsidR="00A96B6D">
              <w:fldChar w:fldCharType="end"/>
            </w:r>
            <w:r w:rsidR="00A96B6D">
              <w:t>.</w:t>
            </w:r>
          </w:p>
        </w:tc>
      </w:tr>
      <w:tr w:rsidR="00412DF7" w:rsidRPr="00D27160" w:rsidTr="00412DF7">
        <w:trPr>
          <w:trHeight w:val="20"/>
        </w:trPr>
        <w:tc>
          <w:tcPr>
            <w:tcW w:w="444" w:type="pct"/>
            <w:shd w:val="clear" w:color="auto" w:fill="auto"/>
          </w:tcPr>
          <w:p w:rsidR="009C45EB" w:rsidRDefault="009C45EB" w:rsidP="00412DF7">
            <w:pPr>
              <w:pStyle w:val="ASFKTablenorm"/>
              <w:ind w:left="57" w:right="57"/>
            </w:pPr>
            <w:r>
              <w:t>6.0</w:t>
            </w:r>
          </w:p>
        </w:tc>
        <w:tc>
          <w:tcPr>
            <w:tcW w:w="676" w:type="pct"/>
            <w:shd w:val="clear" w:color="auto" w:fill="auto"/>
          </w:tcPr>
          <w:p w:rsidR="009C45EB" w:rsidRDefault="009C45EB" w:rsidP="00412DF7">
            <w:pPr>
              <w:pStyle w:val="ASFKTablenorm"/>
              <w:ind w:left="57" w:right="57"/>
            </w:pPr>
            <w:r>
              <w:t>17.06.2015</w:t>
            </w:r>
          </w:p>
        </w:tc>
        <w:tc>
          <w:tcPr>
            <w:tcW w:w="1016" w:type="pct"/>
            <w:shd w:val="clear" w:color="auto" w:fill="auto"/>
          </w:tcPr>
          <w:p w:rsidR="009C45EB" w:rsidRDefault="009C45EB" w:rsidP="00412DF7">
            <w:pPr>
              <w:pStyle w:val="ASFKTablenorm"/>
              <w:ind w:left="57" w:right="57"/>
            </w:pPr>
            <w:r>
              <w:t>Соколова Н.В.</w:t>
            </w:r>
          </w:p>
        </w:tc>
        <w:tc>
          <w:tcPr>
            <w:tcW w:w="2864" w:type="pct"/>
            <w:shd w:val="clear" w:color="auto" w:fill="auto"/>
          </w:tcPr>
          <w:p w:rsidR="009C45EB" w:rsidRPr="00C15A96" w:rsidRDefault="009C45EB" w:rsidP="00412DF7">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95478C">
              <w:instrText xml:space="preserve"> \* MERGEFORMAT </w:instrText>
            </w:r>
            <w:r w:rsidR="00C15A96">
              <w:fldChar w:fldCharType="separate"/>
            </w:r>
            <w:r w:rsidR="00973765">
              <w:t>5.8.3</w:t>
            </w:r>
            <w:r w:rsidR="00C15A96">
              <w:fldChar w:fldCharType="end"/>
            </w:r>
            <w:r w:rsidR="00C15A96">
              <w:t>.</w:t>
            </w:r>
          </w:p>
        </w:tc>
      </w:tr>
      <w:tr w:rsidR="00412DF7" w:rsidRPr="00D27160" w:rsidTr="00412DF7">
        <w:trPr>
          <w:trHeight w:val="20"/>
        </w:trPr>
        <w:tc>
          <w:tcPr>
            <w:tcW w:w="444" w:type="pct"/>
            <w:shd w:val="clear" w:color="auto" w:fill="auto"/>
          </w:tcPr>
          <w:p w:rsidR="00520047" w:rsidRDefault="00520047" w:rsidP="00412DF7">
            <w:pPr>
              <w:pStyle w:val="ASFKTablenorm"/>
              <w:ind w:left="57" w:right="57"/>
            </w:pPr>
            <w:r>
              <w:t>6.1</w:t>
            </w:r>
          </w:p>
        </w:tc>
        <w:tc>
          <w:tcPr>
            <w:tcW w:w="676" w:type="pct"/>
            <w:shd w:val="clear" w:color="auto" w:fill="auto"/>
          </w:tcPr>
          <w:p w:rsidR="00520047" w:rsidRDefault="00520047" w:rsidP="00412DF7">
            <w:pPr>
              <w:pStyle w:val="ASFKTablenorm"/>
              <w:ind w:left="57" w:right="57"/>
            </w:pPr>
            <w:r>
              <w:t>16.</w:t>
            </w:r>
            <w:r w:rsidR="00E21A5E">
              <w:t>10</w:t>
            </w:r>
            <w:r>
              <w:t>.2015</w:t>
            </w:r>
          </w:p>
        </w:tc>
        <w:tc>
          <w:tcPr>
            <w:tcW w:w="1016" w:type="pct"/>
            <w:shd w:val="clear" w:color="auto" w:fill="auto"/>
          </w:tcPr>
          <w:p w:rsidR="00520047" w:rsidRDefault="00520047" w:rsidP="00412DF7">
            <w:pPr>
              <w:pStyle w:val="ASFKTablenorm"/>
              <w:ind w:left="57" w:right="57"/>
            </w:pPr>
            <w:r>
              <w:t>Соколова Н.В.</w:t>
            </w:r>
          </w:p>
        </w:tc>
        <w:tc>
          <w:tcPr>
            <w:tcW w:w="2864" w:type="pct"/>
            <w:shd w:val="clear" w:color="auto" w:fill="auto"/>
          </w:tcPr>
          <w:p w:rsidR="00520047" w:rsidRDefault="00520047" w:rsidP="00412DF7">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rsidR="0095478C">
              <w:instrText xml:space="preserve"> \* MERGEFORMAT </w:instrText>
            </w:r>
            <w:r>
              <w:fldChar w:fldCharType="separate"/>
            </w:r>
            <w:r w:rsidR="00973765">
              <w:t>5.12.3</w:t>
            </w:r>
            <w:r>
              <w:fldChar w:fldCharType="end"/>
            </w:r>
            <w:r>
              <w:t>.</w:t>
            </w:r>
          </w:p>
          <w:p w:rsidR="00E21A5E" w:rsidRPr="009C45EB" w:rsidRDefault="00E21A5E" w:rsidP="00412DF7">
            <w:pPr>
              <w:pStyle w:val="ASFKTablenorm"/>
              <w:ind w:left="57" w:right="57"/>
            </w:pPr>
            <w:r w:rsidRPr="001A5F51">
              <w:lastRenderedPageBreak/>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0095478C">
              <w:instrText xml:space="preserve"> \* MERGEFORMAT </w:instrText>
            </w:r>
            <w:r w:rsidRPr="00E21A5E">
              <w:fldChar w:fldCharType="separate"/>
            </w:r>
            <w:r w:rsidR="00973765">
              <w:t>5.2.1</w:t>
            </w:r>
            <w:r w:rsidRPr="00E21A5E">
              <w:fldChar w:fldCharType="end"/>
            </w:r>
            <w:r w:rsidRPr="00E21A5E">
              <w:t>.</w:t>
            </w:r>
          </w:p>
        </w:tc>
      </w:tr>
      <w:tr w:rsidR="00412DF7" w:rsidRPr="00D27160" w:rsidTr="00412DF7">
        <w:trPr>
          <w:trHeight w:val="20"/>
        </w:trPr>
        <w:tc>
          <w:tcPr>
            <w:tcW w:w="444" w:type="pct"/>
            <w:shd w:val="clear" w:color="auto" w:fill="auto"/>
          </w:tcPr>
          <w:p w:rsidR="000C2EB1" w:rsidRPr="000C2EB1" w:rsidRDefault="000C2EB1" w:rsidP="00412DF7">
            <w:pPr>
              <w:pStyle w:val="ASFKTablenorm"/>
              <w:ind w:left="57" w:right="57"/>
            </w:pPr>
            <w:r>
              <w:lastRenderedPageBreak/>
              <w:t>6.2</w:t>
            </w:r>
          </w:p>
        </w:tc>
        <w:tc>
          <w:tcPr>
            <w:tcW w:w="676" w:type="pct"/>
            <w:shd w:val="clear" w:color="auto" w:fill="auto"/>
          </w:tcPr>
          <w:p w:rsidR="000C2EB1" w:rsidRPr="000C2EB1" w:rsidRDefault="00F425BD" w:rsidP="00412DF7">
            <w:pPr>
              <w:pStyle w:val="ASFKTablenorm"/>
              <w:ind w:left="57" w:right="57"/>
            </w:pPr>
            <w:r>
              <w:t>11</w:t>
            </w:r>
            <w:r w:rsidR="00867894">
              <w:t>.12</w:t>
            </w:r>
            <w:r w:rsidR="000C2EB1">
              <w:t>.2015</w:t>
            </w:r>
          </w:p>
        </w:tc>
        <w:tc>
          <w:tcPr>
            <w:tcW w:w="1016" w:type="pct"/>
            <w:shd w:val="clear" w:color="auto" w:fill="auto"/>
          </w:tcPr>
          <w:p w:rsidR="000C2EB1" w:rsidRPr="000C2EB1" w:rsidRDefault="000C2EB1" w:rsidP="00412DF7">
            <w:pPr>
              <w:pStyle w:val="ASFKTablenorm"/>
              <w:ind w:left="57" w:right="57"/>
            </w:pPr>
            <w:r>
              <w:t>Соколова Н.В.</w:t>
            </w:r>
          </w:p>
        </w:tc>
        <w:tc>
          <w:tcPr>
            <w:tcW w:w="2864" w:type="pct"/>
            <w:shd w:val="clear" w:color="auto" w:fill="auto"/>
          </w:tcPr>
          <w:p w:rsidR="000C2EB1" w:rsidRDefault="000C2EB1" w:rsidP="00412DF7">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2D3A9B">
              <w:t>п</w:t>
            </w:r>
            <w:r>
              <w:t xml:space="preserve">п. </w:t>
            </w:r>
            <w:r>
              <w:fldChar w:fldCharType="begin"/>
            </w:r>
            <w:r>
              <w:instrText xml:space="preserve"> REF _Ref435186548 \r \h </w:instrText>
            </w:r>
            <w:r w:rsidR="0095478C">
              <w:instrText xml:space="preserve"> \* MERGEFORMAT </w:instrText>
            </w:r>
            <w:r>
              <w:fldChar w:fldCharType="separate"/>
            </w:r>
            <w:r w:rsidR="00973765">
              <w:t>5.6.3</w:t>
            </w:r>
            <w:r>
              <w:fldChar w:fldCharType="end"/>
            </w:r>
            <w:r>
              <w:t xml:space="preserve">, </w:t>
            </w:r>
            <w:r>
              <w:fldChar w:fldCharType="begin"/>
            </w:r>
            <w:r>
              <w:instrText xml:space="preserve"> REF _Ref435186549 \r \h </w:instrText>
            </w:r>
            <w:r w:rsidR="0095478C">
              <w:instrText xml:space="preserve"> \* MERGEFORMAT </w:instrText>
            </w:r>
            <w:r>
              <w:fldChar w:fldCharType="separate"/>
            </w:r>
            <w:r w:rsidR="00973765">
              <w:t>5.6.4</w:t>
            </w:r>
            <w:r>
              <w:fldChar w:fldCharType="end"/>
            </w:r>
            <w:r>
              <w:t>.</w:t>
            </w:r>
          </w:p>
          <w:p w:rsidR="000F30A1" w:rsidRDefault="000F30A1" w:rsidP="00412DF7">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0095478C">
              <w:instrText xml:space="preserve"> \* MERGEFORMAT </w:instrText>
            </w:r>
            <w:r w:rsidRPr="000F30A1">
              <w:fldChar w:fldCharType="separate"/>
            </w:r>
            <w:r w:rsidR="00973765">
              <w:t>5.2.1</w:t>
            </w:r>
            <w:r w:rsidRPr="000F30A1">
              <w:fldChar w:fldCharType="end"/>
            </w:r>
            <w:r>
              <w:t>.</w:t>
            </w:r>
          </w:p>
          <w:p w:rsidR="00B6060B" w:rsidRDefault="00B6060B" w:rsidP="00412DF7">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0095478C">
              <w:instrText xml:space="preserve"> \* MERGEFORMAT </w:instrText>
            </w:r>
            <w:r w:rsidRPr="00B6060B">
              <w:fldChar w:fldCharType="separate"/>
            </w:r>
            <w:r w:rsidR="00973765">
              <w:t>5.6.3</w:t>
            </w:r>
            <w:r w:rsidRPr="00B6060B">
              <w:fldChar w:fldCharType="end"/>
            </w:r>
            <w:r w:rsidRPr="00B6060B">
              <w:t xml:space="preserve">, </w:t>
            </w:r>
            <w:r w:rsidRPr="00B6060B">
              <w:fldChar w:fldCharType="begin"/>
            </w:r>
            <w:r w:rsidRPr="00B6060B">
              <w:instrText xml:space="preserve"> REF _Ref435186549 \r \h </w:instrText>
            </w:r>
            <w:r w:rsidR="0095478C">
              <w:instrText xml:space="preserve"> \* MERGEFORMAT </w:instrText>
            </w:r>
            <w:r w:rsidRPr="00B6060B">
              <w:fldChar w:fldCharType="separate"/>
            </w:r>
            <w:r w:rsidR="00973765">
              <w:t>5.6.4</w:t>
            </w:r>
            <w:r w:rsidRPr="00B6060B">
              <w:fldChar w:fldCharType="end"/>
            </w:r>
            <w:r w:rsidRPr="00B6060B">
              <w:t>.</w:t>
            </w:r>
          </w:p>
          <w:p w:rsidR="00B6060B" w:rsidRDefault="00B6060B" w:rsidP="00412DF7">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rsidR="0022454F">
              <w:t xml:space="preserve">, </w:t>
            </w:r>
            <w:r w:rsidR="0022454F">
              <w:fldChar w:fldCharType="begin"/>
            </w:r>
            <w:r w:rsidR="0022454F">
              <w:instrText xml:space="preserve"> REF _Ref437245730 \r \h </w:instrText>
            </w:r>
            <w:r w:rsidR="0095478C">
              <w:instrText xml:space="preserve"> \* MERGEFORMAT </w:instrText>
            </w:r>
            <w:r w:rsidR="0022454F">
              <w:fldChar w:fldCharType="separate"/>
            </w:r>
            <w:r w:rsidR="00973765">
              <w:t>5.1.7</w:t>
            </w:r>
            <w:r w:rsidR="0022454F">
              <w:fldChar w:fldCharType="end"/>
            </w:r>
            <w:r w:rsidR="0022454F">
              <w:t>.</w:t>
            </w:r>
          </w:p>
          <w:p w:rsidR="00270799" w:rsidRDefault="00270799" w:rsidP="00412DF7">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95478C">
              <w:instrText xml:space="preserve"> \* MERGEFORMAT </w:instrText>
            </w:r>
            <w:r w:rsidR="000125F4" w:rsidRPr="000125F4">
              <w:fldChar w:fldCharType="separate"/>
            </w:r>
            <w:r w:rsidR="00973765">
              <w:t>5.1.1</w:t>
            </w:r>
            <w:r w:rsidR="000125F4" w:rsidRPr="000125F4">
              <w:fldChar w:fldCharType="end"/>
            </w:r>
            <w:r w:rsidR="000125F4">
              <w:t>,</w:t>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t>.</w:t>
            </w:r>
          </w:p>
          <w:p w:rsidR="00867894" w:rsidRDefault="00867894" w:rsidP="00412DF7">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_Ref436991398 \r \h </w:instrText>
            </w:r>
            <w:r w:rsidR="0095478C">
              <w:instrText xml:space="preserve"> \* MERGEFORMAT </w:instrText>
            </w:r>
            <w:r>
              <w:fldChar w:fldCharType="separate"/>
            </w:r>
            <w:r w:rsidR="00973765">
              <w:t>5.1.8</w:t>
            </w:r>
            <w:r>
              <w:fldChar w:fldCharType="end"/>
            </w:r>
            <w:r>
              <w:t>.</w:t>
            </w:r>
          </w:p>
          <w:p w:rsidR="006622A0" w:rsidRPr="000C2EB1" w:rsidRDefault="0091475B" w:rsidP="00412DF7">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95478C">
              <w:instrText xml:space="preserve"> \* MERGEFORMAT </w:instrText>
            </w:r>
            <w:r w:rsidR="00F53A9A" w:rsidRPr="00F53A9A">
              <w:fldChar w:fldCharType="separate"/>
            </w:r>
            <w:r w:rsidR="00973765">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95478C">
              <w:instrText xml:space="preserve"> \* MERGEFORMAT </w:instrText>
            </w:r>
            <w:r w:rsidR="00F53A9A" w:rsidRPr="00F53A9A">
              <w:fldChar w:fldCharType="separate"/>
            </w:r>
            <w:r w:rsidR="00973765">
              <w:t>5.1.2</w:t>
            </w:r>
            <w:r w:rsidR="00F53A9A" w:rsidRPr="00F53A9A">
              <w:fldChar w:fldCharType="end"/>
            </w:r>
            <w:r w:rsidR="00F425BD">
              <w:t xml:space="preserve">, </w:t>
            </w:r>
            <w:r w:rsidR="00064381">
              <w:fldChar w:fldCharType="begin"/>
            </w:r>
            <w:r w:rsidR="00064381">
              <w:instrText xml:space="preserve"> REF _Ref437599853 \r \h </w:instrText>
            </w:r>
            <w:r w:rsidR="0095478C">
              <w:instrText xml:space="preserve"> \* MERGEFORMAT </w:instrText>
            </w:r>
            <w:r w:rsidR="00064381">
              <w:fldChar w:fldCharType="separate"/>
            </w:r>
            <w:r w:rsidR="00973765">
              <w:t>5.6.3</w:t>
            </w:r>
            <w:r w:rsidR="00064381">
              <w:fldChar w:fldCharType="end"/>
            </w:r>
            <w:r w:rsidR="00064381">
              <w:t xml:space="preserve">, </w:t>
            </w:r>
            <w:r w:rsidR="00F425BD">
              <w:fldChar w:fldCharType="begin"/>
            </w:r>
            <w:r w:rsidR="00F425BD">
              <w:instrText xml:space="preserve"> REF _Ref435186549 \r \h </w:instrText>
            </w:r>
            <w:r w:rsidR="0095478C">
              <w:instrText xml:space="preserve"> \* MERGEFORMAT </w:instrText>
            </w:r>
            <w:r w:rsidR="00F425BD">
              <w:fldChar w:fldCharType="separate"/>
            </w:r>
            <w:r w:rsidR="00973765">
              <w:t>5.6.4</w:t>
            </w:r>
            <w:r w:rsidR="00F425BD">
              <w:fldChar w:fldCharType="end"/>
            </w:r>
            <w:r w:rsidR="00F425BD">
              <w:t>.</w:t>
            </w:r>
          </w:p>
        </w:tc>
      </w:tr>
      <w:tr w:rsidR="00412DF7" w:rsidRPr="00D27160" w:rsidTr="00412DF7">
        <w:trPr>
          <w:trHeight w:val="20"/>
        </w:trPr>
        <w:tc>
          <w:tcPr>
            <w:tcW w:w="444" w:type="pct"/>
            <w:shd w:val="clear" w:color="auto" w:fill="auto"/>
          </w:tcPr>
          <w:p w:rsidR="003657DC" w:rsidRDefault="003657DC" w:rsidP="00412DF7">
            <w:pPr>
              <w:pStyle w:val="ASFKTablenorm"/>
              <w:ind w:left="57" w:right="57"/>
            </w:pPr>
            <w:r>
              <w:t>6.3</w:t>
            </w:r>
          </w:p>
        </w:tc>
        <w:tc>
          <w:tcPr>
            <w:tcW w:w="676" w:type="pct"/>
            <w:shd w:val="clear" w:color="auto" w:fill="auto"/>
          </w:tcPr>
          <w:p w:rsidR="003657DC" w:rsidRDefault="003657DC" w:rsidP="00412DF7">
            <w:pPr>
              <w:pStyle w:val="ASFKTablenorm"/>
              <w:ind w:left="57" w:right="57"/>
            </w:pPr>
            <w:r>
              <w:t>23.12.2015</w:t>
            </w:r>
          </w:p>
        </w:tc>
        <w:tc>
          <w:tcPr>
            <w:tcW w:w="1016" w:type="pct"/>
            <w:shd w:val="clear" w:color="auto" w:fill="auto"/>
          </w:tcPr>
          <w:p w:rsidR="003657DC" w:rsidRDefault="003657DC" w:rsidP="00412DF7">
            <w:pPr>
              <w:pStyle w:val="ASFKTablenorm"/>
              <w:ind w:left="57" w:right="57"/>
            </w:pPr>
            <w:r>
              <w:t>Иванова Н.</w:t>
            </w:r>
            <w:r w:rsidR="00A945D8" w:rsidRPr="00153E3C">
              <w:t xml:space="preserve"> </w:t>
            </w:r>
            <w:r>
              <w:t>Ю.</w:t>
            </w:r>
          </w:p>
          <w:p w:rsidR="00634130" w:rsidRDefault="00634130" w:rsidP="00412DF7">
            <w:pPr>
              <w:pStyle w:val="ASFKTablenorm"/>
              <w:ind w:left="57" w:right="57"/>
            </w:pPr>
            <w:r>
              <w:t>Соколова Н.</w:t>
            </w:r>
            <w:r w:rsidR="00A945D8" w:rsidRPr="00153E3C">
              <w:t xml:space="preserve"> </w:t>
            </w:r>
            <w:r>
              <w:t>В.</w:t>
            </w:r>
          </w:p>
        </w:tc>
        <w:tc>
          <w:tcPr>
            <w:tcW w:w="2864" w:type="pct"/>
            <w:shd w:val="clear" w:color="auto" w:fill="auto"/>
          </w:tcPr>
          <w:p w:rsidR="003657DC" w:rsidRPr="00DD76D8" w:rsidRDefault="003657DC" w:rsidP="00412DF7">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rsidR="0095478C">
              <w:instrText xml:space="preserve"> \* MERGEFORMAT </w:instrText>
            </w:r>
            <w:r>
              <w:fldChar w:fldCharType="separate"/>
            </w:r>
            <w:r w:rsidR="00973765">
              <w:t>5.2.1</w:t>
            </w:r>
            <w:r>
              <w:fldChar w:fldCharType="end"/>
            </w:r>
            <w:r w:rsidR="00634130">
              <w:t>,</w:t>
            </w:r>
            <w:r w:rsidR="00C15A96">
              <w:t xml:space="preserve"> </w:t>
            </w:r>
            <w:r w:rsidR="00C15A96">
              <w:fldChar w:fldCharType="begin"/>
            </w:r>
            <w:r w:rsidR="00C15A96">
              <w:instrText xml:space="preserve"> REF _Ref449705569 \r \h </w:instrText>
            </w:r>
            <w:r w:rsidR="0095478C">
              <w:instrText xml:space="preserve"> \* MERGEFORMAT </w:instrText>
            </w:r>
            <w:r w:rsidR="00C15A96">
              <w:fldChar w:fldCharType="separate"/>
            </w:r>
            <w:r w:rsidR="00973765">
              <w:t>5.6.10</w:t>
            </w:r>
            <w:r w:rsidR="00C15A96">
              <w:fldChar w:fldCharType="end"/>
            </w:r>
            <w:r>
              <w:t>.</w:t>
            </w:r>
          </w:p>
        </w:tc>
      </w:tr>
      <w:tr w:rsidR="00412DF7" w:rsidRPr="00D27160" w:rsidTr="00412DF7">
        <w:trPr>
          <w:trHeight w:val="20"/>
        </w:trPr>
        <w:tc>
          <w:tcPr>
            <w:tcW w:w="444" w:type="pct"/>
            <w:shd w:val="clear" w:color="auto" w:fill="auto"/>
          </w:tcPr>
          <w:p w:rsidR="00AC5BE3" w:rsidRPr="00AC5BE3" w:rsidRDefault="00AC5BE3" w:rsidP="00412DF7">
            <w:pPr>
              <w:pStyle w:val="ASFKTablenorm"/>
              <w:ind w:left="57" w:right="57"/>
            </w:pPr>
            <w:r>
              <w:t>6.4</w:t>
            </w:r>
          </w:p>
        </w:tc>
        <w:tc>
          <w:tcPr>
            <w:tcW w:w="676" w:type="pct"/>
            <w:shd w:val="clear" w:color="auto" w:fill="auto"/>
          </w:tcPr>
          <w:p w:rsidR="00AC5BE3" w:rsidRPr="00AC5BE3" w:rsidRDefault="00901A65" w:rsidP="00412DF7">
            <w:pPr>
              <w:pStyle w:val="ASFKTablenorm"/>
              <w:ind w:left="57" w:right="57"/>
            </w:pPr>
            <w:r>
              <w:t>10</w:t>
            </w:r>
            <w:r w:rsidR="00D052BF">
              <w:t>.03</w:t>
            </w:r>
            <w:r w:rsidR="00AC5BE3">
              <w:t>.2016</w:t>
            </w:r>
          </w:p>
        </w:tc>
        <w:tc>
          <w:tcPr>
            <w:tcW w:w="1016" w:type="pct"/>
            <w:shd w:val="clear" w:color="auto" w:fill="auto"/>
          </w:tcPr>
          <w:p w:rsidR="00AC5BE3" w:rsidRDefault="00AC5BE3" w:rsidP="00412DF7">
            <w:pPr>
              <w:pStyle w:val="ASFKTablenorm"/>
              <w:ind w:left="57" w:right="57"/>
            </w:pPr>
            <w:r w:rsidRPr="00AC5BE3">
              <w:t>Иванова Н.</w:t>
            </w:r>
            <w:r w:rsidR="00A945D8" w:rsidRPr="00153E3C">
              <w:t xml:space="preserve"> </w:t>
            </w:r>
            <w:r w:rsidRPr="00AC5BE3">
              <w:t>Ю.</w:t>
            </w:r>
          </w:p>
          <w:p w:rsidR="00D052BF" w:rsidRDefault="00D052BF" w:rsidP="00412DF7">
            <w:pPr>
              <w:pStyle w:val="ASFKTablenorm"/>
              <w:ind w:left="57" w:right="57"/>
            </w:pPr>
            <w:r>
              <w:t>Соколова Н.</w:t>
            </w:r>
            <w:r w:rsidR="00A945D8" w:rsidRPr="00153E3C">
              <w:t xml:space="preserve"> </w:t>
            </w:r>
            <w:r>
              <w:t>В.</w:t>
            </w:r>
          </w:p>
          <w:p w:rsidR="007F7126" w:rsidRPr="00AC5BE3" w:rsidRDefault="007F7126" w:rsidP="00412DF7">
            <w:pPr>
              <w:pStyle w:val="ASFKTablenorm"/>
              <w:ind w:left="57" w:right="57"/>
            </w:pPr>
            <w:r>
              <w:t>Алексеев И.</w:t>
            </w:r>
            <w:r w:rsidR="00A945D8" w:rsidRPr="00412DF7">
              <w:rPr>
                <w:lang w:val="en-US"/>
              </w:rPr>
              <w:t xml:space="preserve"> </w:t>
            </w:r>
            <w:r>
              <w:t>И.</w:t>
            </w:r>
          </w:p>
        </w:tc>
        <w:tc>
          <w:tcPr>
            <w:tcW w:w="2864" w:type="pct"/>
            <w:shd w:val="clear" w:color="auto" w:fill="auto"/>
          </w:tcPr>
          <w:p w:rsidR="00AC5BE3" w:rsidRDefault="00AC5BE3" w:rsidP="00412DF7">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rsidR="0095478C">
              <w:instrText xml:space="preserve"> \* MERGEFORMAT </w:instrText>
            </w:r>
            <w:r>
              <w:fldChar w:fldCharType="separate"/>
            </w:r>
            <w:r w:rsidR="00973765">
              <w:t>5.1.7</w:t>
            </w:r>
            <w:r>
              <w:fldChar w:fldCharType="end"/>
            </w:r>
            <w:r w:rsidR="003D034E">
              <w:t xml:space="preserve">, </w:t>
            </w:r>
            <w:r w:rsidR="003D034E">
              <w:fldChar w:fldCharType="begin"/>
            </w:r>
            <w:r w:rsidR="003D034E">
              <w:instrText xml:space="preserve"> REF _Ref441674947 \r \h </w:instrText>
            </w:r>
            <w:r w:rsidR="0095478C">
              <w:instrText xml:space="preserve"> \* MERGEFORMAT </w:instrText>
            </w:r>
            <w:r w:rsidR="003D034E">
              <w:fldChar w:fldCharType="separate"/>
            </w:r>
            <w:r w:rsidR="00973765">
              <w:t>5.1.8</w:t>
            </w:r>
            <w:r w:rsidR="003D034E">
              <w:fldChar w:fldCharType="end"/>
            </w:r>
            <w:r w:rsidRPr="00AC5BE3">
              <w:t>.</w:t>
            </w:r>
          </w:p>
          <w:p w:rsidR="00D052BF" w:rsidRDefault="00D052BF" w:rsidP="00412DF7">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rsidR="0095478C">
              <w:instrText xml:space="preserve"> \* MERGEFORMAT </w:instrText>
            </w:r>
            <w:r>
              <w:fldChar w:fldCharType="separate"/>
            </w:r>
            <w:r w:rsidR="00973765">
              <w:t>5.12.3</w:t>
            </w:r>
            <w:r>
              <w:fldChar w:fldCharType="end"/>
            </w:r>
            <w:r>
              <w:t>.</w:t>
            </w:r>
          </w:p>
          <w:p w:rsidR="007F7126" w:rsidRDefault="007F7126" w:rsidP="00412DF7">
            <w:pPr>
              <w:pStyle w:val="ASFKTablenorm"/>
              <w:ind w:left="57" w:right="57"/>
            </w:pPr>
            <w:r w:rsidRPr="007F7126">
              <w:t>В соответствии с SUFD-68252 (SUFD-85295) актуализирован п.</w:t>
            </w:r>
            <w:r>
              <w:fldChar w:fldCharType="begin"/>
            </w:r>
            <w:r>
              <w:instrText xml:space="preserve"> REF _Ref445286537 \r \h </w:instrText>
            </w:r>
            <w:r w:rsidR="0095478C">
              <w:instrText xml:space="preserve"> \* MERGEFORMAT </w:instrText>
            </w:r>
            <w:r>
              <w:fldChar w:fldCharType="separate"/>
            </w:r>
            <w:r w:rsidR="00973765">
              <w:t>5.13.1</w:t>
            </w:r>
            <w:r>
              <w:fldChar w:fldCharType="end"/>
            </w:r>
            <w:r>
              <w:t>.</w:t>
            </w:r>
          </w:p>
          <w:p w:rsidR="00901A65" w:rsidRPr="00AC5BE3" w:rsidRDefault="00901A65" w:rsidP="00412DF7">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rsidR="0095478C">
              <w:instrText xml:space="preserve"> \* MERGEFORMAT </w:instrText>
            </w:r>
            <w:r>
              <w:fldChar w:fldCharType="separate"/>
            </w:r>
            <w:r w:rsidR="00973765">
              <w:t>5.1.7</w:t>
            </w:r>
            <w:r>
              <w:fldChar w:fldCharType="end"/>
            </w:r>
            <w:r>
              <w:t xml:space="preserve">, </w:t>
            </w:r>
            <w:r>
              <w:fldChar w:fldCharType="begin"/>
            </w:r>
            <w:r>
              <w:instrText xml:space="preserve"> REF _Ref445393266 \r \h </w:instrText>
            </w:r>
            <w:r w:rsidR="0095478C">
              <w:instrText xml:space="preserve"> \* MERGEFORMAT </w:instrText>
            </w:r>
            <w:r>
              <w:fldChar w:fldCharType="separate"/>
            </w:r>
            <w:r w:rsidR="00973765">
              <w:t>5.1.8</w:t>
            </w:r>
            <w:r>
              <w:fldChar w:fldCharType="end"/>
            </w:r>
            <w:r>
              <w:t>.</w:t>
            </w:r>
          </w:p>
        </w:tc>
      </w:tr>
      <w:tr w:rsidR="00412DF7" w:rsidRPr="00D27160" w:rsidTr="00412DF7">
        <w:trPr>
          <w:trHeight w:val="20"/>
        </w:trPr>
        <w:tc>
          <w:tcPr>
            <w:tcW w:w="444" w:type="pct"/>
            <w:shd w:val="clear" w:color="auto" w:fill="auto"/>
          </w:tcPr>
          <w:p w:rsidR="001B28F7" w:rsidRDefault="001B28F7" w:rsidP="00412DF7">
            <w:pPr>
              <w:pStyle w:val="ASFKTablenorm"/>
              <w:ind w:left="57" w:right="57"/>
            </w:pPr>
            <w:r>
              <w:t>6.5</w:t>
            </w:r>
          </w:p>
        </w:tc>
        <w:tc>
          <w:tcPr>
            <w:tcW w:w="676" w:type="pct"/>
            <w:shd w:val="clear" w:color="auto" w:fill="auto"/>
          </w:tcPr>
          <w:p w:rsidR="001B28F7" w:rsidRDefault="001B28F7" w:rsidP="00412DF7">
            <w:pPr>
              <w:pStyle w:val="ASFKTablenorm"/>
              <w:ind w:left="57" w:right="57"/>
            </w:pPr>
            <w:r>
              <w:t>22.03.2016</w:t>
            </w:r>
          </w:p>
        </w:tc>
        <w:tc>
          <w:tcPr>
            <w:tcW w:w="1016" w:type="pct"/>
            <w:shd w:val="clear" w:color="auto" w:fill="auto"/>
          </w:tcPr>
          <w:p w:rsidR="001B28F7" w:rsidRPr="00AC5BE3" w:rsidRDefault="001B28F7"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B28F7" w:rsidRPr="00AC5BE3" w:rsidRDefault="001B28F7" w:rsidP="00412DF7">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95478C">
              <w:instrText xml:space="preserve"> \* MERGEFORMAT </w:instrText>
            </w:r>
            <w:r w:rsidR="00737E84">
              <w:fldChar w:fldCharType="separate"/>
            </w:r>
            <w:r w:rsidR="00973765">
              <w:t>5.9.4</w:t>
            </w:r>
            <w:r w:rsidR="00737E84">
              <w:fldChar w:fldCharType="end"/>
            </w:r>
            <w:r w:rsidR="00737E84">
              <w:t>.</w:t>
            </w:r>
          </w:p>
        </w:tc>
      </w:tr>
      <w:tr w:rsidR="00412DF7" w:rsidRPr="00D27160" w:rsidTr="00412DF7">
        <w:trPr>
          <w:trHeight w:val="20"/>
        </w:trPr>
        <w:tc>
          <w:tcPr>
            <w:tcW w:w="444" w:type="pct"/>
            <w:shd w:val="clear" w:color="auto" w:fill="auto"/>
          </w:tcPr>
          <w:p w:rsidR="006117EE" w:rsidRDefault="006117EE" w:rsidP="00412DF7">
            <w:pPr>
              <w:pStyle w:val="ASFKTablenorm"/>
              <w:ind w:left="57" w:right="57"/>
            </w:pPr>
            <w:r>
              <w:t>6.6</w:t>
            </w:r>
          </w:p>
        </w:tc>
        <w:tc>
          <w:tcPr>
            <w:tcW w:w="676" w:type="pct"/>
            <w:shd w:val="clear" w:color="auto" w:fill="auto"/>
          </w:tcPr>
          <w:p w:rsidR="006117EE" w:rsidRDefault="006117EE" w:rsidP="00412DF7">
            <w:pPr>
              <w:pStyle w:val="ASFKTablenorm"/>
              <w:ind w:left="57" w:right="57"/>
            </w:pPr>
            <w:r>
              <w:t>22.06.2016</w:t>
            </w:r>
          </w:p>
        </w:tc>
        <w:tc>
          <w:tcPr>
            <w:tcW w:w="1016" w:type="pct"/>
            <w:shd w:val="clear" w:color="auto" w:fill="auto"/>
          </w:tcPr>
          <w:p w:rsidR="006117EE" w:rsidRDefault="006117EE"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6117EE" w:rsidRPr="00F72FD1" w:rsidRDefault="006117EE" w:rsidP="00412DF7">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rsidR="0095478C">
              <w:instrText xml:space="preserve"> \* MERGEFORMAT </w:instrText>
            </w:r>
            <w:r>
              <w:fldChar w:fldCharType="separate"/>
            </w:r>
            <w:r w:rsidR="00973765">
              <w:t>5.6.4</w:t>
            </w:r>
            <w:r>
              <w:fldChar w:fldCharType="end"/>
            </w:r>
            <w:r>
              <w:t>.</w:t>
            </w:r>
          </w:p>
        </w:tc>
      </w:tr>
      <w:tr w:rsidR="00412DF7" w:rsidRPr="00D27160" w:rsidTr="00412DF7">
        <w:trPr>
          <w:trHeight w:val="20"/>
        </w:trPr>
        <w:tc>
          <w:tcPr>
            <w:tcW w:w="444" w:type="pct"/>
            <w:shd w:val="clear" w:color="auto" w:fill="auto"/>
          </w:tcPr>
          <w:p w:rsidR="001259CA" w:rsidRPr="001259CA" w:rsidRDefault="001259CA" w:rsidP="00412DF7">
            <w:pPr>
              <w:pStyle w:val="ASFKTablenorm"/>
              <w:ind w:left="57" w:right="57"/>
            </w:pPr>
            <w:r>
              <w:t>6.7</w:t>
            </w:r>
          </w:p>
        </w:tc>
        <w:tc>
          <w:tcPr>
            <w:tcW w:w="676" w:type="pct"/>
            <w:shd w:val="clear" w:color="auto" w:fill="auto"/>
          </w:tcPr>
          <w:p w:rsidR="001259CA" w:rsidRDefault="001259CA" w:rsidP="00412DF7">
            <w:pPr>
              <w:pStyle w:val="ASFKTablenorm"/>
              <w:ind w:left="57" w:right="57"/>
            </w:pPr>
            <w:r>
              <w:t>20.07.2016</w:t>
            </w:r>
          </w:p>
        </w:tc>
        <w:tc>
          <w:tcPr>
            <w:tcW w:w="1016" w:type="pct"/>
            <w:shd w:val="clear" w:color="auto" w:fill="auto"/>
          </w:tcPr>
          <w:p w:rsidR="001259CA" w:rsidRDefault="001259C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259CA" w:rsidRPr="00163ECD" w:rsidRDefault="001259CA" w:rsidP="00412DF7">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rsidR="0095478C">
              <w:instrText xml:space="preserve"> \* MERGEFORMAT </w:instrText>
            </w:r>
            <w:r>
              <w:fldChar w:fldCharType="separate"/>
            </w:r>
            <w:r w:rsidR="00973765">
              <w:t>5.1.3</w:t>
            </w:r>
            <w:r>
              <w:fldChar w:fldCharType="end"/>
            </w:r>
            <w:r>
              <w:t>.</w:t>
            </w:r>
          </w:p>
        </w:tc>
      </w:tr>
      <w:tr w:rsidR="00412DF7" w:rsidRPr="00D27160" w:rsidTr="00412DF7">
        <w:trPr>
          <w:trHeight w:val="20"/>
        </w:trPr>
        <w:tc>
          <w:tcPr>
            <w:tcW w:w="444" w:type="pct"/>
            <w:shd w:val="clear" w:color="auto" w:fill="auto"/>
          </w:tcPr>
          <w:p w:rsidR="00A7322A" w:rsidRDefault="00A7322A" w:rsidP="00412DF7">
            <w:pPr>
              <w:pStyle w:val="ASFKTablenorm"/>
              <w:ind w:left="57" w:right="57"/>
            </w:pPr>
            <w:r>
              <w:t>6.8</w:t>
            </w:r>
          </w:p>
        </w:tc>
        <w:tc>
          <w:tcPr>
            <w:tcW w:w="676" w:type="pct"/>
            <w:shd w:val="clear" w:color="auto" w:fill="auto"/>
          </w:tcPr>
          <w:p w:rsidR="00A7322A" w:rsidRDefault="00A7322A" w:rsidP="00412DF7">
            <w:pPr>
              <w:pStyle w:val="ASFKTablenorm"/>
              <w:ind w:left="57" w:right="57"/>
            </w:pPr>
            <w:r>
              <w:t>2</w:t>
            </w:r>
            <w:r w:rsidR="0087116B">
              <w:t>4</w:t>
            </w:r>
            <w:r>
              <w:t>.08.2016</w:t>
            </w:r>
          </w:p>
        </w:tc>
        <w:tc>
          <w:tcPr>
            <w:tcW w:w="1016" w:type="pct"/>
            <w:shd w:val="clear" w:color="auto" w:fill="auto"/>
          </w:tcPr>
          <w:p w:rsidR="00A7322A" w:rsidRDefault="00A7322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A7322A" w:rsidRDefault="00A7322A" w:rsidP="00412DF7">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rsidR="0095478C">
              <w:instrText xml:space="preserve"> \* MERGEFORMAT </w:instrText>
            </w:r>
            <w:r>
              <w:fldChar w:fldCharType="separate"/>
            </w:r>
            <w:r w:rsidR="00973765">
              <w:t>5.11.1</w:t>
            </w:r>
            <w:r>
              <w:fldChar w:fldCharType="end"/>
            </w:r>
            <w:r>
              <w:t>.</w:t>
            </w:r>
          </w:p>
          <w:p w:rsidR="0087116B" w:rsidRPr="001259CA" w:rsidRDefault="0087116B" w:rsidP="00412DF7">
            <w:pPr>
              <w:pStyle w:val="ASFKTablenorm"/>
              <w:ind w:left="57" w:right="57"/>
            </w:pPr>
            <w:r w:rsidRPr="0087116B">
              <w:t>В соответствии с RFC-42713 отредактированы наименования системных констант.</w:t>
            </w:r>
          </w:p>
        </w:tc>
      </w:tr>
      <w:tr w:rsidR="00412DF7" w:rsidRPr="00D27160" w:rsidTr="00412DF7">
        <w:trPr>
          <w:trHeight w:val="20"/>
        </w:trPr>
        <w:tc>
          <w:tcPr>
            <w:tcW w:w="444" w:type="pct"/>
            <w:shd w:val="clear" w:color="auto" w:fill="auto"/>
          </w:tcPr>
          <w:p w:rsidR="00CC5466" w:rsidRDefault="00CC5466" w:rsidP="00412DF7">
            <w:pPr>
              <w:pStyle w:val="ASFKTablenorm"/>
              <w:ind w:left="57" w:right="57"/>
            </w:pPr>
            <w:r>
              <w:t>6.9</w:t>
            </w:r>
          </w:p>
        </w:tc>
        <w:tc>
          <w:tcPr>
            <w:tcW w:w="676" w:type="pct"/>
            <w:shd w:val="clear" w:color="auto" w:fill="auto"/>
          </w:tcPr>
          <w:p w:rsidR="00CC5466" w:rsidRDefault="00F90BF2" w:rsidP="00412DF7">
            <w:pPr>
              <w:pStyle w:val="ASFKTablenorm"/>
              <w:ind w:left="57" w:right="57"/>
            </w:pPr>
            <w:r w:rsidRPr="00F90BF2">
              <w:t>05.12.2016</w:t>
            </w:r>
          </w:p>
        </w:tc>
        <w:tc>
          <w:tcPr>
            <w:tcW w:w="1016" w:type="pct"/>
            <w:shd w:val="clear" w:color="auto" w:fill="auto"/>
          </w:tcPr>
          <w:p w:rsidR="00CC5466" w:rsidRDefault="00CC5466" w:rsidP="00412DF7">
            <w:pPr>
              <w:pStyle w:val="ASFKTablenorm"/>
              <w:ind w:left="57" w:right="57"/>
            </w:pPr>
            <w:r>
              <w:t>Тяпкина О.</w:t>
            </w:r>
            <w:r w:rsidR="00A945D8" w:rsidRPr="00153E3C">
              <w:t xml:space="preserve"> </w:t>
            </w:r>
            <w:r>
              <w:t>В.</w:t>
            </w:r>
          </w:p>
          <w:p w:rsidR="00F90BF2" w:rsidRPr="00F90BF2" w:rsidRDefault="00F90BF2" w:rsidP="00412DF7">
            <w:pPr>
              <w:pStyle w:val="ASFKTablenorm"/>
              <w:ind w:left="57" w:right="57"/>
            </w:pPr>
            <w:r w:rsidRPr="00F90BF2">
              <w:t>Соколова Н.</w:t>
            </w:r>
            <w:r w:rsidR="00A945D8" w:rsidRPr="00153E3C">
              <w:t xml:space="preserve"> </w:t>
            </w:r>
            <w:r w:rsidRPr="00F90BF2">
              <w:t>В.</w:t>
            </w:r>
          </w:p>
        </w:tc>
        <w:tc>
          <w:tcPr>
            <w:tcW w:w="2864" w:type="pct"/>
            <w:shd w:val="clear" w:color="auto" w:fill="auto"/>
          </w:tcPr>
          <w:p w:rsidR="00CC5466" w:rsidRDefault="00CC5466" w:rsidP="00412DF7">
            <w:pPr>
              <w:pStyle w:val="ASFKTablenorm"/>
              <w:ind w:left="57" w:right="57"/>
            </w:pPr>
            <w:r w:rsidRPr="008E4709">
              <w:t>Внесены редакционные правки, предусмотренные государственным контрактом № УФТ-57/2016 от 14.11.2016</w:t>
            </w:r>
            <w:r>
              <w:t>.</w:t>
            </w:r>
          </w:p>
          <w:p w:rsidR="00F90BF2" w:rsidRPr="00F90BF2" w:rsidRDefault="00F90BF2" w:rsidP="00412DF7">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0095478C">
              <w:instrText xml:space="preserve"> \* MERGEFORMAT </w:instrText>
            </w:r>
            <w:r w:rsidRPr="00F90BF2">
              <w:fldChar w:fldCharType="separate"/>
            </w:r>
            <w:r w:rsidR="00973765">
              <w:t>5.4.1</w:t>
            </w:r>
            <w:r w:rsidRPr="00F90BF2">
              <w:fldChar w:fldCharType="end"/>
            </w:r>
            <w:r w:rsidRPr="00F90BF2">
              <w:t xml:space="preserve">, </w:t>
            </w:r>
            <w:r w:rsidRPr="00F90BF2">
              <w:fldChar w:fldCharType="begin"/>
            </w:r>
            <w:r w:rsidRPr="00F90BF2">
              <w:instrText xml:space="preserve"> REF _Ref468460868 \r \h </w:instrText>
            </w:r>
            <w:r w:rsidR="0095478C">
              <w:instrText xml:space="preserve"> \* MERGEFORMAT </w:instrText>
            </w:r>
            <w:r w:rsidRPr="00F90BF2">
              <w:fldChar w:fldCharType="separate"/>
            </w:r>
            <w:r w:rsidR="00973765">
              <w:t>5.4.2</w:t>
            </w:r>
            <w:r w:rsidRPr="00F90BF2">
              <w:fldChar w:fldCharType="end"/>
            </w:r>
            <w:r w:rsidRPr="00F90BF2">
              <w:t xml:space="preserve">; </w:t>
            </w:r>
            <w:r w:rsidRPr="00F90BF2">
              <w:fldChar w:fldCharType="begin"/>
            </w:r>
            <w:r w:rsidRPr="00F90BF2">
              <w:instrText xml:space="preserve"> REF _Ref468699241 \r \h </w:instrText>
            </w:r>
            <w:r w:rsidR="0095478C">
              <w:instrText xml:space="preserve"> \* MERGEFORMAT </w:instrText>
            </w:r>
            <w:r w:rsidRPr="00F90BF2">
              <w:fldChar w:fldCharType="separate"/>
            </w:r>
            <w:r w:rsidR="00973765">
              <w:t>5.4.3</w:t>
            </w:r>
            <w:r w:rsidRPr="00F90BF2">
              <w:fldChar w:fldCharType="end"/>
            </w:r>
            <w:r w:rsidRPr="00F90BF2">
              <w:t xml:space="preserve">, </w:t>
            </w:r>
            <w:r w:rsidRPr="00F90BF2">
              <w:fldChar w:fldCharType="begin"/>
            </w:r>
            <w:r w:rsidRPr="00F90BF2">
              <w:instrText xml:space="preserve"> REF _Ref299363158 \r \h </w:instrText>
            </w:r>
            <w:r w:rsidR="0095478C">
              <w:instrText xml:space="preserve"> \* MERGEFORMAT </w:instrText>
            </w:r>
            <w:r w:rsidRPr="00F90BF2">
              <w:fldChar w:fldCharType="separate"/>
            </w:r>
            <w:r w:rsidR="00973765">
              <w:t>5.4.4</w:t>
            </w:r>
            <w:r w:rsidRPr="00F90BF2">
              <w:fldChar w:fldCharType="end"/>
            </w:r>
            <w:r>
              <w:t>.</w:t>
            </w:r>
          </w:p>
        </w:tc>
      </w:tr>
      <w:tr w:rsidR="00412DF7" w:rsidRPr="00D27160" w:rsidTr="00412DF7">
        <w:trPr>
          <w:trHeight w:val="20"/>
        </w:trPr>
        <w:tc>
          <w:tcPr>
            <w:tcW w:w="444" w:type="pct"/>
            <w:shd w:val="clear" w:color="auto" w:fill="auto"/>
          </w:tcPr>
          <w:p w:rsidR="004242FC" w:rsidRDefault="00CC5466" w:rsidP="00412DF7">
            <w:pPr>
              <w:pStyle w:val="ASFKTablenorm"/>
              <w:ind w:left="57" w:right="57"/>
            </w:pPr>
            <w:r>
              <w:t>7</w:t>
            </w:r>
            <w:r w:rsidR="004242FC">
              <w:t>.</w:t>
            </w:r>
            <w:r>
              <w:t>0</w:t>
            </w:r>
          </w:p>
        </w:tc>
        <w:tc>
          <w:tcPr>
            <w:tcW w:w="676" w:type="pct"/>
            <w:shd w:val="clear" w:color="auto" w:fill="auto"/>
          </w:tcPr>
          <w:p w:rsidR="004242FC" w:rsidRPr="00F90BF2" w:rsidRDefault="00496BA4" w:rsidP="00412DF7">
            <w:pPr>
              <w:pStyle w:val="ASFKTablenorm"/>
              <w:ind w:left="57" w:right="57"/>
            </w:pPr>
            <w:r>
              <w:t>05.05</w:t>
            </w:r>
            <w:r w:rsidR="00F90BF2">
              <w:t>.2017</w:t>
            </w:r>
          </w:p>
        </w:tc>
        <w:tc>
          <w:tcPr>
            <w:tcW w:w="1016" w:type="pct"/>
            <w:shd w:val="clear" w:color="auto" w:fill="auto"/>
          </w:tcPr>
          <w:p w:rsidR="004242FC" w:rsidRPr="00F90BF2" w:rsidRDefault="00F90BF2"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F90BF2" w:rsidRDefault="00F90BF2" w:rsidP="00412DF7">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rsidR="0095478C">
              <w:instrText xml:space="preserve"> \* MERGEFORMAT </w:instrText>
            </w:r>
            <w:r>
              <w:fldChar w:fldCharType="separate"/>
            </w:r>
            <w:r w:rsidR="00973765">
              <w:t>5.11.1</w:t>
            </w:r>
            <w:r>
              <w:fldChar w:fldCharType="end"/>
            </w:r>
            <w:r>
              <w:t>.</w:t>
            </w:r>
          </w:p>
          <w:p w:rsidR="00304196" w:rsidRDefault="00304196" w:rsidP="00412DF7">
            <w:pPr>
              <w:pStyle w:val="ASFKTablenorm"/>
              <w:ind w:left="57" w:right="57"/>
            </w:pPr>
            <w:r w:rsidRPr="00304196">
              <w:lastRenderedPageBreak/>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rsidR="00F80FBC">
              <w:t xml:space="preserve">, </w:t>
            </w:r>
            <w:r w:rsidR="00F80FBC">
              <w:fldChar w:fldCharType="begin"/>
            </w:r>
            <w:r w:rsidR="00F80FBC">
              <w:instrText xml:space="preserve"> REF _Ref475099007 \r \h </w:instrText>
            </w:r>
            <w:r w:rsidR="0095478C">
              <w:instrText xml:space="preserve"> \* MERGEFORMAT </w:instrText>
            </w:r>
            <w:r w:rsidR="00F80FBC">
              <w:fldChar w:fldCharType="separate"/>
            </w:r>
            <w:r w:rsidR="00973765">
              <w:t>5.6.3</w:t>
            </w:r>
            <w:r w:rsidR="00F80FBC">
              <w:fldChar w:fldCharType="end"/>
            </w:r>
            <w:r w:rsidR="00F80FBC">
              <w:t xml:space="preserve">, </w:t>
            </w:r>
            <w:r w:rsidR="00F80FBC">
              <w:fldChar w:fldCharType="begin"/>
            </w:r>
            <w:r w:rsidR="00F80FBC">
              <w:instrText xml:space="preserve"> REF _Ref475099012 \r \h </w:instrText>
            </w:r>
            <w:r w:rsidR="0095478C">
              <w:instrText xml:space="preserve"> \* MERGEFORMAT </w:instrText>
            </w:r>
            <w:r w:rsidR="00F80FBC">
              <w:fldChar w:fldCharType="separate"/>
            </w:r>
            <w:r w:rsidR="00973765">
              <w:t>5.6.5</w:t>
            </w:r>
            <w:r w:rsidR="00F80FBC">
              <w:fldChar w:fldCharType="end"/>
            </w:r>
            <w:r w:rsidR="00F007E9">
              <w:t xml:space="preserve">, </w:t>
            </w:r>
            <w:r w:rsidR="00F007E9">
              <w:fldChar w:fldCharType="begin"/>
            </w:r>
            <w:r w:rsidR="00F007E9">
              <w:instrText xml:space="preserve"> REF _Ref449705569 \r \h </w:instrText>
            </w:r>
            <w:r w:rsidR="0095478C">
              <w:instrText xml:space="preserve"> \* MERGEFORMAT </w:instrText>
            </w:r>
            <w:r w:rsidR="00F007E9">
              <w:fldChar w:fldCharType="separate"/>
            </w:r>
            <w:r w:rsidR="00973765">
              <w:t>5.6.10</w:t>
            </w:r>
            <w:r w:rsidR="00F007E9">
              <w:fldChar w:fldCharType="end"/>
            </w:r>
            <w:r w:rsidR="008134FF">
              <w:t>.</w:t>
            </w:r>
          </w:p>
          <w:p w:rsidR="007140C6" w:rsidRDefault="00496BA4" w:rsidP="00412DF7">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rsidR="002E2203">
              <w:t xml:space="preserve">, </w:t>
            </w:r>
            <w:r w:rsidR="002E2203">
              <w:fldChar w:fldCharType="begin"/>
            </w:r>
            <w:r w:rsidR="002E2203">
              <w:instrText xml:space="preserve"> REF _Ref475099007 \r \h </w:instrText>
            </w:r>
            <w:r w:rsidR="0095478C">
              <w:instrText xml:space="preserve"> \* MERGEFORMAT </w:instrText>
            </w:r>
            <w:r w:rsidR="002E2203">
              <w:fldChar w:fldCharType="separate"/>
            </w:r>
            <w:r w:rsidR="00973765">
              <w:t>5.6.3</w:t>
            </w:r>
            <w:r w:rsidR="002E2203">
              <w:fldChar w:fldCharType="end"/>
            </w:r>
            <w:r w:rsidR="002E2203">
              <w:t xml:space="preserve">, </w:t>
            </w:r>
            <w:r w:rsidR="002E2203">
              <w:fldChar w:fldCharType="begin"/>
            </w:r>
            <w:r w:rsidR="002E2203">
              <w:instrText xml:space="preserve"> REF _Ref475099012 \r \h </w:instrText>
            </w:r>
            <w:r w:rsidR="0095478C">
              <w:instrText xml:space="preserve"> \* MERGEFORMAT </w:instrText>
            </w:r>
            <w:r w:rsidR="002E2203">
              <w:fldChar w:fldCharType="separate"/>
            </w:r>
            <w:r w:rsidR="00973765">
              <w:t>5.6.5</w:t>
            </w:r>
            <w:r w:rsidR="002E2203">
              <w:fldChar w:fldCharType="end"/>
            </w:r>
            <w:r w:rsidR="00D6089F">
              <w:t>.</w:t>
            </w:r>
          </w:p>
          <w:p w:rsidR="0095478C" w:rsidRDefault="0095478C" w:rsidP="00412DF7">
            <w:pPr>
              <w:pStyle w:val="ASFKTablenorm"/>
              <w:ind w:left="57" w:right="57"/>
            </w:pPr>
          </w:p>
          <w:p w:rsidR="004F318E" w:rsidRDefault="004F318E" w:rsidP="00412DF7">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rsidR="0095478C">
              <w:instrText xml:space="preserve"> \* MERGEFORMAT </w:instrText>
            </w:r>
            <w:r>
              <w:fldChar w:fldCharType="separate"/>
            </w:r>
            <w:r w:rsidR="00973765">
              <w:t>5.9.4</w:t>
            </w:r>
            <w:r>
              <w:fldChar w:fldCharType="end"/>
            </w:r>
            <w:r>
              <w:t>.</w:t>
            </w:r>
          </w:p>
          <w:p w:rsidR="009E7EE0" w:rsidRDefault="009E7EE0" w:rsidP="00412DF7">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rsidR="0095478C">
              <w:instrText xml:space="preserve"> \* MERGEFORMAT </w:instrText>
            </w:r>
            <w:r>
              <w:fldChar w:fldCharType="separate"/>
            </w:r>
            <w:r w:rsidR="00973765">
              <w:t>5.1.3</w:t>
            </w:r>
            <w:r>
              <w:fldChar w:fldCharType="end"/>
            </w:r>
            <w:r>
              <w:t>.</w:t>
            </w:r>
          </w:p>
          <w:p w:rsidR="006E3F5A" w:rsidRDefault="006E3F5A" w:rsidP="00412DF7">
            <w:pPr>
              <w:pStyle w:val="ASFKTablenorm"/>
              <w:ind w:left="57" w:right="57"/>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973765">
              <w:t>5.2.1</w:t>
            </w:r>
            <w:r>
              <w:fldChar w:fldCharType="end"/>
            </w:r>
            <w:r>
              <w:t>.</w:t>
            </w:r>
          </w:p>
          <w:p w:rsidR="00D45A02" w:rsidRDefault="00D45A02" w:rsidP="00412DF7">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rsidR="0095478C">
              <w:instrText xml:space="preserve"> \* MERGEFORMAT </w:instrText>
            </w:r>
            <w:r>
              <w:fldChar w:fldCharType="separate"/>
            </w:r>
            <w:r w:rsidR="00973765">
              <w:t>5.9.3</w:t>
            </w:r>
            <w:r>
              <w:fldChar w:fldCharType="end"/>
            </w:r>
            <w:r>
              <w:t>.</w:t>
            </w:r>
          </w:p>
          <w:p w:rsidR="00B44A71" w:rsidRDefault="00B44A71" w:rsidP="00412DF7">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rsidR="0095478C">
              <w:instrText xml:space="preserve"> \* MERGEFORMAT </w:instrText>
            </w:r>
            <w:r>
              <w:fldChar w:fldCharType="separate"/>
            </w:r>
            <w:r w:rsidR="00973765">
              <w:t>5.6.3</w:t>
            </w:r>
            <w:r>
              <w:fldChar w:fldCharType="end"/>
            </w:r>
            <w:r>
              <w:t>.</w:t>
            </w:r>
          </w:p>
          <w:p w:rsidR="00155684" w:rsidRPr="00155684" w:rsidRDefault="00155684" w:rsidP="00412DF7">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0095478C">
              <w:instrText xml:space="preserve"> \* MERGEFORMAT </w:instrText>
            </w:r>
            <w:r w:rsidRPr="00155684">
              <w:fldChar w:fldCharType="separate"/>
            </w:r>
            <w:r w:rsidR="00973765">
              <w:t>5.9.3</w:t>
            </w:r>
            <w:r w:rsidRPr="00155684">
              <w:fldChar w:fldCharType="end"/>
            </w:r>
            <w:r w:rsidRPr="00155684">
              <w:t>.</w:t>
            </w:r>
          </w:p>
        </w:tc>
      </w:tr>
      <w:tr w:rsidR="00412DF7" w:rsidRPr="00D27160" w:rsidTr="00412DF7">
        <w:trPr>
          <w:trHeight w:val="20"/>
        </w:trPr>
        <w:tc>
          <w:tcPr>
            <w:tcW w:w="444" w:type="pct"/>
            <w:shd w:val="clear" w:color="auto" w:fill="auto"/>
          </w:tcPr>
          <w:p w:rsidR="00C26787" w:rsidRPr="00C26787" w:rsidRDefault="00C26787" w:rsidP="00412DF7">
            <w:pPr>
              <w:pStyle w:val="ASFKTablenorm"/>
              <w:ind w:left="57" w:right="57"/>
            </w:pPr>
            <w:r>
              <w:lastRenderedPageBreak/>
              <w:t>7.1</w:t>
            </w:r>
          </w:p>
        </w:tc>
        <w:tc>
          <w:tcPr>
            <w:tcW w:w="676" w:type="pct"/>
            <w:shd w:val="clear" w:color="auto" w:fill="auto"/>
          </w:tcPr>
          <w:p w:rsidR="00C26787" w:rsidRPr="00C26787" w:rsidRDefault="00DC305D" w:rsidP="00412DF7">
            <w:pPr>
              <w:pStyle w:val="ASFKTablenorm"/>
              <w:ind w:left="57" w:right="57"/>
            </w:pPr>
            <w:r>
              <w:t>31</w:t>
            </w:r>
            <w:r w:rsidR="00C26787">
              <w:t>.05.2017</w:t>
            </w:r>
          </w:p>
        </w:tc>
        <w:tc>
          <w:tcPr>
            <w:tcW w:w="1016" w:type="pct"/>
            <w:shd w:val="clear" w:color="auto" w:fill="auto"/>
          </w:tcPr>
          <w:p w:rsidR="00C26787" w:rsidRPr="00C26787" w:rsidRDefault="00C26787" w:rsidP="00412DF7">
            <w:pPr>
              <w:pStyle w:val="ASFKTablenorm"/>
              <w:ind w:left="57" w:right="57"/>
            </w:pPr>
            <w:r>
              <w:t>Соколова Н.</w:t>
            </w:r>
            <w:r w:rsidR="00323C22">
              <w:t xml:space="preserve"> </w:t>
            </w:r>
            <w:r>
              <w:t>В.</w:t>
            </w:r>
          </w:p>
        </w:tc>
        <w:tc>
          <w:tcPr>
            <w:tcW w:w="2864" w:type="pct"/>
            <w:shd w:val="clear" w:color="auto" w:fill="auto"/>
          </w:tcPr>
          <w:p w:rsidR="00C26787" w:rsidRDefault="00C26787" w:rsidP="00412DF7">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0095478C">
              <w:instrText xml:space="preserve"> \* MERGEFORMAT </w:instrText>
            </w:r>
            <w:r w:rsidRPr="00E21A5E">
              <w:fldChar w:fldCharType="separate"/>
            </w:r>
            <w:r w:rsidR="00973765">
              <w:t>5.2.1</w:t>
            </w:r>
            <w:r w:rsidRPr="00E21A5E">
              <w:fldChar w:fldCharType="end"/>
            </w:r>
            <w:r w:rsidRPr="00E21A5E">
              <w:t>.</w:t>
            </w:r>
          </w:p>
          <w:p w:rsidR="00DC305D" w:rsidRPr="00C26787" w:rsidRDefault="00DC305D" w:rsidP="00412DF7">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rsidR="0095478C">
              <w:instrText xml:space="preserve"> \* MERGEFORMAT </w:instrText>
            </w:r>
            <w:r>
              <w:fldChar w:fldCharType="separate"/>
            </w:r>
            <w:r w:rsidR="00973765">
              <w:t>5.9.4</w:t>
            </w:r>
            <w:r>
              <w:fldChar w:fldCharType="end"/>
            </w:r>
            <w:r>
              <w:t>.</w:t>
            </w:r>
          </w:p>
        </w:tc>
      </w:tr>
      <w:tr w:rsidR="00412DF7" w:rsidRPr="00D27160" w:rsidTr="00412DF7">
        <w:trPr>
          <w:trHeight w:val="20"/>
        </w:trPr>
        <w:tc>
          <w:tcPr>
            <w:tcW w:w="444" w:type="pct"/>
            <w:shd w:val="clear" w:color="auto" w:fill="auto"/>
          </w:tcPr>
          <w:p w:rsidR="00B412A1" w:rsidRPr="00412DF7" w:rsidRDefault="00B412A1" w:rsidP="00412DF7">
            <w:pPr>
              <w:pStyle w:val="ASFKTablenorm"/>
              <w:ind w:left="57" w:right="57"/>
              <w:rPr>
                <w:lang w:val="en-US"/>
              </w:rPr>
            </w:pPr>
            <w:r>
              <w:t>7.2</w:t>
            </w:r>
          </w:p>
        </w:tc>
        <w:tc>
          <w:tcPr>
            <w:tcW w:w="676" w:type="pct"/>
            <w:shd w:val="clear" w:color="auto" w:fill="auto"/>
          </w:tcPr>
          <w:p w:rsidR="00B412A1" w:rsidRDefault="00B412A1" w:rsidP="00412DF7">
            <w:pPr>
              <w:pStyle w:val="ASFKTablenorm"/>
              <w:ind w:left="57" w:right="57"/>
            </w:pPr>
            <w:r>
              <w:t>05.07.2017</w:t>
            </w:r>
          </w:p>
        </w:tc>
        <w:tc>
          <w:tcPr>
            <w:tcW w:w="1016" w:type="pct"/>
            <w:shd w:val="clear" w:color="auto" w:fill="auto"/>
          </w:tcPr>
          <w:p w:rsidR="00B412A1" w:rsidRDefault="00B412A1" w:rsidP="00412DF7">
            <w:pPr>
              <w:pStyle w:val="ASFKTablenorm"/>
              <w:ind w:left="57" w:right="57"/>
            </w:pPr>
            <w:r>
              <w:t>Сармосова А.</w:t>
            </w:r>
            <w:r w:rsidR="00323C22">
              <w:t xml:space="preserve"> </w:t>
            </w:r>
            <w:r>
              <w:t>В.</w:t>
            </w:r>
          </w:p>
        </w:tc>
        <w:tc>
          <w:tcPr>
            <w:tcW w:w="2864" w:type="pct"/>
            <w:shd w:val="clear" w:color="auto" w:fill="auto"/>
          </w:tcPr>
          <w:p w:rsidR="00B412A1" w:rsidRPr="00DF3E33" w:rsidRDefault="00B412A1" w:rsidP="00412DF7">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412DF7" w:rsidRPr="00D27160" w:rsidTr="00412DF7">
        <w:trPr>
          <w:trHeight w:val="20"/>
        </w:trPr>
        <w:tc>
          <w:tcPr>
            <w:tcW w:w="444" w:type="pct"/>
            <w:shd w:val="clear" w:color="auto" w:fill="auto"/>
          </w:tcPr>
          <w:p w:rsidR="00D20EF1" w:rsidRDefault="00D20EF1" w:rsidP="00412DF7">
            <w:pPr>
              <w:pStyle w:val="ASFKTablenorm"/>
              <w:ind w:left="57" w:right="57"/>
            </w:pPr>
            <w:r>
              <w:t>7.3</w:t>
            </w:r>
          </w:p>
        </w:tc>
        <w:tc>
          <w:tcPr>
            <w:tcW w:w="676" w:type="pct"/>
            <w:shd w:val="clear" w:color="auto" w:fill="auto"/>
          </w:tcPr>
          <w:p w:rsidR="00D20EF1" w:rsidRDefault="00D20EF1" w:rsidP="00412DF7">
            <w:pPr>
              <w:pStyle w:val="ASFKTablenorm"/>
              <w:ind w:left="57" w:right="57"/>
            </w:pPr>
            <w:r>
              <w:t>17.08.2017</w:t>
            </w:r>
          </w:p>
        </w:tc>
        <w:tc>
          <w:tcPr>
            <w:tcW w:w="1016" w:type="pct"/>
            <w:shd w:val="clear" w:color="auto" w:fill="auto"/>
          </w:tcPr>
          <w:p w:rsidR="00D20EF1" w:rsidRDefault="00D20EF1" w:rsidP="00412DF7">
            <w:pPr>
              <w:pStyle w:val="ASFKTablenorm"/>
              <w:ind w:left="57" w:right="57"/>
            </w:pPr>
            <w:r>
              <w:t>Галкина Г. С.</w:t>
            </w:r>
          </w:p>
        </w:tc>
        <w:tc>
          <w:tcPr>
            <w:tcW w:w="2864" w:type="pct"/>
            <w:shd w:val="clear" w:color="auto" w:fill="auto"/>
          </w:tcPr>
          <w:p w:rsidR="00D20EF1" w:rsidRPr="00B412A1" w:rsidRDefault="00D20EF1" w:rsidP="00412DF7">
            <w:pPr>
              <w:pStyle w:val="ASFKTablenorm"/>
              <w:ind w:left="57" w:right="57"/>
            </w:pPr>
            <w:r>
              <w:t>Актуализированная редакция.</w:t>
            </w:r>
          </w:p>
        </w:tc>
      </w:tr>
      <w:tr w:rsidR="00412DF7" w:rsidRPr="00D27160" w:rsidTr="00412DF7">
        <w:trPr>
          <w:trHeight w:val="20"/>
        </w:trPr>
        <w:tc>
          <w:tcPr>
            <w:tcW w:w="444" w:type="pct"/>
            <w:shd w:val="clear" w:color="auto" w:fill="auto"/>
          </w:tcPr>
          <w:p w:rsidR="00C76683" w:rsidRDefault="00C76683" w:rsidP="00412DF7">
            <w:pPr>
              <w:pStyle w:val="ASFKTablenorm"/>
              <w:ind w:left="57" w:right="57"/>
            </w:pPr>
            <w:r>
              <w:t>7.4</w:t>
            </w:r>
          </w:p>
        </w:tc>
        <w:tc>
          <w:tcPr>
            <w:tcW w:w="676" w:type="pct"/>
            <w:shd w:val="clear" w:color="auto" w:fill="auto"/>
          </w:tcPr>
          <w:p w:rsidR="00C76683" w:rsidRDefault="00204918" w:rsidP="00412DF7">
            <w:pPr>
              <w:pStyle w:val="ASFKTablenorm"/>
              <w:ind w:left="57" w:right="57"/>
            </w:pPr>
            <w:r>
              <w:t>17.11.2017</w:t>
            </w:r>
          </w:p>
        </w:tc>
        <w:tc>
          <w:tcPr>
            <w:tcW w:w="1016" w:type="pct"/>
            <w:shd w:val="clear" w:color="auto" w:fill="auto"/>
          </w:tcPr>
          <w:p w:rsidR="00C76683" w:rsidRDefault="00C76683" w:rsidP="00412DF7">
            <w:pPr>
              <w:pStyle w:val="ASFKTablenorm"/>
              <w:ind w:left="57" w:right="57"/>
            </w:pPr>
            <w:r>
              <w:t>Сармосова А.</w:t>
            </w:r>
            <w:r w:rsidR="00323C22">
              <w:t xml:space="preserve"> </w:t>
            </w:r>
            <w:r>
              <w:t>В.</w:t>
            </w:r>
          </w:p>
        </w:tc>
        <w:tc>
          <w:tcPr>
            <w:tcW w:w="2864" w:type="pct"/>
            <w:shd w:val="clear" w:color="auto" w:fill="auto"/>
          </w:tcPr>
          <w:p w:rsidR="00C76683" w:rsidRPr="00C76683" w:rsidRDefault="00204918" w:rsidP="00412DF7">
            <w:pPr>
              <w:pStyle w:val="ASFKTablenorm"/>
              <w:ind w:left="57" w:right="57"/>
            </w:pPr>
            <w:r>
              <w:t xml:space="preserve">В соответствии с </w:t>
            </w:r>
            <w:r w:rsidRPr="00412DF7">
              <w:rPr>
                <w:lang w:val="en-US"/>
              </w:rPr>
              <w:t>SUFD</w:t>
            </w:r>
            <w:r w:rsidRPr="00C36C84">
              <w:t>-96989 (</w:t>
            </w:r>
            <w:r w:rsidRPr="00412DF7">
              <w:rPr>
                <w:lang w:val="en-US"/>
              </w:rPr>
              <w:t>SUFD</w:t>
            </w:r>
            <w:r w:rsidRPr="00C36C84">
              <w:t xml:space="preserve">-101962) </w:t>
            </w:r>
            <w:r>
              <w:t xml:space="preserve">актуализирован п. </w:t>
            </w:r>
            <w:r>
              <w:fldChar w:fldCharType="begin"/>
            </w:r>
            <w:r>
              <w:instrText xml:space="preserve"> REF _Ref498696645 \r \h </w:instrText>
            </w:r>
            <w:r w:rsidR="0095478C">
              <w:instrText xml:space="preserve"> \* MERGEFORMAT </w:instrText>
            </w:r>
            <w:r>
              <w:fldChar w:fldCharType="separate"/>
            </w:r>
            <w:r w:rsidR="00973765">
              <w:t>5.9.5</w:t>
            </w:r>
            <w:r>
              <w:fldChar w:fldCharType="end"/>
            </w:r>
            <w:r>
              <w:t>.</w:t>
            </w:r>
          </w:p>
        </w:tc>
      </w:tr>
      <w:tr w:rsidR="00412DF7" w:rsidRPr="00D27160" w:rsidTr="00412DF7">
        <w:trPr>
          <w:trHeight w:val="20"/>
        </w:trPr>
        <w:tc>
          <w:tcPr>
            <w:tcW w:w="444" w:type="pct"/>
            <w:shd w:val="clear" w:color="auto" w:fill="auto"/>
          </w:tcPr>
          <w:p w:rsidR="00C36C84" w:rsidRDefault="00204918" w:rsidP="00412DF7">
            <w:pPr>
              <w:pStyle w:val="ASFKTablenorm"/>
              <w:ind w:left="57" w:right="57"/>
            </w:pPr>
            <w:r>
              <w:t>7.5</w:t>
            </w:r>
          </w:p>
        </w:tc>
        <w:tc>
          <w:tcPr>
            <w:tcW w:w="676" w:type="pct"/>
            <w:shd w:val="clear" w:color="auto" w:fill="auto"/>
          </w:tcPr>
          <w:p w:rsidR="00C36C84" w:rsidRDefault="00204918" w:rsidP="00412DF7">
            <w:pPr>
              <w:pStyle w:val="ASFKTablenorm"/>
              <w:ind w:left="57" w:right="57"/>
            </w:pPr>
            <w:r>
              <w:t>29.11.2017</w:t>
            </w:r>
          </w:p>
        </w:tc>
        <w:tc>
          <w:tcPr>
            <w:tcW w:w="1016" w:type="pct"/>
            <w:shd w:val="clear" w:color="auto" w:fill="auto"/>
          </w:tcPr>
          <w:p w:rsidR="00C36C84" w:rsidRDefault="00C36C84" w:rsidP="00412DF7">
            <w:pPr>
              <w:pStyle w:val="ASFKTablenorm"/>
              <w:ind w:left="57" w:right="57"/>
            </w:pPr>
            <w:r>
              <w:t>Сармосова А.</w:t>
            </w:r>
            <w:r w:rsidR="00323C22">
              <w:t xml:space="preserve"> </w:t>
            </w:r>
            <w:r>
              <w:t>В.</w:t>
            </w:r>
          </w:p>
        </w:tc>
        <w:tc>
          <w:tcPr>
            <w:tcW w:w="2864" w:type="pct"/>
            <w:shd w:val="clear" w:color="auto" w:fill="auto"/>
          </w:tcPr>
          <w:p w:rsidR="00204918" w:rsidRPr="00C36C84" w:rsidRDefault="00204918" w:rsidP="00412DF7">
            <w:pPr>
              <w:pStyle w:val="ASFKTablenorm"/>
              <w:ind w:left="57" w:right="57"/>
            </w:pPr>
            <w:r>
              <w:t xml:space="preserve">В соответствии с </w:t>
            </w:r>
            <w:r w:rsidRPr="00412DF7">
              <w:rPr>
                <w:lang w:val="en-US"/>
              </w:rPr>
              <w:t>SUFD</w:t>
            </w:r>
            <w:r w:rsidRPr="00C76683">
              <w:t>-96951 (</w:t>
            </w:r>
            <w:r w:rsidRPr="00412DF7">
              <w:rPr>
                <w:lang w:val="en-US"/>
              </w:rPr>
              <w:t>SUFD</w:t>
            </w:r>
            <w:r w:rsidRPr="00C76683">
              <w:t xml:space="preserve">-101596) </w:t>
            </w:r>
            <w:r>
              <w:t xml:space="preserve">актуализирован п. </w:t>
            </w:r>
            <w:r>
              <w:fldChar w:fldCharType="begin"/>
            </w:r>
            <w:r>
              <w:instrText xml:space="preserve"> REF _Ref494969185 \r \h </w:instrText>
            </w:r>
            <w:r w:rsidR="0095478C">
              <w:instrText xml:space="preserve"> \* MERGEFORMAT </w:instrText>
            </w:r>
            <w:r>
              <w:fldChar w:fldCharType="separate"/>
            </w:r>
            <w:r w:rsidR="00973765">
              <w:t>5.1.3</w:t>
            </w:r>
            <w:r>
              <w:fldChar w:fldCharType="end"/>
            </w:r>
            <w:r>
              <w:t>.</w:t>
            </w:r>
          </w:p>
        </w:tc>
      </w:tr>
      <w:tr w:rsidR="00412DF7" w:rsidRPr="00D27160" w:rsidTr="00412DF7">
        <w:trPr>
          <w:trHeight w:val="20"/>
        </w:trPr>
        <w:tc>
          <w:tcPr>
            <w:tcW w:w="444" w:type="pct"/>
            <w:shd w:val="clear" w:color="auto" w:fill="auto"/>
          </w:tcPr>
          <w:p w:rsidR="009362C2" w:rsidRDefault="009362C2" w:rsidP="00412DF7">
            <w:pPr>
              <w:pStyle w:val="ASFKTablenorm"/>
              <w:ind w:left="57" w:right="57"/>
            </w:pPr>
            <w:r>
              <w:t>7.6</w:t>
            </w:r>
          </w:p>
        </w:tc>
        <w:tc>
          <w:tcPr>
            <w:tcW w:w="676" w:type="pct"/>
            <w:shd w:val="clear" w:color="auto" w:fill="auto"/>
          </w:tcPr>
          <w:p w:rsidR="009362C2" w:rsidRDefault="00E73D86" w:rsidP="00412DF7">
            <w:pPr>
              <w:pStyle w:val="ASFKTablenorm"/>
              <w:ind w:left="57" w:right="57"/>
            </w:pPr>
            <w:r>
              <w:t>21</w:t>
            </w:r>
            <w:r w:rsidR="009362C2">
              <w:t>.12.2017</w:t>
            </w:r>
          </w:p>
        </w:tc>
        <w:tc>
          <w:tcPr>
            <w:tcW w:w="1016" w:type="pct"/>
            <w:shd w:val="clear" w:color="auto" w:fill="auto"/>
          </w:tcPr>
          <w:p w:rsidR="009362C2" w:rsidRDefault="009362C2" w:rsidP="00412DF7">
            <w:pPr>
              <w:pStyle w:val="ASFKTablenorm"/>
              <w:ind w:left="57" w:right="57"/>
            </w:pPr>
            <w:r>
              <w:t>Сармосова А.</w:t>
            </w:r>
            <w:r w:rsidR="00323C22">
              <w:t xml:space="preserve"> </w:t>
            </w:r>
            <w:r>
              <w:t>В.</w:t>
            </w:r>
          </w:p>
        </w:tc>
        <w:tc>
          <w:tcPr>
            <w:tcW w:w="2864" w:type="pct"/>
            <w:shd w:val="clear" w:color="auto" w:fill="auto"/>
          </w:tcPr>
          <w:p w:rsidR="009362C2" w:rsidRDefault="009362C2" w:rsidP="00412DF7">
            <w:pPr>
              <w:pStyle w:val="ASFKTablenorm"/>
              <w:ind w:left="57" w:right="57"/>
            </w:pPr>
            <w:r>
              <w:t xml:space="preserve">В соответствии с </w:t>
            </w:r>
            <w:r w:rsidRPr="00412DF7">
              <w:rPr>
                <w:lang w:val="en-US"/>
              </w:rPr>
              <w:t>SUFD</w:t>
            </w:r>
            <w:r w:rsidRPr="009362C2">
              <w:t>-101357 (</w:t>
            </w:r>
            <w:r w:rsidRPr="00412DF7">
              <w:rPr>
                <w:lang w:val="en-US"/>
              </w:rPr>
              <w:t>SUFD</w:t>
            </w:r>
            <w:r w:rsidRPr="009362C2">
              <w:t xml:space="preserve">-103961) </w:t>
            </w:r>
            <w:r>
              <w:t xml:space="preserve">актуализирован п. </w:t>
            </w:r>
            <w:r>
              <w:fldChar w:fldCharType="begin"/>
            </w:r>
            <w:r>
              <w:instrText xml:space="preserve"> REF _Ref500167173 \r \h </w:instrText>
            </w:r>
            <w:r w:rsidR="0095478C">
              <w:instrText xml:space="preserve"> \* MERGEFORMAT </w:instrText>
            </w:r>
            <w:r>
              <w:fldChar w:fldCharType="separate"/>
            </w:r>
            <w:r w:rsidR="00973765">
              <w:t>5.11.1</w:t>
            </w:r>
            <w:r>
              <w:fldChar w:fldCharType="end"/>
            </w:r>
            <w:r>
              <w:t>.</w:t>
            </w:r>
          </w:p>
          <w:p w:rsidR="00AF26F8" w:rsidRDefault="00AF26F8" w:rsidP="00412DF7">
            <w:pPr>
              <w:pStyle w:val="ASFKTablenorm"/>
              <w:ind w:left="57" w:right="57"/>
            </w:pPr>
            <w:r>
              <w:t xml:space="preserve">В соответствии с </w:t>
            </w:r>
            <w:r w:rsidRPr="00412DF7">
              <w:rPr>
                <w:lang w:val="en-US"/>
              </w:rPr>
              <w:t>SUFD</w:t>
            </w:r>
            <w:r w:rsidRPr="00AF26F8">
              <w:t>-100198 (</w:t>
            </w:r>
            <w:r w:rsidRPr="00412DF7">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rsidR="0095478C">
              <w:instrText xml:space="preserve"> \* MERGEFORMAT </w:instrText>
            </w:r>
            <w:r>
              <w:fldChar w:fldCharType="separate"/>
            </w:r>
            <w:r w:rsidR="00973765">
              <w:t>5.6.3</w:t>
            </w:r>
            <w:r>
              <w:fldChar w:fldCharType="end"/>
            </w:r>
            <w:r w:rsidR="004D1AF0">
              <w:t xml:space="preserve">, </w:t>
            </w:r>
            <w:r w:rsidR="004D1AF0">
              <w:fldChar w:fldCharType="begin"/>
            </w:r>
            <w:r w:rsidR="004D1AF0">
              <w:instrText xml:space="preserve"> REF _Ref475099012 \r \h </w:instrText>
            </w:r>
            <w:r w:rsidR="0095478C">
              <w:instrText xml:space="preserve"> \* MERGEFORMAT </w:instrText>
            </w:r>
            <w:r w:rsidR="004D1AF0">
              <w:fldChar w:fldCharType="separate"/>
            </w:r>
            <w:r w:rsidR="00973765">
              <w:t>5.6.5</w:t>
            </w:r>
            <w:r w:rsidR="004D1AF0">
              <w:fldChar w:fldCharType="end"/>
            </w:r>
            <w:r>
              <w:t>.</w:t>
            </w:r>
          </w:p>
          <w:p w:rsidR="00E73D86" w:rsidRPr="00E73D86" w:rsidRDefault="00E73D86" w:rsidP="00412DF7">
            <w:pPr>
              <w:pStyle w:val="ASFKTablenorm"/>
              <w:ind w:left="57" w:right="57"/>
            </w:pPr>
            <w:r>
              <w:t xml:space="preserve">В соответствии с </w:t>
            </w:r>
            <w:r w:rsidRPr="00412DF7">
              <w:rPr>
                <w:lang w:val="en-US"/>
              </w:rPr>
              <w:t>SUFD</w:t>
            </w:r>
            <w:r w:rsidRPr="00E73D86">
              <w:t>-102533 (</w:t>
            </w:r>
            <w:r w:rsidRPr="00412DF7">
              <w:rPr>
                <w:lang w:val="en-US"/>
              </w:rPr>
              <w:t>SUFD</w:t>
            </w:r>
            <w:r w:rsidRPr="00E73D86">
              <w:t xml:space="preserve">-103636) </w:t>
            </w:r>
            <w:r>
              <w:t xml:space="preserve">актуализирован п. </w:t>
            </w:r>
            <w:r>
              <w:fldChar w:fldCharType="begin"/>
            </w:r>
            <w:r>
              <w:instrText xml:space="preserve"> REF _Ref449705681 \r \h </w:instrText>
            </w:r>
            <w:r w:rsidR="0095478C">
              <w:instrText xml:space="preserve"> \* MERGEFORMAT </w:instrText>
            </w:r>
            <w:r>
              <w:fldChar w:fldCharType="separate"/>
            </w:r>
            <w:r w:rsidR="00973765">
              <w:t>5.8.3</w:t>
            </w:r>
            <w:r>
              <w:fldChar w:fldCharType="end"/>
            </w:r>
            <w:r>
              <w:t>.</w:t>
            </w:r>
          </w:p>
        </w:tc>
      </w:tr>
      <w:tr w:rsidR="00412DF7" w:rsidRPr="00D27160" w:rsidTr="00412DF7">
        <w:trPr>
          <w:trHeight w:val="20"/>
        </w:trPr>
        <w:tc>
          <w:tcPr>
            <w:tcW w:w="444" w:type="pct"/>
            <w:shd w:val="clear" w:color="auto" w:fill="auto"/>
          </w:tcPr>
          <w:p w:rsidR="00694335" w:rsidRDefault="00694335" w:rsidP="00412DF7">
            <w:pPr>
              <w:pStyle w:val="ASFKTablenorm"/>
              <w:ind w:left="57" w:right="57"/>
            </w:pPr>
            <w:r>
              <w:t>7.7</w:t>
            </w:r>
          </w:p>
        </w:tc>
        <w:tc>
          <w:tcPr>
            <w:tcW w:w="676" w:type="pct"/>
            <w:shd w:val="clear" w:color="auto" w:fill="auto"/>
          </w:tcPr>
          <w:p w:rsidR="00694335" w:rsidRDefault="00064B84" w:rsidP="00412DF7">
            <w:pPr>
              <w:pStyle w:val="ASFKTablenorm"/>
              <w:ind w:left="57" w:right="57"/>
            </w:pPr>
            <w:r>
              <w:t>30</w:t>
            </w:r>
            <w:r w:rsidR="005C170F">
              <w:t>.01.2018</w:t>
            </w:r>
          </w:p>
        </w:tc>
        <w:tc>
          <w:tcPr>
            <w:tcW w:w="1016" w:type="pct"/>
            <w:shd w:val="clear" w:color="auto" w:fill="auto"/>
          </w:tcPr>
          <w:p w:rsidR="00694335" w:rsidRDefault="00694335" w:rsidP="00412DF7">
            <w:pPr>
              <w:pStyle w:val="ASFKTablenorm"/>
              <w:ind w:left="57" w:right="57"/>
            </w:pPr>
            <w:r>
              <w:t>Сармосова А.</w:t>
            </w:r>
            <w:r w:rsidR="00323C22">
              <w:t xml:space="preserve"> </w:t>
            </w:r>
            <w:r>
              <w:t>В.</w:t>
            </w:r>
          </w:p>
        </w:tc>
        <w:tc>
          <w:tcPr>
            <w:tcW w:w="2864" w:type="pct"/>
            <w:shd w:val="clear" w:color="auto" w:fill="auto"/>
          </w:tcPr>
          <w:p w:rsidR="00694335" w:rsidRDefault="00694335" w:rsidP="00412DF7">
            <w:pPr>
              <w:pStyle w:val="ASFKTablenorm"/>
              <w:ind w:left="57" w:right="57"/>
            </w:pPr>
            <w:r>
              <w:t xml:space="preserve">В соответствии с </w:t>
            </w:r>
            <w:r w:rsidRPr="00412DF7">
              <w:rPr>
                <w:lang w:val="en-US"/>
              </w:rPr>
              <w:t>SUFD</w:t>
            </w:r>
            <w:r w:rsidRPr="00694335">
              <w:t>-103958 (</w:t>
            </w:r>
            <w:r w:rsidRPr="00412DF7">
              <w:rPr>
                <w:lang w:val="en-US"/>
              </w:rPr>
              <w:t>SUFD</w:t>
            </w:r>
            <w:r w:rsidRPr="00694335">
              <w:t xml:space="preserve">-105200)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w:t>
            </w:r>
          </w:p>
          <w:p w:rsidR="005C170F" w:rsidRDefault="005C170F" w:rsidP="00412DF7">
            <w:pPr>
              <w:pStyle w:val="ASFKTablenorm"/>
              <w:ind w:left="57" w:right="57"/>
            </w:pPr>
            <w:r>
              <w:t xml:space="preserve">В соответствии с </w:t>
            </w:r>
            <w:r w:rsidRPr="00412DF7">
              <w:rPr>
                <w:lang w:val="en-US"/>
              </w:rPr>
              <w:t>SUFD</w:t>
            </w:r>
            <w:r w:rsidRPr="005C170F">
              <w:t>-105239 (</w:t>
            </w:r>
            <w:r w:rsidRPr="00412DF7">
              <w:rPr>
                <w:lang w:val="en-US"/>
              </w:rPr>
              <w:t>SUFD</w:t>
            </w:r>
            <w:r w:rsidRPr="005C170F">
              <w:t xml:space="preserve">-105665) </w:t>
            </w:r>
            <w:r>
              <w:t xml:space="preserve">актуализирован п. </w:t>
            </w:r>
            <w:r>
              <w:fldChar w:fldCharType="begin"/>
            </w:r>
            <w:r>
              <w:instrText xml:space="preserve"> REF _Ref504466172 \r \h </w:instrText>
            </w:r>
            <w:r w:rsidR="0095478C">
              <w:instrText xml:space="preserve"> \* MERGEFORMAT </w:instrText>
            </w:r>
            <w:r>
              <w:fldChar w:fldCharType="separate"/>
            </w:r>
            <w:r w:rsidR="00973765">
              <w:t>5.13.1</w:t>
            </w:r>
            <w:r>
              <w:fldChar w:fldCharType="end"/>
            </w:r>
            <w:r>
              <w:t>.</w:t>
            </w:r>
          </w:p>
          <w:p w:rsidR="00064B84" w:rsidRPr="00064B84" w:rsidRDefault="00064B84" w:rsidP="00412DF7">
            <w:pPr>
              <w:pStyle w:val="ASFKTablenorm"/>
              <w:ind w:left="57" w:right="57"/>
            </w:pPr>
            <w:r>
              <w:t xml:space="preserve">В соответствии с </w:t>
            </w:r>
            <w:r w:rsidRPr="00412DF7">
              <w:rPr>
                <w:lang w:val="en-US"/>
              </w:rPr>
              <w:t>SUFD</w:t>
            </w:r>
            <w:r w:rsidRPr="00064B84">
              <w:t>-103901 (</w:t>
            </w:r>
            <w:r w:rsidRPr="00412DF7">
              <w:rPr>
                <w:lang w:val="en-US"/>
              </w:rPr>
              <w:t>SUFD</w:t>
            </w:r>
            <w:r w:rsidRPr="00064B84">
              <w:t>-105988)</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t>.</w:t>
            </w:r>
          </w:p>
        </w:tc>
      </w:tr>
      <w:tr w:rsidR="00412DF7" w:rsidRPr="00D27160" w:rsidTr="00412DF7">
        <w:trPr>
          <w:trHeight w:val="20"/>
        </w:trPr>
        <w:tc>
          <w:tcPr>
            <w:tcW w:w="444" w:type="pct"/>
            <w:shd w:val="clear" w:color="auto" w:fill="auto"/>
          </w:tcPr>
          <w:p w:rsidR="007A4C8C" w:rsidRDefault="007A4C8C" w:rsidP="00412DF7">
            <w:pPr>
              <w:pStyle w:val="ASFKTablenorm"/>
              <w:ind w:left="57" w:right="57"/>
            </w:pPr>
            <w:r>
              <w:t>7.8</w:t>
            </w:r>
          </w:p>
        </w:tc>
        <w:tc>
          <w:tcPr>
            <w:tcW w:w="676" w:type="pct"/>
            <w:shd w:val="clear" w:color="auto" w:fill="auto"/>
          </w:tcPr>
          <w:p w:rsidR="007A4C8C" w:rsidRDefault="00767D7C" w:rsidP="00412DF7">
            <w:pPr>
              <w:pStyle w:val="ASFKTablenorm"/>
              <w:ind w:left="57" w:right="57"/>
            </w:pPr>
            <w:r>
              <w:t>0</w:t>
            </w:r>
            <w:r w:rsidR="00251FCA">
              <w:t>4</w:t>
            </w:r>
            <w:r>
              <w:t>.05.2018</w:t>
            </w:r>
          </w:p>
        </w:tc>
        <w:tc>
          <w:tcPr>
            <w:tcW w:w="1016" w:type="pct"/>
            <w:shd w:val="clear" w:color="auto" w:fill="auto"/>
          </w:tcPr>
          <w:p w:rsidR="007A4C8C" w:rsidRDefault="007A4C8C" w:rsidP="00412DF7">
            <w:pPr>
              <w:pStyle w:val="ASFKTablenorm"/>
              <w:ind w:left="57" w:right="57"/>
            </w:pPr>
            <w:r>
              <w:t>Сармосова А.</w:t>
            </w:r>
            <w:r w:rsidR="00323C22">
              <w:t xml:space="preserve"> </w:t>
            </w:r>
            <w:r>
              <w:t>В.</w:t>
            </w:r>
          </w:p>
        </w:tc>
        <w:tc>
          <w:tcPr>
            <w:tcW w:w="2864" w:type="pct"/>
            <w:shd w:val="clear" w:color="auto" w:fill="auto"/>
          </w:tcPr>
          <w:p w:rsidR="00767D7C" w:rsidRPr="00767D7C" w:rsidRDefault="007A4C8C" w:rsidP="00412DF7">
            <w:pPr>
              <w:pStyle w:val="ASFKTablenorm"/>
              <w:ind w:left="57" w:right="57"/>
            </w:pPr>
            <w:r>
              <w:t xml:space="preserve">В соответствии с </w:t>
            </w:r>
            <w:r w:rsidRPr="00412DF7">
              <w:rPr>
                <w:lang w:val="en-US"/>
              </w:rPr>
              <w:t>SUFD</w:t>
            </w:r>
            <w:r w:rsidRPr="007A4C8C">
              <w:t>-105585 (</w:t>
            </w:r>
            <w:r w:rsidRPr="00412DF7">
              <w:rPr>
                <w:lang w:val="en-US"/>
              </w:rPr>
              <w:t>SUFD</w:t>
            </w:r>
            <w:r w:rsidRPr="007A4C8C">
              <w:t xml:space="preserve">-108059) </w:t>
            </w:r>
            <w:r>
              <w:t xml:space="preserve">актуализирован п. </w:t>
            </w:r>
            <w:r>
              <w:fldChar w:fldCharType="begin"/>
            </w:r>
            <w:r>
              <w:instrText xml:space="preserve"> REF _Ref512009776 \r \h </w:instrText>
            </w:r>
            <w:r w:rsidR="0095478C">
              <w:instrText xml:space="preserve"> \* MERGEFORMAT </w:instrText>
            </w:r>
            <w:r>
              <w:fldChar w:fldCharType="separate"/>
            </w:r>
            <w:r w:rsidR="00973765">
              <w:t>5.9.5</w:t>
            </w:r>
            <w:r>
              <w:fldChar w:fldCharType="end"/>
            </w:r>
            <w:r w:rsidR="00767D7C">
              <w:t>.</w:t>
            </w:r>
          </w:p>
        </w:tc>
      </w:tr>
      <w:tr w:rsidR="00412DF7" w:rsidRPr="00D27160" w:rsidTr="00412DF7">
        <w:trPr>
          <w:trHeight w:val="20"/>
        </w:trPr>
        <w:tc>
          <w:tcPr>
            <w:tcW w:w="444" w:type="pct"/>
            <w:shd w:val="clear" w:color="auto" w:fill="auto"/>
          </w:tcPr>
          <w:p w:rsidR="00B25671" w:rsidRDefault="00B25671" w:rsidP="00412DF7">
            <w:pPr>
              <w:pStyle w:val="ASFKTablenorm"/>
              <w:ind w:left="57" w:right="57"/>
            </w:pPr>
            <w:r>
              <w:lastRenderedPageBreak/>
              <w:t>7.9</w:t>
            </w:r>
          </w:p>
        </w:tc>
        <w:tc>
          <w:tcPr>
            <w:tcW w:w="676" w:type="pct"/>
            <w:shd w:val="clear" w:color="auto" w:fill="auto"/>
          </w:tcPr>
          <w:p w:rsidR="00B25671" w:rsidRDefault="00B25671" w:rsidP="00412DF7">
            <w:pPr>
              <w:pStyle w:val="ASFKTablenorm"/>
              <w:ind w:left="57" w:right="57"/>
            </w:pPr>
            <w:r>
              <w:t>25.05.2018</w:t>
            </w:r>
          </w:p>
        </w:tc>
        <w:tc>
          <w:tcPr>
            <w:tcW w:w="1016" w:type="pct"/>
            <w:shd w:val="clear" w:color="auto" w:fill="auto"/>
          </w:tcPr>
          <w:p w:rsidR="00B25671" w:rsidRDefault="00B25671" w:rsidP="00412DF7">
            <w:pPr>
              <w:pStyle w:val="ASFKTablenorm"/>
              <w:ind w:left="57" w:right="57"/>
            </w:pPr>
            <w:r>
              <w:t>Сармосова А.</w:t>
            </w:r>
            <w:r w:rsidR="00323C22">
              <w:t xml:space="preserve"> </w:t>
            </w:r>
            <w:r>
              <w:t>В.</w:t>
            </w:r>
          </w:p>
        </w:tc>
        <w:tc>
          <w:tcPr>
            <w:tcW w:w="2864" w:type="pct"/>
            <w:shd w:val="clear" w:color="auto" w:fill="auto"/>
          </w:tcPr>
          <w:p w:rsidR="00B25671" w:rsidRPr="00B25671" w:rsidRDefault="00B25671" w:rsidP="00412DF7">
            <w:pPr>
              <w:pStyle w:val="ASFKTablenorm"/>
              <w:ind w:left="57" w:right="57"/>
            </w:pPr>
            <w:r>
              <w:t xml:space="preserve">В соответствии с </w:t>
            </w:r>
            <w:r w:rsidRPr="00412DF7">
              <w:rPr>
                <w:lang w:val="en-US"/>
              </w:rPr>
              <w:t>SUFD</w:t>
            </w:r>
            <w:r w:rsidRPr="00B25671">
              <w:t>-105087 (</w:t>
            </w:r>
            <w:r w:rsidRPr="00412DF7">
              <w:rPr>
                <w:lang w:val="en-US"/>
              </w:rPr>
              <w:t>SUFD</w:t>
            </w:r>
            <w:r w:rsidRPr="00B25671">
              <w:t>-108631)</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w:t>
            </w:r>
            <w:r w:rsidR="0095478C">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t>.</w:t>
            </w:r>
          </w:p>
        </w:tc>
      </w:tr>
      <w:tr w:rsidR="00412DF7" w:rsidRPr="00D27160" w:rsidTr="00412DF7">
        <w:trPr>
          <w:trHeight w:val="20"/>
        </w:trPr>
        <w:tc>
          <w:tcPr>
            <w:tcW w:w="444" w:type="pct"/>
            <w:shd w:val="clear" w:color="auto" w:fill="auto"/>
          </w:tcPr>
          <w:p w:rsidR="005255C4" w:rsidRPr="00412DF7" w:rsidRDefault="005255C4" w:rsidP="00412DF7">
            <w:pPr>
              <w:pStyle w:val="ASFKTablenorm"/>
              <w:ind w:left="57" w:right="57"/>
              <w:rPr>
                <w:lang w:val="en-US"/>
              </w:rPr>
            </w:pPr>
            <w:r w:rsidRPr="00412DF7">
              <w:rPr>
                <w:lang w:val="en-US"/>
              </w:rPr>
              <w:t>8.0</w:t>
            </w:r>
          </w:p>
        </w:tc>
        <w:tc>
          <w:tcPr>
            <w:tcW w:w="676" w:type="pct"/>
            <w:shd w:val="clear" w:color="auto" w:fill="auto"/>
          </w:tcPr>
          <w:p w:rsidR="005255C4" w:rsidRPr="00412DF7" w:rsidRDefault="005255C4" w:rsidP="00412DF7">
            <w:pPr>
              <w:pStyle w:val="ASFKTablenorm"/>
              <w:ind w:left="57" w:right="57"/>
              <w:rPr>
                <w:lang w:val="en-US"/>
              </w:rPr>
            </w:pPr>
            <w:r w:rsidRPr="00412DF7">
              <w:rPr>
                <w:lang w:val="en-US"/>
              </w:rPr>
              <w:t>19.06.2018</w:t>
            </w:r>
          </w:p>
        </w:tc>
        <w:tc>
          <w:tcPr>
            <w:tcW w:w="1016" w:type="pct"/>
            <w:shd w:val="clear" w:color="auto" w:fill="auto"/>
          </w:tcPr>
          <w:p w:rsidR="005255C4" w:rsidRDefault="005255C4" w:rsidP="00412DF7">
            <w:pPr>
              <w:pStyle w:val="ASFKTablenorm"/>
              <w:ind w:left="57" w:right="57"/>
            </w:pPr>
            <w:r>
              <w:t>Сармосова А. В.</w:t>
            </w:r>
          </w:p>
        </w:tc>
        <w:tc>
          <w:tcPr>
            <w:tcW w:w="2864" w:type="pct"/>
            <w:shd w:val="clear" w:color="auto" w:fill="auto"/>
          </w:tcPr>
          <w:p w:rsidR="005255C4" w:rsidRPr="00412DF7" w:rsidRDefault="005255C4" w:rsidP="00412DF7">
            <w:pPr>
              <w:pStyle w:val="ASFKTablenorm"/>
              <w:ind w:left="57" w:right="57"/>
              <w:rPr>
                <w:lang w:val="en-US"/>
              </w:rPr>
            </w:pPr>
            <w:r>
              <w:t xml:space="preserve">В соответствии с </w:t>
            </w:r>
            <w:r w:rsidRPr="00412DF7">
              <w:rPr>
                <w:lang w:val="en-US"/>
              </w:rPr>
              <w:t>SUFD</w:t>
            </w:r>
            <w:r w:rsidRPr="00767D7C">
              <w:t>-106</w:t>
            </w:r>
            <w:r w:rsidR="00427EB6">
              <w:t>943</w:t>
            </w:r>
            <w:r w:rsidRPr="00767D7C">
              <w:t xml:space="preserve"> (</w:t>
            </w:r>
            <w:r w:rsidRPr="00412DF7">
              <w:rPr>
                <w:lang w:val="en-US"/>
              </w:rPr>
              <w:t>SUFD</w:t>
            </w:r>
            <w:r w:rsidRPr="00767D7C">
              <w:t xml:space="preserve">-108365)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rsidRPr="00412DF7">
              <w:rPr>
                <w:lang w:val="en-US"/>
              </w:rPr>
              <w:t>.</w:t>
            </w:r>
          </w:p>
        </w:tc>
      </w:tr>
      <w:tr w:rsidR="00412DF7" w:rsidRPr="00D27160" w:rsidTr="00412DF7">
        <w:trPr>
          <w:trHeight w:val="20"/>
        </w:trPr>
        <w:tc>
          <w:tcPr>
            <w:tcW w:w="444" w:type="pct"/>
            <w:shd w:val="clear" w:color="auto" w:fill="auto"/>
          </w:tcPr>
          <w:p w:rsidR="00E67424" w:rsidRPr="00E67424" w:rsidRDefault="00E67424" w:rsidP="00412DF7">
            <w:pPr>
              <w:pStyle w:val="ASFKTablenorm"/>
              <w:ind w:left="57" w:right="57"/>
            </w:pPr>
            <w:r>
              <w:t>8.1</w:t>
            </w:r>
          </w:p>
        </w:tc>
        <w:tc>
          <w:tcPr>
            <w:tcW w:w="676" w:type="pct"/>
            <w:shd w:val="clear" w:color="auto" w:fill="auto"/>
          </w:tcPr>
          <w:p w:rsidR="00E67424" w:rsidRPr="00E67424" w:rsidRDefault="00234954" w:rsidP="00412DF7">
            <w:pPr>
              <w:pStyle w:val="ASFKTablenorm"/>
              <w:ind w:left="57" w:right="57"/>
            </w:pPr>
            <w:r>
              <w:t>01.10.2018</w:t>
            </w:r>
          </w:p>
        </w:tc>
        <w:tc>
          <w:tcPr>
            <w:tcW w:w="1016" w:type="pct"/>
            <w:shd w:val="clear" w:color="auto" w:fill="auto"/>
          </w:tcPr>
          <w:p w:rsidR="00E67424" w:rsidRDefault="00E67424" w:rsidP="00412DF7">
            <w:pPr>
              <w:pStyle w:val="ASFKTablenorm"/>
              <w:ind w:left="57" w:right="57"/>
            </w:pPr>
            <w:r>
              <w:t>Сармосова А.</w:t>
            </w:r>
            <w:r w:rsidR="00B366A6">
              <w:t xml:space="preserve"> </w:t>
            </w:r>
            <w:r>
              <w:t>В.</w:t>
            </w:r>
          </w:p>
        </w:tc>
        <w:tc>
          <w:tcPr>
            <w:tcW w:w="2864" w:type="pct"/>
            <w:shd w:val="clear" w:color="auto" w:fill="auto"/>
          </w:tcPr>
          <w:p w:rsidR="0095478C" w:rsidRDefault="00E67424" w:rsidP="00412DF7">
            <w:pPr>
              <w:pStyle w:val="ASFKTablenorm"/>
              <w:ind w:left="57" w:right="57"/>
            </w:pPr>
            <w:r>
              <w:t xml:space="preserve">В соответствии с </w:t>
            </w:r>
            <w:r w:rsidRPr="00412DF7">
              <w:rPr>
                <w:lang w:val="en-US"/>
              </w:rPr>
              <w:t>SUFD</w:t>
            </w:r>
            <w:r w:rsidRPr="00E67424">
              <w:t>-104431 (</w:t>
            </w:r>
            <w:r w:rsidRPr="00412DF7">
              <w:rPr>
                <w:lang w:val="en-US"/>
              </w:rPr>
              <w:t>SUFD</w:t>
            </w:r>
            <w:r w:rsidRPr="00E67424">
              <w:t xml:space="preserve">-110920) </w:t>
            </w:r>
            <w:r>
              <w:t>актуализирован п.</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w:t>
            </w:r>
          </w:p>
          <w:p w:rsidR="00234954" w:rsidRPr="00234954" w:rsidRDefault="00234954" w:rsidP="00412DF7">
            <w:pPr>
              <w:pStyle w:val="ASFKTablenorm"/>
              <w:ind w:left="57" w:right="57"/>
            </w:pPr>
            <w:r>
              <w:t xml:space="preserve">В соответствии с </w:t>
            </w:r>
            <w:r w:rsidRPr="00412DF7">
              <w:rPr>
                <w:lang w:val="en-US"/>
              </w:rPr>
              <w:t>SUFD</w:t>
            </w:r>
            <w:r w:rsidRPr="00234954">
              <w:t>-109272 (</w:t>
            </w:r>
            <w:r w:rsidRPr="00412DF7">
              <w:rPr>
                <w:lang w:val="en-US"/>
              </w:rPr>
              <w:t>SUFD</w:t>
            </w:r>
            <w:r w:rsidRPr="00234954">
              <w:t xml:space="preserve">-111515) </w:t>
            </w:r>
            <w:r>
              <w:t xml:space="preserve">актуализирован п. </w:t>
            </w:r>
            <w:r>
              <w:fldChar w:fldCharType="begin"/>
            </w:r>
            <w:r>
              <w:instrText xml:space="preserve"> REF _Ref526158900 \r \h </w:instrText>
            </w:r>
            <w:r w:rsidR="0095478C">
              <w:instrText xml:space="preserve"> \* MERGEFORMAT </w:instrText>
            </w:r>
            <w:r>
              <w:fldChar w:fldCharType="separate"/>
            </w:r>
            <w:r w:rsidR="00973765">
              <w:t>5.1.3</w:t>
            </w:r>
            <w:r>
              <w:fldChar w:fldCharType="end"/>
            </w:r>
            <w:r>
              <w:t>.</w:t>
            </w:r>
          </w:p>
        </w:tc>
      </w:tr>
      <w:tr w:rsidR="00412DF7" w:rsidRPr="00D27160" w:rsidTr="00412DF7">
        <w:trPr>
          <w:trHeight w:val="20"/>
        </w:trPr>
        <w:tc>
          <w:tcPr>
            <w:tcW w:w="444" w:type="pct"/>
            <w:shd w:val="clear" w:color="auto" w:fill="auto"/>
          </w:tcPr>
          <w:p w:rsidR="00DF7272" w:rsidRDefault="00DF7272" w:rsidP="00412DF7">
            <w:pPr>
              <w:pStyle w:val="ASFKTablenorm"/>
              <w:ind w:left="57" w:right="57"/>
            </w:pPr>
            <w:r>
              <w:t>8.2</w:t>
            </w:r>
          </w:p>
        </w:tc>
        <w:tc>
          <w:tcPr>
            <w:tcW w:w="676" w:type="pct"/>
            <w:shd w:val="clear" w:color="auto" w:fill="auto"/>
          </w:tcPr>
          <w:p w:rsidR="00DF7272" w:rsidRDefault="00503626" w:rsidP="00412DF7">
            <w:pPr>
              <w:pStyle w:val="ASFKTablenorm"/>
              <w:ind w:left="57" w:right="57"/>
            </w:pPr>
            <w:r>
              <w:t>0</w:t>
            </w:r>
            <w:r w:rsidR="0000156C">
              <w:t>5</w:t>
            </w:r>
            <w:r>
              <w:t>.12.2018</w:t>
            </w:r>
          </w:p>
        </w:tc>
        <w:tc>
          <w:tcPr>
            <w:tcW w:w="1016" w:type="pct"/>
            <w:shd w:val="clear" w:color="auto" w:fill="auto"/>
          </w:tcPr>
          <w:p w:rsidR="00DF7272" w:rsidRDefault="00DF7272" w:rsidP="00412DF7">
            <w:pPr>
              <w:pStyle w:val="ASFKTablenorm"/>
              <w:ind w:left="57" w:right="57"/>
            </w:pPr>
            <w:r>
              <w:t>Сармосова А.</w:t>
            </w:r>
            <w:r w:rsidR="0009710C">
              <w:t xml:space="preserve"> </w:t>
            </w:r>
            <w:r>
              <w:t>В.</w:t>
            </w:r>
          </w:p>
        </w:tc>
        <w:tc>
          <w:tcPr>
            <w:tcW w:w="2864" w:type="pct"/>
            <w:shd w:val="clear" w:color="auto" w:fill="auto"/>
          </w:tcPr>
          <w:p w:rsidR="00DF7272" w:rsidRDefault="00DF7272" w:rsidP="00412DF7">
            <w:pPr>
              <w:pStyle w:val="ASFKTablenorm"/>
              <w:ind w:left="57" w:right="57"/>
            </w:pPr>
            <w:r>
              <w:t xml:space="preserve">В соответствии с </w:t>
            </w:r>
            <w:r w:rsidRPr="00412DF7">
              <w:rPr>
                <w:lang w:val="en-US"/>
              </w:rPr>
              <w:t>SUFD</w:t>
            </w:r>
            <w:r w:rsidRPr="00DF7272">
              <w:t>-110743 (</w:t>
            </w:r>
            <w:r w:rsidRPr="00412DF7">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95478C">
              <w:instrText xml:space="preserve"> \* MERGEFORMAT </w:instrText>
            </w:r>
            <w:r w:rsidR="00830EF2">
              <w:fldChar w:fldCharType="separate"/>
            </w:r>
            <w:r w:rsidR="00973765">
              <w:t>5.4.1</w:t>
            </w:r>
            <w:r w:rsidR="00830EF2">
              <w:fldChar w:fldCharType="end"/>
            </w:r>
            <w:r w:rsidR="00830EF2">
              <w:t>.</w:t>
            </w:r>
          </w:p>
          <w:p w:rsidR="0085545D" w:rsidRDefault="0085545D" w:rsidP="00412DF7">
            <w:pPr>
              <w:pStyle w:val="ASFKTablenorm"/>
              <w:ind w:left="57" w:right="57"/>
            </w:pPr>
            <w:r>
              <w:t xml:space="preserve">В соответствии с </w:t>
            </w:r>
            <w:r w:rsidRPr="00412DF7">
              <w:rPr>
                <w:lang w:val="en-US"/>
              </w:rPr>
              <w:t>SUFD</w:t>
            </w:r>
            <w:r w:rsidRPr="0085545D">
              <w:t>-111158 (</w:t>
            </w:r>
            <w:r w:rsidRPr="00412DF7">
              <w:rPr>
                <w:lang w:val="en-US"/>
              </w:rPr>
              <w:t>SUFD</w:t>
            </w:r>
            <w:r w:rsidRPr="0085545D">
              <w:t xml:space="preserve">-113186) </w:t>
            </w:r>
            <w:r>
              <w:t xml:space="preserve">актуализирован п. </w:t>
            </w:r>
            <w:r>
              <w:fldChar w:fldCharType="begin"/>
            </w:r>
            <w:r>
              <w:instrText xml:space="preserve"> REF _Ref531527508 \r \h </w:instrText>
            </w:r>
            <w:r w:rsidR="0095478C">
              <w:instrText xml:space="preserve"> \* MERGEFORMAT </w:instrText>
            </w:r>
            <w:r>
              <w:fldChar w:fldCharType="separate"/>
            </w:r>
            <w:r w:rsidR="00973765">
              <w:t>5.9.5</w:t>
            </w:r>
            <w:r>
              <w:fldChar w:fldCharType="end"/>
            </w:r>
            <w:r>
              <w:t>.</w:t>
            </w:r>
          </w:p>
          <w:p w:rsidR="00503626" w:rsidRPr="00503626" w:rsidRDefault="00503626" w:rsidP="00412DF7">
            <w:pPr>
              <w:pStyle w:val="ASFKTablenorm"/>
              <w:ind w:left="57" w:right="57"/>
            </w:pPr>
            <w:r>
              <w:t xml:space="preserve">В соответствии с </w:t>
            </w:r>
            <w:r w:rsidRPr="00412DF7">
              <w:rPr>
                <w:lang w:val="en-US"/>
              </w:rPr>
              <w:t>SUFD</w:t>
            </w:r>
            <w:r w:rsidRPr="00503626">
              <w:t>-111617 (</w:t>
            </w:r>
            <w:r w:rsidRPr="00412DF7">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95478C">
              <w:instrText xml:space="preserve"> \* MERGEFORMAT </w:instrText>
            </w:r>
            <w:r w:rsidR="005C16EB">
              <w:fldChar w:fldCharType="separate"/>
            </w:r>
            <w:r w:rsidR="00973765">
              <w:t>5.6.3</w:t>
            </w:r>
            <w:r w:rsidR="005C16EB">
              <w:fldChar w:fldCharType="end"/>
            </w:r>
            <w:r w:rsidR="005C16EB">
              <w:t>,</w:t>
            </w:r>
            <w:r w:rsidR="0000156C">
              <w:t xml:space="preserve"> </w:t>
            </w:r>
            <w:r w:rsidR="0000156C">
              <w:fldChar w:fldCharType="begin"/>
            </w:r>
            <w:r w:rsidR="0000156C">
              <w:instrText xml:space="preserve"> REF _Ref475099012 \r \h </w:instrText>
            </w:r>
            <w:r w:rsidR="0095478C">
              <w:instrText xml:space="preserve"> \* MERGEFORMAT </w:instrText>
            </w:r>
            <w:r w:rsidR="0000156C">
              <w:fldChar w:fldCharType="separate"/>
            </w:r>
            <w:r w:rsidR="00973765">
              <w:t>5.6.5</w:t>
            </w:r>
            <w:r w:rsidR="0000156C">
              <w:fldChar w:fldCharType="end"/>
            </w:r>
            <w:r w:rsidR="0000156C">
              <w:t>,</w:t>
            </w:r>
            <w:r>
              <w:t xml:space="preserve"> </w:t>
            </w:r>
            <w:r>
              <w:fldChar w:fldCharType="begin"/>
            </w:r>
            <w:r>
              <w:instrText xml:space="preserve"> REF _Ref531604307 \r \h </w:instrText>
            </w:r>
            <w:r w:rsidR="0095478C">
              <w:instrText xml:space="preserve"> \* MERGEFORMAT </w:instrText>
            </w:r>
            <w:r>
              <w:fldChar w:fldCharType="separate"/>
            </w:r>
            <w:r w:rsidR="00973765">
              <w:t>5.6.6</w:t>
            </w:r>
            <w:r>
              <w:fldChar w:fldCharType="end"/>
            </w:r>
            <w:r>
              <w:t>.</w:t>
            </w:r>
          </w:p>
        </w:tc>
      </w:tr>
      <w:tr w:rsidR="00412DF7" w:rsidRPr="00D27160" w:rsidTr="00412DF7">
        <w:trPr>
          <w:trHeight w:val="20"/>
        </w:trPr>
        <w:tc>
          <w:tcPr>
            <w:tcW w:w="444" w:type="pct"/>
            <w:shd w:val="clear" w:color="auto" w:fill="auto"/>
          </w:tcPr>
          <w:p w:rsidR="00A15A50" w:rsidRDefault="00A15A50" w:rsidP="00412DF7">
            <w:pPr>
              <w:pStyle w:val="ASFKTablenorm"/>
              <w:ind w:left="57" w:right="57"/>
            </w:pPr>
            <w:r>
              <w:t>8.3</w:t>
            </w:r>
          </w:p>
        </w:tc>
        <w:tc>
          <w:tcPr>
            <w:tcW w:w="676" w:type="pct"/>
            <w:shd w:val="clear" w:color="auto" w:fill="auto"/>
          </w:tcPr>
          <w:p w:rsidR="00A15A50" w:rsidRDefault="00883EAC" w:rsidP="00412DF7">
            <w:pPr>
              <w:pStyle w:val="ASFKTablenorm"/>
              <w:ind w:left="57" w:right="57"/>
            </w:pPr>
            <w:r>
              <w:t>25</w:t>
            </w:r>
            <w:r w:rsidR="00AC1A59">
              <w:t>.03.2019</w:t>
            </w:r>
          </w:p>
        </w:tc>
        <w:tc>
          <w:tcPr>
            <w:tcW w:w="1016" w:type="pct"/>
            <w:shd w:val="clear" w:color="auto" w:fill="auto"/>
          </w:tcPr>
          <w:p w:rsidR="00A15A50" w:rsidRDefault="00A15A50" w:rsidP="00412DF7">
            <w:pPr>
              <w:pStyle w:val="ASFKTablenorm"/>
              <w:ind w:left="57" w:right="57"/>
            </w:pPr>
            <w:r>
              <w:t>Сармосова А.</w:t>
            </w:r>
            <w:r w:rsidR="009C032E">
              <w:t xml:space="preserve"> </w:t>
            </w:r>
            <w:r>
              <w:t>В.</w:t>
            </w:r>
          </w:p>
        </w:tc>
        <w:tc>
          <w:tcPr>
            <w:tcW w:w="2864" w:type="pct"/>
            <w:shd w:val="clear" w:color="auto" w:fill="auto"/>
          </w:tcPr>
          <w:p w:rsidR="00A15A50" w:rsidRDefault="00A15A50" w:rsidP="00412DF7">
            <w:pPr>
              <w:pStyle w:val="ASFKTablenorm"/>
              <w:ind w:left="57" w:right="57"/>
            </w:pPr>
            <w:r>
              <w:t xml:space="preserve">В соответствии с </w:t>
            </w:r>
            <w:r w:rsidRPr="00412DF7">
              <w:rPr>
                <w:lang w:val="en-US"/>
              </w:rPr>
              <w:t>SUFD</w:t>
            </w:r>
            <w:r w:rsidRPr="00561BCA">
              <w:t>-113261 (</w:t>
            </w:r>
            <w:r w:rsidRPr="00412DF7">
              <w:rPr>
                <w:lang w:val="en-US"/>
              </w:rPr>
              <w:t>SUFD</w:t>
            </w:r>
            <w:r w:rsidRPr="00561BCA">
              <w:t xml:space="preserve">-114799) </w:t>
            </w:r>
            <w:r>
              <w:t xml:space="preserve">актуализирован п. </w:t>
            </w:r>
            <w:r>
              <w:fldChar w:fldCharType="begin"/>
            </w:r>
            <w:r>
              <w:instrText xml:space="preserve"> REF _Ref968431 \r \h </w:instrText>
            </w:r>
            <w:r w:rsidR="0095478C">
              <w:instrText xml:space="preserve"> \* MERGEFORMAT </w:instrText>
            </w:r>
            <w:r>
              <w:fldChar w:fldCharType="separate"/>
            </w:r>
            <w:r w:rsidR="00973765">
              <w:t>5.6.4</w:t>
            </w:r>
            <w:r>
              <w:fldChar w:fldCharType="end"/>
            </w:r>
            <w:r>
              <w:t>.</w:t>
            </w:r>
          </w:p>
          <w:p w:rsidR="00AC1A59" w:rsidRDefault="00AC1A59" w:rsidP="00412DF7">
            <w:pPr>
              <w:pStyle w:val="ASFKTablenorm"/>
              <w:ind w:left="57" w:right="57"/>
            </w:pPr>
            <w:r>
              <w:t xml:space="preserve">В соответствии с </w:t>
            </w:r>
            <w:r w:rsidRPr="00412DF7">
              <w:rPr>
                <w:lang w:val="en-US"/>
              </w:rPr>
              <w:t>SUFD</w:t>
            </w:r>
            <w:r w:rsidRPr="00561BCA">
              <w:t>-114767 (</w:t>
            </w:r>
            <w:r w:rsidRPr="00412DF7">
              <w:rPr>
                <w:lang w:val="en-US"/>
              </w:rPr>
              <w:t>SUFD</w:t>
            </w:r>
            <w:r w:rsidRPr="00561BCA">
              <w:t xml:space="preserve">-115451)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t>.</w:t>
            </w:r>
          </w:p>
          <w:p w:rsidR="00883EAC" w:rsidRDefault="00883EAC" w:rsidP="00412DF7">
            <w:pPr>
              <w:pStyle w:val="ASFKTablenorm"/>
              <w:ind w:left="57" w:right="57"/>
            </w:pPr>
            <w:r>
              <w:t xml:space="preserve">В соответствии с </w:t>
            </w:r>
            <w:r w:rsidRPr="00412DF7">
              <w:rPr>
                <w:lang w:val="en-US"/>
              </w:rPr>
              <w:t>SUFD</w:t>
            </w:r>
            <w:r w:rsidRPr="00561BCA">
              <w:t>-112840 (</w:t>
            </w:r>
            <w:r w:rsidRPr="00412DF7">
              <w:rPr>
                <w:lang w:val="en-US"/>
              </w:rPr>
              <w:t>SUFD</w:t>
            </w:r>
            <w:r w:rsidRPr="00561BCA">
              <w:t xml:space="preserve">-115802)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73765">
              <w:t>5.1.2</w:t>
            </w:r>
            <w:r>
              <w:fldChar w:fldCharType="end"/>
            </w:r>
            <w:r>
              <w:t>.</w:t>
            </w:r>
          </w:p>
          <w:p w:rsidR="00287879" w:rsidRPr="00883EAC" w:rsidRDefault="00287879" w:rsidP="00412DF7">
            <w:pPr>
              <w:pStyle w:val="ASFKTablenorm"/>
              <w:ind w:left="57" w:right="57"/>
            </w:pPr>
            <w:r>
              <w:t xml:space="preserve">В соответствии с </w:t>
            </w:r>
            <w:r w:rsidRPr="00412DF7">
              <w:rPr>
                <w:lang w:val="en-US"/>
              </w:rPr>
              <w:t>SUFD</w:t>
            </w:r>
            <w:r w:rsidRPr="002772C0">
              <w:t>-113075 (</w:t>
            </w:r>
            <w:r w:rsidRPr="00412DF7">
              <w:rPr>
                <w:lang w:val="en-US"/>
              </w:rPr>
              <w:t>SUFD</w:t>
            </w:r>
            <w:r w:rsidRPr="002772C0">
              <w:t xml:space="preserve">-115803) </w:t>
            </w:r>
            <w:r>
              <w:t xml:space="preserve">добавлен п. </w:t>
            </w:r>
            <w:r>
              <w:fldChar w:fldCharType="begin"/>
            </w:r>
            <w:r>
              <w:instrText xml:space="preserve"> REF _Ref20824578 \r \h </w:instrText>
            </w:r>
            <w:r w:rsidR="0095478C">
              <w:instrText xml:space="preserve"> \* MERGEFORMAT </w:instrText>
            </w:r>
            <w:r>
              <w:fldChar w:fldCharType="separate"/>
            </w:r>
            <w:r w:rsidR="00973765">
              <w:t>5.9.6</w:t>
            </w:r>
            <w:r>
              <w:fldChar w:fldCharType="end"/>
            </w:r>
            <w:r>
              <w:t>.</w:t>
            </w:r>
          </w:p>
        </w:tc>
      </w:tr>
      <w:tr w:rsidR="00412DF7" w:rsidRPr="00D27160" w:rsidTr="00412DF7">
        <w:trPr>
          <w:trHeight w:val="996"/>
        </w:trPr>
        <w:tc>
          <w:tcPr>
            <w:tcW w:w="444" w:type="pct"/>
            <w:shd w:val="clear" w:color="auto" w:fill="auto"/>
          </w:tcPr>
          <w:p w:rsidR="006E7405" w:rsidRDefault="00AB470C" w:rsidP="00412DF7">
            <w:pPr>
              <w:pStyle w:val="ASFKTablenorm"/>
              <w:ind w:left="57" w:right="57"/>
            </w:pPr>
            <w:r>
              <w:t>0</w:t>
            </w:r>
            <w:r w:rsidR="006E7405">
              <w:t>8.</w:t>
            </w:r>
            <w:r>
              <w:t>0</w:t>
            </w:r>
            <w:r w:rsidR="006E7405">
              <w:t>4</w:t>
            </w:r>
          </w:p>
        </w:tc>
        <w:tc>
          <w:tcPr>
            <w:tcW w:w="676" w:type="pct"/>
            <w:shd w:val="clear" w:color="auto" w:fill="auto"/>
          </w:tcPr>
          <w:p w:rsidR="006E7405" w:rsidRDefault="006E7405" w:rsidP="00412DF7">
            <w:pPr>
              <w:pStyle w:val="ASFKTablenorm"/>
              <w:ind w:left="57" w:right="57"/>
            </w:pPr>
            <w:r>
              <w:t>30.09.2019</w:t>
            </w:r>
          </w:p>
        </w:tc>
        <w:tc>
          <w:tcPr>
            <w:tcW w:w="1016" w:type="pct"/>
            <w:shd w:val="clear" w:color="auto" w:fill="auto"/>
          </w:tcPr>
          <w:p w:rsidR="006E7405" w:rsidRDefault="006E7405" w:rsidP="00412DF7">
            <w:pPr>
              <w:pStyle w:val="ASFKTablenorm"/>
              <w:ind w:left="57" w:right="57"/>
            </w:pPr>
            <w:r>
              <w:t>Сармосова А. В.</w:t>
            </w:r>
          </w:p>
        </w:tc>
        <w:tc>
          <w:tcPr>
            <w:tcW w:w="2864" w:type="pct"/>
            <w:shd w:val="clear" w:color="auto" w:fill="auto"/>
          </w:tcPr>
          <w:p w:rsidR="006E7405" w:rsidRDefault="006E7405" w:rsidP="00412DF7">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412DF7" w:rsidRPr="00D27160" w:rsidTr="00412DF7">
        <w:trPr>
          <w:trHeight w:val="20"/>
        </w:trPr>
        <w:tc>
          <w:tcPr>
            <w:tcW w:w="444" w:type="pct"/>
            <w:shd w:val="clear" w:color="auto" w:fill="auto"/>
          </w:tcPr>
          <w:p w:rsidR="006E7405" w:rsidRPr="00374350" w:rsidRDefault="006E7405" w:rsidP="00412DF7">
            <w:pPr>
              <w:pStyle w:val="ASFKTablenorm"/>
              <w:ind w:left="57" w:right="57"/>
            </w:pPr>
            <w:r>
              <w:t>0</w:t>
            </w:r>
            <w:r w:rsidR="00374350">
              <w:t>9</w:t>
            </w:r>
            <w:r>
              <w:t>.0</w:t>
            </w:r>
            <w:r w:rsidR="00374350">
              <w:t>0</w:t>
            </w:r>
          </w:p>
        </w:tc>
        <w:tc>
          <w:tcPr>
            <w:tcW w:w="676" w:type="pct"/>
            <w:shd w:val="clear" w:color="auto" w:fill="auto"/>
          </w:tcPr>
          <w:p w:rsidR="006E7405" w:rsidRDefault="006E7405" w:rsidP="00412DF7">
            <w:pPr>
              <w:pStyle w:val="ASFKTablenorm"/>
              <w:ind w:left="57" w:right="57"/>
            </w:pPr>
            <w:r>
              <w:t>01.10.2019</w:t>
            </w:r>
          </w:p>
        </w:tc>
        <w:tc>
          <w:tcPr>
            <w:tcW w:w="1016" w:type="pct"/>
            <w:shd w:val="clear" w:color="auto" w:fill="auto"/>
          </w:tcPr>
          <w:p w:rsidR="006E7405" w:rsidRDefault="006E7405" w:rsidP="00412DF7">
            <w:pPr>
              <w:pStyle w:val="ASFKTablenorm"/>
              <w:ind w:left="57" w:right="57"/>
            </w:pPr>
            <w:r>
              <w:t>Сармосова А.</w:t>
            </w:r>
            <w:r w:rsidR="00AB470C">
              <w:t xml:space="preserve"> </w:t>
            </w:r>
            <w:r>
              <w:t>В.</w:t>
            </w:r>
          </w:p>
        </w:tc>
        <w:tc>
          <w:tcPr>
            <w:tcW w:w="2864" w:type="pct"/>
            <w:shd w:val="clear" w:color="auto" w:fill="auto"/>
          </w:tcPr>
          <w:p w:rsidR="006E7405" w:rsidRDefault="006E7405" w:rsidP="00412DF7">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rsidR="006E7405" w:rsidRPr="002772C0" w:rsidRDefault="006E7405" w:rsidP="00412DF7">
            <w:pPr>
              <w:pStyle w:val="ASFKTablenorm"/>
              <w:ind w:left="57" w:right="57"/>
            </w:pPr>
            <w:r>
              <w:t xml:space="preserve">В соответствии с </w:t>
            </w:r>
            <w:r w:rsidRPr="00412DF7">
              <w:rPr>
                <w:lang w:val="en-US"/>
              </w:rPr>
              <w:t>SUFD</w:t>
            </w:r>
            <w:r w:rsidRPr="002772C0">
              <w:t>-119545 (</w:t>
            </w:r>
            <w:r w:rsidRPr="00412DF7">
              <w:rPr>
                <w:lang w:val="en-US"/>
              </w:rPr>
              <w:t>SUFD</w:t>
            </w:r>
            <w:r w:rsidRPr="002772C0">
              <w:t xml:space="preserve">-120054)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973765">
              <w:t>5.9.6</w:t>
            </w:r>
            <w:r>
              <w:fldChar w:fldCharType="end"/>
            </w:r>
            <w:r>
              <w:t>.</w:t>
            </w:r>
          </w:p>
        </w:tc>
      </w:tr>
      <w:tr w:rsidR="00412DF7" w:rsidRPr="00D27160" w:rsidTr="00412DF7">
        <w:trPr>
          <w:trHeight w:val="20"/>
        </w:trPr>
        <w:tc>
          <w:tcPr>
            <w:tcW w:w="444" w:type="pct"/>
            <w:shd w:val="clear" w:color="auto" w:fill="auto"/>
          </w:tcPr>
          <w:p w:rsidR="00C52835" w:rsidRDefault="00C52835" w:rsidP="00412DF7">
            <w:pPr>
              <w:pStyle w:val="ASFKTablenorm"/>
              <w:ind w:left="57" w:right="57"/>
            </w:pPr>
            <w:r>
              <w:t>10.00</w:t>
            </w:r>
          </w:p>
        </w:tc>
        <w:tc>
          <w:tcPr>
            <w:tcW w:w="676" w:type="pct"/>
            <w:shd w:val="clear" w:color="auto" w:fill="auto"/>
          </w:tcPr>
          <w:p w:rsidR="00C52835" w:rsidRDefault="00C52835" w:rsidP="00412DF7">
            <w:pPr>
              <w:pStyle w:val="ASFKTablenorm"/>
              <w:ind w:left="57" w:right="57"/>
            </w:pPr>
            <w:r>
              <w:t>20.11.2019</w:t>
            </w:r>
          </w:p>
        </w:tc>
        <w:tc>
          <w:tcPr>
            <w:tcW w:w="1016" w:type="pct"/>
            <w:shd w:val="clear" w:color="auto" w:fill="auto"/>
          </w:tcPr>
          <w:p w:rsidR="00C52835" w:rsidRDefault="00C52835" w:rsidP="00412DF7">
            <w:pPr>
              <w:pStyle w:val="ASFKTablenorm"/>
              <w:ind w:left="57" w:right="57"/>
            </w:pPr>
            <w:r>
              <w:t>Сармосова А.</w:t>
            </w:r>
            <w:r w:rsidR="002A2AB1">
              <w:t xml:space="preserve"> </w:t>
            </w:r>
            <w:r>
              <w:t>В.</w:t>
            </w:r>
          </w:p>
        </w:tc>
        <w:tc>
          <w:tcPr>
            <w:tcW w:w="2864" w:type="pct"/>
            <w:shd w:val="clear" w:color="auto" w:fill="auto"/>
          </w:tcPr>
          <w:p w:rsidR="00617DE6" w:rsidRDefault="00617DE6" w:rsidP="00412DF7">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rsidR="00C52835" w:rsidRPr="00C52835" w:rsidRDefault="00C52835" w:rsidP="00412DF7">
            <w:pPr>
              <w:pStyle w:val="ASFKTablenorm"/>
              <w:ind w:left="57" w:right="57"/>
            </w:pPr>
            <w:r>
              <w:t xml:space="preserve">В соответствии с </w:t>
            </w:r>
            <w:r w:rsidRPr="00412DF7">
              <w:rPr>
                <w:lang w:val="en-US"/>
              </w:rPr>
              <w:t>SUFD</w:t>
            </w:r>
            <w:r w:rsidRPr="00C52835">
              <w:t>-119976 (</w:t>
            </w:r>
            <w:r w:rsidRPr="00412DF7">
              <w:rPr>
                <w:lang w:val="en-US"/>
              </w:rPr>
              <w:t>SUFD</w:t>
            </w:r>
            <w:r w:rsidRPr="00C52835">
              <w:t xml:space="preserve">-120464)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973765">
              <w:t>5.9.6</w:t>
            </w:r>
            <w:r>
              <w:fldChar w:fldCharType="end"/>
            </w:r>
            <w:r>
              <w:t>.</w:t>
            </w:r>
          </w:p>
        </w:tc>
      </w:tr>
      <w:tr w:rsidR="00412DF7" w:rsidRPr="00D27160" w:rsidTr="00412DF7">
        <w:trPr>
          <w:trHeight w:val="20"/>
        </w:trPr>
        <w:tc>
          <w:tcPr>
            <w:tcW w:w="444" w:type="pct"/>
            <w:shd w:val="clear" w:color="auto" w:fill="auto"/>
          </w:tcPr>
          <w:p w:rsidR="00B644B8" w:rsidRDefault="00B644B8" w:rsidP="00412DF7">
            <w:pPr>
              <w:pStyle w:val="ASFKTablenorm"/>
              <w:ind w:left="57" w:right="57"/>
            </w:pPr>
            <w:r>
              <w:t>11.00</w:t>
            </w:r>
          </w:p>
        </w:tc>
        <w:tc>
          <w:tcPr>
            <w:tcW w:w="676" w:type="pct"/>
            <w:shd w:val="clear" w:color="auto" w:fill="auto"/>
          </w:tcPr>
          <w:p w:rsidR="00B644B8" w:rsidRDefault="00DA30C8" w:rsidP="00412DF7">
            <w:pPr>
              <w:pStyle w:val="ASFKTablenorm"/>
              <w:ind w:left="57" w:right="57"/>
            </w:pPr>
            <w:r>
              <w:t>23</w:t>
            </w:r>
            <w:r w:rsidR="00B644B8">
              <w:t>.12.2019</w:t>
            </w:r>
          </w:p>
        </w:tc>
        <w:tc>
          <w:tcPr>
            <w:tcW w:w="1016" w:type="pct"/>
            <w:shd w:val="clear" w:color="auto" w:fill="auto"/>
          </w:tcPr>
          <w:p w:rsidR="00B644B8" w:rsidRDefault="00B644B8" w:rsidP="00412DF7">
            <w:pPr>
              <w:pStyle w:val="ASFKTablenorm"/>
              <w:ind w:left="57" w:right="57"/>
            </w:pPr>
            <w:r>
              <w:t>Сармосова А.</w:t>
            </w:r>
            <w:r w:rsidR="002A2AB1">
              <w:t xml:space="preserve"> </w:t>
            </w:r>
            <w:r>
              <w:t>В.</w:t>
            </w:r>
          </w:p>
        </w:tc>
        <w:tc>
          <w:tcPr>
            <w:tcW w:w="2864" w:type="pct"/>
            <w:shd w:val="clear" w:color="auto" w:fill="auto"/>
          </w:tcPr>
          <w:p w:rsidR="00CE6728" w:rsidRDefault="00CE6728" w:rsidP="00412DF7">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rsidR="00B644B8" w:rsidRDefault="00B644B8" w:rsidP="00412DF7">
            <w:pPr>
              <w:pStyle w:val="ASFKTablenorm"/>
              <w:ind w:left="57" w:right="57"/>
            </w:pPr>
            <w:r>
              <w:t xml:space="preserve">В соответствии с </w:t>
            </w:r>
            <w:r w:rsidRPr="00412DF7">
              <w:rPr>
                <w:lang w:val="en-US"/>
              </w:rPr>
              <w:t>SUFD</w:t>
            </w:r>
            <w:r w:rsidRPr="00B644B8">
              <w:t>-119947 (</w:t>
            </w:r>
            <w:r w:rsidRPr="00412DF7">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rsidR="0095478C">
              <w:instrText xml:space="preserve"> \* MERGEFORMAT </w:instrText>
            </w:r>
            <w:r>
              <w:fldChar w:fldCharType="separate"/>
            </w:r>
            <w:r w:rsidR="00973765">
              <w:t>5.6.3</w:t>
            </w:r>
            <w:r>
              <w:fldChar w:fldCharType="end"/>
            </w:r>
            <w:r>
              <w:t xml:space="preserve">, </w:t>
            </w:r>
            <w:r>
              <w:fldChar w:fldCharType="begin"/>
            </w:r>
            <w:r>
              <w:instrText xml:space="preserve"> REF _Ref475099012 \r \h </w:instrText>
            </w:r>
            <w:r w:rsidR="0095478C">
              <w:instrText xml:space="preserve"> \* MERGEFORMAT </w:instrText>
            </w:r>
            <w:r>
              <w:fldChar w:fldCharType="separate"/>
            </w:r>
            <w:r w:rsidR="00973765">
              <w:t>5.6.5</w:t>
            </w:r>
            <w:r>
              <w:fldChar w:fldCharType="end"/>
            </w:r>
            <w:r>
              <w:t>.</w:t>
            </w:r>
          </w:p>
          <w:p w:rsidR="00DA30C8" w:rsidRPr="00DA30C8" w:rsidRDefault="00DA30C8" w:rsidP="00412DF7">
            <w:pPr>
              <w:pStyle w:val="ASFKTablenorm"/>
              <w:ind w:left="57" w:right="57"/>
            </w:pPr>
            <w:r>
              <w:t xml:space="preserve">В соответствии с </w:t>
            </w:r>
            <w:r w:rsidRPr="00412DF7">
              <w:rPr>
                <w:lang w:val="en-US"/>
              </w:rPr>
              <w:t>SUFD</w:t>
            </w:r>
            <w:r w:rsidRPr="00DA30C8">
              <w:t>-120773 (</w:t>
            </w:r>
            <w:r w:rsidRPr="00412DF7">
              <w:rPr>
                <w:lang w:val="en-US"/>
              </w:rPr>
              <w:t>SUFD</w:t>
            </w:r>
            <w:r w:rsidRPr="00DA30C8">
              <w:t xml:space="preserve">-120914)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973765">
              <w:t>5.9.6</w:t>
            </w:r>
            <w:r>
              <w:fldChar w:fldCharType="end"/>
            </w:r>
            <w:r>
              <w:t>.</w:t>
            </w:r>
          </w:p>
        </w:tc>
      </w:tr>
      <w:tr w:rsidR="00412DF7" w:rsidRPr="00D27160" w:rsidTr="00412DF7">
        <w:trPr>
          <w:trHeight w:val="20"/>
        </w:trPr>
        <w:tc>
          <w:tcPr>
            <w:tcW w:w="444" w:type="pct"/>
            <w:shd w:val="clear" w:color="auto" w:fill="auto"/>
          </w:tcPr>
          <w:p w:rsidR="006C43D9" w:rsidRDefault="006C43D9" w:rsidP="00412DF7">
            <w:pPr>
              <w:pStyle w:val="ASFKTablenorm"/>
              <w:ind w:left="57" w:right="57"/>
            </w:pPr>
            <w:r>
              <w:t>12.00</w:t>
            </w:r>
          </w:p>
        </w:tc>
        <w:tc>
          <w:tcPr>
            <w:tcW w:w="676" w:type="pct"/>
            <w:shd w:val="clear" w:color="auto" w:fill="auto"/>
          </w:tcPr>
          <w:p w:rsidR="006C43D9" w:rsidRDefault="0024033C" w:rsidP="00412DF7">
            <w:pPr>
              <w:pStyle w:val="ASFKTablenorm"/>
              <w:ind w:left="57" w:right="57"/>
            </w:pPr>
            <w:r>
              <w:t>14.07.2020</w:t>
            </w:r>
          </w:p>
        </w:tc>
        <w:tc>
          <w:tcPr>
            <w:tcW w:w="1016" w:type="pct"/>
            <w:shd w:val="clear" w:color="auto" w:fill="auto"/>
          </w:tcPr>
          <w:p w:rsidR="006C43D9" w:rsidRDefault="006C43D9" w:rsidP="00412DF7">
            <w:pPr>
              <w:pStyle w:val="ASFKTablenorm"/>
              <w:ind w:left="57" w:right="57"/>
            </w:pPr>
            <w:r>
              <w:t>Сармосова А.</w:t>
            </w:r>
            <w:r w:rsidR="002A2AB1">
              <w:t xml:space="preserve"> </w:t>
            </w:r>
            <w:r>
              <w:t>В.</w:t>
            </w:r>
          </w:p>
        </w:tc>
        <w:tc>
          <w:tcPr>
            <w:tcW w:w="2864" w:type="pct"/>
            <w:shd w:val="clear" w:color="auto" w:fill="auto"/>
          </w:tcPr>
          <w:p w:rsidR="00B41AC7" w:rsidRDefault="0024033C" w:rsidP="00412DF7">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B41AC7" w:rsidRPr="00E52C5D">
              <w:t>.</w:t>
            </w:r>
          </w:p>
          <w:p w:rsidR="006C43D9" w:rsidRDefault="006C43D9" w:rsidP="00412DF7">
            <w:pPr>
              <w:pStyle w:val="ASFKTablenorm"/>
              <w:ind w:left="57" w:right="57"/>
            </w:pPr>
            <w:r>
              <w:t xml:space="preserve">В соответствии с </w:t>
            </w:r>
            <w:r w:rsidRPr="00412DF7">
              <w:rPr>
                <w:lang w:val="en-US"/>
              </w:rPr>
              <w:t>SUFD</w:t>
            </w:r>
            <w:r w:rsidRPr="006C43D9">
              <w:t>-121608 (</w:t>
            </w:r>
            <w:r w:rsidRPr="00412DF7">
              <w:rPr>
                <w:lang w:val="en-US"/>
              </w:rPr>
              <w:t>SUFD</w:t>
            </w:r>
            <w:r w:rsidRPr="006C43D9">
              <w:t xml:space="preserve">-122863)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t>.</w:t>
            </w:r>
          </w:p>
          <w:p w:rsidR="00B41AC7" w:rsidRDefault="00B41AC7" w:rsidP="00412DF7">
            <w:pPr>
              <w:pStyle w:val="ASFKTablenorm"/>
              <w:ind w:left="57" w:right="57"/>
            </w:pPr>
            <w:r>
              <w:lastRenderedPageBreak/>
              <w:t xml:space="preserve">В соответствии с </w:t>
            </w:r>
            <w:r w:rsidRPr="00412DF7">
              <w:rPr>
                <w:lang w:val="en-US"/>
              </w:rPr>
              <w:t>SUFD</w:t>
            </w:r>
            <w:r w:rsidRPr="00B41AC7">
              <w:t>-122237 (</w:t>
            </w:r>
            <w:r w:rsidRPr="00412DF7">
              <w:rPr>
                <w:lang w:val="en-US"/>
              </w:rPr>
              <w:t>SUFD</w:t>
            </w:r>
            <w:r w:rsidRPr="00B41AC7">
              <w:t xml:space="preserve">-122867) </w:t>
            </w:r>
            <w:r>
              <w:t xml:space="preserve">актуализирован п. </w:t>
            </w:r>
            <w:r>
              <w:fldChar w:fldCharType="begin"/>
            </w:r>
            <w:r>
              <w:instrText xml:space="preserve"> REF _Ref36829171 \r \h </w:instrText>
            </w:r>
            <w:r w:rsidR="0095478C">
              <w:instrText xml:space="preserve"> \* MERGEFORMAT </w:instrText>
            </w:r>
            <w:r>
              <w:fldChar w:fldCharType="separate"/>
            </w:r>
            <w:r w:rsidR="00973765">
              <w:t>5.9.5</w:t>
            </w:r>
            <w:r>
              <w:fldChar w:fldCharType="end"/>
            </w:r>
            <w:r>
              <w:t>.</w:t>
            </w:r>
          </w:p>
          <w:p w:rsidR="005427D5" w:rsidRPr="005427D5" w:rsidRDefault="005427D5" w:rsidP="00412DF7">
            <w:pPr>
              <w:pStyle w:val="ASFKTablenorm"/>
              <w:ind w:left="57" w:right="57"/>
            </w:pPr>
            <w:r>
              <w:t xml:space="preserve">В соответствии с </w:t>
            </w:r>
            <w:r w:rsidRPr="00412DF7">
              <w:rPr>
                <w:lang w:val="en-US"/>
              </w:rPr>
              <w:t>SUFD</w:t>
            </w:r>
            <w:r w:rsidRPr="005427D5">
              <w:t>-123245 (</w:t>
            </w:r>
            <w:r w:rsidRPr="00412DF7">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rsidR="0095478C">
              <w:instrText xml:space="preserve"> \* MERGEFORMAT </w:instrText>
            </w:r>
            <w:r>
              <w:fldChar w:fldCharType="separate"/>
            </w:r>
            <w:r w:rsidR="00973765">
              <w:t>5.1.1</w:t>
            </w:r>
            <w:r>
              <w:fldChar w:fldCharType="end"/>
            </w:r>
            <w:r w:rsidR="006638CC">
              <w:t xml:space="preserve">, </w:t>
            </w:r>
            <w:r w:rsidR="006638CC">
              <w:fldChar w:fldCharType="begin"/>
            </w:r>
            <w:r w:rsidR="006638CC">
              <w:instrText xml:space="preserve"> REF _Ref359516403 \r \h </w:instrText>
            </w:r>
            <w:r w:rsidR="0095478C">
              <w:instrText xml:space="preserve"> \* MERGEFORMAT </w:instrText>
            </w:r>
            <w:r w:rsidR="006638CC">
              <w:fldChar w:fldCharType="separate"/>
            </w:r>
            <w:r w:rsidR="00973765">
              <w:t>5.1.2</w:t>
            </w:r>
            <w:r w:rsidR="006638CC">
              <w:fldChar w:fldCharType="end"/>
            </w:r>
            <w:r w:rsidR="006638CC">
              <w:t>.</w:t>
            </w:r>
          </w:p>
        </w:tc>
      </w:tr>
      <w:tr w:rsidR="00412DF7" w:rsidRPr="00D27160" w:rsidTr="00412DF7">
        <w:trPr>
          <w:trHeight w:val="990"/>
        </w:trPr>
        <w:tc>
          <w:tcPr>
            <w:tcW w:w="444" w:type="pct"/>
            <w:shd w:val="clear" w:color="auto" w:fill="auto"/>
          </w:tcPr>
          <w:p w:rsidR="00EE4FAF" w:rsidRDefault="00EE4FAF" w:rsidP="00412DF7">
            <w:pPr>
              <w:pStyle w:val="ASFKTablenorm"/>
              <w:ind w:left="57" w:right="57"/>
            </w:pPr>
            <w:r>
              <w:lastRenderedPageBreak/>
              <w:t>12.01</w:t>
            </w:r>
          </w:p>
        </w:tc>
        <w:tc>
          <w:tcPr>
            <w:tcW w:w="676" w:type="pct"/>
            <w:shd w:val="clear" w:color="auto" w:fill="auto"/>
          </w:tcPr>
          <w:p w:rsidR="00EE4FAF" w:rsidRPr="00C27C6C" w:rsidRDefault="00EE4FAF" w:rsidP="00412DF7">
            <w:pPr>
              <w:pStyle w:val="ASFKTablenorm"/>
              <w:ind w:left="57" w:right="57"/>
            </w:pPr>
            <w:r>
              <w:t>16.08.2020</w:t>
            </w:r>
          </w:p>
        </w:tc>
        <w:tc>
          <w:tcPr>
            <w:tcW w:w="1016" w:type="pct"/>
            <w:shd w:val="clear" w:color="auto" w:fill="auto"/>
          </w:tcPr>
          <w:p w:rsidR="00EE4FAF" w:rsidRPr="007B3F8E" w:rsidRDefault="00EE4FAF" w:rsidP="00412DF7">
            <w:pPr>
              <w:pStyle w:val="ASFKTablenorm"/>
              <w:ind w:left="57" w:right="57"/>
            </w:pPr>
            <w:r>
              <w:t>Галкина Г.</w:t>
            </w:r>
            <w:r w:rsidR="002A2AB1">
              <w:t xml:space="preserve"> </w:t>
            </w:r>
            <w:r>
              <w:t>С.</w:t>
            </w:r>
          </w:p>
        </w:tc>
        <w:tc>
          <w:tcPr>
            <w:tcW w:w="2864" w:type="pct"/>
            <w:shd w:val="clear" w:color="auto" w:fill="auto"/>
          </w:tcPr>
          <w:p w:rsidR="0095478C" w:rsidRPr="007B3F8E" w:rsidRDefault="00EE4FAF" w:rsidP="00412DF7">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412DF7" w:rsidRPr="00D27160" w:rsidTr="00412DF7">
        <w:trPr>
          <w:trHeight w:val="20"/>
        </w:trPr>
        <w:tc>
          <w:tcPr>
            <w:tcW w:w="444" w:type="pct"/>
            <w:shd w:val="clear" w:color="auto" w:fill="auto"/>
          </w:tcPr>
          <w:p w:rsidR="00192AD8" w:rsidRDefault="00192AD8" w:rsidP="00412DF7">
            <w:pPr>
              <w:pStyle w:val="ASFKTablenorm"/>
              <w:ind w:left="57" w:right="57"/>
            </w:pPr>
            <w:r>
              <w:t>13.00</w:t>
            </w:r>
          </w:p>
        </w:tc>
        <w:tc>
          <w:tcPr>
            <w:tcW w:w="676" w:type="pct"/>
            <w:shd w:val="clear" w:color="auto" w:fill="auto"/>
          </w:tcPr>
          <w:p w:rsidR="00192AD8" w:rsidRDefault="00192AD8" w:rsidP="00412DF7">
            <w:pPr>
              <w:pStyle w:val="ASFKTablenorm"/>
              <w:ind w:left="57" w:right="57"/>
            </w:pPr>
            <w:r>
              <w:t>20.08.2020</w:t>
            </w:r>
          </w:p>
        </w:tc>
        <w:tc>
          <w:tcPr>
            <w:tcW w:w="1016" w:type="pct"/>
            <w:shd w:val="clear" w:color="auto" w:fill="auto"/>
          </w:tcPr>
          <w:p w:rsidR="00192AD8" w:rsidRDefault="00192AD8" w:rsidP="00412DF7">
            <w:pPr>
              <w:pStyle w:val="ASFKTablenorm"/>
              <w:ind w:left="57" w:right="57"/>
            </w:pPr>
            <w:r>
              <w:t>Божкова Н. А.</w:t>
            </w:r>
          </w:p>
        </w:tc>
        <w:tc>
          <w:tcPr>
            <w:tcW w:w="2864" w:type="pct"/>
            <w:shd w:val="clear" w:color="auto" w:fill="auto"/>
          </w:tcPr>
          <w:p w:rsidR="00192AD8" w:rsidRPr="001D1E97" w:rsidRDefault="00192AD8" w:rsidP="00412DF7">
            <w:pPr>
              <w:pStyle w:val="ASFKTablenorm"/>
              <w:ind w:left="57" w:right="57"/>
            </w:pPr>
            <w:r w:rsidRPr="00192AD8">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95478C">
              <w:t>5</w:t>
            </w:r>
            <w:r w:rsidRPr="00192AD8">
              <w:t>.0.</w:t>
            </w:r>
          </w:p>
        </w:tc>
      </w:tr>
      <w:tr w:rsidR="00412DF7" w:rsidRPr="00D27160" w:rsidTr="00412DF7">
        <w:trPr>
          <w:trHeight w:val="20"/>
        </w:trPr>
        <w:tc>
          <w:tcPr>
            <w:tcW w:w="444" w:type="pct"/>
            <w:shd w:val="clear" w:color="auto" w:fill="auto"/>
          </w:tcPr>
          <w:p w:rsidR="00662FF7" w:rsidRPr="00662FF7" w:rsidRDefault="00662FF7" w:rsidP="00412DF7">
            <w:pPr>
              <w:pStyle w:val="ASFKTablenorm"/>
              <w:ind w:left="57" w:right="57"/>
            </w:pPr>
            <w:r>
              <w:t>14.00</w:t>
            </w:r>
          </w:p>
        </w:tc>
        <w:tc>
          <w:tcPr>
            <w:tcW w:w="676" w:type="pct"/>
            <w:shd w:val="clear" w:color="auto" w:fill="auto"/>
          </w:tcPr>
          <w:p w:rsidR="00662FF7" w:rsidRDefault="00662FF7" w:rsidP="00412DF7">
            <w:pPr>
              <w:pStyle w:val="ASFKTablenorm"/>
              <w:ind w:left="57" w:right="57"/>
            </w:pPr>
            <w:r>
              <w:t>02.09.2020</w:t>
            </w:r>
          </w:p>
        </w:tc>
        <w:tc>
          <w:tcPr>
            <w:tcW w:w="1016" w:type="pct"/>
            <w:shd w:val="clear" w:color="auto" w:fill="auto"/>
          </w:tcPr>
          <w:p w:rsidR="00662FF7" w:rsidRDefault="00662FF7" w:rsidP="00412DF7">
            <w:pPr>
              <w:pStyle w:val="ASFKTablenorm"/>
              <w:ind w:left="57" w:right="57"/>
            </w:pPr>
            <w:r>
              <w:t>Сармосова А.</w:t>
            </w:r>
            <w:r w:rsidR="002A2AB1">
              <w:t xml:space="preserve"> </w:t>
            </w:r>
            <w:r>
              <w:t>В.</w:t>
            </w:r>
          </w:p>
        </w:tc>
        <w:tc>
          <w:tcPr>
            <w:tcW w:w="2864" w:type="pct"/>
            <w:shd w:val="clear" w:color="auto" w:fill="auto"/>
          </w:tcPr>
          <w:p w:rsidR="00662FF7" w:rsidRDefault="008F68FE" w:rsidP="00412DF7">
            <w:pPr>
              <w:pStyle w:val="ASFKTablenorm"/>
              <w:ind w:left="57" w:right="57"/>
            </w:pPr>
            <w:r w:rsidRPr="008F68FE">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62FF7" w:rsidRPr="00192AD8">
              <w:t>.</w:t>
            </w:r>
          </w:p>
          <w:p w:rsidR="00662FF7" w:rsidRPr="00662FF7" w:rsidRDefault="00662FF7" w:rsidP="00412DF7">
            <w:pPr>
              <w:pStyle w:val="ASFKTablenorm"/>
              <w:ind w:left="57" w:right="57"/>
            </w:pPr>
            <w:r>
              <w:t xml:space="preserve">В соответствии с </w:t>
            </w:r>
            <w:r w:rsidRPr="00412DF7">
              <w:rPr>
                <w:lang w:val="en-US"/>
              </w:rPr>
              <w:t>SUFD</w:t>
            </w:r>
            <w:r w:rsidRPr="00662FF7">
              <w:t>-124575 (</w:t>
            </w:r>
            <w:r w:rsidRPr="00412DF7">
              <w:rPr>
                <w:lang w:val="en-US"/>
              </w:rPr>
              <w:t>SUFD</w:t>
            </w:r>
            <w:r w:rsidRPr="00662FF7">
              <w:t>-124950)</w:t>
            </w:r>
            <w:r w:rsidR="00771933">
              <w:t xml:space="preserve"> УКП к ПД </w:t>
            </w:r>
            <w:r w:rsidR="00771933">
              <w:rPr>
                <w:lang w:val="en-US"/>
              </w:rPr>
              <w:t>SUFD</w:t>
            </w:r>
            <w:r w:rsidR="00771933" w:rsidRPr="00771933">
              <w:t>-124266</w:t>
            </w:r>
            <w:r w:rsidRPr="00662FF7">
              <w:t xml:space="preserve"> </w:t>
            </w:r>
            <w:r>
              <w:t xml:space="preserve">актуализированы пп. </w:t>
            </w:r>
            <w:r w:rsidR="0010036B">
              <w:fldChar w:fldCharType="begin"/>
            </w:r>
            <w:r w:rsidR="0010036B">
              <w:instrText xml:space="preserve"> REF _Ref359516234 \r \h </w:instrText>
            </w:r>
            <w:r w:rsidR="0010036B">
              <w:fldChar w:fldCharType="separate"/>
            </w:r>
            <w:r w:rsidR="00973765">
              <w:t>5.1.1</w:t>
            </w:r>
            <w:r w:rsidR="0010036B">
              <w:fldChar w:fldCharType="end"/>
            </w:r>
            <w:r w:rsidR="0010036B">
              <w:t>,</w:t>
            </w:r>
            <w:r w:rsidR="001D32DF">
              <w:t xml:space="preserve"> </w:t>
            </w:r>
            <w:r w:rsidR="001D32DF">
              <w:fldChar w:fldCharType="begin"/>
            </w:r>
            <w:r w:rsidR="001D32DF">
              <w:instrText xml:space="preserve"> REF _Ref359516403 \r \h </w:instrText>
            </w:r>
            <w:r w:rsidR="001D32DF">
              <w:fldChar w:fldCharType="separate"/>
            </w:r>
            <w:r w:rsidR="00973765">
              <w:t>5.1.2</w:t>
            </w:r>
            <w:r w:rsidR="001D32DF">
              <w:fldChar w:fldCharType="end"/>
            </w:r>
            <w:r w:rsidR="00475B25">
              <w:t>.</w:t>
            </w:r>
          </w:p>
        </w:tc>
      </w:tr>
      <w:tr w:rsidR="00412DF7" w:rsidRPr="00D27160" w:rsidTr="00412DF7">
        <w:trPr>
          <w:trHeight w:val="20"/>
        </w:trPr>
        <w:tc>
          <w:tcPr>
            <w:tcW w:w="444" w:type="pct"/>
            <w:shd w:val="clear" w:color="auto" w:fill="auto"/>
          </w:tcPr>
          <w:p w:rsidR="00BD6E40" w:rsidRDefault="00BD6E40" w:rsidP="00412DF7">
            <w:pPr>
              <w:pStyle w:val="ASFKTablenorm"/>
              <w:ind w:left="57" w:right="57"/>
            </w:pPr>
            <w:r>
              <w:t>14.01</w:t>
            </w:r>
          </w:p>
        </w:tc>
        <w:tc>
          <w:tcPr>
            <w:tcW w:w="676" w:type="pct"/>
            <w:shd w:val="clear" w:color="auto" w:fill="auto"/>
          </w:tcPr>
          <w:p w:rsidR="00BD6E40" w:rsidRDefault="005A1DBB" w:rsidP="00412DF7">
            <w:pPr>
              <w:pStyle w:val="ASFKTablenorm"/>
              <w:ind w:left="57" w:right="57"/>
            </w:pPr>
            <w:r>
              <w:t>29</w:t>
            </w:r>
            <w:r w:rsidR="00BD6E40">
              <w:t>.12.2020</w:t>
            </w:r>
          </w:p>
        </w:tc>
        <w:tc>
          <w:tcPr>
            <w:tcW w:w="1016" w:type="pct"/>
            <w:shd w:val="clear" w:color="auto" w:fill="auto"/>
          </w:tcPr>
          <w:p w:rsidR="00BD6E40" w:rsidRDefault="00BD6E40" w:rsidP="00412DF7">
            <w:pPr>
              <w:pStyle w:val="ASFKTablenorm"/>
              <w:ind w:left="57" w:right="57"/>
            </w:pPr>
            <w:r>
              <w:t>Галкина Г.С.</w:t>
            </w:r>
          </w:p>
        </w:tc>
        <w:tc>
          <w:tcPr>
            <w:tcW w:w="2864" w:type="pct"/>
            <w:shd w:val="clear" w:color="auto" w:fill="auto"/>
          </w:tcPr>
          <w:p w:rsidR="00BD6E40" w:rsidRDefault="00BD6E40" w:rsidP="00412DF7">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18353A" w:rsidRDefault="0018353A" w:rsidP="00412DF7">
            <w:pPr>
              <w:pStyle w:val="ASFKTablenorm"/>
              <w:ind w:left="57" w:right="57"/>
            </w:pPr>
            <w:r>
              <w:t xml:space="preserve">В соответствии с </w:t>
            </w:r>
            <w:r w:rsidRPr="00412DF7">
              <w:rPr>
                <w:lang w:val="en-US"/>
              </w:rPr>
              <w:t>SUFD</w:t>
            </w:r>
            <w:r w:rsidRPr="00F27E6B">
              <w:t>-124577 (</w:t>
            </w:r>
            <w:r w:rsidRPr="00412DF7">
              <w:rPr>
                <w:lang w:val="en-US"/>
              </w:rPr>
              <w:t>SUFD</w:t>
            </w:r>
            <w:r w:rsidRPr="00F27E6B">
              <w:t>-125366)</w:t>
            </w:r>
            <w:r w:rsidR="00771933" w:rsidRPr="00771933">
              <w:t xml:space="preserve"> </w:t>
            </w:r>
            <w:r w:rsidR="00771933">
              <w:t xml:space="preserve">УКП к ПД </w:t>
            </w:r>
            <w:r w:rsidR="00771933">
              <w:rPr>
                <w:lang w:val="en-US"/>
              </w:rPr>
              <w:t>SUFD</w:t>
            </w:r>
            <w:r w:rsidR="00771933" w:rsidRPr="00771933">
              <w:t>-124266</w:t>
            </w:r>
            <w:r w:rsidRPr="00F27E6B">
              <w:t xml:space="preserve"> </w:t>
            </w:r>
            <w:r>
              <w:t>актуализирован</w:t>
            </w:r>
            <w:r w:rsidR="00D24236">
              <w:t>ы</w:t>
            </w:r>
            <w:r>
              <w:t xml:space="preserve"> </w:t>
            </w:r>
            <w:r w:rsidR="00D24236">
              <w:t>п</w:t>
            </w:r>
            <w:r>
              <w:t xml:space="preserve">п. </w:t>
            </w:r>
            <w:r>
              <w:fldChar w:fldCharType="begin"/>
            </w:r>
            <w:r>
              <w:instrText xml:space="preserve"> REF _Ref58711519 \r \h </w:instrText>
            </w:r>
            <w:r>
              <w:fldChar w:fldCharType="separate"/>
            </w:r>
            <w:r w:rsidR="00973765">
              <w:t>5.5.1</w:t>
            </w:r>
            <w:r>
              <w:fldChar w:fldCharType="end"/>
            </w:r>
            <w:r w:rsidR="00D24236">
              <w:t xml:space="preserve">, </w:t>
            </w:r>
            <w:r w:rsidR="00D24236">
              <w:fldChar w:fldCharType="begin"/>
            </w:r>
            <w:r w:rsidR="00D24236">
              <w:instrText xml:space="preserve"> REF _Ref355695440 \r \h </w:instrText>
            </w:r>
            <w:r w:rsidR="00D24236">
              <w:fldChar w:fldCharType="separate"/>
            </w:r>
            <w:r w:rsidR="00973765">
              <w:t>5.9.3</w:t>
            </w:r>
            <w:r w:rsidR="00D24236">
              <w:fldChar w:fldCharType="end"/>
            </w:r>
            <w:r w:rsidR="00D24236">
              <w:t>.</w:t>
            </w:r>
          </w:p>
          <w:p w:rsidR="005A1DBB" w:rsidRPr="005A1DBB" w:rsidRDefault="005A1DBB" w:rsidP="00412DF7">
            <w:pPr>
              <w:pStyle w:val="ASFKTablenorm"/>
              <w:ind w:left="57" w:right="57"/>
            </w:pPr>
            <w:r>
              <w:t xml:space="preserve">В соответствии с </w:t>
            </w:r>
            <w:r w:rsidRPr="00412DF7">
              <w:rPr>
                <w:lang w:val="en-US"/>
              </w:rPr>
              <w:t>SUFD</w:t>
            </w:r>
            <w:r w:rsidRPr="005A1DBB">
              <w:t>-125411 (</w:t>
            </w:r>
            <w:r w:rsidRPr="00412DF7">
              <w:rPr>
                <w:lang w:val="en-US"/>
              </w:rPr>
              <w:t>SUFD</w:t>
            </w:r>
            <w:r w:rsidRPr="005A1DBB">
              <w:t xml:space="preserve">-127584) </w:t>
            </w:r>
            <w:r>
              <w:t>актуализирован</w:t>
            </w:r>
            <w:r w:rsidR="00D9786C">
              <w:t>ы</w:t>
            </w:r>
            <w:r>
              <w:t xml:space="preserve"> </w:t>
            </w:r>
            <w:r w:rsidR="00D9786C">
              <w:t>п</w:t>
            </w:r>
            <w:r>
              <w:t>п.</w:t>
            </w:r>
            <w:r w:rsidR="0080762C">
              <w:t xml:space="preserve"> </w:t>
            </w:r>
            <w:r w:rsidR="0080762C">
              <w:fldChar w:fldCharType="begin"/>
            </w:r>
            <w:r w:rsidR="0080762C">
              <w:instrText xml:space="preserve"> REF _Ref359516234 \r \h </w:instrText>
            </w:r>
            <w:r w:rsidR="0080762C">
              <w:fldChar w:fldCharType="separate"/>
            </w:r>
            <w:r w:rsidR="00973765">
              <w:t>5.1.1</w:t>
            </w:r>
            <w:r w:rsidR="0080762C">
              <w:fldChar w:fldCharType="end"/>
            </w:r>
            <w:r w:rsidR="0080762C">
              <w:t xml:space="preserve">, </w:t>
            </w:r>
            <w:r w:rsidR="0080762C">
              <w:fldChar w:fldCharType="begin"/>
            </w:r>
            <w:r w:rsidR="0080762C">
              <w:instrText xml:space="preserve"> REF _Ref359516403 \r \h </w:instrText>
            </w:r>
            <w:r w:rsidR="0080762C">
              <w:fldChar w:fldCharType="separate"/>
            </w:r>
            <w:r w:rsidR="00973765">
              <w:t>5.1.2</w:t>
            </w:r>
            <w:r w:rsidR="0080762C">
              <w:fldChar w:fldCharType="end"/>
            </w:r>
            <w:r w:rsidR="0080762C">
              <w:t>,</w:t>
            </w:r>
            <w:r>
              <w:t xml:space="preserve"> </w:t>
            </w:r>
            <w:r>
              <w:fldChar w:fldCharType="begin"/>
            </w:r>
            <w:r>
              <w:instrText xml:space="preserve"> REF _Ref60179399 \r \h </w:instrText>
            </w:r>
            <w:r>
              <w:fldChar w:fldCharType="separate"/>
            </w:r>
            <w:r w:rsidR="00973765">
              <w:t>5.4.1</w:t>
            </w:r>
            <w:r>
              <w:fldChar w:fldCharType="end"/>
            </w:r>
            <w:r w:rsidR="00D9786C">
              <w:t xml:space="preserve">, </w:t>
            </w:r>
            <w:r w:rsidR="00D9786C">
              <w:fldChar w:fldCharType="begin"/>
            </w:r>
            <w:r w:rsidR="00D9786C">
              <w:instrText xml:space="preserve"> REF _Ref468460868 \r \h </w:instrText>
            </w:r>
            <w:r w:rsidR="00D9786C">
              <w:fldChar w:fldCharType="separate"/>
            </w:r>
            <w:r w:rsidR="00973765">
              <w:t>5.4.2</w:t>
            </w:r>
            <w:r w:rsidR="00D9786C">
              <w:fldChar w:fldCharType="end"/>
            </w:r>
            <w:r w:rsidR="00D9786C">
              <w:t>.</w:t>
            </w:r>
          </w:p>
        </w:tc>
      </w:tr>
      <w:tr w:rsidR="00412DF7" w:rsidRPr="00D27160" w:rsidTr="00412DF7">
        <w:trPr>
          <w:trHeight w:val="20"/>
        </w:trPr>
        <w:tc>
          <w:tcPr>
            <w:tcW w:w="444" w:type="pct"/>
            <w:shd w:val="clear" w:color="auto" w:fill="auto"/>
          </w:tcPr>
          <w:p w:rsidR="001E78AE" w:rsidRDefault="001E78AE" w:rsidP="00412DF7">
            <w:pPr>
              <w:pStyle w:val="ASFKTablenorm"/>
              <w:ind w:left="57" w:right="57"/>
            </w:pPr>
            <w:r>
              <w:t>15.00</w:t>
            </w:r>
          </w:p>
        </w:tc>
        <w:tc>
          <w:tcPr>
            <w:tcW w:w="676" w:type="pct"/>
            <w:shd w:val="clear" w:color="auto" w:fill="auto"/>
          </w:tcPr>
          <w:p w:rsidR="001E78AE" w:rsidRDefault="009D1A7E" w:rsidP="00412DF7">
            <w:pPr>
              <w:pStyle w:val="ASFKTablenorm"/>
              <w:ind w:left="57" w:right="57"/>
            </w:pPr>
            <w:r>
              <w:t>25.05</w:t>
            </w:r>
            <w:r w:rsidR="001E78AE">
              <w:t>.2021</w:t>
            </w:r>
          </w:p>
        </w:tc>
        <w:tc>
          <w:tcPr>
            <w:tcW w:w="1016" w:type="pct"/>
            <w:shd w:val="clear" w:color="auto" w:fill="auto"/>
          </w:tcPr>
          <w:p w:rsidR="001E78AE" w:rsidRDefault="001E78AE" w:rsidP="00412DF7">
            <w:pPr>
              <w:pStyle w:val="ASFKTablenorm"/>
              <w:ind w:left="57" w:right="57"/>
            </w:pPr>
            <w:r>
              <w:t>Сармосова А.</w:t>
            </w:r>
            <w:r w:rsidR="009839CB">
              <w:t xml:space="preserve"> </w:t>
            </w:r>
            <w:r>
              <w:t>В.</w:t>
            </w:r>
          </w:p>
        </w:tc>
        <w:tc>
          <w:tcPr>
            <w:tcW w:w="2864" w:type="pct"/>
            <w:shd w:val="clear" w:color="auto" w:fill="auto"/>
          </w:tcPr>
          <w:p w:rsidR="00927D52" w:rsidRDefault="009D1A7E" w:rsidP="00412DF7">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p>
          <w:p w:rsidR="001E78AE" w:rsidRDefault="001E78AE" w:rsidP="00412DF7">
            <w:pPr>
              <w:pStyle w:val="ASFKTablenorm"/>
              <w:ind w:left="57" w:right="57"/>
            </w:pPr>
            <w:r w:rsidRPr="001516AF">
              <w:t>Версия ППО АСФК 32.</w:t>
            </w:r>
            <w:r>
              <w:t>7</w:t>
            </w:r>
            <w:r w:rsidRPr="001516AF">
              <w:t>.0</w:t>
            </w:r>
            <w:r>
              <w:t>.</w:t>
            </w:r>
          </w:p>
          <w:p w:rsidR="008F3F73" w:rsidRDefault="008F3F73" w:rsidP="00412DF7">
            <w:pPr>
              <w:pStyle w:val="ASFKTablenorm"/>
              <w:ind w:left="57" w:right="57"/>
            </w:pPr>
            <w:r w:rsidRPr="008F3F73">
              <w:t>В соответствии с SUFD-115783 (SUFD-120857) актуализирован</w:t>
            </w:r>
            <w:r w:rsidR="00510ABA">
              <w:t>ы</w:t>
            </w:r>
            <w:r w:rsidRPr="008F3F73">
              <w:t xml:space="preserve"> </w:t>
            </w:r>
            <w:r w:rsidR="00510ABA">
              <w:t>п</w:t>
            </w:r>
            <w:r w:rsidRPr="008F3F73">
              <w:t>п.</w:t>
            </w:r>
            <w:r>
              <w:t xml:space="preserve"> </w:t>
            </w:r>
            <w:r>
              <w:fldChar w:fldCharType="begin"/>
            </w:r>
            <w:r>
              <w:instrText xml:space="preserve"> REF _Ref85795835 \r \h </w:instrText>
            </w:r>
            <w:r>
              <w:fldChar w:fldCharType="separate"/>
            </w:r>
            <w:r w:rsidR="00973765">
              <w:t>5.6.3</w:t>
            </w:r>
            <w:r>
              <w:fldChar w:fldCharType="end"/>
            </w:r>
            <w:r w:rsidR="00510ABA">
              <w:t xml:space="preserve">, </w:t>
            </w:r>
            <w:r w:rsidR="00510ABA">
              <w:fldChar w:fldCharType="begin"/>
            </w:r>
            <w:r w:rsidR="00510ABA">
              <w:instrText xml:space="preserve"> REF _Ref475099012 \r \h </w:instrText>
            </w:r>
            <w:r w:rsidR="00510ABA">
              <w:fldChar w:fldCharType="separate"/>
            </w:r>
            <w:r w:rsidR="00973765">
              <w:t>5.6.5</w:t>
            </w:r>
            <w:r w:rsidR="00510ABA">
              <w:fldChar w:fldCharType="end"/>
            </w:r>
            <w:r w:rsidR="00371FF6">
              <w:t xml:space="preserve">, </w:t>
            </w:r>
            <w:r w:rsidR="00371FF6">
              <w:fldChar w:fldCharType="begin"/>
            </w:r>
            <w:r w:rsidR="00371FF6">
              <w:instrText xml:space="preserve"> REF _Ref531604307 \r \h </w:instrText>
            </w:r>
            <w:r w:rsidR="00371FF6">
              <w:fldChar w:fldCharType="separate"/>
            </w:r>
            <w:r w:rsidR="00973765">
              <w:t>5.6.6</w:t>
            </w:r>
            <w:r w:rsidR="00371FF6">
              <w:fldChar w:fldCharType="end"/>
            </w:r>
            <w:r w:rsidR="00371FF6">
              <w:t>.</w:t>
            </w:r>
          </w:p>
          <w:p w:rsidR="001E78AE" w:rsidRDefault="001E78AE" w:rsidP="00412DF7">
            <w:pPr>
              <w:pStyle w:val="ASFKTablenorm"/>
              <w:ind w:left="57" w:right="57"/>
            </w:pPr>
            <w:r>
              <w:t xml:space="preserve">В соответствии с </w:t>
            </w:r>
            <w:r w:rsidRPr="00412DF7">
              <w:rPr>
                <w:lang w:val="en-US"/>
              </w:rPr>
              <w:t>SUFD</w:t>
            </w:r>
            <w:r w:rsidRPr="00934111">
              <w:t>-127200 (</w:t>
            </w:r>
            <w:r w:rsidRPr="00412DF7">
              <w:rPr>
                <w:lang w:val="en-US"/>
              </w:rPr>
              <w:t>SUFD</w:t>
            </w:r>
            <w:r w:rsidRPr="00934111">
              <w:t xml:space="preserve">-128431) </w:t>
            </w:r>
            <w:r>
              <w:t xml:space="preserve">актуализированы пп. </w:t>
            </w:r>
            <w:r>
              <w:fldChar w:fldCharType="begin"/>
            </w:r>
            <w:r>
              <w:instrText xml:space="preserve"> REF _Ref359516234 \r \h </w:instrText>
            </w:r>
            <w:r>
              <w:fldChar w:fldCharType="separate"/>
            </w:r>
            <w:r w:rsidR="00973765">
              <w:t>5.1.1</w:t>
            </w:r>
            <w:r>
              <w:fldChar w:fldCharType="end"/>
            </w:r>
            <w:r>
              <w:t xml:space="preserve">, </w:t>
            </w:r>
            <w:r>
              <w:fldChar w:fldCharType="begin"/>
            </w:r>
            <w:r>
              <w:instrText xml:space="preserve"> REF _Ref359516403 \r \h </w:instrText>
            </w:r>
            <w:r>
              <w:fldChar w:fldCharType="separate"/>
            </w:r>
            <w:r w:rsidR="00973765">
              <w:t>5.1.2</w:t>
            </w:r>
            <w:r>
              <w:fldChar w:fldCharType="end"/>
            </w:r>
            <w:r>
              <w:t>.</w:t>
            </w:r>
          </w:p>
        </w:tc>
      </w:tr>
      <w:tr w:rsidR="00EE151B" w:rsidRPr="00D27160" w:rsidTr="00412DF7">
        <w:trPr>
          <w:trHeight w:val="20"/>
        </w:trPr>
        <w:tc>
          <w:tcPr>
            <w:tcW w:w="444" w:type="pct"/>
            <w:shd w:val="clear" w:color="auto" w:fill="auto"/>
          </w:tcPr>
          <w:p w:rsidR="00EE151B" w:rsidRDefault="00EE151B" w:rsidP="00412DF7">
            <w:pPr>
              <w:pStyle w:val="ASFKTablenorm"/>
              <w:ind w:left="57" w:right="57"/>
            </w:pPr>
            <w:r>
              <w:t>15.01</w:t>
            </w:r>
          </w:p>
        </w:tc>
        <w:tc>
          <w:tcPr>
            <w:tcW w:w="676" w:type="pct"/>
            <w:shd w:val="clear" w:color="auto" w:fill="auto"/>
          </w:tcPr>
          <w:p w:rsidR="00EE151B" w:rsidRDefault="00EE151B" w:rsidP="00412DF7">
            <w:pPr>
              <w:pStyle w:val="ASFKTablenorm"/>
              <w:ind w:left="57" w:right="57"/>
            </w:pPr>
            <w:r>
              <w:t>10.08.2021</w:t>
            </w:r>
          </w:p>
        </w:tc>
        <w:tc>
          <w:tcPr>
            <w:tcW w:w="1016" w:type="pct"/>
            <w:shd w:val="clear" w:color="auto" w:fill="auto"/>
          </w:tcPr>
          <w:p w:rsidR="00EE151B" w:rsidRDefault="00EE151B" w:rsidP="00EE151B">
            <w:pPr>
              <w:pStyle w:val="ASFKTablenorm"/>
              <w:ind w:left="57" w:right="57"/>
            </w:pPr>
            <w:r>
              <w:t>Сармосова А.</w:t>
            </w:r>
            <w:r w:rsidR="009839CB">
              <w:t xml:space="preserve"> </w:t>
            </w:r>
            <w:r>
              <w:t>В.</w:t>
            </w:r>
          </w:p>
        </w:tc>
        <w:tc>
          <w:tcPr>
            <w:tcW w:w="2864" w:type="pct"/>
            <w:shd w:val="clear" w:color="auto" w:fill="auto"/>
          </w:tcPr>
          <w:p w:rsidR="00927D52" w:rsidRDefault="00EE151B" w:rsidP="00EE151B">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w:t>
            </w:r>
          </w:p>
          <w:p w:rsidR="00EE151B" w:rsidRDefault="00EE151B" w:rsidP="00EE151B">
            <w:pPr>
              <w:pStyle w:val="ASFKTablenorm"/>
              <w:ind w:left="57" w:right="57"/>
            </w:pPr>
            <w:r>
              <w:t>Версия ППО АСФК 32.7.0.</w:t>
            </w:r>
          </w:p>
          <w:p w:rsidR="00EE151B" w:rsidRPr="00180947" w:rsidRDefault="00EE151B" w:rsidP="00EE151B">
            <w:pPr>
              <w:pStyle w:val="ASFKTablenorm"/>
              <w:ind w:left="57" w:right="57"/>
            </w:pPr>
            <w:r>
              <w:t>Произведена замена термина «уровень секретности» на «уровень конфиденциальности».</w:t>
            </w:r>
          </w:p>
        </w:tc>
      </w:tr>
      <w:tr w:rsidR="009839CB" w:rsidRPr="00D27160" w:rsidTr="00412DF7">
        <w:trPr>
          <w:trHeight w:val="20"/>
        </w:trPr>
        <w:tc>
          <w:tcPr>
            <w:tcW w:w="444" w:type="pct"/>
            <w:shd w:val="clear" w:color="auto" w:fill="auto"/>
          </w:tcPr>
          <w:p w:rsidR="009839CB" w:rsidRPr="009839CB" w:rsidRDefault="009839CB" w:rsidP="009839CB">
            <w:pPr>
              <w:pStyle w:val="ASFKTablenorm"/>
              <w:ind w:right="57"/>
            </w:pPr>
            <w:r>
              <w:t>15.02</w:t>
            </w:r>
          </w:p>
        </w:tc>
        <w:tc>
          <w:tcPr>
            <w:tcW w:w="676" w:type="pct"/>
            <w:shd w:val="clear" w:color="auto" w:fill="auto"/>
          </w:tcPr>
          <w:p w:rsidR="009839CB" w:rsidRDefault="009839CB" w:rsidP="009839CB">
            <w:pPr>
              <w:pStyle w:val="ASFKTablenorm"/>
              <w:ind w:left="57" w:right="57"/>
            </w:pPr>
            <w:r>
              <w:t>03.11.2021</w:t>
            </w:r>
          </w:p>
        </w:tc>
        <w:tc>
          <w:tcPr>
            <w:tcW w:w="1016" w:type="pct"/>
            <w:shd w:val="clear" w:color="auto" w:fill="auto"/>
          </w:tcPr>
          <w:p w:rsidR="009839CB" w:rsidRDefault="009839CB" w:rsidP="009839CB">
            <w:pPr>
              <w:pStyle w:val="ASFKTablenorm"/>
              <w:ind w:left="57" w:right="57"/>
            </w:pPr>
            <w:r>
              <w:t>Сармосова А. В.</w:t>
            </w:r>
          </w:p>
        </w:tc>
        <w:tc>
          <w:tcPr>
            <w:tcW w:w="2864" w:type="pct"/>
            <w:shd w:val="clear" w:color="auto" w:fill="auto"/>
          </w:tcPr>
          <w:p w:rsidR="009839CB" w:rsidRPr="009839CB" w:rsidRDefault="009839CB" w:rsidP="009839CB">
            <w:pPr>
              <w:pStyle w:val="ASFKTablenorm"/>
              <w:spacing w:before="0" w:after="0"/>
              <w:rPr>
                <w:b/>
                <w:i/>
              </w:rPr>
            </w:pPr>
            <w:r>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171C42" w:rsidRPr="00D27160" w:rsidTr="00412DF7">
        <w:trPr>
          <w:trHeight w:val="20"/>
        </w:trPr>
        <w:tc>
          <w:tcPr>
            <w:tcW w:w="444" w:type="pct"/>
            <w:shd w:val="clear" w:color="auto" w:fill="auto"/>
          </w:tcPr>
          <w:p w:rsidR="00171C42" w:rsidRDefault="00171C42" w:rsidP="00171C42">
            <w:pPr>
              <w:pStyle w:val="ASFKTablenorm"/>
              <w:ind w:right="57"/>
            </w:pPr>
            <w:r>
              <w:lastRenderedPageBreak/>
              <w:t>15.03</w:t>
            </w:r>
          </w:p>
        </w:tc>
        <w:tc>
          <w:tcPr>
            <w:tcW w:w="676" w:type="pct"/>
            <w:shd w:val="clear" w:color="auto" w:fill="auto"/>
          </w:tcPr>
          <w:p w:rsidR="00171C42" w:rsidRDefault="00171C42" w:rsidP="00171C42">
            <w:pPr>
              <w:pStyle w:val="ASFKTablenorm"/>
            </w:pPr>
            <w:r>
              <w:t>27.01.2022</w:t>
            </w:r>
          </w:p>
        </w:tc>
        <w:tc>
          <w:tcPr>
            <w:tcW w:w="1016" w:type="pct"/>
            <w:shd w:val="clear" w:color="auto" w:fill="auto"/>
          </w:tcPr>
          <w:p w:rsidR="00171C42" w:rsidRDefault="00171C42" w:rsidP="00171C42">
            <w:pPr>
              <w:pStyle w:val="ASFKTablenorm"/>
            </w:pPr>
            <w:r>
              <w:t>Галкина Г.С.</w:t>
            </w:r>
          </w:p>
        </w:tc>
        <w:tc>
          <w:tcPr>
            <w:tcW w:w="2864" w:type="pct"/>
            <w:shd w:val="clear" w:color="auto" w:fill="auto"/>
          </w:tcPr>
          <w:p w:rsidR="00171C42" w:rsidRDefault="00171C42" w:rsidP="00171C42">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CB7EFA" w:rsidRPr="00D27160" w:rsidTr="00412DF7">
        <w:trPr>
          <w:trHeight w:val="20"/>
        </w:trPr>
        <w:tc>
          <w:tcPr>
            <w:tcW w:w="444" w:type="pct"/>
            <w:shd w:val="clear" w:color="auto" w:fill="auto"/>
          </w:tcPr>
          <w:p w:rsidR="00CB7EFA" w:rsidRDefault="00CB7EFA" w:rsidP="00CB7EFA">
            <w:pPr>
              <w:pStyle w:val="ASFKTablenorm"/>
              <w:ind w:right="57"/>
            </w:pPr>
            <w:r>
              <w:t>15.04</w:t>
            </w:r>
          </w:p>
        </w:tc>
        <w:tc>
          <w:tcPr>
            <w:tcW w:w="676" w:type="pct"/>
            <w:shd w:val="clear" w:color="auto" w:fill="auto"/>
          </w:tcPr>
          <w:p w:rsidR="00CB7EFA" w:rsidRDefault="00CB7EFA" w:rsidP="00CB7EFA">
            <w:pPr>
              <w:pStyle w:val="ASFKTablenorm"/>
              <w:ind w:left="57" w:right="57"/>
            </w:pPr>
            <w:r>
              <w:t>16.05.2022</w:t>
            </w:r>
          </w:p>
        </w:tc>
        <w:tc>
          <w:tcPr>
            <w:tcW w:w="1016" w:type="pct"/>
            <w:shd w:val="clear" w:color="auto" w:fill="auto"/>
          </w:tcPr>
          <w:p w:rsidR="00CB7EFA" w:rsidRDefault="00CB7EFA" w:rsidP="00CB7EFA">
            <w:pPr>
              <w:pStyle w:val="ASFKTablenorm"/>
              <w:ind w:left="57" w:right="57"/>
            </w:pPr>
            <w:r>
              <w:t>Сармосова А. В.</w:t>
            </w:r>
          </w:p>
        </w:tc>
        <w:tc>
          <w:tcPr>
            <w:tcW w:w="2864" w:type="pct"/>
            <w:shd w:val="clear" w:color="auto" w:fill="auto"/>
          </w:tcPr>
          <w:p w:rsidR="00CB7EFA" w:rsidRDefault="00CB7EFA" w:rsidP="00CB7EFA">
            <w:pPr>
              <w:pStyle w:val="ASFKTablenorm"/>
              <w:ind w:left="57" w:right="57"/>
            </w:pPr>
            <w:r w:rsidRPr="0010706B">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9839CB" w:rsidRPr="00D27160" w:rsidTr="00412DF7">
        <w:trPr>
          <w:trHeight w:val="20"/>
        </w:trPr>
        <w:tc>
          <w:tcPr>
            <w:tcW w:w="444" w:type="pct"/>
            <w:shd w:val="clear" w:color="auto" w:fill="auto"/>
          </w:tcPr>
          <w:p w:rsidR="009839CB" w:rsidRDefault="009839CB" w:rsidP="009839CB">
            <w:pPr>
              <w:pStyle w:val="ASFKTablenorm"/>
              <w:ind w:left="57" w:right="57"/>
            </w:pPr>
            <w:r>
              <w:t>16.00</w:t>
            </w:r>
          </w:p>
        </w:tc>
        <w:tc>
          <w:tcPr>
            <w:tcW w:w="676" w:type="pct"/>
            <w:shd w:val="clear" w:color="auto" w:fill="auto"/>
          </w:tcPr>
          <w:p w:rsidR="009839CB" w:rsidRDefault="00FE640B" w:rsidP="005B2DEF">
            <w:pPr>
              <w:pStyle w:val="ASFKTablenorm"/>
              <w:ind w:left="57" w:right="57"/>
            </w:pPr>
            <w:r>
              <w:t>14.02.2022</w:t>
            </w:r>
          </w:p>
        </w:tc>
        <w:tc>
          <w:tcPr>
            <w:tcW w:w="1016" w:type="pct"/>
            <w:shd w:val="clear" w:color="auto" w:fill="auto"/>
          </w:tcPr>
          <w:p w:rsidR="009839CB" w:rsidRDefault="009839CB" w:rsidP="009839CB">
            <w:pPr>
              <w:pStyle w:val="ASFKTablenorm"/>
              <w:ind w:left="57" w:right="57"/>
            </w:pPr>
            <w:r>
              <w:t>Сармосова А. В.</w:t>
            </w:r>
          </w:p>
        </w:tc>
        <w:tc>
          <w:tcPr>
            <w:tcW w:w="2864" w:type="pct"/>
            <w:shd w:val="clear" w:color="auto" w:fill="auto"/>
          </w:tcPr>
          <w:p w:rsidR="009839CB" w:rsidRDefault="00FE640B" w:rsidP="009839CB">
            <w:pPr>
              <w:pStyle w:val="ASFKTablenorm"/>
              <w:ind w:left="57" w:right="57"/>
            </w:pPr>
            <w:r>
              <w:t>Государственный контракт от 07.02.2022 №</w:t>
            </w:r>
            <w:r w:rsidR="00241CFD">
              <w:t xml:space="preserve"> </w:t>
            </w:r>
            <w:r>
              <w:t>ФКУ0055/02/2022/РИС (в рамках работ по развитию Автоматизированной системы Федерального казначейства). Версия ППО АСФК 32.8.0.</w:t>
            </w:r>
          </w:p>
          <w:p w:rsidR="009839CB" w:rsidRDefault="009839CB" w:rsidP="009839CB">
            <w:pPr>
              <w:pStyle w:val="ASFKTablenorm"/>
              <w:ind w:left="57" w:right="57"/>
            </w:pPr>
            <w:r>
              <w:t xml:space="preserve">В соответствии с </w:t>
            </w:r>
            <w:r>
              <w:rPr>
                <w:lang w:val="en-US"/>
              </w:rPr>
              <w:t>SUFD</w:t>
            </w:r>
            <w:r w:rsidRPr="00DE0E26">
              <w:t>-130098 (</w:t>
            </w:r>
            <w:r>
              <w:rPr>
                <w:lang w:val="en-US"/>
              </w:rPr>
              <w:t>SUFD</w:t>
            </w:r>
            <w:r w:rsidRPr="00DE0E26">
              <w:t xml:space="preserve">-131288) </w:t>
            </w:r>
            <w:r>
              <w:t xml:space="preserve">актуализирован п. </w:t>
            </w:r>
            <w:r>
              <w:fldChar w:fldCharType="begin"/>
            </w:r>
            <w:r>
              <w:instrText xml:space="preserve"> REF _Ref20824578 \r \h </w:instrText>
            </w:r>
            <w:r>
              <w:fldChar w:fldCharType="separate"/>
            </w:r>
            <w:r w:rsidR="00973765">
              <w:t>5.9.6</w:t>
            </w:r>
            <w:r>
              <w:fldChar w:fldCharType="end"/>
            </w:r>
            <w:r>
              <w:t>.</w:t>
            </w:r>
          </w:p>
          <w:p w:rsidR="009839CB" w:rsidRDefault="009839CB" w:rsidP="009839CB">
            <w:pPr>
              <w:pStyle w:val="ASFKTablenorm"/>
              <w:ind w:left="57" w:right="57"/>
            </w:pPr>
            <w:r>
              <w:t xml:space="preserve">В соответствии с </w:t>
            </w:r>
            <w:r>
              <w:rPr>
                <w:lang w:val="en-US"/>
              </w:rPr>
              <w:t>SUFD</w:t>
            </w:r>
            <w:r w:rsidRPr="00797F15">
              <w:t>-130161 (</w:t>
            </w:r>
            <w:r>
              <w:rPr>
                <w:lang w:val="en-US"/>
              </w:rPr>
              <w:t>SUFD</w:t>
            </w:r>
            <w:r w:rsidRPr="00797F15">
              <w:t xml:space="preserve">-131733) </w:t>
            </w:r>
            <w:r>
              <w:t xml:space="preserve">актуализирован п. </w:t>
            </w:r>
            <w:r>
              <w:fldChar w:fldCharType="begin"/>
            </w:r>
            <w:r>
              <w:instrText xml:space="preserve"> REF _Ref83297731 \r \h </w:instrText>
            </w:r>
            <w:r>
              <w:fldChar w:fldCharType="separate"/>
            </w:r>
            <w:r w:rsidR="00973765">
              <w:t>5.1.3</w:t>
            </w:r>
            <w:r>
              <w:fldChar w:fldCharType="end"/>
            </w:r>
            <w:r>
              <w:t>.</w:t>
            </w:r>
          </w:p>
          <w:p w:rsidR="009839CB" w:rsidRPr="00916617" w:rsidRDefault="009839CB" w:rsidP="009839CB">
            <w:pPr>
              <w:pStyle w:val="ASFKTablenorm"/>
              <w:ind w:left="57" w:right="57"/>
            </w:pPr>
            <w:r>
              <w:t xml:space="preserve">В соответствии с </w:t>
            </w:r>
            <w:r>
              <w:rPr>
                <w:lang w:val="en-US"/>
              </w:rPr>
              <w:t>SUFD</w:t>
            </w:r>
            <w:r w:rsidRPr="00916617">
              <w:t>-130457 (</w:t>
            </w:r>
            <w:r>
              <w:rPr>
                <w:lang w:val="en-US"/>
              </w:rPr>
              <w:t>SUFD</w:t>
            </w:r>
            <w:r w:rsidRPr="00916617">
              <w:t xml:space="preserve">-132869) </w:t>
            </w:r>
            <w:r>
              <w:t xml:space="preserve">актуализирован п. </w:t>
            </w:r>
            <w:r>
              <w:fldChar w:fldCharType="begin"/>
            </w:r>
            <w:r>
              <w:instrText xml:space="preserve"> REF _Ref359516234 \r \h </w:instrText>
            </w:r>
            <w:r>
              <w:fldChar w:fldCharType="separate"/>
            </w:r>
            <w:r w:rsidR="00973765">
              <w:t>5.1.1</w:t>
            </w:r>
            <w:r>
              <w:fldChar w:fldCharType="end"/>
            </w:r>
            <w:r>
              <w:t>.</w:t>
            </w:r>
          </w:p>
        </w:tc>
      </w:tr>
      <w:tr w:rsidR="00AD5A32" w:rsidRPr="005E705B" w:rsidTr="00412DF7">
        <w:trPr>
          <w:trHeight w:val="20"/>
        </w:trPr>
        <w:tc>
          <w:tcPr>
            <w:tcW w:w="444" w:type="pct"/>
            <w:shd w:val="clear" w:color="auto" w:fill="auto"/>
          </w:tcPr>
          <w:p w:rsidR="00AD5A32" w:rsidRPr="005E705B" w:rsidRDefault="00AD5A32" w:rsidP="009839CB">
            <w:pPr>
              <w:pStyle w:val="ASFKTablenorm"/>
              <w:ind w:left="57" w:right="57"/>
            </w:pPr>
            <w:r w:rsidRPr="005E705B">
              <w:t>17.00</w:t>
            </w:r>
          </w:p>
        </w:tc>
        <w:tc>
          <w:tcPr>
            <w:tcW w:w="676" w:type="pct"/>
            <w:shd w:val="clear" w:color="auto" w:fill="auto"/>
          </w:tcPr>
          <w:p w:rsidR="00AD5A32" w:rsidRPr="005E705B" w:rsidRDefault="00E953F7" w:rsidP="00DE5F4D">
            <w:pPr>
              <w:pStyle w:val="ASFKTablenorm"/>
              <w:ind w:left="57" w:right="57"/>
            </w:pPr>
            <w:r w:rsidRPr="005E705B">
              <w:t>16.06.2022</w:t>
            </w:r>
          </w:p>
        </w:tc>
        <w:tc>
          <w:tcPr>
            <w:tcW w:w="1016" w:type="pct"/>
            <w:shd w:val="clear" w:color="auto" w:fill="auto"/>
          </w:tcPr>
          <w:p w:rsidR="00AD5A32" w:rsidRPr="005E705B" w:rsidRDefault="00AD5A32" w:rsidP="009839CB">
            <w:pPr>
              <w:pStyle w:val="ASFKTablenorm"/>
              <w:ind w:left="57" w:right="57"/>
            </w:pPr>
            <w:r w:rsidRPr="005E705B">
              <w:t>Сармосова А. В.</w:t>
            </w:r>
          </w:p>
        </w:tc>
        <w:tc>
          <w:tcPr>
            <w:tcW w:w="2864" w:type="pct"/>
            <w:shd w:val="clear" w:color="auto" w:fill="auto"/>
          </w:tcPr>
          <w:p w:rsidR="00E953F7" w:rsidRPr="005E705B" w:rsidRDefault="00E953F7" w:rsidP="00E953F7">
            <w:pPr>
              <w:pStyle w:val="ASFKTablenorm"/>
            </w:pPr>
            <w:r w:rsidRPr="005E705B">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495D48" w:rsidRPr="005E705B" w:rsidRDefault="00A73141" w:rsidP="00FC5264">
            <w:pPr>
              <w:pStyle w:val="ASFKTablenorm"/>
            </w:pPr>
            <w:r w:rsidRPr="00A73141">
              <w:t>Внесены изменения по тексту в соответствии с требованиями государственного контракта</w:t>
            </w:r>
            <w:r w:rsidR="00AD5A32" w:rsidRPr="005E705B">
              <w:t>.</w:t>
            </w:r>
          </w:p>
        </w:tc>
      </w:tr>
      <w:tr w:rsidR="00495D48" w:rsidRPr="00D27160" w:rsidTr="00412DF7">
        <w:trPr>
          <w:trHeight w:val="20"/>
        </w:trPr>
        <w:tc>
          <w:tcPr>
            <w:tcW w:w="444" w:type="pct"/>
            <w:shd w:val="clear" w:color="auto" w:fill="auto"/>
          </w:tcPr>
          <w:p w:rsidR="00495D48" w:rsidRPr="005E705B" w:rsidRDefault="00495D48" w:rsidP="00495D48">
            <w:pPr>
              <w:pStyle w:val="ASFKTablenorm"/>
              <w:ind w:left="57" w:right="57"/>
            </w:pPr>
            <w:r w:rsidRPr="005E705B">
              <w:t>17.01</w:t>
            </w:r>
          </w:p>
        </w:tc>
        <w:tc>
          <w:tcPr>
            <w:tcW w:w="676" w:type="pct"/>
            <w:shd w:val="clear" w:color="auto" w:fill="auto"/>
          </w:tcPr>
          <w:p w:rsidR="00495D48" w:rsidRDefault="00495D48" w:rsidP="00495D48">
            <w:pPr>
              <w:pStyle w:val="ASFKTablenorm"/>
            </w:pPr>
            <w:r>
              <w:t>06.10.2022</w:t>
            </w:r>
          </w:p>
        </w:tc>
        <w:tc>
          <w:tcPr>
            <w:tcW w:w="1016" w:type="pct"/>
            <w:shd w:val="clear" w:color="auto" w:fill="auto"/>
          </w:tcPr>
          <w:p w:rsidR="00495D48" w:rsidRDefault="00495D48" w:rsidP="00495D48">
            <w:pPr>
              <w:pStyle w:val="ASFKTablenorm"/>
            </w:pPr>
            <w:r>
              <w:t>Галкина Г.С.</w:t>
            </w:r>
          </w:p>
        </w:tc>
        <w:tc>
          <w:tcPr>
            <w:tcW w:w="2864" w:type="pct"/>
            <w:shd w:val="clear" w:color="auto" w:fill="auto"/>
          </w:tcPr>
          <w:p w:rsidR="00495D48" w:rsidRDefault="00495D48" w:rsidP="00495D48">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FC5264" w:rsidRPr="00D27160" w:rsidTr="00412DF7">
        <w:trPr>
          <w:trHeight w:val="20"/>
        </w:trPr>
        <w:tc>
          <w:tcPr>
            <w:tcW w:w="444" w:type="pct"/>
            <w:shd w:val="clear" w:color="auto" w:fill="auto"/>
          </w:tcPr>
          <w:p w:rsidR="00FC5264" w:rsidRPr="005E705B" w:rsidRDefault="00FC5264" w:rsidP="00980486">
            <w:pPr>
              <w:pStyle w:val="ASFKTablenorm"/>
              <w:ind w:left="57" w:right="57"/>
            </w:pPr>
            <w:r>
              <w:t>1</w:t>
            </w:r>
            <w:r w:rsidR="00980486">
              <w:t>8</w:t>
            </w:r>
            <w:r>
              <w:t>.0</w:t>
            </w:r>
            <w:r w:rsidR="00980486">
              <w:t>0</w:t>
            </w:r>
          </w:p>
        </w:tc>
        <w:tc>
          <w:tcPr>
            <w:tcW w:w="676" w:type="pct"/>
            <w:shd w:val="clear" w:color="auto" w:fill="auto"/>
          </w:tcPr>
          <w:p w:rsidR="00FC5264" w:rsidRDefault="00FC5264" w:rsidP="00FC5264">
            <w:pPr>
              <w:pStyle w:val="ASFKTablenorm"/>
            </w:pPr>
            <w:r>
              <w:t>12.10</w:t>
            </w:r>
            <w:r w:rsidR="0044404C">
              <w:t>.2022</w:t>
            </w:r>
          </w:p>
        </w:tc>
        <w:tc>
          <w:tcPr>
            <w:tcW w:w="1016" w:type="pct"/>
            <w:shd w:val="clear" w:color="auto" w:fill="auto"/>
          </w:tcPr>
          <w:p w:rsidR="00FC5264" w:rsidRDefault="00FC5264" w:rsidP="00495D48">
            <w:pPr>
              <w:pStyle w:val="ASFKTablenorm"/>
            </w:pPr>
            <w:r w:rsidRPr="005E705B">
              <w:t>Сармосова А. В.</w:t>
            </w:r>
          </w:p>
        </w:tc>
        <w:tc>
          <w:tcPr>
            <w:tcW w:w="2864" w:type="pct"/>
            <w:shd w:val="clear" w:color="auto" w:fill="auto"/>
          </w:tcPr>
          <w:p w:rsidR="00FC5264" w:rsidRDefault="00FC5264" w:rsidP="00FC5264">
            <w:pPr>
              <w:pStyle w:val="ASFKTablenorm"/>
            </w:pPr>
            <w:r>
              <w:t>Государственный контракт от 18.03.2022 № ФКУ0098/03/2022/РИС (в рамках работ по развитию Автоматизированной системы Федерального казначейства). Версия ППО АСФК 32.10.0.</w:t>
            </w:r>
          </w:p>
          <w:p w:rsidR="00FC5264" w:rsidRDefault="00FC5264" w:rsidP="00495D48">
            <w:pPr>
              <w:pStyle w:val="ASFKTablenorm"/>
            </w:pPr>
            <w:r w:rsidRPr="005E705B">
              <w:t xml:space="preserve">В соответствии с SUFD-136571 (SUFD-137596) актуализированы пп. </w:t>
            </w:r>
            <w:r w:rsidRPr="005E705B">
              <w:fldChar w:fldCharType="begin"/>
            </w:r>
            <w:r w:rsidRPr="005E705B">
              <w:instrText xml:space="preserve"> REF _Ref359516234 \r \h  \* MERGEFORMAT </w:instrText>
            </w:r>
            <w:r w:rsidRPr="005E705B">
              <w:fldChar w:fldCharType="separate"/>
            </w:r>
            <w:r w:rsidR="00973765">
              <w:t>5.1.1</w:t>
            </w:r>
            <w:r w:rsidRPr="005E705B">
              <w:fldChar w:fldCharType="end"/>
            </w:r>
            <w:r w:rsidRPr="005E705B">
              <w:t xml:space="preserve">, </w:t>
            </w:r>
            <w:r w:rsidRPr="005E705B">
              <w:fldChar w:fldCharType="begin"/>
            </w:r>
            <w:r w:rsidRPr="005E705B">
              <w:instrText xml:space="preserve"> REF _Ref359516403 \r \h  \* MERGEFORMAT </w:instrText>
            </w:r>
            <w:r w:rsidRPr="005E705B">
              <w:fldChar w:fldCharType="separate"/>
            </w:r>
            <w:r w:rsidR="00973765">
              <w:t>5.1.2</w:t>
            </w:r>
            <w:r w:rsidRPr="005E705B">
              <w:fldChar w:fldCharType="end"/>
            </w:r>
            <w:r w:rsidRPr="005E705B">
              <w:t>.</w:t>
            </w:r>
          </w:p>
        </w:tc>
      </w:tr>
      <w:tr w:rsidR="00A73141" w:rsidRPr="00D27160" w:rsidTr="00412DF7">
        <w:trPr>
          <w:trHeight w:val="20"/>
        </w:trPr>
        <w:tc>
          <w:tcPr>
            <w:tcW w:w="444" w:type="pct"/>
            <w:shd w:val="clear" w:color="auto" w:fill="auto"/>
          </w:tcPr>
          <w:p w:rsidR="00A73141" w:rsidRDefault="00A73141" w:rsidP="00A73141">
            <w:pPr>
              <w:pStyle w:val="ASFKTablenorm"/>
              <w:ind w:left="57" w:right="57"/>
            </w:pPr>
            <w:r>
              <w:t>19.00</w:t>
            </w:r>
          </w:p>
        </w:tc>
        <w:tc>
          <w:tcPr>
            <w:tcW w:w="676" w:type="pct"/>
            <w:shd w:val="clear" w:color="auto" w:fill="auto"/>
          </w:tcPr>
          <w:p w:rsidR="00A73141" w:rsidRDefault="00A73141" w:rsidP="00A73141">
            <w:pPr>
              <w:pStyle w:val="ASFKTablenorm"/>
            </w:pPr>
            <w:r>
              <w:t>31.01.2023</w:t>
            </w:r>
          </w:p>
        </w:tc>
        <w:tc>
          <w:tcPr>
            <w:tcW w:w="1016" w:type="pct"/>
            <w:shd w:val="clear" w:color="auto" w:fill="auto"/>
          </w:tcPr>
          <w:p w:rsidR="00A73141" w:rsidRDefault="00A73141" w:rsidP="00A73141">
            <w:pPr>
              <w:pStyle w:val="ASFKTablenorm"/>
            </w:pPr>
            <w:r>
              <w:t>Сармосова А.В.</w:t>
            </w:r>
          </w:p>
        </w:tc>
        <w:tc>
          <w:tcPr>
            <w:tcW w:w="2864" w:type="pct"/>
            <w:shd w:val="clear" w:color="auto" w:fill="auto"/>
          </w:tcPr>
          <w:p w:rsidR="00927D52" w:rsidRDefault="00927D52" w:rsidP="00A73141">
            <w:pPr>
              <w:pStyle w:val="ASFKTablenorm"/>
            </w:pPr>
            <w:r>
              <w:t xml:space="preserve">Государственный контракт от 24.01.2023 № ФКУ0018/01/2023/РИС (в рамках работ по развитию Автоматизированной системы Федерального казначейства). </w:t>
            </w:r>
          </w:p>
          <w:p w:rsidR="00A73141" w:rsidRDefault="00927D52" w:rsidP="00A73141">
            <w:pPr>
              <w:pStyle w:val="ASFKTablenorm"/>
            </w:pPr>
            <w:r>
              <w:t>Версия ППО АСФК 32.11.0.</w:t>
            </w:r>
          </w:p>
          <w:p w:rsidR="00A73141" w:rsidRDefault="00A73141" w:rsidP="00A73141">
            <w:pPr>
              <w:pStyle w:val="ASFKTablenorm"/>
            </w:pPr>
            <w:r w:rsidRPr="005E705B">
              <w:lastRenderedPageBreak/>
              <w:t xml:space="preserve">В соответствии с </w:t>
            </w:r>
            <w:r w:rsidRPr="005E705B">
              <w:rPr>
                <w:lang w:val="en-US"/>
              </w:rPr>
              <w:t>SUFD</w:t>
            </w:r>
            <w:r w:rsidRPr="005E705B">
              <w:t>-129801 (</w:t>
            </w:r>
            <w:r w:rsidRPr="005E705B">
              <w:rPr>
                <w:lang w:val="en-US"/>
              </w:rPr>
              <w:t>SUFD</w:t>
            </w:r>
            <w:r w:rsidRPr="005E705B">
              <w:t xml:space="preserve">-131592) актуализированы пп. </w:t>
            </w:r>
            <w:r w:rsidRPr="005E705B">
              <w:fldChar w:fldCharType="begin"/>
            </w:r>
            <w:r w:rsidRPr="005E705B">
              <w:instrText xml:space="preserve"> REF _Ref98326319 \r \h </w:instrText>
            </w:r>
            <w:r>
              <w:instrText xml:space="preserve"> \* MERGEFORMAT </w:instrText>
            </w:r>
            <w:r w:rsidRPr="005E705B">
              <w:fldChar w:fldCharType="separate"/>
            </w:r>
            <w:r w:rsidR="00973765">
              <w:t>5.4.1</w:t>
            </w:r>
            <w:r w:rsidRPr="005E705B">
              <w:fldChar w:fldCharType="end"/>
            </w:r>
            <w:r w:rsidRPr="005E705B">
              <w:t xml:space="preserve">, </w:t>
            </w:r>
            <w:r w:rsidRPr="005E705B">
              <w:fldChar w:fldCharType="begin"/>
            </w:r>
            <w:r w:rsidRPr="005E705B">
              <w:instrText xml:space="preserve"> REF _Ref468460868 \r \h </w:instrText>
            </w:r>
            <w:r>
              <w:instrText xml:space="preserve"> \* MERGEFORMAT </w:instrText>
            </w:r>
            <w:r w:rsidRPr="005E705B">
              <w:fldChar w:fldCharType="separate"/>
            </w:r>
            <w:r w:rsidR="00973765">
              <w:t>5.4.2</w:t>
            </w:r>
            <w:r w:rsidRPr="005E705B">
              <w:fldChar w:fldCharType="end"/>
            </w:r>
            <w:r>
              <w:t>.</w:t>
            </w:r>
          </w:p>
          <w:p w:rsidR="00A73141" w:rsidRPr="007A339F" w:rsidRDefault="00A73141" w:rsidP="00A73141">
            <w:pPr>
              <w:pStyle w:val="ASFKTablenorm"/>
            </w:pPr>
            <w:r>
              <w:t xml:space="preserve">В соответствии с </w:t>
            </w:r>
            <w:r>
              <w:rPr>
                <w:lang w:val="en-US"/>
              </w:rPr>
              <w:t>SUFD</w:t>
            </w:r>
            <w:r w:rsidRPr="004B2406">
              <w:t>-136823 (</w:t>
            </w:r>
            <w:r>
              <w:rPr>
                <w:lang w:val="en-US"/>
              </w:rPr>
              <w:t>SUFD</w:t>
            </w:r>
            <w:r w:rsidRPr="004B2406">
              <w:t xml:space="preserve">-139363) </w:t>
            </w:r>
            <w:r>
              <w:t>актуализирован п.</w:t>
            </w:r>
            <w:r>
              <w:fldChar w:fldCharType="begin"/>
            </w:r>
            <w:r>
              <w:instrText xml:space="preserve"> REF _Ref121048207 \r \h </w:instrText>
            </w:r>
            <w:r>
              <w:fldChar w:fldCharType="separate"/>
            </w:r>
            <w:r w:rsidR="00973765">
              <w:t>5.1.3</w:t>
            </w:r>
            <w:r>
              <w:fldChar w:fldCharType="end"/>
            </w:r>
            <w:r>
              <w:t>.</w:t>
            </w:r>
          </w:p>
        </w:tc>
      </w:tr>
    </w:tbl>
    <w:p w:rsidR="007D04A9" w:rsidRPr="00927D52" w:rsidRDefault="007D04A9" w:rsidP="00927D52">
      <w:pPr>
        <w:pStyle w:val="ASFKNormal"/>
        <w:rPr>
          <w:sz w:val="4"/>
          <w:szCs w:val="4"/>
        </w:rPr>
      </w:pPr>
    </w:p>
    <w:p w:rsidR="00567526" w:rsidRDefault="00567526">
      <w:pPr>
        <w:sectPr w:rsidR="00567526">
          <w:headerReference w:type="default" r:id="rId320"/>
          <w:footerReference w:type="even" r:id="rId321"/>
          <w:footerReference w:type="default" r:id="rId322"/>
          <w:pgSz w:w="11909" w:h="16834" w:code="9"/>
          <w:pgMar w:top="1134" w:right="567" w:bottom="851" w:left="1701" w:header="567" w:footer="284" w:gutter="0"/>
          <w:pgNumType w:start="2"/>
          <w:cols w:space="60"/>
        </w:sectPr>
      </w:pPr>
    </w:p>
    <w:p w:rsidR="00567526" w:rsidRDefault="00CD0662">
      <w:pPr>
        <w:spacing w:beforeLines="2150" w:before="5160"/>
        <w:ind w:left="-1000"/>
        <w:jc w:val="center"/>
      </w:pPr>
      <w:r>
        <w:rPr>
          <w:noProof/>
        </w:rPr>
        <w:lastRenderedPageBreak/>
        <w:drawing>
          <wp:inline distT="0" distB="0" distL="0" distR="0">
            <wp:extent cx="2085975" cy="2085975"/>
            <wp:effectExtent l="0" t="0" r="0" b="0"/>
            <wp:docPr id="403" name="Drawing 403" descr="QR"/>
            <wp:cNvGraphicFramePr/>
            <a:graphic xmlns:a="http://schemas.openxmlformats.org/drawingml/2006/main">
              <a:graphicData uri="http://schemas.openxmlformats.org/drawingml/2006/picture">
                <pic:pic xmlns:pic="http://schemas.openxmlformats.org/drawingml/2006/picture">
                  <pic:nvPicPr>
                    <pic:cNvPr id="0" name="Picture 403" descr="QR"/>
                    <pic:cNvPicPr>
                      <a:picLocks noChangeAspect="1"/>
                    </pic:cNvPicPr>
                  </pic:nvPicPr>
                  <pic:blipFill>
                    <a:blip r:embed="rId323"/>
                    <a:stretch>
                      <a:fillRect/>
                    </a:stretch>
                  </pic:blipFill>
                  <pic:spPr>
                    <a:xfrm>
                      <a:off x="0" y="0"/>
                      <a:ext cx="2085975" cy="2085975"/>
                    </a:xfrm>
                    <a:prstGeom prst="rect">
                      <a:avLst/>
                    </a:prstGeom>
                  </pic:spPr>
                </pic:pic>
              </a:graphicData>
            </a:graphic>
          </wp:inline>
        </w:drawing>
      </w:r>
    </w:p>
    <w:sectPr w:rsidR="00567526" w:rsidSect="0095462B">
      <w:headerReference w:type="default" r:id="rId324"/>
      <w:footerReference w:type="default" r:id="rId325"/>
      <w:pgSz w:w="11909" w:h="16834" w:code="9"/>
      <w:pgMar w:top="1134" w:right="567" w:bottom="851" w:left="1701" w:header="567" w:footer="284"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32C" w:rsidRDefault="0029232C">
      <w:r>
        <w:separator/>
      </w:r>
    </w:p>
    <w:p w:rsidR="0029232C" w:rsidRDefault="0029232C"/>
  </w:endnote>
  <w:endnote w:type="continuationSeparator" w:id="0">
    <w:p w:rsidR="0029232C" w:rsidRDefault="0029232C">
      <w:r>
        <w:continuationSeparator/>
      </w:r>
    </w:p>
    <w:p w:rsidR="0029232C" w:rsidRDefault="002923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8B1" w:rsidRDefault="00CA28B1" w:rsidP="00321853">
    <w:pPr>
      <w:pStyle w:val="ASFKTitulfooter"/>
    </w:pPr>
    <w:r>
      <w:t>202</w:t>
    </w:r>
    <w:r>
      <w:rPr>
        <w:lang w:val="en-US"/>
      </w:rPr>
      <w:t>3</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526" w:rsidRDefault="0056752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8B1" w:rsidRDefault="00CA28B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526" w:rsidRDefault="005675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32C" w:rsidRDefault="0029232C">
      <w:r>
        <w:separator/>
      </w:r>
    </w:p>
    <w:p w:rsidR="0029232C" w:rsidRDefault="0029232C"/>
  </w:footnote>
  <w:footnote w:type="continuationSeparator" w:id="0">
    <w:p w:rsidR="0029232C" w:rsidRDefault="0029232C">
      <w:r>
        <w:continuationSeparator/>
      </w:r>
    </w:p>
    <w:p w:rsidR="0029232C" w:rsidRDefault="0029232C"/>
  </w:footnote>
  <w:footnote w:id="1">
    <w:p w:rsidR="00CA28B1" w:rsidRDefault="00CA28B1">
      <w:pPr>
        <w:pStyle w:val="affffd"/>
      </w:pPr>
      <w:r>
        <w:rPr>
          <w:rStyle w:val="affffe"/>
        </w:rPr>
        <w:footnoteRef/>
      </w:r>
      <w:r>
        <w:t xml:space="preserve"> </w:t>
      </w:r>
      <w:r w:rsidRPr="00225B8B">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CA28B1" w:rsidRDefault="00CA28B1"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CA28B1" w:rsidTr="00CD3E54">
      <w:tc>
        <w:tcPr>
          <w:tcW w:w="9854" w:type="dxa"/>
        </w:tcPr>
        <w:p w:rsidR="00CA28B1" w:rsidRDefault="00CA28B1" w:rsidP="00C605DA">
          <w:pPr>
            <w:pStyle w:val="ASFKTitulheader"/>
          </w:pPr>
          <w:r w:rsidRPr="007B49F3">
            <w:t>ФЕДЕРАЛЬНОЕ КАЗНАЧЕЙСТВО (КАЗНАЧЕ</w:t>
          </w:r>
          <w:r w:rsidRPr="00C605DA">
            <w:t>й</w:t>
          </w:r>
          <w:r w:rsidRPr="007B49F3">
            <w:t>СТВО РОССИИ)</w:t>
          </w:r>
        </w:p>
      </w:tc>
    </w:tr>
  </w:tbl>
  <w:p w:rsidR="00CA28B1" w:rsidRPr="00B96499" w:rsidRDefault="00CA28B1"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7"/>
      <w:gridCol w:w="6044"/>
      <w:gridCol w:w="1268"/>
    </w:tblGrid>
    <w:tr w:rsidR="00CA28B1" w:rsidTr="00CD0662">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CA28B1" w:rsidRPr="00725F8D" w:rsidRDefault="00CA28B1">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CA28B1" w:rsidRPr="00725F8D" w:rsidRDefault="0029232C">
          <w:pPr>
            <w:pStyle w:val="ASFKheader"/>
          </w:pPr>
          <w:fldSimple w:instr=" DOCPROPERTY  FullNameSystem  \* MERGEFORMAT ">
            <w:r w:rsidR="00790B64">
              <w:t>Автоматизированная система Федерального казначейства</w:t>
            </w:r>
          </w:fldSimple>
        </w:p>
      </w:tc>
    </w:tr>
    <w:tr w:rsidR="00CA28B1" w:rsidTr="00CD0662">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CA28B1" w:rsidRPr="00725F8D" w:rsidRDefault="00CA28B1">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CA28B1" w:rsidRPr="00725F8D" w:rsidRDefault="0029232C">
          <w:pPr>
            <w:pStyle w:val="ASFKheader"/>
            <w:rPr>
              <w:highlight w:val="yellow"/>
            </w:rPr>
          </w:pPr>
          <w:fldSimple w:instr=" DOCPROPERTY  DocType  \* MERGEFORMAT ">
            <w:r w:rsidR="00790B64">
              <w:t>Обучающие материалы</w:t>
            </w:r>
          </w:fldSimple>
          <w:r w:rsidR="00CA28B1">
            <w:t xml:space="preserve"> «</w:t>
          </w:r>
          <w:fldSimple w:instr=" DOCPROPERTY  DocName  \* MERGEFORMAT ">
            <w:r w:rsidR="00790B64">
              <w:t>Руководство по работе с «АРМ ГРБС»</w:t>
            </w:r>
          </w:fldSimple>
        </w:p>
      </w:tc>
    </w:tr>
    <w:tr w:rsidR="00CA28B1" w:rsidTr="00CD0662">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CA28B1" w:rsidRPr="00725F8D" w:rsidRDefault="00CA28B1">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CA28B1" w:rsidRPr="00725F8D" w:rsidRDefault="0029232C" w:rsidP="00A74708">
          <w:pPr>
            <w:pStyle w:val="ASFKheader"/>
            <w:rPr>
              <w:lang w:val="en-US"/>
            </w:rPr>
          </w:pPr>
          <w:fldSimple w:instr=" DOCPROPERTY  DocCode  \* MERGEFORMAT ">
            <w:r w:rsidR="00790B64">
              <w:t>05610536.09.01,03.ОМ.002-19.00 1(2)</w:t>
            </w:r>
          </w:fldSimple>
        </w:p>
      </w:tc>
      <w:tc>
        <w:tcPr>
          <w:tcW w:w="658" w:type="pct"/>
          <w:tcBorders>
            <w:top w:val="single" w:sz="12" w:space="0" w:color="auto"/>
            <w:left w:val="single" w:sz="12" w:space="0" w:color="auto"/>
            <w:bottom w:val="single" w:sz="12" w:space="0" w:color="auto"/>
            <w:right w:val="single" w:sz="12" w:space="0" w:color="auto"/>
          </w:tcBorders>
          <w:hideMark/>
        </w:tcPr>
        <w:p w:rsidR="00CA28B1" w:rsidRPr="00725F8D" w:rsidRDefault="00CA28B1">
          <w:pPr>
            <w:pStyle w:val="ASFKheader"/>
          </w:pPr>
          <w:r w:rsidRPr="00725F8D">
            <w:t xml:space="preserve">Стр. </w:t>
          </w:r>
          <w:r w:rsidRPr="00725F8D">
            <w:fldChar w:fldCharType="begin"/>
          </w:r>
          <w:r w:rsidRPr="00725F8D">
            <w:instrText xml:space="preserve"> PAGE </w:instrText>
          </w:r>
          <w:r w:rsidRPr="00725F8D">
            <w:fldChar w:fldCharType="separate"/>
          </w:r>
          <w:r w:rsidR="00CD0662">
            <w:rPr>
              <w:noProof/>
            </w:rPr>
            <w:t>20</w:t>
          </w:r>
          <w:r w:rsidRPr="00725F8D">
            <w:fldChar w:fldCharType="end"/>
          </w:r>
        </w:p>
      </w:tc>
    </w:tr>
  </w:tbl>
  <w:p w:rsidR="00CA28B1" w:rsidRPr="00725F8D" w:rsidRDefault="00CA28B1" w:rsidP="00B412A1">
    <w:pP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526" w:rsidRDefault="005675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1"/>
      </v:shape>
    </w:pict>
  </w:numPicBullet>
  <w:numPicBullet w:numPicBulletId="1">
    <w:pict>
      <v:shape id="_x0000_i1027" type="#_x0000_t75" style="width:12pt;height:12.75pt" o:bullet="t">
        <v:imagedata r:id="rId2" o:title="3"/>
      </v:shape>
    </w:pict>
  </w:numPicBullet>
  <w:numPicBullet w:numPicBulletId="2">
    <w:pict>
      <v:shape id="_x0000_i1028" type="#_x0000_t75" style="width:15pt;height:11.25pt" o:bullet="t">
        <v:imagedata r:id="rId3" o:title=""/>
      </v:shape>
    </w:pict>
  </w:numPicBullet>
  <w:numPicBullet w:numPicBulletId="3">
    <w:pict>
      <v:shape id="_x0000_i1029" type="#_x0000_t75" style="width:15pt;height:12.75pt" o:bullet="t">
        <v:imagedata r:id="rId4" o:title=""/>
      </v:shape>
    </w:pict>
  </w:numPicBullet>
  <w:numPicBullet w:numPicBulletId="4">
    <w:pict>
      <v:shape id="_x0000_i1030" type="#_x0000_t75" style="width:20.25pt;height:17.25pt" o:bullet="t">
        <v:imagedata r:id="rId5" o:title=""/>
      </v:shape>
    </w:pict>
  </w:numPicBullet>
  <w:numPicBullet w:numPicBulletId="5">
    <w:pict>
      <v:shape id="_x0000_i1031" type="#_x0000_t75" style="width:18.75pt;height:17.25pt" o:bullet="t">
        <v:imagedata r:id="rId6" o:title=""/>
      </v:shape>
    </w:pict>
  </w:numPicBullet>
  <w:numPicBullet w:numPicBulletId="6">
    <w:pict>
      <v:shape id="_x0000_i1032" type="#_x0000_t75" style="width:9.75pt;height:10.5pt" o:bullet="t">
        <v:imagedata r:id="rId7" o:title=""/>
      </v:shape>
    </w:pict>
  </w:numPicBullet>
  <w:numPicBullet w:numPicBulletId="7">
    <w:pict>
      <v:shape id="_x0000_i1033" type="#_x0000_t75" style="width:9pt;height:9pt" o:bullet="t">
        <v:imagedata r:id="rId8" o:title="BD15135_"/>
      </v:shape>
    </w:pict>
  </w:numPicBullet>
  <w:numPicBullet w:numPicBulletId="8">
    <w:pict>
      <v:shape id="_x0000_i1034" type="#_x0000_t75" style="width:15pt;height:15pt" o:bullet="t">
        <v:imagedata r:id="rId9" o:title="Snap31"/>
      </v:shape>
    </w:pict>
  </w:numPicBullet>
  <w:numPicBullet w:numPicBulletId="9">
    <w:pict>
      <v:shape id="_x0000_i1035" type="#_x0000_t75" style="width:15pt;height:15pt" o:bullet="t">
        <v:imagedata r:id="rId10" o:title="Snap33"/>
      </v:shape>
    </w:pict>
  </w:numPicBullet>
  <w:numPicBullet w:numPicBulletId="10">
    <w:pict>
      <v:shape id="_x0000_i1036" type="#_x0000_t75" style="width:12.75pt;height:12pt" o:bullet="t">
        <v:imagedata r:id="rId11" o:title="для обзора"/>
      </v:shape>
    </w:pict>
  </w:numPicBullet>
  <w:numPicBullet w:numPicBulletId="11">
    <w:pict>
      <v:shape id="_x0000_i1037" type="#_x0000_t75" style="width:15pt;height:14.25pt" o:bullet="t">
        <v:imagedata r:id="rId12" o:title="1"/>
      </v:shape>
    </w:pict>
  </w:numPicBullet>
  <w:numPicBullet w:numPicBulletId="12">
    <w:pict>
      <v:shape id="_x0000_i1038" type="#_x0000_t75" style="width:15pt;height:14.25pt" o:bullet="t">
        <v:imagedata r:id="rId13" o:title="2"/>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2"/>
  </w:num>
  <w:num w:numId="3">
    <w:abstractNumId w:val="28"/>
  </w:num>
  <w:num w:numId="4">
    <w:abstractNumId w:val="26"/>
  </w:num>
  <w:num w:numId="5">
    <w:abstractNumId w:val="36"/>
  </w:num>
  <w:num w:numId="6">
    <w:abstractNumId w:val="11"/>
  </w:num>
  <w:num w:numId="7">
    <w:abstractNumId w:val="10"/>
  </w:num>
  <w:num w:numId="8">
    <w:abstractNumId w:val="22"/>
  </w:num>
  <w:num w:numId="9">
    <w:abstractNumId w:val="12"/>
  </w:num>
  <w:num w:numId="10">
    <w:abstractNumId w:val="13"/>
  </w:num>
  <w:num w:numId="11">
    <w:abstractNumId w:val="19"/>
  </w:num>
  <w:num w:numId="12">
    <w:abstractNumId w:val="24"/>
  </w:num>
  <w:num w:numId="13">
    <w:abstractNumId w:val="34"/>
  </w:num>
  <w:num w:numId="14">
    <w:abstractNumId w:val="15"/>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num>
  <w:num w:numId="64">
    <w:abstractNumId w:val="38"/>
  </w:num>
  <w:num w:numId="65">
    <w:abstractNumId w:val="40"/>
  </w:num>
  <w:num w:numId="66">
    <w:abstractNumId w:val="29"/>
  </w:num>
  <w:num w:numId="67">
    <w:abstractNumId w:val="21"/>
  </w:num>
  <w:num w:numId="68">
    <w:abstractNumId w:val="30"/>
  </w:num>
  <w:num w:numId="69">
    <w:abstractNumId w:val="25"/>
  </w:num>
  <w:num w:numId="70">
    <w:abstractNumId w:val="17"/>
  </w:num>
  <w:num w:numId="71">
    <w:abstractNumId w:val="33"/>
  </w:num>
  <w:num w:numId="72">
    <w:abstractNumId w:val="35"/>
  </w:num>
  <w:num w:numId="73">
    <w:abstractNumId w:val="14"/>
  </w:num>
  <w:num w:numId="74">
    <w:abstractNumId w:val="41"/>
  </w:num>
  <w:num w:numId="75">
    <w:abstractNumId w:val="27"/>
  </w:num>
  <w:num w:numId="76">
    <w:abstractNumId w:val="20"/>
  </w:num>
  <w:num w:numId="77">
    <w:abstractNumId w:val="32"/>
  </w:num>
  <w:num w:numId="78">
    <w:abstractNumId w:val="31"/>
  </w:num>
  <w:num w:numId="79">
    <w:abstractNumId w:val="39"/>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8"/>
  </w:num>
  <w:num w:numId="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7"/>
  </w:num>
  <w:num w:numId="93">
    <w:abstractNumId w:val="16"/>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formatting="1" w:enforcement="0"/>
  <w:autoFormatOverride/>
  <w:defaultTabStop w:val="57"/>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3FF"/>
    <w:rsid w:val="0001341A"/>
    <w:rsid w:val="0001348B"/>
    <w:rsid w:val="0001383C"/>
    <w:rsid w:val="00014222"/>
    <w:rsid w:val="000157DE"/>
    <w:rsid w:val="0001602B"/>
    <w:rsid w:val="00016FB6"/>
    <w:rsid w:val="0002021E"/>
    <w:rsid w:val="0002082E"/>
    <w:rsid w:val="000225A3"/>
    <w:rsid w:val="00022E82"/>
    <w:rsid w:val="00023466"/>
    <w:rsid w:val="000254DE"/>
    <w:rsid w:val="000274BD"/>
    <w:rsid w:val="00027EE7"/>
    <w:rsid w:val="00030259"/>
    <w:rsid w:val="00031E30"/>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4CB3"/>
    <w:rsid w:val="00055277"/>
    <w:rsid w:val="0005567D"/>
    <w:rsid w:val="000568E0"/>
    <w:rsid w:val="0005718D"/>
    <w:rsid w:val="00060009"/>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63A4"/>
    <w:rsid w:val="00077A06"/>
    <w:rsid w:val="00077B90"/>
    <w:rsid w:val="00077EB6"/>
    <w:rsid w:val="000805AC"/>
    <w:rsid w:val="000809CB"/>
    <w:rsid w:val="000824CA"/>
    <w:rsid w:val="000841A1"/>
    <w:rsid w:val="00084763"/>
    <w:rsid w:val="00085C0B"/>
    <w:rsid w:val="00086199"/>
    <w:rsid w:val="000864B6"/>
    <w:rsid w:val="00086BD3"/>
    <w:rsid w:val="00087443"/>
    <w:rsid w:val="00087848"/>
    <w:rsid w:val="00090D61"/>
    <w:rsid w:val="000924AD"/>
    <w:rsid w:val="00092976"/>
    <w:rsid w:val="00092CCF"/>
    <w:rsid w:val="00094211"/>
    <w:rsid w:val="0009449B"/>
    <w:rsid w:val="0009567E"/>
    <w:rsid w:val="00095992"/>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C088B"/>
    <w:rsid w:val="000C2791"/>
    <w:rsid w:val="000C29D4"/>
    <w:rsid w:val="000C2EB1"/>
    <w:rsid w:val="000C3BCF"/>
    <w:rsid w:val="000C7EE6"/>
    <w:rsid w:val="000D0898"/>
    <w:rsid w:val="000D1AB6"/>
    <w:rsid w:val="000D1ABD"/>
    <w:rsid w:val="000D2BE7"/>
    <w:rsid w:val="000D2E57"/>
    <w:rsid w:val="000D3380"/>
    <w:rsid w:val="000D4EB9"/>
    <w:rsid w:val="000D631C"/>
    <w:rsid w:val="000D684C"/>
    <w:rsid w:val="000D735D"/>
    <w:rsid w:val="000E0478"/>
    <w:rsid w:val="000E0DA0"/>
    <w:rsid w:val="000E0EC4"/>
    <w:rsid w:val="000E0EF4"/>
    <w:rsid w:val="000E1C7E"/>
    <w:rsid w:val="000E2863"/>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5C43"/>
    <w:rsid w:val="000F673B"/>
    <w:rsid w:val="000F7502"/>
    <w:rsid w:val="000F78C0"/>
    <w:rsid w:val="0010022B"/>
    <w:rsid w:val="0010036B"/>
    <w:rsid w:val="001003D4"/>
    <w:rsid w:val="00100C56"/>
    <w:rsid w:val="00100DE1"/>
    <w:rsid w:val="001010D1"/>
    <w:rsid w:val="0010252B"/>
    <w:rsid w:val="00102A5C"/>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1A80"/>
    <w:rsid w:val="001422DC"/>
    <w:rsid w:val="00142A4D"/>
    <w:rsid w:val="00143043"/>
    <w:rsid w:val="00143117"/>
    <w:rsid w:val="001458E1"/>
    <w:rsid w:val="00145A5A"/>
    <w:rsid w:val="00146405"/>
    <w:rsid w:val="001468D7"/>
    <w:rsid w:val="00146AE7"/>
    <w:rsid w:val="00146F36"/>
    <w:rsid w:val="00150C9E"/>
    <w:rsid w:val="00151F5C"/>
    <w:rsid w:val="00152F39"/>
    <w:rsid w:val="00153816"/>
    <w:rsid w:val="00153E3C"/>
    <w:rsid w:val="00153EB0"/>
    <w:rsid w:val="0015423E"/>
    <w:rsid w:val="00155684"/>
    <w:rsid w:val="00155937"/>
    <w:rsid w:val="00155C20"/>
    <w:rsid w:val="00157620"/>
    <w:rsid w:val="00157FF1"/>
    <w:rsid w:val="001600BD"/>
    <w:rsid w:val="0016054F"/>
    <w:rsid w:val="00160D39"/>
    <w:rsid w:val="00161256"/>
    <w:rsid w:val="0016164B"/>
    <w:rsid w:val="001622A0"/>
    <w:rsid w:val="00162C2B"/>
    <w:rsid w:val="001649C5"/>
    <w:rsid w:val="00164C48"/>
    <w:rsid w:val="001670F0"/>
    <w:rsid w:val="00171B9A"/>
    <w:rsid w:val="00171C42"/>
    <w:rsid w:val="00172547"/>
    <w:rsid w:val="00174271"/>
    <w:rsid w:val="0017548A"/>
    <w:rsid w:val="00175B7D"/>
    <w:rsid w:val="00175D2A"/>
    <w:rsid w:val="00175E67"/>
    <w:rsid w:val="00176454"/>
    <w:rsid w:val="001769CB"/>
    <w:rsid w:val="001771E5"/>
    <w:rsid w:val="0017751B"/>
    <w:rsid w:val="001812A9"/>
    <w:rsid w:val="00181AF8"/>
    <w:rsid w:val="00182C5C"/>
    <w:rsid w:val="00182DF4"/>
    <w:rsid w:val="0018353A"/>
    <w:rsid w:val="00183B08"/>
    <w:rsid w:val="00185D21"/>
    <w:rsid w:val="00186648"/>
    <w:rsid w:val="001871D3"/>
    <w:rsid w:val="0018793C"/>
    <w:rsid w:val="0019053B"/>
    <w:rsid w:val="00190ABD"/>
    <w:rsid w:val="0019159A"/>
    <w:rsid w:val="0019207A"/>
    <w:rsid w:val="00192604"/>
    <w:rsid w:val="00192AD8"/>
    <w:rsid w:val="00194A79"/>
    <w:rsid w:val="00195DDA"/>
    <w:rsid w:val="001965B5"/>
    <w:rsid w:val="001970F3"/>
    <w:rsid w:val="00197B13"/>
    <w:rsid w:val="00197FEE"/>
    <w:rsid w:val="001A068D"/>
    <w:rsid w:val="001A09AD"/>
    <w:rsid w:val="001A19FC"/>
    <w:rsid w:val="001A1E17"/>
    <w:rsid w:val="001A2DCE"/>
    <w:rsid w:val="001A3640"/>
    <w:rsid w:val="001A46A4"/>
    <w:rsid w:val="001A4B85"/>
    <w:rsid w:val="001A4BC0"/>
    <w:rsid w:val="001A4EC0"/>
    <w:rsid w:val="001A5F51"/>
    <w:rsid w:val="001A71C4"/>
    <w:rsid w:val="001B1CC7"/>
    <w:rsid w:val="001B218C"/>
    <w:rsid w:val="001B258B"/>
    <w:rsid w:val="001B28F7"/>
    <w:rsid w:val="001B3705"/>
    <w:rsid w:val="001B3B50"/>
    <w:rsid w:val="001B425D"/>
    <w:rsid w:val="001B46D2"/>
    <w:rsid w:val="001B552D"/>
    <w:rsid w:val="001B591E"/>
    <w:rsid w:val="001C04B8"/>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32DF"/>
    <w:rsid w:val="001D3710"/>
    <w:rsid w:val="001D44A5"/>
    <w:rsid w:val="001D4AF9"/>
    <w:rsid w:val="001D6E21"/>
    <w:rsid w:val="001E0E64"/>
    <w:rsid w:val="001E0F7B"/>
    <w:rsid w:val="001E1DEC"/>
    <w:rsid w:val="001E22B3"/>
    <w:rsid w:val="001E2F7E"/>
    <w:rsid w:val="001E314B"/>
    <w:rsid w:val="001E4646"/>
    <w:rsid w:val="001E4E15"/>
    <w:rsid w:val="001E5927"/>
    <w:rsid w:val="001E70EE"/>
    <w:rsid w:val="001E78AE"/>
    <w:rsid w:val="001E7CEC"/>
    <w:rsid w:val="001F03BE"/>
    <w:rsid w:val="001F17A6"/>
    <w:rsid w:val="001F20AD"/>
    <w:rsid w:val="001F222F"/>
    <w:rsid w:val="001F30EC"/>
    <w:rsid w:val="001F41A4"/>
    <w:rsid w:val="001F439F"/>
    <w:rsid w:val="001F4E88"/>
    <w:rsid w:val="001F4F0E"/>
    <w:rsid w:val="001F6A1C"/>
    <w:rsid w:val="001F71C5"/>
    <w:rsid w:val="00201154"/>
    <w:rsid w:val="002022C8"/>
    <w:rsid w:val="00202320"/>
    <w:rsid w:val="0020278F"/>
    <w:rsid w:val="00202F40"/>
    <w:rsid w:val="00203329"/>
    <w:rsid w:val="0020415C"/>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476"/>
    <w:rsid w:val="002375A4"/>
    <w:rsid w:val="00237A20"/>
    <w:rsid w:val="0024033C"/>
    <w:rsid w:val="0024038F"/>
    <w:rsid w:val="00241CFD"/>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6E3"/>
    <w:rsid w:val="0025674A"/>
    <w:rsid w:val="00256A05"/>
    <w:rsid w:val="00260459"/>
    <w:rsid w:val="00262A46"/>
    <w:rsid w:val="0026338F"/>
    <w:rsid w:val="0026387A"/>
    <w:rsid w:val="00264BC9"/>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2E42"/>
    <w:rsid w:val="00283494"/>
    <w:rsid w:val="00283BF8"/>
    <w:rsid w:val="002843F5"/>
    <w:rsid w:val="00284496"/>
    <w:rsid w:val="0028463F"/>
    <w:rsid w:val="00284FE4"/>
    <w:rsid w:val="00287879"/>
    <w:rsid w:val="00290B82"/>
    <w:rsid w:val="00291730"/>
    <w:rsid w:val="00292070"/>
    <w:rsid w:val="0029232C"/>
    <w:rsid w:val="00292808"/>
    <w:rsid w:val="00292F40"/>
    <w:rsid w:val="002933FC"/>
    <w:rsid w:val="002935BC"/>
    <w:rsid w:val="002956AC"/>
    <w:rsid w:val="0029630E"/>
    <w:rsid w:val="00296D4E"/>
    <w:rsid w:val="002A0422"/>
    <w:rsid w:val="002A09C2"/>
    <w:rsid w:val="002A2A3D"/>
    <w:rsid w:val="002A2AB1"/>
    <w:rsid w:val="002A2E9D"/>
    <w:rsid w:val="002A5FDC"/>
    <w:rsid w:val="002B155C"/>
    <w:rsid w:val="002B15C9"/>
    <w:rsid w:val="002B1E60"/>
    <w:rsid w:val="002B1F3E"/>
    <w:rsid w:val="002B3716"/>
    <w:rsid w:val="002B393E"/>
    <w:rsid w:val="002B65E1"/>
    <w:rsid w:val="002B6D5D"/>
    <w:rsid w:val="002B746F"/>
    <w:rsid w:val="002B7962"/>
    <w:rsid w:val="002C0490"/>
    <w:rsid w:val="002C2412"/>
    <w:rsid w:val="002C35C0"/>
    <w:rsid w:val="002C3A9C"/>
    <w:rsid w:val="002C4341"/>
    <w:rsid w:val="002C506B"/>
    <w:rsid w:val="002C5297"/>
    <w:rsid w:val="002C66B3"/>
    <w:rsid w:val="002C6BB6"/>
    <w:rsid w:val="002D19CC"/>
    <w:rsid w:val="002D1BC8"/>
    <w:rsid w:val="002D1CAC"/>
    <w:rsid w:val="002D1ECF"/>
    <w:rsid w:val="002D3591"/>
    <w:rsid w:val="002D3A9B"/>
    <w:rsid w:val="002D6914"/>
    <w:rsid w:val="002D7E2B"/>
    <w:rsid w:val="002E101B"/>
    <w:rsid w:val="002E1601"/>
    <w:rsid w:val="002E1839"/>
    <w:rsid w:val="002E2203"/>
    <w:rsid w:val="002E25F4"/>
    <w:rsid w:val="002E2C20"/>
    <w:rsid w:val="002E5C08"/>
    <w:rsid w:val="002E5CC0"/>
    <w:rsid w:val="002E5EDE"/>
    <w:rsid w:val="002E7624"/>
    <w:rsid w:val="002F01ED"/>
    <w:rsid w:val="002F1666"/>
    <w:rsid w:val="002F1A22"/>
    <w:rsid w:val="002F308A"/>
    <w:rsid w:val="002F3CF2"/>
    <w:rsid w:val="002F3E48"/>
    <w:rsid w:val="002F5558"/>
    <w:rsid w:val="002F5A83"/>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07734"/>
    <w:rsid w:val="0031081C"/>
    <w:rsid w:val="00310DA6"/>
    <w:rsid w:val="0031216B"/>
    <w:rsid w:val="00313103"/>
    <w:rsid w:val="00315BDD"/>
    <w:rsid w:val="00316F91"/>
    <w:rsid w:val="00321853"/>
    <w:rsid w:val="003221AE"/>
    <w:rsid w:val="003228C1"/>
    <w:rsid w:val="0032292E"/>
    <w:rsid w:val="00323C22"/>
    <w:rsid w:val="003249AE"/>
    <w:rsid w:val="00325AC0"/>
    <w:rsid w:val="003305E6"/>
    <w:rsid w:val="00330628"/>
    <w:rsid w:val="003309BB"/>
    <w:rsid w:val="00332744"/>
    <w:rsid w:val="003337DD"/>
    <w:rsid w:val="00333827"/>
    <w:rsid w:val="003341D1"/>
    <w:rsid w:val="00334874"/>
    <w:rsid w:val="00335025"/>
    <w:rsid w:val="00335BEC"/>
    <w:rsid w:val="00336320"/>
    <w:rsid w:val="00336F5F"/>
    <w:rsid w:val="003372E7"/>
    <w:rsid w:val="00342F08"/>
    <w:rsid w:val="00343439"/>
    <w:rsid w:val="0034355B"/>
    <w:rsid w:val="003436DD"/>
    <w:rsid w:val="00344EF7"/>
    <w:rsid w:val="00345377"/>
    <w:rsid w:val="003458AC"/>
    <w:rsid w:val="00346B86"/>
    <w:rsid w:val="00346CDA"/>
    <w:rsid w:val="00347D2A"/>
    <w:rsid w:val="00350358"/>
    <w:rsid w:val="0035150B"/>
    <w:rsid w:val="00351CCE"/>
    <w:rsid w:val="00354B8D"/>
    <w:rsid w:val="00355FBF"/>
    <w:rsid w:val="003560F8"/>
    <w:rsid w:val="003574B9"/>
    <w:rsid w:val="00360DD0"/>
    <w:rsid w:val="00363C38"/>
    <w:rsid w:val="00365556"/>
    <w:rsid w:val="003657DC"/>
    <w:rsid w:val="003664E7"/>
    <w:rsid w:val="00370165"/>
    <w:rsid w:val="003706C4"/>
    <w:rsid w:val="003711B6"/>
    <w:rsid w:val="0037134D"/>
    <w:rsid w:val="00371FF6"/>
    <w:rsid w:val="003730B1"/>
    <w:rsid w:val="003736EF"/>
    <w:rsid w:val="00374350"/>
    <w:rsid w:val="00374F48"/>
    <w:rsid w:val="00375783"/>
    <w:rsid w:val="00375AB6"/>
    <w:rsid w:val="00375DB4"/>
    <w:rsid w:val="00375F0C"/>
    <w:rsid w:val="00376094"/>
    <w:rsid w:val="003763D1"/>
    <w:rsid w:val="003774EB"/>
    <w:rsid w:val="00380B2B"/>
    <w:rsid w:val="003814C6"/>
    <w:rsid w:val="00381A4C"/>
    <w:rsid w:val="00381C18"/>
    <w:rsid w:val="00381F4F"/>
    <w:rsid w:val="003821FB"/>
    <w:rsid w:val="00382C59"/>
    <w:rsid w:val="00383B3A"/>
    <w:rsid w:val="00383D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9B8"/>
    <w:rsid w:val="003A1A6E"/>
    <w:rsid w:val="003A1FC8"/>
    <w:rsid w:val="003A28E5"/>
    <w:rsid w:val="003A4103"/>
    <w:rsid w:val="003A43D0"/>
    <w:rsid w:val="003A5624"/>
    <w:rsid w:val="003A5EC0"/>
    <w:rsid w:val="003B0B43"/>
    <w:rsid w:val="003B26F2"/>
    <w:rsid w:val="003B5663"/>
    <w:rsid w:val="003B615A"/>
    <w:rsid w:val="003C6DE9"/>
    <w:rsid w:val="003C7CC3"/>
    <w:rsid w:val="003D00DA"/>
    <w:rsid w:val="003D034E"/>
    <w:rsid w:val="003D17A3"/>
    <w:rsid w:val="003D3333"/>
    <w:rsid w:val="003D4D14"/>
    <w:rsid w:val="003D667C"/>
    <w:rsid w:val="003D6BD0"/>
    <w:rsid w:val="003E119B"/>
    <w:rsid w:val="003E19B1"/>
    <w:rsid w:val="003E1B42"/>
    <w:rsid w:val="003E2D65"/>
    <w:rsid w:val="003E32B8"/>
    <w:rsid w:val="003E4298"/>
    <w:rsid w:val="003E57BA"/>
    <w:rsid w:val="003E5C34"/>
    <w:rsid w:val="003E6B5A"/>
    <w:rsid w:val="003E703D"/>
    <w:rsid w:val="003E7202"/>
    <w:rsid w:val="003E7ACD"/>
    <w:rsid w:val="003F21C8"/>
    <w:rsid w:val="003F2F11"/>
    <w:rsid w:val="003F309B"/>
    <w:rsid w:val="003F3147"/>
    <w:rsid w:val="003F4180"/>
    <w:rsid w:val="003F53EC"/>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2DF7"/>
    <w:rsid w:val="00413CAB"/>
    <w:rsid w:val="00414159"/>
    <w:rsid w:val="00415355"/>
    <w:rsid w:val="00416DF7"/>
    <w:rsid w:val="004177B8"/>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30A9"/>
    <w:rsid w:val="0044404C"/>
    <w:rsid w:val="004440C9"/>
    <w:rsid w:val="00446611"/>
    <w:rsid w:val="004472F4"/>
    <w:rsid w:val="00447913"/>
    <w:rsid w:val="00451E6A"/>
    <w:rsid w:val="00453A3A"/>
    <w:rsid w:val="00460947"/>
    <w:rsid w:val="00460FFA"/>
    <w:rsid w:val="00461C83"/>
    <w:rsid w:val="004634FA"/>
    <w:rsid w:val="00465740"/>
    <w:rsid w:val="00465914"/>
    <w:rsid w:val="00466BD6"/>
    <w:rsid w:val="00466E08"/>
    <w:rsid w:val="00466EDB"/>
    <w:rsid w:val="00467237"/>
    <w:rsid w:val="00467359"/>
    <w:rsid w:val="0046798D"/>
    <w:rsid w:val="00467C22"/>
    <w:rsid w:val="004700E2"/>
    <w:rsid w:val="00470A95"/>
    <w:rsid w:val="00471C84"/>
    <w:rsid w:val="00472019"/>
    <w:rsid w:val="00472C7A"/>
    <w:rsid w:val="0047317B"/>
    <w:rsid w:val="00473684"/>
    <w:rsid w:val="0047438D"/>
    <w:rsid w:val="00475B25"/>
    <w:rsid w:val="004764A9"/>
    <w:rsid w:val="00476519"/>
    <w:rsid w:val="00477AE4"/>
    <w:rsid w:val="00480913"/>
    <w:rsid w:val="00481292"/>
    <w:rsid w:val="0048191A"/>
    <w:rsid w:val="00481EAC"/>
    <w:rsid w:val="004828B8"/>
    <w:rsid w:val="00482B17"/>
    <w:rsid w:val="00483233"/>
    <w:rsid w:val="0048520E"/>
    <w:rsid w:val="00485C94"/>
    <w:rsid w:val="00486632"/>
    <w:rsid w:val="0048714B"/>
    <w:rsid w:val="00487203"/>
    <w:rsid w:val="00487AB6"/>
    <w:rsid w:val="00487BE9"/>
    <w:rsid w:val="004908BF"/>
    <w:rsid w:val="0049156D"/>
    <w:rsid w:val="004931EF"/>
    <w:rsid w:val="00493AD1"/>
    <w:rsid w:val="00493ADE"/>
    <w:rsid w:val="00494309"/>
    <w:rsid w:val="004944A2"/>
    <w:rsid w:val="0049491E"/>
    <w:rsid w:val="004955DD"/>
    <w:rsid w:val="00495D48"/>
    <w:rsid w:val="0049636A"/>
    <w:rsid w:val="004968AB"/>
    <w:rsid w:val="004968EF"/>
    <w:rsid w:val="00496BA4"/>
    <w:rsid w:val="004A0D99"/>
    <w:rsid w:val="004A0DBD"/>
    <w:rsid w:val="004A1994"/>
    <w:rsid w:val="004A363E"/>
    <w:rsid w:val="004A40D5"/>
    <w:rsid w:val="004A69F3"/>
    <w:rsid w:val="004B0924"/>
    <w:rsid w:val="004B254F"/>
    <w:rsid w:val="004B5266"/>
    <w:rsid w:val="004B76C4"/>
    <w:rsid w:val="004B784C"/>
    <w:rsid w:val="004B7903"/>
    <w:rsid w:val="004C0FE9"/>
    <w:rsid w:val="004C11B4"/>
    <w:rsid w:val="004C1692"/>
    <w:rsid w:val="004C1A14"/>
    <w:rsid w:val="004C23F7"/>
    <w:rsid w:val="004C2CE4"/>
    <w:rsid w:val="004C33DF"/>
    <w:rsid w:val="004C33F5"/>
    <w:rsid w:val="004C3AFD"/>
    <w:rsid w:val="004C5666"/>
    <w:rsid w:val="004C70E8"/>
    <w:rsid w:val="004C7C85"/>
    <w:rsid w:val="004C7F01"/>
    <w:rsid w:val="004D098E"/>
    <w:rsid w:val="004D10E8"/>
    <w:rsid w:val="004D19D1"/>
    <w:rsid w:val="004D1AF0"/>
    <w:rsid w:val="004D223A"/>
    <w:rsid w:val="004D2416"/>
    <w:rsid w:val="004D3356"/>
    <w:rsid w:val="004D3FB1"/>
    <w:rsid w:val="004D52B1"/>
    <w:rsid w:val="004D52E2"/>
    <w:rsid w:val="004D5484"/>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194"/>
    <w:rsid w:val="00507597"/>
    <w:rsid w:val="00507BDB"/>
    <w:rsid w:val="0051038B"/>
    <w:rsid w:val="00510ABA"/>
    <w:rsid w:val="00510F20"/>
    <w:rsid w:val="005111B9"/>
    <w:rsid w:val="00512966"/>
    <w:rsid w:val="00512E7F"/>
    <w:rsid w:val="0051543E"/>
    <w:rsid w:val="00516284"/>
    <w:rsid w:val="0051642D"/>
    <w:rsid w:val="00520047"/>
    <w:rsid w:val="005200FF"/>
    <w:rsid w:val="00520104"/>
    <w:rsid w:val="00521DAB"/>
    <w:rsid w:val="00523C20"/>
    <w:rsid w:val="00524144"/>
    <w:rsid w:val="00524A45"/>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09"/>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526"/>
    <w:rsid w:val="00567881"/>
    <w:rsid w:val="00570DE5"/>
    <w:rsid w:val="005719B1"/>
    <w:rsid w:val="00571CBF"/>
    <w:rsid w:val="0057247A"/>
    <w:rsid w:val="00572DD0"/>
    <w:rsid w:val="00572E17"/>
    <w:rsid w:val="00572E99"/>
    <w:rsid w:val="00573FB5"/>
    <w:rsid w:val="00574A2A"/>
    <w:rsid w:val="00574C42"/>
    <w:rsid w:val="00575972"/>
    <w:rsid w:val="00575985"/>
    <w:rsid w:val="00575CF4"/>
    <w:rsid w:val="00575EF7"/>
    <w:rsid w:val="00575FA8"/>
    <w:rsid w:val="0057704F"/>
    <w:rsid w:val="0058161D"/>
    <w:rsid w:val="00581CAB"/>
    <w:rsid w:val="00582FE5"/>
    <w:rsid w:val="00584CE2"/>
    <w:rsid w:val="00585452"/>
    <w:rsid w:val="0058549C"/>
    <w:rsid w:val="00585706"/>
    <w:rsid w:val="00585DA5"/>
    <w:rsid w:val="00585FEB"/>
    <w:rsid w:val="00586251"/>
    <w:rsid w:val="005876FE"/>
    <w:rsid w:val="005918CE"/>
    <w:rsid w:val="005937CE"/>
    <w:rsid w:val="00593C4D"/>
    <w:rsid w:val="005945D4"/>
    <w:rsid w:val="00595CE6"/>
    <w:rsid w:val="00595E6D"/>
    <w:rsid w:val="005977AA"/>
    <w:rsid w:val="005A1DBB"/>
    <w:rsid w:val="005A1F9B"/>
    <w:rsid w:val="005A2239"/>
    <w:rsid w:val="005A2999"/>
    <w:rsid w:val="005A2C6F"/>
    <w:rsid w:val="005A2F16"/>
    <w:rsid w:val="005A4198"/>
    <w:rsid w:val="005A519D"/>
    <w:rsid w:val="005A63F2"/>
    <w:rsid w:val="005A66A4"/>
    <w:rsid w:val="005A75A1"/>
    <w:rsid w:val="005A75E6"/>
    <w:rsid w:val="005B1936"/>
    <w:rsid w:val="005B25AC"/>
    <w:rsid w:val="005B2958"/>
    <w:rsid w:val="005B2DEF"/>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08F"/>
    <w:rsid w:val="005C5C64"/>
    <w:rsid w:val="005C7956"/>
    <w:rsid w:val="005C7EB5"/>
    <w:rsid w:val="005D0C9F"/>
    <w:rsid w:val="005D192E"/>
    <w:rsid w:val="005D1D2E"/>
    <w:rsid w:val="005D2F0D"/>
    <w:rsid w:val="005D57F8"/>
    <w:rsid w:val="005D594F"/>
    <w:rsid w:val="005D5B4D"/>
    <w:rsid w:val="005D65AD"/>
    <w:rsid w:val="005D671D"/>
    <w:rsid w:val="005D69D4"/>
    <w:rsid w:val="005D7622"/>
    <w:rsid w:val="005D76BF"/>
    <w:rsid w:val="005D76F1"/>
    <w:rsid w:val="005E002D"/>
    <w:rsid w:val="005E030E"/>
    <w:rsid w:val="005E1F5C"/>
    <w:rsid w:val="005E2BB2"/>
    <w:rsid w:val="005E3909"/>
    <w:rsid w:val="005E4B18"/>
    <w:rsid w:val="005E52F3"/>
    <w:rsid w:val="005E6A70"/>
    <w:rsid w:val="005E6FBB"/>
    <w:rsid w:val="005E705B"/>
    <w:rsid w:val="005E78E7"/>
    <w:rsid w:val="005E7971"/>
    <w:rsid w:val="005E7B70"/>
    <w:rsid w:val="005F05BF"/>
    <w:rsid w:val="005F157E"/>
    <w:rsid w:val="005F1EC3"/>
    <w:rsid w:val="005F2382"/>
    <w:rsid w:val="005F3192"/>
    <w:rsid w:val="005F32D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A2E"/>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69AF"/>
    <w:rsid w:val="00637644"/>
    <w:rsid w:val="0064058C"/>
    <w:rsid w:val="00640D22"/>
    <w:rsid w:val="006412A9"/>
    <w:rsid w:val="006418FD"/>
    <w:rsid w:val="006422F8"/>
    <w:rsid w:val="00642517"/>
    <w:rsid w:val="00642CEF"/>
    <w:rsid w:val="00643329"/>
    <w:rsid w:val="00644EEE"/>
    <w:rsid w:val="00644FF2"/>
    <w:rsid w:val="00645100"/>
    <w:rsid w:val="0064527A"/>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2FF7"/>
    <w:rsid w:val="006638CC"/>
    <w:rsid w:val="006644E7"/>
    <w:rsid w:val="00664CC7"/>
    <w:rsid w:val="00664ED1"/>
    <w:rsid w:val="006652BF"/>
    <w:rsid w:val="006673BB"/>
    <w:rsid w:val="006706C7"/>
    <w:rsid w:val="00670C4A"/>
    <w:rsid w:val="0067389A"/>
    <w:rsid w:val="00674096"/>
    <w:rsid w:val="00675BAE"/>
    <w:rsid w:val="00676E7A"/>
    <w:rsid w:val="006774E3"/>
    <w:rsid w:val="00677BB4"/>
    <w:rsid w:val="00677F9C"/>
    <w:rsid w:val="006803F8"/>
    <w:rsid w:val="00680F14"/>
    <w:rsid w:val="0068369A"/>
    <w:rsid w:val="00685F3D"/>
    <w:rsid w:val="00686B1D"/>
    <w:rsid w:val="00687819"/>
    <w:rsid w:val="00692209"/>
    <w:rsid w:val="006924E9"/>
    <w:rsid w:val="00694335"/>
    <w:rsid w:val="00694C8E"/>
    <w:rsid w:val="00695C8F"/>
    <w:rsid w:val="006975B9"/>
    <w:rsid w:val="006A0A90"/>
    <w:rsid w:val="006A1690"/>
    <w:rsid w:val="006A1847"/>
    <w:rsid w:val="006A4F30"/>
    <w:rsid w:val="006A561E"/>
    <w:rsid w:val="006A7D72"/>
    <w:rsid w:val="006B1A66"/>
    <w:rsid w:val="006B2B57"/>
    <w:rsid w:val="006B3403"/>
    <w:rsid w:val="006B3592"/>
    <w:rsid w:val="006B3DA9"/>
    <w:rsid w:val="006B5C89"/>
    <w:rsid w:val="006B78DF"/>
    <w:rsid w:val="006C085F"/>
    <w:rsid w:val="006C1F72"/>
    <w:rsid w:val="006C2ACC"/>
    <w:rsid w:val="006C43D9"/>
    <w:rsid w:val="006C45EA"/>
    <w:rsid w:val="006C51A7"/>
    <w:rsid w:val="006C5730"/>
    <w:rsid w:val="006D01D2"/>
    <w:rsid w:val="006D0221"/>
    <w:rsid w:val="006D4643"/>
    <w:rsid w:val="006D55FF"/>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1936"/>
    <w:rsid w:val="007140C6"/>
    <w:rsid w:val="00714244"/>
    <w:rsid w:val="00714DEB"/>
    <w:rsid w:val="00715868"/>
    <w:rsid w:val="0071684F"/>
    <w:rsid w:val="00717E9E"/>
    <w:rsid w:val="0072062F"/>
    <w:rsid w:val="00720D20"/>
    <w:rsid w:val="00722AE5"/>
    <w:rsid w:val="00722D8E"/>
    <w:rsid w:val="00723644"/>
    <w:rsid w:val="00723B25"/>
    <w:rsid w:val="007249BA"/>
    <w:rsid w:val="00725F8D"/>
    <w:rsid w:val="0072640D"/>
    <w:rsid w:val="00726A7B"/>
    <w:rsid w:val="0072700A"/>
    <w:rsid w:val="00727382"/>
    <w:rsid w:val="0072745A"/>
    <w:rsid w:val="0072783A"/>
    <w:rsid w:val="00727F50"/>
    <w:rsid w:val="00730ADB"/>
    <w:rsid w:val="007313C2"/>
    <w:rsid w:val="00731467"/>
    <w:rsid w:val="0073172A"/>
    <w:rsid w:val="007327F7"/>
    <w:rsid w:val="00733A44"/>
    <w:rsid w:val="00733F5A"/>
    <w:rsid w:val="007346AF"/>
    <w:rsid w:val="007347B4"/>
    <w:rsid w:val="00735142"/>
    <w:rsid w:val="00735E4C"/>
    <w:rsid w:val="00736BD0"/>
    <w:rsid w:val="007375FB"/>
    <w:rsid w:val="0073769A"/>
    <w:rsid w:val="00737CD8"/>
    <w:rsid w:val="00737E84"/>
    <w:rsid w:val="007411F0"/>
    <w:rsid w:val="0074258E"/>
    <w:rsid w:val="007431AE"/>
    <w:rsid w:val="00743FAD"/>
    <w:rsid w:val="00744B4D"/>
    <w:rsid w:val="00744C27"/>
    <w:rsid w:val="00746475"/>
    <w:rsid w:val="00750DF9"/>
    <w:rsid w:val="007512B7"/>
    <w:rsid w:val="007519C5"/>
    <w:rsid w:val="00751E71"/>
    <w:rsid w:val="00752238"/>
    <w:rsid w:val="00752A5C"/>
    <w:rsid w:val="00752BE1"/>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1933"/>
    <w:rsid w:val="00773063"/>
    <w:rsid w:val="007732E7"/>
    <w:rsid w:val="00773C1A"/>
    <w:rsid w:val="00773FD3"/>
    <w:rsid w:val="00774720"/>
    <w:rsid w:val="00775C2E"/>
    <w:rsid w:val="0078028C"/>
    <w:rsid w:val="007808A5"/>
    <w:rsid w:val="007816B2"/>
    <w:rsid w:val="0078265A"/>
    <w:rsid w:val="00782817"/>
    <w:rsid w:val="007837CB"/>
    <w:rsid w:val="00783F47"/>
    <w:rsid w:val="007847B4"/>
    <w:rsid w:val="0078550F"/>
    <w:rsid w:val="007868D5"/>
    <w:rsid w:val="00786B42"/>
    <w:rsid w:val="00786C09"/>
    <w:rsid w:val="00786DA7"/>
    <w:rsid w:val="007877A6"/>
    <w:rsid w:val="0078788D"/>
    <w:rsid w:val="00790590"/>
    <w:rsid w:val="00790B64"/>
    <w:rsid w:val="00790FDD"/>
    <w:rsid w:val="0079123C"/>
    <w:rsid w:val="00791C4A"/>
    <w:rsid w:val="0079475E"/>
    <w:rsid w:val="00797069"/>
    <w:rsid w:val="00797F15"/>
    <w:rsid w:val="007A03FF"/>
    <w:rsid w:val="007A04EE"/>
    <w:rsid w:val="007A0EBD"/>
    <w:rsid w:val="007A1019"/>
    <w:rsid w:val="007A243C"/>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7DB"/>
    <w:rsid w:val="007C57EB"/>
    <w:rsid w:val="007C586F"/>
    <w:rsid w:val="007C5C81"/>
    <w:rsid w:val="007C5E3B"/>
    <w:rsid w:val="007C643E"/>
    <w:rsid w:val="007C6708"/>
    <w:rsid w:val="007C67E5"/>
    <w:rsid w:val="007C76C9"/>
    <w:rsid w:val="007D04A9"/>
    <w:rsid w:val="007D10A4"/>
    <w:rsid w:val="007D4956"/>
    <w:rsid w:val="007D538A"/>
    <w:rsid w:val="007D5F91"/>
    <w:rsid w:val="007D6390"/>
    <w:rsid w:val="007E0600"/>
    <w:rsid w:val="007E084E"/>
    <w:rsid w:val="007E16A8"/>
    <w:rsid w:val="007E1B7E"/>
    <w:rsid w:val="007E216B"/>
    <w:rsid w:val="007E2465"/>
    <w:rsid w:val="007E27C5"/>
    <w:rsid w:val="007E3E71"/>
    <w:rsid w:val="007E4160"/>
    <w:rsid w:val="007E4212"/>
    <w:rsid w:val="007E43C9"/>
    <w:rsid w:val="007E4FAE"/>
    <w:rsid w:val="007E56D4"/>
    <w:rsid w:val="007E6041"/>
    <w:rsid w:val="007E674B"/>
    <w:rsid w:val="007E6909"/>
    <w:rsid w:val="007E7D6D"/>
    <w:rsid w:val="007E7FDA"/>
    <w:rsid w:val="007F0F2E"/>
    <w:rsid w:val="007F185B"/>
    <w:rsid w:val="007F1B7F"/>
    <w:rsid w:val="007F1BF0"/>
    <w:rsid w:val="007F1D9A"/>
    <w:rsid w:val="007F20B5"/>
    <w:rsid w:val="007F3131"/>
    <w:rsid w:val="007F6155"/>
    <w:rsid w:val="007F7126"/>
    <w:rsid w:val="007F743A"/>
    <w:rsid w:val="00800F4A"/>
    <w:rsid w:val="008017D5"/>
    <w:rsid w:val="00802ABA"/>
    <w:rsid w:val="00802B95"/>
    <w:rsid w:val="00804B99"/>
    <w:rsid w:val="00804CC9"/>
    <w:rsid w:val="00804F1B"/>
    <w:rsid w:val="008061C3"/>
    <w:rsid w:val="008063FB"/>
    <w:rsid w:val="00806B29"/>
    <w:rsid w:val="00806DF4"/>
    <w:rsid w:val="0080761B"/>
    <w:rsid w:val="0080762C"/>
    <w:rsid w:val="00807BC7"/>
    <w:rsid w:val="00811D64"/>
    <w:rsid w:val="00812A99"/>
    <w:rsid w:val="00813222"/>
    <w:rsid w:val="0081333C"/>
    <w:rsid w:val="008133AC"/>
    <w:rsid w:val="008134FF"/>
    <w:rsid w:val="008139F6"/>
    <w:rsid w:val="00814EB1"/>
    <w:rsid w:val="008155F7"/>
    <w:rsid w:val="00815F68"/>
    <w:rsid w:val="0082098D"/>
    <w:rsid w:val="00820CAF"/>
    <w:rsid w:val="0082143C"/>
    <w:rsid w:val="00821B84"/>
    <w:rsid w:val="00822DCB"/>
    <w:rsid w:val="00823617"/>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905"/>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56779"/>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0C93"/>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087A"/>
    <w:rsid w:val="008B1DE7"/>
    <w:rsid w:val="008B2EC0"/>
    <w:rsid w:val="008B3067"/>
    <w:rsid w:val="008B3E2C"/>
    <w:rsid w:val="008B557A"/>
    <w:rsid w:val="008B6E12"/>
    <w:rsid w:val="008B6FFB"/>
    <w:rsid w:val="008C09A1"/>
    <w:rsid w:val="008C0ACA"/>
    <w:rsid w:val="008C0CA1"/>
    <w:rsid w:val="008C6B12"/>
    <w:rsid w:val="008C6DE2"/>
    <w:rsid w:val="008D04F4"/>
    <w:rsid w:val="008D0684"/>
    <w:rsid w:val="008D0A6D"/>
    <w:rsid w:val="008D15C0"/>
    <w:rsid w:val="008D1CB1"/>
    <w:rsid w:val="008D289A"/>
    <w:rsid w:val="008D2D3F"/>
    <w:rsid w:val="008D34ED"/>
    <w:rsid w:val="008D542C"/>
    <w:rsid w:val="008D5F2E"/>
    <w:rsid w:val="008D6568"/>
    <w:rsid w:val="008E0597"/>
    <w:rsid w:val="008E137D"/>
    <w:rsid w:val="008E15C6"/>
    <w:rsid w:val="008E28C2"/>
    <w:rsid w:val="008E40E7"/>
    <w:rsid w:val="008E477F"/>
    <w:rsid w:val="008E4A61"/>
    <w:rsid w:val="008E539A"/>
    <w:rsid w:val="008E7CFC"/>
    <w:rsid w:val="008F07F4"/>
    <w:rsid w:val="008F174A"/>
    <w:rsid w:val="008F3F73"/>
    <w:rsid w:val="008F5021"/>
    <w:rsid w:val="008F5074"/>
    <w:rsid w:val="008F524F"/>
    <w:rsid w:val="008F68FE"/>
    <w:rsid w:val="008F6E6B"/>
    <w:rsid w:val="00901870"/>
    <w:rsid w:val="00901A65"/>
    <w:rsid w:val="00901B0C"/>
    <w:rsid w:val="0090288E"/>
    <w:rsid w:val="00903392"/>
    <w:rsid w:val="00903848"/>
    <w:rsid w:val="00904383"/>
    <w:rsid w:val="0090524C"/>
    <w:rsid w:val="0090782A"/>
    <w:rsid w:val="00907B57"/>
    <w:rsid w:val="00910621"/>
    <w:rsid w:val="00911A11"/>
    <w:rsid w:val="00911AEB"/>
    <w:rsid w:val="00914348"/>
    <w:rsid w:val="00914680"/>
    <w:rsid w:val="0091475B"/>
    <w:rsid w:val="00916617"/>
    <w:rsid w:val="00920590"/>
    <w:rsid w:val="009225D9"/>
    <w:rsid w:val="00923D04"/>
    <w:rsid w:val="009246C4"/>
    <w:rsid w:val="009248D2"/>
    <w:rsid w:val="00924F3A"/>
    <w:rsid w:val="00925455"/>
    <w:rsid w:val="00925B59"/>
    <w:rsid w:val="0092613F"/>
    <w:rsid w:val="009266AF"/>
    <w:rsid w:val="00927626"/>
    <w:rsid w:val="00927D52"/>
    <w:rsid w:val="009303B9"/>
    <w:rsid w:val="00930ACE"/>
    <w:rsid w:val="009312FB"/>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78C"/>
    <w:rsid w:val="009549F9"/>
    <w:rsid w:val="0095702B"/>
    <w:rsid w:val="009603FF"/>
    <w:rsid w:val="009607A7"/>
    <w:rsid w:val="00962EAD"/>
    <w:rsid w:val="009630C6"/>
    <w:rsid w:val="00963C01"/>
    <w:rsid w:val="00963FC7"/>
    <w:rsid w:val="00964264"/>
    <w:rsid w:val="009664A0"/>
    <w:rsid w:val="009671A6"/>
    <w:rsid w:val="0096724A"/>
    <w:rsid w:val="009677E8"/>
    <w:rsid w:val="00967BCA"/>
    <w:rsid w:val="0097006E"/>
    <w:rsid w:val="00970BA4"/>
    <w:rsid w:val="009715E9"/>
    <w:rsid w:val="00972CC6"/>
    <w:rsid w:val="0097329B"/>
    <w:rsid w:val="0097341A"/>
    <w:rsid w:val="00973765"/>
    <w:rsid w:val="00973855"/>
    <w:rsid w:val="00974157"/>
    <w:rsid w:val="009745AD"/>
    <w:rsid w:val="00974C17"/>
    <w:rsid w:val="0097552B"/>
    <w:rsid w:val="009762F7"/>
    <w:rsid w:val="00976C84"/>
    <w:rsid w:val="00980486"/>
    <w:rsid w:val="00980BE7"/>
    <w:rsid w:val="00980C7E"/>
    <w:rsid w:val="00980F73"/>
    <w:rsid w:val="0098302A"/>
    <w:rsid w:val="009839CB"/>
    <w:rsid w:val="009840C1"/>
    <w:rsid w:val="00985625"/>
    <w:rsid w:val="00986785"/>
    <w:rsid w:val="009879CD"/>
    <w:rsid w:val="009921BF"/>
    <w:rsid w:val="009928A6"/>
    <w:rsid w:val="00993E03"/>
    <w:rsid w:val="0099769E"/>
    <w:rsid w:val="009A0379"/>
    <w:rsid w:val="009A1FFA"/>
    <w:rsid w:val="009A22D3"/>
    <w:rsid w:val="009A28CD"/>
    <w:rsid w:val="009A433C"/>
    <w:rsid w:val="009A437C"/>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5AC2"/>
    <w:rsid w:val="009C61EC"/>
    <w:rsid w:val="009C627F"/>
    <w:rsid w:val="009C6948"/>
    <w:rsid w:val="009C6DCC"/>
    <w:rsid w:val="009C72EC"/>
    <w:rsid w:val="009D04FF"/>
    <w:rsid w:val="009D1A7E"/>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049"/>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2E6C"/>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1C1"/>
    <w:rsid w:val="00A21E07"/>
    <w:rsid w:val="00A21F2B"/>
    <w:rsid w:val="00A22708"/>
    <w:rsid w:val="00A22F78"/>
    <w:rsid w:val="00A23A92"/>
    <w:rsid w:val="00A243F4"/>
    <w:rsid w:val="00A25BC3"/>
    <w:rsid w:val="00A262E9"/>
    <w:rsid w:val="00A2655F"/>
    <w:rsid w:val="00A30087"/>
    <w:rsid w:val="00A30209"/>
    <w:rsid w:val="00A30FF4"/>
    <w:rsid w:val="00A32168"/>
    <w:rsid w:val="00A32A50"/>
    <w:rsid w:val="00A33EBC"/>
    <w:rsid w:val="00A341EB"/>
    <w:rsid w:val="00A35BBC"/>
    <w:rsid w:val="00A36424"/>
    <w:rsid w:val="00A40D2A"/>
    <w:rsid w:val="00A419CE"/>
    <w:rsid w:val="00A41DCC"/>
    <w:rsid w:val="00A42B33"/>
    <w:rsid w:val="00A42CFC"/>
    <w:rsid w:val="00A4340E"/>
    <w:rsid w:val="00A43B50"/>
    <w:rsid w:val="00A44C09"/>
    <w:rsid w:val="00A44D34"/>
    <w:rsid w:val="00A47E48"/>
    <w:rsid w:val="00A5081D"/>
    <w:rsid w:val="00A510BA"/>
    <w:rsid w:val="00A5112D"/>
    <w:rsid w:val="00A51A50"/>
    <w:rsid w:val="00A51C5B"/>
    <w:rsid w:val="00A5286A"/>
    <w:rsid w:val="00A532F6"/>
    <w:rsid w:val="00A54732"/>
    <w:rsid w:val="00A547AE"/>
    <w:rsid w:val="00A560C6"/>
    <w:rsid w:val="00A57066"/>
    <w:rsid w:val="00A570D9"/>
    <w:rsid w:val="00A57DD9"/>
    <w:rsid w:val="00A6199B"/>
    <w:rsid w:val="00A61F7A"/>
    <w:rsid w:val="00A63263"/>
    <w:rsid w:val="00A64B1A"/>
    <w:rsid w:val="00A652CB"/>
    <w:rsid w:val="00A6667C"/>
    <w:rsid w:val="00A70DB6"/>
    <w:rsid w:val="00A70EC3"/>
    <w:rsid w:val="00A726C4"/>
    <w:rsid w:val="00A728A3"/>
    <w:rsid w:val="00A72F3B"/>
    <w:rsid w:val="00A73141"/>
    <w:rsid w:val="00A7322A"/>
    <w:rsid w:val="00A74455"/>
    <w:rsid w:val="00A74708"/>
    <w:rsid w:val="00A75BAC"/>
    <w:rsid w:val="00A769A4"/>
    <w:rsid w:val="00A76AB9"/>
    <w:rsid w:val="00A773B3"/>
    <w:rsid w:val="00A77E58"/>
    <w:rsid w:val="00A82789"/>
    <w:rsid w:val="00A82903"/>
    <w:rsid w:val="00A831E9"/>
    <w:rsid w:val="00A83E0A"/>
    <w:rsid w:val="00A84C18"/>
    <w:rsid w:val="00A856AE"/>
    <w:rsid w:val="00A86850"/>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53B0"/>
    <w:rsid w:val="00AA5F7B"/>
    <w:rsid w:val="00AA7022"/>
    <w:rsid w:val="00AB06D1"/>
    <w:rsid w:val="00AB06E5"/>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5F49"/>
    <w:rsid w:val="00AC6B87"/>
    <w:rsid w:val="00AC70F3"/>
    <w:rsid w:val="00AD0010"/>
    <w:rsid w:val="00AD05A1"/>
    <w:rsid w:val="00AD0BF1"/>
    <w:rsid w:val="00AD1A77"/>
    <w:rsid w:val="00AD35D8"/>
    <w:rsid w:val="00AD4D48"/>
    <w:rsid w:val="00AD5A32"/>
    <w:rsid w:val="00AD6DD1"/>
    <w:rsid w:val="00AD71E8"/>
    <w:rsid w:val="00AE007F"/>
    <w:rsid w:val="00AE117E"/>
    <w:rsid w:val="00AE136F"/>
    <w:rsid w:val="00AE24A2"/>
    <w:rsid w:val="00AE25F2"/>
    <w:rsid w:val="00AE2D14"/>
    <w:rsid w:val="00AE2D3E"/>
    <w:rsid w:val="00AE309E"/>
    <w:rsid w:val="00AE31D3"/>
    <w:rsid w:val="00AE31EF"/>
    <w:rsid w:val="00AE3A4A"/>
    <w:rsid w:val="00AE6111"/>
    <w:rsid w:val="00AE6541"/>
    <w:rsid w:val="00AE70CE"/>
    <w:rsid w:val="00AE7257"/>
    <w:rsid w:val="00AE7792"/>
    <w:rsid w:val="00AE77DD"/>
    <w:rsid w:val="00AE7B38"/>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974"/>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1AC7"/>
    <w:rsid w:val="00B428AA"/>
    <w:rsid w:val="00B42E34"/>
    <w:rsid w:val="00B4385F"/>
    <w:rsid w:val="00B43A65"/>
    <w:rsid w:val="00B44A71"/>
    <w:rsid w:val="00B45398"/>
    <w:rsid w:val="00B45698"/>
    <w:rsid w:val="00B46D46"/>
    <w:rsid w:val="00B46F03"/>
    <w:rsid w:val="00B50165"/>
    <w:rsid w:val="00B50867"/>
    <w:rsid w:val="00B50E32"/>
    <w:rsid w:val="00B50F62"/>
    <w:rsid w:val="00B514A6"/>
    <w:rsid w:val="00B520B9"/>
    <w:rsid w:val="00B52157"/>
    <w:rsid w:val="00B52EDE"/>
    <w:rsid w:val="00B54B02"/>
    <w:rsid w:val="00B55F0B"/>
    <w:rsid w:val="00B563EA"/>
    <w:rsid w:val="00B6060B"/>
    <w:rsid w:val="00B616F6"/>
    <w:rsid w:val="00B6216B"/>
    <w:rsid w:val="00B622B1"/>
    <w:rsid w:val="00B6441D"/>
    <w:rsid w:val="00B644B8"/>
    <w:rsid w:val="00B647B9"/>
    <w:rsid w:val="00B65FB5"/>
    <w:rsid w:val="00B66607"/>
    <w:rsid w:val="00B66CE6"/>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125B"/>
    <w:rsid w:val="00B8247E"/>
    <w:rsid w:val="00B832CA"/>
    <w:rsid w:val="00B83B3C"/>
    <w:rsid w:val="00B84A91"/>
    <w:rsid w:val="00B85B3A"/>
    <w:rsid w:val="00B86DCF"/>
    <w:rsid w:val="00B902E5"/>
    <w:rsid w:val="00B90305"/>
    <w:rsid w:val="00B90D2C"/>
    <w:rsid w:val="00B91D5D"/>
    <w:rsid w:val="00B924C0"/>
    <w:rsid w:val="00B943E5"/>
    <w:rsid w:val="00B94720"/>
    <w:rsid w:val="00B9629E"/>
    <w:rsid w:val="00B96499"/>
    <w:rsid w:val="00B96850"/>
    <w:rsid w:val="00BA01B3"/>
    <w:rsid w:val="00BA1494"/>
    <w:rsid w:val="00BA2446"/>
    <w:rsid w:val="00BA29A1"/>
    <w:rsid w:val="00BA2FD6"/>
    <w:rsid w:val="00BA3088"/>
    <w:rsid w:val="00BA3318"/>
    <w:rsid w:val="00BA3C75"/>
    <w:rsid w:val="00BA41E1"/>
    <w:rsid w:val="00BA54B2"/>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882"/>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6E40"/>
    <w:rsid w:val="00BD7A7B"/>
    <w:rsid w:val="00BE086A"/>
    <w:rsid w:val="00BE0F17"/>
    <w:rsid w:val="00BE11BC"/>
    <w:rsid w:val="00BE1221"/>
    <w:rsid w:val="00BE1A72"/>
    <w:rsid w:val="00BE353F"/>
    <w:rsid w:val="00BE38E7"/>
    <w:rsid w:val="00BE3DBF"/>
    <w:rsid w:val="00BE3E70"/>
    <w:rsid w:val="00BE4341"/>
    <w:rsid w:val="00BE47CF"/>
    <w:rsid w:val="00BE4C8D"/>
    <w:rsid w:val="00BE5CA2"/>
    <w:rsid w:val="00BE759B"/>
    <w:rsid w:val="00BF0D1E"/>
    <w:rsid w:val="00BF0E45"/>
    <w:rsid w:val="00BF1EEF"/>
    <w:rsid w:val="00BF2887"/>
    <w:rsid w:val="00BF6774"/>
    <w:rsid w:val="00C014B4"/>
    <w:rsid w:val="00C03201"/>
    <w:rsid w:val="00C03ED0"/>
    <w:rsid w:val="00C04DA1"/>
    <w:rsid w:val="00C116B3"/>
    <w:rsid w:val="00C11A01"/>
    <w:rsid w:val="00C11CE5"/>
    <w:rsid w:val="00C1205E"/>
    <w:rsid w:val="00C1361E"/>
    <w:rsid w:val="00C15698"/>
    <w:rsid w:val="00C15833"/>
    <w:rsid w:val="00C15A96"/>
    <w:rsid w:val="00C15CEB"/>
    <w:rsid w:val="00C15D5F"/>
    <w:rsid w:val="00C1663F"/>
    <w:rsid w:val="00C16AFF"/>
    <w:rsid w:val="00C16C1F"/>
    <w:rsid w:val="00C17945"/>
    <w:rsid w:val="00C219D8"/>
    <w:rsid w:val="00C21A45"/>
    <w:rsid w:val="00C22793"/>
    <w:rsid w:val="00C227E3"/>
    <w:rsid w:val="00C22B5F"/>
    <w:rsid w:val="00C22ED7"/>
    <w:rsid w:val="00C2420F"/>
    <w:rsid w:val="00C24895"/>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5FBB"/>
    <w:rsid w:val="00C4673E"/>
    <w:rsid w:val="00C473B6"/>
    <w:rsid w:val="00C4775A"/>
    <w:rsid w:val="00C5076E"/>
    <w:rsid w:val="00C52835"/>
    <w:rsid w:val="00C53678"/>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6C2E"/>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6052"/>
    <w:rsid w:val="00C97A77"/>
    <w:rsid w:val="00C97C8B"/>
    <w:rsid w:val="00CA0296"/>
    <w:rsid w:val="00CA040F"/>
    <w:rsid w:val="00CA11B8"/>
    <w:rsid w:val="00CA237B"/>
    <w:rsid w:val="00CA28B1"/>
    <w:rsid w:val="00CA37B9"/>
    <w:rsid w:val="00CA3BF1"/>
    <w:rsid w:val="00CA514B"/>
    <w:rsid w:val="00CA762B"/>
    <w:rsid w:val="00CA7D59"/>
    <w:rsid w:val="00CB074E"/>
    <w:rsid w:val="00CB1028"/>
    <w:rsid w:val="00CB1700"/>
    <w:rsid w:val="00CB1F51"/>
    <w:rsid w:val="00CB4A29"/>
    <w:rsid w:val="00CB5389"/>
    <w:rsid w:val="00CB53FD"/>
    <w:rsid w:val="00CB5956"/>
    <w:rsid w:val="00CB5E3F"/>
    <w:rsid w:val="00CB6A86"/>
    <w:rsid w:val="00CB6AED"/>
    <w:rsid w:val="00CB7EFA"/>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62"/>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6F0"/>
    <w:rsid w:val="00CF6825"/>
    <w:rsid w:val="00CF7753"/>
    <w:rsid w:val="00D001D1"/>
    <w:rsid w:val="00D0069C"/>
    <w:rsid w:val="00D01A2A"/>
    <w:rsid w:val="00D01A63"/>
    <w:rsid w:val="00D01C45"/>
    <w:rsid w:val="00D020C4"/>
    <w:rsid w:val="00D020F8"/>
    <w:rsid w:val="00D029F8"/>
    <w:rsid w:val="00D02F49"/>
    <w:rsid w:val="00D033D5"/>
    <w:rsid w:val="00D04D8E"/>
    <w:rsid w:val="00D052BF"/>
    <w:rsid w:val="00D059FD"/>
    <w:rsid w:val="00D05B20"/>
    <w:rsid w:val="00D0661D"/>
    <w:rsid w:val="00D06926"/>
    <w:rsid w:val="00D10D4E"/>
    <w:rsid w:val="00D110D3"/>
    <w:rsid w:val="00D1277A"/>
    <w:rsid w:val="00D128D4"/>
    <w:rsid w:val="00D157B6"/>
    <w:rsid w:val="00D15BDC"/>
    <w:rsid w:val="00D16320"/>
    <w:rsid w:val="00D1718F"/>
    <w:rsid w:val="00D204F6"/>
    <w:rsid w:val="00D20EF1"/>
    <w:rsid w:val="00D21BB4"/>
    <w:rsid w:val="00D21CF5"/>
    <w:rsid w:val="00D238BA"/>
    <w:rsid w:val="00D238C0"/>
    <w:rsid w:val="00D24236"/>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2D3A"/>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886"/>
    <w:rsid w:val="00D71FBA"/>
    <w:rsid w:val="00D724CE"/>
    <w:rsid w:val="00D72957"/>
    <w:rsid w:val="00D737C4"/>
    <w:rsid w:val="00D7398F"/>
    <w:rsid w:val="00D73EBF"/>
    <w:rsid w:val="00D752C0"/>
    <w:rsid w:val="00D76ECC"/>
    <w:rsid w:val="00D77A56"/>
    <w:rsid w:val="00D8034F"/>
    <w:rsid w:val="00D80F61"/>
    <w:rsid w:val="00D81680"/>
    <w:rsid w:val="00D81A5F"/>
    <w:rsid w:val="00D81D21"/>
    <w:rsid w:val="00D82734"/>
    <w:rsid w:val="00D82A8C"/>
    <w:rsid w:val="00D83212"/>
    <w:rsid w:val="00D85D1F"/>
    <w:rsid w:val="00D86F5D"/>
    <w:rsid w:val="00D87F47"/>
    <w:rsid w:val="00D905C2"/>
    <w:rsid w:val="00D925E1"/>
    <w:rsid w:val="00D927AC"/>
    <w:rsid w:val="00D92E2B"/>
    <w:rsid w:val="00D93655"/>
    <w:rsid w:val="00D9786C"/>
    <w:rsid w:val="00DA203C"/>
    <w:rsid w:val="00DA2CB5"/>
    <w:rsid w:val="00DA2E2D"/>
    <w:rsid w:val="00DA2F10"/>
    <w:rsid w:val="00DA30C8"/>
    <w:rsid w:val="00DA495F"/>
    <w:rsid w:val="00DA5A2B"/>
    <w:rsid w:val="00DA6933"/>
    <w:rsid w:val="00DA730F"/>
    <w:rsid w:val="00DA750A"/>
    <w:rsid w:val="00DA7A4E"/>
    <w:rsid w:val="00DB0299"/>
    <w:rsid w:val="00DB233F"/>
    <w:rsid w:val="00DB30A6"/>
    <w:rsid w:val="00DB3DB6"/>
    <w:rsid w:val="00DB46F4"/>
    <w:rsid w:val="00DB4ADE"/>
    <w:rsid w:val="00DB59E5"/>
    <w:rsid w:val="00DB6541"/>
    <w:rsid w:val="00DB6E1D"/>
    <w:rsid w:val="00DB75BF"/>
    <w:rsid w:val="00DC0B80"/>
    <w:rsid w:val="00DC14D2"/>
    <w:rsid w:val="00DC1CBF"/>
    <w:rsid w:val="00DC2CB6"/>
    <w:rsid w:val="00DC305D"/>
    <w:rsid w:val="00DC38F9"/>
    <w:rsid w:val="00DC3C0A"/>
    <w:rsid w:val="00DC4B85"/>
    <w:rsid w:val="00DC58D1"/>
    <w:rsid w:val="00DC65F8"/>
    <w:rsid w:val="00DC6723"/>
    <w:rsid w:val="00DC6E3F"/>
    <w:rsid w:val="00DD0E08"/>
    <w:rsid w:val="00DD1B26"/>
    <w:rsid w:val="00DD5F30"/>
    <w:rsid w:val="00DD7739"/>
    <w:rsid w:val="00DD7E62"/>
    <w:rsid w:val="00DE04FB"/>
    <w:rsid w:val="00DE0869"/>
    <w:rsid w:val="00DE0C37"/>
    <w:rsid w:val="00DE0E26"/>
    <w:rsid w:val="00DE16AB"/>
    <w:rsid w:val="00DE174E"/>
    <w:rsid w:val="00DE1836"/>
    <w:rsid w:val="00DE23B9"/>
    <w:rsid w:val="00DE249E"/>
    <w:rsid w:val="00DE3D01"/>
    <w:rsid w:val="00DE56F1"/>
    <w:rsid w:val="00DE57C5"/>
    <w:rsid w:val="00DE5C82"/>
    <w:rsid w:val="00DE5F4D"/>
    <w:rsid w:val="00DE691E"/>
    <w:rsid w:val="00DE7042"/>
    <w:rsid w:val="00DF0CFD"/>
    <w:rsid w:val="00DF1C1C"/>
    <w:rsid w:val="00DF1E8F"/>
    <w:rsid w:val="00DF31FF"/>
    <w:rsid w:val="00DF3F9F"/>
    <w:rsid w:val="00DF5845"/>
    <w:rsid w:val="00DF630A"/>
    <w:rsid w:val="00DF69F5"/>
    <w:rsid w:val="00DF7272"/>
    <w:rsid w:val="00DF788E"/>
    <w:rsid w:val="00DF7DF4"/>
    <w:rsid w:val="00DF7F74"/>
    <w:rsid w:val="00E001FE"/>
    <w:rsid w:val="00E025EC"/>
    <w:rsid w:val="00E03394"/>
    <w:rsid w:val="00E0784E"/>
    <w:rsid w:val="00E10F10"/>
    <w:rsid w:val="00E11A04"/>
    <w:rsid w:val="00E11DB5"/>
    <w:rsid w:val="00E12011"/>
    <w:rsid w:val="00E139E7"/>
    <w:rsid w:val="00E145C5"/>
    <w:rsid w:val="00E1677C"/>
    <w:rsid w:val="00E169E4"/>
    <w:rsid w:val="00E16B79"/>
    <w:rsid w:val="00E16EEA"/>
    <w:rsid w:val="00E16F14"/>
    <w:rsid w:val="00E21A5E"/>
    <w:rsid w:val="00E24765"/>
    <w:rsid w:val="00E24AB6"/>
    <w:rsid w:val="00E25457"/>
    <w:rsid w:val="00E25708"/>
    <w:rsid w:val="00E26588"/>
    <w:rsid w:val="00E26D92"/>
    <w:rsid w:val="00E26F51"/>
    <w:rsid w:val="00E278A7"/>
    <w:rsid w:val="00E3022E"/>
    <w:rsid w:val="00E30A34"/>
    <w:rsid w:val="00E3158E"/>
    <w:rsid w:val="00E31A93"/>
    <w:rsid w:val="00E31BB4"/>
    <w:rsid w:val="00E323BB"/>
    <w:rsid w:val="00E32CC0"/>
    <w:rsid w:val="00E34F8C"/>
    <w:rsid w:val="00E356AC"/>
    <w:rsid w:val="00E35D7B"/>
    <w:rsid w:val="00E360C6"/>
    <w:rsid w:val="00E368A5"/>
    <w:rsid w:val="00E37FF4"/>
    <w:rsid w:val="00E41253"/>
    <w:rsid w:val="00E41A9D"/>
    <w:rsid w:val="00E42223"/>
    <w:rsid w:val="00E426E9"/>
    <w:rsid w:val="00E42755"/>
    <w:rsid w:val="00E44D71"/>
    <w:rsid w:val="00E4678D"/>
    <w:rsid w:val="00E47216"/>
    <w:rsid w:val="00E473B9"/>
    <w:rsid w:val="00E5073C"/>
    <w:rsid w:val="00E50EDD"/>
    <w:rsid w:val="00E53989"/>
    <w:rsid w:val="00E54589"/>
    <w:rsid w:val="00E55B98"/>
    <w:rsid w:val="00E5689A"/>
    <w:rsid w:val="00E56FEF"/>
    <w:rsid w:val="00E601C5"/>
    <w:rsid w:val="00E60F09"/>
    <w:rsid w:val="00E620D8"/>
    <w:rsid w:val="00E62D0A"/>
    <w:rsid w:val="00E642D9"/>
    <w:rsid w:val="00E6439D"/>
    <w:rsid w:val="00E64DF5"/>
    <w:rsid w:val="00E65C00"/>
    <w:rsid w:val="00E65C78"/>
    <w:rsid w:val="00E65E8F"/>
    <w:rsid w:val="00E65FD7"/>
    <w:rsid w:val="00E6672B"/>
    <w:rsid w:val="00E67424"/>
    <w:rsid w:val="00E677FD"/>
    <w:rsid w:val="00E71B0C"/>
    <w:rsid w:val="00E7256D"/>
    <w:rsid w:val="00E730D2"/>
    <w:rsid w:val="00E73A4E"/>
    <w:rsid w:val="00E73D86"/>
    <w:rsid w:val="00E7509B"/>
    <w:rsid w:val="00E768E7"/>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18E"/>
    <w:rsid w:val="00E92222"/>
    <w:rsid w:val="00E92C4C"/>
    <w:rsid w:val="00E92D64"/>
    <w:rsid w:val="00E950C9"/>
    <w:rsid w:val="00E953F7"/>
    <w:rsid w:val="00E97314"/>
    <w:rsid w:val="00E9771D"/>
    <w:rsid w:val="00EA0330"/>
    <w:rsid w:val="00EA1300"/>
    <w:rsid w:val="00EA2387"/>
    <w:rsid w:val="00EA3234"/>
    <w:rsid w:val="00EA4AD2"/>
    <w:rsid w:val="00EA6142"/>
    <w:rsid w:val="00EB1363"/>
    <w:rsid w:val="00EB151B"/>
    <w:rsid w:val="00EB2B66"/>
    <w:rsid w:val="00EB3214"/>
    <w:rsid w:val="00EB42C2"/>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4148"/>
    <w:rsid w:val="00ED46E6"/>
    <w:rsid w:val="00ED4C22"/>
    <w:rsid w:val="00ED7E30"/>
    <w:rsid w:val="00ED7F9F"/>
    <w:rsid w:val="00EE0585"/>
    <w:rsid w:val="00EE0D19"/>
    <w:rsid w:val="00EE151B"/>
    <w:rsid w:val="00EE2071"/>
    <w:rsid w:val="00EE3F96"/>
    <w:rsid w:val="00EE4146"/>
    <w:rsid w:val="00EE4FAF"/>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6D08"/>
    <w:rsid w:val="00F1729D"/>
    <w:rsid w:val="00F1746D"/>
    <w:rsid w:val="00F1755C"/>
    <w:rsid w:val="00F17704"/>
    <w:rsid w:val="00F17FF1"/>
    <w:rsid w:val="00F2099C"/>
    <w:rsid w:val="00F21097"/>
    <w:rsid w:val="00F212BA"/>
    <w:rsid w:val="00F226B3"/>
    <w:rsid w:val="00F227BF"/>
    <w:rsid w:val="00F24EEE"/>
    <w:rsid w:val="00F250A1"/>
    <w:rsid w:val="00F25BEB"/>
    <w:rsid w:val="00F27D19"/>
    <w:rsid w:val="00F3161D"/>
    <w:rsid w:val="00F33232"/>
    <w:rsid w:val="00F33972"/>
    <w:rsid w:val="00F3461E"/>
    <w:rsid w:val="00F34C93"/>
    <w:rsid w:val="00F34E1B"/>
    <w:rsid w:val="00F35F5F"/>
    <w:rsid w:val="00F369F2"/>
    <w:rsid w:val="00F3751C"/>
    <w:rsid w:val="00F425BD"/>
    <w:rsid w:val="00F4266A"/>
    <w:rsid w:val="00F426C8"/>
    <w:rsid w:val="00F44A97"/>
    <w:rsid w:val="00F44B8F"/>
    <w:rsid w:val="00F45571"/>
    <w:rsid w:val="00F50BF6"/>
    <w:rsid w:val="00F51E72"/>
    <w:rsid w:val="00F52A87"/>
    <w:rsid w:val="00F53008"/>
    <w:rsid w:val="00F532AC"/>
    <w:rsid w:val="00F53A9A"/>
    <w:rsid w:val="00F5450E"/>
    <w:rsid w:val="00F551D1"/>
    <w:rsid w:val="00F5639F"/>
    <w:rsid w:val="00F5673B"/>
    <w:rsid w:val="00F56880"/>
    <w:rsid w:val="00F60392"/>
    <w:rsid w:val="00F60FAB"/>
    <w:rsid w:val="00F610F5"/>
    <w:rsid w:val="00F618A7"/>
    <w:rsid w:val="00F61EB2"/>
    <w:rsid w:val="00F620DD"/>
    <w:rsid w:val="00F628F8"/>
    <w:rsid w:val="00F62D72"/>
    <w:rsid w:val="00F64AA1"/>
    <w:rsid w:val="00F65AE8"/>
    <w:rsid w:val="00F67D07"/>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6E9A"/>
    <w:rsid w:val="00F902F1"/>
    <w:rsid w:val="00F90308"/>
    <w:rsid w:val="00F90BF2"/>
    <w:rsid w:val="00F93B83"/>
    <w:rsid w:val="00F93FA2"/>
    <w:rsid w:val="00F95446"/>
    <w:rsid w:val="00F9698D"/>
    <w:rsid w:val="00F96C88"/>
    <w:rsid w:val="00FA01EC"/>
    <w:rsid w:val="00FA07B2"/>
    <w:rsid w:val="00FA266F"/>
    <w:rsid w:val="00FA29D9"/>
    <w:rsid w:val="00FA300A"/>
    <w:rsid w:val="00FA36C8"/>
    <w:rsid w:val="00FA3C45"/>
    <w:rsid w:val="00FA456A"/>
    <w:rsid w:val="00FA52C9"/>
    <w:rsid w:val="00FA6B9F"/>
    <w:rsid w:val="00FB211E"/>
    <w:rsid w:val="00FB2152"/>
    <w:rsid w:val="00FB2310"/>
    <w:rsid w:val="00FB2A69"/>
    <w:rsid w:val="00FB2D0A"/>
    <w:rsid w:val="00FB2DF5"/>
    <w:rsid w:val="00FB5176"/>
    <w:rsid w:val="00FB52C8"/>
    <w:rsid w:val="00FB54B1"/>
    <w:rsid w:val="00FB6AE2"/>
    <w:rsid w:val="00FB7442"/>
    <w:rsid w:val="00FC075B"/>
    <w:rsid w:val="00FC1CD3"/>
    <w:rsid w:val="00FC2B0F"/>
    <w:rsid w:val="00FC5264"/>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40B"/>
    <w:rsid w:val="00FE68F1"/>
    <w:rsid w:val="00FE6CCC"/>
    <w:rsid w:val="00FE6DE4"/>
    <w:rsid w:val="00FE7ED8"/>
    <w:rsid w:val="00FF1446"/>
    <w:rsid w:val="00FF17DF"/>
    <w:rsid w:val="00FF17F5"/>
    <w:rsid w:val="00FF2AEA"/>
    <w:rsid w:val="00FF2B15"/>
    <w:rsid w:val="00FF4507"/>
    <w:rsid w:val="00FF45FE"/>
    <w:rsid w:val="00FF4A03"/>
    <w:rsid w:val="00FF4D04"/>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927D52"/>
    <w:pPr>
      <w:ind w:firstLine="567"/>
      <w:jc w:val="both"/>
    </w:pPr>
    <w:rPr>
      <w:sz w:val="24"/>
    </w:rPr>
  </w:style>
  <w:style w:type="paragraph" w:styleId="10">
    <w:name w:val="heading 1"/>
    <w:aliases w:val="ASFK_1"/>
    <w:next w:val="ASFKNormal"/>
    <w:link w:val="12"/>
    <w:qFormat/>
    <w:rsid w:val="00927D52"/>
    <w:pPr>
      <w:keepNext/>
      <w:keepLines/>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927D52"/>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927D52"/>
    <w:pPr>
      <w:numPr>
        <w:ilvl w:val="2"/>
      </w:numPr>
      <w:outlineLvl w:val="2"/>
    </w:pPr>
    <w:rPr>
      <w:bCs w:val="0"/>
      <w:sz w:val="26"/>
      <w:szCs w:val="26"/>
    </w:rPr>
  </w:style>
  <w:style w:type="paragraph" w:styleId="41">
    <w:name w:val="heading 4"/>
    <w:aliases w:val="ASFK_4"/>
    <w:basedOn w:val="32"/>
    <w:next w:val="ASFKNormal"/>
    <w:link w:val="42"/>
    <w:qFormat/>
    <w:rsid w:val="00927D52"/>
    <w:pPr>
      <w:numPr>
        <w:ilvl w:val="3"/>
      </w:numPr>
      <w:outlineLvl w:val="3"/>
    </w:pPr>
    <w:rPr>
      <w:sz w:val="24"/>
    </w:rPr>
  </w:style>
  <w:style w:type="paragraph" w:styleId="51">
    <w:name w:val="heading 5"/>
    <w:aliases w:val="ASFK_5"/>
    <w:next w:val="ASFKNormal"/>
    <w:qFormat/>
    <w:rsid w:val="00927D5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927D52"/>
    <w:pPr>
      <w:numPr>
        <w:ilvl w:val="5"/>
        <w:numId w:val="79"/>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927D52"/>
    <w:pPr>
      <w:numPr>
        <w:ilvl w:val="6"/>
        <w:numId w:val="79"/>
      </w:numPr>
      <w:tabs>
        <w:tab w:val="clear" w:pos="1296"/>
        <w:tab w:val="num" w:pos="360"/>
      </w:tabs>
      <w:spacing w:before="240" w:after="60"/>
      <w:ind w:left="0" w:firstLine="0"/>
      <w:outlineLvl w:val="6"/>
    </w:pPr>
  </w:style>
  <w:style w:type="paragraph" w:styleId="8">
    <w:name w:val="heading 8"/>
    <w:basedOn w:val="a8"/>
    <w:next w:val="a8"/>
    <w:qFormat/>
    <w:rsid w:val="00927D52"/>
    <w:pPr>
      <w:numPr>
        <w:ilvl w:val="7"/>
        <w:numId w:val="79"/>
      </w:numPr>
      <w:tabs>
        <w:tab w:val="clear" w:pos="1440"/>
        <w:tab w:val="num" w:pos="360"/>
      </w:tabs>
      <w:spacing w:before="240" w:after="60"/>
      <w:ind w:left="0" w:firstLine="0"/>
      <w:outlineLvl w:val="7"/>
    </w:pPr>
    <w:rPr>
      <w:i/>
      <w:iCs/>
    </w:rPr>
  </w:style>
  <w:style w:type="paragraph" w:styleId="9">
    <w:name w:val="heading 9"/>
    <w:basedOn w:val="a8"/>
    <w:next w:val="a8"/>
    <w:qFormat/>
    <w:rsid w:val="00927D52"/>
    <w:pPr>
      <w:numPr>
        <w:ilvl w:val="8"/>
        <w:numId w:val="79"/>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927D52"/>
    <w:pPr>
      <w:shd w:val="clear" w:color="auto" w:fill="000080"/>
    </w:pPr>
    <w:rPr>
      <w:rFonts w:ascii="Tahoma" w:hAnsi="Tahoma" w:cs="Tahoma"/>
      <w:sz w:val="20"/>
    </w:rPr>
  </w:style>
  <w:style w:type="character" w:styleId="ad">
    <w:name w:val="Hyperlink"/>
    <w:uiPriority w:val="99"/>
    <w:rsid w:val="00927D52"/>
    <w:rPr>
      <w:color w:val="0000FF"/>
      <w:u w:val="single"/>
    </w:rPr>
  </w:style>
  <w:style w:type="paragraph" w:customStyle="1" w:styleId="ASFKListnormalBI">
    <w:name w:val="_ASFK_List_normal_BI"/>
    <w:basedOn w:val="a8"/>
    <w:rsid w:val="00927D5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927D5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927D52"/>
    <w:pPr>
      <w:keepNext/>
      <w:tabs>
        <w:tab w:val="clear" w:pos="567"/>
        <w:tab w:val="left" w:pos="284"/>
      </w:tabs>
      <w:spacing w:before="120" w:after="120"/>
      <w:ind w:left="1021"/>
    </w:pPr>
    <w:rPr>
      <w:b/>
    </w:rPr>
  </w:style>
  <w:style w:type="paragraph" w:customStyle="1" w:styleId="ASFKListnormal2">
    <w:name w:val="_ASFK_List_normal_2"/>
    <w:basedOn w:val="ASFKListnormal"/>
    <w:rsid w:val="00927D52"/>
    <w:pPr>
      <w:tabs>
        <w:tab w:val="clear" w:pos="567"/>
        <w:tab w:val="left" w:pos="1134"/>
      </w:tabs>
      <w:ind w:left="1134"/>
    </w:pPr>
  </w:style>
  <w:style w:type="paragraph" w:styleId="13">
    <w:name w:val="toc 1"/>
    <w:uiPriority w:val="39"/>
    <w:rsid w:val="00927D5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927D52"/>
    <w:pPr>
      <w:tabs>
        <w:tab w:val="clear" w:pos="454"/>
        <w:tab w:val="left" w:pos="851"/>
      </w:tabs>
      <w:spacing w:before="60" w:after="60"/>
      <w:ind w:left="851" w:hanging="567"/>
      <w:contextualSpacing/>
    </w:pPr>
    <w:rPr>
      <w:b w:val="0"/>
      <w:caps w:val="0"/>
    </w:rPr>
  </w:style>
  <w:style w:type="paragraph" w:styleId="34">
    <w:name w:val="toc 3"/>
    <w:basedOn w:val="24"/>
    <w:uiPriority w:val="39"/>
    <w:rsid w:val="00927D5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927D5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927D52"/>
    <w:rPr>
      <w:b/>
      <w:bCs/>
      <w:sz w:val="20"/>
    </w:rPr>
  </w:style>
  <w:style w:type="character" w:customStyle="1" w:styleId="ASFKNormal0">
    <w:name w:val="_ASFK_Normal Знак"/>
    <w:link w:val="ASFKNormal"/>
    <w:rsid w:val="00927D52"/>
    <w:rPr>
      <w:sz w:val="24"/>
    </w:rPr>
  </w:style>
  <w:style w:type="character" w:styleId="af2">
    <w:name w:val="Emphasis"/>
    <w:qFormat/>
    <w:rsid w:val="00927D52"/>
    <w:rPr>
      <w:i/>
      <w:iCs/>
    </w:rPr>
  </w:style>
  <w:style w:type="paragraph" w:styleId="35">
    <w:name w:val="Body Text 3"/>
    <w:basedOn w:val="a8"/>
    <w:semiHidden/>
    <w:rsid w:val="00927D52"/>
    <w:pPr>
      <w:spacing w:after="120"/>
    </w:pPr>
    <w:rPr>
      <w:sz w:val="16"/>
      <w:szCs w:val="16"/>
    </w:rPr>
  </w:style>
  <w:style w:type="paragraph" w:styleId="a">
    <w:name w:val="List Number"/>
    <w:aliases w:val="Нумерованный"/>
    <w:basedOn w:val="a8"/>
    <w:semiHidden/>
    <w:rsid w:val="00927D52"/>
    <w:pPr>
      <w:numPr>
        <w:numId w:val="89"/>
      </w:numPr>
      <w:ind w:left="0" w:firstLine="0"/>
    </w:pPr>
  </w:style>
  <w:style w:type="character" w:styleId="af3">
    <w:name w:val="FollowedHyperlink"/>
    <w:semiHidden/>
    <w:rsid w:val="00927D52"/>
    <w:rPr>
      <w:color w:val="800080"/>
      <w:u w:val="single"/>
    </w:rPr>
  </w:style>
  <w:style w:type="paragraph" w:styleId="43">
    <w:name w:val="toc 4"/>
    <w:basedOn w:val="a8"/>
    <w:next w:val="a8"/>
    <w:uiPriority w:val="39"/>
    <w:rsid w:val="00927D52"/>
    <w:pPr>
      <w:tabs>
        <w:tab w:val="left" w:pos="1871"/>
        <w:tab w:val="right" w:leader="dot" w:pos="9630"/>
      </w:tabs>
      <w:ind w:left="1872" w:right="567" w:hanging="1021"/>
    </w:pPr>
  </w:style>
  <w:style w:type="paragraph" w:styleId="52">
    <w:name w:val="toc 5"/>
    <w:basedOn w:val="a8"/>
    <w:next w:val="a8"/>
    <w:autoRedefine/>
    <w:uiPriority w:val="39"/>
    <w:rsid w:val="00927D52"/>
    <w:pPr>
      <w:ind w:left="960"/>
      <w:jc w:val="left"/>
    </w:pPr>
    <w:rPr>
      <w:sz w:val="18"/>
      <w:szCs w:val="18"/>
    </w:rPr>
  </w:style>
  <w:style w:type="paragraph" w:styleId="60">
    <w:name w:val="toc 6"/>
    <w:basedOn w:val="a8"/>
    <w:next w:val="a8"/>
    <w:autoRedefine/>
    <w:uiPriority w:val="39"/>
    <w:rsid w:val="00927D52"/>
    <w:pPr>
      <w:ind w:left="1200"/>
      <w:jc w:val="left"/>
    </w:pPr>
    <w:rPr>
      <w:sz w:val="18"/>
      <w:szCs w:val="18"/>
    </w:rPr>
  </w:style>
  <w:style w:type="paragraph" w:styleId="70">
    <w:name w:val="toc 7"/>
    <w:basedOn w:val="a8"/>
    <w:next w:val="a8"/>
    <w:autoRedefine/>
    <w:uiPriority w:val="39"/>
    <w:rsid w:val="00927D52"/>
    <w:pPr>
      <w:ind w:left="1440"/>
      <w:jc w:val="left"/>
    </w:pPr>
    <w:rPr>
      <w:sz w:val="18"/>
      <w:szCs w:val="18"/>
    </w:rPr>
  </w:style>
  <w:style w:type="paragraph" w:styleId="80">
    <w:name w:val="toc 8"/>
    <w:basedOn w:val="a8"/>
    <w:next w:val="a8"/>
    <w:autoRedefine/>
    <w:uiPriority w:val="39"/>
    <w:rsid w:val="00927D52"/>
    <w:pPr>
      <w:ind w:left="1680"/>
      <w:jc w:val="left"/>
    </w:pPr>
    <w:rPr>
      <w:sz w:val="18"/>
      <w:szCs w:val="18"/>
    </w:rPr>
  </w:style>
  <w:style w:type="paragraph" w:styleId="90">
    <w:name w:val="toc 9"/>
    <w:basedOn w:val="a8"/>
    <w:next w:val="a8"/>
    <w:autoRedefine/>
    <w:uiPriority w:val="39"/>
    <w:rsid w:val="00927D52"/>
    <w:pPr>
      <w:ind w:left="1920"/>
      <w:jc w:val="left"/>
    </w:pPr>
    <w:rPr>
      <w:sz w:val="18"/>
      <w:szCs w:val="18"/>
    </w:rPr>
  </w:style>
  <w:style w:type="paragraph" w:styleId="af4">
    <w:name w:val="header"/>
    <w:basedOn w:val="a8"/>
    <w:rsid w:val="00927D5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927D52"/>
    <w:rPr>
      <w:sz w:val="16"/>
      <w:szCs w:val="16"/>
    </w:rPr>
  </w:style>
  <w:style w:type="paragraph" w:styleId="af6">
    <w:name w:val="Balloon Text"/>
    <w:basedOn w:val="a8"/>
    <w:semiHidden/>
    <w:rsid w:val="00927D52"/>
    <w:rPr>
      <w:rFonts w:ascii="Tahoma" w:hAnsi="Tahoma" w:cs="Tahoma"/>
      <w:sz w:val="16"/>
      <w:szCs w:val="16"/>
    </w:rPr>
  </w:style>
  <w:style w:type="paragraph" w:styleId="af7">
    <w:name w:val="footer"/>
    <w:basedOn w:val="a8"/>
    <w:link w:val="af8"/>
    <w:semiHidden/>
    <w:rsid w:val="00927D52"/>
    <w:pPr>
      <w:tabs>
        <w:tab w:val="center" w:pos="4677"/>
        <w:tab w:val="right" w:pos="9355"/>
      </w:tabs>
    </w:pPr>
  </w:style>
  <w:style w:type="character" w:styleId="af9">
    <w:name w:val="page number"/>
    <w:basedOn w:val="a9"/>
    <w:semiHidden/>
    <w:rsid w:val="00927D52"/>
  </w:style>
  <w:style w:type="paragraph" w:styleId="2">
    <w:name w:val="List Number 2"/>
    <w:basedOn w:val="a8"/>
    <w:semiHidden/>
    <w:rsid w:val="00927D52"/>
    <w:pPr>
      <w:numPr>
        <w:numId w:val="85"/>
      </w:numPr>
      <w:tabs>
        <w:tab w:val="clear" w:pos="643"/>
        <w:tab w:val="num" w:pos="360"/>
      </w:tabs>
      <w:ind w:left="0" w:firstLine="0"/>
    </w:pPr>
  </w:style>
  <w:style w:type="paragraph" w:customStyle="1" w:styleId="ASFKListnormal5">
    <w:name w:val="_ASFK_List_normal_5"/>
    <w:basedOn w:val="ASFKListnormal4"/>
    <w:rsid w:val="00927D5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927D5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927D5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927D52"/>
    <w:pPr>
      <w:widowControl w:val="0"/>
      <w:numPr>
        <w:numId w:val="82"/>
      </w:numPr>
      <w:tabs>
        <w:tab w:val="clear" w:pos="926"/>
        <w:tab w:val="num" w:pos="360"/>
        <w:tab w:val="left" w:pos="1985"/>
        <w:tab w:val="left" w:pos="2127"/>
      </w:tabs>
      <w:spacing w:line="360" w:lineRule="auto"/>
      <w:ind w:left="0" w:firstLine="0"/>
    </w:pPr>
  </w:style>
  <w:style w:type="paragraph" w:styleId="a0">
    <w:name w:val="List Bullet"/>
    <w:basedOn w:val="a8"/>
    <w:semiHidden/>
    <w:rsid w:val="00927D52"/>
    <w:pPr>
      <w:numPr>
        <w:numId w:val="80"/>
      </w:numPr>
      <w:ind w:left="0" w:firstLine="0"/>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927D5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927D5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927D5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927D52"/>
    <w:pPr>
      <w:shd w:val="clear" w:color="auto" w:fill="E6E6E6"/>
      <w:spacing w:before="120" w:after="120"/>
      <w:ind w:left="567" w:right="567" w:firstLine="567"/>
      <w:contextualSpacing/>
    </w:pPr>
    <w:rPr>
      <w:rFonts w:ascii="Courier New" w:hAnsi="Courier New"/>
      <w:noProof/>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927D52"/>
    <w:pPr>
      <w:keepNext/>
      <w:spacing w:before="120" w:after="120"/>
      <w:jc w:val="center"/>
    </w:pPr>
    <w:rPr>
      <w:sz w:val="24"/>
    </w:rPr>
  </w:style>
  <w:style w:type="paragraph" w:customStyle="1" w:styleId="ASFKFigName">
    <w:name w:val="_ASFK_Fig_Name"/>
    <w:basedOn w:val="ASFKFigure"/>
    <w:next w:val="ASFKNormal"/>
    <w:link w:val="ASFKFigName0"/>
    <w:rsid w:val="00927D52"/>
    <w:pPr>
      <w:keepNext w:val="0"/>
      <w:numPr>
        <w:numId w:val="64"/>
      </w:numPr>
      <w:suppressAutoHyphens/>
      <w:contextualSpacing/>
    </w:pPr>
    <w:rPr>
      <w:b/>
      <w:szCs w:val="24"/>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927D52"/>
    <w:pPr>
      <w:framePr w:w="7920" w:h="1980" w:hRule="exact" w:hSpace="180" w:wrap="auto" w:hAnchor="page" w:xAlign="center" w:yAlign="bottom"/>
      <w:ind w:left="2880"/>
    </w:pPr>
    <w:rPr>
      <w:rFonts w:ascii="Arial" w:hAnsi="Arial" w:cs="Arial"/>
    </w:rPr>
  </w:style>
  <w:style w:type="character" w:styleId="HTML">
    <w:name w:val="HTML Acronym"/>
    <w:basedOn w:val="a9"/>
    <w:semiHidden/>
    <w:rsid w:val="00927D52"/>
  </w:style>
  <w:style w:type="table" w:styleId="-1">
    <w:name w:val="Table Web 1"/>
    <w:basedOn w:val="aa"/>
    <w:semiHidden/>
    <w:rsid w:val="00927D5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927D5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927D5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927D52"/>
    <w:pPr>
      <w:spacing w:after="60"/>
      <w:jc w:val="center"/>
      <w:outlineLvl w:val="1"/>
    </w:pPr>
    <w:rPr>
      <w:rFonts w:ascii="Arial" w:hAnsi="Arial" w:cs="Arial"/>
    </w:rPr>
  </w:style>
  <w:style w:type="paragraph" w:styleId="affc">
    <w:name w:val="Salutation"/>
    <w:basedOn w:val="a8"/>
    <w:next w:val="a8"/>
    <w:semiHidden/>
    <w:rsid w:val="00927D52"/>
  </w:style>
  <w:style w:type="table" w:styleId="affd">
    <w:name w:val="Table Elegant"/>
    <w:basedOn w:val="aa"/>
    <w:semiHidden/>
    <w:rsid w:val="00927D5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927D5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927D5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927D52"/>
    <w:rPr>
      <w:rFonts w:ascii="Courier New" w:hAnsi="Courier New" w:cs="Courier New"/>
      <w:sz w:val="20"/>
      <w:szCs w:val="20"/>
    </w:rPr>
  </w:style>
  <w:style w:type="table" w:styleId="16">
    <w:name w:val="Table Classic 1"/>
    <w:basedOn w:val="aa"/>
    <w:semiHidden/>
    <w:rsid w:val="00927D5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927D5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927D5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927D5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927D52"/>
    <w:rPr>
      <w:rFonts w:ascii="Courier New" w:hAnsi="Courier New" w:cs="Courier New"/>
      <w:sz w:val="20"/>
      <w:szCs w:val="20"/>
    </w:rPr>
  </w:style>
  <w:style w:type="paragraph" w:styleId="HTML2">
    <w:name w:val="HTML Preformatted"/>
    <w:basedOn w:val="a8"/>
    <w:semiHidden/>
    <w:rsid w:val="00927D52"/>
    <w:rPr>
      <w:rFonts w:ascii="Courier New" w:hAnsi="Courier New" w:cs="Courier New"/>
      <w:sz w:val="20"/>
    </w:rPr>
  </w:style>
  <w:style w:type="paragraph" w:styleId="affe">
    <w:name w:val="Plain Text"/>
    <w:basedOn w:val="a8"/>
    <w:semiHidden/>
    <w:rsid w:val="00927D52"/>
    <w:rPr>
      <w:rFonts w:ascii="Courier New" w:hAnsi="Courier New" w:cs="Courier New"/>
      <w:sz w:val="20"/>
    </w:rPr>
  </w:style>
  <w:style w:type="paragraph" w:styleId="afff">
    <w:name w:val="TOC Heading"/>
    <w:basedOn w:val="10"/>
    <w:next w:val="a8"/>
    <w:uiPriority w:val="39"/>
    <w:qFormat/>
    <w:rsid w:val="00466BD6"/>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927D52"/>
    <w:pPr>
      <w:numPr>
        <w:numId w:val="81"/>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927D52"/>
    <w:pPr>
      <w:numPr>
        <w:numId w:val="83"/>
      </w:numPr>
      <w:tabs>
        <w:tab w:val="clear" w:pos="1209"/>
        <w:tab w:val="num" w:pos="360"/>
      </w:tabs>
      <w:ind w:left="0" w:firstLine="0"/>
    </w:pPr>
  </w:style>
  <w:style w:type="paragraph" w:styleId="50">
    <w:name w:val="List Bullet 5"/>
    <w:basedOn w:val="a8"/>
    <w:semiHidden/>
    <w:rsid w:val="00927D52"/>
    <w:pPr>
      <w:numPr>
        <w:numId w:val="84"/>
      </w:numPr>
      <w:tabs>
        <w:tab w:val="clear" w:pos="1492"/>
        <w:tab w:val="num" w:pos="360"/>
      </w:tabs>
      <w:ind w:left="0" w:firstLine="0"/>
    </w:pPr>
  </w:style>
  <w:style w:type="paragraph" w:styleId="afff0">
    <w:name w:val="Message Header"/>
    <w:basedOn w:val="a8"/>
    <w:semiHidden/>
    <w:rsid w:val="00927D5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basedOn w:val="a9"/>
    <w:semiHidden/>
    <w:rsid w:val="00927D52"/>
  </w:style>
  <w:style w:type="paragraph" w:styleId="3">
    <w:name w:val="List Number 3"/>
    <w:basedOn w:val="a8"/>
    <w:semiHidden/>
    <w:rsid w:val="00927D52"/>
    <w:pPr>
      <w:numPr>
        <w:numId w:val="86"/>
      </w:numPr>
      <w:tabs>
        <w:tab w:val="clear" w:pos="926"/>
        <w:tab w:val="num" w:pos="360"/>
      </w:tabs>
      <w:ind w:left="0" w:firstLine="0"/>
    </w:pPr>
  </w:style>
  <w:style w:type="paragraph" w:styleId="4">
    <w:name w:val="List Number 4"/>
    <w:basedOn w:val="a8"/>
    <w:semiHidden/>
    <w:rsid w:val="00927D52"/>
    <w:pPr>
      <w:numPr>
        <w:numId w:val="87"/>
      </w:numPr>
      <w:tabs>
        <w:tab w:val="clear" w:pos="1209"/>
        <w:tab w:val="num" w:pos="360"/>
      </w:tabs>
      <w:ind w:left="0" w:firstLine="0"/>
    </w:pPr>
  </w:style>
  <w:style w:type="paragraph" w:styleId="5">
    <w:name w:val="List Number 5"/>
    <w:basedOn w:val="a8"/>
    <w:semiHidden/>
    <w:rsid w:val="00927D52"/>
    <w:pPr>
      <w:numPr>
        <w:numId w:val="88"/>
      </w:numPr>
      <w:tabs>
        <w:tab w:val="clear" w:pos="1492"/>
        <w:tab w:val="num" w:pos="360"/>
      </w:tabs>
      <w:ind w:left="0" w:firstLine="0"/>
    </w:pPr>
  </w:style>
  <w:style w:type="character" w:styleId="HTML3">
    <w:name w:val="HTML Sample"/>
    <w:semiHidden/>
    <w:rsid w:val="00927D52"/>
    <w:rPr>
      <w:rFonts w:ascii="Courier New" w:hAnsi="Courier New" w:cs="Courier New"/>
    </w:rPr>
  </w:style>
  <w:style w:type="paragraph" w:styleId="2c">
    <w:name w:val="envelope return"/>
    <w:basedOn w:val="a8"/>
    <w:semiHidden/>
    <w:rsid w:val="00927D52"/>
    <w:rPr>
      <w:rFonts w:ascii="Arial" w:hAnsi="Arial" w:cs="Arial"/>
      <w:sz w:val="20"/>
    </w:rPr>
  </w:style>
  <w:style w:type="table" w:styleId="17">
    <w:name w:val="Table 3D effects 1"/>
    <w:basedOn w:val="aa"/>
    <w:semiHidden/>
    <w:rsid w:val="00927D5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927D5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927D5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927D52"/>
  </w:style>
  <w:style w:type="paragraph" w:styleId="afff3">
    <w:name w:val="Normal Indent"/>
    <w:basedOn w:val="a8"/>
    <w:semiHidden/>
    <w:rsid w:val="00927D52"/>
    <w:pPr>
      <w:ind w:left="708"/>
    </w:pPr>
  </w:style>
  <w:style w:type="character" w:styleId="HTML4">
    <w:name w:val="HTML Definition"/>
    <w:semiHidden/>
    <w:rsid w:val="00927D52"/>
    <w:rPr>
      <w:i/>
      <w:iCs/>
    </w:rPr>
  </w:style>
  <w:style w:type="paragraph" w:styleId="afff4">
    <w:name w:val="E-mail Signature"/>
    <w:basedOn w:val="a8"/>
    <w:semiHidden/>
    <w:rsid w:val="00927D52"/>
  </w:style>
  <w:style w:type="character" w:styleId="HTML5">
    <w:name w:val="HTML Variable"/>
    <w:semiHidden/>
    <w:rsid w:val="00927D52"/>
    <w:rPr>
      <w:i/>
      <w:iCs/>
    </w:rPr>
  </w:style>
  <w:style w:type="character" w:styleId="HTML6">
    <w:name w:val="HTML Typewriter"/>
    <w:semiHidden/>
    <w:rsid w:val="00927D52"/>
    <w:rPr>
      <w:rFonts w:ascii="Courier New" w:hAnsi="Courier New" w:cs="Courier New"/>
      <w:sz w:val="20"/>
      <w:szCs w:val="20"/>
    </w:rPr>
  </w:style>
  <w:style w:type="paragraph" w:styleId="HTML7">
    <w:name w:val="HTML Address"/>
    <w:basedOn w:val="a8"/>
    <w:semiHidden/>
    <w:rsid w:val="00927D52"/>
    <w:rPr>
      <w:i/>
      <w:iCs/>
    </w:rPr>
  </w:style>
  <w:style w:type="paragraph" w:customStyle="1" w:styleId="ASFKheader">
    <w:name w:val="_ASFK_header"/>
    <w:rsid w:val="00927D52"/>
    <w:rPr>
      <w:color w:val="333333"/>
      <w:sz w:val="22"/>
    </w:rPr>
  </w:style>
  <w:style w:type="paragraph" w:styleId="afff5">
    <w:name w:val="Date"/>
    <w:basedOn w:val="a8"/>
    <w:next w:val="a8"/>
    <w:semiHidden/>
    <w:rsid w:val="00927D52"/>
  </w:style>
  <w:style w:type="paragraph" w:styleId="afff6">
    <w:name w:val="List Continue"/>
    <w:basedOn w:val="a8"/>
    <w:semiHidden/>
    <w:rsid w:val="00927D52"/>
    <w:pPr>
      <w:spacing w:after="120"/>
      <w:ind w:left="283"/>
    </w:pPr>
  </w:style>
  <w:style w:type="paragraph" w:styleId="2e">
    <w:name w:val="List Continue 2"/>
    <w:basedOn w:val="a8"/>
    <w:semiHidden/>
    <w:rsid w:val="00927D52"/>
    <w:pPr>
      <w:spacing w:after="120"/>
      <w:ind w:left="566"/>
    </w:pPr>
  </w:style>
  <w:style w:type="paragraph" w:styleId="39">
    <w:name w:val="List Continue 3"/>
    <w:basedOn w:val="a8"/>
    <w:semiHidden/>
    <w:rsid w:val="00927D52"/>
    <w:pPr>
      <w:spacing w:after="120"/>
      <w:ind w:left="849"/>
    </w:pPr>
  </w:style>
  <w:style w:type="paragraph" w:styleId="45">
    <w:name w:val="List Continue 4"/>
    <w:basedOn w:val="a8"/>
    <w:semiHidden/>
    <w:rsid w:val="00927D52"/>
    <w:pPr>
      <w:spacing w:after="120"/>
      <w:ind w:left="1132"/>
    </w:pPr>
  </w:style>
  <w:style w:type="paragraph" w:styleId="53">
    <w:name w:val="List Continue 5"/>
    <w:basedOn w:val="a8"/>
    <w:semiHidden/>
    <w:rsid w:val="00927D52"/>
    <w:pPr>
      <w:spacing w:after="120"/>
      <w:ind w:left="1415"/>
    </w:pPr>
  </w:style>
  <w:style w:type="table" w:styleId="18">
    <w:name w:val="Table Simple 1"/>
    <w:basedOn w:val="aa"/>
    <w:semiHidden/>
    <w:rsid w:val="00927D5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927D5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927D5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927D52"/>
  </w:style>
  <w:style w:type="table" w:styleId="19">
    <w:name w:val="Table Grid 1"/>
    <w:basedOn w:val="aa"/>
    <w:semiHidden/>
    <w:rsid w:val="00927D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927D5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927D5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927D5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927D5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927D5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927D5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927D5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927D5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927D52"/>
    <w:pPr>
      <w:ind w:left="283" w:hanging="283"/>
    </w:pPr>
  </w:style>
  <w:style w:type="paragraph" w:styleId="2f1">
    <w:name w:val="List 2"/>
    <w:basedOn w:val="a8"/>
    <w:semiHidden/>
    <w:rsid w:val="00927D52"/>
    <w:pPr>
      <w:ind w:left="566" w:hanging="283"/>
    </w:pPr>
  </w:style>
  <w:style w:type="paragraph" w:styleId="3c">
    <w:name w:val="List 3"/>
    <w:basedOn w:val="a8"/>
    <w:semiHidden/>
    <w:rsid w:val="00927D52"/>
    <w:pPr>
      <w:ind w:left="849" w:hanging="283"/>
    </w:pPr>
  </w:style>
  <w:style w:type="paragraph" w:styleId="47">
    <w:name w:val="List 4"/>
    <w:basedOn w:val="a8"/>
    <w:semiHidden/>
    <w:rsid w:val="00927D52"/>
    <w:pPr>
      <w:ind w:left="1132" w:hanging="283"/>
    </w:pPr>
  </w:style>
  <w:style w:type="paragraph" w:styleId="55">
    <w:name w:val="List 5"/>
    <w:basedOn w:val="a8"/>
    <w:semiHidden/>
    <w:rsid w:val="00927D52"/>
    <w:pPr>
      <w:ind w:left="1415" w:hanging="283"/>
    </w:pPr>
  </w:style>
  <w:style w:type="table" w:styleId="afffa">
    <w:name w:val="Table Professional"/>
    <w:basedOn w:val="aa"/>
    <w:semiHidden/>
    <w:rsid w:val="00927D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927D52"/>
    <w:pPr>
      <w:overflowPunct w:val="0"/>
      <w:autoSpaceDE w:val="0"/>
      <w:autoSpaceDN w:val="0"/>
      <w:adjustRightInd w:val="0"/>
      <w:spacing w:after="240"/>
      <w:textAlignment w:val="baseline"/>
    </w:pPr>
  </w:style>
  <w:style w:type="numbering" w:styleId="a3">
    <w:name w:val="Outline List 3"/>
    <w:basedOn w:val="ab"/>
    <w:semiHidden/>
    <w:rsid w:val="00927D52"/>
    <w:pPr>
      <w:numPr>
        <w:numId w:val="90"/>
      </w:numPr>
    </w:pPr>
  </w:style>
  <w:style w:type="table" w:styleId="1a">
    <w:name w:val="Table Columns 1"/>
    <w:basedOn w:val="aa"/>
    <w:semiHidden/>
    <w:rsid w:val="00927D5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927D5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927D5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927D5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927D5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927D52"/>
    <w:rPr>
      <w:b/>
      <w:bCs/>
    </w:rPr>
  </w:style>
  <w:style w:type="table" w:styleId="-10">
    <w:name w:val="Table List 1"/>
    <w:basedOn w:val="aa"/>
    <w:semiHidden/>
    <w:rsid w:val="00927D5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927D5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927D5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927D5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927D5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927D5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927D5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927D5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927D52"/>
    <w:pPr>
      <w:overflowPunct/>
      <w:autoSpaceDE/>
      <w:autoSpaceDN/>
      <w:adjustRightInd/>
      <w:spacing w:after="120"/>
      <w:ind w:firstLine="210"/>
      <w:jc w:val="left"/>
      <w:textAlignment w:val="auto"/>
    </w:pPr>
  </w:style>
  <w:style w:type="table" w:styleId="afffe">
    <w:name w:val="Table Theme"/>
    <w:basedOn w:val="aa"/>
    <w:semiHidden/>
    <w:rsid w:val="00927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927D5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927D5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927D5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927D52"/>
    <w:pPr>
      <w:spacing w:after="120"/>
      <w:ind w:left="1440" w:right="1440"/>
    </w:pPr>
  </w:style>
  <w:style w:type="character" w:styleId="HTML8">
    <w:name w:val="HTML Cite"/>
    <w:semiHidden/>
    <w:rsid w:val="00927D52"/>
    <w:rPr>
      <w:i/>
      <w:iCs/>
    </w:rPr>
  </w:style>
  <w:style w:type="paragraph" w:styleId="2f4">
    <w:name w:val="Body Text First Indent 2"/>
    <w:basedOn w:val="af"/>
    <w:semiHidden/>
    <w:rsid w:val="00927D5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927D52"/>
    <w:pPr>
      <w:suppressAutoHyphens/>
      <w:jc w:val="center"/>
    </w:pPr>
    <w:rPr>
      <w:b/>
      <w:caps/>
      <w:color w:val="404040"/>
      <w:sz w:val="24"/>
    </w:rPr>
  </w:style>
  <w:style w:type="paragraph" w:styleId="affff0">
    <w:name w:val="Signature"/>
    <w:basedOn w:val="a8"/>
    <w:semiHidden/>
    <w:rsid w:val="00927D52"/>
    <w:pPr>
      <w:ind w:left="4252"/>
    </w:pPr>
  </w:style>
  <w:style w:type="paragraph" w:customStyle="1" w:styleId="ASFKTitulfooter">
    <w:name w:val="_ASFK_Titul_footer"/>
    <w:rsid w:val="00927D5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927D5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rPr>
  </w:style>
  <w:style w:type="paragraph" w:customStyle="1" w:styleId="ASFKListmark2">
    <w:name w:val="_ASFK_List_mark2"/>
    <w:link w:val="ASFKListmark20"/>
    <w:rsid w:val="00927D5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927D5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927D5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927D52"/>
  </w:style>
  <w:style w:type="character" w:customStyle="1" w:styleId="ASFKListmark30">
    <w:name w:val="_ASFK_List_mark3 Знак Знак"/>
    <w:link w:val="ASFKListmark3"/>
    <w:rsid w:val="00FE6CCC"/>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927D5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927D52"/>
    <w:pPr>
      <w:numPr>
        <w:ilvl w:val="1"/>
      </w:numPr>
    </w:pPr>
    <w:rPr>
      <w:szCs w:val="24"/>
    </w:rPr>
  </w:style>
  <w:style w:type="paragraph" w:customStyle="1" w:styleId="ASFKNameTable">
    <w:name w:val="_ASFK_Name_Table"/>
    <w:link w:val="ASFKNameTable0"/>
    <w:rsid w:val="00927D5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rPr>
  </w:style>
  <w:style w:type="paragraph" w:customStyle="1" w:styleId="ASFKNormal">
    <w:name w:val="_ASFK_Normal"/>
    <w:link w:val="ASFKNormal0"/>
    <w:rsid w:val="00927D5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927D52"/>
    <w:pPr>
      <w:keepNext/>
    </w:p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927D52"/>
    <w:pPr>
      <w:spacing w:before="120" w:after="120"/>
      <w:ind w:left="1701" w:hanging="1701"/>
      <w:jc w:val="both"/>
    </w:pPr>
    <w:rPr>
      <w:sz w:val="24"/>
    </w:rPr>
  </w:style>
  <w:style w:type="character" w:customStyle="1" w:styleId="ASFKNote0">
    <w:name w:val="_ASFK_Note Знак Знак"/>
    <w:link w:val="ASFKNote"/>
    <w:rsid w:val="00927D52"/>
    <w:rPr>
      <w:sz w:val="24"/>
    </w:rPr>
  </w:style>
  <w:style w:type="paragraph" w:customStyle="1" w:styleId="ASFKNoteContinue">
    <w:name w:val="_ASFK_Note_Continue"/>
    <w:basedOn w:val="ASFKNote"/>
    <w:rsid w:val="00927D52"/>
    <w:pPr>
      <w:ind w:firstLine="0"/>
    </w:pPr>
  </w:style>
  <w:style w:type="paragraph" w:customStyle="1" w:styleId="ASFKReg">
    <w:name w:val="_ASFK_Reg"/>
    <w:rsid w:val="00927D52"/>
    <w:pPr>
      <w:keepNext/>
      <w:pageBreakBefore/>
      <w:spacing w:before="120" w:after="120"/>
      <w:contextualSpacing/>
      <w:jc w:val="center"/>
      <w:outlineLvl w:val="0"/>
    </w:pPr>
    <w:rPr>
      <w:b/>
      <w:caps/>
      <w:sz w:val="28"/>
    </w:rPr>
  </w:style>
  <w:style w:type="paragraph" w:customStyle="1" w:styleId="ASFKSign">
    <w:name w:val="_ASFK_Sign"/>
    <w:basedOn w:val="ASFKReg"/>
    <w:rsid w:val="00927D52"/>
    <w:pPr>
      <w:pageBreakBefore w:val="0"/>
      <w:outlineLvl w:val="9"/>
    </w:pPr>
  </w:style>
  <w:style w:type="character" w:customStyle="1" w:styleId="ASFKSymBold">
    <w:name w:val="_ASFK_Sym_Bold"/>
    <w:rsid w:val="00927D52"/>
    <w:rPr>
      <w:b/>
    </w:rPr>
  </w:style>
  <w:style w:type="character" w:customStyle="1" w:styleId="ASFKSymBoldItalic">
    <w:name w:val="_ASFK_Sym_Bold_Italic"/>
    <w:rsid w:val="00927D5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927D52"/>
    <w:rPr>
      <w:i/>
    </w:rPr>
  </w:style>
  <w:style w:type="table" w:customStyle="1" w:styleId="ASFKTable">
    <w:name w:val="_ASFK_Table"/>
    <w:basedOn w:val="aa"/>
    <w:rsid w:val="00927D5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927D5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28">
    <w:name w:val="_ASFK_List_normal_2.8"/>
    <w:basedOn w:val="ASFKListnormal"/>
    <w:rsid w:val="00927D5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927D5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927D52"/>
    <w:pPr>
      <w:keepNext/>
      <w:suppressAutoHyphens/>
      <w:jc w:val="center"/>
    </w:pPr>
    <w:rPr>
      <w:b/>
      <w:bCs/>
    </w:rPr>
  </w:style>
  <w:style w:type="paragraph" w:customStyle="1" w:styleId="ASFKTableListMark">
    <w:name w:val="_ASFK_Table_List_Mark"/>
    <w:rsid w:val="00927D5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927D52"/>
    <w:pPr>
      <w:numPr>
        <w:numId w:val="20"/>
      </w:numPr>
      <w:spacing w:before="60" w:after="60"/>
      <w:ind w:right="57"/>
      <w:contextualSpacing/>
      <w:jc w:val="left"/>
    </w:pPr>
    <w:rPr>
      <w:sz w:val="22"/>
      <w:szCs w:val="22"/>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927D5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927D5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927D5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927D5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927D5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927D5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927D5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927D5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927D5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927D5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927D5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927D5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927D52"/>
  </w:style>
  <w:style w:type="character" w:styleId="affffe">
    <w:name w:val="footnote reference"/>
    <w:rsid w:val="00927D5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927D52"/>
    <w:pPr>
      <w:numPr>
        <w:numId w:val="63"/>
      </w:numPr>
      <w:spacing w:before="60" w:after="60"/>
      <w:ind w:right="57"/>
    </w:pPr>
    <w:rPr>
      <w:sz w:val="22"/>
    </w:rPr>
  </w:style>
  <w:style w:type="paragraph" w:styleId="afffff">
    <w:name w:val="table of figures"/>
    <w:aliases w:val="Перечень рисунков_ASFK"/>
    <w:basedOn w:val="a8"/>
    <w:next w:val="a8"/>
    <w:uiPriority w:val="99"/>
    <w:rsid w:val="00927D5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927D52"/>
    <w:pPr>
      <w:suppressAutoHyphens/>
      <w:jc w:val="center"/>
    </w:pPr>
    <w:rPr>
      <w:sz w:val="28"/>
      <w:szCs w:val="28"/>
    </w:rPr>
  </w:style>
  <w:style w:type="paragraph" w:customStyle="1" w:styleId="ASFKTitul1">
    <w:name w:val="_ASFK_Titul_1"/>
    <w:rsid w:val="00927D52"/>
    <w:pPr>
      <w:suppressAutoHyphens/>
      <w:spacing w:before="240" w:after="240"/>
      <w:contextualSpacing/>
      <w:jc w:val="center"/>
    </w:pPr>
    <w:rPr>
      <w:sz w:val="32"/>
      <w:szCs w:val="28"/>
    </w:rPr>
  </w:style>
  <w:style w:type="paragraph" w:customStyle="1" w:styleId="ASFKTitul2">
    <w:name w:val="_ASFK_Titul_2"/>
    <w:rsid w:val="00927D5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927D5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927D5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927D5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927D5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927D52"/>
    <w:pPr>
      <w:pageBreakBefore w:val="0"/>
      <w:numPr>
        <w:numId w:val="0"/>
      </w:numPr>
      <w:spacing w:after="240"/>
      <w:ind w:left="454" w:hanging="454"/>
      <w:jc w:val="left"/>
    </w:pPr>
    <w:rPr>
      <w:caps w:val="0"/>
    </w:rPr>
  </w:style>
  <w:style w:type="numbering" w:styleId="111111">
    <w:name w:val="Outline List 2"/>
    <w:basedOn w:val="ab"/>
    <w:semiHidden/>
    <w:rsid w:val="00927D52"/>
    <w:pPr>
      <w:numPr>
        <w:numId w:val="75"/>
      </w:numPr>
    </w:pPr>
  </w:style>
  <w:style w:type="numbering" w:styleId="1ai">
    <w:name w:val="Outline List 1"/>
    <w:basedOn w:val="ab"/>
    <w:semiHidden/>
    <w:rsid w:val="00927D52"/>
    <w:pPr>
      <w:numPr>
        <w:numId w:val="76"/>
      </w:numPr>
    </w:pPr>
  </w:style>
  <w:style w:type="paragraph" w:customStyle="1" w:styleId="Appendix">
    <w:name w:val="Appendix"/>
    <w:basedOn w:val="10"/>
    <w:semiHidden/>
    <w:rsid w:val="00FE6CCC"/>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rPr>
  </w:style>
  <w:style w:type="paragraph" w:customStyle="1" w:styleId="ASFKListnormal1">
    <w:name w:val="_ASFK_List_normal_1"/>
    <w:basedOn w:val="ASFKListnormal"/>
    <w:link w:val="ASFKListnormal180"/>
    <w:rsid w:val="00927D52"/>
    <w:pPr>
      <w:tabs>
        <w:tab w:val="clear" w:pos="567"/>
        <w:tab w:val="left" w:pos="851"/>
      </w:tabs>
      <w:ind w:left="851"/>
    </w:p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927D52"/>
    <w:pPr>
      <w:numPr>
        <w:numId w:val="15"/>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927D5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927D5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rPr>
  </w:style>
  <w:style w:type="character" w:customStyle="1" w:styleId="2f8">
    <w:name w:val="Заг_2_Приложение Знак"/>
    <w:link w:val="2f7"/>
    <w:rsid w:val="00927D5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OTRTableNorm">
    <w:name w:val="OTR_Table_Norm"/>
    <w:basedOn w:val="a8"/>
    <w:autoRedefine/>
    <w:qFormat/>
    <w:rsid w:val="00090D61"/>
    <w:pPr>
      <w:spacing w:before="60" w:after="60"/>
      <w:ind w:firstLine="0"/>
    </w:pPr>
  </w:style>
  <w:style w:type="paragraph" w:customStyle="1" w:styleId="affffffff4">
    <w:basedOn w:val="a8"/>
    <w:next w:val="ae"/>
    <w:qFormat/>
    <w:rsid w:val="00927D52"/>
    <w:pPr>
      <w:spacing w:before="240" w:after="60"/>
      <w:jc w:val="center"/>
      <w:outlineLvl w:val="0"/>
    </w:pPr>
    <w:rPr>
      <w:rFonts w:ascii="Arial" w:hAnsi="Arial" w:cs="Arial"/>
      <w:b/>
      <w:bCs/>
      <w:kern w:val="28"/>
      <w:sz w:val="32"/>
      <w:szCs w:val="32"/>
    </w:rPr>
  </w:style>
  <w:style w:type="paragraph" w:customStyle="1" w:styleId="GOSTTitul0">
    <w:name w:val="_GOST_Titul_0"/>
    <w:rsid w:val="00CA28B1"/>
    <w:pPr>
      <w:suppressAutoHyphens/>
      <w:spacing w:line="360" w:lineRule="auto"/>
      <w:contextualSpacing/>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257450198">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39512505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723796132">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26705338">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1843011815">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3.png"/><Relationship Id="rId303" Type="http://schemas.openxmlformats.org/officeDocument/2006/relationships/image" Target="media/image307.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324" Type="http://schemas.openxmlformats.org/officeDocument/2006/relationships/header" Target="header3.xml"/><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30.png"/><Relationship Id="rId247" Type="http://schemas.openxmlformats.org/officeDocument/2006/relationships/image" Target="media/image251.png"/><Relationship Id="rId107" Type="http://schemas.openxmlformats.org/officeDocument/2006/relationships/image" Target="media/image111.png"/><Relationship Id="rId268" Type="http://schemas.openxmlformats.org/officeDocument/2006/relationships/image" Target="media/image272.png"/><Relationship Id="rId289" Type="http://schemas.openxmlformats.org/officeDocument/2006/relationships/image" Target="media/image293.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8.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41.png"/><Relationship Id="rId258" Type="http://schemas.openxmlformats.org/officeDocument/2006/relationships/image" Target="media/image262.png"/><Relationship Id="rId279" Type="http://schemas.openxmlformats.org/officeDocument/2006/relationships/image" Target="media/image283.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4.png"/><Relationship Id="rId304" Type="http://schemas.openxmlformats.org/officeDocument/2006/relationships/image" Target="media/image308.png"/><Relationship Id="rId325" Type="http://schemas.openxmlformats.org/officeDocument/2006/relationships/footer" Target="footer4.xml"/><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31.png"/><Relationship Id="rId248" Type="http://schemas.openxmlformats.org/officeDocument/2006/relationships/image" Target="media/image252.png"/><Relationship Id="rId269" Type="http://schemas.openxmlformats.org/officeDocument/2006/relationships/image" Target="media/image273.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4.png"/><Relationship Id="rId315" Type="http://schemas.openxmlformats.org/officeDocument/2006/relationships/image" Target="media/image319.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2.png"/><Relationship Id="rId259" Type="http://schemas.openxmlformats.org/officeDocument/2006/relationships/image" Target="media/image263.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4.png"/><Relationship Id="rId291" Type="http://schemas.openxmlformats.org/officeDocument/2006/relationships/image" Target="media/image295.png"/><Relationship Id="rId305" Type="http://schemas.openxmlformats.org/officeDocument/2006/relationships/image" Target="media/image309.png"/><Relationship Id="rId326" Type="http://schemas.openxmlformats.org/officeDocument/2006/relationships/fontTable" Target="fontTable.xml"/><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2.png"/><Relationship Id="rId249" Type="http://schemas.openxmlformats.org/officeDocument/2006/relationships/image" Target="media/image253.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4.png"/><Relationship Id="rId281" Type="http://schemas.openxmlformats.org/officeDocument/2006/relationships/image" Target="media/image285.png"/><Relationship Id="rId316" Type="http://schemas.openxmlformats.org/officeDocument/2006/relationships/image" Target="media/image320.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222.png"/><Relationship Id="rId239" Type="http://schemas.openxmlformats.org/officeDocument/2006/relationships/image" Target="media/image243.png"/><Relationship Id="rId250" Type="http://schemas.openxmlformats.org/officeDocument/2006/relationships/image" Target="media/image254.png"/><Relationship Id="rId271" Type="http://schemas.openxmlformats.org/officeDocument/2006/relationships/image" Target="media/image275.png"/><Relationship Id="rId292" Type="http://schemas.openxmlformats.org/officeDocument/2006/relationships/image" Target="media/image296.png"/><Relationship Id="rId306" Type="http://schemas.openxmlformats.org/officeDocument/2006/relationships/image" Target="media/image310.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327" Type="http://schemas.openxmlformats.org/officeDocument/2006/relationships/theme" Target="theme/theme1.xml"/><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3.png"/><Relationship Id="rId240" Type="http://schemas.openxmlformats.org/officeDocument/2006/relationships/image" Target="media/image244.png"/><Relationship Id="rId261" Type="http://schemas.openxmlformats.org/officeDocument/2006/relationships/image" Target="media/image265.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6.png"/><Relationship Id="rId312" Type="http://schemas.openxmlformats.org/officeDocument/2006/relationships/image" Target="media/image316.png"/><Relationship Id="rId317" Type="http://schemas.openxmlformats.org/officeDocument/2006/relationships/image" Target="media/image321.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3.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4.png"/><Relationship Id="rId235" Type="http://schemas.openxmlformats.org/officeDocument/2006/relationships/image" Target="media/image239.png"/><Relationship Id="rId251" Type="http://schemas.openxmlformats.org/officeDocument/2006/relationships/image" Target="media/image255.png"/><Relationship Id="rId256" Type="http://schemas.openxmlformats.org/officeDocument/2006/relationships/image" Target="media/image260.png"/><Relationship Id="rId277" Type="http://schemas.openxmlformats.org/officeDocument/2006/relationships/image" Target="media/image281.png"/><Relationship Id="rId298" Type="http://schemas.openxmlformats.org/officeDocument/2006/relationships/image" Target="media/image302.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6.png"/><Relationship Id="rId293" Type="http://schemas.openxmlformats.org/officeDocument/2006/relationships/image" Target="media/image297.png"/><Relationship Id="rId302" Type="http://schemas.openxmlformats.org/officeDocument/2006/relationships/image" Target="media/image306.png"/><Relationship Id="rId307" Type="http://schemas.openxmlformats.org/officeDocument/2006/relationships/image" Target="media/image311.png"/><Relationship Id="rId323" Type="http://schemas.openxmlformats.org/officeDocument/2006/relationships/image" Target="media/image324.png"/><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224.png"/><Relationship Id="rId225" Type="http://schemas.openxmlformats.org/officeDocument/2006/relationships/image" Target="media/image229.png"/><Relationship Id="rId241" Type="http://schemas.openxmlformats.org/officeDocument/2006/relationships/image" Target="media/image245.png"/><Relationship Id="rId246" Type="http://schemas.openxmlformats.org/officeDocument/2006/relationships/image" Target="media/image250.png"/><Relationship Id="rId267" Type="http://schemas.openxmlformats.org/officeDocument/2006/relationships/image" Target="media/image271.png"/><Relationship Id="rId288" Type="http://schemas.openxmlformats.org/officeDocument/2006/relationships/image" Target="media/image292.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6.png"/><Relationship Id="rId283" Type="http://schemas.openxmlformats.org/officeDocument/2006/relationships/image" Target="media/image287.png"/><Relationship Id="rId313" Type="http://schemas.openxmlformats.org/officeDocument/2006/relationships/image" Target="media/image317.png"/><Relationship Id="rId318" Type="http://schemas.openxmlformats.org/officeDocument/2006/relationships/image" Target="media/image322.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40.png"/><Relationship Id="rId257" Type="http://schemas.openxmlformats.org/officeDocument/2006/relationships/image" Target="media/image261.png"/><Relationship Id="rId278" Type="http://schemas.openxmlformats.org/officeDocument/2006/relationships/image" Target="media/image282.png"/><Relationship Id="rId26" Type="http://schemas.openxmlformats.org/officeDocument/2006/relationships/image" Target="media/image30.png"/><Relationship Id="rId231" Type="http://schemas.openxmlformats.org/officeDocument/2006/relationships/image" Target="media/image235.png"/><Relationship Id="rId252" Type="http://schemas.openxmlformats.org/officeDocument/2006/relationships/image" Target="media/image256.png"/><Relationship Id="rId273" Type="http://schemas.openxmlformats.org/officeDocument/2006/relationships/image" Target="media/image277.png"/><Relationship Id="rId294" Type="http://schemas.openxmlformats.org/officeDocument/2006/relationships/image" Target="media/image298.png"/><Relationship Id="rId308" Type="http://schemas.openxmlformats.org/officeDocument/2006/relationships/image" Target="media/image312.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5.png"/><Relationship Id="rId242" Type="http://schemas.openxmlformats.org/officeDocument/2006/relationships/image" Target="media/image246.png"/><Relationship Id="rId263" Type="http://schemas.openxmlformats.org/officeDocument/2006/relationships/image" Target="media/image267.png"/><Relationship Id="rId284" Type="http://schemas.openxmlformats.org/officeDocument/2006/relationships/image" Target="media/image288.png"/><Relationship Id="rId319" Type="http://schemas.openxmlformats.org/officeDocument/2006/relationships/image" Target="media/image323.png"/><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jpe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6.png"/><Relationship Id="rId253" Type="http://schemas.openxmlformats.org/officeDocument/2006/relationships/image" Target="media/image257.png"/><Relationship Id="rId274" Type="http://schemas.openxmlformats.org/officeDocument/2006/relationships/image" Target="media/image278.png"/><Relationship Id="rId295" Type="http://schemas.openxmlformats.org/officeDocument/2006/relationships/image" Target="media/image299.png"/><Relationship Id="rId309" Type="http://schemas.openxmlformats.org/officeDocument/2006/relationships/image" Target="media/image313.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header" Target="head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6.png"/><Relationship Id="rId243" Type="http://schemas.openxmlformats.org/officeDocument/2006/relationships/image" Target="media/image247.png"/><Relationship Id="rId264" Type="http://schemas.openxmlformats.org/officeDocument/2006/relationships/image" Target="media/image268.png"/><Relationship Id="rId285" Type="http://schemas.openxmlformats.org/officeDocument/2006/relationships/image" Target="media/image289.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4.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7.png"/><Relationship Id="rId254" Type="http://schemas.openxmlformats.org/officeDocument/2006/relationships/image" Target="media/image258.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9.png"/><Relationship Id="rId296" Type="http://schemas.openxmlformats.org/officeDocument/2006/relationships/image" Target="media/image300.png"/><Relationship Id="rId300" Type="http://schemas.openxmlformats.org/officeDocument/2006/relationships/image" Target="media/image304.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oter" Target="footer2.xml"/><Relationship Id="rId202" Type="http://schemas.openxmlformats.org/officeDocument/2006/relationships/image" Target="media/image206.png"/><Relationship Id="rId223" Type="http://schemas.openxmlformats.org/officeDocument/2006/relationships/image" Target="media/image227.png"/><Relationship Id="rId244" Type="http://schemas.openxmlformats.org/officeDocument/2006/relationships/image" Target="media/image248.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9.png"/><Relationship Id="rId286" Type="http://schemas.openxmlformats.org/officeDocument/2006/relationships/image" Target="media/image290.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5.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8.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9.png"/><Relationship Id="rId276" Type="http://schemas.openxmlformats.org/officeDocument/2006/relationships/image" Target="media/image280.png"/><Relationship Id="rId297" Type="http://schemas.openxmlformats.org/officeDocument/2006/relationships/image" Target="media/image301.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5.png"/><Relationship Id="rId322" Type="http://schemas.openxmlformats.org/officeDocument/2006/relationships/footer" Target="footer3.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 Id="rId19" Type="http://schemas.openxmlformats.org/officeDocument/2006/relationships/image" Target="media/image23.png"/><Relationship Id="rId224" Type="http://schemas.openxmlformats.org/officeDocument/2006/relationships/image" Target="media/image228.png"/><Relationship Id="rId245" Type="http://schemas.openxmlformats.org/officeDocument/2006/relationships/image" Target="media/image249.png"/><Relationship Id="rId266" Type="http://schemas.openxmlformats.org/officeDocument/2006/relationships/image" Target="media/image270.png"/><Relationship Id="rId287" Type="http://schemas.openxmlformats.org/officeDocument/2006/relationships/image" Target="media/image291.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yazitova.al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E8D04-E81B-40E0-AC45-A4DA8DA0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6797</TotalTime>
  <Pages>436</Pages>
  <Words>88110</Words>
  <Characters>670548</Characters>
  <Application>Microsoft Office Word</Application>
  <DocSecurity>0</DocSecurity>
  <Lines>5587</Lines>
  <Paragraphs>1514</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757144</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creator>peretyatko.ivan</dc:creator>
  <cp:lastModifiedBy>Баязитова Алина Тагировна</cp:lastModifiedBy>
  <cp:revision>69</cp:revision>
  <cp:lastPrinted>2011-12-21T12:06:00Z</cp:lastPrinted>
  <dcterms:created xsi:type="dcterms:W3CDTF">2022-02-28T08:43:00Z</dcterms:created>
  <dcterms:modified xsi:type="dcterms:W3CDTF">2023-02-13T16:50:00Z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05610536.09.01,03.ОМ.002-19.00 1(2)</vt:lpwstr>
  </property>
</Properties>
</file>